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lang w:bidi="bo-CN"/>
        </w:rPr>
        <w:pict>
          <v:group id="画布 559" o:spid="_x0000_s8193" o:spt="203" style="position:absolute;left:0pt;margin-left:0.15pt;margin-top:-24.05pt;height:719.4pt;width:521.85pt;z-index:249561088;mso-width-relative:page;mso-height-relative:page;" coordsize="66274,91363" editas="canvas">
            <o:lock v:ext="edit" aspectratio="f"/>
            <v:shape id="画布 559" o:spid="_x0000_s1027" o:spt="75" type="#_x0000_t75" style="position:absolute;left:0;top:0;height:91363;width:66274;" filled="f" stroked="f" coordsize="21600,21600">
              <v:path/>
              <v:fill on="f" focussize="0,0"/>
              <v:stroke on="f"/>
              <v:imagedata o:title=""/>
              <o:lock v:ext="edit" aspectratio="t"/>
            </v:shape>
            <v:rect id="Rectangle 484" o:spid="_x0000_s8194" o:spt="1" style="position:absolute;left:15316;top:4191;height:3734;width:29838;" filled="f" stroked="f" coordsize="21600,21600">
              <v:path/>
              <v:fill on="f" focussize="0,0"/>
              <v:stroke on="f"/>
              <v:imagedata o:title=""/>
              <o:lock v:ext="edit" aspectratio="f"/>
              <v:textbox inset="0mm,0mm,0mm,0mm">
                <w:txbxContent>
                  <w:p>
                    <w:pPr>
                      <w:rPr>
                        <w:b/>
                        <w:sz w:val="36"/>
                        <w:szCs w:val="36"/>
                      </w:rPr>
                    </w:pPr>
                    <w:r>
                      <w:rPr>
                        <w:rFonts w:hint="eastAsia"/>
                        <w:b/>
                        <w:sz w:val="36"/>
                        <w:szCs w:val="36"/>
                      </w:rPr>
                      <w:t>双湖县交通运输局行政许可流程图</w:t>
                    </w: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txbxContent>
              </v:textbox>
            </v:rect>
            <v:rect id="Rectangle 485" o:spid="_x0000_s8195" o:spt="1" style="position:absolute;left:23615;top:18291;height:2001;width:1142;mso-wrap-style:none;" filled="f" stroked="f" coordsize="21600,21600">
              <v:path/>
              <v:fill on="f" focussize="0,0"/>
              <v:stroke on="f"/>
              <v:imagedata o:title=""/>
              <o:lock v:ext="edit" aspectratio="f"/>
              <v:textbox inset="0mm,0mm,0mm,0mm" style="mso-fit-shape-to-text:t;">
                <w:txbxContent>
                  <w:p/>
                </w:txbxContent>
              </v:textbox>
            </v:rect>
            <v:rect id="Rectangle 486" o:spid="_x0000_s8196" o:spt="1" style="position:absolute;left:27424;top:18291;height:2001;width:1142;mso-wrap-style:none;" filled="f" stroked="f" coordsize="21600,21600">
              <v:path/>
              <v:fill on="f" focussize="0,0"/>
              <v:stroke on="f"/>
              <v:imagedata o:title=""/>
              <o:lock v:ext="edit" aspectratio="f"/>
              <v:textbox inset="0mm,0mm,0mm,0mm" style="mso-fit-shape-to-text:t;">
                <w:txbxContent>
                  <w:p/>
                </w:txbxContent>
              </v:textbox>
            </v:rect>
            <v:shape id="Freeform 487" o:spid="_x0000_s8197" style="position:absolute;left:19330;top:16481;height:5621;width:14283;" filled="f" stroked="t" coordsize="2575,1016" path="m508,1016l2067,1016c2347,1016,2575,789,2575,508c2575,228,2347,0,2067,0c2067,0,2067,0,2067,0l2067,0,508,0c228,0,0,228,0,508c0,789,228,1016,508,1016xe">
              <v:path arrowok="t" o:connectlocs="281785,562092;1146554,562092;1428339,281046;1146554,0;1146554,0;1146554,0;281785,0;0,281046;281785,562092" o:connectangles="0,0,0,0,0,0,0,0,0"/>
              <v:fill on="f" focussize="0,0"/>
              <v:stroke weight="2.25pt" color="#FFFFFF" endcap="round"/>
              <v:imagedata o:title=""/>
              <o:lock v:ext="edit" aspectratio="f"/>
            </v:shape>
            <v:shape id="Freeform 488" o:spid="_x0000_s8198" style="position:absolute;left:18377;top:15433;height:5621;width:14189;" filled="f" stroked="t" coordsize="2574,1016" path="m508,1016l2066,1016c2347,1016,2574,788,2574,508c2574,227,2347,0,2066,0c2066,0,2066,0,2066,0l2066,0,508,0c227,0,0,227,0,508c0,788,227,1016,508,1016xe">
              <v:path arrowok="t" o:connectlocs="280015,562092;1138802,562092;1418817,281046;1138802,0;1138802,0;1138802,0;280015,0;0,281046;280015,562092" o:connectangles="0,0,0,0,0,0,0,0,0"/>
              <v:fill on="f" focussize="0,0"/>
              <v:stroke weight="2.25pt" color="#000000" endcap="round"/>
              <v:imagedata o:title=""/>
              <o:lock v:ext="edit" aspectratio="f"/>
            </v:shape>
            <v:rect id="Rectangle 489" o:spid="_x0000_s8199" o:spt="1" style="position:absolute;left:22662;top:17243;height:2001;width:1524;mso-wrap-style:none;" filled="f" stroked="f" coordsize="21600,21600">
              <v:path/>
              <v:fill on="f" focussize="0,0"/>
              <v:stroke on="f"/>
              <v:imagedata o:title=""/>
              <o:lock v:ext="edit" aspectratio="f"/>
              <v:textbox inset="0mm,0mm,0mm,0mm" style="mso-fit-shape-to-text:t;">
                <w:txbxContent>
                  <w:p>
                    <w:r>
                      <w:rPr>
                        <w:rFonts w:hint="eastAsia"/>
                        <w:sz w:val="24"/>
                      </w:rPr>
                      <w:t>申</w:t>
                    </w:r>
                  </w:p>
                </w:txbxContent>
              </v:textbox>
            </v:rect>
            <v:rect id="Rectangle 490" o:spid="_x0000_s8200" o:spt="1" style="position:absolute;left:26376;top:17243;height:2001;width:1524;mso-wrap-style:none;" filled="f" stroked="f" coordsize="21600,21600">
              <v:path/>
              <v:fill on="f" focussize="0,0"/>
              <v:stroke on="f"/>
              <v:imagedata o:title=""/>
              <o:lock v:ext="edit" aspectratio="f"/>
              <v:textbox inset="0mm,0mm,0mm,0mm" style="mso-fit-shape-to-text:t;">
                <w:txbxContent>
                  <w:p>
                    <w:r>
                      <w:rPr>
                        <w:rFonts w:hint="eastAsia"/>
                        <w:sz w:val="24"/>
                      </w:rPr>
                      <w:t>请</w:t>
                    </w:r>
                  </w:p>
                </w:txbxContent>
              </v:textbox>
            </v:rect>
            <v:rect id="Rectangle 491" o:spid="_x0000_s8201" o:spt="1" style="position:absolute;left:19806;top:46586;height:7813;width:11331;" filled="f" stroked="t" coordsize="21600,21600">
              <v:path/>
              <v:fill on="f" focussize="0,0"/>
              <v:stroke weight="2.25pt" color="#000000" joinstyle="round" endcap="round"/>
              <v:imagedata o:title=""/>
              <o:lock v:ext="edit" aspectratio="f"/>
            </v:rect>
            <v:rect id="Rectangle 492" o:spid="_x0000_s8202" o:spt="1" style="position:absolute;left:22662;top:49445;height:2000;width:1524;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Rectangle 493" o:spid="_x0000_s8203" o:spt="1" style="position:absolute;left:26376;top:49445;height:2000;width:1524;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Freeform 494" o:spid="_x0000_s8204" style="position:absolute;left:18473;top:25818;height:6954;width:13997;" filled="f" stroked="t" coordsize="147,73" path="m0,36l73,0,147,36,73,73,0,36xe">
              <v:path arrowok="t" o:connectlocs="0,342972;695125,0;1399773,342972;695125,695470;0,342972" o:connectangles="0,0,0,0,0"/>
              <v:fill on="f" focussize="0,0"/>
              <v:stroke weight="2.25pt" color="#000000" endcap="round"/>
              <v:imagedata o:title=""/>
              <o:lock v:ext="edit" aspectratio="f"/>
            </v:shape>
            <v:rect id="Rectangle 495" o:spid="_x0000_s8205" o:spt="1" style="position:absolute;left:22662;top:28295;height:2000;width:1524;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Rectangle 496" o:spid="_x0000_s8206" o:spt="1" style="position:absolute;left:26376;top:28295;height:2000;width:1524;mso-wrap-style:none;" filled="f" stroked="f" coordsize="21600,21600">
              <v:path/>
              <v:fill on="f" focussize="0,0"/>
              <v:stroke on="f"/>
              <v:imagedata o:title=""/>
              <o:lock v:ext="edit" aspectratio="f"/>
              <v:textbox inset="0mm,0mm,0mm,0mm" style="mso-fit-shape-to-text:t;">
                <w:txbxContent>
                  <w:p>
                    <w:r>
                      <w:rPr>
                        <w:rFonts w:hint="eastAsia"/>
                        <w:sz w:val="24"/>
                      </w:rPr>
                      <w:t>理</w:t>
                    </w:r>
                  </w:p>
                </w:txbxContent>
              </v:textbox>
            </v:rect>
            <v:line id="Line 497" o:spid="_x0000_s8207" o:spt="20" style="position:absolute;left:25424;top:21054;height:4192;width:0;" filled="f" stroked="t" coordsize="21600,21600">
              <v:path arrowok="t"/>
              <v:fill on="f" focussize="0,0"/>
              <v:stroke color="#000000" endcap="round"/>
              <v:imagedata o:title=""/>
              <o:lock v:ext="edit" aspectratio="f"/>
            </v:line>
            <v:shape id="Freeform 498" o:spid="_x0000_s8208" style="position:absolute;left:25043;top:25055;height:763;width:762;" fillcolor="#000000" filled="t" stroked="t" coordsize="138,139" path="m69,139l0,0c44,22,95,22,138,0l138,0,69,139xe">
              <v:path arrowok="t" o:connectlocs="38089,76216;0,0;76178,0;76178,0;38089,76216" o:connectangles="0,0,0,0,0"/>
              <v:fill on="t" color2="#FFFFFF" focussize="0,0"/>
              <v:stroke weight="0pt" color="#000000"/>
              <v:imagedata o:title=""/>
              <o:lock v:ext="edit" aspectratio="f"/>
            </v:shape>
            <v:shape id="Freeform 499" o:spid="_x0000_s8209" style="position:absolute;left:17806;top:59353;height:6764;width:15331;" filled="f" stroked="t" coordsize="161,71" path="m0,35l80,0,161,35,80,71,0,35xe">
              <v:path arrowok="t" o:connectlocs="0,333445;761781,0;1533084,333445;761781,676416;0,333445" o:connectangles="0,0,0,0,0"/>
              <v:fill on="f" focussize="0,0"/>
              <v:stroke weight="2.25pt" color="#000000" endcap="round"/>
              <v:imagedata o:title=""/>
              <o:lock v:ext="edit" aspectratio="f"/>
            </v:shape>
            <v:rect id="Rectangle 500" o:spid="_x0000_s8210" o:spt="1" style="position:absolute;left:22662;top:61639;height:2001;width:1524;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Rectangle 501" o:spid="_x0000_s8211" o:spt="1" style="position:absolute;left:26376;top:61639;height:2001;width:1524;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Freeform 502" o:spid="_x0000_s8212" style="position:absolute;left:17997;top:81074;height:5431;width:14854;" filled="f" stroked="t" coordsize="2685,974" path="m486,974l2198,974c2467,974,2685,756,2685,487c2685,218,2467,0,2198,0c2198,0,2198,0,2198,0l2198,0,486,0c218,0,0,218,0,487c0,756,218,974,486,974xe">
              <v:path arrowok="t" o:connectlocs="268879,543038;1216041,543038;1485473,271519;1216041,0;1216041,0;1216041,0;268879,0;0,271519;268879,543038" o:connectangles="0,0,0,0,0,0,0,0,0"/>
              <v:fill on="f" focussize="0,0"/>
              <v:stroke weight="2.25pt" color="#000000" endcap="round"/>
              <v:imagedata o:title=""/>
              <o:lock v:ext="edit" aspectratio="f"/>
            </v:shape>
            <v:rect id="Rectangle 503" o:spid="_x0000_s8213" o:spt="1" style="position:absolute;left:21710;top:82789;height:2001;width:6095;mso-wrap-style:none;" filled="f" stroked="f" coordsize="21600,21600">
              <v:path/>
              <v:fill on="f" focussize="0,0"/>
              <v:stroke on="f"/>
              <v:imagedata o:title=""/>
              <o:lock v:ext="edit" aspectratio="f"/>
              <v:textbox inset="0mm,0mm,0mm,0mm" style="mso-fit-shape-to-text:t;">
                <w:txbxContent>
                  <w:p>
                    <w:r>
                      <w:rPr>
                        <w:rFonts w:hint="eastAsia"/>
                        <w:sz w:val="24"/>
                      </w:rPr>
                      <w:t>存档办结</w:t>
                    </w:r>
                  </w:p>
                </w:txbxContent>
              </v:textbox>
            </v:rect>
            <v:line id="Line 504" o:spid="_x0000_s8214" o:spt="20" style="position:absolute;left:25424;top:66117;height:4001;width:0;" filled="f" stroked="t" coordsize="21600,21600">
              <v:path arrowok="t"/>
              <v:fill on="f" focussize="0,0"/>
              <v:stroke color="#000000" endcap="round"/>
              <v:imagedata o:title=""/>
              <o:lock v:ext="edit" aspectratio="f"/>
            </v:line>
            <v:shape id="Freeform 505" o:spid="_x0000_s8215" style="position:absolute;left:25043;top:69928;height:762;width:762;" fillcolor="#000000" filled="t" stroked="t" coordsize="138,138" path="m69,138l0,0c44,21,95,21,138,0l69,138xe">
              <v:path arrowok="t" o:connectlocs="38089,76216;0,0;76178,0;38089,76216" o:connectangles="0,0,0,0"/>
              <v:fill on="t" color2="#FFFFFF" focussize="0,0"/>
              <v:stroke weight="0pt" color="#000000"/>
              <v:imagedata o:title=""/>
              <o:lock v:ext="edit" aspectratio="f"/>
            </v:shape>
            <v:shape id="Freeform 506" o:spid="_x0000_s8216" style="position:absolute;left:25424;top:76025;height:4478;width:0;" filled="f" stroked="t" coordsize="0,47" path="m0,0l0,13,0,13,0,47e">
              <v:path arrowok="t" o:connectlocs="0,0;0,123851;0,123851;0,447768" o:connectangles="0,0,0,0"/>
              <v:fill on="f" focussize="0,0"/>
              <v:stroke color="#000000" endcap="round"/>
              <v:imagedata o:title=""/>
              <o:lock v:ext="edit" aspectratio="f"/>
            </v:shape>
            <v:shape id="Freeform 507" o:spid="_x0000_s8217" style="position:absolute;left:25043;top:80312;height:762;width:762;" fillcolor="#000000" filled="t" stroked="t" coordsize="138,138" path="m69,138l0,0c44,22,95,22,138,0l69,138xe">
              <v:path arrowok="t" o:connectlocs="38089,76216;0,0;76178,0;38089,76216" o:connectangles="0,0,0,0"/>
              <v:fill on="t" color2="#FFFFFF" focussize="0,0"/>
              <v:stroke weight="0pt" color="#000000"/>
              <v:imagedata o:title=""/>
              <o:lock v:ext="edit" aspectratio="f"/>
            </v:shape>
            <v:rect id="Rectangle 508" o:spid="_x0000_s8218" o:spt="1" style="position:absolute;left:6189;top:21721;height:3716;width:8951;" filled="f" stroked="t" coordsize="21600,21600">
              <v:path/>
              <v:fill on="f" focussize="0,0"/>
              <v:stroke color="#000000" joinstyle="round" endcap="round"/>
              <v:imagedata o:title=""/>
              <o:lock v:ext="edit" aspectratio="f"/>
            </v:rect>
            <v:rect id="Rectangle 509" o:spid="_x0000_s8219" o:spt="1" style="position:absolute;left:9046;top:22674;height:2000;width:3047;mso-wrap-style:none;" filled="f" stroked="f" coordsize="21600,21600">
              <v:path/>
              <v:fill on="f" focussize="0,0"/>
              <v:stroke on="f"/>
              <v:imagedata o:title=""/>
              <o:lock v:ext="edit" aspectratio="f"/>
              <v:textbox inset="0mm,0mm,0mm,0mm" style="mso-fit-shape-to-text:t;">
                <w:txbxContent>
                  <w:p>
                    <w:r>
                      <w:rPr>
                        <w:rFonts w:hint="eastAsia"/>
                        <w:sz w:val="24"/>
                      </w:rPr>
                      <w:t>补正</w:t>
                    </w:r>
                  </w:p>
                </w:txbxContent>
              </v:textbox>
            </v:rect>
            <v:rect id="Rectangle 510" o:spid="_x0000_s8220" o:spt="1" style="position:absolute;left:12378;top:27247;height:2000;width:7618;mso-wrap-style:none;" filled="f" stroked="f" coordsize="21600,21600">
              <v:path/>
              <v:fill on="f" focussize="0,0"/>
              <v:stroke on="f"/>
              <v:imagedata o:title=""/>
              <o:lock v:ext="edit" aspectratio="f"/>
              <v:textbox inset="0mm,0mm,0mm,0mm" style="mso-fit-shape-to-text:t;">
                <w:txbxContent>
                  <w:p>
                    <w:r>
                      <w:rPr>
                        <w:rFonts w:hint="eastAsia"/>
                        <w:sz w:val="24"/>
                      </w:rPr>
                      <w:t>需补正情形</w:t>
                    </w:r>
                  </w:p>
                </w:txbxContent>
              </v:textbox>
            </v:rect>
            <v:rect id="Rectangle 511" o:spid="_x0000_s8221" o:spt="1" style="position:absolute;left:19139;top:70690;height:5335;width:12570;" filled="f" stroked="t" coordsize="21600,21600">
              <v:path/>
              <v:fill on="f" focussize="0,0"/>
              <v:stroke weight="2.25pt" color="#000000" joinstyle="round" endcap="round"/>
              <v:imagedata o:title=""/>
              <o:lock v:ext="edit" aspectratio="f"/>
            </v:rect>
            <v:rect id="Rectangle 512" o:spid="_x0000_s8222" o:spt="1" style="position:absolute;left:22662;top:72309;height:2001;width:1524;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Rectangle 513" o:spid="_x0000_s8223" o:spt="1" style="position:absolute;left:26376;top:72309;height:2001;width:1524;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Freeform 514" o:spid="_x0000_s8224" style="position:absolute;left:10664;top:18291;height:3430;width:7047;" filled="f" stroked="t" coordsize="74,36" path="m0,36l0,0,74,0e">
              <v:path arrowok="t" o:connectlocs="0,342972;0,0;704647,0" o:connectangles="0,0,0"/>
              <v:fill on="f" focussize="0,0"/>
              <v:stroke color="#000000" endcap="round"/>
              <v:imagedata o:title=""/>
              <o:lock v:ext="edit" aspectratio="f"/>
            </v:shape>
            <v:shape id="Freeform 515" o:spid="_x0000_s8225" style="position:absolute;left:17616;top:17910;height:762;width:761;" fillcolor="#000000" filled="t" stroked="f" coordsize="8,8" path="m0,0l8,4,0,8,0,0xe">
              <v:path arrowok="t" o:connectlocs="0,0;76178,38108;0,76216;0,0" o:connectangles="0,0,0,0"/>
              <v:fill on="t" color2="#FFFFFF" focussize="0,0"/>
              <v:stroke on="f"/>
              <v:imagedata o:title=""/>
              <o:lock v:ext="edit" aspectratio="f"/>
            </v:shape>
            <v:shape id="Freeform 516" o:spid="_x0000_s8226" style="position:absolute;left:10664;top:26008;height:3239;width:7809;" filled="f" stroked="t" coordsize="82,34" path="m82,34l0,34,0,0e">
              <v:path arrowok="t" o:connectlocs="780826,323918;0,323918;0,0" o:connectangles="0,0,0"/>
              <v:fill on="f" focussize="0,0"/>
              <v:stroke weight="0pt" color="#000000" endcap="round"/>
              <v:imagedata o:title=""/>
              <o:lock v:ext="edit" aspectratio="f"/>
            </v:shape>
            <v:shape id="Freeform 517" o:spid="_x0000_s8227" style="position:absolute;left:10379;top:25437;height:666;width:571;" fillcolor="#000000" filled="t" stroked="f" coordsize="6,7" path="m0,7l3,0,6,7,0,7xe">
              <v:path arrowok="t" o:connectlocs="0,66689;28567,0;57134,66689;0,66689" o:connectangles="0,0,0,0"/>
              <v:fill on="t" color2="#FFFFFF" focussize="0,0"/>
              <v:stroke on="f"/>
              <v:imagedata o:title=""/>
              <o:lock v:ext="edit" aspectratio="f"/>
            </v:shape>
            <v:shape id="Freeform 518" o:spid="_x0000_s8228" style="position:absolute;left:41231;top:26866;height:4858;width:12188;" filled="f" stroked="t" coordsize="2203,881" path="m440,881l1762,881c2006,881,2203,684,2203,440c2203,197,2006,0,1762,0c1762,0,1762,0,1762,0l1762,0,440,0c197,0,0,197,0,440c0,684,197,881,440,881xe">
              <v:path arrowok="t" o:connectlocs="243438,485876;974859,485876;1218850,242662;974859,0;974859,0;974859,0;243438,0;0,242662;243438,485876" o:connectangles="0,0,0,0,0,0,0,0,0"/>
              <v:fill on="f" focussize="0,0"/>
              <v:stroke weight="0pt" color="#000000" endcap="round"/>
              <v:imagedata o:title=""/>
              <o:lock v:ext="edit" aspectratio="f"/>
            </v:shape>
            <v:rect id="Rectangle 519" o:spid="_x0000_s8229" o:spt="1" style="position:absolute;left:43992;top:28485;height:2001;width:6095;mso-wrap-style:none;" filled="f" stroked="f" coordsize="21600,21600">
              <v:path/>
              <v:fill on="f" focussize="0,0"/>
              <v:stroke on="f"/>
              <v:imagedata o:title=""/>
              <o:lock v:ext="edit" aspectratio="f"/>
              <v:textbox inset="0mm,0mm,0mm,0mm" style="mso-fit-shape-to-text:t;">
                <w:txbxContent>
                  <w:p>
                    <w:r>
                      <w:rPr>
                        <w:rFonts w:hint="eastAsia"/>
                        <w:sz w:val="24"/>
                      </w:rPr>
                      <w:t>不予受理</w:t>
                    </w:r>
                  </w:p>
                </w:txbxContent>
              </v:textbox>
            </v:rect>
            <v:line id="Line 520" o:spid="_x0000_s8230" o:spt="20" style="position:absolute;left:32470;top:29247;height:0;width:8190;" filled="f" stroked="t" coordsize="21600,21600">
              <v:path arrowok="t"/>
              <v:fill on="f" focussize="0,0"/>
              <v:stroke weight="0pt" color="#000000" endcap="round"/>
              <v:imagedata o:title=""/>
              <o:lock v:ext="edit" aspectratio="f"/>
            </v:line>
            <v:shape id="Freeform 521" o:spid="_x0000_s8231" style="position:absolute;left:40564;top:28962;height:666;width:667;" fillcolor="#000000" filled="t" stroked="f" coordsize="7,7" path="m0,0l7,3,0,7,0,0xe">
              <v:path arrowok="t" o:connectlocs="0,0;66656,28581;0,66689;0,0" o:connectangles="0,0,0,0"/>
              <v:fill on="t" color2="#FFFFFF" focussize="0,0"/>
              <v:stroke on="f"/>
              <v:imagedata o:title=""/>
              <o:lock v:ext="edit" aspectratio="f"/>
            </v:shape>
            <v:line id="Line 522" o:spid="_x0000_s8232" o:spt="20" style="position:absolute;left:25424;top:32772;height:13243;width:0;" filled="f" stroked="t" coordsize="21600,21600">
              <v:path arrowok="t"/>
              <v:fill on="f" focussize="0,0"/>
              <v:stroke weight="0pt" color="#000000" endcap="round"/>
              <v:imagedata o:title=""/>
              <o:lock v:ext="edit" aspectratio="f"/>
            </v:line>
            <v:shape id="Freeform 523" o:spid="_x0000_s8233" style="position:absolute;left:25138;top:45920;height:666;width:667;" fillcolor="#000000" filled="t" stroked="f" coordsize="7,7" path="m7,0l3,7,0,0,7,0xe">
              <v:path arrowok="t" o:connectlocs="66656,0;28567,66689;0,0;66656,0" o:connectangles="0,0,0,0"/>
              <v:fill on="t" color2="#FFFFFF" focussize="0,0"/>
              <v:stroke on="f"/>
              <v:imagedata o:title=""/>
              <o:lock v:ext="edit" aspectratio="f"/>
            </v:shape>
            <v:rect id="Rectangle 524" o:spid="_x0000_s8234" o:spt="1" style="position:absolute;left:29614;top:39346;height:5049;width:16568;" filled="f" stroked="t" coordsize="21600,21600">
              <v:path/>
              <v:fill on="f" focussize="0,0"/>
              <v:stroke weight="0pt" color="#000000" joinstyle="round" endcap="round"/>
              <v:imagedata o:title=""/>
              <o:lock v:ext="edit" aspectratio="f"/>
            </v:rect>
            <v:rect id="Rectangle 525" o:spid="_x0000_s8235" o:spt="1" style="position:absolute;left:30471;top:39822;height:2001;width:7618;mso-wrap-style:none;" filled="f" stroked="f" coordsize="21600,21600">
              <v:path/>
              <v:fill on="f" focussize="0,0"/>
              <v:stroke on="f"/>
              <v:imagedata o:title=""/>
              <o:lock v:ext="edit" aspectratio="f"/>
              <v:textbox inset="0mm,0mm,0mm,0mm" style="mso-fit-shape-to-text:t;">
                <w:txbxContent>
                  <w:p>
                    <w:r>
                      <w:rPr>
                        <w:rFonts w:hint="eastAsia"/>
                        <w:sz w:val="24"/>
                      </w:rPr>
                      <w:t>养护管理处</w:t>
                    </w:r>
                  </w:p>
                </w:txbxContent>
              </v:textbox>
            </v:rect>
            <v:rect id="Rectangle 526" o:spid="_x0000_s8236" o:spt="1" style="position:absolute;left:38660;top:39822;height:2001;width:1523;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Rectangle 527" o:spid="_x0000_s8237" o:spt="1" style="position:absolute;left:40374;top:39822;height:2001;width:4571;mso-wrap-style:none;" filled="f" stroked="f" coordsize="21600,21600">
              <v:path/>
              <v:fill on="f" focussize="0,0"/>
              <v:stroke on="f"/>
              <v:imagedata o:title=""/>
              <o:lock v:ext="edit" aspectratio="f"/>
              <v:textbox inset="0mm,0mm,0mm,0mm" style="mso-fit-shape-to-text:t;">
                <w:txbxContent>
                  <w:p>
                    <w:r>
                      <w:rPr>
                        <w:rFonts w:hint="eastAsia"/>
                        <w:sz w:val="24"/>
                      </w:rPr>
                      <w:t>工程计</w:t>
                    </w:r>
                  </w:p>
                </w:txbxContent>
              </v:textbox>
            </v:rect>
            <v:rect id="Rectangle 528" o:spid="_x0000_s8238" o:spt="1" style="position:absolute;left:32947;top:41918;height:2001;width:9141;mso-wrap-style:none;" filled="f" stroked="f" coordsize="21600,21600">
              <v:path/>
              <v:fill on="f" focussize="0,0"/>
              <v:stroke on="f"/>
              <v:imagedata o:title=""/>
              <o:lock v:ext="edit" aspectratio="f"/>
              <v:textbox inset="0mm,0mm,0mm,0mm" style="mso-fit-shape-to-text:t;">
                <w:txbxContent>
                  <w:p>
                    <w:r>
                      <w:rPr>
                        <w:rFonts w:hint="eastAsia"/>
                        <w:sz w:val="24"/>
                      </w:rPr>
                      <w:t>划设备管理处</w:t>
                    </w:r>
                  </w:p>
                </w:txbxContent>
              </v:textbox>
            </v:rect>
            <v:rect id="Rectangle 529" o:spid="_x0000_s8239" o:spt="1" style="position:absolute;left:38184;top:47158;height:3049;width:7713;" filled="f" stroked="t" coordsize="21600,21600">
              <v:path/>
              <v:fill on="f" focussize="0,0"/>
              <v:stroke weight="0pt" color="#000000" joinstyle="round" endcap="round"/>
              <v:imagedata o:title=""/>
              <o:lock v:ext="edit" aspectratio="f"/>
            </v:rect>
            <v:rect id="Rectangle 530" o:spid="_x0000_s8240" o:spt="1" style="position:absolute;left:38755;top:47825;height:2001;width:6094;mso-wrap-style:none;" filled="f" stroked="f" coordsize="21600,21600">
              <v:path/>
              <v:fill on="f" focussize="0,0"/>
              <v:stroke on="f"/>
              <v:imagedata o:title=""/>
              <o:lock v:ext="edit" aspectratio="f"/>
              <v:textbox inset="0mm,0mm,0mm,0mm" style="mso-fit-shape-to-text:t;">
                <w:txbxContent>
                  <w:p>
                    <w:r>
                      <w:rPr>
                        <w:rFonts w:hint="eastAsia"/>
                        <w:sz w:val="24"/>
                      </w:rPr>
                      <w:t>会签意见</w:t>
                    </w:r>
                  </w:p>
                </w:txbxContent>
              </v:textbox>
            </v:rect>
            <v:shape id="Freeform 531" o:spid="_x0000_s8241" style="position:absolute;left:37898;top:44395;height:2191;width:4190;" filled="f" stroked="t" coordsize="44,23" path="m0,0l44,0,44,23e">
              <v:path arrowok="t" o:connectlocs="0,0;418980,0;418980,219121" o:connectangles="0,0,0"/>
              <v:fill on="f" focussize="0,0"/>
              <v:stroke weight="0pt" color="#000000" endcap="round"/>
              <v:imagedata o:title=""/>
              <o:lock v:ext="edit" aspectratio="f"/>
            </v:shape>
            <v:shape id="Freeform 532" o:spid="_x0000_s8242" style="position:absolute;left:41707;top:46491;height:667;width:667;" fillcolor="#000000" filled="t" stroked="f" coordsize="7,7" path="m7,0l4,7,0,0,7,0xe">
              <v:path arrowok="t" o:connectlocs="66656,0;38089,66689;0,0;66656,0" o:connectangles="0,0,0,0"/>
              <v:fill on="t" color2="#FFFFFF" focussize="0,0"/>
              <v:stroke on="f"/>
              <v:imagedata o:title=""/>
              <o:lock v:ext="edit" aspectratio="f"/>
            </v:shape>
            <v:shape id="Freeform 533" o:spid="_x0000_s8243" style="position:absolute;left:25424;top:38107;height:3716;width:3618;" filled="f" stroked="t" coordsize="38,39" path="m0,0l0,39,38,39e">
              <v:path arrowok="t" o:connectlocs="0,0;0,371552;361846,371552" o:connectangles="0,0,0"/>
              <v:fill on="f" focussize="0,0"/>
              <v:stroke weight="0pt" color="#000000" endcap="round"/>
              <v:imagedata o:title=""/>
              <o:lock v:ext="edit" aspectratio="f"/>
            </v:shape>
            <v:shape id="Freeform 534" o:spid="_x0000_s8244" style="position:absolute;left:28947;top:41537;height:667;width:667;" fillcolor="#000000" filled="t" stroked="f" coordsize="7,7" path="m0,0l7,3,0,7,0,0xe">
              <v:path arrowok="t" o:connectlocs="0,0;66656,28581;0,66689;0,0" o:connectangles="0,0,0,0"/>
              <v:fill on="t" color2="#FFFFFF" focussize="0,0"/>
              <v:stroke on="f"/>
              <v:imagedata o:title=""/>
              <o:lock v:ext="edit" aspectratio="f"/>
            </v:shape>
            <v:rect id="Rectangle 535" o:spid="_x0000_s8245" o:spt="1" style="position:absolute;left:33613;top:27247;height:2000;width:7618;mso-wrap-style:none;" filled="f" stroked="f" coordsize="21600,21600">
              <v:path/>
              <v:fill on="f" focussize="0,0"/>
              <v:stroke on="f"/>
              <v:imagedata o:title=""/>
              <o:lock v:ext="edit" aspectratio="f"/>
              <v:textbox inset="0mm,0mm,0mm,0mm" style="mso-fit-shape-to-text:t;">
                <w:txbxContent>
                  <w:p>
                    <w:r>
                      <w:rPr>
                        <w:rFonts w:hint="eastAsia"/>
                        <w:sz w:val="24"/>
                      </w:rPr>
                      <w:t>不受理情形</w:t>
                    </w:r>
                  </w:p>
                </w:txbxContent>
              </v:textbox>
            </v:rect>
            <v:rect id="Rectangle 536" o:spid="_x0000_s8246" o:spt="1" style="position:absolute;left:476;top:38012;height:3811;width:11902;" filled="f" stroked="t" coordsize="21600,21600">
              <v:path/>
              <v:fill on="f" focussize="0,0"/>
              <v:stroke weight="0pt" color="#000000" joinstyle="round" endcap="round"/>
              <v:imagedata o:title=""/>
              <o:lock v:ext="edit" aspectratio="f"/>
            </v:rect>
            <v:rect id="Rectangle 537" o:spid="_x0000_s8247" o:spt="1" style="position:absolute;left:1428;top:39060;height:2001;width:9141;mso-wrap-style:none;" filled="f" stroked="f" coordsize="21600,21600">
              <v:path/>
              <v:fill on="f" focussize="0,0"/>
              <v:stroke on="f"/>
              <v:imagedata o:title=""/>
              <o:lock v:ext="edit" aspectratio="f"/>
              <v:textbox inset="0mm,0mm,0mm,0mm" style="mso-fit-shape-to-text:t;">
                <w:txbxContent>
                  <w:p>
                    <w:r>
                      <w:rPr>
                        <w:rFonts w:hint="eastAsia"/>
                        <w:sz w:val="24"/>
                      </w:rPr>
                      <w:t>公安交管部门</w:t>
                    </w:r>
                  </w:p>
                </w:txbxContent>
              </v:textbox>
            </v:rect>
            <v:rect id="Rectangle 538" o:spid="_x0000_s8248" o:spt="1" style="position:absolute;left:1047;top:48397;height:4191;width:11712;" filled="f" stroked="t" coordsize="21600,21600">
              <v:path/>
              <v:fill on="f" focussize="0,0"/>
              <v:stroke weight="0pt" color="#000000" joinstyle="round" endcap="round"/>
              <v:imagedata o:title=""/>
              <o:lock v:ext="edit" aspectratio="f"/>
            </v:rect>
            <v:rect id="Rectangle 539" o:spid="_x0000_s8249" o:spt="1" style="position:absolute;left:3523;top:49540;height:2001;width:6094;mso-wrap-style:none;" filled="f" stroked="f" coordsize="21600,21600">
              <v:path/>
              <v:fill on="f" focussize="0,0"/>
              <v:stroke on="f"/>
              <v:imagedata o:title=""/>
              <o:lock v:ext="edit" aspectratio="f"/>
              <v:textbox inset="0mm,0mm,0mm,0mm" style="mso-fit-shape-to-text:t;">
                <w:txbxContent>
                  <w:p>
                    <w:r>
                      <w:rPr>
                        <w:rFonts w:hint="eastAsia"/>
                        <w:sz w:val="24"/>
                      </w:rPr>
                      <w:t>决定意见</w:t>
                    </w:r>
                  </w:p>
                </w:txbxContent>
              </v:textbox>
            </v:rect>
            <v:line id="Line 540" o:spid="_x0000_s8250" o:spt="20" style="position:absolute;left:6856;top:41823;flip:x;height:6002;width:190;" filled="f" stroked="t" coordsize="21600,21600">
              <v:path arrowok="t"/>
              <v:fill on="f" focussize="0,0"/>
              <v:stroke weight="0pt" color="#000000" endcap="round"/>
              <v:imagedata o:title=""/>
              <o:lock v:ext="edit" aspectratio="f"/>
            </v:line>
            <v:shape id="Freeform 541" o:spid="_x0000_s8251" style="position:absolute;left:6570;top:47730;height:667;width:666;" fillcolor="#000000" filled="t" stroked="f" coordsize="7,7" path="m7,0l3,7,0,0,7,0xe">
              <v:path arrowok="t" o:connectlocs="66656,0;28567,66689;0,0;66656,0" o:connectangles="0,0,0,0"/>
              <v:fill on="t" color2="#FFFFFF" focussize="0,0"/>
              <v:stroke on="f"/>
              <v:imagedata o:title=""/>
              <o:lock v:ext="edit" aspectratio="f"/>
            </v:shape>
            <v:line id="Line 542" o:spid="_x0000_s8252" o:spt="20" style="position:absolute;left:25424;top:54399;height:4382;width:0;" filled="f" stroked="t" coordsize="21600,21600">
              <v:path arrowok="t"/>
              <v:fill on="f" focussize="0,0"/>
              <v:stroke weight="0pt" color="#000000" endcap="round"/>
              <v:imagedata o:title=""/>
              <o:lock v:ext="edit" aspectratio="f"/>
            </v:line>
            <v:shape id="Freeform 543" o:spid="_x0000_s8253" style="position:absolute;left:25138;top:58686;height:667;width:667;" fillcolor="#000000" filled="t" stroked="f" coordsize="7,7" path="m7,0l3,7,0,0,7,0xe">
              <v:path arrowok="t" o:connectlocs="66656,0;28567,66689;0,0;66656,0" o:connectangles="0,0,0,0"/>
              <v:fill on="t" color2="#FFFFFF" focussize="0,0"/>
              <v:stroke on="f"/>
              <v:imagedata o:title=""/>
              <o:lock v:ext="edit" aspectratio="f"/>
            </v:shape>
            <v:shape id="Freeform 544" o:spid="_x0000_s8254" style="position:absolute;left:33137;top:62687;height:21055;width:4666;" filled="f" stroked="t" coordsize="49,221" path="m0,0l49,0,49,221,3,221e">
              <v:path arrowok="t" o:connectlocs="0,0;466591,0;466591,2105464;28567,2105464" o:connectangles="0,0,0,0"/>
              <v:fill on="f" focussize="0,0"/>
              <v:stroke weight="0pt" color="#000000" endcap="round"/>
              <v:imagedata o:title=""/>
              <o:lock v:ext="edit" aspectratio="f"/>
            </v:shape>
            <v:shape id="Freeform 545" o:spid="_x0000_s8255" style="position:absolute;left:32851;top:83456;height:667;width:667;" fillcolor="#000000" filled="t" stroked="f" coordsize="7,7" path="m7,7l0,3,7,0,7,7xe">
              <v:path arrowok="t" o:connectlocs="66656,66689;0,28581;66656,0;66656,66689" o:connectangles="0,0,0,0"/>
              <v:fill on="t" color2="#FFFFFF" focussize="0,0"/>
              <v:stroke on="f"/>
              <v:imagedata o:title=""/>
              <o:lock v:ext="edit" aspectratio="f"/>
            </v:shape>
            <v:rect id="Rectangle 546" o:spid="_x0000_s8256" o:spt="1" style="position:absolute;left:38850;top:67927;height:2001;width:1524;mso-wrap-style:none;" filled="f" stroked="f" coordsize="21600,21600">
              <v:path/>
              <v:fill on="f" focussize="0,0"/>
              <v:stroke on="f"/>
              <v:imagedata o:title=""/>
              <o:lock v:ext="edit" aspectratio="f"/>
              <v:textbox inset="0mm,0mm,0mm,0mm" style="mso-fit-shape-to-text:t;">
                <w:txbxContent>
                  <w:p>
                    <w:r>
                      <w:rPr>
                        <w:rFonts w:hint="eastAsia"/>
                        <w:sz w:val="24"/>
                      </w:rPr>
                      <w:t>不</w:t>
                    </w:r>
                  </w:p>
                </w:txbxContent>
              </v:textbox>
            </v:rect>
            <v:rect id="Rectangle 547" o:spid="_x0000_s8257" o:spt="1" style="position:absolute;left:38850;top:69356;height:2001;width:1524;mso-wrap-style:none;" filled="f" stroked="f" coordsize="21600,21600">
              <v:path/>
              <v:fill on="f" focussize="0,0"/>
              <v:stroke on="f"/>
              <v:imagedata o:title=""/>
              <o:lock v:ext="edit" aspectratio="f"/>
              <v:textbox inset="0mm,0mm,0mm,0mm" style="mso-fit-shape-to-text:t;">
                <w:txbxContent>
                  <w:p>
                    <w:r>
                      <w:rPr>
                        <w:rFonts w:hint="eastAsia"/>
                        <w:sz w:val="24"/>
                      </w:rPr>
                      <w:t>予</w:t>
                    </w:r>
                  </w:p>
                </w:txbxContent>
              </v:textbox>
            </v:rect>
            <v:rect id="Rectangle 548" o:spid="_x0000_s8258" o:spt="1" style="position:absolute;left:38850;top:70785;height:2001;width:1524;mso-wrap-style:none;" filled="f" stroked="f" coordsize="21600,21600">
              <v:path/>
              <v:fill on="f" focussize="0,0"/>
              <v:stroke on="f"/>
              <v:imagedata o:title=""/>
              <o:lock v:ext="edit" aspectratio="f"/>
              <v:textbox inset="0mm,0mm,0mm,0mm" style="mso-fit-shape-to-text:t;">
                <w:txbxContent>
                  <w:p>
                    <w:r>
                      <w:rPr>
                        <w:rFonts w:hint="eastAsia"/>
                        <w:sz w:val="24"/>
                      </w:rPr>
                      <w:t>许</w:t>
                    </w:r>
                  </w:p>
                </w:txbxContent>
              </v:textbox>
            </v:rect>
            <v:rect id="Rectangle 549" o:spid="_x0000_s8259" o:spt="1" style="position:absolute;left:38850;top:72214;height:2001;width:1524;mso-wrap-style:none;" filled="f" stroked="f" coordsize="21600,21600">
              <v:path/>
              <v:fill on="f" focussize="0,0"/>
              <v:stroke on="f"/>
              <v:imagedata o:title=""/>
              <o:lock v:ext="edit" aspectratio="f"/>
              <v:textbox inset="0mm,0mm,0mm,0mm" style="mso-fit-shape-to-text:t;">
                <w:txbxContent>
                  <w:p>
                    <w:r>
                      <w:rPr>
                        <w:rFonts w:hint="eastAsia"/>
                        <w:sz w:val="24"/>
                      </w:rPr>
                      <w:t>可</w:t>
                    </w:r>
                  </w:p>
                </w:txbxContent>
              </v:textbox>
            </v:rect>
            <v:rect id="Rectangle 550" o:spid="_x0000_s8260" o:spt="1" style="position:absolute;left:38850;top:73738;height:2001;width:1524;mso-wrap-style:none;" filled="f" stroked="f" coordsize="21600,21600">
              <v:path/>
              <v:fill on="f" focussize="0,0"/>
              <v:stroke on="f"/>
              <v:imagedata o:title=""/>
              <o:lock v:ext="edit" aspectratio="f"/>
              <v:textbox inset="0mm,0mm,0mm,0mm" style="mso-fit-shape-to-text:t;">
                <w:txbxContent>
                  <w:p>
                    <w:r>
                      <w:rPr>
                        <w:rFonts w:hint="eastAsia"/>
                        <w:sz w:val="24"/>
                      </w:rPr>
                      <w:t>的</w:t>
                    </w:r>
                  </w:p>
                </w:txbxContent>
              </v:textbox>
            </v:rect>
            <v:rect id="Rectangle 551" o:spid="_x0000_s8261" o:spt="1" style="position:absolute;left:17901;top:68213;height:2000;width:7618;mso-wrap-style:none;" filled="f" stroked="f" coordsize="21600,21600">
              <v:path/>
              <v:fill on="f" focussize="0,0"/>
              <v:stroke on="f"/>
              <v:imagedata o:title=""/>
              <o:lock v:ext="edit" aspectratio="f"/>
              <v:textbox inset="0mm,0mm,0mm,0mm" style="mso-fit-shape-to-text:t;">
                <w:txbxContent>
                  <w:p>
                    <w:r>
                      <w:rPr>
                        <w:rFonts w:hint="eastAsia"/>
                        <w:sz w:val="24"/>
                      </w:rPr>
                      <w:t>准予许可的</w:t>
                    </w:r>
                  </w:p>
                </w:txbxContent>
              </v:textbox>
            </v:rect>
            <v:shape id="Freeform 552" o:spid="_x0000_s8262" style="position:absolute;left:12950;top:37631;height:2287;width:12474;" filled="f" stroked="t" coordsize="131,24" path="m131,0l131,24,0,24e">
              <v:path arrowok="t" o:connectlocs="1247416,0;1247416,228648;0,228648" o:connectangles="0,0,0"/>
              <v:fill on="f" focussize="0,0"/>
              <v:stroke weight="0pt" color="#000000" endcap="round"/>
              <v:imagedata o:title=""/>
              <o:lock v:ext="edit" aspectratio="f"/>
            </v:shape>
            <v:shape id="Freeform 553" o:spid="_x0000_s8263" style="position:absolute;left:12378;top:39536;height:667;width:667;" fillcolor="#000000" filled="t" stroked="f" coordsize="7,7" path="m7,7l0,4,7,0,7,7xe">
              <v:path arrowok="t" o:connectlocs="66656,66689;0,38108;66656,0;66656,66689" o:connectangles="0,0,0,0"/>
              <v:fill on="t" color2="#FFFFFF" focussize="0,0"/>
              <v:stroke on="f"/>
              <v:imagedata o:title=""/>
              <o:lock v:ext="edit" aspectratio="f"/>
            </v:shape>
            <v:rect id="Rectangle 554" o:spid="_x0000_s8264" o:spt="1" style="position:absolute;left:571;top:7899;height:6617;width:6102;" filled="f" stroked="f" coordsize="21600,21600">
              <v:path/>
              <v:fill on="f" focussize="0,0"/>
              <v:stroke on="f"/>
              <v:imagedata o:title=""/>
              <o:lock v:ext="edit" aspectratio="f"/>
              <v:textbox inset="0mm,0mm,0mm,0mm">
                <w:txbxContent>
                  <w:p>
                    <w:pPr>
                      <w:rPr>
                        <w:sz w:val="24"/>
                      </w:rPr>
                    </w:pPr>
                  </w:p>
                  <w:p>
                    <w:pPr>
                      <w:rPr>
                        <w:sz w:val="24"/>
                      </w:rPr>
                    </w:pPr>
                    <w:r>
                      <w:rPr>
                        <w:rFonts w:hint="eastAsia"/>
                        <w:sz w:val="24"/>
                      </w:rPr>
                      <w:t>职权名称</w:t>
                    </w:r>
                  </w:p>
                  <w:p/>
                </w:txbxContent>
              </v:textbox>
            </v:rect>
            <v:rect id="Rectangle 555" o:spid="_x0000_s8265" o:spt="1" style="position:absolute;left:7982;top:9906;height:4953;width:2000;" filled="f" stroked="f" coordsize="21600,21600">
              <v:path/>
              <v:fill on="f" focussize="0,0"/>
              <v:stroke on="f"/>
              <v:imagedata o:title=""/>
              <o:lock v:ext="edit" aspectratio="f"/>
              <v:textbox inset="0mm,0mm,0mm,0mm">
                <w:txbxContent>
                  <w:p>
                    <w:pPr>
                      <w:rPr>
                        <w:sz w:val="24"/>
                      </w:rPr>
                    </w:pPr>
                    <w:r>
                      <w:rPr>
                        <w:rFonts w:hint="eastAsia"/>
                        <w:sz w:val="24"/>
                      </w:rPr>
                      <w:t>：</w:t>
                    </w:r>
                  </w:p>
                  <w:p>
                    <w:pPr>
                      <w:rPr>
                        <w:sz w:val="24"/>
                      </w:rPr>
                    </w:pPr>
                  </w:p>
                  <w:p>
                    <w:pPr>
                      <w:rPr>
                        <w:sz w:val="24"/>
                      </w:rPr>
                    </w:pPr>
                  </w:p>
                  <w:p>
                    <w:pPr>
                      <w:rPr>
                        <w:sz w:val="24"/>
                      </w:rPr>
                    </w:pPr>
                  </w:p>
                  <w:p>
                    <w:pPr>
                      <w:rPr>
                        <w:sz w:val="24"/>
                      </w:rPr>
                    </w:pPr>
                  </w:p>
                  <w:p>
                    <w:pPr>
                      <w:rPr>
                        <w:sz w:val="24"/>
                      </w:rPr>
                    </w:pPr>
                  </w:p>
                  <w:p>
                    <w:pPr>
                      <w:rPr>
                        <w:sz w:val="24"/>
                      </w:rPr>
                    </w:pPr>
                  </w:p>
                  <w:p/>
                </w:txbxContent>
              </v:textbox>
            </v:rect>
            <v:rect id="Rectangle 556" o:spid="_x0000_s8266" o:spt="1" style="position:absolute;left:9315;top:7925;height:4953;width:3531;" filled="f" stroked="f" coordsize="21600,21600">
              <v:path/>
              <v:fill on="f" focussize="0,0"/>
              <v:stroke on="f"/>
              <v:imagedata o:title=""/>
              <o:lock v:ext="edit" aspectratio="f"/>
              <v:textbox inset="0mm,0mm,0mm,0mm">
                <w:txbxContent>
                  <w:p>
                    <w:pPr>
                      <w:rPr>
                        <w:sz w:val="24"/>
                      </w:rPr>
                    </w:pPr>
                  </w:p>
                  <w:p>
                    <w:r>
                      <w:rPr>
                        <w:rFonts w:hint="eastAsia"/>
                        <w:sz w:val="24"/>
                      </w:rPr>
                      <w:t>占</w:t>
                    </w:r>
                  </w:p>
                </w:txbxContent>
              </v:textbox>
            </v:rect>
            <v:rect id="Rectangle 557" o:spid="_x0000_s8267" o:spt="1" style="position:absolute;left:12649;top:7925;height:4610;width:3543;" filled="f" stroked="f" coordsize="21600,21600">
              <v:path/>
              <v:fill on="f" focussize="0,0"/>
              <v:stroke on="f"/>
              <v:imagedata o:title=""/>
              <o:lock v:ext="edit" aspectratio="f"/>
              <v:textbox inset="0mm,0mm,0mm,0mm">
                <w:txbxContent>
                  <w:p>
                    <w:pPr>
                      <w:rPr>
                        <w:sz w:val="24"/>
                      </w:rPr>
                    </w:pPr>
                  </w:p>
                  <w:p>
                    <w:r>
                      <w:rPr>
                        <w:rFonts w:hint="eastAsia"/>
                        <w:sz w:val="24"/>
                      </w:rPr>
                      <w:t>（</w:t>
                    </w:r>
                  </w:p>
                </w:txbxContent>
              </v:textbox>
            </v:rect>
            <v:rect id="Rectangle 558" o:spid="_x0000_s8268" o:spt="1" style="position:absolute;left:13982;top:9906;height:3962;width:4585;" filled="f" stroked="f" coordsize="21600,21600">
              <v:path/>
              <v:fill on="f" focussize="0,0"/>
              <v:stroke on="f"/>
              <v:imagedata o:title=""/>
              <o:lock v:ext="edit" aspectratio="f"/>
              <v:textbox inset="0mm,0mm,0mm,0mm">
                <w:txbxContent>
                  <w:p>
                    <w:pPr>
                      <w:rPr>
                        <w:sz w:val="24"/>
                      </w:rPr>
                    </w:pPr>
                    <w:r>
                      <w:rPr>
                        <w:rFonts w:hint="eastAsia"/>
                        <w:sz w:val="24"/>
                      </w:rPr>
                      <w:t>利</w:t>
                    </w:r>
                  </w:p>
                  <w:p/>
                </w:txbxContent>
              </v:textbox>
            </v:rect>
            <v:rect id="Rectangle 559" o:spid="_x0000_s8269" o:spt="1" style="position:absolute;left:16649;top:9906;height:3962;width:3525;" filled="f" stroked="f" coordsize="21600,21600">
              <v:path/>
              <v:fill on="f" focussize="0,0"/>
              <v:stroke on="f"/>
              <v:imagedata o:title=""/>
              <o:lock v:ext="edit" aspectratio="f"/>
              <v:textbox inset="0mm,0mm,0mm,0mm">
                <w:txbxContent>
                  <w:p>
                    <w:r>
                      <w:rPr>
                        <w:rFonts w:hint="eastAsia"/>
                        <w:sz w:val="24"/>
                      </w:rPr>
                      <w:t>）</w:t>
                    </w:r>
                  </w:p>
                </w:txbxContent>
              </v:textbox>
            </v:rect>
            <v:rect id="Rectangle 560" o:spid="_x0000_s8270" o:spt="1" style="position:absolute;left:18650;top:7925;height:4610;width:38004;" filled="f" stroked="f" coordsize="21600,21600">
              <v:path/>
              <v:fill on="f" focussize="0,0"/>
              <v:stroke on="f"/>
              <v:imagedata o:title=""/>
              <o:lock v:ext="edit" aspectratio="f"/>
              <v:textbox inset="0mm,0mm,0mm,0mm">
                <w:txbxContent>
                  <w:p>
                    <w:pPr>
                      <w:ind w:firstLine="31680" w:firstLineChars="2000"/>
                      <w:rPr>
                        <w:sz w:val="24"/>
                      </w:rPr>
                    </w:pPr>
                    <w:r>
                      <w:rPr>
                        <w:rFonts w:hint="eastAsia"/>
                        <w:sz w:val="24"/>
                      </w:rPr>
                      <w:t>序号：</w:t>
                    </w:r>
                    <w:r>
                      <w:rPr>
                        <w:sz w:val="24"/>
                      </w:rPr>
                      <w:t>1</w:t>
                    </w:r>
                  </w:p>
                  <w:p>
                    <w:pPr>
                      <w:rPr>
                        <w:sz w:val="24"/>
                      </w:rPr>
                    </w:pPr>
                    <w:r>
                      <w:rPr>
                        <w:rFonts w:hint="eastAsia"/>
                        <w:sz w:val="24"/>
                      </w:rPr>
                      <w:t>用公路用地及其建筑控制区审批</w:t>
                    </w:r>
                  </w:p>
                </w:txbxContent>
              </v:textbox>
            </v:rect>
            <v:rect id="Rectangle 561" o:spid="_x0000_s8271" o:spt="1" style="position:absolute;left:53987;top:7925;height:1752;width:3410;" filled="f" stroked="f" coordsize="21600,21600">
              <v:path/>
              <v:fill on="f" focussize="0,0"/>
              <v:stroke on="f"/>
              <v:imagedata o:title=""/>
              <o:lock v:ext="edit" aspectratio="f"/>
              <v:textbox inset="0mm,0mm,0mm,0mm">
                <w:txbxContent>
                  <w:p/>
                </w:txbxContent>
              </v:textbox>
            </v:rect>
            <v:rect id="Rectangle 562" o:spid="_x0000_s8272" o:spt="1" style="position:absolute;left:57321;top:7925;height:1981;width:1149;mso-wrap-style:none;" filled="f" stroked="f" coordsize="21600,21600">
              <v:path/>
              <v:fill on="f" focussize="0,0"/>
              <v:stroke on="f"/>
              <v:imagedata o:title=""/>
              <o:lock v:ext="edit" aspectratio="f"/>
              <v:textbox inset="0mm,0mm,0mm,0mm" style="mso-fit-shape-to-text:t;">
                <w:txbxContent>
                  <w:p/>
                </w:txbxContent>
              </v:textbox>
            </v:rect>
            <v:rect id="Rectangle 563" o:spid="_x0000_s8273" o:spt="1" style="position:absolute;left:57987;top:7925;height:1752;width:1124;" filled="f" stroked="f" coordsize="21600,21600">
              <v:path/>
              <v:fill on="f" focussize="0,0"/>
              <v:stroke on="f"/>
              <v:imagedata o:title=""/>
              <o:lock v:ext="edit" aspectratio="f"/>
              <v:textbox inset="0mm,0mm,0mm,0mm">
                <w:txbxContent>
                  <w:p/>
                </w:txbxContent>
              </v:textbox>
            </v:rect>
            <v:line id="Line 564" o:spid="_x0000_s8274" o:spt="20" style="position:absolute;left:31709;top:48682;flip:x;height:0;width:6475;" filled="f" stroked="t" coordsize="21600,21600">
              <v:path arrowok="t"/>
              <v:fill on="f" focussize="0,0"/>
              <v:stroke weight="0pt" color="#000000" endcap="round"/>
              <v:imagedata o:title=""/>
              <o:lock v:ext="edit" aspectratio="f"/>
            </v:line>
            <v:shape id="Freeform 565" o:spid="_x0000_s8275" style="position:absolute;left:31137;top:48397;height:666;width:572;" fillcolor="#000000" filled="t" stroked="f" coordsize="6,7" path="m6,7l0,3,6,0,6,7xe">
              <v:path arrowok="t" o:connectlocs="57134,66689;0,28581;57134,0;57134,66689" o:connectangles="0,0,0,0"/>
              <v:fill on="t" color2="#FFFFFF" focussize="0,0"/>
              <v:stroke on="f"/>
              <v:imagedata o:title=""/>
              <o:lock v:ext="edit" aspectratio="f"/>
            </v:shape>
            <v:line id="Line 566" o:spid="_x0000_s8276" o:spt="20" style="position:absolute;left:12759;top:50493;height:0;width:6475;" filled="f" stroked="t" coordsize="21600,21600">
              <v:path arrowok="t"/>
              <v:fill on="f" focussize="0,0"/>
              <v:stroke weight="0pt" color="#000000" endcap="round"/>
              <v:imagedata o:title=""/>
              <o:lock v:ext="edit" aspectratio="f"/>
            </v:line>
            <v:shape id="Freeform 567" o:spid="_x0000_s8277" style="position:absolute;left:19139;top:50207;height:571;width:667;" fillcolor="#000000" filled="t" stroked="f" coordsize="7,6" path="m0,0l7,3,0,6,0,0xe">
              <v:path arrowok="t" o:connectlocs="0,0;66656,28581;0,57162;0,0" o:connectangles="0,0,0,0"/>
              <v:fill on="t" color2="#FFFFFF" focussize="0,0"/>
              <v:stroke on="f"/>
              <v:imagedata o:title=""/>
              <o:lock v:ext="edit" aspectratio="f"/>
            </v:shape>
          </v:group>
        </w:pict>
      </w:r>
    </w:p>
    <w:p/>
    <w:p/>
    <w:p/>
    <w:p/>
    <w:p/>
    <w:p/>
    <w:p/>
    <w:p/>
    <w:p/>
    <w:p/>
    <w:p/>
    <w:p/>
    <w:p/>
    <w:p/>
    <w:p/>
    <w:p/>
    <w:p/>
    <w:p/>
    <w:p/>
    <w:p/>
    <w:p/>
    <w:p/>
    <w:p/>
    <w:p/>
    <w:p/>
    <w:p/>
    <w:p/>
    <w:p/>
    <w:p/>
    <w:p/>
    <w:p/>
    <w:p/>
    <w:p/>
    <w:p/>
    <w:p/>
    <w:p/>
    <w:p/>
    <w:p/>
    <w:p/>
    <w:p/>
    <w:p/>
    <w:p/>
    <w:p/>
    <w:p>
      <w:r>
        <w:rPr>
          <w:lang w:bidi="bo-CN"/>
        </w:rPr>
        <w:pict>
          <v:group id="_x0000_s8278" o:spid="_x0000_s8278" o:spt="203" style="position:absolute;left:0pt;margin-left:3.35pt;margin-top:0pt;height:693.75pt;width:453pt;z-index:251099136;mso-width-relative:page;mso-height-relative:page;" coordorigin="1867,1440" coordsize="9060,13875" editas="canvas">
            <o:lock v:ext="edit"/>
            <v:shape id="_x0000_s1113" o:spid="_x0000_s1113" o:spt="75" type="#_x0000_t75" style="position:absolute;left:1867;top:1440;height:13875;width:9060;" filled="f" stroked="f" coordsize="21600,21600">
              <v:path/>
              <v:fill on="f" focussize="0,0"/>
              <v:stroke on="f"/>
              <v:imagedata o:title=""/>
              <o:lock v:ext="edit" aspectratio="t"/>
            </v:shape>
            <v:rect id="_x0000_s8279" o:spid="_x0000_s8279" o:spt="1" style="position:absolute;left:3260;top:1752;height:977;width:6222;" filled="f" stroked="f" coordsize="21600,21600">
              <v:path/>
              <v:fill on="f" focussize="0,0"/>
              <v:stroke on="f"/>
              <v:imagedata o:title=""/>
              <o:lock v:ext="edit" aspectratio="f"/>
              <v:textbox inset="0mm,0mm,0mm,0mm">
                <w:txbxContent>
                  <w:p>
                    <w:pPr>
                      <w:jc w:val="center"/>
                      <w:rPr>
                        <w:b/>
                        <w:sz w:val="36"/>
                        <w:szCs w:val="36"/>
                      </w:rPr>
                    </w:pPr>
                    <w:r>
                      <w:rPr>
                        <w:rFonts w:hint="eastAsia"/>
                        <w:b/>
                        <w:sz w:val="36"/>
                        <w:szCs w:val="36"/>
                      </w:rPr>
                      <w:t>双湖县交通运输局行政许可流程图</w:t>
                    </w:r>
                  </w:p>
                  <w:p>
                    <w:pP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p>
                    <w:pPr>
                      <w:jc w:val="center"/>
                      <w:rPr>
                        <w:b/>
                        <w:sz w:val="28"/>
                        <w:szCs w:val="28"/>
                      </w:rPr>
                    </w:pPr>
                  </w:p>
                </w:txbxContent>
              </v:textbox>
            </v:rect>
            <v:rect id="Rectangle 571" o:spid="_x0000_s8280" o:spt="1" style="position:absolute;left:5857;top:4251;height:315;width:240;mso-wrap-style:none;" filled="f" stroked="f" coordsize="21600,21600">
              <v:path/>
              <v:fill on="f" focussize="0,0"/>
              <v:stroke on="f"/>
              <v:imagedata o:title=""/>
              <o:lock v:ext="edit" aspectratio="f"/>
              <v:textbox inset="0mm,0mm,0mm,0mm" style="mso-fit-shape-to-text:t;">
                <w:txbxContent>
                  <w:p>
                    <w:r>
                      <w:rPr>
                        <w:rFonts w:hint="eastAsia"/>
                        <w:sz w:val="24"/>
                      </w:rPr>
                      <w:t>申</w:t>
                    </w:r>
                  </w:p>
                </w:txbxContent>
              </v:textbox>
            </v:rect>
            <v:rect id="Rectangle 572" o:spid="_x0000_s8281" o:spt="1" style="position:absolute;left:6427;top:4251;height:315;width:240;mso-wrap-style:none;" filled="f" stroked="f" coordsize="21600,21600">
              <v:path/>
              <v:fill on="f" focussize="0,0"/>
              <v:stroke on="f"/>
              <v:imagedata o:title=""/>
              <o:lock v:ext="edit" aspectratio="f"/>
              <v:textbox inset="0mm,0mm,0mm,0mm" style="mso-fit-shape-to-text:t;">
                <w:txbxContent>
                  <w:p>
                    <w:r>
                      <w:rPr>
                        <w:rFonts w:hint="eastAsia"/>
                        <w:sz w:val="24"/>
                      </w:rPr>
                      <w:t>请</w:t>
                    </w:r>
                  </w:p>
                </w:txbxContent>
              </v:textbox>
            </v:rect>
            <v:shape id="Freeform 573" o:spid="_x0000_s8282" style="position:absolute;left:5227;top:4035;height:900;width:2115;" filled="f" stroked="t" coordsize="2574,1016" path="m508,1016l2066,1016c2347,1016,2574,789,2574,508c2574,228,2347,0,2066,0c2066,0,2066,0,2066,0l2066,0,508,0c227,0,0,228,0,508c0,789,227,1016,508,1016xe">
              <v:path arrowok="t" o:connectlocs="265057,571500;1077968,571500;1343025,285750;1077968,0;1077968,0;1077968,0;265057,0;0,285750;265057,571500" o:connectangles="0,0,0,0,0,0,0,0,0"/>
              <v:fill on="f" focussize="0,0"/>
              <v:stroke weight="2.25pt" color="#FFFFFF" endcap="round"/>
              <v:imagedata o:title=""/>
              <o:lock v:ext="edit" aspectratio="f"/>
            </v:shape>
            <v:shape id="Freeform 574" o:spid="_x0000_s8283" style="position:absolute;left:5077;top:3885;height:885;width:2115;" filled="f" stroked="t" coordsize="2575,1016" path="m508,1016l2067,1016c2347,1016,2575,788,2575,508c2575,227,2347,0,2067,0c2067,0,2067,0,2067,0l2067,0,508,0c228,0,0,227,0,508c0,788,228,1016,508,1016xe">
              <v:path arrowok="t" o:connectlocs="264954,561975;1078071,561975;1343025,280988;1078071,0;1078071,0;1078071,0;264954,0;0,280988;264954,561975" o:connectangles="0,0,0,0,0,0,0,0,0"/>
              <v:fill on="f" focussize="0,0"/>
              <v:stroke weight="2.25pt" color="#000000" endcap="round"/>
              <v:imagedata o:title=""/>
              <o:lock v:ext="edit" aspectratio="f"/>
            </v:shape>
            <v:rect id="Rectangle 577" o:spid="_x0000_s8284" o:spt="1" style="position:absolute;left:5302;top:8805;height:1230;width:1680;" filled="f" stroked="t" coordsize="21600,21600">
              <v:path/>
              <v:fill on="f" focussize="0,0"/>
              <v:stroke weight="2.25pt" color="#000000" joinstyle="round" endcap="round"/>
              <v:imagedata o:title=""/>
              <o:lock v:ext="edit" aspectratio="f"/>
            </v:rect>
            <v:rect id="Rectangle 578" o:spid="_x0000_s8285" o:spt="1" style="position:absolute;left:5722;top:9255;height:315;width:240;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Rectangle 579" o:spid="_x0000_s8286" o:spt="1" style="position:absolute;left:6277;top:9255;height:315;width:240;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Freeform 580" o:spid="_x0000_s8287" style="position:absolute;left:5092;top:5520;height:1095;width:2085;" filled="f" stroked="t" coordsize="139,73" path="m0,36l70,0,139,36,70,73,0,36xe">
              <v:path arrowok="t" o:connectlocs="0,342900;666750,0;1323975,342900;666750,695325;0,342900" o:connectangles="0,0,0,0,0"/>
              <v:fill on="f" focussize="0,0"/>
              <v:stroke weight="2.25pt" color="#000000" endcap="round"/>
              <v:imagedata o:title=""/>
              <o:lock v:ext="edit" aspectratio="f"/>
            </v:shape>
            <v:rect id="Rectangle 581" o:spid="_x0000_s8288" o:spt="1" style="position:absolute;left:5722;top:5910;height:315;width:240;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Rectangle 582" o:spid="_x0000_s8289" o:spt="1" style="position:absolute;left:6277;top:5910;height:315;width:240;mso-wrap-style:none;" filled="f" stroked="f" coordsize="21600,21600">
              <v:path/>
              <v:fill on="f" focussize="0,0"/>
              <v:stroke on="f"/>
              <v:imagedata o:title=""/>
              <o:lock v:ext="edit" aspectratio="f"/>
              <v:textbox inset="0mm,0mm,0mm,0mm" style="mso-fit-shape-to-text:t;">
                <w:txbxContent>
                  <w:p>
                    <w:r>
                      <w:rPr>
                        <w:rFonts w:hint="eastAsia"/>
                        <w:sz w:val="24"/>
                      </w:rPr>
                      <w:t>理</w:t>
                    </w:r>
                  </w:p>
                </w:txbxContent>
              </v:textbox>
            </v:rect>
            <v:line id="Line 583" o:spid="_x0000_s8290" o:spt="20" style="position:absolute;left:6142;top:4770;height:645;width:0;" filled="f" stroked="t" coordsize="21600,21600">
              <v:path arrowok="t"/>
              <v:fill on="f" focussize="0,0"/>
              <v:stroke color="#000000" endcap="round"/>
              <v:imagedata o:title=""/>
              <o:lock v:ext="edit" aspectratio="f"/>
            </v:line>
            <v:shape id="Freeform 584" o:spid="_x0000_s8291" style="position:absolute;left:6082;top:5400;height:120;width:105;" fillcolor="#000000" filled="t" stroked="t" coordsize="139,139" path="m69,139l0,0c44,22,95,22,139,0l139,0,69,139xe">
              <v:path arrowok="t" o:connectlocs="33098,76200;0,0;66675,0;66675,0;33098,76200" o:connectangles="0,0,0,0,0"/>
              <v:fill on="t" color2="#FFFFFF" focussize="0,0"/>
              <v:stroke weight="0pt" color="#000000"/>
              <v:imagedata o:title=""/>
              <o:lock v:ext="edit" aspectratio="f"/>
            </v:shape>
            <v:shape id="Freeform 585" o:spid="_x0000_s8292" style="position:absolute;left:4987;top:10815;height:1065;width:2295;" filled="f" stroked="t" coordsize="153,71" path="m0,35l77,0,153,35,77,71,0,35xe">
              <v:path arrowok="t" o:connectlocs="0,333375;733425,0;1457325,333375;733425,676275;0,333375" o:connectangles="0,0,0,0,0"/>
              <v:fill on="f" focussize="0,0"/>
              <v:stroke weight="2.25pt" color="#000000" endcap="round"/>
              <v:imagedata o:title=""/>
              <o:lock v:ext="edit" aspectratio="f"/>
            </v:shape>
            <v:rect id="Rectangle 586" o:spid="_x0000_s8293" o:spt="1" style="position:absolute;left:5722;top:11190;height:315;width:240;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Rectangle 587" o:spid="_x0000_s8294" o:spt="1" style="position:absolute;left:6277;top:11190;height:315;width:240;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Freeform 588" o:spid="_x0000_s8295" style="position:absolute;left:5032;top:14250;height:855;width:2205;" filled="f" stroked="t" coordsize="2685,974" path="m487,974l2198,974c2467,974,2685,756,2685,487c2685,218,2467,0,2198,0c2198,0,2198,0,2198,0l2198,0,487,0c218,0,0,218,0,487c0,756,218,974,487,974xe">
              <v:path arrowok="t" o:connectlocs="253961,542925;1146214,542925;1400175,271463;1146214,0;1146214,0;1146214,0;253961,0;0,271463;253961,542925" o:connectangles="0,0,0,0,0,0,0,0,0"/>
              <v:fill on="f" focussize="0,0"/>
              <v:stroke weight="2.25pt" color="#000000" endcap="round"/>
              <v:imagedata o:title=""/>
              <o:lock v:ext="edit" aspectratio="f"/>
            </v:shape>
            <v:rect id="Rectangle 589" o:spid="_x0000_s8296" o:spt="1" style="position:absolute;left:5572;top:14520;height:315;width:960;mso-wrap-style:none;" filled="f" stroked="f" coordsize="21600,21600">
              <v:path/>
              <v:fill on="f" focussize="0,0"/>
              <v:stroke on="f"/>
              <v:imagedata o:title=""/>
              <o:lock v:ext="edit" aspectratio="f"/>
              <v:textbox inset="0mm,0mm,0mm,0mm" style="mso-fit-shape-to-text:t;">
                <w:txbxContent>
                  <w:p>
                    <w:r>
                      <w:rPr>
                        <w:rFonts w:hint="eastAsia"/>
                        <w:sz w:val="24"/>
                      </w:rPr>
                      <w:t>存档办结</w:t>
                    </w:r>
                  </w:p>
                </w:txbxContent>
              </v:textbox>
            </v:rect>
            <v:line id="Line 590" o:spid="_x0000_s8297" o:spt="20" style="position:absolute;left:6142;top:11880;height:630;width:0;" filled="f" stroked="t" coordsize="21600,21600">
              <v:path arrowok="t"/>
              <v:fill on="f" focussize="0,0"/>
              <v:stroke color="#000000" endcap="round"/>
              <v:imagedata o:title=""/>
              <o:lock v:ext="edit" aspectratio="f"/>
            </v:line>
            <v:shape id="Freeform 591" o:spid="_x0000_s8298" style="position:absolute;left:6082;top:12480;height:120;width:105;" fillcolor="#000000" filled="t" stroked="t" coordsize="139,138" path="m69,138l0,0c44,21,95,21,139,0l69,138xe">
              <v:path arrowok="t" o:connectlocs="33098,76200;0,0;66675,0;33098,76200" o:connectangles="0,0,0,0"/>
              <v:fill on="t" color2="#FFFFFF" focussize="0,0"/>
              <v:stroke weight="0pt" color="#000000"/>
              <v:imagedata o:title=""/>
              <o:lock v:ext="edit" aspectratio="f"/>
            </v:shape>
            <v:shape id="Freeform 592" o:spid="_x0000_s8299" style="position:absolute;left:6142;top:13440;height:720;width:0;" filled="f" stroked="t" coordsize="0,48" path="m0,0l0,14,0,14,0,48e">
              <v:path arrowok="t" o:connectlocs="0,0;0,133350;0,133350;0,457200" o:connectangles="0,0,0,0"/>
              <v:fill on="f" focussize="0,0"/>
              <v:stroke color="#000000" endcap="round"/>
              <v:imagedata o:title=""/>
              <o:lock v:ext="edit" aspectratio="f"/>
            </v:shape>
            <v:shape id="Freeform 593" o:spid="_x0000_s8300" style="position:absolute;left:6082;top:14130;height:120;width:105;" fillcolor="#000000" filled="t" stroked="t" coordsize="139,138" path="m69,138l0,0c44,22,95,22,139,0l69,138xe">
              <v:path arrowok="t" o:connectlocs="33098,76200;0,0;66675,0;33098,76200" o:connectangles="0,0,0,0"/>
              <v:fill on="t" color2="#FFFFFF" focussize="0,0"/>
              <v:stroke weight="0pt" color="#000000"/>
              <v:imagedata o:title=""/>
              <o:lock v:ext="edit" aspectratio="f"/>
            </v:shape>
            <v:rect id="Rectangle 594" o:spid="_x0000_s8301" o:spt="1" style="position:absolute;left:3262;top:4875;height:585;width:1350;" filled="f" stroked="t" coordsize="21600,21600">
              <v:path/>
              <v:fill on="f" focussize="0,0"/>
              <v:stroke color="#000000" joinstyle="round" endcap="round"/>
              <v:imagedata o:title=""/>
              <o:lock v:ext="edit" aspectratio="f"/>
            </v:rect>
            <v:rect id="Rectangle 595" o:spid="_x0000_s8302" o:spt="1" style="position:absolute;left:3682;top:5025;height:315;width:480;mso-wrap-style:none;" filled="f" stroked="f" coordsize="21600,21600">
              <v:path/>
              <v:fill on="f" focussize="0,0"/>
              <v:stroke on="f"/>
              <v:imagedata o:title=""/>
              <o:lock v:ext="edit" aspectratio="f"/>
              <v:textbox inset="0mm,0mm,0mm,0mm" style="mso-fit-shape-to-text:t;">
                <w:txbxContent>
                  <w:p>
                    <w:r>
                      <w:rPr>
                        <w:rFonts w:hint="eastAsia"/>
                        <w:sz w:val="24"/>
                      </w:rPr>
                      <w:t>补正</w:t>
                    </w:r>
                  </w:p>
                </w:txbxContent>
              </v:textbox>
            </v:rect>
            <v:rect id="Rectangle 596" o:spid="_x0000_s8303" o:spt="1" style="position:absolute;left:4192;top:5730;height:315;width:1200;mso-wrap-style:none;" filled="f" stroked="f" coordsize="21600,21600">
              <v:path/>
              <v:fill on="f" focussize="0,0"/>
              <v:stroke on="f"/>
              <v:imagedata o:title=""/>
              <o:lock v:ext="edit" aspectratio="f"/>
              <v:textbox inset="0mm,0mm,0mm,0mm" style="mso-fit-shape-to-text:t;">
                <w:txbxContent>
                  <w:p>
                    <w:r>
                      <w:rPr>
                        <w:rFonts w:hint="eastAsia"/>
                        <w:sz w:val="24"/>
                      </w:rPr>
                      <w:t>需补正情形</w:t>
                    </w:r>
                  </w:p>
                </w:txbxContent>
              </v:textbox>
            </v:rect>
            <v:rect id="Rectangle 597" o:spid="_x0000_s8304" o:spt="1" style="position:absolute;left:5197;top:12600;height:840;width:1875;" filled="f" stroked="t" coordsize="21600,21600">
              <v:path/>
              <v:fill on="f" focussize="0,0"/>
              <v:stroke weight="2.25pt" color="#000000" joinstyle="round" endcap="round"/>
              <v:imagedata o:title=""/>
              <o:lock v:ext="edit" aspectratio="f"/>
            </v:rect>
            <v:rect id="Rectangle 598" o:spid="_x0000_s8305" o:spt="1" style="position:absolute;left:5722;top:12870;height:315;width:240;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Rectangle 599" o:spid="_x0000_s8306" o:spt="1" style="position:absolute;left:6277;top:12870;height:315;width:240;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Freeform 600" o:spid="_x0000_s8307" style="position:absolute;left:3937;top:4335;height:540;width:1035;" filled="f" stroked="t" coordsize="69,36" path="m0,36l0,0,69,0e">
              <v:path arrowok="t" o:connectlocs="0,342900;0,0;657225,0" o:connectangles="0,0,0"/>
              <v:fill on="f" focussize="0,0"/>
              <v:stroke color="#000000" endcap="round"/>
              <v:imagedata o:title=""/>
              <o:lock v:ext="edit" aspectratio="f"/>
            </v:shape>
            <v:shape id="Freeform 601" o:spid="_x0000_s8308" style="position:absolute;left:4957;top:4275;height:120;width:120;" fillcolor="#000000" filled="t" stroked="f" coordsize="8,8" path="m0,0l8,4,0,8,0,0xe">
              <v:path arrowok="t" o:connectlocs="0,0;76200,38100;0,76200;0,0" o:connectangles="0,0,0,0"/>
              <v:fill on="t" color2="#FFFFFF" focussize="0,0"/>
              <v:stroke on="f"/>
              <v:imagedata o:title=""/>
              <o:lock v:ext="edit" aspectratio="f"/>
            </v:shape>
            <v:shape id="Freeform 602" o:spid="_x0000_s8309" style="position:absolute;left:3937;top:5550;height:510;width:1155;" filled="f" stroked="t" coordsize="77,34" path="m77,34l0,34,0,0e">
              <v:path arrowok="t" o:connectlocs="733425,323850;0,323850;0,0" o:connectangles="0,0,0"/>
              <v:fill on="f" focussize="0,0"/>
              <v:stroke weight="0pt" color="#000000" endcap="round"/>
              <v:imagedata o:title=""/>
              <o:lock v:ext="edit" aspectratio="f"/>
            </v:shape>
            <v:shape id="Freeform 603" o:spid="_x0000_s8310" style="position:absolute;left:3877;top:5460;height:105;width:105;" fillcolor="#000000" filled="t" stroked="f" coordsize="7,7" path="m0,7l4,0,7,7,0,7xe">
              <v:path arrowok="t" o:connectlocs="0,66675;38100,0;66675,66675;0,66675" o:connectangles="0,0,0,0"/>
              <v:fill on="t" color2="#FFFFFF" focussize="0,0"/>
              <v:stroke on="f"/>
              <v:imagedata o:title=""/>
              <o:lock v:ext="edit" aspectratio="f"/>
            </v:shape>
            <v:shape id="Freeform 604" o:spid="_x0000_s8311" style="position:absolute;left:8482;top:5685;height:765;width:1815;" filled="f" stroked="t" coordsize="2203,881" path="m441,881l1763,881c2006,881,2203,684,2203,440c2203,197,2006,0,1763,0c1763,0,1763,0,1763,0l1763,0,441,0c197,0,0,197,0,440c0,684,197,881,441,881xe">
              <v:path arrowok="t" o:connectlocs="230714,485775;922334,485775;1152525,242612;922334,0;922334,0;922334,0;230714,0;0,242612;230714,485775" o:connectangles="0,0,0,0,0,0,0,0,0"/>
              <v:fill on="f" focussize="0,0"/>
              <v:stroke weight="0pt" color="#000000" endcap="round"/>
              <v:imagedata o:title=""/>
              <o:lock v:ext="edit" aspectratio="f"/>
            </v:shape>
            <v:rect id="Rectangle 605" o:spid="_x0000_s8312" o:spt="1" style="position:absolute;left:8902;top:5940;height:315;width:960;mso-wrap-style:none;" filled="f" stroked="f" coordsize="21600,21600">
              <v:path/>
              <v:fill on="f" focussize="0,0"/>
              <v:stroke on="f"/>
              <v:imagedata o:title=""/>
              <o:lock v:ext="edit" aspectratio="f"/>
              <v:textbox inset="0mm,0mm,0mm,0mm" style="mso-fit-shape-to-text:t;">
                <w:txbxContent>
                  <w:p>
                    <w:r>
                      <w:rPr>
                        <w:rFonts w:hint="eastAsia"/>
                        <w:sz w:val="24"/>
                      </w:rPr>
                      <w:t>不予受理</w:t>
                    </w:r>
                  </w:p>
                </w:txbxContent>
              </v:textbox>
            </v:rect>
            <v:line id="Line 606" o:spid="_x0000_s8313" o:spt="20" style="position:absolute;left:7177;top:6060;height:0;width:1215;" filled="f" stroked="t" coordsize="21600,21600">
              <v:path arrowok="t"/>
              <v:fill on="f" focussize="0,0"/>
              <v:stroke weight="0pt" color="#000000" endcap="round"/>
              <v:imagedata o:title=""/>
              <o:lock v:ext="edit" aspectratio="f"/>
            </v:line>
            <v:shape id="Freeform 607" o:spid="_x0000_s8314" style="position:absolute;left:8377;top:6015;height:105;width:105;" fillcolor="#000000" filled="t" stroked="f" coordsize="7,7" path="m0,0l7,3,0,7,0,0xe">
              <v:path arrowok="t" o:connectlocs="0,0;66675,28575;0,66675;0,0" o:connectangles="0,0,0,0"/>
              <v:fill on="t" color2="#FFFFFF" focussize="0,0"/>
              <v:stroke on="f"/>
              <v:imagedata o:title=""/>
              <o:lock v:ext="edit" aspectratio="f"/>
            </v:shape>
            <v:line id="Line 608" o:spid="_x0000_s8315" o:spt="20" style="position:absolute;left:6142;top:6615;height:2100;width:0;" filled="f" stroked="t" coordsize="21600,21600">
              <v:path arrowok="t"/>
              <v:fill on="f" focussize="0,0"/>
              <v:stroke weight="0pt" color="#000000" endcap="round"/>
              <v:imagedata o:title=""/>
              <o:lock v:ext="edit" aspectratio="f"/>
            </v:line>
            <v:shape id="Freeform 609" o:spid="_x0000_s8316" style="position:absolute;left:6082;top:8700;height:105;width:105;" fillcolor="#000000" filled="t" stroked="f" coordsize="7,7" path="m7,0l4,7,0,0,7,0xe">
              <v:path arrowok="t" o:connectlocs="66675,0;38100,66675;0,0;66675,0" o:connectangles="0,0,0,0"/>
              <v:fill on="t" color2="#FFFFFF" focussize="0,0"/>
              <v:stroke on="f"/>
              <v:imagedata o:title=""/>
              <o:lock v:ext="edit" aspectratio="f"/>
            </v:shape>
            <v:rect id="Rectangle 610" o:spid="_x0000_s8317" o:spt="1" style="position:absolute;left:7747;top:7845;height:495;width:1740;" filled="f" stroked="t" coordsize="21600,21600">
              <v:path/>
              <v:fill on="f" focussize="0,0"/>
              <v:stroke weight="0pt" color="#000000" joinstyle="round" endcap="round"/>
              <v:imagedata o:title=""/>
              <o:lock v:ext="edit" aspectratio="f"/>
            </v:rect>
            <v:rect id="Rectangle 611" o:spid="_x0000_s8318" o:spt="1" style="position:absolute;left:8002;top:7950;height:315;width:1200;mso-wrap-style:none;" filled="f" stroked="f" coordsize="21600,21600">
              <v:path/>
              <v:fill on="f" focussize="0,0"/>
              <v:stroke on="f"/>
              <v:imagedata o:title=""/>
              <o:lock v:ext="edit" aspectratio="f"/>
              <v:textbox inset="0mm,0mm,0mm,0mm" style="mso-fit-shape-to-text:t;">
                <w:txbxContent>
                  <w:p>
                    <w:r>
                      <w:rPr>
                        <w:rFonts w:hint="eastAsia"/>
                        <w:sz w:val="24"/>
                      </w:rPr>
                      <w:t>养护管理处</w:t>
                    </w:r>
                  </w:p>
                </w:txbxContent>
              </v:textbox>
            </v:rect>
            <v:rect id="Rectangle 612" o:spid="_x0000_s8319" o:spt="1" style="position:absolute;left:8242;top:9180;height:480;width:1155;" filled="f" stroked="t" coordsize="21600,21600">
              <v:path/>
              <v:fill on="f" focussize="0,0"/>
              <v:stroke weight="0pt" color="#000000" joinstyle="round" endcap="round"/>
              <v:imagedata o:title=""/>
              <o:lock v:ext="edit" aspectratio="f"/>
            </v:rect>
            <v:rect id="Rectangle 613" o:spid="_x0000_s8320" o:spt="1" style="position:absolute;left:8332;top:9270;height:315;width:960;mso-wrap-style:none;" filled="f" stroked="f" coordsize="21600,21600">
              <v:path/>
              <v:fill on="f" focussize="0,0"/>
              <v:stroke on="f"/>
              <v:imagedata o:title=""/>
              <o:lock v:ext="edit" aspectratio="f"/>
              <v:textbox inset="0mm,0mm,0mm,0mm" style="mso-fit-shape-to-text:t;">
                <w:txbxContent>
                  <w:p>
                    <w:r>
                      <w:rPr>
                        <w:rFonts w:hint="eastAsia"/>
                        <w:sz w:val="24"/>
                      </w:rPr>
                      <w:t>会签意见</w:t>
                    </w:r>
                  </w:p>
                </w:txbxContent>
              </v:textbox>
            </v:rect>
            <v:line id="Line 614" o:spid="_x0000_s8321" o:spt="20" style="position:absolute;left:7057;top:9420;flip:x;height:0;width:1185;" filled="f" stroked="t" coordsize="21600,21600">
              <v:path arrowok="t"/>
              <v:fill on="f" focussize="0,0"/>
              <v:stroke weight="0pt" color="#000000" endcap="round"/>
              <v:imagedata o:title=""/>
              <o:lock v:ext="edit" aspectratio="f"/>
            </v:line>
            <v:shape id="Freeform 615" o:spid="_x0000_s8322" style="position:absolute;left:6982;top:9360;height:105;width:90;" fillcolor="#000000" filled="t" stroked="f" coordsize="6,7" path="m6,7l0,4,6,0,6,7xe">
              <v:path arrowok="t" o:connectlocs="57150,66675;0,38100;57150,0;57150,66675" o:connectangles="0,0,0,0"/>
              <v:fill on="t" color2="#FFFFFF" focussize="0,0"/>
              <v:stroke on="f"/>
              <v:imagedata o:title=""/>
              <o:lock v:ext="edit" aspectratio="f"/>
            </v:shape>
            <v:shape id="Freeform 616" o:spid="_x0000_s8323" style="position:absolute;left:8617;top:8340;height:750;width:210;" filled="f" stroked="t" coordsize="14,50" path="m0,0l14,0,14,50e">
              <v:path arrowok="t" o:connectlocs="0,0;133350,0;133350,476250" o:connectangles="0,0,0"/>
              <v:fill on="f" focussize="0,0"/>
              <v:stroke weight="0pt" color="#000000" endcap="round"/>
              <v:imagedata o:title=""/>
              <o:lock v:ext="edit" aspectratio="f"/>
            </v:shape>
            <v:shape id="Freeform 617" o:spid="_x0000_s8324" style="position:absolute;left:8767;top:9075;height:105;width:105;" fillcolor="#000000" filled="t" stroked="f" coordsize="7,7" path="m7,0l4,7,0,0,7,0xe">
              <v:path arrowok="t" o:connectlocs="66675,0;38100,66675;0,0;66675,0" o:connectangles="0,0,0,0"/>
              <v:fill on="t" color2="#FFFFFF" focussize="0,0"/>
              <v:stroke on="f"/>
              <v:imagedata o:title=""/>
              <o:lock v:ext="edit" aspectratio="f"/>
            </v:shape>
            <v:shape id="Freeform 618" o:spid="_x0000_s8325" style="position:absolute;left:6142;top:7470;height:630;width:1515;" filled="f" stroked="t" coordsize="101,42" path="m0,0l0,42,101,42e">
              <v:path arrowok="t" o:connectlocs="0,0;0,400050;962025,400050" o:connectangles="0,0,0"/>
              <v:fill on="f" focussize="0,0"/>
              <v:stroke weight="0pt" color="#000000" endcap="round"/>
              <v:imagedata o:title=""/>
              <o:lock v:ext="edit" aspectratio="f"/>
            </v:shape>
            <v:shape id="Freeform 619" o:spid="_x0000_s8326" style="position:absolute;left:7657;top:8040;height:105;width:90;" fillcolor="#000000" filled="t" stroked="f" coordsize="6,7" path="m0,0l6,4,0,7,0,0xe">
              <v:path arrowok="t" o:connectlocs="0,0;57150,38100;0,66675;0,0" o:connectangles="0,0,0,0"/>
              <v:fill on="t" color2="#FFFFFF" focussize="0,0"/>
              <v:stroke on="f"/>
              <v:imagedata o:title=""/>
              <o:lock v:ext="edit" aspectratio="f"/>
            </v:shape>
            <v:rect id="Rectangle 620" o:spid="_x0000_s8327" o:spt="1" style="position:absolute;left:7357;top:5745;height:315;width:1200;mso-wrap-style:none;" filled="f" stroked="f" coordsize="21600,21600">
              <v:path/>
              <v:fill on="f" focussize="0,0"/>
              <v:stroke on="f"/>
              <v:imagedata o:title=""/>
              <o:lock v:ext="edit" aspectratio="f"/>
              <v:textbox inset="0mm,0mm,0mm,0mm" style="mso-fit-shape-to-text:t;">
                <w:txbxContent>
                  <w:p>
                    <w:r>
                      <w:rPr>
                        <w:rFonts w:hint="eastAsia"/>
                        <w:sz w:val="24"/>
                      </w:rPr>
                      <w:t>不受理情形</w:t>
                    </w:r>
                  </w:p>
                </w:txbxContent>
              </v:textbox>
            </v:rect>
            <v:rect id="Rectangle 621" o:spid="_x0000_s8328" o:spt="1" style="position:absolute;left:1897;top:7125;height:840;width:2340;" filled="f" stroked="t" coordsize="21600,21600">
              <v:path/>
              <v:fill on="f" focussize="0,0"/>
              <v:stroke weight="0pt" color="#000000" joinstyle="round" endcap="round"/>
              <v:imagedata o:title=""/>
              <o:lock v:ext="edit" aspectratio="f"/>
            </v:rect>
            <v:rect id="Rectangle 622" o:spid="_x0000_s8329" o:spt="1" style="position:absolute;left:1957;top:7230;height:315;width:1440;mso-wrap-style:none;" filled="f" stroked="f" coordsize="21600,21600">
              <v:path/>
              <v:fill on="f" focussize="0,0"/>
              <v:stroke on="f"/>
              <v:imagedata o:title=""/>
              <o:lock v:ext="edit" aspectratio="f"/>
              <v:textbox inset="0mm,0mm,0mm,0mm" style="mso-fit-shape-to-text:t;">
                <w:txbxContent>
                  <w:p>
                    <w:r>
                      <w:rPr>
                        <w:rFonts w:hint="eastAsia"/>
                        <w:sz w:val="24"/>
                      </w:rPr>
                      <w:t>公安交管部门</w:t>
                    </w:r>
                  </w:p>
                </w:txbxContent>
              </v:textbox>
            </v:rect>
            <v:rect id="Rectangle 623" o:spid="_x0000_s8330" o:spt="1" style="position:absolute;left:3442;top:7230;height:315;width:240;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Rectangle 624" o:spid="_x0000_s8331" o:spt="1" style="position:absolute;left:3667;top:7230;height:315;width:480;mso-wrap-style:none;" filled="f" stroked="f" coordsize="21600,21600">
              <v:path/>
              <v:fill on="f" focussize="0,0"/>
              <v:stroke on="f"/>
              <v:imagedata o:title=""/>
              <o:lock v:ext="edit" aspectratio="f"/>
              <v:textbox inset="0mm,0mm,0mm,0mm" style="mso-fit-shape-to-text:t;">
                <w:txbxContent>
                  <w:p>
                    <w:r>
                      <w:rPr>
                        <w:rFonts w:hint="eastAsia"/>
                        <w:sz w:val="24"/>
                      </w:rPr>
                      <w:t>各地</w:t>
                    </w:r>
                  </w:p>
                </w:txbxContent>
              </v:textbox>
            </v:rect>
            <v:rect id="Rectangle 625" o:spid="_x0000_s8332" o:spt="1" style="position:absolute;left:2122;top:7545;height:315;width:75;mso-wrap-style:none;" filled="f" stroked="f" coordsize="21600,21600">
              <v:path/>
              <v:fill on="f" focussize="0,0"/>
              <v:stroke on="f"/>
              <v:imagedata o:title=""/>
              <o:lock v:ext="edit" aspectratio="f"/>
              <v:textbox inset="0mm,0mm,0mm,0mm" style="mso-fit-shape-to-text:t;">
                <w:txbxContent>
                  <w:p>
                    <w:r>
                      <w:rPr>
                        <w:sz w:val="24"/>
                      </w:rPr>
                      <w:t>(</w:t>
                    </w:r>
                  </w:p>
                </w:txbxContent>
              </v:textbox>
            </v:rect>
            <v:rect id="Rectangle 626" o:spid="_x0000_s8333" o:spt="1" style="position:absolute;left:2197;top:7560;height:315;width:240;mso-wrap-style:none;" filled="f" stroked="f" coordsize="21600,21600">
              <v:path/>
              <v:fill on="f" focussize="0,0"/>
              <v:stroke on="f"/>
              <v:imagedata o:title=""/>
              <o:lock v:ext="edit" aspectratio="f"/>
              <v:textbox inset="0mm,0mm,0mm,0mm" style="mso-fit-shape-to-text:t;">
                <w:txbxContent>
                  <w:p>
                    <w:r>
                      <w:rPr>
                        <w:rFonts w:hint="eastAsia"/>
                        <w:sz w:val="24"/>
                      </w:rPr>
                      <w:t>市</w:t>
                    </w:r>
                  </w:p>
                </w:txbxContent>
              </v:textbox>
            </v:rect>
            <v:rect id="Rectangle 627" o:spid="_x0000_s8334" o:spt="1" style="position:absolute;left:2452;top:7545;height:315;width:75;mso-wrap-style:none;" filled="f" stroked="f" coordsize="21600,21600">
              <v:path/>
              <v:fill on="f" focussize="0,0"/>
              <v:stroke on="f"/>
              <v:imagedata o:title=""/>
              <o:lock v:ext="edit" aspectratio="f"/>
              <v:textbox inset="0mm,0mm,0mm,0mm" style="mso-fit-shape-to-text:t;">
                <w:txbxContent>
                  <w:p>
                    <w:r>
                      <w:rPr>
                        <w:sz w:val="24"/>
                      </w:rPr>
                      <w:t>)</w:t>
                    </w:r>
                  </w:p>
                </w:txbxContent>
              </v:textbox>
            </v:rect>
            <v:rect id="Rectangle 628" o:spid="_x0000_s8335" o:spt="1" style="position:absolute;left:2527;top:7560;height:315;width:1440;mso-wrap-style:none;" filled="f" stroked="f" coordsize="21600,21600">
              <v:path/>
              <v:fill on="f" focussize="0,0"/>
              <v:stroke on="f"/>
              <v:imagedata o:title=""/>
              <o:lock v:ext="edit" aspectratio="f"/>
              <v:textbox inset="0mm,0mm,0mm,0mm" style="mso-fit-shape-to-text:t;">
                <w:txbxContent>
                  <w:p>
                    <w:r>
                      <w:rPr>
                        <w:rFonts w:hint="eastAsia"/>
                        <w:sz w:val="24"/>
                      </w:rPr>
                      <w:t>交通管理机构</w:t>
                    </w:r>
                  </w:p>
                </w:txbxContent>
              </v:textbox>
            </v:rect>
            <v:rect id="Rectangle 629" o:spid="_x0000_s8336" o:spt="1" style="position:absolute;left:2497;top:9090;height:660;width:1740;" filled="f" stroked="t" coordsize="21600,21600">
              <v:path/>
              <v:fill on="f" focussize="0,0"/>
              <v:stroke weight="0pt" color="#000000" joinstyle="round" endcap="round"/>
              <v:imagedata o:title=""/>
              <o:lock v:ext="edit" aspectratio="f"/>
            </v:rect>
            <v:rect id="Rectangle 630" o:spid="_x0000_s8337" o:spt="1" style="position:absolute;left:2872;top:9270;height:315;width:960;mso-wrap-style:none;" filled="f" stroked="f" coordsize="21600,21600">
              <v:path/>
              <v:fill on="f" focussize="0,0"/>
              <v:stroke on="f"/>
              <v:imagedata o:title=""/>
              <o:lock v:ext="edit" aspectratio="f"/>
              <v:textbox inset="0mm,0mm,0mm,0mm" style="mso-fit-shape-to-text:t;">
                <w:txbxContent>
                  <w:p>
                    <w:r>
                      <w:rPr>
                        <w:rFonts w:hint="eastAsia"/>
                        <w:sz w:val="24"/>
                      </w:rPr>
                      <w:t>决定意见</w:t>
                    </w:r>
                  </w:p>
                </w:txbxContent>
              </v:textbox>
            </v:rect>
            <v:line id="Line 631" o:spid="_x0000_s8338" o:spt="20" style="position:absolute;left:3367;top:7965;height:1035;width:0;" filled="f" stroked="t" coordsize="21600,21600">
              <v:path arrowok="t"/>
              <v:fill on="f" focussize="0,0"/>
              <v:stroke weight="0pt" color="#000000" endcap="round"/>
              <v:imagedata o:title=""/>
              <o:lock v:ext="edit" aspectratio="f"/>
            </v:line>
            <v:shape id="Freeform 632" o:spid="_x0000_s8339" style="position:absolute;left:3322;top:8985;height:105;width:90;" fillcolor="#000000" filled="t" stroked="f" coordsize="6,7" path="m6,0l3,7,0,0,6,0xe">
              <v:path arrowok="t" o:connectlocs="57150,0;28575,66675;0,0;57150,0" o:connectangles="0,0,0,0"/>
              <v:fill on="t" color2="#FFFFFF" focussize="0,0"/>
              <v:stroke on="f"/>
              <v:imagedata o:title=""/>
              <o:lock v:ext="edit" aspectratio="f"/>
            </v:shape>
            <v:line id="Line 633" o:spid="_x0000_s8340" o:spt="20" style="position:absolute;left:6142;top:10035;height:690;width:0;" filled="f" stroked="t" coordsize="21600,21600">
              <v:path arrowok="t"/>
              <v:fill on="f" focussize="0,0"/>
              <v:stroke weight="0pt" color="#000000" endcap="round"/>
              <v:imagedata o:title=""/>
              <o:lock v:ext="edit" aspectratio="f"/>
            </v:line>
            <v:shape id="Freeform 634" o:spid="_x0000_s8341" style="position:absolute;left:6082;top:10710;height:105;width:105;" fillcolor="#000000" filled="t" stroked="f" coordsize="7,7" path="m7,0l4,7,0,0,7,0xe">
              <v:path arrowok="t" o:connectlocs="66675,0;38100,66675;0,0;66675,0" o:connectangles="0,0,0,0"/>
              <v:fill on="t" color2="#FFFFFF" focussize="0,0"/>
              <v:stroke on="f"/>
              <v:imagedata o:title=""/>
              <o:lock v:ext="edit" aspectratio="f"/>
            </v:shape>
            <v:shape id="Freeform 635" o:spid="_x0000_s8342" style="position:absolute;left:7282;top:11340;height:3330;width:690;" filled="f" stroked="t" coordsize="46,222" path="m0,0l46,0,46,222,3,222e">
              <v:path arrowok="t" o:connectlocs="0,0;438150,0;438150,2114550;28575,2114550" o:connectangles="0,0,0,0"/>
              <v:fill on="f" focussize="0,0"/>
              <v:stroke weight="0pt" color="#000000" endcap="round"/>
              <v:imagedata o:title=""/>
              <o:lock v:ext="edit" aspectratio="f"/>
            </v:shape>
            <v:shape id="Freeform 636" o:spid="_x0000_s8343" style="position:absolute;left:7237;top:14625;height:105;width:105;" fillcolor="#000000" filled="t" stroked="f" coordsize="7,7" path="m7,7l0,3,7,0,7,7xe">
              <v:path arrowok="t" o:connectlocs="66675,66675;0,28575;66675,0;66675,66675" o:connectangles="0,0,0,0"/>
              <v:fill on="t" color2="#FFFFFF" focussize="0,0"/>
              <v:stroke on="f"/>
              <v:imagedata o:title=""/>
              <o:lock v:ext="edit" aspectratio="f"/>
            </v:shape>
            <v:rect id="Rectangle 637" o:spid="_x0000_s8344" o:spt="1" style="position:absolute;left:8122;top:12165;height:315;width:240;mso-wrap-style:none;" filled="f" stroked="f" coordsize="21600,21600">
              <v:path/>
              <v:fill on="f" focussize="0,0"/>
              <v:stroke on="f"/>
              <v:imagedata o:title=""/>
              <o:lock v:ext="edit" aspectratio="f"/>
              <v:textbox inset="0mm,0mm,0mm,0mm" style="mso-fit-shape-to-text:t;">
                <w:txbxContent>
                  <w:p>
                    <w:r>
                      <w:rPr>
                        <w:rFonts w:hint="eastAsia"/>
                        <w:sz w:val="24"/>
                      </w:rPr>
                      <w:t>不</w:t>
                    </w:r>
                  </w:p>
                </w:txbxContent>
              </v:textbox>
            </v:rect>
            <v:rect id="Rectangle 638" o:spid="_x0000_s8345" o:spt="1" style="position:absolute;left:8122;top:12390;height:315;width:240;mso-wrap-style:none;" filled="f" stroked="f" coordsize="21600,21600">
              <v:path/>
              <v:fill on="f" focussize="0,0"/>
              <v:stroke on="f"/>
              <v:imagedata o:title=""/>
              <o:lock v:ext="edit" aspectratio="f"/>
              <v:textbox inset="0mm,0mm,0mm,0mm" style="mso-fit-shape-to-text:t;">
                <w:txbxContent>
                  <w:p>
                    <w:r>
                      <w:rPr>
                        <w:rFonts w:hint="eastAsia"/>
                        <w:sz w:val="24"/>
                      </w:rPr>
                      <w:t>予</w:t>
                    </w:r>
                  </w:p>
                </w:txbxContent>
              </v:textbox>
            </v:rect>
            <v:rect id="Rectangle 639" o:spid="_x0000_s8346" o:spt="1" style="position:absolute;left:8122;top:12615;height:315;width:240;mso-wrap-style:none;" filled="f" stroked="f" coordsize="21600,21600">
              <v:path/>
              <v:fill on="f" focussize="0,0"/>
              <v:stroke on="f"/>
              <v:imagedata o:title=""/>
              <o:lock v:ext="edit" aspectratio="f"/>
              <v:textbox inset="0mm,0mm,0mm,0mm" style="mso-fit-shape-to-text:t;">
                <w:txbxContent>
                  <w:p>
                    <w:r>
                      <w:rPr>
                        <w:rFonts w:hint="eastAsia"/>
                        <w:sz w:val="24"/>
                      </w:rPr>
                      <w:t>许</w:t>
                    </w:r>
                  </w:p>
                </w:txbxContent>
              </v:textbox>
            </v:rect>
            <v:rect id="Rectangle 640" o:spid="_x0000_s8347" o:spt="1" style="position:absolute;left:8122;top:12840;height:315;width:240;mso-wrap-style:none;" filled="f" stroked="f" coordsize="21600,21600">
              <v:path/>
              <v:fill on="f" focussize="0,0"/>
              <v:stroke on="f"/>
              <v:imagedata o:title=""/>
              <o:lock v:ext="edit" aspectratio="f"/>
              <v:textbox inset="0mm,0mm,0mm,0mm" style="mso-fit-shape-to-text:t;">
                <w:txbxContent>
                  <w:p>
                    <w:r>
                      <w:rPr>
                        <w:rFonts w:hint="eastAsia"/>
                        <w:sz w:val="24"/>
                      </w:rPr>
                      <w:t>可</w:t>
                    </w:r>
                  </w:p>
                </w:txbxContent>
              </v:textbox>
            </v:rect>
            <v:rect id="Rectangle 641" o:spid="_x0000_s8348" o:spt="1" style="position:absolute;left:8122;top:13095;height:315;width:240;mso-wrap-style:none;" filled="f" stroked="f" coordsize="21600,21600">
              <v:path/>
              <v:fill on="f" focussize="0,0"/>
              <v:stroke on="f"/>
              <v:imagedata o:title=""/>
              <o:lock v:ext="edit" aspectratio="f"/>
              <v:textbox inset="0mm,0mm,0mm,0mm" style="mso-fit-shape-to-text:t;">
                <w:txbxContent>
                  <w:p>
                    <w:r>
                      <w:rPr>
                        <w:rFonts w:hint="eastAsia"/>
                        <w:sz w:val="24"/>
                      </w:rPr>
                      <w:t>的</w:t>
                    </w:r>
                  </w:p>
                </w:txbxContent>
              </v:textbox>
            </v:rect>
            <v:rect id="Rectangle 642" o:spid="_x0000_s8349" o:spt="1" style="position:absolute;left:5002;top:12210;height:315;width:1200;mso-wrap-style:none;" filled="f" stroked="f" coordsize="21600,21600">
              <v:path/>
              <v:fill on="f" focussize="0,0"/>
              <v:stroke on="f"/>
              <v:imagedata o:title=""/>
              <o:lock v:ext="edit" aspectratio="f"/>
              <v:textbox inset="0mm,0mm,0mm,0mm" style="mso-fit-shape-to-text:t;">
                <w:txbxContent>
                  <w:p>
                    <w:r>
                      <w:rPr>
                        <w:rFonts w:hint="eastAsia"/>
                        <w:sz w:val="24"/>
                      </w:rPr>
                      <w:t>准予许可的</w:t>
                    </w:r>
                  </w:p>
                </w:txbxContent>
              </v:textbox>
            </v:rect>
            <v:shape id="Freeform 643" o:spid="_x0000_s8350" style="position:absolute;left:4327;top:7380;height:165;width:1815;" filled="f" stroked="t" coordsize="121,11" path="m121,0l121,11,0,11e">
              <v:path arrowok="t" o:connectlocs="1152525,0;1152525,104775;0,104775" o:connectangles="0,0,0"/>
              <v:fill on="f" focussize="0,0"/>
              <v:stroke weight="0pt" color="#000000" endcap="round"/>
              <v:imagedata o:title=""/>
              <o:lock v:ext="edit" aspectratio="f"/>
            </v:shape>
            <v:shape id="Freeform 644" o:spid="_x0000_s8351" style="position:absolute;left:4237;top:7500;height:105;width:90;" fillcolor="#000000" filled="t" stroked="f" coordsize="6,7" path="m6,7l0,3,6,0,6,7xe">
              <v:path arrowok="t" o:connectlocs="57150,66675;0,28575;57150,0;57150,66675" o:connectangles="0,0,0,0"/>
              <v:fill on="t" color2="#FFFFFF" focussize="0,0"/>
              <v:stroke on="f"/>
              <v:imagedata o:title=""/>
              <o:lock v:ext="edit" aspectratio="f"/>
            </v:shape>
            <v:rect id="Rectangle 645" o:spid="_x0000_s8352" o:spt="1" style="position:absolute;left:2422;top:2790;height:624;width:961;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职权名称</w:t>
                    </w:r>
                  </w:p>
                </w:txbxContent>
              </v:textbox>
            </v:rect>
            <v:rect id="Rectangle 646" o:spid="_x0000_s8353" o:spt="1" style="position:absolute;left:3390;top:2790;height:624;width:7082;mso-wrap-style:none;" filled="f" stroked="f" coordsize="21600,21600">
              <v:path/>
              <v:fill on="f" focussize="0,0"/>
              <v:stroke on="f"/>
              <v:imagedata o:title=""/>
              <o:lock v:ext="edit" aspectratio="f"/>
              <v:textbox inset="0mm,0mm,0mm,0mm" style="mso-fit-shape-to-text:t;">
                <w:txbxContent>
                  <w:p>
                    <w:pPr>
                      <w:ind w:firstLine="31680" w:firstLineChars="600"/>
                      <w:rPr>
                        <w:sz w:val="24"/>
                      </w:rPr>
                    </w:pPr>
                    <w:r>
                      <w:rPr>
                        <w:sz w:val="24"/>
                      </w:rPr>
                      <w:t xml:space="preserve">                                        </w:t>
                    </w:r>
                    <w:r>
                      <w:rPr>
                        <w:rFonts w:hint="eastAsia"/>
                        <w:sz w:val="24"/>
                      </w:rPr>
                      <w:t>序号：</w:t>
                    </w:r>
                    <w:r>
                      <w:rPr>
                        <w:sz w:val="24"/>
                      </w:rPr>
                      <w:t>2</w:t>
                    </w:r>
                  </w:p>
                  <w:p>
                    <w:pPr>
                      <w:rPr>
                        <w:sz w:val="24"/>
                      </w:rPr>
                    </w:pPr>
                    <w:r>
                      <w:rPr>
                        <w:rFonts w:hint="eastAsia"/>
                        <w:sz w:val="24"/>
                      </w:rPr>
                      <w:t>：</w:t>
                    </w:r>
                  </w:p>
                </w:txbxContent>
              </v:textbox>
            </v:rect>
            <v:rect id="Rectangle 647" o:spid="_x0000_s8354" o:spt="1" style="position:absolute;left:3563;top:2790;height:624;width:5281;" filled="f" stroked="f" coordsize="21600,21600">
              <v:path/>
              <v:fill on="f" focussize="0,0"/>
              <v:stroke on="f"/>
              <v:imagedata o:title=""/>
              <o:lock v:ext="edit" aspectratio="f"/>
              <v:textbox inset="0mm,0mm,0mm,0mm">
                <w:txbxContent>
                  <w:p>
                    <w:pPr>
                      <w:rPr>
                        <w:sz w:val="24"/>
                      </w:rPr>
                    </w:pPr>
                  </w:p>
                  <w:p>
                    <w:pPr>
                      <w:rPr>
                        <w:sz w:val="24"/>
                      </w:rPr>
                    </w:pPr>
                    <w:r>
                      <w:rPr>
                        <w:rFonts w:hint="eastAsia"/>
                        <w:sz w:val="24"/>
                      </w:rPr>
                      <w:t>超限或可能损害公路路面的机具在公路上行驶审批</w:t>
                    </w:r>
                  </w:p>
                  <w:p>
                    <w:pPr>
                      <w:rPr>
                        <w:sz w:val="24"/>
                      </w:rPr>
                    </w:pPr>
                  </w:p>
                  <w:p>
                    <w:pPr>
                      <w:rPr>
                        <w:sz w:val="24"/>
                      </w:rPr>
                    </w:pPr>
                  </w:p>
                  <w:p>
                    <w:pPr>
                      <w:rPr>
                        <w:sz w:val="24"/>
                      </w:rPr>
                    </w:pPr>
                  </w:p>
                  <w:p>
                    <w:pPr>
                      <w:rPr>
                        <w:sz w:val="24"/>
                      </w:rPr>
                    </w:pPr>
                  </w:p>
                  <w:p>
                    <w:pPr>
                      <w:rPr>
                        <w:sz w:val="24"/>
                      </w:rPr>
                    </w:pPr>
                  </w:p>
                  <w:p>
                    <w:pPr>
                      <w:rPr>
                        <w:sz w:val="24"/>
                      </w:rPr>
                    </w:pPr>
                  </w:p>
                  <w:p>
                    <w:pPr>
                      <w:rPr>
                        <w:sz w:val="24"/>
                      </w:rPr>
                    </w:pPr>
                  </w:p>
                  <w:p/>
                </w:txbxContent>
              </v:textbox>
            </v:rect>
            <v:rect id="Rectangle 648" o:spid="_x0000_s8355" o:spt="1" style="position:absolute;left:2422;top:3585;height:312;width:181;mso-wrap-style:none;" filled="f" stroked="f" coordsize="21600,21600">
              <v:path/>
              <v:fill on="f" focussize="0,0"/>
              <v:stroke on="f"/>
              <v:imagedata o:title=""/>
              <o:lock v:ext="edit" aspectratio="f"/>
              <v:textbox inset="0mm,0mm,0mm,0mm" style="mso-fit-shape-to-text:t;">
                <w:txbxContent>
                  <w:p/>
                </w:txbxContent>
              </v:textbox>
            </v:rect>
            <v:rect id="Rectangle 649" o:spid="_x0000_s8356" o:spt="1" style="position:absolute;left:2992;top:3585;height:312;width:181;mso-wrap-style:none;" filled="f" stroked="f" coordsize="21600,21600">
              <v:path/>
              <v:fill on="f" focussize="0,0"/>
              <v:stroke on="f"/>
              <v:imagedata o:title=""/>
              <o:lock v:ext="edit" aspectratio="f"/>
              <v:textbox inset="0mm,0mm,0mm,0mm" style="mso-fit-shape-to-text:t;">
                <w:txbxContent>
                  <w:p/>
                </w:txbxContent>
              </v:textbox>
            </v:rect>
            <v:rect id="Rectangle 650" o:spid="_x0000_s8357" o:spt="1" style="position:absolute;left:3262;top:3585;height:312;width:181;mso-wrap-style:none;" filled="f" stroked="f" coordsize="21600,21600">
              <v:path/>
              <v:fill on="f" focussize="0,0"/>
              <v:stroke on="f"/>
              <v:imagedata o:title=""/>
              <o:lock v:ext="edit" aspectratio="f"/>
              <v:textbox inset="0mm,0mm,0mm,0mm" style="mso-fit-shape-to-text:t;">
                <w:txbxContent>
                  <w:p/>
                </w:txbxContent>
              </v:textbox>
            </v:rect>
            <v:line id="Line 651" o:spid="_x0000_s8358" o:spt="20" style="position:absolute;left:4267;top:9420;height:0;width:945;" filled="f" stroked="t" coordsize="21600,21600">
              <v:path arrowok="t"/>
              <v:fill on="f" focussize="0,0"/>
              <v:stroke weight="0pt" color="#000000" endcap="round"/>
              <v:imagedata o:title=""/>
              <o:lock v:ext="edit" aspectratio="f"/>
            </v:line>
            <v:shape id="Freeform 652" o:spid="_x0000_s8359" style="position:absolute;left:5197;top:9360;height:105;width:105;" fillcolor="#000000" filled="t" stroked="f" coordsize="7,7" path="m0,0l7,4,0,7,0,0xe">
              <v:path arrowok="t" o:connectlocs="0,0;66675,38100;0,66675;0,0" o:connectangles="0,0,0,0"/>
              <v:fill on="t" color2="#FFFFFF" focussize="0,0"/>
              <v:stroke on="f"/>
              <v:imagedata o:title=""/>
              <o:lock v:ext="edit" aspectratio="f"/>
            </v:shape>
          </v:group>
        </w:pict>
      </w:r>
    </w:p>
    <w:p/>
    <w:p/>
    <w:p/>
    <w:p/>
    <w:p/>
    <w:p/>
    <w:p/>
    <w:p/>
    <w:p/>
    <w:p/>
    <w:p/>
    <w:p/>
    <w:p/>
    <w:p/>
    <w:p/>
    <w:p/>
    <w:p/>
    <w:p/>
    <w:p/>
    <w:p/>
    <w:p/>
    <w:p/>
    <w:p/>
    <w:p/>
    <w:p/>
    <w:p/>
    <w:p/>
    <w:p/>
    <w:p/>
    <w:p/>
    <w:p/>
    <w:p/>
    <w:p/>
    <w:p/>
    <w:p/>
    <w:p/>
    <w:p/>
    <w:p/>
    <w:p/>
    <w:p/>
    <w:p/>
    <w:p/>
    <w:p/>
    <w:p>
      <w:r>
        <w:rPr>
          <w:lang w:bidi="bo-CN"/>
        </w:rPr>
        <w:pict>
          <v:group id="画布 643" o:spid="_x0000_s8360" o:spt="203" style="position:absolute;left:0pt;margin-left:12pt;margin-top:12pt;height:693.75pt;width:453pt;z-index:249914368;mso-width-relative:page;mso-height-relative:page;" coordsize="57531,88106" editas="canvas">
            <o:lock v:ext="edit"/>
            <v:shape id="画布 643" o:spid="_x0000_s1196" o:spt="75" type="#_x0000_t75" style="position:absolute;left:0;top:0;height:88106;width:57531;" filled="f" o:preferrelative="t" stroked="f" coordsize="21600,21600">
              <v:path/>
              <v:fill on="f" focussize="0,0"/>
              <v:stroke on="f" joinstyle="miter"/>
              <v:imagedata o:title=""/>
              <o:lock v:ext="edit" aspectratio="t"/>
            </v:shape>
            <v:rect id="Rectangle 571" o:spid="_x0000_s8361" o:spt="1" style="position:absolute;left:25336;top:17851;height:2000;width:1524;mso-wrap-style:none;" filled="f" stroked="f" coordsize="21600,21600">
              <v:path/>
              <v:fill on="f" focussize="0,0"/>
              <v:stroke on="f"/>
              <v:imagedata o:title=""/>
              <o:lock v:ext="edit"/>
              <v:textbox inset="0mm,0mm,0mm,0mm" style="mso-fit-shape-to-text:t;">
                <w:txbxContent>
                  <w:p>
                    <w:r>
                      <w:rPr>
                        <w:rFonts w:hint="eastAsia"/>
                        <w:sz w:val="24"/>
                      </w:rPr>
                      <w:t>申</w:t>
                    </w:r>
                  </w:p>
                </w:txbxContent>
              </v:textbox>
            </v:rect>
            <v:rect id="Rectangle 572" o:spid="_x0000_s8362" o:spt="1" style="position:absolute;left:28956;top:17851;height:2000;width:1524;mso-wrap-style:none;" filled="f" stroked="f" coordsize="21600,21600">
              <v:path/>
              <v:fill on="f" focussize="0,0"/>
              <v:stroke on="f"/>
              <v:imagedata o:title=""/>
              <o:lock v:ext="edit"/>
              <v:textbox inset="0mm,0mm,0mm,0mm" style="mso-fit-shape-to-text:t;">
                <w:txbxContent>
                  <w:p>
                    <w:r>
                      <w:rPr>
                        <w:rFonts w:hint="eastAsia"/>
                        <w:sz w:val="24"/>
                      </w:rPr>
                      <w:t>请</w:t>
                    </w:r>
                  </w:p>
                </w:txbxContent>
              </v:textbox>
            </v:rect>
            <v:shape id="Freeform 573" o:spid="_x0000_s8363" style="position:absolute;left:21336;top:16478;height:5715;width:13430;" filled="f" stroked="t" coordsize="2574,1016" path="m508,1016l2066,1016c2347,1016,2574,789,2574,508c2574,228,2347,0,2066,0c2066,0,2066,0,2066,0l2066,0,508,0c227,0,0,228,0,508c0,789,227,1016,508,1016xe">
              <v:path arrowok="t" o:connecttype="custom" o:connectlocs="265057,571500;1077968,571500;1343025,285750;1077968,0;1077968,0;1077968,0;265057,0;0,285750;265057,571500" o:connectangles="0,0,0,0,0,0,0,0,0"/>
              <v:fill on="f" focussize="0,0"/>
              <v:stroke weight="2.25pt" color="#FFFFFF" endcap="round"/>
              <v:imagedata o:title=""/>
              <o:lock v:ext="edit"/>
            </v:shape>
            <v:shape id="Freeform 574" o:spid="_x0000_s8364" style="position:absolute;left:20383;top:15525;height:5620;width:13430;" filled="f" coordsize="2575,1016" path="m508,1016l2067,1016c2347,1016,2575,788,2575,508c2575,227,2347,0,2067,0c2067,0,2067,0,2067,0l2067,0,508,0c228,0,0,227,0,508c0,788,228,1016,508,1016xe">
              <v:path arrowok="t" o:connecttype="custom" o:connectlocs="264954,561975;1078071,561975;1343025,280988;1078071,0;1078071,0;1078071,0;264954,0;0,280988;264954,561975" o:connectangles="0,0,0,0,0,0,0,0,0"/>
              <v:fill on="f" focussize="0,0"/>
              <v:stroke weight="2.25pt" endcap="round"/>
              <v:imagedata o:title=""/>
              <o:lock v:ext="edit"/>
            </v:shape>
            <v:rect id="Rectangle 577" o:spid="_x0000_s8365" o:spt="1" style="position:absolute;left:21812;top:46767;height:7811;width:10668;" filled="f" coordsize="21600,21600">
              <v:path/>
              <v:fill on="f" focussize="0,0"/>
              <v:stroke weight="2.25pt" joinstyle="round" endcap="round"/>
              <v:imagedata o:title=""/>
              <o:lock v:ext="edit"/>
            </v:rect>
            <v:rect id="Rectangle 578" o:spid="_x0000_s8366" o:spt="1" style="position:absolute;left:24479;top:49625;height:2000;width:1524;mso-wrap-style:none;" filled="f" stroked="f" coordsize="21600,21600">
              <v:path/>
              <v:fill on="f" focussize="0,0"/>
              <v:stroke on="f"/>
              <v:imagedata o:title=""/>
              <o:lock v:ext="edit"/>
              <v:textbox inset="0mm,0mm,0mm,0mm" style="mso-fit-shape-to-text:t;">
                <w:txbxContent>
                  <w:p>
                    <w:r>
                      <w:rPr>
                        <w:rFonts w:hint="eastAsia"/>
                        <w:sz w:val="24"/>
                      </w:rPr>
                      <w:t>审</w:t>
                    </w:r>
                  </w:p>
                </w:txbxContent>
              </v:textbox>
            </v:rect>
            <v:rect id="Rectangle 579" o:spid="_x0000_s8367" o:spt="1" style="position:absolute;left:28003;top:49625;height:2000;width:1524;mso-wrap-style:none;" filled="f" stroked="f" coordsize="21600,21600">
              <v:path/>
              <v:fill on="f" focussize="0,0"/>
              <v:stroke on="f"/>
              <v:imagedata o:title=""/>
              <o:lock v:ext="edit"/>
              <v:textbox inset="0mm,0mm,0mm,0mm" style="mso-fit-shape-to-text:t;">
                <w:txbxContent>
                  <w:p>
                    <w:r>
                      <w:rPr>
                        <w:rFonts w:hint="eastAsia"/>
                        <w:sz w:val="24"/>
                      </w:rPr>
                      <w:t>查</w:t>
                    </w:r>
                  </w:p>
                </w:txbxContent>
              </v:textbox>
            </v:rect>
            <v:shape id="Freeform 580" o:spid="_x0000_s8368" style="position:absolute;left:20478;top:25908;height:6953;width:13240;" filled="f" coordsize="139,73" path="m0,36l70,0,139,36,70,73,0,36xe">
              <v:path arrowok="t" o:connecttype="custom" o:connectlocs="0,342900;666750,0;1323975,342900;666750,695325;0,342900" o:connectangles="0,0,0,0,0"/>
              <v:fill on="f" focussize="0,0"/>
              <v:stroke weight="2.25pt" endcap="round"/>
              <v:imagedata o:title=""/>
              <o:lock v:ext="edit"/>
            </v:shape>
            <v:rect id="Rectangle 581" o:spid="_x0000_s8369" o:spt="1" style="position:absolute;left:24479;top:28384;height:2000;width:1524;mso-wrap-style:none;" filled="f" stroked="f" coordsize="21600,21600">
              <v:path/>
              <v:fill on="f" focussize="0,0"/>
              <v:stroke on="f"/>
              <v:imagedata o:title=""/>
              <o:lock v:ext="edit"/>
              <v:textbox inset="0mm,0mm,0mm,0mm" style="mso-fit-shape-to-text:t;">
                <w:txbxContent>
                  <w:p>
                    <w:r>
                      <w:rPr>
                        <w:rFonts w:hint="eastAsia"/>
                        <w:sz w:val="24"/>
                      </w:rPr>
                      <w:t>受</w:t>
                    </w:r>
                  </w:p>
                </w:txbxContent>
              </v:textbox>
            </v:rect>
            <v:rect id="Rectangle 582" o:spid="_x0000_s8370" o:spt="1" style="position:absolute;left:28003;top:28384;height:2000;width:1524;mso-wrap-style:none;" filled="f" stroked="f" coordsize="21600,21600">
              <v:path/>
              <v:fill on="f" focussize="0,0"/>
              <v:stroke on="f"/>
              <v:imagedata o:title=""/>
              <o:lock v:ext="edit"/>
              <v:textbox inset="0mm,0mm,0mm,0mm" style="mso-fit-shape-to-text:t;">
                <w:txbxContent>
                  <w:p>
                    <w:r>
                      <w:rPr>
                        <w:rFonts w:hint="eastAsia"/>
                        <w:sz w:val="24"/>
                      </w:rPr>
                      <w:t>理</w:t>
                    </w:r>
                  </w:p>
                </w:txbxContent>
              </v:textbox>
            </v:rect>
            <v:line id="Line 583" o:spid="_x0000_s8371" o:spt="20" style="position:absolute;left:27146;top:21145;height:4096;width:0;" o:connectortype="straight" coordsize="21600,21600">
              <v:path arrowok="t"/>
              <v:fill focussize="0,0"/>
              <v:stroke endcap="round"/>
              <v:imagedata o:title=""/>
              <o:lock v:ext="edit"/>
            </v:line>
            <v:shape id="Freeform 584" o:spid="_x0000_s8372" style="position:absolute;left:26765;top:25146;height:762;width:667;" fillcolor="#000000" filled="t" coordsize="139,139" path="m69,139l0,0c44,22,95,22,139,0l139,0,69,139xe">
              <v:path arrowok="t" o:connecttype="custom" o:connectlocs="33098,76200;0,0;66675,0;66675,0;33098,76200" o:connectangles="0,0,0,0,0"/>
              <v:fill on="t" focussize="0,0"/>
              <v:stroke weight="0pt"/>
              <v:imagedata o:title=""/>
              <o:lock v:ext="edit"/>
            </v:shape>
            <v:shape id="Freeform 585" o:spid="_x0000_s8373" style="position:absolute;left:19812;top:59531;height:6763;width:14573;" filled="f" coordsize="153,71" path="m0,35l77,0,153,35,77,71,0,35xe">
              <v:path arrowok="t" o:connecttype="custom" o:connectlocs="0,333375;733425,0;1457325,333375;733425,676275;0,333375" o:connectangles="0,0,0,0,0"/>
              <v:fill on="f" focussize="0,0"/>
              <v:stroke weight="2.25pt" endcap="round"/>
              <v:imagedata o:title=""/>
              <o:lock v:ext="edit"/>
            </v:shape>
            <v:rect id="Rectangle 586" o:spid="_x0000_s8374" o:spt="1" style="position:absolute;left:24479;top:61912;height:2000;width:1524;mso-wrap-style:none;" filled="f" stroked="f" coordsize="21600,21600">
              <v:path/>
              <v:fill on="f" focussize="0,0"/>
              <v:stroke on="f"/>
              <v:imagedata o:title=""/>
              <o:lock v:ext="edit"/>
              <v:textbox inset="0mm,0mm,0mm,0mm" style="mso-fit-shape-to-text:t;">
                <w:txbxContent>
                  <w:p>
                    <w:r>
                      <w:rPr>
                        <w:rFonts w:hint="eastAsia"/>
                        <w:sz w:val="24"/>
                      </w:rPr>
                      <w:t>决</w:t>
                    </w:r>
                  </w:p>
                </w:txbxContent>
              </v:textbox>
            </v:rect>
            <v:rect id="Rectangle 587" o:spid="_x0000_s8375" o:spt="1" style="position:absolute;left:28003;top:61912;height:2000;width:1524;mso-wrap-style:none;" filled="f" stroked="f" coordsize="21600,21600">
              <v:path/>
              <v:fill on="f" focussize="0,0"/>
              <v:stroke on="f"/>
              <v:imagedata o:title=""/>
              <o:lock v:ext="edit"/>
              <v:textbox inset="0mm,0mm,0mm,0mm" style="mso-fit-shape-to-text:t;">
                <w:txbxContent>
                  <w:p>
                    <w:r>
                      <w:rPr>
                        <w:rFonts w:hint="eastAsia"/>
                        <w:sz w:val="24"/>
                      </w:rPr>
                      <w:t>定</w:t>
                    </w:r>
                  </w:p>
                </w:txbxContent>
              </v:textbox>
            </v:rect>
            <v:shape id="Freeform 588" o:spid="_x0000_s8376" style="position:absolute;left:20097;top:81343;height:5429;width:14002;" filled="f" coordsize="2685,974" path="m487,974l2198,974c2467,974,2685,756,2685,487c2685,218,2467,0,2198,0c2198,0,2198,0,2198,0l2198,0,487,0c218,0,0,218,0,487c0,756,218,974,487,974xe">
              <v:path arrowok="t" o:connecttype="custom" o:connectlocs="253961,542925;1146214,542925;1400175,271463;1146214,0;1146214,0;1146214,0;253961,0;0,271463;253961,542925" o:connectangles="0,0,0,0,0,0,0,0,0"/>
              <v:fill on="f" focussize="0,0"/>
              <v:stroke weight="2.25pt" endcap="round"/>
              <v:imagedata o:title=""/>
              <o:lock v:ext="edit"/>
            </v:shape>
            <v:rect id="Rectangle 589" o:spid="_x0000_s8377" o:spt="1" style="position:absolute;left:23526;top:83058;height:2000;width:6096;mso-wrap-style:none;" filled="f" stroked="f" coordsize="21600,21600">
              <v:path/>
              <v:fill on="f" focussize="0,0"/>
              <v:stroke on="f"/>
              <v:imagedata o:title=""/>
              <o:lock v:ext="edit"/>
              <v:textbox inset="0mm,0mm,0mm,0mm" style="mso-fit-shape-to-text:t;">
                <w:txbxContent>
                  <w:p>
                    <w:r>
                      <w:rPr>
                        <w:rFonts w:hint="eastAsia"/>
                        <w:sz w:val="24"/>
                      </w:rPr>
                      <w:t>存档办结</w:t>
                    </w:r>
                  </w:p>
                </w:txbxContent>
              </v:textbox>
            </v:rect>
            <v:line id="Line 590" o:spid="_x0000_s8378" o:spt="20" style="position:absolute;left:27146;top:66294;height:4000;width:0;" o:connectortype="straight" coordsize="21600,21600">
              <v:path arrowok="t"/>
              <v:fill focussize="0,0"/>
              <v:stroke endcap="round"/>
              <v:imagedata o:title=""/>
              <o:lock v:ext="edit"/>
            </v:line>
            <v:shape id="Freeform 591" o:spid="_x0000_s8379" style="position:absolute;left:26765;top:70104;height:762;width:667;" fillcolor="#000000" filled="t" coordsize="139,138" path="m69,138l0,0c44,21,95,21,139,0l69,138xe">
              <v:path arrowok="t" o:connecttype="custom" o:connectlocs="33098,76200;0,0;66675,0;33098,76200" o:connectangles="0,0,0,0"/>
              <v:fill on="t" focussize="0,0"/>
              <v:stroke weight="0pt"/>
              <v:imagedata o:title=""/>
              <o:lock v:ext="edit"/>
            </v:shape>
            <v:shape id="Freeform 592" o:spid="_x0000_s8380" style="position:absolute;left:27146;top:76200;height:4572;width:0;" filled="f" coordsize="0,48" path="m0,0l0,14,0,14,0,48e">
              <v:path arrowok="t" o:connecttype="custom" o:connectlocs="0,0;0,133350;0,133350;0,457200" o:connectangles="0,0,0,0"/>
              <v:fill on="f" focussize="0,0"/>
              <v:stroke endcap="round"/>
              <v:imagedata o:title=""/>
              <o:lock v:ext="edit"/>
            </v:shape>
            <v:shape id="Freeform 593" o:spid="_x0000_s8381" style="position:absolute;left:26765;top:80581;height:762;width:667;" fillcolor="#000000" filled="t" coordsize="139,138" path="m69,138l0,0c44,22,95,22,139,0l69,138xe">
              <v:path arrowok="t" o:connecttype="custom" o:connectlocs="33098,76200;0,0;66675,0;33098,76200" o:connectangles="0,0,0,0"/>
              <v:fill on="t" focussize="0,0"/>
              <v:stroke weight="0pt"/>
              <v:imagedata o:title=""/>
              <o:lock v:ext="edit"/>
            </v:shape>
            <v:rect id="Rectangle 594" o:spid="_x0000_s8382" o:spt="1" style="position:absolute;left:8858;top:21812;height:3715;width:8572;" filled="f" coordsize="21600,21600">
              <v:path/>
              <v:fill on="f" focussize="0,0"/>
              <v:stroke joinstyle="round" endcap="round"/>
              <v:imagedata o:title=""/>
              <o:lock v:ext="edit"/>
            </v:rect>
            <v:rect id="Rectangle 595" o:spid="_x0000_s8383" o:spt="1" style="position:absolute;left:11525;top:22764;height:2001;width:3048;mso-wrap-style:none;" filled="f" stroked="f" coordsize="21600,21600">
              <v:path/>
              <v:fill on="f" focussize="0,0"/>
              <v:stroke on="f"/>
              <v:imagedata o:title=""/>
              <o:lock v:ext="edit"/>
              <v:textbox inset="0mm,0mm,0mm,0mm" style="mso-fit-shape-to-text:t;">
                <w:txbxContent>
                  <w:p>
                    <w:r>
                      <w:rPr>
                        <w:rFonts w:hint="eastAsia"/>
                        <w:sz w:val="24"/>
                      </w:rPr>
                      <w:t>补正</w:t>
                    </w:r>
                  </w:p>
                </w:txbxContent>
              </v:textbox>
            </v:rect>
            <v:rect id="Rectangle 596" o:spid="_x0000_s8384" o:spt="1" style="position:absolute;left:14763;top:27241;height:2000;width:7620;mso-wrap-style:none;" filled="f" stroked="f" coordsize="21600,21600">
              <v:path/>
              <v:fill on="f" focussize="0,0"/>
              <v:stroke on="f"/>
              <v:imagedata o:title=""/>
              <o:lock v:ext="edit"/>
              <v:textbox inset="0mm,0mm,0mm,0mm" style="mso-fit-shape-to-text:t;">
                <w:txbxContent>
                  <w:p>
                    <w:r>
                      <w:rPr>
                        <w:rFonts w:hint="eastAsia"/>
                        <w:sz w:val="24"/>
                      </w:rPr>
                      <w:t>需补正情形</w:t>
                    </w:r>
                  </w:p>
                </w:txbxContent>
              </v:textbox>
            </v:rect>
            <v:rect id="Rectangle 597" o:spid="_x0000_s8385" o:spt="1" style="position:absolute;left:21145;top:70866;height:5334;width:11906;" filled="f" coordsize="21600,21600">
              <v:path/>
              <v:fill on="f" focussize="0,0"/>
              <v:stroke weight="2.25pt" joinstyle="round" endcap="round"/>
              <v:imagedata o:title=""/>
              <o:lock v:ext="edit"/>
            </v:rect>
            <v:rect id="Rectangle 598" o:spid="_x0000_s8386" o:spt="1" style="position:absolute;left:24479;top:72580;height:2000;width:1524;mso-wrap-style:none;" filled="f" stroked="f" coordsize="21600,21600">
              <v:path/>
              <v:fill on="f" focussize="0,0"/>
              <v:stroke on="f"/>
              <v:imagedata o:title=""/>
              <o:lock v:ext="edit"/>
              <v:textbox inset="0mm,0mm,0mm,0mm" style="mso-fit-shape-to-text:t;">
                <w:txbxContent>
                  <w:p>
                    <w:r>
                      <w:rPr>
                        <w:rFonts w:hint="eastAsia"/>
                        <w:sz w:val="24"/>
                      </w:rPr>
                      <w:t>送</w:t>
                    </w:r>
                  </w:p>
                </w:txbxContent>
              </v:textbox>
            </v:rect>
            <v:rect id="Rectangle 599" o:spid="_x0000_s8387" o:spt="1" style="position:absolute;left:28003;top:72580;height:2000;width:1524;mso-wrap-style:none;" filled="f" stroked="f" coordsize="21600,21600">
              <v:path/>
              <v:fill on="f" focussize="0,0"/>
              <v:stroke on="f"/>
              <v:imagedata o:title=""/>
              <o:lock v:ext="edit"/>
              <v:textbox inset="0mm,0mm,0mm,0mm" style="mso-fit-shape-to-text:t;">
                <w:txbxContent>
                  <w:p>
                    <w:r>
                      <w:rPr>
                        <w:rFonts w:hint="eastAsia"/>
                        <w:sz w:val="24"/>
                      </w:rPr>
                      <w:t>达</w:t>
                    </w:r>
                  </w:p>
                </w:txbxContent>
              </v:textbox>
            </v:rect>
            <v:shape id="Freeform 600" o:spid="_x0000_s8388" style="position:absolute;left:13144;top:18383;height:3429;width:6572;" filled="f" coordsize="69,36" path="m0,36l0,0,69,0e">
              <v:path arrowok="t" o:connecttype="custom" o:connectlocs="0,342900;0,0;657225,0" o:connectangles="0,0,0"/>
              <v:fill on="f" focussize="0,0"/>
              <v:stroke endcap="round"/>
              <v:imagedata o:title=""/>
              <o:lock v:ext="edit"/>
            </v:shape>
            <v:shape id="Freeform 601" o:spid="_x0000_s8389" style="position:absolute;left:19621;top:18002;height:762;width:762;" fillcolor="#000000" filled="t" stroked="f" coordsize="8,8" path="m0,0l8,4,0,8,0,0xe">
              <v:path arrowok="t" o:connecttype="custom" o:connectlocs="0,0;76200,38100;0,76200;0,0" o:connectangles="0,0,0,0"/>
              <v:fill on="t" focussize="0,0"/>
              <v:stroke on="f"/>
              <v:imagedata o:title=""/>
              <o:lock v:ext="edit"/>
            </v:shape>
            <v:shape id="Freeform 602" o:spid="_x0000_s8390" style="position:absolute;left:13144;top:26098;height:3239;width:7334;" filled="f" coordsize="77,34" path="m77,34l0,34,0,0e">
              <v:path arrowok="t" o:connecttype="custom" o:connectlocs="733425,323850;0,323850;0,0" o:connectangles="0,0,0"/>
              <v:fill on="f" focussize="0,0"/>
              <v:stroke weight="0pt" endcap="round"/>
              <v:imagedata o:title=""/>
              <o:lock v:ext="edit"/>
            </v:shape>
            <v:shape id="Freeform 603" o:spid="_x0000_s8391" style="position:absolute;left:12763;top:25527;height:666;width:667;" fillcolor="#000000" filled="t" stroked="f" coordsize="7,7" path="m0,7l4,0,7,7,0,7xe">
              <v:path arrowok="t" o:connecttype="custom" o:connectlocs="0,66675;38100,0;66675,66675;0,66675" o:connectangles="0,0,0,0"/>
              <v:fill on="t" focussize="0,0"/>
              <v:stroke on="f"/>
              <v:imagedata o:title=""/>
              <o:lock v:ext="edit"/>
            </v:shape>
            <v:shape id="Freeform 604" o:spid="_x0000_s8392" style="position:absolute;left:42005;top:26955;height:4858;width:11525;" filled="f" coordsize="2203,881" path="m441,881l1763,881c2006,881,2203,684,2203,440c2203,197,2006,0,1763,0c1763,0,1763,0,1763,0l1763,0,441,0c197,0,0,197,0,440c0,684,197,881,441,881xe">
              <v:path arrowok="t" o:connecttype="custom" o:connectlocs="230714,485775;922334,485775;1152525,242612;922334,0;922334,0;922334,0;230714,0;0,242612;230714,485775" o:connectangles="0,0,0,0,0,0,0,0,0"/>
              <v:fill on="f" focussize="0,0"/>
              <v:stroke weight="0pt" endcap="round"/>
              <v:imagedata o:title=""/>
              <o:lock v:ext="edit"/>
            </v:shape>
            <v:rect id="Rectangle 605" o:spid="_x0000_s8393" o:spt="1" style="position:absolute;left:44672;top:28575;height:2000;width:6096;mso-wrap-style:none;" filled="f" stroked="f" coordsize="21600,21600">
              <v:path/>
              <v:fill on="f" focussize="0,0"/>
              <v:stroke on="f"/>
              <v:imagedata o:title=""/>
              <o:lock v:ext="edit"/>
              <v:textbox inset="0mm,0mm,0mm,0mm" style="mso-fit-shape-to-text:t;">
                <w:txbxContent>
                  <w:p>
                    <w:r>
                      <w:rPr>
                        <w:rFonts w:hint="eastAsia"/>
                        <w:sz w:val="24"/>
                      </w:rPr>
                      <w:t>不予受理</w:t>
                    </w:r>
                  </w:p>
                </w:txbxContent>
              </v:textbox>
            </v:rect>
            <v:line id="Line 606" o:spid="_x0000_s8394" o:spt="20" style="position:absolute;left:33718;top:29337;height:0;width:7715;" o:connectortype="straight" coordsize="21600,21600">
              <v:path arrowok="t"/>
              <v:fill focussize="0,0"/>
              <v:stroke weight="0pt" endcap="round"/>
              <v:imagedata o:title=""/>
              <o:lock v:ext="edit"/>
            </v:line>
            <v:shape id="Freeform 607" o:spid="_x0000_s8395" style="position:absolute;left:41338;top:29051;height:667;width:667;" fillcolor="#000000" filled="t" stroked="f" coordsize="7,7" path="m0,0l7,3,0,7,0,0xe">
              <v:path arrowok="t" o:connecttype="custom" o:connectlocs="0,0;66675,28575;0,66675;0,0" o:connectangles="0,0,0,0"/>
              <v:fill on="t" focussize="0,0"/>
              <v:stroke on="f"/>
              <v:imagedata o:title=""/>
              <o:lock v:ext="edit"/>
            </v:shape>
            <v:line id="Line 608" o:spid="_x0000_s8396" o:spt="20" style="position:absolute;left:27146;top:32861;height:13335;width:0;" o:connectortype="straight" coordsize="21600,21600">
              <v:path arrowok="t"/>
              <v:fill focussize="0,0"/>
              <v:stroke weight="0pt" endcap="round"/>
              <v:imagedata o:title=""/>
              <o:lock v:ext="edit"/>
            </v:line>
            <v:shape id="Freeform 609" o:spid="_x0000_s8397" style="position:absolute;left:26765;top:46101;height:666;width:667;" fillcolor="#000000" filled="t" stroked="f" coordsize="7,7" path="m7,0l4,7,0,0,7,0xe">
              <v:path arrowok="t" o:connecttype="custom" o:connectlocs="66675,0;38100,66675;0,0;66675,0" o:connectangles="0,0,0,0"/>
              <v:fill on="t" focussize="0,0"/>
              <v:stroke on="f"/>
              <v:imagedata o:title=""/>
              <o:lock v:ext="edit"/>
            </v:shape>
            <v:rect id="Rectangle 610" o:spid="_x0000_s8398" o:spt="1" style="position:absolute;left:37338;top:40671;height:3144;width:11049;" filled="f" coordsize="21600,21600">
              <v:path/>
              <v:fill on="f" focussize="0,0"/>
              <v:stroke weight="0pt" joinstyle="round" endcap="round"/>
              <v:imagedata o:title=""/>
              <o:lock v:ext="edit"/>
            </v:rect>
            <v:rect id="Rectangle 611" o:spid="_x0000_s8399" o:spt="1" style="position:absolute;left:38957;top:41338;height:2000;width:7620;mso-wrap-style:none;" filled="f" stroked="f" coordsize="21600,21600">
              <v:path/>
              <v:fill on="f" focussize="0,0"/>
              <v:stroke on="f"/>
              <v:imagedata o:title=""/>
              <o:lock v:ext="edit"/>
              <v:textbox inset="0mm,0mm,0mm,0mm" style="mso-fit-shape-to-text:t;">
                <w:txbxContent>
                  <w:p>
                    <w:r>
                      <w:rPr>
                        <w:rFonts w:hint="eastAsia"/>
                        <w:sz w:val="24"/>
                      </w:rPr>
                      <w:t>养护管理处</w:t>
                    </w:r>
                  </w:p>
                </w:txbxContent>
              </v:textbox>
            </v:rect>
            <v:rect id="Rectangle 612" o:spid="_x0000_s8400" o:spt="1" style="position:absolute;left:40481;top:49149;height:3048;width:7334;" filled="f" coordsize="21600,21600">
              <v:path/>
              <v:fill on="f" focussize="0,0"/>
              <v:stroke weight="0pt" joinstyle="round" endcap="round"/>
              <v:imagedata o:title=""/>
              <o:lock v:ext="edit"/>
            </v:rect>
            <v:rect id="Rectangle 613" o:spid="_x0000_s8401" o:spt="1" style="position:absolute;left:41052;top:49720;height:2000;width:6096;mso-wrap-style:none;" filled="f" stroked="f" coordsize="21600,21600">
              <v:path/>
              <v:fill on="f" focussize="0,0"/>
              <v:stroke on="f"/>
              <v:imagedata o:title=""/>
              <o:lock v:ext="edit"/>
              <v:textbox inset="0mm,0mm,0mm,0mm" style="mso-fit-shape-to-text:t;">
                <w:txbxContent>
                  <w:p>
                    <w:r>
                      <w:rPr>
                        <w:rFonts w:hint="eastAsia"/>
                        <w:sz w:val="24"/>
                      </w:rPr>
                      <w:t>会签意见</w:t>
                    </w:r>
                  </w:p>
                </w:txbxContent>
              </v:textbox>
            </v:rect>
            <v:line id="Line 614" o:spid="_x0000_s8402" o:spt="20" style="position:absolute;left:32956;top:50673;flip:x;height:0;width:7525;" o:connectortype="straight" coordsize="21600,21600">
              <v:path arrowok="t"/>
              <v:fill focussize="0,0"/>
              <v:stroke weight="0pt" endcap="round"/>
              <v:imagedata o:title=""/>
              <o:lock v:ext="edit"/>
            </v:line>
            <v:shape id="Freeform 615" o:spid="_x0000_s8403" style="position:absolute;left:32480;top:50292;height:666;width:571;" fillcolor="#000000" filled="t" stroked="f" coordsize="6,7" path="m6,7l0,4,6,0,6,7xe">
              <v:path arrowok="t" o:connecttype="custom" o:connectlocs="57150,66675;0,38100;57150,0;57150,66675" o:connectangles="0,0,0,0"/>
              <v:fill on="t" focussize="0,0"/>
              <v:stroke on="f"/>
              <v:imagedata o:title=""/>
              <o:lock v:ext="edit"/>
            </v:shape>
            <v:shape id="Freeform 616" o:spid="_x0000_s8404" style="position:absolute;left:42862;top:43815;height:4762;width:1334;" filled="f" coordsize="14,50" path="m0,0l14,0,14,50e">
              <v:path arrowok="t" o:connecttype="custom" o:connectlocs="0,0;133350,0;133350,476250" o:connectangles="0,0,0"/>
              <v:fill on="f" focussize="0,0"/>
              <v:stroke weight="0pt" endcap="round"/>
              <v:imagedata o:title=""/>
              <o:lock v:ext="edit"/>
            </v:shape>
            <v:shape id="Freeform 617" o:spid="_x0000_s8405" style="position:absolute;left:43815;top:48482;height:667;width:666;" fillcolor="#000000" filled="t" stroked="f" coordsize="7,7" path="m7,0l4,7,0,0,7,0xe">
              <v:path arrowok="t" o:connecttype="custom" o:connectlocs="66675,0;38100,66675;0,0;66675,0" o:connectangles="0,0,0,0"/>
              <v:fill on="t" focussize="0,0"/>
              <v:stroke on="f"/>
              <v:imagedata o:title=""/>
              <o:lock v:ext="edit"/>
            </v:shape>
            <v:shape id="Freeform 618" o:spid="_x0000_s8406" style="position:absolute;left:27146;top:38290;height:4001;width:9620;" filled="f" coordsize="101,42" path="m0,0l0,42,101,42e">
              <v:path arrowok="t" o:connecttype="custom" o:connectlocs="0,0;0,400050;962025,400050" o:connectangles="0,0,0"/>
              <v:fill on="f" focussize="0,0"/>
              <v:stroke weight="0pt" endcap="round"/>
              <v:imagedata o:title=""/>
              <o:lock v:ext="edit"/>
            </v:shape>
            <v:shape id="Freeform 619" o:spid="_x0000_s8407" style="position:absolute;left:36766;top:41910;height:666;width:572;" fillcolor="#000000" filled="t" stroked="f" coordsize="6,7" path="m0,0l6,4,0,7,0,0xe">
              <v:path arrowok="t" o:connecttype="custom" o:connectlocs="0,0;57150,38100;0,66675;0,0" o:connectangles="0,0,0,0"/>
              <v:fill on="t" focussize="0,0"/>
              <v:stroke on="f"/>
              <v:imagedata o:title=""/>
              <o:lock v:ext="edit"/>
            </v:shape>
            <v:rect id="Rectangle 620" o:spid="_x0000_s8408" o:spt="1" style="position:absolute;left:34861;top:27336;height:2001;width:7620;mso-wrap-style:none;" filled="f" stroked="f" coordsize="21600,21600">
              <v:path/>
              <v:fill on="f" focussize="0,0"/>
              <v:stroke on="f"/>
              <v:imagedata o:title=""/>
              <o:lock v:ext="edit"/>
              <v:textbox inset="0mm,0mm,0mm,0mm" style="mso-fit-shape-to-text:t;">
                <w:txbxContent>
                  <w:p>
                    <w:r>
                      <w:rPr>
                        <w:rFonts w:hint="eastAsia"/>
                        <w:sz w:val="24"/>
                      </w:rPr>
                      <w:t>不受理情形</w:t>
                    </w:r>
                  </w:p>
                </w:txbxContent>
              </v:textbox>
            </v:rect>
            <v:rect id="Rectangle 621" o:spid="_x0000_s8409" o:spt="1" style="position:absolute;left:190;top:36099;height:5334;width:14859;" filled="f" coordsize="21600,21600">
              <v:path/>
              <v:fill on="f" focussize="0,0"/>
              <v:stroke weight="0pt" joinstyle="round" endcap="round"/>
              <v:imagedata o:title=""/>
              <o:lock v:ext="edit"/>
            </v:rect>
            <v:rect id="Rectangle 622" o:spid="_x0000_s8410" o:spt="1" style="position:absolute;left:571;top:36766;height:2000;width:9144;mso-wrap-style:none;" filled="f" stroked="f" coordsize="21600,21600">
              <v:path/>
              <v:fill on="f" focussize="0,0"/>
              <v:stroke on="f"/>
              <v:imagedata o:title=""/>
              <o:lock v:ext="edit"/>
              <v:textbox inset="0mm,0mm,0mm,0mm" style="mso-fit-shape-to-text:t;">
                <w:txbxContent>
                  <w:p>
                    <w:r>
                      <w:rPr>
                        <w:rFonts w:hint="eastAsia"/>
                        <w:sz w:val="24"/>
                      </w:rPr>
                      <w:t>公安交管部门</w:t>
                    </w:r>
                  </w:p>
                </w:txbxContent>
              </v:textbox>
            </v:rect>
            <v:rect id="Rectangle 623" o:spid="_x0000_s8411" o:spt="1" style="position:absolute;left:10001;top:36766;height:2000;width:1524;mso-wrap-style:none;" filled="f" stroked="f" coordsize="21600,21600">
              <v:path/>
              <v:fill on="f" focussize="0,0"/>
              <v:stroke on="f"/>
              <v:imagedata o:title=""/>
              <o:lock v:ext="edit"/>
              <v:textbox inset="0mm,0mm,0mm,0mm" style="mso-fit-shape-to-text:t;">
                <w:txbxContent>
                  <w:p>
                    <w:r>
                      <w:rPr>
                        <w:rFonts w:hint="eastAsia"/>
                        <w:sz w:val="24"/>
                      </w:rPr>
                      <w:t>、</w:t>
                    </w:r>
                  </w:p>
                </w:txbxContent>
              </v:textbox>
            </v:rect>
            <v:rect id="Rectangle 624" o:spid="_x0000_s8412" o:spt="1" style="position:absolute;left:11430;top:36766;height:2000;width:3048;mso-wrap-style:none;" filled="f" stroked="f" coordsize="21600,21600">
              <v:path/>
              <v:fill on="f" focussize="0,0"/>
              <v:stroke on="f"/>
              <v:imagedata o:title=""/>
              <o:lock v:ext="edit"/>
              <v:textbox inset="0mm,0mm,0mm,0mm" style="mso-fit-shape-to-text:t;">
                <w:txbxContent>
                  <w:p>
                    <w:r>
                      <w:rPr>
                        <w:rFonts w:hint="eastAsia"/>
                        <w:sz w:val="24"/>
                      </w:rPr>
                      <w:t>各地</w:t>
                    </w:r>
                  </w:p>
                </w:txbxContent>
              </v:textbox>
            </v:rect>
            <v:rect id="Rectangle 625" o:spid="_x0000_s8413" o:spt="1" style="position:absolute;left:1619;top:38766;height:2001;width:476;mso-wrap-style:none;" filled="f" stroked="f" coordsize="21600,21600">
              <v:path/>
              <v:fill on="f" focussize="0,0"/>
              <v:stroke on="f"/>
              <v:imagedata o:title=""/>
              <o:lock v:ext="edit"/>
              <v:textbox inset="0mm,0mm,0mm,0mm" style="mso-fit-shape-to-text:t;">
                <w:txbxContent>
                  <w:p>
                    <w:r>
                      <w:rPr>
                        <w:sz w:val="24"/>
                      </w:rPr>
                      <w:t>(</w:t>
                    </w:r>
                  </w:p>
                </w:txbxContent>
              </v:textbox>
            </v:rect>
            <v:rect id="Rectangle 626" o:spid="_x0000_s8414" o:spt="1" style="position:absolute;left:2095;top:38862;height:2000;width:1524;mso-wrap-style:none;" filled="f" stroked="f" coordsize="21600,21600">
              <v:path/>
              <v:fill on="f" focussize="0,0"/>
              <v:stroke on="f"/>
              <v:imagedata o:title=""/>
              <o:lock v:ext="edit"/>
              <v:textbox inset="0mm,0mm,0mm,0mm" style="mso-fit-shape-to-text:t;">
                <w:txbxContent>
                  <w:p>
                    <w:r>
                      <w:rPr>
                        <w:rFonts w:hint="eastAsia"/>
                        <w:sz w:val="24"/>
                      </w:rPr>
                      <w:t>市</w:t>
                    </w:r>
                  </w:p>
                </w:txbxContent>
              </v:textbox>
            </v:rect>
            <v:rect id="Rectangle 627" o:spid="_x0000_s8415" o:spt="1" style="position:absolute;left:3714;top:38766;height:2001;width:477;mso-wrap-style:none;" filled="f" stroked="f" coordsize="21600,21600">
              <v:path/>
              <v:fill on="f" focussize="0,0"/>
              <v:stroke on="f"/>
              <v:imagedata o:title=""/>
              <o:lock v:ext="edit"/>
              <v:textbox inset="0mm,0mm,0mm,0mm" style="mso-fit-shape-to-text:t;">
                <w:txbxContent>
                  <w:p>
                    <w:r>
                      <w:rPr>
                        <w:sz w:val="24"/>
                      </w:rPr>
                      <w:t>)</w:t>
                    </w:r>
                  </w:p>
                </w:txbxContent>
              </v:textbox>
            </v:rect>
            <v:rect id="Rectangle 628" o:spid="_x0000_s8416" o:spt="1" style="position:absolute;left:4191;top:38862;height:2000;width:9144;mso-wrap-style:none;" filled="f" stroked="f" coordsize="21600,21600">
              <v:path/>
              <v:fill on="f" focussize="0,0"/>
              <v:stroke on="f"/>
              <v:imagedata o:title=""/>
              <o:lock v:ext="edit"/>
              <v:textbox inset="0mm,0mm,0mm,0mm" style="mso-fit-shape-to-text:t;">
                <w:txbxContent>
                  <w:p>
                    <w:r>
                      <w:rPr>
                        <w:rFonts w:hint="eastAsia"/>
                        <w:sz w:val="24"/>
                      </w:rPr>
                      <w:t>交通管理机构</w:t>
                    </w:r>
                  </w:p>
                </w:txbxContent>
              </v:textbox>
            </v:rect>
            <v:rect id="Rectangle 629" o:spid="_x0000_s8417" o:spt="1" style="position:absolute;left:4000;top:48577;height:4191;width:11049;" filled="f" coordsize="21600,21600">
              <v:path/>
              <v:fill on="f" focussize="0,0"/>
              <v:stroke weight="0pt" joinstyle="round" endcap="round"/>
              <v:imagedata o:title=""/>
              <o:lock v:ext="edit"/>
            </v:rect>
            <v:rect id="Rectangle 630" o:spid="_x0000_s8418" o:spt="1" style="position:absolute;left:6381;top:49720;height:2000;width:6096;mso-wrap-style:none;" filled="f" stroked="f" coordsize="21600,21600">
              <v:path/>
              <v:fill on="f" focussize="0,0"/>
              <v:stroke on="f"/>
              <v:imagedata o:title=""/>
              <o:lock v:ext="edit"/>
              <v:textbox inset="0mm,0mm,0mm,0mm" style="mso-fit-shape-to-text:t;">
                <w:txbxContent>
                  <w:p>
                    <w:r>
                      <w:rPr>
                        <w:rFonts w:hint="eastAsia"/>
                        <w:sz w:val="24"/>
                      </w:rPr>
                      <w:t>决定意见</w:t>
                    </w:r>
                  </w:p>
                </w:txbxContent>
              </v:textbox>
            </v:rect>
            <v:line id="Line 631" o:spid="_x0000_s8419" o:spt="20" style="position:absolute;left:9525;top:41433;height:6573;width:0;" o:connectortype="straight" coordsize="21600,21600">
              <v:path arrowok="t"/>
              <v:fill focussize="0,0"/>
              <v:stroke weight="0pt" endcap="round"/>
              <v:imagedata o:title=""/>
              <o:lock v:ext="edit"/>
            </v:line>
            <v:shape id="Freeform 632" o:spid="_x0000_s8420" style="position:absolute;left:9239;top:47910;height:667;width:571;" fillcolor="#000000" filled="t" stroked="f" coordsize="6,7" path="m6,0l3,7,0,0,6,0xe">
              <v:path arrowok="t" o:connecttype="custom" o:connectlocs="57150,0;28575,66675;0,0;57150,0" o:connectangles="0,0,0,0"/>
              <v:fill on="t" focussize="0,0"/>
              <v:stroke on="f"/>
              <v:imagedata o:title=""/>
              <o:lock v:ext="edit"/>
            </v:shape>
            <v:line id="Line 633" o:spid="_x0000_s8421" o:spt="20" style="position:absolute;left:27146;top:54578;height:4381;width:0;" o:connectortype="straight" coordsize="21600,21600">
              <v:path arrowok="t"/>
              <v:fill focussize="0,0"/>
              <v:stroke weight="0pt" endcap="round"/>
              <v:imagedata o:title=""/>
              <o:lock v:ext="edit"/>
            </v:line>
            <v:shape id="Freeform 634" o:spid="_x0000_s8422" style="position:absolute;left:26765;top:58864;height:667;width:667;" fillcolor="#000000" filled="t" stroked="f" coordsize="7,7" path="m7,0l4,7,0,0,7,0xe">
              <v:path arrowok="t" o:connecttype="custom" o:connectlocs="66675,0;38100,66675;0,0;66675,0" o:connectangles="0,0,0,0"/>
              <v:fill on="t" focussize="0,0"/>
              <v:stroke on="f"/>
              <v:imagedata o:title=""/>
              <o:lock v:ext="edit"/>
            </v:shape>
            <v:shape id="Freeform 635" o:spid="_x0000_s8423" style="position:absolute;left:34385;top:62865;height:21145;width:4381;" filled="f" coordsize="46,222" path="m0,0l46,0,46,222,3,222e">
              <v:path arrowok="t" o:connecttype="custom" o:connectlocs="0,0;438150,0;438150,2114550;28575,2114550" o:connectangles="0,0,0,0"/>
              <v:fill on="f" focussize="0,0"/>
              <v:stroke weight="0pt" endcap="round"/>
              <v:imagedata o:title=""/>
              <o:lock v:ext="edit"/>
            </v:shape>
            <v:shape id="Freeform 636" o:spid="_x0000_s8424" style="position:absolute;left:34099;top:83724;height:667;width:667;" fillcolor="#000000" filled="t" stroked="f" coordsize="7,7" path="m7,7l0,3,7,0,7,7xe">
              <v:path arrowok="t" o:connecttype="custom" o:connectlocs="66675,66675;0,28575;66675,0;66675,66675" o:connectangles="0,0,0,0"/>
              <v:fill on="t" focussize="0,0"/>
              <v:stroke on="f"/>
              <v:imagedata o:title=""/>
              <o:lock v:ext="edit"/>
            </v:shape>
            <v:rect id="Rectangle 637" o:spid="_x0000_s8425" o:spt="1" style="position:absolute;left:39719;top:68103;height:2001;width:1524;mso-wrap-style:none;" filled="f" stroked="f" coordsize="21600,21600">
              <v:path/>
              <v:fill on="f" focussize="0,0"/>
              <v:stroke on="f"/>
              <v:imagedata o:title=""/>
              <o:lock v:ext="edit"/>
              <v:textbox inset="0mm,0mm,0mm,0mm" style="mso-fit-shape-to-text:t;">
                <w:txbxContent>
                  <w:p>
                    <w:r>
                      <w:rPr>
                        <w:rFonts w:hint="eastAsia"/>
                        <w:sz w:val="24"/>
                      </w:rPr>
                      <w:t>不</w:t>
                    </w:r>
                  </w:p>
                </w:txbxContent>
              </v:textbox>
            </v:rect>
            <v:rect id="Rectangle 638" o:spid="_x0000_s8426" o:spt="1" style="position:absolute;left:39719;top:69532;height:2000;width:1524;mso-wrap-style:none;" filled="f" stroked="f" coordsize="21600,21600">
              <v:path/>
              <v:fill on="f" focussize="0,0"/>
              <v:stroke on="f"/>
              <v:imagedata o:title=""/>
              <o:lock v:ext="edit"/>
              <v:textbox inset="0mm,0mm,0mm,0mm" style="mso-fit-shape-to-text:t;">
                <w:txbxContent>
                  <w:p>
                    <w:r>
                      <w:rPr>
                        <w:rFonts w:hint="eastAsia"/>
                        <w:sz w:val="24"/>
                      </w:rPr>
                      <w:t>予</w:t>
                    </w:r>
                  </w:p>
                </w:txbxContent>
              </v:textbox>
            </v:rect>
            <v:rect id="Rectangle 639" o:spid="_x0000_s8427" o:spt="1" style="position:absolute;left:39719;top:70961;height:2000;width:1524;mso-wrap-style:none;" filled="f" stroked="f" coordsize="21600,21600">
              <v:path/>
              <v:fill on="f" focussize="0,0"/>
              <v:stroke on="f"/>
              <v:imagedata o:title=""/>
              <o:lock v:ext="edit"/>
              <v:textbox inset="0mm,0mm,0mm,0mm" style="mso-fit-shape-to-text:t;">
                <w:txbxContent>
                  <w:p>
                    <w:r>
                      <w:rPr>
                        <w:rFonts w:hint="eastAsia"/>
                        <w:sz w:val="24"/>
                      </w:rPr>
                      <w:t>许</w:t>
                    </w:r>
                  </w:p>
                </w:txbxContent>
              </v:textbox>
            </v:rect>
            <v:rect id="Rectangle 640" o:spid="_x0000_s8428" o:spt="1" style="position:absolute;left:39719;top:72390;height:2000;width:1524;mso-wrap-style:none;" filled="f" stroked="f" coordsize="21600,21600">
              <v:path/>
              <v:fill on="f" focussize="0,0"/>
              <v:stroke on="f"/>
              <v:imagedata o:title=""/>
              <o:lock v:ext="edit"/>
              <v:textbox inset="0mm,0mm,0mm,0mm" style="mso-fit-shape-to-text:t;">
                <w:txbxContent>
                  <w:p>
                    <w:r>
                      <w:rPr>
                        <w:rFonts w:hint="eastAsia"/>
                        <w:sz w:val="24"/>
                      </w:rPr>
                      <w:t>可</w:t>
                    </w:r>
                  </w:p>
                </w:txbxContent>
              </v:textbox>
            </v:rect>
            <v:rect id="Rectangle 641" o:spid="_x0000_s8429" o:spt="1" style="position:absolute;left:39719;top:74009;height:2000;width:1524;mso-wrap-style:none;" filled="f" stroked="f" coordsize="21600,21600">
              <v:path/>
              <v:fill on="f" focussize="0,0"/>
              <v:stroke on="f"/>
              <v:imagedata o:title=""/>
              <o:lock v:ext="edit"/>
              <v:textbox inset="0mm,0mm,0mm,0mm" style="mso-fit-shape-to-text:t;">
                <w:txbxContent>
                  <w:p>
                    <w:r>
                      <w:rPr>
                        <w:rFonts w:hint="eastAsia"/>
                        <w:sz w:val="24"/>
                      </w:rPr>
                      <w:t>的</w:t>
                    </w:r>
                  </w:p>
                </w:txbxContent>
              </v:textbox>
            </v:rect>
            <v:rect id="Rectangle 642" o:spid="_x0000_s8430" o:spt="1" style="position:absolute;left:19907;top:68389;height:2000;width:7620;mso-wrap-style:none;" filled="f" stroked="f" coordsize="21600,21600">
              <v:path/>
              <v:fill on="f" focussize="0,0"/>
              <v:stroke on="f"/>
              <v:imagedata o:title=""/>
              <o:lock v:ext="edit"/>
              <v:textbox inset="0mm,0mm,0mm,0mm" style="mso-fit-shape-to-text:t;">
                <w:txbxContent>
                  <w:p>
                    <w:r>
                      <w:rPr>
                        <w:rFonts w:hint="eastAsia"/>
                        <w:sz w:val="24"/>
                      </w:rPr>
                      <w:t>准予许可的</w:t>
                    </w:r>
                  </w:p>
                </w:txbxContent>
              </v:textbox>
            </v:rect>
            <v:shape id="Freeform 643" o:spid="_x0000_s8431" style="position:absolute;left:15621;top:37719;height:1047;width:11525;" filled="f" coordsize="121,11" path="m121,0l121,11,0,11e">
              <v:path arrowok="t" o:connecttype="custom" o:connectlocs="1152525,0;1152525,104775;0,104775" o:connectangles="0,0,0"/>
              <v:fill on="f" focussize="0,0"/>
              <v:stroke weight="0pt" endcap="round"/>
              <v:imagedata o:title=""/>
              <o:lock v:ext="edit"/>
            </v:shape>
            <v:shape id="Freeform 644" o:spid="_x0000_s8432" style="position:absolute;left:15049;top:38481;height:666;width:572;" fillcolor="#000000" filled="t" stroked="f" coordsize="6,7" path="m6,7l0,3,6,0,6,7xe">
              <v:path arrowok="t" o:connecttype="custom" o:connectlocs="57150,66675;0,28575;57150,0;57150,66675" o:connectangles="0,0,0,0"/>
              <v:fill on="t" focussize="0,0"/>
              <v:stroke on="f"/>
              <v:imagedata o:title=""/>
              <o:lock v:ext="edit"/>
            </v:shape>
            <v:rect id="Rectangle 645" o:spid="_x0000_s8433" o:spt="1" style="position:absolute;left:3810;top:6401;height:4153;width:50292;" filled="f" stroked="f" coordsize="21600,21600">
              <v:path/>
              <v:fill on="f" focussize="0,0"/>
              <v:stroke on="f"/>
              <v:imagedata o:title=""/>
              <o:lock v:ext="edit"/>
              <v:textbox inset="0mm,0mm,0mm,0mm">
                <w:txbxContent>
                  <w:p>
                    <w:pPr>
                      <w:ind w:firstLine="31680" w:firstLineChars="2900"/>
                      <w:jc w:val="right"/>
                      <w:rPr>
                        <w:rFonts w:ascii="宋体"/>
                        <w:sz w:val="24"/>
                        <w:szCs w:val="24"/>
                      </w:rPr>
                    </w:pPr>
                    <w:r>
                      <w:rPr>
                        <w:rFonts w:hint="eastAsia" w:ascii="宋体" w:hAnsi="宋体"/>
                        <w:sz w:val="24"/>
                        <w:szCs w:val="24"/>
                      </w:rPr>
                      <w:t>序号：</w:t>
                    </w:r>
                    <w:r>
                      <w:rPr>
                        <w:rFonts w:ascii="宋体" w:hAnsi="宋体"/>
                        <w:sz w:val="24"/>
                        <w:szCs w:val="24"/>
                      </w:rPr>
                      <w:t>3</w:t>
                    </w:r>
                  </w:p>
                </w:txbxContent>
              </v:textbox>
            </v:rect>
            <v:rect id="Rectangle 646" o:spid="_x0000_s8434" o:spt="1" style="position:absolute;left:12478;top:8572;height:1982;width:1149;mso-wrap-style:none;" filled="f" stroked="f" coordsize="21600,21600">
              <v:path/>
              <v:fill on="f" focussize="0,0"/>
              <v:stroke on="f"/>
              <v:imagedata o:title=""/>
              <o:lock v:ext="edit"/>
              <v:textbox inset="0mm,0mm,0mm,0mm" style="mso-fit-shape-to-text:t;">
                <w:txbxContent>
                  <w:p/>
                </w:txbxContent>
              </v:textbox>
            </v:rect>
            <v:rect id="Rectangle 647" o:spid="_x0000_s8435" o:spt="1" style="position:absolute;left:2477;top:9373;height:2971;width:32105;" filled="f" stroked="f" coordsize="21600,21600">
              <v:path/>
              <v:fill on="f" focussize="0,0"/>
              <v:stroke on="f"/>
              <v:imagedata o:title=""/>
              <o:lock v:ext="edit"/>
              <v:textbox inset="0mm,0mm,0mm,0mm">
                <w:txbxContent>
                  <w:p>
                    <w:r>
                      <w:rPr>
                        <w:rFonts w:hint="eastAsia"/>
                        <w:sz w:val="24"/>
                      </w:rPr>
                      <w:t>职权名称：公路超限运输许可</w:t>
                    </w:r>
                  </w:p>
                </w:txbxContent>
              </v:textbox>
            </v:rect>
            <v:rect id="Rectangle 648" o:spid="_x0000_s8436" o:spt="1" style="position:absolute;left:3524;top:13621;height:1981;width:1150;mso-wrap-style:none;" filled="f" stroked="f" coordsize="21600,21600">
              <v:path/>
              <v:fill on="f" focussize="0,0"/>
              <v:stroke on="f"/>
              <v:imagedata o:title=""/>
              <o:lock v:ext="edit"/>
              <v:textbox inset="0mm,0mm,0mm,0mm" style="mso-fit-shape-to-text:t;">
                <w:txbxContent>
                  <w:p/>
                </w:txbxContent>
              </v:textbox>
            </v:rect>
            <v:rect id="Rectangle 649" o:spid="_x0000_s8437" o:spt="1" style="position:absolute;left:7144;top:13621;height:1981;width:1149;mso-wrap-style:none;" filled="f" stroked="f" coordsize="21600,21600">
              <v:path/>
              <v:fill on="f" focussize="0,0"/>
              <v:stroke on="f"/>
              <v:imagedata o:title=""/>
              <o:lock v:ext="edit"/>
              <v:textbox inset="0mm,0mm,0mm,0mm" style="mso-fit-shape-to-text:t;">
                <w:txbxContent>
                  <w:p/>
                </w:txbxContent>
              </v:textbox>
            </v:rect>
            <v:rect id="Rectangle 650" o:spid="_x0000_s8438" o:spt="1" style="position:absolute;left:8858;top:13621;height:1981;width:1150;mso-wrap-style:none;" filled="f" stroked="f" coordsize="21600,21600">
              <v:path/>
              <v:fill on="f" focussize="0,0"/>
              <v:stroke on="f"/>
              <v:imagedata o:title=""/>
              <o:lock v:ext="edit"/>
              <v:textbox inset="0mm,0mm,0mm,0mm" style="mso-fit-shape-to-text:t;">
                <w:txbxContent>
                  <w:p/>
                </w:txbxContent>
              </v:textbox>
            </v:rect>
            <v:line id="Line 651" o:spid="_x0000_s8439" o:spt="20" style="position:absolute;left:15240;top:50673;height:0;width:6000;" o:connectortype="straight" coordsize="21600,21600">
              <v:path arrowok="t"/>
              <v:fill focussize="0,0"/>
              <v:stroke weight="0pt" endcap="round"/>
              <v:imagedata o:title=""/>
              <o:lock v:ext="edit"/>
            </v:line>
            <v:shape id="Freeform 652" o:spid="_x0000_s8440" style="position:absolute;left:21145;top:50292;height:666;width:667;" fillcolor="#000000" filled="t" stroked="f" coordsize="7,7" path="m0,0l7,4,0,7,0,0xe">
              <v:path arrowok="t" o:connecttype="custom" o:connectlocs="0,0;66675,38100;0,66675;0,0" o:connectangles="0,0,0,0"/>
              <v:fill on="t" focussize="0,0"/>
              <v:stroke on="f"/>
              <v:imagedata o:title=""/>
              <o:lock v:ext="edit"/>
            </v:shape>
          </v:group>
        </w:pict>
      </w:r>
    </w:p>
    <w:p>
      <w:r>
        <w:rPr>
          <w:lang w:bidi="bo-CN"/>
        </w:rPr>
        <w:pict>
          <v:rect id="Rectangle 570" o:spid="_x0000_s8441" o:spt="1" style="position:absolute;left:0pt;margin-left:105pt;margin-top:0pt;height:62.4pt;width:210.85pt;mso-wrap-style:none;z-index:251862016;mso-width-relative:page;mso-height-relative:page;" filled="f" stroked="f" coordsize="21600,21600">
            <v:path/>
            <v:fill on="f" focussize="0,0"/>
            <v:stroke on="f"/>
            <v:imagedata o:title=""/>
            <o:lock v:ext="edit"/>
            <v:textbox inset="0mm,0mm,0mm,0mm" style="mso-fit-shape-to-text:t;">
              <w:txbxContent>
                <w:p>
                  <w:pPr>
                    <w:jc w:val="center"/>
                    <w:rPr>
                      <w:b/>
                      <w:sz w:val="36"/>
                      <w:szCs w:val="36"/>
                    </w:rPr>
                  </w:pPr>
                  <w:r>
                    <w:rPr>
                      <w:rFonts w:hint="eastAsia"/>
                      <w:b/>
                      <w:sz w:val="36"/>
                      <w:szCs w:val="36"/>
                    </w:rPr>
                    <w:t>双湖县交通运输局行政许可流程图</w:t>
                  </w:r>
                </w:p>
              </w:txbxContent>
            </v:textbox>
          </v:rect>
        </w:pict>
      </w:r>
    </w:p>
    <w:p/>
    <w:p/>
    <w:p/>
    <w:p/>
    <w:p/>
    <w:p/>
    <w:p/>
    <w:p/>
    <w:p/>
    <w:p/>
    <w:p/>
    <w:p/>
    <w:p/>
    <w:p/>
    <w:p/>
    <w:p/>
    <w:p/>
    <w:p/>
    <w:p/>
    <w:p/>
    <w:p/>
    <w:p/>
    <w:p/>
    <w:p/>
    <w:p/>
    <w:p/>
    <w:p/>
    <w:p/>
    <w:p/>
    <w:p/>
    <w:p/>
    <w:p/>
    <w:p/>
    <w:p/>
    <w:p/>
    <w:p/>
    <w:p/>
    <w:p/>
    <w:p/>
    <w:p/>
    <w:p/>
    <w:p/>
    <w:p>
      <w:r>
        <w:rPr>
          <w:lang w:bidi="bo-CN"/>
        </w:rPr>
        <w:pict>
          <v:group id="画布 722" o:spid="_x0000_s8442" o:spt="203" style="position:absolute;left:0pt;margin-left:3.75pt;margin-top:33pt;height:663pt;width:449.25pt;z-index:249562112;mso-width-relative:page;mso-height-relative:page;" coordsize="57054,84201" editas="canvas">
            <o:lock v:ext="edit"/>
            <v:shape id="画布 722" o:spid="_x0000_s1279" o:spt="75" type="#_x0000_t75" style="position:absolute;left:0;top:0;height:84201;width:57054;" filled="f" stroked="f" coordsize="21600,21600">
              <v:path/>
              <v:fill on="f" focussize="0,0"/>
              <v:stroke on="f"/>
              <v:imagedata o:title=""/>
              <o:lock v:ext="edit" aspectratio="t"/>
            </v:shape>
            <v:rect id="Rectangle 655" o:spid="_x0000_s8443" o:spt="1" style="position:absolute;left:15335;top:0;height:3962;width:34423;mso-wrap-style:none;" filled="f" stroked="f" coordsize="21600,21600">
              <v:path/>
              <v:fill on="f" focussize="0,0"/>
              <v:stroke on="f"/>
              <v:imagedata o:title=""/>
              <o:lock v:ext="edit" aspectratio="f"/>
              <v:textbox inset="0mm,0mm,0mm,0mm" style="mso-fit-shape-to-text:t;">
                <w:txbxContent>
                  <w:p>
                    <w:pPr>
                      <w:rPr>
                        <w:b/>
                        <w:sz w:val="32"/>
                        <w:szCs w:val="32"/>
                      </w:rPr>
                    </w:pPr>
                    <w:r>
                      <w:rPr>
                        <w:rFonts w:hint="eastAsia"/>
                        <w:b/>
                        <w:sz w:val="36"/>
                        <w:szCs w:val="36"/>
                      </w:rPr>
                      <w:t>双湖县交通运输局行政许可流程图</w:t>
                    </w:r>
                  </w:p>
                </w:txbxContent>
              </v:textbox>
            </v:rect>
            <v:rect id="Rectangle 656" o:spid="_x0000_s8444" o:spt="1" style="position:absolute;left:23145;top:14192;height:2000;width:1143;mso-wrap-style:none;" filled="f" stroked="f" coordsize="21600,21600">
              <v:path/>
              <v:fill on="f" focussize="0,0"/>
              <v:stroke on="f"/>
              <v:imagedata o:title=""/>
              <o:lock v:ext="edit" aspectratio="f"/>
              <v:textbox inset="0mm,0mm,0mm,0mm" style="mso-fit-shape-to-text:t;">
                <w:txbxContent>
                  <w:p/>
                </w:txbxContent>
              </v:textbox>
            </v:rect>
            <v:rect id="Rectangle 657" o:spid="_x0000_s8445" o:spt="1" style="position:absolute;left:26955;top:14192;height:2000;width:1143;mso-wrap-style:none;" filled="f" stroked="f" coordsize="21600,21600">
              <v:path/>
              <v:fill on="f" focussize="0,0"/>
              <v:stroke on="f"/>
              <v:imagedata o:title=""/>
              <o:lock v:ext="edit" aspectratio="f"/>
              <v:textbox inset="0mm,0mm,0mm,0mm" style="mso-fit-shape-to-text:t;">
                <w:txbxContent>
                  <w:p/>
                </w:txbxContent>
              </v:textbox>
            </v:rect>
            <v:shape id="Freeform 658" o:spid="_x0000_s8446" style="position:absolute;left:18859;top:12382;height:5620;width:14288;" filled="f" stroked="t" coordsize="2575,1016" path="m508,1016l2067,1016c2347,1016,2575,789,2575,508c2575,228,2347,0,2067,0c2067,0,2067,0,2067,0l2067,0,508,0c228,0,0,228,0,508c0,789,228,1016,508,1016xe">
              <v:path arrowok="t" o:connectlocs="281866,561975;1146884,561975;1428750,280988;1146884,0;1146884,0;1146884,0;281866,0;0,280988;281866,561975" o:connectangles="0,0,0,0,0,0,0,0,0"/>
              <v:fill on="f" focussize="0,0"/>
              <v:stroke weight="2.25pt" color="#FFFFFF" endcap="round"/>
              <v:imagedata o:title=""/>
              <o:lock v:ext="edit" aspectratio="f"/>
            </v:shape>
            <v:shape id="Freeform 659" o:spid="_x0000_s8447" style="position:absolute;left:17907;top:11334;height:5715;width:14192;" filled="f" stroked="t" coordsize="2574,1016" path="m508,1016l2066,1016c2347,1016,2574,788,2574,508c2574,227,2347,0,2066,0c2066,0,2066,0,2066,0l2066,0,508,0c227,0,0,227,0,508c0,788,227,1016,508,1016xe">
              <v:path arrowok="t" o:connectlocs="280096,571500;1139129,571500;1419225,285750;1139129,0;1139129,0;1139129,0;280096,0;0,285750;280096,571500" o:connectangles="0,0,0,0,0,0,0,0,0"/>
              <v:fill on="f" focussize="0,0"/>
              <v:stroke weight="2.25pt" color="#000000" endcap="round"/>
              <v:imagedata o:title=""/>
              <o:lock v:ext="edit" aspectratio="f"/>
            </v:shape>
            <v:rect id="Rectangle 660" o:spid="_x0000_s8448" o:spt="1" style="position:absolute;left:22193;top:13144;height:2000;width:1524;mso-wrap-style:none;" filled="f" stroked="f" coordsize="21600,21600">
              <v:path/>
              <v:fill on="f" focussize="0,0"/>
              <v:stroke on="f"/>
              <v:imagedata o:title=""/>
              <o:lock v:ext="edit" aspectratio="f"/>
              <v:textbox inset="0mm,0mm,0mm,0mm" style="mso-fit-shape-to-text:t;">
                <w:txbxContent>
                  <w:p>
                    <w:r>
                      <w:rPr>
                        <w:rFonts w:hint="eastAsia"/>
                        <w:sz w:val="24"/>
                      </w:rPr>
                      <w:t>申</w:t>
                    </w:r>
                  </w:p>
                </w:txbxContent>
              </v:textbox>
            </v:rect>
            <v:rect id="Rectangle 661" o:spid="_x0000_s8449" o:spt="1" style="position:absolute;left:25908;top:13144;height:2000;width:1524;mso-wrap-style:none;" filled="f" stroked="f" coordsize="21600,21600">
              <v:path/>
              <v:fill on="f" focussize="0,0"/>
              <v:stroke on="f"/>
              <v:imagedata o:title=""/>
              <o:lock v:ext="edit" aspectratio="f"/>
              <v:textbox inset="0mm,0mm,0mm,0mm" style="mso-fit-shape-to-text:t;">
                <w:txbxContent>
                  <w:p>
                    <w:r>
                      <w:rPr>
                        <w:rFonts w:hint="eastAsia"/>
                        <w:sz w:val="24"/>
                      </w:rPr>
                      <w:t>请</w:t>
                    </w:r>
                  </w:p>
                </w:txbxContent>
              </v:textbox>
            </v:rect>
            <v:rect id="Rectangle 662" o:spid="_x0000_s8450" o:spt="1" style="position:absolute;left:19335;top:42672;height:7905;width:11335;" filled="f" stroked="t" coordsize="21600,21600">
              <v:path/>
              <v:fill on="f" focussize="0,0"/>
              <v:stroke weight="2.25pt" color="#000000" joinstyle="round" endcap="round"/>
              <v:imagedata o:title=""/>
              <o:lock v:ext="edit" aspectratio="f"/>
            </v:rect>
            <v:rect id="Rectangle 663" o:spid="_x0000_s8451" o:spt="1" style="position:absolute;left:22193;top:45624;height:2001;width:1524;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Rectangle 664" o:spid="_x0000_s8452" o:spt="1" style="position:absolute;left:25908;top:45624;height:2001;width:1524;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Freeform 665" o:spid="_x0000_s8453" style="position:absolute;left:18002;top:21717;height:7048;width:14002;" filled="f" stroked="t" coordsize="147,74" path="m0,37l73,0,147,37,73,74,0,37xe">
              <v:path arrowok="t" o:connectlocs="0,352425;695325,0;1400175,352425;695325,704850;0,352425" o:connectangles="0,0,0,0,0"/>
              <v:fill on="f" focussize="0,0"/>
              <v:stroke weight="2.25pt" color="#000000" endcap="round"/>
              <v:imagedata o:title=""/>
              <o:lock v:ext="edit" aspectratio="f"/>
            </v:shape>
            <v:rect id="Rectangle 666" o:spid="_x0000_s8454" o:spt="1" style="position:absolute;left:22193;top:24288;height:2001;width:1524;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Rectangle 667" o:spid="_x0000_s8455" o:spt="1" style="position:absolute;left:25908;top:24288;height:2001;width:1524;mso-wrap-style:none;" filled="f" stroked="f" coordsize="21600,21600">
              <v:path/>
              <v:fill on="f" focussize="0,0"/>
              <v:stroke on="f"/>
              <v:imagedata o:title=""/>
              <o:lock v:ext="edit" aspectratio="f"/>
              <v:textbox inset="0mm,0mm,0mm,0mm" style="mso-fit-shape-to-text:t;">
                <w:txbxContent>
                  <w:p>
                    <w:r>
                      <w:rPr>
                        <w:rFonts w:hint="eastAsia"/>
                        <w:sz w:val="24"/>
                      </w:rPr>
                      <w:t>理</w:t>
                    </w:r>
                  </w:p>
                </w:txbxContent>
              </v:textbox>
            </v:rect>
            <v:line id="Line 668" o:spid="_x0000_s8456" o:spt="20" style="position:absolute;left:24955;top:17049;height:4096;width:0;" filled="f" stroked="t" coordsize="21600,21600">
              <v:path arrowok="t"/>
              <v:fill on="f" focussize="0,0"/>
              <v:stroke color="#000000" endcap="round"/>
              <v:imagedata o:title=""/>
              <o:lock v:ext="edit" aspectratio="f"/>
            </v:line>
            <v:shape id="Freeform 669" o:spid="_x0000_s8457" style="position:absolute;left:24574;top:20955;height:762;width:762;" fillcolor="#000000" filled="t" stroked="t" coordsize="138,139" path="m69,139l0,0c44,22,95,22,138,0l138,0,69,139xe">
              <v:path arrowok="t" o:connectlocs="38100,76200;0,0;76200,0;76200,0;38100,76200" o:connectangles="0,0,0,0,0"/>
              <v:fill on="t" color2="#FFFFFF" focussize="0,0"/>
              <v:stroke weight="0pt" color="#000000"/>
              <v:imagedata o:title=""/>
              <o:lock v:ext="edit" aspectratio="f"/>
            </v:shape>
            <v:shape id="Freeform 670" o:spid="_x0000_s8458" style="position:absolute;left:17335;top:55530;height:6763;width:15335;" filled="f" stroked="t" coordsize="161,71" path="m0,36l80,0,161,36,80,71,0,36xe">
              <v:path arrowok="t" o:connectlocs="0,342900;762000,0;1533525,342900;762000,676275;0,342900" o:connectangles="0,0,0,0,0"/>
              <v:fill on="f" focussize="0,0"/>
              <v:stroke weight="2.25pt" color="#000000" endcap="round"/>
              <v:imagedata o:title=""/>
              <o:lock v:ext="edit" aspectratio="f"/>
            </v:shape>
            <v:rect id="Rectangle 671" o:spid="_x0000_s8459" o:spt="1" style="position:absolute;left:22193;top:57912;height:2000;width:1524;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Rectangle 672" o:spid="_x0000_s8460" o:spt="1" style="position:absolute;left:25908;top:57912;height:2000;width:1524;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Freeform 673" o:spid="_x0000_s8461" style="position:absolute;left:17526;top:77438;height:5429;width:14859;" filled="f" stroked="t" coordsize="2685,974" path="m486,974l2198,974c2467,974,2685,756,2685,487c2685,218,2467,0,2198,0c2198,0,2198,0,2198,0l2198,0,486,0c218,0,0,218,0,487c0,756,218,974,486,974xe">
              <v:path arrowok="t" o:connectlocs="268956,542925;1216390,542925;1485900,271463;1216390,0;1216390,0;1216390,0;268956,0;0,271463;268956,542925" o:connectangles="0,0,0,0,0,0,0,0,0"/>
              <v:fill on="f" focussize="0,0"/>
              <v:stroke weight="2.25pt" color="#000000" endcap="round"/>
              <v:imagedata o:title=""/>
              <o:lock v:ext="edit" aspectratio="f"/>
            </v:shape>
            <v:rect id="Rectangle 674" o:spid="_x0000_s8462" o:spt="1" style="position:absolute;left:21240;top:79057;height:2000;width:6096;mso-wrap-style:none;" filled="f" stroked="f" coordsize="21600,21600">
              <v:path/>
              <v:fill on="f" focussize="0,0"/>
              <v:stroke on="f"/>
              <v:imagedata o:title=""/>
              <o:lock v:ext="edit" aspectratio="f"/>
              <v:textbox inset="0mm,0mm,0mm,0mm" style="mso-fit-shape-to-text:t;">
                <w:txbxContent>
                  <w:p>
                    <w:r>
                      <w:rPr>
                        <w:rFonts w:hint="eastAsia"/>
                        <w:sz w:val="24"/>
                      </w:rPr>
                      <w:t>存档办结</w:t>
                    </w:r>
                  </w:p>
                </w:txbxContent>
              </v:textbox>
            </v:rect>
            <v:line id="Line 675" o:spid="_x0000_s8463" o:spt="20" style="position:absolute;left:24955;top:62293;height:4096;width:0;" filled="f" stroked="t" coordsize="21600,21600">
              <v:path arrowok="t"/>
              <v:fill on="f" focussize="0,0"/>
              <v:stroke color="#000000" endcap="round"/>
              <v:imagedata o:title=""/>
              <o:lock v:ext="edit" aspectratio="f"/>
            </v:line>
            <v:shape id="Freeform 676" o:spid="_x0000_s8464" style="position:absolute;left:24574;top:66198;height:762;width:762;" fillcolor="#000000" filled="t" stroked="t" coordsize="138,138" path="m69,138l0,0c44,21,95,21,138,0l69,138xe">
              <v:path arrowok="t" o:connectlocs="38100,76200;0,0;76200,0;38100,76200" o:connectangles="0,0,0,0"/>
              <v:fill on="t" color2="#FFFFFF" focussize="0,0"/>
              <v:stroke weight="0pt" color="#000000"/>
              <v:imagedata o:title=""/>
              <o:lock v:ext="edit" aspectratio="f"/>
            </v:shape>
            <v:shape id="Freeform 677" o:spid="_x0000_s8465" style="position:absolute;left:24955;top:72294;height:4572;width:0;" filled="f" stroked="t" coordsize="0,48" path="m0,0l0,13,0,13,0,48e">
              <v:path arrowok="t" o:connectlocs="0,0;0,123825;0,123825;0,457200" o:connectangles="0,0,0,0"/>
              <v:fill on="f" focussize="0,0"/>
              <v:stroke color="#000000" endcap="round"/>
              <v:imagedata o:title=""/>
              <o:lock v:ext="edit" aspectratio="f"/>
            </v:shape>
            <v:shape id="Freeform 678" o:spid="_x0000_s8466" style="position:absolute;left:24574;top:76676;height:762;width:762;" fillcolor="#000000" filled="t" stroked="t" coordsize="138,138" path="m69,138l0,0c44,22,95,22,138,0l69,138xe">
              <v:path arrowok="t" o:connectlocs="38100,76200;0,0;76200,0;38100,76200" o:connectangles="0,0,0,0"/>
              <v:fill on="t" color2="#FFFFFF" focussize="0,0"/>
              <v:stroke weight="0pt" color="#000000"/>
              <v:imagedata o:title=""/>
              <o:lock v:ext="edit" aspectratio="f"/>
            </v:shape>
            <v:rect id="Rectangle 679" o:spid="_x0000_s8467" o:spt="1" style="position:absolute;left:5715;top:17716;height:3715;width:8953;" filled="f" stroked="t" coordsize="21600,21600">
              <v:path/>
              <v:fill on="f" focussize="0,0"/>
              <v:stroke color="#000000" joinstyle="round" endcap="round"/>
              <v:imagedata o:title=""/>
              <o:lock v:ext="edit" aspectratio="f"/>
            </v:rect>
            <v:rect id="Rectangle 680" o:spid="_x0000_s8468" o:spt="1" style="position:absolute;left:8572;top:18573;height:2001;width:3048;mso-wrap-style:none;" filled="f" stroked="f" coordsize="21600,21600">
              <v:path/>
              <v:fill on="f" focussize="0,0"/>
              <v:stroke on="f"/>
              <v:imagedata o:title=""/>
              <o:lock v:ext="edit" aspectratio="f"/>
              <v:textbox inset="0mm,0mm,0mm,0mm" style="mso-fit-shape-to-text:t;">
                <w:txbxContent>
                  <w:p>
                    <w:r>
                      <w:rPr>
                        <w:rFonts w:hint="eastAsia"/>
                        <w:sz w:val="24"/>
                      </w:rPr>
                      <w:t>补正</w:t>
                    </w:r>
                  </w:p>
                </w:txbxContent>
              </v:textbox>
            </v:rect>
            <v:rect id="Rectangle 681" o:spid="_x0000_s8469" o:spt="1" style="position:absolute;left:11906;top:23145;height:2001;width:7620;mso-wrap-style:none;" filled="f" stroked="f" coordsize="21600,21600">
              <v:path/>
              <v:fill on="f" focussize="0,0"/>
              <v:stroke on="f"/>
              <v:imagedata o:title=""/>
              <o:lock v:ext="edit" aspectratio="f"/>
              <v:textbox inset="0mm,0mm,0mm,0mm" style="mso-fit-shape-to-text:t;">
                <w:txbxContent>
                  <w:p>
                    <w:r>
                      <w:rPr>
                        <w:rFonts w:hint="eastAsia"/>
                        <w:sz w:val="24"/>
                      </w:rPr>
                      <w:t>需补正情形</w:t>
                    </w:r>
                  </w:p>
                </w:txbxContent>
              </v:textbox>
            </v:rect>
            <v:rect id="Rectangle 682" o:spid="_x0000_s8470" o:spt="1" style="position:absolute;left:18669;top:66960;height:5334;width:12573;" filled="f" stroked="t" coordsize="21600,21600">
              <v:path/>
              <v:fill on="f" focussize="0,0"/>
              <v:stroke weight="2.25pt" color="#000000" joinstyle="round" endcap="round"/>
              <v:imagedata o:title=""/>
              <o:lock v:ext="edit" aspectratio="f"/>
            </v:rect>
            <v:rect id="Rectangle 683" o:spid="_x0000_s8471" o:spt="1" style="position:absolute;left:22193;top:68580;height:2000;width:1524;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Rectangle 684" o:spid="_x0000_s8472" o:spt="1" style="position:absolute;left:25908;top:68580;height:2000;width:1524;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Freeform 685" o:spid="_x0000_s8473" style="position:absolute;left:10191;top:14192;height:3524;width:7049;" filled="f" stroked="t" coordsize="74,37" path="m0,37l0,0,74,0e">
              <v:path arrowok="t" o:connectlocs="0,352425;0,0;704850,0" o:connectangles="0,0,0"/>
              <v:fill on="f" focussize="0,0"/>
              <v:stroke color="#000000" endcap="round"/>
              <v:imagedata o:title=""/>
              <o:lock v:ext="edit" aspectratio="f"/>
            </v:shape>
            <v:shape id="Freeform 686" o:spid="_x0000_s8474" style="position:absolute;left:17145;top:13811;height:762;width:762;" fillcolor="#000000" filled="t" stroked="f" coordsize="8,8" path="m0,0l8,4,0,8,0,0xe">
              <v:path arrowok="t" o:connectlocs="0,0;76200,38100;0,76200;0,0" o:connectangles="0,0,0,0"/>
              <v:fill on="t" color2="#FFFFFF" focussize="0,0"/>
              <v:stroke on="f"/>
              <v:imagedata o:title=""/>
              <o:lock v:ext="edit" aspectratio="f"/>
            </v:shape>
            <v:shape id="Freeform 687" o:spid="_x0000_s8475" style="position:absolute;left:10191;top:22002;height:3239;width:7811;" filled="f" stroked="t" coordsize="82,34" path="m82,34l0,34,0,0e">
              <v:path arrowok="t" o:connectlocs="781050,323850;0,323850;0,0" o:connectangles="0,0,0"/>
              <v:fill on="f" focussize="0,0"/>
              <v:stroke weight="0pt" color="#000000" endcap="round"/>
              <v:imagedata o:title=""/>
              <o:lock v:ext="edit" aspectratio="f"/>
            </v:shape>
            <v:shape id="Freeform 688" o:spid="_x0000_s8476" style="position:absolute;left:9906;top:21431;height:571;width:571;" fillcolor="#000000" filled="t" stroked="f" coordsize="6,6" path="m0,6l3,0,6,6,0,6xe">
              <v:path arrowok="t" o:connectlocs="0,57150;28575,0;57150,57150;0,57150" o:connectangles="0,0,0,0"/>
              <v:fill on="t" color2="#FFFFFF" focussize="0,0"/>
              <v:stroke on="f"/>
              <v:imagedata o:title=""/>
              <o:lock v:ext="edit" aspectratio="f"/>
            </v:shape>
            <v:shape id="Freeform 689" o:spid="_x0000_s8477" style="position:absolute;left:40767;top:22860;height:4857;width:12192;" filled="f" stroked="t" coordsize="2203,881" path="m440,881l1762,881c2006,881,2203,684,2203,440c2203,197,2006,0,1762,0c1762,0,1762,0,1762,0l1762,0,440,0c197,0,0,197,0,440c0,684,197,881,440,881xe">
              <v:path arrowok="t" o:connectlocs="243508,485775;975139,485775;1219200,242612;975139,0;975139,0;975139,0;243508,0;0,242612;243508,485775" o:connectangles="0,0,0,0,0,0,0,0,0"/>
              <v:fill on="f" focussize="0,0"/>
              <v:stroke weight="0pt" color="#000000" endcap="round"/>
              <v:imagedata o:title=""/>
              <o:lock v:ext="edit" aspectratio="f"/>
            </v:shape>
            <v:rect id="Rectangle 690" o:spid="_x0000_s8478" o:spt="1" style="position:absolute;left:43529;top:24479;height:2000;width:6096;mso-wrap-style:none;" filled="f" stroked="f" coordsize="21600,21600">
              <v:path/>
              <v:fill on="f" focussize="0,0"/>
              <v:stroke on="f"/>
              <v:imagedata o:title=""/>
              <o:lock v:ext="edit" aspectratio="f"/>
              <v:textbox inset="0mm,0mm,0mm,0mm" style="mso-fit-shape-to-text:t;">
                <w:txbxContent>
                  <w:p>
                    <w:r>
                      <w:rPr>
                        <w:rFonts w:hint="eastAsia"/>
                        <w:sz w:val="24"/>
                      </w:rPr>
                      <w:t>不予受理</w:t>
                    </w:r>
                  </w:p>
                </w:txbxContent>
              </v:textbox>
            </v:rect>
            <v:line id="Line 691" o:spid="_x0000_s8479" o:spt="20" style="position:absolute;left:32004;top:25241;height:0;width:8191;" filled="f" stroked="t" coordsize="21600,21600">
              <v:path arrowok="t"/>
              <v:fill on="f" focussize="0,0"/>
              <v:stroke weight="0pt" color="#000000" endcap="round"/>
              <v:imagedata o:title=""/>
              <o:lock v:ext="edit" aspectratio="f"/>
            </v:line>
            <v:shape id="Freeform 692" o:spid="_x0000_s8480" style="position:absolute;left:40100;top:24955;height:667;width:667;" fillcolor="#000000" filled="t" stroked="f" coordsize="7,7" path="m0,0l7,3,0,7,0,0xe">
              <v:path arrowok="t" o:connectlocs="0,0;66675,28575;0,66675;0,0" o:connectangles="0,0,0,0"/>
              <v:fill on="t" color2="#FFFFFF" focussize="0,0"/>
              <v:stroke on="f"/>
              <v:imagedata o:title=""/>
              <o:lock v:ext="edit" aspectratio="f"/>
            </v:shape>
            <v:line id="Line 693" o:spid="_x0000_s8481" o:spt="20" style="position:absolute;left:24955;top:28765;height:13335;width:0;" filled="f" stroked="t" coordsize="21600,21600">
              <v:path arrowok="t"/>
              <v:fill on="f" focussize="0,0"/>
              <v:stroke weight="0pt" color="#000000" endcap="round"/>
              <v:imagedata o:title=""/>
              <o:lock v:ext="edit" aspectratio="f"/>
            </v:line>
            <v:shape id="Freeform 694" o:spid="_x0000_s8482" style="position:absolute;left:24669;top:42005;height:667;width:667;" fillcolor="#000000" filled="t" stroked="f" coordsize="7,7" path="m7,0l3,7,0,0,7,0xe">
              <v:path arrowok="t" o:connectlocs="66675,0;28575,66675;0,0;66675,0" o:connectangles="0,0,0,0"/>
              <v:fill on="t" color2="#FFFFFF" focussize="0,0"/>
              <v:stroke on="f"/>
              <v:imagedata o:title=""/>
              <o:lock v:ext="edit" aspectratio="f"/>
            </v:shape>
            <v:rect id="Rectangle 695" o:spid="_x0000_s8483" o:spt="1" style="position:absolute;left:34194;top:36576;height:3238;width:13145;" filled="f" stroked="t" coordsize="21600,21600">
              <v:path/>
              <v:fill on="f" focussize="0,0"/>
              <v:stroke weight="0pt" color="#000000" joinstyle="round" endcap="round"/>
              <v:imagedata o:title=""/>
              <o:lock v:ext="edit" aspectratio="f"/>
            </v:rect>
            <v:rect id="Rectangle 696" o:spid="_x0000_s8484" o:spt="1" style="position:absolute;left:36671;top:37338;height:2000;width:7620;mso-wrap-style:none;" filled="f" stroked="f" coordsize="21600,21600">
              <v:path/>
              <v:fill on="f" focussize="0,0"/>
              <v:stroke on="f"/>
              <v:imagedata o:title=""/>
              <o:lock v:ext="edit" aspectratio="f"/>
              <v:textbox inset="0mm,0mm,0mm,0mm" style="mso-fit-shape-to-text:t;">
                <w:txbxContent>
                  <w:p>
                    <w:r>
                      <w:rPr>
                        <w:rFonts w:hint="eastAsia"/>
                        <w:sz w:val="24"/>
                      </w:rPr>
                      <w:t>养护管理处</w:t>
                    </w:r>
                  </w:p>
                </w:txbxContent>
              </v:textbox>
            </v:rect>
            <v:rect id="Rectangle 697" o:spid="_x0000_s8485" o:spt="1" style="position:absolute;left:39147;top:45053;height:3048;width:7716;" filled="f" stroked="t" coordsize="21600,21600">
              <v:path/>
              <v:fill on="f" focussize="0,0"/>
              <v:stroke weight="0pt" color="#000000" joinstyle="round" endcap="round"/>
              <v:imagedata o:title=""/>
              <o:lock v:ext="edit" aspectratio="f"/>
            </v:rect>
            <v:rect id="Rectangle 698" o:spid="_x0000_s8486" o:spt="1" style="position:absolute;left:39719;top:45720;height:2000;width:6096;mso-wrap-style:none;" filled="f" stroked="f" coordsize="21600,21600">
              <v:path/>
              <v:fill on="f" focussize="0,0"/>
              <v:stroke on="f"/>
              <v:imagedata o:title=""/>
              <o:lock v:ext="edit" aspectratio="f"/>
              <v:textbox inset="0mm,0mm,0mm,0mm" style="mso-fit-shape-to-text:t;">
                <w:txbxContent>
                  <w:p>
                    <w:r>
                      <w:rPr>
                        <w:rFonts w:hint="eastAsia"/>
                        <w:sz w:val="24"/>
                      </w:rPr>
                      <w:t>会签意见</w:t>
                    </w:r>
                  </w:p>
                </w:txbxContent>
              </v:textbox>
            </v:rect>
            <v:line id="Line 699" o:spid="_x0000_s8487" o:spt="20" style="position:absolute;left:31242;top:46577;flip:x;height:0;width:7905;" filled="f" stroked="t" coordsize="21600,21600">
              <v:path arrowok="t"/>
              <v:fill on="f" focussize="0,0"/>
              <v:stroke weight="0pt" color="#000000" endcap="round"/>
              <v:imagedata o:title=""/>
              <o:lock v:ext="edit" aspectratio="f"/>
            </v:line>
            <v:shape id="Freeform 700" o:spid="_x0000_s8488" style="position:absolute;left:30670;top:46291;height:667;width:572;" fillcolor="#000000" filled="t" stroked="f" coordsize="6,7" path="m6,7l0,3,6,0,6,7xe">
              <v:path arrowok="t" o:connectlocs="57150,66675;0,28575;57150,0;57150,66675" o:connectangles="0,0,0,0"/>
              <v:fill on="t" color2="#FFFFFF" focussize="0,0"/>
              <v:stroke on="f"/>
              <v:imagedata o:title=""/>
              <o:lock v:ext="edit" aspectratio="f"/>
            </v:shape>
            <v:line id="Line 701" o:spid="_x0000_s8489" o:spt="20" style="position:absolute;left:43053;top:39814;height:4667;width:0;" filled="f" stroked="t" coordsize="21600,21600">
              <v:path arrowok="t"/>
              <v:fill on="f" focussize="0,0"/>
              <v:stroke weight="0pt" color="#000000" endcap="round"/>
              <v:imagedata o:title=""/>
              <o:lock v:ext="edit" aspectratio="f"/>
            </v:line>
            <v:shape id="Freeform 702" o:spid="_x0000_s8490" style="position:absolute;left:42672;top:44481;height:572;width:666;" fillcolor="#000000" filled="t" stroked="f" coordsize="7,6" path="m7,0l4,6,0,0,7,0xe">
              <v:path arrowok="t" o:connectlocs="66675,0;38100,57150;0,0;66675,0" o:connectangles="0,0,0,0"/>
              <v:fill on="t" color2="#FFFFFF" focussize="0,0"/>
              <v:stroke on="f"/>
              <v:imagedata o:title=""/>
              <o:lock v:ext="edit" aspectratio="f"/>
            </v:shape>
            <v:shape id="Freeform 703" o:spid="_x0000_s8491" style="position:absolute;left:24955;top:34194;height:4001;width:8573;" filled="f" stroked="t" coordsize="90,42" path="m0,0l0,42,90,42e">
              <v:path arrowok="t" o:connectlocs="0,0;0,400050;857250,400050" o:connectangles="0,0,0"/>
              <v:fill on="f" focussize="0,0"/>
              <v:stroke weight="0pt" color="#000000" endcap="round"/>
              <v:imagedata o:title=""/>
              <o:lock v:ext="edit" aspectratio="f"/>
            </v:shape>
            <v:shape id="Freeform 704" o:spid="_x0000_s8492" style="position:absolute;left:33528;top:37909;height:572;width:666;" fillcolor="#000000" filled="t" stroked="f" coordsize="7,6" path="m0,0l7,3,0,6,0,0xe">
              <v:path arrowok="t" o:connectlocs="0,0;66675,28575;0,57150;0,0" o:connectangles="0,0,0,0"/>
              <v:fill on="t" color2="#FFFFFF" focussize="0,0"/>
              <v:stroke on="f"/>
              <v:imagedata o:title=""/>
              <o:lock v:ext="edit" aspectratio="f"/>
            </v:shape>
            <v:rect id="Rectangle 705" o:spid="_x0000_s8493" o:spt="1" style="position:absolute;left:33147;top:23241;height:2000;width:7620;mso-wrap-style:none;" filled="f" stroked="f" coordsize="21600,21600">
              <v:path/>
              <v:fill on="f" focussize="0,0"/>
              <v:stroke on="f"/>
              <v:imagedata o:title=""/>
              <o:lock v:ext="edit" aspectratio="f"/>
              <v:textbox inset="0mm,0mm,0mm,0mm" style="mso-fit-shape-to-text:t;">
                <w:txbxContent>
                  <w:p>
                    <w:r>
                      <w:rPr>
                        <w:rFonts w:hint="eastAsia"/>
                        <w:sz w:val="24"/>
                      </w:rPr>
                      <w:t>不受理情形</w:t>
                    </w:r>
                  </w:p>
                </w:txbxContent>
              </v:textbox>
            </v:rect>
            <v:rect id="Rectangle 706" o:spid="_x0000_s8494" o:spt="1" style="position:absolute;left:0;top:33051;height:4382;width:11906;" filled="f" stroked="t" coordsize="21600,21600">
              <v:path/>
              <v:fill on="f" focussize="0,0"/>
              <v:stroke weight="0pt" color="#000000" joinstyle="round" endcap="round"/>
              <v:imagedata o:title=""/>
              <o:lock v:ext="edit" aspectratio="f"/>
            </v:rect>
            <v:rect id="Rectangle 707" o:spid="_x0000_s8495" o:spt="1" style="position:absolute;left:952;top:33242;height:2000;width:9144;mso-wrap-style:none;" filled="f" stroked="f" coordsize="21600,21600">
              <v:path/>
              <v:fill on="f" focussize="0,0"/>
              <v:stroke on="f"/>
              <v:imagedata o:title=""/>
              <o:lock v:ext="edit" aspectratio="f"/>
              <v:textbox inset="0mm,0mm,0mm,0mm" style="mso-fit-shape-to-text:t;">
                <w:txbxContent>
                  <w:p>
                    <w:r>
                      <w:rPr>
                        <w:rFonts w:hint="eastAsia"/>
                        <w:sz w:val="24"/>
                      </w:rPr>
                      <w:t>林业行政主管</w:t>
                    </w:r>
                  </w:p>
                </w:txbxContent>
              </v:textbox>
            </v:rect>
            <v:rect id="Rectangle 708" o:spid="_x0000_s8496" o:spt="1" style="position:absolute;left:4286;top:35337;height:2001;width:3048;mso-wrap-style:none;" filled="f" stroked="f" coordsize="21600,21600">
              <v:path/>
              <v:fill on="f" focussize="0,0"/>
              <v:stroke on="f"/>
              <v:imagedata o:title=""/>
              <o:lock v:ext="edit" aspectratio="f"/>
              <v:textbox inset="0mm,0mm,0mm,0mm" style="mso-fit-shape-to-text:t;">
                <w:txbxContent>
                  <w:p>
                    <w:r>
                      <w:rPr>
                        <w:rFonts w:hint="eastAsia"/>
                        <w:sz w:val="24"/>
                      </w:rPr>
                      <w:t>部门</w:t>
                    </w:r>
                  </w:p>
                </w:txbxContent>
              </v:textbox>
            </v:rect>
            <v:rect id="Rectangle 709" o:spid="_x0000_s8497" o:spt="1" style="position:absolute;left:571;top:44481;height:4287;width:11716;" filled="f" stroked="t" coordsize="21600,21600">
              <v:path/>
              <v:fill on="f" focussize="0,0"/>
              <v:stroke weight="0pt" color="#000000" joinstyle="round" endcap="round"/>
              <v:imagedata o:title=""/>
              <o:lock v:ext="edit" aspectratio="f"/>
            </v:rect>
            <v:rect id="Rectangle 710" o:spid="_x0000_s8498" o:spt="1" style="position:absolute;left:3048;top:45720;height:2000;width:6096;mso-wrap-style:none;" filled="f" stroked="f" coordsize="21600,21600">
              <v:path/>
              <v:fill on="f" focussize="0,0"/>
              <v:stroke on="f"/>
              <v:imagedata o:title=""/>
              <o:lock v:ext="edit" aspectratio="f"/>
              <v:textbox inset="0mm,0mm,0mm,0mm" style="mso-fit-shape-to-text:t;">
                <w:txbxContent>
                  <w:p>
                    <w:r>
                      <w:rPr>
                        <w:rFonts w:hint="eastAsia"/>
                        <w:sz w:val="24"/>
                      </w:rPr>
                      <w:t>决定意见</w:t>
                    </w:r>
                  </w:p>
                </w:txbxContent>
              </v:textbox>
            </v:rect>
            <v:line id="Line 711" o:spid="_x0000_s8499" o:spt="20" style="position:absolute;left:6381;top:37338;height:6572;width:0;" filled="f" stroked="t" coordsize="21600,21600">
              <v:path arrowok="t"/>
              <v:fill on="f" focussize="0,0"/>
              <v:stroke weight="0pt" color="#000000" endcap="round"/>
              <v:imagedata o:title=""/>
              <o:lock v:ext="edit" aspectratio="f"/>
            </v:line>
            <v:shape id="Freeform 712" o:spid="_x0000_s8500" style="position:absolute;left:6096;top:43815;height:666;width:666;" fillcolor="#000000" filled="t" stroked="f" coordsize="7,7" path="m7,0l3,7,0,0,7,0xe">
              <v:path arrowok="t" o:connectlocs="66675,0;28575,66675;0,0;66675,0" o:connectangles="0,0,0,0"/>
              <v:fill on="t" color2="#FFFFFF" focussize="0,0"/>
              <v:stroke on="f"/>
              <v:imagedata o:title=""/>
              <o:lock v:ext="edit" aspectratio="f"/>
            </v:shape>
            <v:line id="Line 713" o:spid="_x0000_s8501" o:spt="20" style="position:absolute;left:24955;top:50577;height:4382;width:0;" filled="f" stroked="t" coordsize="21600,21600">
              <v:path arrowok="t"/>
              <v:fill on="f" focussize="0,0"/>
              <v:stroke weight="0pt" color="#000000" endcap="round"/>
              <v:imagedata o:title=""/>
              <o:lock v:ext="edit" aspectratio="f"/>
            </v:line>
            <v:shape id="Freeform 714" o:spid="_x0000_s8502" style="position:absolute;left:24669;top:54864;height:666;width:667;" fillcolor="#000000" filled="t" stroked="f" coordsize="7,7" path="m7,0l3,7,0,0,7,0xe">
              <v:path arrowok="t" o:connectlocs="66675,0;28575,66675;0,0;66675,0" o:connectangles="0,0,0,0"/>
              <v:fill on="t" color2="#FFFFFF" focussize="0,0"/>
              <v:stroke on="f"/>
              <v:imagedata o:title=""/>
              <o:lock v:ext="edit" aspectratio="f"/>
            </v:shape>
            <v:shape id="Freeform 715" o:spid="_x0000_s8503" style="position:absolute;left:32670;top:58959;height:21146;width:4668;" filled="f" stroked="t" coordsize="49,222" path="m0,0l49,0,49,222,3,222e">
              <v:path arrowok="t" o:connectlocs="0,0;466725,0;466725,2114550;28575,2114550" o:connectangles="0,0,0,0"/>
              <v:fill on="f" focussize="0,0"/>
              <v:stroke weight="0pt" color="#000000" endcap="round"/>
              <v:imagedata o:title=""/>
              <o:lock v:ext="edit" aspectratio="f"/>
            </v:shape>
            <v:shape id="Freeform 716" o:spid="_x0000_s8504" style="position:absolute;left:32385;top:79819;height:667;width:666;" fillcolor="#000000" filled="t" stroked="f" coordsize="7,7" path="m7,7l0,3,7,0,7,7xe">
              <v:path arrowok="t" o:connectlocs="66675,66675;0,28575;66675,0;66675,66675" o:connectangles="0,0,0,0"/>
              <v:fill on="t" color2="#FFFFFF" focussize="0,0"/>
              <v:stroke on="f"/>
              <v:imagedata o:title=""/>
              <o:lock v:ext="edit" aspectratio="f"/>
            </v:shape>
            <v:rect id="Rectangle 717" o:spid="_x0000_s8505" o:spt="1" style="position:absolute;left:38766;top:65913;height:2000;width:1524;mso-wrap-style:none;" filled="f" stroked="f" coordsize="21600,21600">
              <v:path/>
              <v:fill on="f" focussize="0,0"/>
              <v:stroke on="f"/>
              <v:imagedata o:title=""/>
              <o:lock v:ext="edit" aspectratio="f"/>
              <v:textbox inset="0mm,0mm,0mm,0mm" style="mso-fit-shape-to-text:t;">
                <w:txbxContent>
                  <w:p>
                    <w:r>
                      <w:rPr>
                        <w:rFonts w:hint="eastAsia"/>
                        <w:sz w:val="24"/>
                      </w:rPr>
                      <w:t>不</w:t>
                    </w:r>
                  </w:p>
                </w:txbxContent>
              </v:textbox>
            </v:rect>
            <v:rect id="Rectangle 718" o:spid="_x0000_s8506" o:spt="1" style="position:absolute;left:38766;top:67246;height:2000;width:1524;mso-wrap-style:none;" filled="f" stroked="f" coordsize="21600,21600">
              <v:path/>
              <v:fill on="f" focussize="0,0"/>
              <v:stroke on="f"/>
              <v:imagedata o:title=""/>
              <o:lock v:ext="edit" aspectratio="f"/>
              <v:textbox inset="0mm,0mm,0mm,0mm" style="mso-fit-shape-to-text:t;">
                <w:txbxContent>
                  <w:p>
                    <w:r>
                      <w:rPr>
                        <w:rFonts w:hint="eastAsia"/>
                        <w:sz w:val="24"/>
                      </w:rPr>
                      <w:t>予</w:t>
                    </w:r>
                  </w:p>
                </w:txbxContent>
              </v:textbox>
            </v:rect>
            <v:rect id="Rectangle 719" o:spid="_x0000_s8507" o:spt="1" style="position:absolute;left:38766;top:68675;height:2000;width:1524;mso-wrap-style:none;" filled="f" stroked="f" coordsize="21600,21600">
              <v:path/>
              <v:fill on="f" focussize="0,0"/>
              <v:stroke on="f"/>
              <v:imagedata o:title=""/>
              <o:lock v:ext="edit" aspectratio="f"/>
              <v:textbox inset="0mm,0mm,0mm,0mm" style="mso-fit-shape-to-text:t;">
                <w:txbxContent>
                  <w:p>
                    <w:r>
                      <w:rPr>
                        <w:rFonts w:hint="eastAsia"/>
                        <w:sz w:val="24"/>
                      </w:rPr>
                      <w:t>许</w:t>
                    </w:r>
                  </w:p>
                </w:txbxContent>
              </v:textbox>
            </v:rect>
            <v:rect id="Rectangle 720" o:spid="_x0000_s8508" o:spt="1" style="position:absolute;left:38766;top:70104;height:2000;width:1524;mso-wrap-style:none;" filled="f" stroked="f" coordsize="21600,21600">
              <v:path/>
              <v:fill on="f" focussize="0,0"/>
              <v:stroke on="f"/>
              <v:imagedata o:title=""/>
              <o:lock v:ext="edit" aspectratio="f"/>
              <v:textbox inset="0mm,0mm,0mm,0mm" style="mso-fit-shape-to-text:t;">
                <w:txbxContent>
                  <w:p>
                    <w:r>
                      <w:rPr>
                        <w:rFonts w:hint="eastAsia"/>
                        <w:sz w:val="24"/>
                      </w:rPr>
                      <w:t>可</w:t>
                    </w:r>
                  </w:p>
                </w:txbxContent>
              </v:textbox>
            </v:rect>
            <v:rect id="Rectangle 721" o:spid="_x0000_s8509" o:spt="1" style="position:absolute;left:38766;top:71723;height:2000;width:1524;mso-wrap-style:none;" filled="f" stroked="f" coordsize="21600,21600">
              <v:path/>
              <v:fill on="f" focussize="0,0"/>
              <v:stroke on="f"/>
              <v:imagedata o:title=""/>
              <o:lock v:ext="edit" aspectratio="f"/>
              <v:textbox inset="0mm,0mm,0mm,0mm" style="mso-fit-shape-to-text:t;">
                <w:txbxContent>
                  <w:p>
                    <w:r>
                      <w:rPr>
                        <w:rFonts w:hint="eastAsia"/>
                        <w:sz w:val="24"/>
                      </w:rPr>
                      <w:t>的</w:t>
                    </w:r>
                  </w:p>
                </w:txbxContent>
              </v:textbox>
            </v:rect>
            <v:rect id="Rectangle 722" o:spid="_x0000_s8510" o:spt="1" style="position:absolute;left:17430;top:64484;height:2000;width:7620;mso-wrap-style:none;" filled="f" stroked="f" coordsize="21600,21600">
              <v:path/>
              <v:fill on="f" focussize="0,0"/>
              <v:stroke on="f"/>
              <v:imagedata o:title=""/>
              <o:lock v:ext="edit" aspectratio="f"/>
              <v:textbox inset="0mm,0mm,0mm,0mm" style="mso-fit-shape-to-text:t;">
                <w:txbxContent>
                  <w:p>
                    <w:r>
                      <w:rPr>
                        <w:rFonts w:hint="eastAsia"/>
                        <w:sz w:val="24"/>
                      </w:rPr>
                      <w:t>准予许可的</w:t>
                    </w:r>
                  </w:p>
                </w:txbxContent>
              </v:textbox>
            </v:rect>
            <v:line id="Line 723" o:spid="_x0000_s8511" o:spt="20" style="position:absolute;left:12477;top:35242;flip:x;height:0;width:12478;" filled="f" stroked="t" coordsize="21600,21600">
              <v:path arrowok="t"/>
              <v:fill on="f" focussize="0,0"/>
              <v:stroke weight="0pt" color="#000000" endcap="round"/>
              <v:imagedata o:title=""/>
              <o:lock v:ext="edit" aspectratio="f"/>
            </v:line>
            <v:shape id="Freeform 724" o:spid="_x0000_s8512" style="position:absolute;left:11906;top:34861;height:667;width:667;" fillcolor="#000000" filled="t" stroked="f" coordsize="7,7" path="m7,7l0,4,7,0,7,7xe">
              <v:path arrowok="t" o:connectlocs="66675,66675;0,38100;66675,0;66675,66675" o:connectangles="0,0,0,0"/>
              <v:fill on="t" color2="#FFFFFF" focussize="0,0"/>
              <v:stroke on="f"/>
              <v:imagedata o:title=""/>
              <o:lock v:ext="edit" aspectratio="f"/>
            </v:shape>
            <v:rect id="Rectangle 725" o:spid="_x0000_s8513" o:spt="1" style="position:absolute;left:95;top:4382;height:1981;width:1150;mso-wrap-style:none;" filled="f" stroked="f" coordsize="21600,21600">
              <v:path/>
              <v:fill on="f" focussize="0,0"/>
              <v:stroke on="f"/>
              <v:imagedata o:title=""/>
              <o:lock v:ext="edit" aspectratio="f"/>
              <v:textbox inset="0mm,0mm,0mm,0mm" style="mso-fit-shape-to-text:t;">
                <w:txbxContent>
                  <w:p/>
                </w:txbxContent>
              </v:textbox>
            </v:rect>
            <v:rect id="Rectangle 726" o:spid="_x0000_s8514" o:spt="1" style="position:absolute;left:9525;top:4382;height:1981;width:1149;mso-wrap-style:none;" filled="f" stroked="f" coordsize="21600,21600">
              <v:path/>
              <v:fill on="f" focussize="0,0"/>
              <v:stroke on="f"/>
              <v:imagedata o:title=""/>
              <o:lock v:ext="edit" aspectratio="f"/>
              <v:textbox inset="0mm,0mm,0mm,0mm" style="mso-fit-shape-to-text:t;">
                <w:txbxContent>
                  <w:p/>
                </w:txbxContent>
              </v:textbox>
            </v:rect>
            <v:rect id="Rectangle 727" o:spid="_x0000_s8515" o:spt="1" style="position:absolute;left:857;top:5715;height:3962;width:56007;" filled="f" stroked="f" coordsize="21600,21600">
              <v:path/>
              <v:fill on="f" focussize="0,0"/>
              <v:stroke on="f"/>
              <v:imagedata o:title=""/>
              <o:lock v:ext="edit" aspectratio="f"/>
              <v:textbox inset="0mm,0mm,0mm,0mm">
                <w:txbxContent>
                  <w:p>
                    <w:pPr>
                      <w:ind w:firstLine="31680" w:firstLineChars="1950"/>
                      <w:jc w:val="right"/>
                      <w:rPr>
                        <w:sz w:val="24"/>
                      </w:rPr>
                    </w:pPr>
                    <w:r>
                      <w:rPr>
                        <w:rFonts w:hint="eastAsia"/>
                        <w:sz w:val="24"/>
                      </w:rPr>
                      <w:t>序号：</w:t>
                    </w:r>
                    <w:r>
                      <w:rPr>
                        <w:sz w:val="24"/>
                      </w:rPr>
                      <w:t>4</w:t>
                    </w:r>
                  </w:p>
                  <w:p>
                    <w:r>
                      <w:rPr>
                        <w:rFonts w:hint="eastAsia"/>
                        <w:sz w:val="24"/>
                      </w:rPr>
                      <w:t>职权名称：更新采伐公路用地上的树木许可</w:t>
                    </w:r>
                  </w:p>
                </w:txbxContent>
              </v:textbox>
            </v:rect>
            <v:rect id="Rectangle 728" o:spid="_x0000_s8516" o:spt="1" style="position:absolute;left:95;top:9525;height:1981;width:1150;mso-wrap-style:none;" filled="f" stroked="f" coordsize="21600,21600">
              <v:path/>
              <v:fill on="f" focussize="0,0"/>
              <v:stroke on="f"/>
              <v:imagedata o:title=""/>
              <o:lock v:ext="edit" aspectratio="f"/>
              <v:textbox inset="0mm,0mm,0mm,0mm" style="mso-fit-shape-to-text:t;">
                <w:txbxContent>
                  <w:p/>
                </w:txbxContent>
              </v:textbox>
            </v:rect>
            <v:rect id="Rectangle 729" o:spid="_x0000_s8517" o:spt="1" style="position:absolute;left:3905;top:9525;height:1981;width:1150;mso-wrap-style:none;" filled="f" stroked="f" coordsize="21600,21600">
              <v:path/>
              <v:fill on="f" focussize="0,0"/>
              <v:stroke on="f"/>
              <v:imagedata o:title=""/>
              <o:lock v:ext="edit" aspectratio="f"/>
              <v:textbox inset="0mm,0mm,0mm,0mm" style="mso-fit-shape-to-text:t;">
                <w:txbxContent>
                  <w:p/>
                </w:txbxContent>
              </v:textbox>
            </v:rect>
            <v:rect id="Rectangle 730" o:spid="_x0000_s8518" o:spt="1" style="position:absolute;left:5715;top:9525;height:1981;width:1149;mso-wrap-style:none;" filled="f" stroked="f" coordsize="21600,21600">
              <v:path/>
              <v:fill on="f" focussize="0,0"/>
              <v:stroke on="f"/>
              <v:imagedata o:title=""/>
              <o:lock v:ext="edit" aspectratio="f"/>
              <v:textbox inset="0mm,0mm,0mm,0mm" style="mso-fit-shape-to-text:t;">
                <w:txbxContent>
                  <w:p/>
                </w:txbxContent>
              </v:textbox>
            </v:rect>
            <v:line id="Line 731" o:spid="_x0000_s8519" o:spt="20" style="position:absolute;left:12287;top:46577;height:0;width:6477;" filled="f" stroked="t" coordsize="21600,21600">
              <v:path arrowok="t"/>
              <v:fill on="f" focussize="0,0"/>
              <v:stroke weight="0pt" color="#000000" endcap="round"/>
              <v:imagedata o:title=""/>
              <o:lock v:ext="edit" aspectratio="f"/>
            </v:line>
            <v:shape id="Freeform 732" o:spid="_x0000_s8520" style="position:absolute;left:18669;top:46291;height:667;width:666;" fillcolor="#000000" filled="t" stroked="f" coordsize="7,7" path="m0,0l7,3,0,7,0,0xe">
              <v:path arrowok="t" o:connectlocs="0,0;66675,28575;0,66675;0,0" o:connectangles="0,0,0,0"/>
              <v:fill on="t" color2="#FFFFFF" focussize="0,0"/>
              <v:stroke on="f"/>
              <v:imagedata o:title=""/>
              <o:lock v:ext="edit" aspectratio="f"/>
            </v:shape>
          </v:group>
        </w:pict>
      </w:r>
    </w:p>
    <w:p/>
    <w:p/>
    <w:p/>
    <w:p/>
    <w:p/>
    <w:p/>
    <w:p/>
    <w:p/>
    <w:p/>
    <w:p/>
    <w:p/>
    <w:p/>
    <w:p/>
    <w:p/>
    <w:p/>
    <w:p/>
    <w:p/>
    <w:p/>
    <w:p/>
    <w:p/>
    <w:p/>
    <w:p/>
    <w:p/>
    <w:p/>
    <w:p/>
    <w:p/>
    <w:p/>
    <w:p/>
    <w:p/>
    <w:p/>
    <w:p/>
    <w:p/>
    <w:p/>
    <w:p/>
    <w:p/>
    <w:p/>
    <w:p/>
    <w:p/>
    <w:p/>
    <w:p/>
    <w:p/>
    <w:p/>
    <w:p/>
    <w:p>
      <w:r>
        <w:rPr>
          <w:lang w:bidi="bo-CN"/>
        </w:rPr>
        <w:pict>
          <v:group id="画布 863" o:spid="_x0000_s8521" o:spt="203" style="position:absolute;left:0pt;margin-left:-10.5pt;margin-top:0pt;height:663pt;width:448.5pt;z-index:249563136;mso-width-relative:page;mso-height-relative:page;" coordorigin="1590,1440" coordsize="8970,13260" editas="canvas">
            <o:lock v:ext="edit"/>
            <v:shape id="画布 863" o:spid="_x0000_s1359" o:spt="75" type="#_x0000_t75" style="position:absolute;left:1590;top:1440;height:13260;width:8970;" filled="f" stroked="f" coordsize="21600,21600">
              <v:path/>
              <v:fill on="f" focussize="0,0"/>
              <v:stroke on="f"/>
              <v:imagedata o:title=""/>
              <o:lock v:ext="edit" aspectratio="t"/>
            </v:shape>
            <v:rect id="Rectangle 818" o:spid="_x0000_s8522" o:spt="1" style="position:absolute;left:2481;top:1440;height:624;width:6354;" filled="f" stroked="f" coordsize="21600,21600">
              <v:path/>
              <v:fill on="f" focussize="0,0"/>
              <v:stroke on="f"/>
              <v:imagedata o:title=""/>
              <o:lock v:ext="edit" aspectratio="f"/>
              <v:textbox inset="0mm,0mm,0mm,0mm" style="mso-fit-shape-to-text:t;">
                <w:txbxContent>
                  <w:p>
                    <w:pPr>
                      <w:rPr>
                        <w:b/>
                        <w:sz w:val="36"/>
                        <w:szCs w:val="36"/>
                      </w:rPr>
                    </w:pPr>
                    <w:r>
                      <w:rPr>
                        <w:rFonts w:hint="eastAsia"/>
                        <w:b/>
                        <w:sz w:val="36"/>
                        <w:szCs w:val="36"/>
                      </w:rPr>
                      <w:t>双湖县交通运输局行政许可流程图</w:t>
                    </w:r>
                  </w:p>
                </w:txbxContent>
              </v:textbox>
            </v:rect>
            <v:rect id="Rectangle 819" o:spid="_x0000_s8523" o:spt="1" style="position:absolute;left:5220;top:3795;height:315;width:180;mso-wrap-style:none;" filled="f" stroked="f" coordsize="21600,21600">
              <v:path/>
              <v:fill on="f" focussize="0,0"/>
              <v:stroke on="f"/>
              <v:imagedata o:title=""/>
              <o:lock v:ext="edit" aspectratio="f"/>
              <v:textbox inset="0mm,0mm,0mm,0mm" style="mso-fit-shape-to-text:t;">
                <w:txbxContent>
                  <w:p>
                    <w:pPr>
                      <w:rPr>
                        <w:sz w:val="24"/>
                      </w:rPr>
                    </w:pPr>
                  </w:p>
                </w:txbxContent>
              </v:textbox>
            </v:rect>
            <v:rect id="Rectangle 820" o:spid="_x0000_s8524" o:spt="1" style="position:absolute;left:5820;top:3795;height:315;width:180;mso-wrap-style:none;" filled="f" stroked="f" coordsize="21600,21600">
              <v:path/>
              <v:fill on="f" focussize="0,0"/>
              <v:stroke on="f"/>
              <v:imagedata o:title=""/>
              <o:lock v:ext="edit" aspectratio="f"/>
              <v:textbox inset="0mm,0mm,0mm,0mm" style="mso-fit-shape-to-text:t;">
                <w:txbxContent>
                  <w:p/>
                </w:txbxContent>
              </v:textbox>
            </v:rect>
            <v:shape id="Freeform 821" o:spid="_x0000_s8525" style="position:absolute;left:4545;top:3510;height:885;width:2250;" filled="f" stroked="t" coordsize="2575,1016" path="m508,1016l2067,1016c2347,1016,2575,789,2575,508c2575,228,2347,0,2067,0c2067,0,2067,0,2067,0l2067,0,508,0c228,0,0,228,0,508c0,789,228,1016,508,1016xe">
              <v:path arrowok="t" o:connectlocs="281866,561975;1146884,561975;1428750,280988;1146884,0;1146884,0;1146884,0;281866,0;0,280988;281866,561975" o:connectangles="0,0,0,0,0,0,0,0,0"/>
              <v:fill on="f" focussize="0,0"/>
              <v:stroke weight="2.25pt" color="#FFFFFF" endcap="round"/>
              <v:imagedata o:title=""/>
              <o:lock v:ext="edit" aspectratio="f"/>
            </v:shape>
            <v:shape id="Freeform 822" o:spid="_x0000_s8526" style="position:absolute;left:4395;top:3360;height:870;width:2235;" filled="f" stroked="t" coordsize="2574,1016" path="m508,1016l2066,1016c2347,1016,2574,788,2574,508c2574,227,2347,0,2066,0c2066,0,2066,0,2066,0l2066,0,508,0c227,0,0,227,0,508c0,788,227,1016,508,1016xe">
              <v:path arrowok="t" o:connectlocs="280096,552450;1139129,552450;1419225,276225;1139129,0;1139129,0;1139129,0;280096,0;0,276225;280096,552450" o:connectangles="0,0,0,0,0,0,0,0,0"/>
              <v:fill on="f" focussize="0,0"/>
              <v:stroke weight="2.25pt" color="#000000" endcap="round"/>
              <v:imagedata o:title=""/>
              <o:lock v:ext="edit" aspectratio="f"/>
            </v:shape>
            <v:rect id="Rectangle 823" o:spid="_x0000_s8527" o:spt="1" style="position:absolute;left:5070;top:3630;height:315;width:240;mso-wrap-style:none;" filled="f" stroked="f" coordsize="21600,21600">
              <v:path/>
              <v:fill on="f" focussize="0,0"/>
              <v:stroke on="f"/>
              <v:imagedata o:title=""/>
              <o:lock v:ext="edit" aspectratio="f"/>
              <v:textbox inset="0mm,0mm,0mm,0mm" style="mso-fit-shape-to-text:t;">
                <w:txbxContent>
                  <w:p>
                    <w:r>
                      <w:rPr>
                        <w:rFonts w:hint="eastAsia"/>
                        <w:sz w:val="24"/>
                      </w:rPr>
                      <w:t>申</w:t>
                    </w:r>
                  </w:p>
                </w:txbxContent>
              </v:textbox>
            </v:rect>
            <v:rect id="Rectangle 824" o:spid="_x0000_s8528" o:spt="1" style="position:absolute;left:5655;top:3630;height:315;width:240;mso-wrap-style:none;" filled="f" stroked="f" coordsize="21600,21600">
              <v:path/>
              <v:fill on="f" focussize="0,0"/>
              <v:stroke on="f"/>
              <v:imagedata o:title=""/>
              <o:lock v:ext="edit" aspectratio="f"/>
              <v:textbox inset="0mm,0mm,0mm,0mm" style="mso-fit-shape-to-text:t;">
                <w:txbxContent>
                  <w:p>
                    <w:r>
                      <w:rPr>
                        <w:rFonts w:hint="eastAsia"/>
                        <w:sz w:val="24"/>
                      </w:rPr>
                      <w:t>请</w:t>
                    </w:r>
                  </w:p>
                </w:txbxContent>
              </v:textbox>
            </v:rect>
            <v:rect id="Rectangle 825" o:spid="_x0000_s8529" o:spt="1" style="position:absolute;left:4620;top:7335;height:1305;width:1785;" filled="f" stroked="t" coordsize="21600,21600">
              <v:path/>
              <v:fill on="f" focussize="0,0"/>
              <v:stroke weight="2.25pt" color="#000000" joinstyle="round" endcap="round"/>
              <v:imagedata o:title=""/>
              <o:lock v:ext="edit" aspectratio="f"/>
            </v:rect>
            <v:rect id="Rectangle 826" o:spid="_x0000_s8530" o:spt="1" style="position:absolute;left:5070;top:7830;height:315;width:240;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Rectangle 827" o:spid="_x0000_s8531" o:spt="1" style="position:absolute;left:5655;top:7830;height:315;width:240;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Freeform 828" o:spid="_x0000_s8532" style="position:absolute;left:4410;top:4980;height:1080;width:2205;" filled="f" stroked="t" coordsize="147,72" path="m0,36l73,0,147,36,73,72,0,36xe">
              <v:path arrowok="t" o:connectlocs="0,342900;695325,0;1400175,342900;695325,685800;0,342900" o:connectangles="0,0,0,0,0"/>
              <v:fill on="f" focussize="0,0"/>
              <v:stroke weight="2.25pt" color="#000000" endcap="round"/>
              <v:imagedata o:title=""/>
              <o:lock v:ext="edit" aspectratio="f"/>
            </v:shape>
            <v:rect id="Rectangle 829" o:spid="_x0000_s8533" o:spt="1" style="position:absolute;left:5070;top:5370;height:315;width:240;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Rectangle 830" o:spid="_x0000_s8534" o:spt="1" style="position:absolute;left:5655;top:5370;height:315;width:240;mso-wrap-style:none;" filled="f" stroked="f" coordsize="21600,21600">
              <v:path/>
              <v:fill on="f" focussize="0,0"/>
              <v:stroke on="f"/>
              <v:imagedata o:title=""/>
              <o:lock v:ext="edit" aspectratio="f"/>
              <v:textbox inset="0mm,0mm,0mm,0mm" style="mso-fit-shape-to-text:t;">
                <w:txbxContent>
                  <w:p>
                    <w:r>
                      <w:rPr>
                        <w:rFonts w:hint="eastAsia"/>
                        <w:sz w:val="24"/>
                      </w:rPr>
                      <w:t>理</w:t>
                    </w:r>
                  </w:p>
                </w:txbxContent>
              </v:textbox>
            </v:rect>
            <v:line id="Line 831" o:spid="_x0000_s8535" o:spt="20" style="position:absolute;left:5505;top:4230;height:645;width:0;" filled="f" stroked="t" coordsize="21600,21600">
              <v:path arrowok="t"/>
              <v:fill on="f" focussize="0,0"/>
              <v:stroke color="#000000" endcap="round"/>
              <v:imagedata o:title=""/>
              <o:lock v:ext="edit" aspectratio="f"/>
            </v:line>
            <v:shape id="Freeform 832" o:spid="_x0000_s8536" style="position:absolute;left:5445;top:4860;height:120;width:120;" fillcolor="#000000" filled="t" stroked="t" coordsize="138,139" path="m69,139l0,0c44,22,95,22,138,0l138,0,69,139xe">
              <v:path arrowok="t" o:connectlocs="38100,76200;0,0;76200,0;76200,0;38100,76200" o:connectangles="0,0,0,0,0"/>
              <v:fill on="t" color2="#FFFFFF" focussize="0,0"/>
              <v:stroke weight="0pt" color="#000000"/>
              <v:imagedata o:title=""/>
              <o:lock v:ext="edit" aspectratio="f"/>
            </v:shape>
            <v:shape id="Freeform 833" o:spid="_x0000_s8537" style="position:absolute;left:4305;top:9690;height:1320;width:2415;" filled="f" stroked="t" coordsize="161,88" path="m0,44l80,0,161,44,80,88,0,44xe">
              <v:path arrowok="t" o:connectlocs="0,419100;762000,0;1533525,419100;762000,838200;0,419100" o:connectangles="0,0,0,0,0"/>
              <v:fill on="f" focussize="0,0"/>
              <v:stroke weight="2.25pt" color="#000000" endcap="round"/>
              <v:imagedata o:title=""/>
              <o:lock v:ext="edit" aspectratio="f"/>
            </v:shape>
            <v:rect id="Rectangle 834" o:spid="_x0000_s8538" o:spt="1" style="position:absolute;left:5070;top:10200;height:315;width:240;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Rectangle 835" o:spid="_x0000_s8539" o:spt="1" style="position:absolute;left:5655;top:10200;height:315;width:240;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Freeform 836" o:spid="_x0000_s8540" style="position:absolute;left:4335;top:13635;height:855;width:2340;" filled="f" stroked="t" coordsize="2685,974" path="m486,974l2198,974c2467,974,2685,756,2685,487c2685,218,2467,0,2198,0c2198,0,2198,0,2198,0l2198,0,486,0c218,0,0,218,0,487c0,756,218,974,486,974xe">
              <v:path arrowok="t" o:connectlocs="268956,542925;1216390,542925;1485900,271463;1216390,0;1216390,0;1216390,0;268956,0;0,271463;268956,542925" o:connectangles="0,0,0,0,0,0,0,0,0"/>
              <v:fill on="f" focussize="0,0"/>
              <v:stroke weight="2.25pt" color="#000000" endcap="round"/>
              <v:imagedata o:title=""/>
              <o:lock v:ext="edit" aspectratio="f"/>
            </v:shape>
            <v:rect id="Rectangle 837" o:spid="_x0000_s8541" o:spt="1" style="position:absolute;left:4920;top:13905;height:315;width:960;mso-wrap-style:none;" filled="f" stroked="f" coordsize="21600,21600">
              <v:path/>
              <v:fill on="f" focussize="0,0"/>
              <v:stroke on="f"/>
              <v:imagedata o:title=""/>
              <o:lock v:ext="edit" aspectratio="f"/>
              <v:textbox inset="0mm,0mm,0mm,0mm" style="mso-fit-shape-to-text:t;">
                <w:txbxContent>
                  <w:p>
                    <w:r>
                      <w:rPr>
                        <w:rFonts w:hint="eastAsia"/>
                        <w:sz w:val="24"/>
                      </w:rPr>
                      <w:t>存档办结</w:t>
                    </w:r>
                  </w:p>
                </w:txbxContent>
              </v:textbox>
            </v:rect>
            <v:line id="Line 838" o:spid="_x0000_s8542" o:spt="20" style="position:absolute;left:5505;top:11010;height:915;width:0;" filled="f" stroked="t" coordsize="21600,21600">
              <v:path arrowok="t"/>
              <v:fill on="f" focussize="0,0"/>
              <v:stroke color="#000000" endcap="round"/>
              <v:imagedata o:title=""/>
              <o:lock v:ext="edit" aspectratio="f"/>
            </v:line>
            <v:shape id="Freeform 839" o:spid="_x0000_s8543" style="position:absolute;left:5445;top:11895;height:120;width:120;" fillcolor="#000000" filled="t" stroked="t" coordsize="138,138" path="m69,138l0,0c44,21,95,21,138,0l69,138xe">
              <v:path arrowok="t" o:connectlocs="38100,76200;0,0;76200,0;38100,76200" o:connectangles="0,0,0,0"/>
              <v:fill on="t" color2="#FFFFFF" focussize="0,0"/>
              <v:stroke weight="0pt" color="#000000"/>
              <v:imagedata o:title=""/>
              <o:lock v:ext="edit" aspectratio="f"/>
            </v:shape>
            <v:shape id="Freeform 840" o:spid="_x0000_s8544" style="position:absolute;left:5505;top:12840;height:705;width:0;" filled="f" stroked="t" coordsize="0,47" path="m0,0l0,13,0,13,0,47e">
              <v:path arrowok="t" o:connectlocs="0,0;0,123825;0,123825;0,447675" o:connectangles="0,0,0,0"/>
              <v:fill on="f" focussize="0,0"/>
              <v:stroke color="#000000" endcap="round"/>
              <v:imagedata o:title=""/>
              <o:lock v:ext="edit" aspectratio="f"/>
            </v:shape>
            <v:shape id="Freeform 841" o:spid="_x0000_s8545" style="position:absolute;left:5445;top:13515;height:120;width:120;" fillcolor="#000000" filled="t" stroked="t" coordsize="138,138" path="m69,138l0,0c44,22,95,22,138,0l69,138xe">
              <v:path arrowok="t" o:connectlocs="38100,76200;0,0;76200,0;38100,76200" o:connectangles="0,0,0,0"/>
              <v:fill on="t" color2="#FFFFFF" focussize="0,0"/>
              <v:stroke weight="0pt" color="#000000"/>
              <v:imagedata o:title=""/>
              <o:lock v:ext="edit" aspectratio="f"/>
            </v:shape>
            <v:rect id="Rectangle 842" o:spid="_x0000_s8546" o:spt="1" style="position:absolute;left:2475;top:4335;height:585;width:1410;" filled="f" stroked="t" coordsize="21600,21600">
              <v:path/>
              <v:fill on="f" focussize="0,0"/>
              <v:stroke color="#000000" joinstyle="round" endcap="round"/>
              <v:imagedata o:title=""/>
              <o:lock v:ext="edit" aspectratio="f"/>
            </v:rect>
            <v:rect id="Rectangle 843" o:spid="_x0000_s8547" o:spt="1" style="position:absolute;left:2925;top:4485;height:315;width:480;mso-wrap-style:none;" filled="f" stroked="f" coordsize="21600,21600">
              <v:path/>
              <v:fill on="f" focussize="0,0"/>
              <v:stroke on="f"/>
              <v:imagedata o:title=""/>
              <o:lock v:ext="edit" aspectratio="f"/>
              <v:textbox inset="0mm,0mm,0mm,0mm" style="mso-fit-shape-to-text:t;">
                <w:txbxContent>
                  <w:p>
                    <w:r>
                      <w:rPr>
                        <w:rFonts w:hint="eastAsia"/>
                        <w:sz w:val="24"/>
                      </w:rPr>
                      <w:t>补正</w:t>
                    </w:r>
                  </w:p>
                </w:txbxContent>
              </v:textbox>
            </v:rect>
            <v:rect id="Rectangle 844" o:spid="_x0000_s8548" o:spt="1" style="position:absolute;left:3450;top:5190;height:315;width:1200;mso-wrap-style:none;" filled="f" stroked="f" coordsize="21600,21600">
              <v:path/>
              <v:fill on="f" focussize="0,0"/>
              <v:stroke on="f"/>
              <v:imagedata o:title=""/>
              <o:lock v:ext="edit" aspectratio="f"/>
              <v:textbox inset="0mm,0mm,0mm,0mm" style="mso-fit-shape-to-text:t;">
                <w:txbxContent>
                  <w:p>
                    <w:r>
                      <w:rPr>
                        <w:rFonts w:hint="eastAsia"/>
                        <w:sz w:val="24"/>
                      </w:rPr>
                      <w:t>需补正情形</w:t>
                    </w:r>
                  </w:p>
                </w:txbxContent>
              </v:textbox>
            </v:rect>
            <v:rect id="Rectangle 845" o:spid="_x0000_s8549" o:spt="1" style="position:absolute;left:4515;top:12015;height:825;width:1980;" filled="f" stroked="t" coordsize="21600,21600">
              <v:path/>
              <v:fill on="f" focussize="0,0"/>
              <v:stroke weight="2.25pt" color="#000000" joinstyle="round" endcap="round"/>
              <v:imagedata o:title=""/>
              <o:lock v:ext="edit" aspectratio="f"/>
            </v:rect>
            <v:rect id="Rectangle 846" o:spid="_x0000_s8550" o:spt="1" style="position:absolute;left:5070;top:12270;height:315;width:240;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Rectangle 847" o:spid="_x0000_s8551" o:spt="1" style="position:absolute;left:5655;top:12270;height:315;width:240;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Freeform 848" o:spid="_x0000_s8552" style="position:absolute;left:3180;top:3795;height:540;width:1110;" filled="f" stroked="t" coordsize="74,36" path="m0,36l0,0,74,0e">
              <v:path arrowok="t" o:connectlocs="0,342900;0,0;704850,0" o:connectangles="0,0,0"/>
              <v:fill on="f" focussize="0,0"/>
              <v:stroke color="#000000" endcap="round"/>
              <v:imagedata o:title=""/>
              <o:lock v:ext="edit" aspectratio="f"/>
            </v:shape>
            <v:shape id="Freeform 849" o:spid="_x0000_s8553" style="position:absolute;left:4275;top:3735;height:120;width:120;" fillcolor="#000000" filled="t" stroked="f" coordsize="8,8" path="m0,0l8,4,0,8,0,0xe">
              <v:path arrowok="t" o:connectlocs="0,0;76200,38100;0,76200;0,0" o:connectangles="0,0,0,0"/>
              <v:fill on="t" color2="#FFFFFF" focussize="0,0"/>
              <v:stroke on="f"/>
              <v:imagedata o:title=""/>
              <o:lock v:ext="edit" aspectratio="f"/>
            </v:shape>
            <v:shape id="Freeform 850" o:spid="_x0000_s8554" style="position:absolute;left:3180;top:5010;height:510;width:1230;" filled="f" stroked="t" coordsize="82,34" path="m82,34l0,34,0,0e">
              <v:path arrowok="t" o:connectlocs="781050,323850;0,323850;0,0" o:connectangles="0,0,0"/>
              <v:fill on="f" focussize="0,0"/>
              <v:stroke weight="0pt" color="#000000" endcap="round"/>
              <v:imagedata o:title=""/>
              <o:lock v:ext="edit" aspectratio="f"/>
            </v:shape>
            <v:shape id="Freeform 851" o:spid="_x0000_s8555" style="position:absolute;left:3135;top:4920;height:105;width:90;" fillcolor="#000000" filled="t" stroked="f" coordsize="6,7" path="m0,7l3,0,6,7,0,7xe">
              <v:path arrowok="t" o:connectlocs="0,66675;28575,0;57150,66675;0,66675" o:connectangles="0,0,0,0"/>
              <v:fill on="t" color2="#FFFFFF" focussize="0,0"/>
              <v:stroke on="f"/>
              <v:imagedata o:title=""/>
              <o:lock v:ext="edit" aspectratio="f"/>
            </v:shape>
            <v:shape id="Freeform 852" o:spid="_x0000_s8556" style="position:absolute;left:7995;top:5130;height:765;width:1920;" filled="f" stroked="t" coordsize="2203,881" path="m440,881l1762,881c2006,881,2203,684,2203,440c2203,197,2006,0,1762,0c1762,0,1762,0,1762,0l1762,0,440,0c197,0,0,197,0,440c0,684,197,881,440,881xe">
              <v:path arrowok="t" o:connectlocs="243508,485775;975139,485775;1219200,242612;975139,0;975139,0;975139,0;243508,0;0,242612;243508,485775" o:connectangles="0,0,0,0,0,0,0,0,0"/>
              <v:fill on="f" focussize="0,0"/>
              <v:stroke weight="0pt" color="#000000" endcap="round"/>
              <v:imagedata o:title=""/>
              <o:lock v:ext="edit" aspectratio="f"/>
            </v:shape>
            <v:rect id="Rectangle 853" o:spid="_x0000_s8557" o:spt="1" style="position:absolute;left:8430;top:5400;height:315;width:960;mso-wrap-style:none;" filled="f" stroked="f" coordsize="21600,21600">
              <v:path/>
              <v:fill on="f" focussize="0,0"/>
              <v:stroke on="f"/>
              <v:imagedata o:title=""/>
              <o:lock v:ext="edit" aspectratio="f"/>
              <v:textbox inset="0mm,0mm,0mm,0mm" style="mso-fit-shape-to-text:t;">
                <w:txbxContent>
                  <w:p>
                    <w:r>
                      <w:rPr>
                        <w:rFonts w:hint="eastAsia"/>
                        <w:sz w:val="24"/>
                      </w:rPr>
                      <w:t>不予受理</w:t>
                    </w:r>
                  </w:p>
                </w:txbxContent>
              </v:textbox>
            </v:rect>
            <v:line id="Line 854" o:spid="_x0000_s8558" o:spt="20" style="position:absolute;left:6615;top:5520;height:0;width:1290;" filled="f" stroked="t" coordsize="21600,21600">
              <v:path arrowok="t"/>
              <v:fill on="f" focussize="0,0"/>
              <v:stroke weight="0pt" color="#000000" endcap="round"/>
              <v:imagedata o:title=""/>
              <o:lock v:ext="edit" aspectratio="f"/>
            </v:line>
            <v:shape id="Freeform 855" o:spid="_x0000_s8559" style="position:absolute;left:7890;top:5475;height:90;width:105;" fillcolor="#000000" filled="t" stroked="f" coordsize="7,6" path="m0,0l7,3,0,6,0,0xe">
              <v:path arrowok="t" o:connectlocs="0,0;66675,28575;0,57150;0,0" o:connectangles="0,0,0,0"/>
              <v:fill on="t" color2="#FFFFFF" focussize="0,0"/>
              <v:stroke on="f"/>
              <v:imagedata o:title=""/>
              <o:lock v:ext="edit" aspectratio="f"/>
            </v:shape>
            <v:line id="Line 856" o:spid="_x0000_s8560" o:spt="20" style="position:absolute;left:5505;top:6060;height:1185;width:0;" filled="f" stroked="t" coordsize="21600,21600">
              <v:path arrowok="t"/>
              <v:fill on="f" focussize="0,0"/>
              <v:stroke weight="0pt" color="#000000" endcap="round"/>
              <v:imagedata o:title=""/>
              <o:lock v:ext="edit" aspectratio="f"/>
            </v:line>
            <v:shape id="Freeform 857" o:spid="_x0000_s8561" style="position:absolute;left:5460;top:7230;height:105;width:105;" fillcolor="#000000" filled="t" stroked="f" coordsize="7,7" path="m7,0l3,7,0,0,7,0xe">
              <v:path arrowok="t" o:connectlocs="66675,0;28575,66675;0,0;66675,0" o:connectangles="0,0,0,0"/>
              <v:fill on="t" color2="#FFFFFF" focussize="0,0"/>
              <v:stroke on="f"/>
              <v:imagedata o:title=""/>
              <o:lock v:ext="edit" aspectratio="f"/>
            </v:shape>
            <v:rect id="Rectangle 858" o:spid="_x0000_s8562" o:spt="1" style="position:absolute;left:6795;top:5205;height:315;width:1200;mso-wrap-style:none;" filled="f" stroked="f" coordsize="21600,21600">
              <v:path/>
              <v:fill on="f" focussize="0,0"/>
              <v:stroke on="f"/>
              <v:imagedata o:title=""/>
              <o:lock v:ext="edit" aspectratio="f"/>
              <v:textbox inset="0mm,0mm,0mm,0mm" style="mso-fit-shape-to-text:t;">
                <w:txbxContent>
                  <w:p>
                    <w:r>
                      <w:rPr>
                        <w:rFonts w:hint="eastAsia"/>
                        <w:sz w:val="24"/>
                      </w:rPr>
                      <w:t>不受理情形</w:t>
                    </w:r>
                  </w:p>
                </w:txbxContent>
              </v:textbox>
            </v:rect>
            <v:line id="Line 859" o:spid="_x0000_s8563" o:spt="20" style="position:absolute;left:5505;top:8640;height:960;width:0;" filled="f" stroked="t" coordsize="21600,21600">
              <v:path arrowok="t"/>
              <v:fill on="f" focussize="0,0"/>
              <v:stroke weight="0pt" color="#000000" endcap="round"/>
              <v:imagedata o:title=""/>
              <o:lock v:ext="edit" aspectratio="f"/>
            </v:line>
            <v:shape id="Freeform 860" o:spid="_x0000_s8564" style="position:absolute;left:5460;top:9600;height:90;width:105;" fillcolor="#000000" filled="t" stroked="f" coordsize="7,6" path="m7,0l3,6,0,0,7,0xe">
              <v:path arrowok="t" o:connectlocs="66675,0;28575,57150;0,0;66675,0" o:connectangles="0,0,0,0"/>
              <v:fill on="t" color2="#FFFFFF" focussize="0,0"/>
              <v:stroke on="f"/>
              <v:imagedata o:title=""/>
              <o:lock v:ext="edit" aspectratio="f"/>
            </v:shape>
            <v:shape id="Freeform 861" o:spid="_x0000_s8565" style="position:absolute;left:6720;top:10350;height:3720;width:735;" filled="f" stroked="t" coordsize="49,248" path="m0,0l49,0,49,248,3,248e">
              <v:path arrowok="t" o:connectlocs="0,0;466725,0;466725,2362200;28575,2362200" o:connectangles="0,0,0,0"/>
              <v:fill on="f" focussize="0,0"/>
              <v:stroke weight="0pt" color="#000000" endcap="round"/>
              <v:imagedata o:title=""/>
              <o:lock v:ext="edit" aspectratio="f"/>
            </v:shape>
            <v:shape id="Freeform 862" o:spid="_x0000_s8566" style="position:absolute;left:6675;top:14010;height:105;width:105;" fillcolor="#000000" filled="t" stroked="f" coordsize="7,7" path="m7,7l0,4,7,0,7,7xe">
              <v:path arrowok="t" o:connectlocs="66675,66675;0,38100;66675,0;66675,66675" o:connectangles="0,0,0,0"/>
              <v:fill on="t" color2="#FFFFFF" focussize="0,0"/>
              <v:stroke on="f"/>
              <v:imagedata o:title=""/>
              <o:lock v:ext="edit" aspectratio="f"/>
            </v:shape>
            <v:rect id="Rectangle 863" o:spid="_x0000_s8567" o:spt="1" style="position:absolute;left:7560;top:11835;height:315;width:240;mso-wrap-style:none;" filled="f" stroked="f" coordsize="21600,21600">
              <v:path/>
              <v:fill on="f" focussize="0,0"/>
              <v:stroke on="f"/>
              <v:imagedata o:title=""/>
              <o:lock v:ext="edit" aspectratio="f"/>
              <v:textbox inset="0mm,0mm,0mm,0mm" style="mso-fit-shape-to-text:t;">
                <w:txbxContent>
                  <w:p>
                    <w:r>
                      <w:rPr>
                        <w:rFonts w:hint="eastAsia"/>
                        <w:sz w:val="24"/>
                      </w:rPr>
                      <w:t>不</w:t>
                    </w:r>
                  </w:p>
                </w:txbxContent>
              </v:textbox>
            </v:rect>
            <v:rect id="Rectangle 864" o:spid="_x0000_s8568" o:spt="1" style="position:absolute;left:7560;top:12060;height:315;width:240;mso-wrap-style:none;" filled="f" stroked="f" coordsize="21600,21600">
              <v:path/>
              <v:fill on="f" focussize="0,0"/>
              <v:stroke on="f"/>
              <v:imagedata o:title=""/>
              <o:lock v:ext="edit" aspectratio="f"/>
              <v:textbox inset="0mm,0mm,0mm,0mm" style="mso-fit-shape-to-text:t;">
                <w:txbxContent>
                  <w:p>
                    <w:r>
                      <w:rPr>
                        <w:rFonts w:hint="eastAsia"/>
                        <w:sz w:val="24"/>
                      </w:rPr>
                      <w:t>予</w:t>
                    </w:r>
                  </w:p>
                </w:txbxContent>
              </v:textbox>
            </v:rect>
            <v:rect id="Rectangle 865" o:spid="_x0000_s8569" o:spt="1" style="position:absolute;left:7560;top:12285;height:315;width:240;mso-wrap-style:none;" filled="f" stroked="f" coordsize="21600,21600">
              <v:path/>
              <v:fill on="f" focussize="0,0"/>
              <v:stroke on="f"/>
              <v:imagedata o:title=""/>
              <o:lock v:ext="edit" aspectratio="f"/>
              <v:textbox inset="0mm,0mm,0mm,0mm" style="mso-fit-shape-to-text:t;">
                <w:txbxContent>
                  <w:p>
                    <w:r>
                      <w:rPr>
                        <w:rFonts w:hint="eastAsia"/>
                        <w:sz w:val="24"/>
                      </w:rPr>
                      <w:t>许</w:t>
                    </w:r>
                  </w:p>
                </w:txbxContent>
              </v:textbox>
            </v:rect>
            <v:rect id="Rectangle 866" o:spid="_x0000_s8570" o:spt="1" style="position:absolute;left:7560;top:12510;height:315;width:240;mso-wrap-style:none;" filled="f" stroked="f" coordsize="21600,21600">
              <v:path/>
              <v:fill on="f" focussize="0,0"/>
              <v:stroke on="f"/>
              <v:imagedata o:title=""/>
              <o:lock v:ext="edit" aspectratio="f"/>
              <v:textbox inset="0mm,0mm,0mm,0mm" style="mso-fit-shape-to-text:t;">
                <w:txbxContent>
                  <w:p>
                    <w:r>
                      <w:rPr>
                        <w:rFonts w:hint="eastAsia"/>
                        <w:sz w:val="24"/>
                      </w:rPr>
                      <w:t>可</w:t>
                    </w:r>
                  </w:p>
                </w:txbxContent>
              </v:textbox>
            </v:rect>
            <v:rect id="Rectangle 867" o:spid="_x0000_s8571" o:spt="1" style="position:absolute;left:7560;top:12765;height:315;width:240;mso-wrap-style:none;" filled="f" stroked="f" coordsize="21600,21600">
              <v:path/>
              <v:fill on="f" focussize="0,0"/>
              <v:stroke on="f"/>
              <v:imagedata o:title=""/>
              <o:lock v:ext="edit" aspectratio="f"/>
              <v:textbox inset="0mm,0mm,0mm,0mm" style="mso-fit-shape-to-text:t;">
                <w:txbxContent>
                  <w:p>
                    <w:r>
                      <w:rPr>
                        <w:rFonts w:hint="eastAsia"/>
                        <w:sz w:val="24"/>
                      </w:rPr>
                      <w:t>的</w:t>
                    </w:r>
                  </w:p>
                </w:txbxContent>
              </v:textbox>
            </v:rect>
            <v:rect id="Rectangle 868" o:spid="_x0000_s8572" o:spt="1" style="position:absolute;left:4275;top:11415;height:315;width:1200;mso-wrap-style:none;" filled="f" stroked="f" coordsize="21600,21600">
              <v:path/>
              <v:fill on="f" focussize="0,0"/>
              <v:stroke on="f"/>
              <v:imagedata o:title=""/>
              <o:lock v:ext="edit" aspectratio="f"/>
              <v:textbox inset="0mm,0mm,0mm,0mm" style="mso-fit-shape-to-text:t;">
                <w:txbxContent>
                  <w:p>
                    <w:r>
                      <w:rPr>
                        <w:rFonts w:hint="eastAsia"/>
                        <w:sz w:val="24"/>
                      </w:rPr>
                      <w:t>准予许可的</w:t>
                    </w:r>
                  </w:p>
                </w:txbxContent>
              </v:textbox>
            </v:rect>
            <v:rect id="Rectangle 869" o:spid="_x0000_s8573" o:spt="1" style="position:absolute;left:1590;top:2055;height:312;width:181;mso-wrap-style:none;" filled="f" stroked="f" coordsize="21600,21600">
              <v:path/>
              <v:fill on="f" focussize="0,0"/>
              <v:stroke on="f"/>
              <v:imagedata o:title=""/>
              <o:lock v:ext="edit" aspectratio="f"/>
              <v:textbox inset="0mm,0mm,0mm,0mm" style="mso-fit-shape-to-text:t;">
                <w:txbxContent>
                  <w:p/>
                </w:txbxContent>
              </v:textbox>
            </v:rect>
            <v:rect id="Rectangle 870" o:spid="_x0000_s8574" o:spt="1" style="position:absolute;left:2640;top:2064;height:312;width:181;mso-wrap-style:none;" filled="f" stroked="f" coordsize="21600,21600">
              <v:path/>
              <v:fill on="f" focussize="0,0"/>
              <v:stroke on="f"/>
              <v:imagedata o:title=""/>
              <o:lock v:ext="edit" aspectratio="f"/>
              <v:textbox inset="0mm,0mm,0mm,0mm" style="mso-fit-shape-to-text:t;">
                <w:txbxContent>
                  <w:p/>
                </w:txbxContent>
              </v:textbox>
            </v:rect>
            <v:rect id="Rectangle 871" o:spid="_x0000_s8575" o:spt="1" style="position:absolute;left:2220;top:2064;height:936;width:8190;" filled="f" stroked="f" coordsize="21600,21600">
              <v:path/>
              <v:fill on="f" focussize="0,0"/>
              <v:stroke on="f"/>
              <v:imagedata o:title=""/>
              <o:lock v:ext="edit" aspectratio="f"/>
              <v:textbox inset="0mm,0mm,0mm,0mm">
                <w:txbxContent>
                  <w:p>
                    <w:pPr>
                      <w:ind w:firstLine="31680" w:firstLineChars="2200"/>
                      <w:jc w:val="right"/>
                      <w:rPr>
                        <w:sz w:val="24"/>
                      </w:rPr>
                    </w:pPr>
                    <w:r>
                      <w:rPr>
                        <w:rFonts w:hint="eastAsia"/>
                        <w:sz w:val="24"/>
                      </w:rPr>
                      <w:t>序号：</w:t>
                    </w:r>
                    <w:r>
                      <w:rPr>
                        <w:sz w:val="24"/>
                      </w:rPr>
                      <w:t>5</w:t>
                    </w:r>
                  </w:p>
                  <w:p>
                    <w:pPr>
                      <w:rPr>
                        <w:sz w:val="24"/>
                      </w:rPr>
                    </w:pPr>
                  </w:p>
                  <w:p>
                    <w:pPr>
                      <w:ind w:firstLine="31680" w:firstLineChars="150"/>
                    </w:pPr>
                    <w:r>
                      <w:rPr>
                        <w:rFonts w:hint="eastAsia"/>
                        <w:sz w:val="24"/>
                      </w:rPr>
                      <w:t>职权名称：在公路用地范围内设置公路标志以外的其他标志许可</w:t>
                    </w:r>
                  </w:p>
                </w:txbxContent>
              </v:textbox>
            </v:rect>
            <v:rect id="Rectangle 872" o:spid="_x0000_s8576" o:spt="1" style="position:absolute;left:7155;top:2064;height:780;width:1785;" filled="f" stroked="f" coordsize="21600,21600">
              <v:path/>
              <v:fill on="f" focussize="0,0"/>
              <v:stroke on="f"/>
              <v:imagedata o:title=""/>
              <o:lock v:ext="edit" aspectratio="f"/>
              <v:textbox inset="0mm,0mm,0mm,0mm">
                <w:txbxContent>
                  <w:p>
                    <w:pPr>
                      <w:rPr>
                        <w:sz w:val="24"/>
                      </w:rPr>
                    </w:pPr>
                  </w:p>
                  <w:p>
                    <w:pPr>
                      <w:rPr>
                        <w:sz w:val="24"/>
                      </w:rPr>
                    </w:pPr>
                  </w:p>
                  <w:p>
                    <w:pPr>
                      <w:ind w:firstLine="31680" w:firstLineChars="100"/>
                    </w:pPr>
                  </w:p>
                </w:txbxContent>
              </v:textbox>
            </v:rect>
            <v:rect id="Rectangle 874" o:spid="_x0000_s8577" o:spt="1" style="position:absolute;left:2115;top:2688;height:312;width:181;mso-wrap-style:none;" filled="f" stroked="f" coordsize="21600,21600">
              <v:path/>
              <v:fill on="f" focussize="0,0"/>
              <v:stroke on="f"/>
              <v:imagedata o:title=""/>
              <o:lock v:ext="edit" aspectratio="f"/>
              <v:textbox inset="0mm,0mm,0mm,0mm" style="mso-fit-shape-to-text:t;">
                <w:txbxContent>
                  <w:p/>
                </w:txbxContent>
              </v:textbox>
            </v:rect>
          </v:group>
        </w:pict>
      </w:r>
    </w:p>
    <w:p/>
    <w:p/>
    <w:p/>
    <w:p/>
    <w:p/>
    <w:p/>
    <w:p/>
    <w:p/>
    <w:p/>
    <w:p/>
    <w:p/>
    <w:p/>
    <w:p/>
    <w:p/>
    <w:p/>
    <w:p/>
    <w:p/>
    <w:p/>
    <w:p/>
    <w:p/>
    <w:p/>
    <w:p/>
    <w:p/>
    <w:p/>
    <w:p/>
    <w:p/>
    <w:p/>
    <w:p/>
    <w:p/>
    <w:p/>
    <w:p/>
    <w:p/>
    <w:p/>
    <w:p/>
    <w:p/>
    <w:p/>
    <w:p/>
    <w:p/>
    <w:p/>
    <w:p/>
    <w:p/>
    <w:p/>
    <w:p>
      <w:r>
        <w:rPr>
          <w:sz w:val="21"/>
        </w:rPr>
        <w:pict>
          <v:group id="_x0000_s8578" o:spid="_x0000_s8578" o:spt="203" style="position:absolute;left:0pt;margin-left:8.55pt;margin-top:17.05pt;height:57.65pt;width:411.8pt;z-index:253958144;mso-width-relative:page;mso-height-relative:page;" coordorigin="5290,87574" coordsize="8236,1153">
            <o:lock v:ext="edit" aspectratio="f"/>
            <v:shape id="_x0000_s8579" o:spid="_x0000_s8579" o:spt="109" type="#_x0000_t109" style="position:absolute;left:5290;top:87574;height:776;width:8236;" fillcolor="#FFFFFF" filled="t" stroked="t" coordsize="21600,21600">
              <v:path/>
              <v:fill on="t" color2="#FFFFFF" focussize="0,0"/>
              <v:stroke color="#FFFFFF"/>
              <v:imagedata o:title=""/>
              <o:lock v:ext="edit" aspectratio="f"/>
              <v:textbox>
                <w:txbxContent>
                  <w:p>
                    <w:pPr>
                      <w:rPr>
                        <w:rFonts w:hint="eastAsia" w:asciiTheme="majorEastAsia" w:hAnsiTheme="majorEastAsia" w:eastAsiaTheme="majorEastAsia" w:cstheme="majorEastAsia"/>
                        <w:b/>
                        <w:bCs/>
                        <w:sz w:val="36"/>
                        <w:szCs w:val="36"/>
                        <w:lang w:eastAsia="zh-CN"/>
                      </w:rPr>
                    </w:pPr>
                    <w:r>
                      <w:rPr>
                        <w:rFonts w:hint="eastAsia" w:asciiTheme="majorEastAsia" w:hAnsiTheme="majorEastAsia" w:eastAsiaTheme="majorEastAsia" w:cstheme="majorEastAsia"/>
                        <w:b/>
                        <w:bCs/>
                        <w:sz w:val="40"/>
                        <w:szCs w:val="40"/>
                        <w:lang w:val="en-US" w:eastAsia="zh-CN"/>
                      </w:rPr>
                      <w:t xml:space="preserve">   </w:t>
                    </w:r>
                    <w:r>
                      <w:rPr>
                        <w:rFonts w:hint="eastAsia" w:asciiTheme="majorEastAsia" w:hAnsiTheme="majorEastAsia" w:eastAsiaTheme="majorEastAsia" w:cstheme="majorEastAsia"/>
                        <w:b/>
                        <w:bCs/>
                        <w:sz w:val="36"/>
                        <w:szCs w:val="36"/>
                        <w:lang w:eastAsia="zh-CN"/>
                      </w:rPr>
                      <w:t>双湖县交通运输局行政许可流程图</w:t>
                    </w:r>
                  </w:p>
                </w:txbxContent>
              </v:textbox>
            </v:shape>
            <v:rect id="_x0000_s8580" o:spid="_x0000_s8580" o:spt="1" style="position:absolute;left:12110;top:88279;height:449;width:1130;" fillcolor="#FFFFFF" filled="t" stroked="t" coordsize="21600,21600">
              <v:path/>
              <v:fill on="t" color2="#FFFFFF" focussize="0,0"/>
              <v:stroke color="#FFFFFF"/>
              <v:imagedata o:title=""/>
              <o:lock v:ext="edit" aspectratio="f"/>
              <v:textbox>
                <w:txbxContent>
                  <w:p>
                    <w:pPr>
                      <w:rPr>
                        <w:rFonts w:hint="eastAsia" w:eastAsia="宋体"/>
                        <w:sz w:val="22"/>
                        <w:szCs w:val="24"/>
                        <w:lang w:eastAsia="zh-CN"/>
                      </w:rPr>
                    </w:pPr>
                    <w:r>
                      <w:rPr>
                        <w:rFonts w:hint="eastAsia"/>
                        <w:sz w:val="22"/>
                        <w:szCs w:val="24"/>
                        <w:lang w:eastAsia="zh-CN"/>
                      </w:rPr>
                      <w:t>序号：</w:t>
                    </w:r>
                    <w:r>
                      <w:rPr>
                        <w:rFonts w:hint="eastAsia"/>
                        <w:sz w:val="22"/>
                        <w:szCs w:val="24"/>
                        <w:lang w:val="en-US" w:eastAsia="zh-CN"/>
                      </w:rPr>
                      <w:t>6</w:t>
                    </w:r>
                  </w:p>
                </w:txbxContent>
              </v:textbox>
            </v:rect>
          </v:group>
        </w:pict>
      </w:r>
      <w:r>
        <w:rPr>
          <w:sz w:val="21"/>
        </w:rPr>
        <w:pict>
          <v:rect id="_x0000_s8581" o:spid="_x0000_s8581" o:spt="1" style="position:absolute;left:0pt;margin-left:-1.65pt;margin-top:100.05pt;height:16.35pt;width:29.3pt;z-index:253957120;mso-width-relative:page;mso-height-relative:page;" fillcolor="#FFFFFF" filled="t" stroked="t" coordsize="21600,21600">
            <v:path/>
            <v:fill on="t" color2="#FFFFFF" focussize="0,0"/>
            <v:stroke color="#FFFFFF"/>
            <v:imagedata o:title=""/>
            <o:lock v:ext="edit" aspectratio="f"/>
          </v:rect>
        </w:pict>
      </w:r>
      <w:r>
        <w:pict>
          <v:shape id="_x0000_i1025" o:spt="75" type="#_x0000_t75" style="height:617.25pt;width:424.5pt;" filled="f" o:preferrelative="t" stroked="f" coordsize="21600,21600">
            <v:path/>
            <v:fill on="f" focussize="0,0"/>
            <v:stroke on="f" joinstyle="miter"/>
            <v:imagedata r:id="rId10" o:title=""/>
            <o:lock v:ext="edit" aspectratio="t"/>
            <w10:wrap type="none"/>
            <w10:anchorlock/>
          </v:shape>
        </w:pict>
      </w:r>
      <w:r>
        <w:rPr>
          <w:lang w:bidi="bo-CN"/>
        </w:rPr>
        <w:pict>
          <v:shape id="文本框 865" o:spid="_x0000_s8582" o:spt="202" type="#_x0000_t202" style="position:absolute;left:0pt;margin-left:26.25pt;margin-top:101.4pt;height:25.65pt;width:31.5pt;z-index:251659264;mso-width-relative:page;mso-height-relative:page;" stroked="t" coordsize="21600,21600">
            <v:path/>
            <v:fill focussize="0,0"/>
            <v:stroke weight="0.5pt" color="#FFFFFF" joinstyle="miter"/>
            <v:imagedata o:title=""/>
            <o:lock v:ext="edit"/>
            <v:textbox>
              <w:txbxContent>
                <w:p>
                  <w:pPr>
                    <w:rPr>
                      <w:rFonts w:ascii="宋体"/>
                      <w:sz w:val="24"/>
                      <w:szCs w:val="24"/>
                    </w:rPr>
                  </w:pPr>
                </w:p>
              </w:txbxContent>
            </v:textbox>
          </v:shape>
        </w:pict>
      </w:r>
    </w:p>
    <w:p/>
    <w:p/>
    <w:p/>
    <w:p/>
    <w:p/>
    <w:p/>
    <w:p>
      <w:r>
        <w:rPr>
          <w:lang w:bidi="bo-CN"/>
        </w:rPr>
        <w:pict>
          <v:shape id="_x0000_s8583" o:spid="_x0000_s8583" o:spt="202" type="#_x0000_t202" style="position:absolute;left:0pt;margin-left:0pt;margin-top:39pt;height:54.6pt;width:435.75pt;z-index:251852800;mso-width-relative:page;mso-height-relative:page;" stroked="t" coordsize="21600,21600">
            <v:path/>
            <v:fill focussize="0,0"/>
            <v:stroke weight="0.5pt" color="#FFFFFF" joinstyle="miter"/>
            <v:imagedata o:title=""/>
            <o:lock v:ext="edit"/>
            <v:textbox>
              <w:txbxContent>
                <w:p>
                  <w:pPr>
                    <w:ind w:right="480"/>
                    <w:jc w:val="right"/>
                    <w:rPr>
                      <w:rFonts w:ascii="宋体"/>
                      <w:sz w:val="24"/>
                      <w:szCs w:val="24"/>
                    </w:rPr>
                  </w:pPr>
                  <w:r>
                    <w:rPr>
                      <w:rFonts w:hint="eastAsia" w:ascii="宋体" w:hAnsi="宋体"/>
                      <w:sz w:val="24"/>
                      <w:szCs w:val="24"/>
                    </w:rPr>
                    <w:t>序号：</w:t>
                  </w:r>
                  <w:r>
                    <w:rPr>
                      <w:rFonts w:ascii="宋体" w:hAnsi="宋体"/>
                      <w:sz w:val="24"/>
                      <w:szCs w:val="24"/>
                    </w:rPr>
                    <w:t>7-1</w:t>
                  </w:r>
                </w:p>
                <w:p>
                  <w:pPr>
                    <w:rPr>
                      <w:rFonts w:ascii="宋体"/>
                      <w:sz w:val="24"/>
                      <w:szCs w:val="24"/>
                    </w:rPr>
                  </w:pPr>
                </w:p>
                <w:p>
                  <w:pPr>
                    <w:rPr>
                      <w:rFonts w:ascii="宋体" w:cs="宋体"/>
                      <w:sz w:val="16"/>
                      <w:szCs w:val="16"/>
                    </w:rPr>
                  </w:pPr>
                  <w:r>
                    <w:rPr>
                      <w:rFonts w:hint="eastAsia" w:ascii="宋体" w:hAnsi="宋体"/>
                      <w:sz w:val="24"/>
                      <w:szCs w:val="24"/>
                    </w:rPr>
                    <w:t>职权名称：道路运输经营许可</w:t>
                  </w:r>
                  <w:r>
                    <w:rPr>
                      <w:rFonts w:ascii="宋体" w:hAnsi="宋体"/>
                      <w:sz w:val="24"/>
                      <w:szCs w:val="24"/>
                    </w:rPr>
                    <w:t>(7-1)</w:t>
                  </w:r>
                  <w:r>
                    <w:rPr>
                      <w:sz w:val="16"/>
                      <w:szCs w:val="16"/>
                    </w:rPr>
                    <w:t xml:space="preserve"> </w:t>
                  </w:r>
                  <w:r>
                    <w:rPr>
                      <w:rFonts w:hint="eastAsia"/>
                      <w:sz w:val="24"/>
                      <w:szCs w:val="24"/>
                    </w:rPr>
                    <w:t>道路客运经营许可</w:t>
                  </w:r>
                  <w:r>
                    <w:rPr>
                      <w:sz w:val="16"/>
                      <w:szCs w:val="16"/>
                    </w:rPr>
                    <w:br w:type="textWrapping"/>
                  </w:r>
                  <w:r>
                    <w:rPr>
                      <w:rFonts w:hint="eastAsia"/>
                      <w:sz w:val="16"/>
                      <w:szCs w:val="16"/>
                    </w:rPr>
                    <w:t>经营许可</w:t>
                  </w:r>
                </w:p>
                <w:p>
                  <w:pPr>
                    <w:rPr>
                      <w:rFonts w:ascii="宋体" w:cs="宋体"/>
                      <w:sz w:val="16"/>
                      <w:szCs w:val="16"/>
                    </w:rPr>
                  </w:pPr>
                  <w:r>
                    <w:rPr>
                      <w:sz w:val="16"/>
                      <w:szCs w:val="16"/>
                    </w:rPr>
                    <w:br w:type="textWrapping"/>
                  </w:r>
                  <w:r>
                    <w:rPr>
                      <w:rFonts w:hint="eastAsia"/>
                      <w:sz w:val="16"/>
                      <w:szCs w:val="16"/>
                    </w:rPr>
                    <w:t>经营许可</w:t>
                  </w:r>
                </w:p>
                <w:p>
                  <w:pPr>
                    <w:rPr>
                      <w:rFonts w:ascii="宋体"/>
                      <w:sz w:val="24"/>
                      <w:szCs w:val="24"/>
                    </w:rPr>
                  </w:pPr>
                </w:p>
                <w:p>
                  <w:pPr>
                    <w:rPr>
                      <w:rFonts w:ascii="宋体"/>
                      <w:sz w:val="24"/>
                      <w:szCs w:val="24"/>
                    </w:rPr>
                  </w:pPr>
                </w:p>
              </w:txbxContent>
            </v:textbox>
          </v:shape>
        </w:pict>
      </w:r>
      <w:r>
        <w:rPr>
          <w:lang w:bidi="bo-CN"/>
        </w:rPr>
        <w:pict>
          <v:shape id="_x0000_s8584" o:spid="_x0000_s8584" o:spt="202" type="#_x0000_t202" style="position:absolute;left:0pt;margin-left:0pt;margin-top:7.8pt;height:31.2pt;width:414.75pt;z-index:251850752;mso-width-relative:page;mso-height-relative:page;" stroked="t" coordsize="21600,21600">
            <v:path/>
            <v:fill focussize="0,0"/>
            <v:stroke weight="0.5pt" color="#FFFFFF" joinstyle="miter"/>
            <v:imagedata o:title=""/>
            <o:lock v:ext="edit"/>
            <v:textbox>
              <w:txbxContent>
                <w:p>
                  <w:pPr>
                    <w:jc w:val="center"/>
                    <w:rPr>
                      <w:b/>
                      <w:sz w:val="32"/>
                      <w:szCs w:val="32"/>
                    </w:rPr>
                  </w:pPr>
                  <w:r>
                    <w:rPr>
                      <w:rFonts w:hint="eastAsia"/>
                      <w:b/>
                      <w:sz w:val="36"/>
                      <w:szCs w:val="36"/>
                    </w:rPr>
                    <w:t>双湖县交通运输局行政许可流程图</w:t>
                  </w:r>
                </w:p>
                <w:p>
                  <w:pPr>
                    <w:jc w:val="center"/>
                    <w:rPr>
                      <w:b/>
                      <w:sz w:val="32"/>
                      <w:szCs w:val="32"/>
                    </w:rPr>
                  </w:pPr>
                </w:p>
                <w:p>
                  <w:pPr>
                    <w:jc w:val="center"/>
                    <w:rPr>
                      <w:b/>
                      <w:sz w:val="32"/>
                      <w:szCs w:val="32"/>
                    </w:rPr>
                  </w:pPr>
                </w:p>
                <w:p>
                  <w:pPr>
                    <w:rPr>
                      <w:rFonts w:ascii="宋体"/>
                      <w:sz w:val="24"/>
                      <w:szCs w:val="24"/>
                    </w:rPr>
                  </w:pPr>
                </w:p>
              </w:txbxContent>
            </v:textbox>
          </v:shape>
        </w:pict>
      </w:r>
      <w:r>
        <w:rPr>
          <w:lang w:bidi="bo-CN"/>
        </w:rPr>
        <w:pict>
          <v:shape id="_x0000_s8585" o:spid="_x0000_s8585" o:spt="202" type="#_x0000_t202" style="position:absolute;left:0pt;margin-left:-26.25pt;margin-top:62.4pt;height:31.2pt;width:99.75pt;z-index:251851776;mso-width-relative:page;mso-height-relative:page;" stroked="t" coordsize="21600,21600">
            <v:path/>
            <v:fill focussize="0,0"/>
            <v:stroke weight="0.5pt" color="#FFFFFF" joinstyle="miter"/>
            <v:imagedata o:title=""/>
            <o:lock v:ext="edit"/>
            <v:textbox>
              <w:txbxContent>
                <w:p>
                  <w:pPr>
                    <w:rPr>
                      <w:rFonts w:ascii="宋体"/>
                      <w:sz w:val="24"/>
                      <w:szCs w:val="24"/>
                    </w:rPr>
                  </w:pPr>
                </w:p>
              </w:txbxContent>
            </v:textbox>
          </v:shape>
        </w:pict>
      </w:r>
      <w:r>
        <w:pict>
          <v:shape id="_x0000_i1026" o:spt="75" alt="9-1" type="#_x0000_t75" style="height:499.5pt;width:403.5pt;" filled="f" o:preferrelative="t" stroked="f" coordsize="21600,21600">
            <v:path/>
            <v:fill on="f" focussize="0,0"/>
            <v:stroke on="f" joinstyle="miter"/>
            <v:imagedata r:id="rId11" o:title=""/>
            <o:lock v:ext="edit" aspectratio="t"/>
            <w10:wrap type="none"/>
            <w10:anchorlock/>
          </v:shape>
        </w:pict>
      </w:r>
    </w:p>
    <w:p/>
    <w:p/>
    <w:p/>
    <w:p/>
    <w:p/>
    <w:p/>
    <w:p/>
    <w:p/>
    <w:p/>
    <w:p/>
    <w:p>
      <w:r>
        <w:rPr>
          <w:lang w:bidi="bo-CN"/>
        </w:rPr>
        <w:pict>
          <v:shape id="_x0000_s8586" o:spid="_x0000_s8586" o:spt="202" type="#_x0000_t202" style="position:absolute;left:0pt;margin-left:0pt;margin-top:0pt;height:53.25pt;width:409.5pt;z-index:251864064;mso-width-relative:page;mso-height-relative:page;" stroked="t" coordsize="21600,21600">
            <v:path/>
            <v:fill focussize="0,0"/>
            <v:stroke weight="0.5pt" color="#FFFFFF" joinstyle="miter"/>
            <v:imagedata o:title=""/>
            <o:lock v:ext="edit"/>
            <v:textbox>
              <w:txbxContent>
                <w:p>
                  <w:pPr>
                    <w:jc w:val="center"/>
                    <w:rPr>
                      <w:rFonts w:ascii="宋体"/>
                      <w:b/>
                      <w:sz w:val="36"/>
                      <w:szCs w:val="36"/>
                    </w:rPr>
                  </w:pPr>
                  <w:r>
                    <w:rPr>
                      <w:rFonts w:hint="eastAsia" w:ascii="宋体" w:hAnsi="宋体"/>
                      <w:b/>
                      <w:sz w:val="36"/>
                      <w:szCs w:val="36"/>
                    </w:rPr>
                    <w:t>双湖县交通运输局行政许可流程图</w:t>
                  </w:r>
                </w:p>
              </w:txbxContent>
            </v:textbox>
          </v:shape>
        </w:pict>
      </w:r>
    </w:p>
    <w:p>
      <w:r>
        <w:rPr>
          <w:lang w:bidi="bo-CN"/>
        </w:rPr>
        <w:pict>
          <v:shape id="_x0000_s8587" o:spid="_x0000_s8587" o:spt="202" type="#_x0000_t202" style="position:absolute;left:0pt;margin-left:-5.25pt;margin-top:46.8pt;height:46.8pt;width:430.5pt;z-index:251853824;mso-width-relative:page;mso-height-relative:page;" stroked="t" coordsize="21600,21600">
            <v:path/>
            <v:fill focussize="0,0"/>
            <v:stroke weight="0.5pt" color="#FFFFFF" joinstyle="miter"/>
            <v:imagedata o:title=""/>
            <o:lock v:ext="edit"/>
            <v:textbox>
              <w:txbxContent>
                <w:p>
                  <w:pPr>
                    <w:ind w:right="360"/>
                    <w:jc w:val="right"/>
                    <w:rPr>
                      <w:rFonts w:ascii="宋体"/>
                      <w:sz w:val="24"/>
                      <w:szCs w:val="24"/>
                    </w:rPr>
                  </w:pPr>
                  <w:r>
                    <w:rPr>
                      <w:rFonts w:hint="eastAsia" w:ascii="宋体" w:hAnsi="宋体"/>
                      <w:sz w:val="24"/>
                      <w:szCs w:val="24"/>
                    </w:rPr>
                    <w:t>序号</w:t>
                  </w:r>
                  <w:r>
                    <w:rPr>
                      <w:rFonts w:ascii="宋体" w:hAnsi="宋体"/>
                      <w:sz w:val="24"/>
                      <w:szCs w:val="24"/>
                    </w:rPr>
                    <w:t>;7-2</w:t>
                  </w:r>
                </w:p>
                <w:p>
                  <w:pPr>
                    <w:jc w:val="both"/>
                    <w:rPr>
                      <w:rFonts w:ascii="宋体" w:cs="宋体"/>
                      <w:sz w:val="16"/>
                      <w:szCs w:val="16"/>
                    </w:rPr>
                  </w:pPr>
                  <w:r>
                    <w:rPr>
                      <w:rFonts w:hint="eastAsia" w:ascii="宋体" w:hAnsi="宋体"/>
                      <w:sz w:val="24"/>
                      <w:szCs w:val="24"/>
                    </w:rPr>
                    <w:t>职权名称：道路运输经营许可</w:t>
                  </w:r>
                  <w:r>
                    <w:rPr>
                      <w:rFonts w:ascii="宋体" w:hAnsi="宋体"/>
                      <w:sz w:val="24"/>
                      <w:szCs w:val="24"/>
                    </w:rPr>
                    <w:t>(7-2)</w:t>
                  </w:r>
                  <w:r>
                    <w:rPr>
                      <w:sz w:val="24"/>
                      <w:szCs w:val="24"/>
                    </w:rPr>
                    <w:t xml:space="preserve"> </w:t>
                  </w:r>
                  <w:r>
                    <w:rPr>
                      <w:rFonts w:hint="eastAsia"/>
                      <w:sz w:val="24"/>
                      <w:szCs w:val="24"/>
                    </w:rPr>
                    <w:t>道路货运经营许可</w:t>
                  </w:r>
                  <w:r>
                    <w:rPr>
                      <w:sz w:val="16"/>
                      <w:szCs w:val="16"/>
                    </w:rPr>
                    <w:br w:type="textWrapping"/>
                  </w:r>
                </w:p>
                <w:p>
                  <w:pPr>
                    <w:rPr>
                      <w:rFonts w:ascii="宋体"/>
                      <w:sz w:val="24"/>
                      <w:szCs w:val="24"/>
                    </w:rPr>
                  </w:pPr>
                </w:p>
              </w:txbxContent>
            </v:textbox>
          </v:shape>
        </w:pict>
      </w:r>
      <w:r>
        <w:pict>
          <v:shape id="_x0000_i1027" o:spt="75" alt="9-2" type="#_x0000_t75" style="height:499.5pt;width:403.5pt;" filled="f" o:preferrelative="t" stroked="f" coordsize="21600,21600">
            <v:path/>
            <v:fill on="f" focussize="0,0"/>
            <v:stroke on="f" joinstyle="miter"/>
            <v:imagedata r:id="rId12" o:title=""/>
            <o:lock v:ext="edit" aspectratio="t"/>
            <w10:wrap type="none"/>
            <w10:anchorlock/>
          </v:shape>
        </w:pict>
      </w:r>
    </w:p>
    <w:p/>
    <w:p/>
    <w:p/>
    <w:p/>
    <w:p/>
    <w:p/>
    <w:p/>
    <w:p/>
    <w:p/>
    <w:p/>
    <w:p>
      <w:r>
        <w:rPr>
          <w:lang w:bidi="bo-CN"/>
        </w:rPr>
        <w:pict>
          <v:shape id="_x0000_s8588" o:spid="_x0000_s8588" o:spt="202" type="#_x0000_t202" style="position:absolute;left:0pt;margin-left:5.25pt;margin-top:0pt;height:70.2pt;width:404.25pt;z-index:251863040;mso-width-relative:page;mso-height-relative:page;" stroked="t" coordsize="21600,21600">
            <v:path/>
            <v:fill focussize="0,0"/>
            <v:stroke weight="0.5pt" color="#FFFFFF" joinstyle="miter"/>
            <v:imagedata o:title=""/>
            <o:lock v:ext="edit"/>
            <v:textbox>
              <w:txbxContent>
                <w:p>
                  <w:pPr>
                    <w:jc w:val="center"/>
                    <w:rPr>
                      <w:rFonts w:ascii="宋体"/>
                      <w:b/>
                      <w:sz w:val="28"/>
                      <w:szCs w:val="28"/>
                    </w:rPr>
                  </w:pPr>
                  <w:r>
                    <w:rPr>
                      <w:rFonts w:hint="eastAsia" w:ascii="宋体" w:hAnsi="宋体"/>
                      <w:b/>
                      <w:sz w:val="36"/>
                      <w:szCs w:val="36"/>
                    </w:rPr>
                    <w:t>双湖县交通运输局行政许可流程图</w:t>
                  </w:r>
                </w:p>
                <w:p>
                  <w:pPr>
                    <w:jc w:val="right"/>
                    <w:rPr>
                      <w:rFonts w:ascii="宋体"/>
                      <w:sz w:val="24"/>
                      <w:szCs w:val="28"/>
                    </w:rPr>
                  </w:pPr>
                  <w:r>
                    <w:rPr>
                      <w:rFonts w:hint="eastAsia" w:ascii="宋体" w:hAnsi="宋体"/>
                      <w:sz w:val="24"/>
                      <w:szCs w:val="28"/>
                    </w:rPr>
                    <w:t>序号：</w:t>
                  </w:r>
                  <w:r>
                    <w:rPr>
                      <w:rFonts w:ascii="宋体" w:hAnsi="宋体"/>
                      <w:sz w:val="24"/>
                      <w:szCs w:val="28"/>
                    </w:rPr>
                    <w:t>7-3</w:t>
                  </w:r>
                </w:p>
              </w:txbxContent>
            </v:textbox>
          </v:shape>
        </w:pict>
      </w:r>
    </w:p>
    <w:p>
      <w:r>
        <w:rPr>
          <w:lang w:bidi="bo-CN"/>
        </w:rPr>
        <w:pict>
          <v:shape id="_x0000_s8589" o:spid="_x0000_s8589" o:spt="202" type="#_x0000_t202" style="position:absolute;left:0pt;margin-left:10.5pt;margin-top:78pt;height:22.8pt;width:49.5pt;z-index:251855872;mso-width-relative:page;mso-height-relative:page;" stroked="t" coordsize="21600,21600">
            <v:path/>
            <v:fill focussize="0,0"/>
            <v:stroke weight="0.5pt" color="#FFFFFF" joinstyle="miter"/>
            <v:imagedata o:title=""/>
            <o:lock v:ext="edit"/>
            <v:textbox>
              <w:txbxContent>
                <w:p>
                  <w:pPr>
                    <w:rPr>
                      <w:rFonts w:ascii="宋体"/>
                      <w:sz w:val="24"/>
                      <w:szCs w:val="24"/>
                    </w:rPr>
                  </w:pPr>
                </w:p>
              </w:txbxContent>
            </v:textbox>
          </v:shape>
        </w:pict>
      </w:r>
      <w:r>
        <w:rPr>
          <w:lang w:bidi="bo-CN"/>
        </w:rPr>
        <w:pict>
          <v:shape id="_x0000_s8590" o:spid="_x0000_s8590" o:spt="202" type="#_x0000_t202" style="position:absolute;left:0pt;margin-left:5.25pt;margin-top:58.8pt;height:29.85pt;width:318pt;z-index:251854848;mso-width-relative:page;mso-height-relative:page;" stroked="t" coordsize="21600,21600">
            <v:path/>
            <v:fill focussize="0,0"/>
            <v:stroke weight="0.5pt" color="#FFFFFF" joinstyle="miter"/>
            <v:imagedata o:title=""/>
            <o:lock v:ext="edit"/>
            <v:textbox>
              <w:txbxContent>
                <w:p>
                  <w:pPr>
                    <w:rPr>
                      <w:rFonts w:ascii="宋体" w:cs="宋体"/>
                      <w:sz w:val="16"/>
                      <w:szCs w:val="16"/>
                    </w:rPr>
                  </w:pPr>
                  <w:r>
                    <w:rPr>
                      <w:rFonts w:hint="eastAsia" w:ascii="宋体" w:hAnsi="宋体"/>
                      <w:sz w:val="24"/>
                      <w:szCs w:val="24"/>
                    </w:rPr>
                    <w:t>职权名称：道路运输经营许可（</w:t>
                  </w:r>
                  <w:r>
                    <w:rPr>
                      <w:rFonts w:ascii="宋体" w:hAnsi="宋体"/>
                      <w:sz w:val="24"/>
                      <w:szCs w:val="24"/>
                    </w:rPr>
                    <w:t>7-3</w:t>
                  </w:r>
                  <w:r>
                    <w:rPr>
                      <w:rFonts w:hint="eastAsia" w:ascii="宋体" w:hAnsi="宋体"/>
                      <w:sz w:val="24"/>
                      <w:szCs w:val="24"/>
                    </w:rPr>
                    <w:t>）</w:t>
                  </w:r>
                  <w:r>
                    <w:rPr>
                      <w:rFonts w:hint="eastAsia"/>
                      <w:sz w:val="24"/>
                      <w:szCs w:val="24"/>
                    </w:rPr>
                    <w:t>道路运输辅助业经营许可</w:t>
                  </w:r>
                </w:p>
                <w:p>
                  <w:pPr>
                    <w:rPr>
                      <w:rFonts w:ascii="宋体"/>
                      <w:sz w:val="24"/>
                      <w:szCs w:val="24"/>
                    </w:rPr>
                  </w:pPr>
                </w:p>
              </w:txbxContent>
            </v:textbox>
          </v:shape>
        </w:pict>
      </w:r>
      <w:r>
        <w:pict>
          <v:shape id="_x0000_i1028" o:spt="75" alt="9-3" type="#_x0000_t75" style="height:499.5pt;width:403.5pt;" filled="f" o:preferrelative="t" stroked="f" coordsize="21600,21600">
            <v:path/>
            <v:fill on="f" focussize="0,0"/>
            <v:stroke on="f" joinstyle="miter"/>
            <v:imagedata r:id="rId13" o:title=""/>
            <o:lock v:ext="edit" aspectratio="t"/>
            <w10:wrap type="none"/>
            <w10:anchorlock/>
          </v:shape>
        </w:pict>
      </w:r>
    </w:p>
    <w:p/>
    <w:p/>
    <w:p/>
    <w:p/>
    <w:p/>
    <w:p/>
    <w:p/>
    <w:p/>
    <w:p/>
    <w:p>
      <w:r>
        <w:rPr>
          <w:lang w:bidi="bo-CN"/>
        </w:rPr>
        <w:pict>
          <v:shape id="_x0000_s8591" o:spid="_x0000_s8591" o:spt="202" type="#_x0000_t202" style="position:absolute;left:0pt;margin-left:3.7pt;margin-top:0pt;height:78pt;width:405.8pt;z-index:251865088;mso-width-relative:page;mso-height-relative:page;" fillcolor="#FFFFFF" filled="t" stroked="t" coordsize="21600,21600">
            <v:path/>
            <v:fill on="t" color2="#FFFFFF" focussize="0,0"/>
            <v:stroke weight="0.5pt" color="#FFFFFF" joinstyle="miter"/>
            <v:imagedata o:title=""/>
            <o:lock v:ext="edit" aspectratio="f"/>
            <v:textbox>
              <w:txbxContent>
                <w:p>
                  <w:pPr>
                    <w:jc w:val="center"/>
                    <w:rPr>
                      <w:b/>
                      <w:sz w:val="36"/>
                      <w:szCs w:val="36"/>
                    </w:rPr>
                  </w:pPr>
                  <w:r>
                    <w:rPr>
                      <w:rFonts w:hint="eastAsia"/>
                      <w:b/>
                      <w:sz w:val="36"/>
                      <w:szCs w:val="36"/>
                    </w:rPr>
                    <w:t>双湖县交通运输局行政许可流程图</w:t>
                  </w:r>
                </w:p>
                <w:p>
                  <w:pPr>
                    <w:ind w:firstLine="31680" w:firstLineChars="1855"/>
                    <w:jc w:val="right"/>
                    <w:rPr>
                      <w:sz w:val="24"/>
                      <w:szCs w:val="32"/>
                    </w:rPr>
                  </w:pPr>
                  <w:r>
                    <w:rPr>
                      <w:rFonts w:hint="eastAsia"/>
                      <w:sz w:val="24"/>
                      <w:szCs w:val="32"/>
                    </w:rPr>
                    <w:t>序号：</w:t>
                  </w:r>
                  <w:r>
                    <w:rPr>
                      <w:sz w:val="24"/>
                      <w:szCs w:val="32"/>
                    </w:rPr>
                    <w:t>7-4</w:t>
                  </w:r>
                </w:p>
              </w:txbxContent>
            </v:textbox>
          </v:shape>
        </w:pict>
      </w:r>
    </w:p>
    <w:p/>
    <w:p>
      <w:r>
        <w:rPr>
          <w:lang w:bidi="bo-CN"/>
        </w:rPr>
        <w:pict>
          <v:shape id="_x0000_s8592" o:spid="_x0000_s8592" o:spt="202" type="#_x0000_t202" style="position:absolute;left:0pt;margin-left:-31.5pt;margin-top:46.8pt;height:54.6pt;width:488.25pt;z-index:251856896;mso-width-relative:page;mso-height-relative:page;" stroked="t" coordsize="21600,21600">
            <v:path/>
            <v:fill focussize="0,0"/>
            <v:stroke weight="0.5pt" color="#FFFFFF" joinstyle="miter"/>
            <v:imagedata o:title=""/>
            <o:lock v:ext="edit"/>
            <v:textbox>
              <w:txbxContent>
                <w:p>
                  <w:pPr>
                    <w:jc w:val="center"/>
                    <w:rPr>
                      <w:rFonts w:ascii="宋体" w:cs="宋体"/>
                      <w:sz w:val="24"/>
                      <w:szCs w:val="24"/>
                    </w:rPr>
                  </w:pPr>
                  <w:r>
                    <w:rPr>
                      <w:rFonts w:hint="eastAsia" w:ascii="宋体" w:hAnsi="宋体"/>
                      <w:sz w:val="24"/>
                      <w:szCs w:val="24"/>
                    </w:rPr>
                    <w:t>职权名称：道路运输经营许可（</w:t>
                  </w:r>
                  <w:r>
                    <w:rPr>
                      <w:rFonts w:ascii="宋体" w:hAnsi="宋体"/>
                      <w:sz w:val="24"/>
                      <w:szCs w:val="24"/>
                    </w:rPr>
                    <w:t>7-4</w:t>
                  </w:r>
                  <w:r>
                    <w:rPr>
                      <w:rFonts w:hint="eastAsia" w:ascii="宋体" w:hAnsi="宋体"/>
                      <w:sz w:val="24"/>
                      <w:szCs w:val="24"/>
                    </w:rPr>
                    <w:t>）</w:t>
                  </w:r>
                  <w:r>
                    <w:rPr>
                      <w:rFonts w:hint="eastAsia"/>
                      <w:sz w:val="24"/>
                      <w:szCs w:val="24"/>
                    </w:rPr>
                    <w:t>从事道路运输站（场）经营、机动车维修经营和机动</w:t>
                  </w:r>
                  <w:r>
                    <w:rPr>
                      <w:sz w:val="24"/>
                      <w:szCs w:val="24"/>
                    </w:rPr>
                    <w:t xml:space="preserve">                               </w:t>
                  </w:r>
                  <w:r>
                    <w:rPr>
                      <w:rFonts w:hint="eastAsia"/>
                      <w:sz w:val="24"/>
                      <w:szCs w:val="24"/>
                    </w:rPr>
                    <w:t>车驾驶员培训业务许可</w:t>
                  </w:r>
                </w:p>
                <w:p>
                  <w:pPr>
                    <w:jc w:val="center"/>
                    <w:rPr>
                      <w:rFonts w:ascii="宋体"/>
                      <w:sz w:val="24"/>
                      <w:szCs w:val="24"/>
                    </w:rPr>
                  </w:pPr>
                </w:p>
              </w:txbxContent>
            </v:textbox>
          </v:shape>
        </w:pict>
      </w:r>
      <w:r>
        <w:rPr>
          <w:lang w:bidi="bo-CN"/>
        </w:rPr>
        <w:pict>
          <v:shape id="_x0000_s8593" o:spid="_x0000_s8593" o:spt="202" type="#_x0000_t202" style="position:absolute;left:0pt;margin-left:0pt;margin-top:70.2pt;height:22.8pt;width:49.5pt;z-index:251857920;mso-width-relative:page;mso-height-relative:page;" stroked="t" coordsize="21600,21600">
            <v:path/>
            <v:fill focussize="0,0"/>
            <v:stroke weight="0.5pt" color="#FFFFFF" joinstyle="miter"/>
            <v:imagedata o:title=""/>
            <o:lock v:ext="edit"/>
            <v:textbox>
              <w:txbxContent>
                <w:p>
                  <w:pPr>
                    <w:rPr>
                      <w:rFonts w:ascii="宋体"/>
                      <w:sz w:val="24"/>
                      <w:szCs w:val="24"/>
                    </w:rPr>
                  </w:pPr>
                </w:p>
              </w:txbxContent>
            </v:textbox>
          </v:shape>
        </w:pict>
      </w:r>
      <w:r>
        <w:pict>
          <v:shape id="_x0000_i1029" o:spt="75" alt="9-4" type="#_x0000_t75" style="height:499.5pt;width:403.5pt;" filled="f" o:preferrelative="t" stroked="f" coordsize="21600,21600">
            <v:path/>
            <v:fill on="f" focussize="0,0"/>
            <v:stroke on="f" joinstyle="miter"/>
            <v:imagedata r:id="rId14" o:title=""/>
            <o:lock v:ext="edit" aspectratio="t"/>
            <w10:wrap type="none"/>
            <w10:anchorlock/>
          </v:shape>
        </w:pict>
      </w:r>
    </w:p>
    <w:p/>
    <w:p/>
    <w:p/>
    <w:p/>
    <w:p/>
    <w:p/>
    <w:p/>
    <w:p/>
    <w:p/>
    <w:p/>
    <w:p>
      <w:r>
        <w:rPr>
          <w:lang w:bidi="bo-CN"/>
        </w:rPr>
        <w:pict>
          <v:shape id="_x0000_s8594" o:spid="_x0000_s8594" o:spt="202" type="#_x0000_t202" style="position:absolute;left:0pt;margin-left:10.5pt;margin-top:39pt;height:54.6pt;width:420pt;z-index:251858944;mso-width-relative:page;mso-height-relative:page;" stroked="t" coordsize="21600,21600">
            <v:path/>
            <v:fill focussize="0,0"/>
            <v:stroke weight="0.5pt" color="#FFFFFF" joinstyle="miter"/>
            <v:imagedata o:title=""/>
            <o:lock v:ext="edit"/>
            <v:textbox>
              <w:txbxContent>
                <w:p>
                  <w:pPr>
                    <w:ind w:right="480"/>
                    <w:jc w:val="right"/>
                    <w:rPr>
                      <w:rFonts w:ascii="宋体" w:hAnsi="宋体"/>
                      <w:sz w:val="24"/>
                      <w:szCs w:val="24"/>
                    </w:rPr>
                  </w:pPr>
                  <w:r>
                    <w:rPr>
                      <w:rFonts w:hint="eastAsia" w:ascii="宋体" w:hAnsi="宋体"/>
                      <w:sz w:val="24"/>
                      <w:szCs w:val="24"/>
                    </w:rPr>
                    <w:t>序号：</w:t>
                  </w:r>
                  <w:r>
                    <w:rPr>
                      <w:rFonts w:ascii="宋体" w:hAnsi="宋体"/>
                      <w:sz w:val="24"/>
                      <w:szCs w:val="24"/>
                    </w:rPr>
                    <w:t>8</w:t>
                  </w:r>
                </w:p>
                <w:p>
                  <w:pPr>
                    <w:rPr>
                      <w:rFonts w:ascii="宋体"/>
                      <w:sz w:val="24"/>
                      <w:szCs w:val="24"/>
                    </w:rPr>
                  </w:pPr>
                </w:p>
                <w:p>
                  <w:pPr>
                    <w:rPr>
                      <w:rFonts w:ascii="宋体" w:cs="宋体"/>
                      <w:sz w:val="24"/>
                      <w:szCs w:val="24"/>
                    </w:rPr>
                  </w:pPr>
                  <w:r>
                    <w:rPr>
                      <w:rFonts w:hint="eastAsia" w:ascii="宋体" w:hAnsi="宋体"/>
                      <w:sz w:val="24"/>
                      <w:szCs w:val="24"/>
                    </w:rPr>
                    <w:t>职权名称：</w:t>
                  </w:r>
                  <w:r>
                    <w:rPr>
                      <w:rFonts w:hint="eastAsia"/>
                      <w:sz w:val="24"/>
                      <w:szCs w:val="24"/>
                    </w:rPr>
                    <w:t>道路运输从业资格证核发</w:t>
                  </w:r>
                </w:p>
                <w:p>
                  <w:pPr>
                    <w:rPr>
                      <w:rFonts w:ascii="宋体"/>
                      <w:sz w:val="32"/>
                      <w:szCs w:val="32"/>
                    </w:rPr>
                  </w:pPr>
                </w:p>
              </w:txbxContent>
            </v:textbox>
          </v:shape>
        </w:pict>
      </w:r>
      <w:r>
        <w:rPr>
          <w:lang w:bidi="bo-CN"/>
        </w:rPr>
        <w:pict>
          <v:shape id="_x0000_s8595" o:spid="_x0000_s8595" o:spt="202" type="#_x0000_t202" style="position:absolute;left:0pt;margin-left:5.25pt;margin-top:7.8pt;height:31.2pt;width:393.75pt;z-index:251866112;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双湖县交通运输局行政许可流程图</w:t>
                  </w:r>
                </w:p>
                <w:p>
                  <w:pPr>
                    <w:jc w:val="center"/>
                    <w:rPr>
                      <w:rFonts w:ascii="宋体"/>
                      <w:sz w:val="24"/>
                      <w:szCs w:val="24"/>
                    </w:rPr>
                  </w:pPr>
                </w:p>
              </w:txbxContent>
            </v:textbox>
          </v:shape>
        </w:pict>
      </w:r>
      <w:r>
        <w:rPr>
          <w:lang w:bidi="bo-CN"/>
        </w:rPr>
        <w:pict>
          <v:shape id="文本框 874" o:spid="_x0000_s8596" o:spt="202" type="#_x0000_t202" style="position:absolute;left:0pt;margin-left:0pt;margin-top:63.75pt;height:31.5pt;width:47.25pt;z-index:249565184;mso-width-relative:page;mso-height-relative:page;" stroked="t" coordsize="21600,21600">
            <v:path/>
            <v:fill focussize="0,0"/>
            <v:stroke weight="0.5pt" color="#FFFFFF" joinstyle="miter"/>
            <v:imagedata o:title=""/>
            <o:lock v:ext="edit"/>
            <v:textbox>
              <w:txbxContent>
                <w:p>
                  <w:pPr>
                    <w:rPr>
                      <w:rFonts w:ascii="宋体"/>
                      <w:sz w:val="24"/>
                      <w:szCs w:val="24"/>
                    </w:rPr>
                  </w:pPr>
                </w:p>
              </w:txbxContent>
            </v:textbox>
          </v:shape>
        </w:pict>
      </w:r>
      <w:r>
        <w:pict>
          <v:shape id="_x0000_i1030" o:spt="75" alt="6" type="#_x0000_t75" style="height:501pt;width:403.5pt;" filled="f" o:preferrelative="t" stroked="f" coordsize="21600,21600">
            <v:path/>
            <v:fill on="f" focussize="0,0"/>
            <v:stroke on="f" joinstyle="miter"/>
            <v:imagedata r:id="rId15" o:title=""/>
            <o:lock v:ext="edit" aspectratio="t"/>
            <w10:wrap type="none"/>
            <w10:anchorlock/>
          </v:shape>
        </w:pict>
      </w:r>
    </w:p>
    <w:p/>
    <w:p/>
    <w:p>
      <w:r>
        <w:rPr>
          <w:lang w:bidi="bo-CN"/>
        </w:rPr>
        <w:pict>
          <v:shape id="_x0000_s8597" o:spid="_x0000_s8597" o:spt="202" type="#_x0000_t202" style="position:absolute;left:0pt;margin-left:15.75pt;margin-top:7.8pt;height:54.6pt;width:378pt;z-index:251867136;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双湖县交通运输局行政许可流程图</w:t>
                  </w:r>
                </w:p>
                <w:p>
                  <w:pPr>
                    <w:jc w:val="right"/>
                    <w:rPr>
                      <w:rFonts w:ascii="宋体" w:hAnsi="宋体"/>
                      <w:b/>
                      <w:sz w:val="24"/>
                      <w:szCs w:val="24"/>
                    </w:rPr>
                  </w:pPr>
                  <w:r>
                    <w:rPr>
                      <w:rFonts w:hint="eastAsia" w:ascii="宋体" w:hAnsi="宋体"/>
                      <w:b/>
                      <w:sz w:val="24"/>
                      <w:szCs w:val="24"/>
                    </w:rPr>
                    <w:t>序号</w:t>
                  </w:r>
                  <w:r>
                    <w:rPr>
                      <w:rFonts w:ascii="宋体" w:hAnsi="宋体"/>
                      <w:b/>
                      <w:sz w:val="24"/>
                      <w:szCs w:val="24"/>
                    </w:rPr>
                    <w:t>:9</w:t>
                  </w:r>
                </w:p>
                <w:p>
                  <w:pPr>
                    <w:jc w:val="center"/>
                    <w:rPr>
                      <w:b/>
                      <w:sz w:val="32"/>
                      <w:szCs w:val="32"/>
                    </w:rPr>
                  </w:pPr>
                </w:p>
                <w:p>
                  <w:pPr>
                    <w:jc w:val="center"/>
                    <w:rPr>
                      <w:b/>
                      <w:sz w:val="32"/>
                      <w:szCs w:val="32"/>
                    </w:rPr>
                  </w:pPr>
                </w:p>
                <w:p>
                  <w:pPr>
                    <w:jc w:val="center"/>
                    <w:rPr>
                      <w:rFonts w:ascii="宋体"/>
                      <w:sz w:val="24"/>
                      <w:szCs w:val="24"/>
                    </w:rPr>
                  </w:pPr>
                </w:p>
              </w:txbxContent>
            </v:textbox>
          </v:shape>
        </w:pict>
      </w:r>
      <w:r>
        <w:rPr>
          <w:lang w:bidi="bo-CN"/>
        </w:rPr>
        <w:pict>
          <v:shape id="文本框 878" o:spid="_x0000_s8598" o:spt="202" type="#_x0000_t202" style="position:absolute;left:0pt;margin-left:0pt;margin-top:83.25pt;height:36pt;width:57.75pt;z-index:249566208;mso-width-relative:page;mso-height-relative:page;" stroked="t" coordsize="21600,21600">
            <v:path/>
            <v:fill focussize="0,0"/>
            <v:stroke weight="0.5pt" color="#FFFFFF" joinstyle="miter"/>
            <v:imagedata o:title=""/>
            <o:lock v:ext="edit"/>
            <v:textbox>
              <w:txbxContent>
                <w:p>
                  <w:pPr>
                    <w:ind w:firstLine="31680" w:firstLineChars="50"/>
                    <w:rPr>
                      <w:rFonts w:ascii="宋体"/>
                      <w:sz w:val="32"/>
                      <w:szCs w:val="32"/>
                    </w:rPr>
                  </w:pPr>
                </w:p>
              </w:txbxContent>
            </v:textbox>
          </v:shape>
        </w:pict>
      </w:r>
      <w:r>
        <w:pict>
          <v:shape id="_x0000_i1031" o:spt="75" type="#_x0000_t75" style="height:573pt;width:410.25pt;" filled="f" o:preferrelative="t" stroked="f" coordsize="21600,21600">
            <v:path/>
            <v:fill on="f" focussize="0,0"/>
            <v:stroke on="f" joinstyle="miter"/>
            <v:imagedata r:id="rId16" o:title=""/>
            <o:lock v:ext="edit" aspectratio="t"/>
            <w10:wrap type="none"/>
            <w10:anchorlock/>
          </v:shape>
        </w:pict>
      </w:r>
    </w:p>
    <w:p/>
    <w:p/>
    <w:p/>
    <w:p/>
    <w:p/>
    <w:p/>
    <w:p/>
    <w:p>
      <w:r>
        <w:rPr>
          <w:lang w:bidi="bo-CN"/>
        </w:rPr>
        <w:pict>
          <v:shape id="文本框 880" o:spid="_x0000_s8599" o:spt="202" type="#_x0000_t202" style="position:absolute;left:0pt;margin-left:-10.5pt;margin-top:29.2pt;height:64.4pt;width:488.25pt;z-index:249567232;mso-width-relative:page;mso-height-relative:page;" fillcolor="#FFFFFF" filled="t" stroked="t" coordsize="21600,21600">
            <v:path/>
            <v:fill on="t" color2="#FFFFFF" focussize="0,0"/>
            <v:stroke weight="0.5pt" color="#FFFFFF" joinstyle="miter"/>
            <v:imagedata o:title=""/>
            <o:lock v:ext="edit" aspectratio="f"/>
            <v:textbox>
              <w:txbxContent>
                <w:p>
                  <w:pPr>
                    <w:ind w:right="560" w:firstLine="31680" w:firstLineChars="850"/>
                    <w:jc w:val="center"/>
                    <w:rPr>
                      <w:rFonts w:ascii="宋体" w:hAnsi="宋体"/>
                      <w:sz w:val="28"/>
                      <w:szCs w:val="28"/>
                    </w:rPr>
                  </w:pPr>
                  <w:r>
                    <w:rPr>
                      <w:rFonts w:ascii="宋体" w:hAnsi="宋体"/>
                      <w:sz w:val="28"/>
                      <w:szCs w:val="28"/>
                    </w:rPr>
                    <w:t xml:space="preserve">                                 </w:t>
                  </w:r>
                  <w:r>
                    <w:rPr>
                      <w:rFonts w:hint="eastAsia" w:ascii="宋体" w:hAnsi="宋体"/>
                      <w:sz w:val="28"/>
                      <w:szCs w:val="28"/>
                    </w:rPr>
                    <w:t>序号：</w:t>
                  </w:r>
                  <w:r>
                    <w:rPr>
                      <w:rFonts w:ascii="宋体" w:hAnsi="宋体"/>
                      <w:sz w:val="28"/>
                      <w:szCs w:val="28"/>
                    </w:rPr>
                    <w:t>10</w:t>
                  </w:r>
                </w:p>
                <w:p>
                  <w:pPr>
                    <w:ind w:firstLine="31680" w:firstLineChars="600"/>
                    <w:rPr>
                      <w:rFonts w:ascii="宋体"/>
                      <w:sz w:val="28"/>
                      <w:szCs w:val="28"/>
                    </w:rPr>
                  </w:pPr>
                  <w:r>
                    <w:rPr>
                      <w:rFonts w:hint="eastAsia" w:ascii="宋体" w:hAnsi="宋体"/>
                      <w:sz w:val="28"/>
                      <w:szCs w:val="28"/>
                    </w:rPr>
                    <w:t>：出租车经营资格证、车辆运营证和驾驶员客运资格证核发</w:t>
                  </w:r>
                </w:p>
              </w:txbxContent>
            </v:textbox>
          </v:shape>
        </w:pict>
      </w:r>
      <w:r>
        <w:rPr>
          <w:lang w:bidi="bo-CN"/>
        </w:rPr>
        <w:pict>
          <v:shape id="_x0000_s8600" o:spid="_x0000_s8600" o:spt="202" type="#_x0000_t202" style="position:absolute;left:0pt;margin-left:5.25pt;margin-top:62.4pt;height:36pt;width:89.25pt;z-index:251859968;mso-width-relative:page;mso-height-relative:page;" stroked="t" coordsize="21600,21600">
            <v:path/>
            <v:fill focussize="0,0"/>
            <v:stroke weight="0.5pt" color="#FFFFFF" joinstyle="miter"/>
            <v:imagedata o:title=""/>
            <o:lock v:ext="edit"/>
            <v:textbox>
              <w:txbxContent>
                <w:p>
                  <w:pPr>
                    <w:rPr>
                      <w:rFonts w:ascii="宋体"/>
                      <w:sz w:val="28"/>
                      <w:szCs w:val="28"/>
                    </w:rPr>
                  </w:pPr>
                  <w:r>
                    <w:rPr>
                      <w:rFonts w:hint="eastAsia" w:ascii="宋体" w:hAnsi="宋体"/>
                      <w:sz w:val="28"/>
                      <w:szCs w:val="28"/>
                    </w:rPr>
                    <w:t>职权名称：</w:t>
                  </w:r>
                </w:p>
              </w:txbxContent>
            </v:textbox>
          </v:shape>
        </w:pict>
      </w:r>
      <w:r>
        <w:rPr>
          <w:lang w:bidi="bo-CN"/>
        </w:rPr>
        <w:pict>
          <v:shape id="_x0000_s8601" o:spid="_x0000_s8601" o:spt="202" type="#_x0000_t202" style="position:absolute;left:0pt;margin-left:5.25pt;margin-top:-7.8pt;height:46.8pt;width:399pt;z-index:251868160;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双湖县交通运输局行政许可流程图</w:t>
                  </w:r>
                </w:p>
                <w:p>
                  <w:pPr>
                    <w:rPr>
                      <w:rFonts w:ascii="宋体"/>
                      <w:sz w:val="24"/>
                      <w:szCs w:val="24"/>
                    </w:rPr>
                  </w:pPr>
                </w:p>
              </w:txbxContent>
            </v:textbox>
          </v:shape>
        </w:pict>
      </w:r>
      <w:r>
        <w:pict>
          <v:shape id="_x0000_i1032" o:spt="75" alt="9" type="#_x0000_t75" style="height:514.5pt;width:420.75pt;" filled="f" o:preferrelative="t" stroked="f" coordsize="21600,21600">
            <v:path/>
            <v:fill on="f" focussize="0,0"/>
            <v:stroke on="f" joinstyle="miter"/>
            <v:imagedata r:id="rId17" o:title=""/>
            <o:lock v:ext="edit" aspectratio="t"/>
            <w10:wrap type="none"/>
            <w10:anchorlock/>
          </v:shape>
        </w:pict>
      </w:r>
    </w:p>
    <w:p/>
    <w:p/>
    <w:p/>
    <w:p/>
    <w:p/>
    <w:p/>
    <w:p/>
    <w:p>
      <w:r>
        <w:rPr>
          <w:lang w:bidi="bo-CN"/>
        </w:rPr>
        <w:pict>
          <v:shape id="文本框 882" o:spid="_x0000_s8602" o:spt="202" type="#_x0000_t202" style="position:absolute;left:0pt;margin-left:0pt;margin-top:58.5pt;height:36pt;width:45pt;z-index:249568256;mso-width-relative:page;mso-height-relative:page;" stroked="t" coordsize="21600,21600">
            <v:path/>
            <v:fill focussize="0,0"/>
            <v:stroke weight="0.5pt" color="#FFFFFF" joinstyle="miter"/>
            <v:imagedata o:title=""/>
            <o:lock v:ext="edit"/>
            <v:textbox>
              <w:txbxContent>
                <w:p>
                  <w:pPr>
                    <w:rPr>
                      <w:rFonts w:ascii="宋体"/>
                      <w:sz w:val="32"/>
                      <w:szCs w:val="32"/>
                    </w:rPr>
                  </w:pPr>
                </w:p>
              </w:txbxContent>
            </v:textbox>
          </v:shape>
        </w:pict>
      </w:r>
    </w:p>
    <w:p>
      <w:r>
        <w:rPr>
          <w:lang w:bidi="bo-CN"/>
        </w:rPr>
        <w:pict>
          <v:shape id="_x0000_s8603" o:spid="_x0000_s8603" o:spt="202" type="#_x0000_t202" style="position:absolute;left:0pt;margin-left:5.25pt;margin-top:-15.6pt;height:54.6pt;width:409.5pt;z-index:251869184;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sz w:val="24"/>
                      <w:szCs w:val="24"/>
                    </w:rPr>
                    <w:t>序号：</w:t>
                  </w:r>
                  <w:r>
                    <w:rPr>
                      <w:rFonts w:ascii="宋体"/>
                      <w:sz w:val="24"/>
                      <w:szCs w:val="24"/>
                    </w:rPr>
                    <w:t>11</w:t>
                  </w:r>
                </w:p>
              </w:txbxContent>
            </v:textbox>
          </v:shape>
        </w:pict>
      </w:r>
      <w:r>
        <w:rPr>
          <w:lang w:bidi="bo-CN"/>
        </w:rPr>
        <w:pict>
          <v:shape id="文本框 890" o:spid="_x0000_s8604" o:spt="202" type="#_x0000_t202" style="position:absolute;left:0pt;margin-left:0pt;margin-top:39pt;height:61.5pt;width:402.75pt;z-index:249569280;mso-width-relative:page;mso-height-relative:page;" stroked="t" coordsize="21600,21600">
            <v:path/>
            <v:fill focussize="0,0"/>
            <v:stroke weight="0.5pt" color="#FFFFFF" joinstyle="miter"/>
            <v:imagedata o:title=""/>
            <o:lock v:ext="edit"/>
            <v:textbox>
              <w:txbxContent>
                <w:p>
                  <w:pPr>
                    <w:rPr>
                      <w:rFonts w:ascii="宋体" w:cs="宋体"/>
                      <w:sz w:val="28"/>
                      <w:szCs w:val="28"/>
                    </w:rPr>
                  </w:pPr>
                  <w:r>
                    <w:rPr>
                      <w:rFonts w:hint="eastAsia" w:ascii="宋体" w:hAnsi="宋体"/>
                      <w:sz w:val="26"/>
                      <w:szCs w:val="28"/>
                    </w:rPr>
                    <w:t>职权名称：</w:t>
                  </w:r>
                  <w:r>
                    <w:rPr>
                      <w:rFonts w:hint="eastAsia"/>
                      <w:sz w:val="26"/>
                      <w:szCs w:val="28"/>
                    </w:rPr>
                    <w:t>对水路运输经营者未履行备案义务、虚假宣传、未公布票价、以不正当方式扰乱市场秩序、运输单证不合规定等行为</w:t>
                  </w:r>
                  <w:r>
                    <w:rPr>
                      <w:rFonts w:hint="eastAsia"/>
                      <w:sz w:val="28"/>
                      <w:szCs w:val="28"/>
                    </w:rPr>
                    <w:t>的处罚</w:t>
                  </w:r>
                </w:p>
                <w:p>
                  <w:pPr>
                    <w:ind w:firstLine="31680" w:firstLineChars="50"/>
                    <w:rPr>
                      <w:rFonts w:ascii="宋体"/>
                      <w:sz w:val="28"/>
                      <w:szCs w:val="28"/>
                    </w:rPr>
                  </w:pPr>
                </w:p>
              </w:txbxContent>
            </v:textbox>
          </v:shape>
        </w:pict>
      </w:r>
      <w:r>
        <w:rPr>
          <w:lang w:bidi="bo-CN"/>
        </w:rPr>
        <w:pict>
          <v:shape id="_x0000_s8605" o:spid="_x0000_s8605" o:spt="202" type="#_x0000_t202" style="position:absolute;left:0pt;margin-left:0pt;margin-top:101.4pt;height:36pt;width:57.75pt;z-index:251860992;mso-width-relative:page;mso-height-relative:page;" stroked="t" coordsize="21600,21600">
            <v:path/>
            <v:fill focussize="0,0"/>
            <v:stroke weight="0.5pt" color="#FFFFFF" joinstyle="miter"/>
            <v:imagedata o:title=""/>
            <o:lock v:ext="edit"/>
            <v:textbox>
              <w:txbxContent>
                <w:p>
                  <w:pPr>
                    <w:rPr>
                      <w:rFonts w:ascii="宋体"/>
                      <w:sz w:val="28"/>
                      <w:szCs w:val="28"/>
                    </w:rPr>
                  </w:pPr>
                </w:p>
              </w:txbxContent>
            </v:textbox>
          </v:shape>
        </w:pict>
      </w:r>
      <w:r>
        <w:pict>
          <v:shape id="_x0000_i1033" o:spt="75" alt="14" type="#_x0000_t75" style="height:495pt;width:414.75pt;" filled="f" o:preferrelative="t" stroked="f" coordsize="21600,21600">
            <v:path/>
            <v:fill on="f" focussize="0,0"/>
            <v:stroke on="f" joinstyle="miter"/>
            <v:imagedata r:id="rId18" o:title=""/>
            <o:lock v:ext="edit" aspectratio="t"/>
            <w10:wrap type="none"/>
            <w10:anchorlock/>
          </v:shape>
        </w:pict>
      </w:r>
    </w:p>
    <w:p/>
    <w:p/>
    <w:p/>
    <w:p/>
    <w:p/>
    <w:p/>
    <w:p/>
    <w:p/>
    <w:p/>
    <w:p/>
    <w:p/>
    <w:p/>
    <w:p>
      <w:r>
        <w:rPr>
          <w:lang w:bidi="bo-CN"/>
        </w:rPr>
        <w:pict>
          <v:shape id="文本框 893" o:spid="_x0000_s8606" o:spt="202" type="#_x0000_t202" style="position:absolute;left:0pt;margin-left:0pt;margin-top:39pt;height:59.4pt;width:372.75pt;z-index:249570304;mso-width-relative:page;mso-height-relative:page;" stroked="t" coordsize="21600,21600">
            <v:path/>
            <v:fill focussize="0,0"/>
            <v:stroke weight="0.5pt" color="#FFFFFF" joinstyle="miter"/>
            <v:imagedata o:title=""/>
            <o:lock v:ext="edit"/>
            <v:textbox>
              <w:txbxContent>
                <w:p>
                  <w:pPr>
                    <w:jc w:val="center"/>
                    <w:rPr>
                      <w:rFonts w:ascii="宋体" w:cs="宋体"/>
                      <w:sz w:val="26"/>
                      <w:szCs w:val="24"/>
                    </w:rPr>
                  </w:pPr>
                  <w:r>
                    <w:rPr>
                      <w:rFonts w:hint="eastAsia" w:ascii="宋体" w:hAnsi="宋体"/>
                      <w:sz w:val="26"/>
                      <w:szCs w:val="24"/>
                    </w:rPr>
                    <w:t>职权</w:t>
                  </w:r>
                  <w:r>
                    <w:rPr>
                      <w:rFonts w:ascii="宋体" w:hAnsi="宋体"/>
                      <w:sz w:val="26"/>
                      <w:szCs w:val="24"/>
                    </w:rPr>
                    <w:t xml:space="preserve"> </w:t>
                  </w:r>
                  <w:r>
                    <w:rPr>
                      <w:rFonts w:hint="eastAsia" w:ascii="宋体" w:hAnsi="宋体"/>
                      <w:sz w:val="26"/>
                      <w:szCs w:val="24"/>
                    </w:rPr>
                    <w:t>名称：对船舶或者其所有人、经营人、管理人违反船舶安全检查规则的处罚</w:t>
                  </w:r>
                </w:p>
                <w:p>
                  <w:pPr>
                    <w:ind w:firstLine="31680" w:firstLineChars="50"/>
                    <w:jc w:val="center"/>
                    <w:rPr>
                      <w:rFonts w:ascii="宋体"/>
                      <w:sz w:val="32"/>
                      <w:szCs w:val="32"/>
                    </w:rPr>
                  </w:pPr>
                </w:p>
              </w:txbxContent>
            </v:textbox>
          </v:shape>
        </w:pict>
      </w:r>
      <w:r>
        <w:rPr>
          <w:lang w:bidi="bo-CN"/>
        </w:rPr>
        <w:pict>
          <v:shape id="_x0000_s8607" o:spid="_x0000_s8607" o:spt="202" type="#_x0000_t202" style="position:absolute;left:0pt;margin-left:5.25pt;margin-top:-15.6pt;height:62.4pt;width:414.75pt;z-index:251870208;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sz w:val="24"/>
                      <w:szCs w:val="24"/>
                    </w:rPr>
                    <w:t>序号：</w:t>
                  </w:r>
                  <w:r>
                    <w:rPr>
                      <w:rFonts w:ascii="宋体"/>
                      <w:sz w:val="24"/>
                      <w:szCs w:val="24"/>
                    </w:rPr>
                    <w:t>12</w:t>
                  </w:r>
                </w:p>
              </w:txbxContent>
            </v:textbox>
          </v:shape>
        </w:pict>
      </w:r>
      <w:r>
        <w:pict>
          <v:shape id="_x0000_i1034" o:spt="75" alt="15" type="#_x0000_t75" style="height:495pt;width:414.75pt;" filled="f" o:preferrelative="t" stroked="f" coordsize="21600,21600">
            <v:path/>
            <v:fill on="f" focussize="0,0"/>
            <v:stroke on="f" joinstyle="miter"/>
            <v:imagedata r:id="rId19" o:title=""/>
            <o:lock v:ext="edit" aspectratio="t"/>
            <w10:wrap type="none"/>
            <w10:anchorlock/>
          </v:shape>
        </w:pict>
      </w:r>
    </w:p>
    <w:p/>
    <w:p/>
    <w:p/>
    <w:p/>
    <w:p/>
    <w:p/>
    <w:p/>
    <w:p/>
    <w:p/>
    <w:p/>
    <w:p/>
    <w:p/>
    <w:p>
      <w:r>
        <w:rPr>
          <w:lang w:bidi="bo-CN"/>
        </w:rPr>
        <w:pict>
          <v:shape id="_x0000_s8608" o:spid="_x0000_s8608" o:spt="202" type="#_x0000_t202" style="position:absolute;left:0pt;margin-left:0pt;margin-top:0pt;height:78pt;width:414.75pt;z-index:251871232;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sz w:val="24"/>
                      <w:szCs w:val="24"/>
                    </w:rPr>
                    <w:t>序号：</w:t>
                  </w:r>
                  <w:r>
                    <w:rPr>
                      <w:rFonts w:ascii="宋体"/>
                      <w:sz w:val="24"/>
                      <w:szCs w:val="24"/>
                    </w:rPr>
                    <w:t>13</w:t>
                  </w:r>
                </w:p>
              </w:txbxContent>
            </v:textbox>
          </v:shape>
        </w:pict>
      </w:r>
      <w:r>
        <w:rPr>
          <w:lang w:bidi="bo-CN"/>
        </w:rPr>
        <w:pict>
          <v:shape id="文本框 897" o:spid="_x0000_s8609" o:spt="202" type="#_x0000_t202" style="position:absolute;left:0pt;margin-left:6pt;margin-top:69.75pt;height:36pt;width:393pt;z-index:249571328;mso-width-relative:page;mso-height-relative:page;" stroked="t" coordsize="21600,21600">
            <v:path/>
            <v:fill focussize="0,0"/>
            <v:stroke weight="0.5pt" color="#FFFFFF" joinstyle="miter"/>
            <v:imagedata o:title=""/>
            <o:lock v:ext="edit"/>
            <v:textbox>
              <w:txbxContent>
                <w:p>
                  <w:pPr>
                    <w:rPr>
                      <w:rFonts w:ascii="宋体" w:cs="宋体"/>
                      <w:sz w:val="26"/>
                      <w:szCs w:val="28"/>
                    </w:rPr>
                  </w:pPr>
                  <w:r>
                    <w:rPr>
                      <w:rFonts w:hint="eastAsia" w:ascii="宋体" w:hAnsi="宋体"/>
                      <w:sz w:val="26"/>
                      <w:szCs w:val="28"/>
                    </w:rPr>
                    <w:t>职权名称：对船员在船工作期间违反船员职务职责的处罚</w:t>
                  </w:r>
                </w:p>
                <w:p>
                  <w:pPr>
                    <w:rPr>
                      <w:rFonts w:ascii="宋体" w:cs="宋体"/>
                      <w:sz w:val="28"/>
                      <w:szCs w:val="28"/>
                    </w:rPr>
                  </w:pPr>
                  <w:r>
                    <w:rPr>
                      <w:rFonts w:hint="eastAsia"/>
                      <w:sz w:val="28"/>
                      <w:szCs w:val="28"/>
                    </w:rPr>
                    <w:t>作期间违反船员职对船员在船工务职责的处罚</w:t>
                  </w:r>
                </w:p>
                <w:p>
                  <w:pPr>
                    <w:ind w:firstLine="31680" w:firstLineChars="50"/>
                    <w:rPr>
                      <w:rFonts w:ascii="宋体"/>
                      <w:sz w:val="28"/>
                      <w:szCs w:val="28"/>
                    </w:rPr>
                  </w:pPr>
                </w:p>
              </w:txbxContent>
            </v:textbox>
          </v:shape>
        </w:pict>
      </w:r>
      <w:r>
        <w:pict>
          <v:shape id="_x0000_i1035" o:spt="75" alt="17" type="#_x0000_t75" style="height:495pt;width:414.75pt;" filled="f" o:preferrelative="t" stroked="f" coordsize="21600,21600">
            <v:path/>
            <v:fill on="f" focussize="0,0"/>
            <v:stroke on="f" joinstyle="miter"/>
            <v:imagedata r:id="rId20" o:title=""/>
            <o:lock v:ext="edit" aspectratio="t"/>
            <w10:wrap type="none"/>
            <w10:anchorlock/>
          </v:shape>
        </w:pict>
      </w:r>
    </w:p>
    <w:p/>
    <w:p/>
    <w:p/>
    <w:p/>
    <w:p/>
    <w:p/>
    <w:p/>
    <w:p/>
    <w:p/>
    <w:p/>
    <w:p/>
    <w:p/>
    <w:p>
      <w:r>
        <w:rPr>
          <w:lang w:bidi="bo-CN"/>
        </w:rPr>
        <w:pict>
          <v:shape id="_x0000_s8610" o:spid="_x0000_s8610" o:spt="202" type="#_x0000_t202" style="position:absolute;left:0pt;margin-left:0pt;margin-top:-15.6pt;height:62.4pt;width:414.75pt;z-index:251872256;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sz w:val="24"/>
                      <w:szCs w:val="24"/>
                    </w:rPr>
                    <w:t>序号：</w:t>
                  </w:r>
                  <w:r>
                    <w:rPr>
                      <w:rFonts w:ascii="宋体"/>
                      <w:sz w:val="24"/>
                      <w:szCs w:val="24"/>
                    </w:rPr>
                    <w:t>14</w:t>
                  </w:r>
                </w:p>
              </w:txbxContent>
            </v:textbox>
          </v:shape>
        </w:pict>
      </w:r>
      <w:r>
        <w:rPr>
          <w:lang w:bidi="bo-CN"/>
        </w:rPr>
        <w:pict>
          <v:shape id="文本框 899" o:spid="_x0000_s8611" o:spt="202" type="#_x0000_t202" style="position:absolute;left:0pt;margin-left:0pt;margin-top:62.25pt;height:36pt;width:456.75pt;z-index:249572352;mso-width-relative:page;mso-height-relative:page;" stroked="t" coordsize="21600,21600">
            <v:path/>
            <v:fill focussize="0,0"/>
            <v:stroke weight="0.5pt" color="#FFFFFF" joinstyle="miter"/>
            <v:imagedata o:title=""/>
            <o:lock v:ext="edit"/>
            <v:textbox>
              <w:txbxContent>
                <w:p>
                  <w:pPr>
                    <w:rPr>
                      <w:rFonts w:ascii="宋体" w:cs="宋体"/>
                      <w:sz w:val="26"/>
                    </w:rPr>
                  </w:pPr>
                  <w:r>
                    <w:rPr>
                      <w:rFonts w:hint="eastAsia" w:ascii="宋体" w:hAnsi="宋体"/>
                      <w:sz w:val="26"/>
                      <w:szCs w:val="32"/>
                    </w:rPr>
                    <w:t>职权名称：</w:t>
                  </w:r>
                  <w:r>
                    <w:rPr>
                      <w:rFonts w:hint="eastAsia" w:ascii="宋体" w:hAnsi="宋体"/>
                      <w:sz w:val="26"/>
                    </w:rPr>
                    <w:t>对船舶所有人员未取得有效证件的处罚</w:t>
                  </w:r>
                </w:p>
                <w:p>
                  <w:pPr>
                    <w:ind w:firstLine="31680" w:firstLineChars="50"/>
                    <w:rPr>
                      <w:rFonts w:ascii="宋体"/>
                      <w:sz w:val="32"/>
                      <w:szCs w:val="32"/>
                    </w:rPr>
                  </w:pPr>
                </w:p>
              </w:txbxContent>
            </v:textbox>
          </v:shape>
        </w:pict>
      </w:r>
      <w:r>
        <w:pict>
          <v:shape id="_x0000_i1036" o:spt="75" alt="18" type="#_x0000_t75" style="height:495pt;width:414.75pt;" filled="f" o:preferrelative="t" stroked="f" coordsize="21600,21600">
            <v:path/>
            <v:fill on="f" focussize="0,0"/>
            <v:stroke on="f" joinstyle="miter"/>
            <v:imagedata r:id="rId21" o:title=""/>
            <o:lock v:ext="edit" aspectratio="t"/>
            <w10:wrap type="none"/>
            <w10:anchorlock/>
          </v:shape>
        </w:pict>
      </w:r>
    </w:p>
    <w:p/>
    <w:p/>
    <w:p/>
    <w:p/>
    <w:p/>
    <w:p/>
    <w:p/>
    <w:p/>
    <w:p/>
    <w:p/>
    <w:p/>
    <w:p/>
    <w:p>
      <w:r>
        <w:rPr>
          <w:lang w:bidi="bo-CN"/>
        </w:rPr>
        <w:pict>
          <v:shape id="文本框 901" o:spid="_x0000_s8612" o:spt="202" type="#_x0000_t202" style="position:absolute;left:0pt;margin-left:-5.25pt;margin-top:31.2pt;height:59.4pt;width:393.75pt;z-index:249573376;mso-width-relative:page;mso-height-relative:page;" stroked="t" coordsize="21600,21600">
            <v:path/>
            <v:fill focussize="0,0"/>
            <v:stroke weight="0.5pt" color="#FFFFFF" joinstyle="miter"/>
            <v:imagedata o:title=""/>
            <o:lock v:ext="edit"/>
            <v:textbox>
              <w:txbxContent>
                <w:p>
                  <w:pPr>
                    <w:rPr>
                      <w:rFonts w:ascii="宋体" w:cs="宋体"/>
                      <w:sz w:val="26"/>
                    </w:rPr>
                  </w:pPr>
                  <w:r>
                    <w:rPr>
                      <w:rFonts w:hint="eastAsia" w:ascii="宋体" w:hAnsi="宋体"/>
                      <w:sz w:val="26"/>
                      <w:szCs w:val="32"/>
                    </w:rPr>
                    <w:t>职权名称：</w:t>
                  </w:r>
                  <w:r>
                    <w:rPr>
                      <w:rFonts w:hint="eastAsia" w:ascii="宋体" w:hAnsi="宋体"/>
                      <w:sz w:val="26"/>
                    </w:rPr>
                    <w:t>对船员服务机构和船员用人单位未将其招用或者管理的船员的有关情况定期向海事管理机构备案的处罚</w:t>
                  </w:r>
                </w:p>
                <w:p>
                  <w:pPr>
                    <w:ind w:firstLine="31680" w:firstLineChars="50"/>
                    <w:rPr>
                      <w:rFonts w:ascii="宋体"/>
                      <w:sz w:val="32"/>
                      <w:szCs w:val="32"/>
                    </w:rPr>
                  </w:pPr>
                </w:p>
              </w:txbxContent>
            </v:textbox>
          </v:shape>
        </w:pict>
      </w:r>
      <w:r>
        <w:rPr>
          <w:lang w:bidi="bo-CN"/>
        </w:rPr>
        <w:pict>
          <v:shape id="_x0000_s8613" o:spid="_x0000_s8613" o:spt="202" type="#_x0000_t202" style="position:absolute;left:0pt;margin-left:5.25pt;margin-top:-23.4pt;height:62.4pt;width:404.25pt;z-index:251873280;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sz w:val="24"/>
                      <w:szCs w:val="24"/>
                    </w:rPr>
                    <w:t>序号：</w:t>
                  </w:r>
                  <w:r>
                    <w:rPr>
                      <w:rFonts w:ascii="宋体"/>
                      <w:sz w:val="24"/>
                      <w:szCs w:val="24"/>
                    </w:rPr>
                    <w:t>15</w:t>
                  </w:r>
                </w:p>
              </w:txbxContent>
            </v:textbox>
          </v:shape>
        </w:pict>
      </w:r>
      <w:r>
        <w:pict>
          <v:shape id="_x0000_i1037" o:spt="75" alt="19" type="#_x0000_t75" style="height:495pt;width:414.75pt;" filled="f" o:preferrelative="t" stroked="f" coordsize="21600,21600">
            <v:path/>
            <v:fill on="f" focussize="0,0"/>
            <v:stroke on="f" joinstyle="miter"/>
            <v:imagedata r:id="rId22" o:title=""/>
            <o:lock v:ext="edit" aspectratio="t"/>
            <w10:wrap type="none"/>
            <w10:anchorlock/>
          </v:shape>
        </w:pict>
      </w:r>
    </w:p>
    <w:p/>
    <w:p/>
    <w:p/>
    <w:p/>
    <w:p/>
    <w:p/>
    <w:p/>
    <w:p/>
    <w:p/>
    <w:p/>
    <w:p/>
    <w:p/>
    <w:p>
      <w:r>
        <w:rPr>
          <w:lang w:bidi="bo-CN"/>
        </w:rPr>
        <w:pict>
          <v:shape id="_x0000_s8614" o:spid="_x0000_s8614" o:spt="202" type="#_x0000_t202" style="position:absolute;left:0pt;margin-left:5.25pt;margin-top:-23.4pt;height:62.4pt;width:414.75pt;z-index:251874304;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sz w:val="24"/>
                      <w:szCs w:val="24"/>
                    </w:rPr>
                    <w:t>序号；</w:t>
                  </w:r>
                  <w:r>
                    <w:rPr>
                      <w:rFonts w:ascii="宋体"/>
                      <w:sz w:val="24"/>
                      <w:szCs w:val="24"/>
                    </w:rPr>
                    <w:t>16</w:t>
                  </w:r>
                </w:p>
              </w:txbxContent>
            </v:textbox>
          </v:shape>
        </w:pict>
      </w:r>
      <w:r>
        <w:rPr>
          <w:lang w:bidi="bo-CN"/>
        </w:rPr>
        <w:pict>
          <v:shape id="文本框 903" o:spid="_x0000_s8615" o:spt="202" type="#_x0000_t202" style="position:absolute;left:0pt;margin-left:-3pt;margin-top:39pt;height:64.5pt;width:381pt;z-index:249574400;mso-width-relative:page;mso-height-relative:page;" stroked="t" coordsize="21600,21600">
            <v:path/>
            <v:fill focussize="0,0"/>
            <v:stroke weight="0.5pt" color="#FFFFFF" joinstyle="miter"/>
            <v:imagedata o:title=""/>
            <o:lock v:ext="edit"/>
            <v:textbox>
              <w:txbxContent>
                <w:p>
                  <w:pPr>
                    <w:rPr>
                      <w:rFonts w:ascii="宋体" w:cs="宋体"/>
                      <w:sz w:val="26"/>
                    </w:rPr>
                  </w:pPr>
                  <w:r>
                    <w:rPr>
                      <w:rFonts w:hint="eastAsia" w:ascii="宋体" w:hAnsi="宋体"/>
                      <w:sz w:val="26"/>
                      <w:szCs w:val="32"/>
                    </w:rPr>
                    <w:t>职权名称：</w:t>
                  </w:r>
                  <w:r>
                    <w:rPr>
                      <w:rFonts w:hint="eastAsia" w:ascii="宋体" w:hAnsi="宋体"/>
                      <w:sz w:val="26"/>
                    </w:rPr>
                    <w:t>对以欺骗、贿赂等不正当手段取得船员服务簿、船员适任证书、船员培训合格证书、海员证的处罚</w:t>
                  </w:r>
                </w:p>
                <w:p>
                  <w:pPr>
                    <w:ind w:firstLine="31680" w:firstLineChars="50"/>
                    <w:rPr>
                      <w:rFonts w:ascii="宋体"/>
                      <w:sz w:val="32"/>
                      <w:szCs w:val="32"/>
                    </w:rPr>
                  </w:pPr>
                </w:p>
              </w:txbxContent>
            </v:textbox>
          </v:shape>
        </w:pict>
      </w:r>
      <w:r>
        <w:pict>
          <v:shape id="_x0000_i1038" o:spt="75" alt="20" type="#_x0000_t75" style="height:495pt;width:414.75pt;" filled="f" o:preferrelative="t" stroked="f" coordsize="21600,21600">
            <v:path/>
            <v:fill on="f" focussize="0,0"/>
            <v:stroke on="f" joinstyle="miter"/>
            <v:imagedata r:id="rId23" o:title=""/>
            <o:lock v:ext="edit" aspectratio="t"/>
            <w10:wrap type="none"/>
            <w10:anchorlock/>
          </v:shape>
        </w:pict>
      </w:r>
    </w:p>
    <w:p/>
    <w:p/>
    <w:p/>
    <w:p/>
    <w:p/>
    <w:p/>
    <w:p/>
    <w:p/>
    <w:p/>
    <w:p/>
    <w:p/>
    <w:p>
      <w:pPr>
        <w:rPr>
          <w:rFonts w:hint="eastAsia" w:eastAsia="宋体"/>
          <w:lang w:val="en-US" w:eastAsia="zh-CN"/>
        </w:rPr>
      </w:pPr>
      <w:r>
        <w:rPr>
          <w:rFonts w:hint="eastAsia"/>
          <w:lang w:val="en-US" w:eastAsia="zh-CN"/>
        </w:rPr>
        <w:t xml:space="preserve"> </w:t>
      </w:r>
    </w:p>
    <w:p>
      <w:r>
        <w:rPr>
          <w:lang w:bidi="bo-CN"/>
        </w:rPr>
        <w:pict>
          <v:shape id="文本框 905" o:spid="_x0000_s8616" o:spt="202" type="#_x0000_t202" style="position:absolute;left:0pt;margin-left:-5.25pt;margin-top:39pt;height:70.2pt;width:420pt;z-index:249575424;mso-width-relative:page;mso-height-relative:page;" stroked="t" coordsize="21600,21600">
            <v:path/>
            <v:fill focussize="0,0"/>
            <v:stroke weight="0.5pt" color="#FFFFFF" joinstyle="miter"/>
            <v:imagedata o:title=""/>
            <o:lock v:ext="edit"/>
            <v:textbox>
              <w:txbxContent>
                <w:p>
                  <w:pPr>
                    <w:jc w:val="right"/>
                    <w:rPr>
                      <w:rFonts w:ascii="宋体"/>
                      <w:sz w:val="24"/>
                      <w:szCs w:val="24"/>
                    </w:rPr>
                  </w:pPr>
                </w:p>
                <w:p>
                  <w:pPr>
                    <w:jc w:val="right"/>
                    <w:rPr>
                      <w:rFonts w:ascii="宋体" w:hAnsi="宋体"/>
                      <w:sz w:val="24"/>
                      <w:szCs w:val="24"/>
                    </w:rPr>
                  </w:pPr>
                  <w:r>
                    <w:rPr>
                      <w:rFonts w:hint="eastAsia" w:ascii="宋体" w:hAnsi="宋体"/>
                      <w:sz w:val="24"/>
                      <w:szCs w:val="24"/>
                      <w:lang w:val="en-US" w:eastAsia="zh-CN"/>
                    </w:rPr>
                    <w:t xml:space="preserve"> </w:t>
                  </w:r>
                  <w:r>
                    <w:rPr>
                      <w:rFonts w:hint="eastAsia" w:ascii="宋体" w:hAnsi="宋体"/>
                      <w:sz w:val="24"/>
                      <w:szCs w:val="24"/>
                    </w:rPr>
                    <w:t>序号：</w:t>
                  </w:r>
                  <w:r>
                    <w:rPr>
                      <w:rFonts w:ascii="宋体" w:hAnsi="宋体"/>
                      <w:sz w:val="24"/>
                      <w:szCs w:val="24"/>
                    </w:rPr>
                    <w:t>17</w:t>
                  </w:r>
                </w:p>
                <w:p>
                  <w:pPr>
                    <w:rPr>
                      <w:rFonts w:ascii="宋体"/>
                      <w:sz w:val="24"/>
                      <w:szCs w:val="24"/>
                    </w:rPr>
                  </w:pPr>
                </w:p>
                <w:p>
                  <w:pPr>
                    <w:rPr>
                      <w:rFonts w:ascii="宋体" w:cs="宋体"/>
                      <w:sz w:val="24"/>
                      <w:szCs w:val="24"/>
                    </w:rPr>
                  </w:pPr>
                  <w:r>
                    <w:rPr>
                      <w:rFonts w:hint="eastAsia" w:ascii="宋体" w:hAnsi="宋体"/>
                      <w:sz w:val="24"/>
                      <w:szCs w:val="24"/>
                    </w:rPr>
                    <w:t>职权名称：对船员服务簿记载的事项发生变更，船员未办理变更手续的处罚</w:t>
                  </w:r>
                </w:p>
                <w:p>
                  <w:pPr>
                    <w:ind w:firstLine="31680" w:firstLineChars="50"/>
                    <w:rPr>
                      <w:rFonts w:ascii="宋体"/>
                      <w:sz w:val="32"/>
                      <w:szCs w:val="32"/>
                    </w:rPr>
                  </w:pPr>
                </w:p>
              </w:txbxContent>
            </v:textbox>
          </v:shape>
        </w:pict>
      </w:r>
      <w:r>
        <w:rPr>
          <w:lang w:bidi="bo-CN"/>
        </w:rPr>
        <w:pict>
          <v:shape id="_x0000_s8617" o:spid="_x0000_s8617" o:spt="202" type="#_x0000_t202" style="position:absolute;left:0pt;margin-left:0pt;margin-top:0pt;height:46.8pt;width:409.5pt;z-index:251875328;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center"/>
                    <w:rPr>
                      <w:rFonts w:ascii="宋体"/>
                      <w:sz w:val="24"/>
                      <w:szCs w:val="24"/>
                    </w:rPr>
                  </w:pPr>
                </w:p>
              </w:txbxContent>
            </v:textbox>
          </v:shape>
        </w:pict>
      </w:r>
      <w:r>
        <w:pict>
          <v:shape id="_x0000_i1039" o:spt="75" alt="21" type="#_x0000_t75" style="height:495pt;width:414.75pt;" filled="f" o:preferrelative="t" stroked="f" coordsize="21600,21600">
            <v:path/>
            <v:fill on="f" focussize="0,0"/>
            <v:stroke on="f" joinstyle="miter"/>
            <v:imagedata r:id="rId24" o:title=""/>
            <o:lock v:ext="edit" aspectratio="t"/>
            <w10:wrap type="none"/>
            <w10:anchorlock/>
          </v:shape>
        </w:pict>
      </w:r>
    </w:p>
    <w:p/>
    <w:p/>
    <w:p/>
    <w:p/>
    <w:p/>
    <w:p/>
    <w:p/>
    <w:p/>
    <w:p/>
    <w:p/>
    <w:p/>
    <w:p/>
    <w:p>
      <w:r>
        <w:rPr>
          <w:lang w:bidi="bo-CN"/>
        </w:rPr>
        <w:pict>
          <v:shape id="_x0000_s8618" o:spid="_x0000_s8618" o:spt="202" type="#_x0000_t202" style="position:absolute;left:0pt;margin-left:-21pt;margin-top:7.8pt;height:31.2pt;width:325.5pt;z-index:251876352;mso-width-relative:page;mso-height-relative:page;" stroked="t" coordsize="21600,21600">
            <v:path/>
            <v:fill focussize="0,0"/>
            <v:stroke weight="0.5pt" color="#FFFFFF" joinstyle="miter"/>
            <v:imagedata o:title=""/>
            <o:lock v:ext="edit"/>
            <v:textbox>
              <w:txbxContent>
                <w:p>
                  <w:pPr>
                    <w:jc w:val="right"/>
                    <w:rPr>
                      <w:b/>
                      <w:sz w:val="36"/>
                      <w:szCs w:val="36"/>
                    </w:rPr>
                  </w:pPr>
                  <w:r>
                    <w:rPr>
                      <w:rFonts w:hint="eastAsia"/>
                      <w:b/>
                      <w:sz w:val="36"/>
                      <w:szCs w:val="36"/>
                      <w:lang w:eastAsia="zh-CN"/>
                    </w:rPr>
                    <w:t>双湖</w:t>
                  </w:r>
                  <w:r>
                    <w:rPr>
                      <w:rFonts w:hint="eastAsia"/>
                      <w:b/>
                      <w:sz w:val="36"/>
                      <w:szCs w:val="36"/>
                    </w:rPr>
                    <w:t>县交通运输局行政处罚流程图</w:t>
                  </w:r>
                </w:p>
                <w:p>
                  <w:pPr>
                    <w:rPr>
                      <w:rFonts w:ascii="宋体"/>
                      <w:sz w:val="24"/>
                      <w:szCs w:val="24"/>
                    </w:rPr>
                  </w:pPr>
                </w:p>
              </w:txbxContent>
            </v:textbox>
          </v:shape>
        </w:pict>
      </w:r>
      <w:r>
        <w:rPr>
          <w:lang w:bidi="bo-CN"/>
        </w:rPr>
        <w:pict>
          <v:shape id="文本框 907" o:spid="_x0000_s8619" o:spt="202" type="#_x0000_t202" style="position:absolute;left:0pt;margin-left:-5.25pt;margin-top:39pt;height:61.5pt;width:420.5pt;z-index:249576448;mso-width-relative:page;mso-height-relative:page;" fillcolor="#FFFFFF" filled="t" stroked="t" coordsize="21600,21600">
            <v:path/>
            <v:fill on="t" color2="#FFFFFF" focussize="0,0"/>
            <v:stroke weight="0.5pt" color="#FFFFFF" joinstyle="miter"/>
            <v:imagedata o:title=""/>
            <o:lock v:ext="edit" aspectratio="f"/>
            <v:textbox>
              <w:txbxContent>
                <w:p>
                  <w:pPr>
                    <w:jc w:val="right"/>
                    <w:rPr>
                      <w:rFonts w:hint="eastAsia" w:eastAsia="宋体"/>
                      <w:sz w:val="22"/>
                      <w:lang w:eastAsia="zh-CN"/>
                    </w:rPr>
                  </w:pPr>
                  <w:r>
                    <w:rPr>
                      <w:rFonts w:hint="eastAsia"/>
                      <w:sz w:val="22"/>
                      <w:lang w:eastAsia="zh-CN"/>
                    </w:rPr>
                    <w:t>序号：</w:t>
                  </w:r>
                  <w:r>
                    <w:rPr>
                      <w:rFonts w:hint="eastAsia"/>
                      <w:sz w:val="22"/>
                      <w:lang w:val="en-US" w:eastAsia="zh-CN"/>
                    </w:rPr>
                    <w:t>18</w:t>
                  </w:r>
                </w:p>
                <w:p>
                  <w:pPr>
                    <w:rPr>
                      <w:rFonts w:ascii="宋体" w:cs="宋体"/>
                      <w:sz w:val="22"/>
                    </w:rPr>
                  </w:pPr>
                  <w:r>
                    <w:rPr>
                      <w:rFonts w:hint="eastAsia"/>
                      <w:sz w:val="22"/>
                    </w:rPr>
                    <w:t>职权名称</w:t>
                  </w:r>
                  <w:r>
                    <w:rPr>
                      <w:rFonts w:hint="eastAsia" w:ascii="宋体" w:hAnsi="宋体"/>
                      <w:sz w:val="32"/>
                      <w:szCs w:val="32"/>
                    </w:rPr>
                    <w:t>：</w:t>
                  </w:r>
                  <w:r>
                    <w:rPr>
                      <w:rFonts w:hint="eastAsia"/>
                      <w:sz w:val="22"/>
                    </w:rPr>
                    <w:t>对船舶向水体倾倒船舶垃圾或者排放船舶的残油、废油等违法行为的处</w:t>
                  </w:r>
                  <w:r>
                    <w:rPr>
                      <w:rFonts w:hint="eastAsia"/>
                      <w:sz w:val="22"/>
                      <w:lang w:val="en-US" w:eastAsia="zh-CN"/>
                    </w:rPr>
                    <w:t xml:space="preserve"> </w:t>
                  </w:r>
                  <w:r>
                    <w:rPr>
                      <w:rFonts w:hint="eastAsia"/>
                      <w:sz w:val="22"/>
                    </w:rPr>
                    <w:t>罚</w:t>
                  </w:r>
                </w:p>
                <w:p>
                  <w:pPr>
                    <w:ind w:firstLine="31680" w:firstLineChars="50"/>
                    <w:rPr>
                      <w:rFonts w:ascii="宋体"/>
                      <w:sz w:val="32"/>
                      <w:szCs w:val="32"/>
                    </w:rPr>
                  </w:pPr>
                </w:p>
              </w:txbxContent>
            </v:textbox>
          </v:shape>
        </w:pict>
      </w:r>
      <w:r>
        <w:pict>
          <v:shape id="_x0000_i1040" o:spt="75" alt="22" type="#_x0000_t75" style="height:495pt;width:414.75pt;" filled="f" o:preferrelative="t" stroked="f" coordsize="21600,21600">
            <v:path/>
            <v:fill on="f" focussize="0,0"/>
            <v:stroke on="f" joinstyle="miter"/>
            <v:imagedata r:id="rId25" o:title=""/>
            <o:lock v:ext="edit" aspectratio="t"/>
            <w10:wrap type="none"/>
            <w10:anchorlock/>
          </v:shape>
        </w:pict>
      </w:r>
    </w:p>
    <w:p/>
    <w:p/>
    <w:p/>
    <w:p/>
    <w:p/>
    <w:p/>
    <w:p/>
    <w:p/>
    <w:p/>
    <w:p/>
    <w:p/>
    <w:p/>
    <w:p>
      <w:r>
        <w:rPr>
          <w:lang w:bidi="bo-CN"/>
        </w:rPr>
        <w:pict>
          <v:shape id="文本框 909" o:spid="_x0000_s8620" o:spt="202" type="#_x0000_t202" style="position:absolute;left:0pt;margin-left:-6pt;margin-top:31.2pt;height:78pt;width:426pt;z-index:249577472;mso-width-relative:page;mso-height-relative:page;" stroked="t" coordsize="21600,21600">
            <v:path/>
            <v:fill focussize="0,0"/>
            <v:stroke weight="0.5pt" color="#FFFFFF"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19</w:t>
                  </w:r>
                </w:p>
                <w:p>
                  <w:pPr>
                    <w:ind w:right="720"/>
                    <w:rPr>
                      <w:rFonts w:ascii="宋体"/>
                      <w:sz w:val="24"/>
                      <w:szCs w:val="24"/>
                    </w:rPr>
                  </w:pPr>
                  <w:r>
                    <w:rPr>
                      <w:rFonts w:hint="eastAsia" w:ascii="宋体" w:hAnsi="宋体"/>
                      <w:sz w:val="24"/>
                      <w:szCs w:val="24"/>
                    </w:rPr>
                    <w:t>职权名称：</w:t>
                  </w:r>
                  <w:r>
                    <w:rPr>
                      <w:rFonts w:hint="eastAsia"/>
                      <w:sz w:val="24"/>
                      <w:szCs w:val="24"/>
                    </w:rPr>
                    <w:t>对未取得海事管理机构的委托，对机动船舶进行排气污染检测，或者在检测中弄虚作假的处罚</w:t>
                  </w:r>
                </w:p>
                <w:p>
                  <w:pPr>
                    <w:ind w:firstLine="31680" w:firstLineChars="50"/>
                    <w:rPr>
                      <w:rFonts w:ascii="宋体"/>
                      <w:sz w:val="32"/>
                      <w:szCs w:val="32"/>
                    </w:rPr>
                  </w:pPr>
                </w:p>
              </w:txbxContent>
            </v:textbox>
          </v:shape>
        </w:pict>
      </w:r>
      <w:r>
        <w:rPr>
          <w:lang w:bidi="bo-CN"/>
        </w:rPr>
        <w:pict>
          <v:shape id="_x0000_s8621" o:spid="_x0000_s8621" o:spt="202" type="#_x0000_t202" style="position:absolute;left:0pt;margin-left:0pt;margin-top:-7.8pt;height:46.8pt;width:414.75pt;z-index:251877376;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center"/>
                    <w:rPr>
                      <w:rFonts w:ascii="宋体"/>
                      <w:sz w:val="36"/>
                      <w:szCs w:val="36"/>
                    </w:rPr>
                  </w:pPr>
                </w:p>
              </w:txbxContent>
            </v:textbox>
          </v:shape>
        </w:pict>
      </w:r>
      <w:r>
        <w:pict>
          <v:shape id="_x0000_i1041" o:spt="75" alt="23" type="#_x0000_t75" style="height:495pt;width:414.75pt;" filled="f" o:preferrelative="t" stroked="f" coordsize="21600,21600">
            <v:path/>
            <v:fill on="f" focussize="0,0"/>
            <v:stroke on="f" joinstyle="miter"/>
            <v:imagedata r:id="rId26" o:title=""/>
            <o:lock v:ext="edit" aspectratio="t"/>
            <w10:wrap type="none"/>
            <w10:anchorlock/>
          </v:shape>
        </w:pict>
      </w:r>
    </w:p>
    <w:p/>
    <w:p/>
    <w:p/>
    <w:p/>
    <w:p/>
    <w:p/>
    <w:p/>
    <w:p/>
    <w:p/>
    <w:p/>
    <w:p/>
    <w:p/>
    <w:p>
      <w:r>
        <w:rPr>
          <w:lang w:bidi="bo-CN"/>
        </w:rPr>
        <w:pict>
          <v:shape id="_x0000_s8622" o:spid="_x0000_s8622" o:spt="202" type="#_x0000_t202" style="position:absolute;left:0pt;margin-left:-21pt;margin-top:-7.8pt;height:46.8pt;width:435.75pt;z-index:251878400;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center"/>
                    <w:rPr>
                      <w:rFonts w:ascii="宋体"/>
                      <w:sz w:val="36"/>
                      <w:szCs w:val="36"/>
                    </w:rPr>
                  </w:pPr>
                </w:p>
              </w:txbxContent>
            </v:textbox>
          </v:shape>
        </w:pict>
      </w:r>
      <w:r>
        <w:rPr>
          <w:lang w:bidi="bo-CN"/>
        </w:rPr>
        <w:pict>
          <v:shape id="文本框 911" o:spid="_x0000_s8623" o:spt="202" type="#_x0000_t202" style="position:absolute;left:0pt;margin-left:0pt;margin-top:46.8pt;height:62.4pt;width:414.75pt;z-index:249578496;mso-width-relative:page;mso-height-relative:page;" stroked="t" coordsize="21600,21600">
            <v:path/>
            <v:fill focussize="0,0"/>
            <v:stroke weight="0.5pt" color="#FFFFFF"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20</w:t>
                  </w:r>
                </w:p>
                <w:p>
                  <w:pPr>
                    <w:rPr>
                      <w:rFonts w:ascii="宋体" w:cs="宋体"/>
                      <w:sz w:val="26"/>
                    </w:rPr>
                  </w:pPr>
                  <w:r>
                    <w:rPr>
                      <w:rFonts w:hint="eastAsia" w:ascii="宋体" w:hAnsi="宋体"/>
                      <w:sz w:val="26"/>
                      <w:szCs w:val="32"/>
                    </w:rPr>
                    <w:t>职权名称：</w:t>
                  </w:r>
                  <w:r>
                    <w:rPr>
                      <w:rFonts w:hint="eastAsia" w:ascii="宋体" w:hAnsi="宋体"/>
                      <w:sz w:val="26"/>
                    </w:rPr>
                    <w:t>对船舶所有人违反经营范围的处罚</w:t>
                  </w:r>
                </w:p>
                <w:p>
                  <w:pPr>
                    <w:ind w:firstLine="31680" w:firstLineChars="50"/>
                    <w:rPr>
                      <w:rFonts w:ascii="宋体"/>
                      <w:sz w:val="32"/>
                      <w:szCs w:val="32"/>
                    </w:rPr>
                  </w:pPr>
                </w:p>
              </w:txbxContent>
            </v:textbox>
          </v:shape>
        </w:pict>
      </w:r>
      <w:r>
        <w:pict>
          <v:shape id="_x0000_i1042" o:spt="75" alt="24" type="#_x0000_t75" style="height:522.75pt;width:483.75pt;" filled="f" o:preferrelative="t" stroked="f" coordsize="21600,21600">
            <v:path/>
            <v:fill on="f" focussize="0,0"/>
            <v:stroke on="f" joinstyle="miter"/>
            <v:imagedata r:id="rId27" o:title=""/>
            <o:lock v:ext="edit" aspectratio="t"/>
            <w10:wrap type="none"/>
            <w10:anchorlock/>
          </v:shape>
        </w:pict>
      </w:r>
    </w:p>
    <w:p/>
    <w:p/>
    <w:p/>
    <w:p/>
    <w:p/>
    <w:p/>
    <w:p/>
    <w:p/>
    <w:p/>
    <w:p/>
    <w:p/>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rFonts w:ascii="宋体" w:hAnsi="宋体"/>
          <w:sz w:val="26"/>
          <w:szCs w:val="28"/>
        </w:rPr>
      </w:pPr>
      <w:r>
        <w:rPr>
          <w:rFonts w:hint="eastAsia" w:ascii="宋体" w:hAnsi="宋体"/>
          <w:sz w:val="26"/>
          <w:szCs w:val="28"/>
        </w:rPr>
        <w:t>序号：</w:t>
      </w:r>
      <w:r>
        <w:rPr>
          <w:rFonts w:ascii="宋体" w:hAnsi="宋体"/>
          <w:sz w:val="26"/>
          <w:szCs w:val="28"/>
        </w:rPr>
        <w:t>21</w:t>
      </w:r>
    </w:p>
    <w:p>
      <w:pPr>
        <w:rPr>
          <w:rFonts w:ascii="宋体"/>
          <w:sz w:val="26"/>
          <w:szCs w:val="28"/>
        </w:rPr>
      </w:pPr>
      <w:r>
        <w:rPr>
          <w:rFonts w:hint="eastAsia" w:ascii="宋体" w:hAnsi="宋体"/>
          <w:sz w:val="26"/>
          <w:szCs w:val="28"/>
        </w:rPr>
        <w:t>职权名称：对公路监理工程师等注册执业人员因过错造成质量事故的处罚</w:t>
      </w:r>
    </w:p>
    <w:p>
      <w:r>
        <w:rPr>
          <w:lang w:bidi="bo-CN"/>
        </w:rPr>
        <w:pict>
          <v:shape id="文本框 929" o:spid="_x0000_s8624" o:spt="202" type="#_x0000_t202" style="position:absolute;left:0pt;margin-left:245.75pt;margin-top:217.75pt;height:110.35pt;width:32.75pt;z-index:249595904;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文本框 928" o:spid="_x0000_s8625" o:spt="202" type="#_x0000_t202" style="position:absolute;left:0pt;margin-left:112.9pt;margin-top:189.7pt;height:56.15pt;width:27.15pt;z-index:249596928;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直接箭头连接符 927" o:spid="_x0000_s8626" o:spt="32" type="#_x0000_t32" style="position:absolute;left:0pt;margin-left:157.8pt;margin-top:199.05pt;height:52.4pt;width:0.05pt;z-index:249587712;mso-width-relative:page;mso-height-relative:page;" filled="f" coordsize="21600,21600">
            <v:path arrowok="t"/>
            <v:fill on="f" focussize="0,0"/>
            <v:stroke endarrow="block"/>
            <v:imagedata o:title=""/>
            <o:lock v:ext="edit"/>
          </v:shape>
        </w:pict>
      </w:r>
      <w:r>
        <w:rPr>
          <w:lang w:bidi="bo-CN"/>
        </w:rPr>
        <w:pict>
          <v:shape id="直接箭头连接符 926" o:spid="_x0000_s8627" o:spt="32" type="#_x0000_t32" style="position:absolute;left:0pt;margin-left:157.85pt;margin-top:299.45pt;height:48.3pt;width:0pt;z-index:249588736;mso-width-relative:page;mso-height-relative:page;" filled="f" coordsize="21600,21600">
            <v:path arrowok="t"/>
            <v:fill on="f" focussize="0,0"/>
            <v:stroke endarrow="block"/>
            <v:imagedata o:title=""/>
            <o:lock v:ext="edit"/>
          </v:shape>
        </w:pict>
      </w:r>
      <w:r>
        <w:rPr>
          <w:lang w:bidi="bo-CN"/>
        </w:rPr>
        <w:pict>
          <v:shape id="流程图: 过程 925" o:spid="_x0000_s8628" o:spt="109" type="#_x0000_t109" style="position:absolute;left:0pt;margin-left:121.35pt;margin-top:251.45pt;height:48pt;width:72pt;z-index:249581568;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924" o:spid="_x0000_s8629" o:spt="32" type="#_x0000_t32" style="position:absolute;left:0pt;margin-left:239.15pt;margin-top:171.95pt;height:199.2pt;width:0.05pt;z-index:249592832;mso-width-relative:page;mso-height-relative:page;" filled="f" coordsize="21600,21600">
            <v:path arrowok="t"/>
            <v:fill on="f" focussize="0,0"/>
            <v:stroke/>
            <v:imagedata o:title=""/>
            <o:lock v:ext="edit"/>
          </v:shape>
        </w:pict>
      </w:r>
      <w:r>
        <w:rPr>
          <w:lang w:bidi="bo-CN"/>
        </w:rPr>
        <w:pict>
          <v:shape id="直接箭头连接符 923" o:spid="_x0000_s8630" o:spt="32" type="#_x0000_t32" style="position:absolute;left:0pt;margin-left:204.55pt;margin-top:171.95pt;height:0pt;width:34.6pt;z-index:249594880;mso-width-relative:page;mso-height-relative:page;" filled="f" coordsize="21600,21600">
            <v:path arrowok="t"/>
            <v:fill on="f" focussize="0,0"/>
            <v:stroke/>
            <v:imagedata o:title=""/>
            <o:lock v:ext="edit"/>
          </v:shape>
        </w:pict>
      </w:r>
      <w:r>
        <w:rPr>
          <w:lang w:bidi="bo-CN"/>
        </w:rPr>
        <w:pict>
          <v:shape id="直接箭头连接符 922" o:spid="_x0000_s8631" o:spt="32" type="#_x0000_t32" style="position:absolute;left:0pt;flip:x;margin-left:204.55pt;margin-top:371.15pt;height:0pt;width:34.6pt;z-index:249593856;mso-width-relative:page;mso-height-relative:page;" filled="f" coordsize="21600,21600">
            <v:path arrowok="t"/>
            <v:fill on="f" focussize="0,0"/>
            <v:stroke endarrow="block"/>
            <v:imagedata o:title=""/>
            <o:lock v:ext="edit"/>
          </v:shape>
        </w:pict>
      </w:r>
      <w:r>
        <w:rPr>
          <w:lang w:bidi="bo-CN"/>
        </w:rPr>
        <w:pict>
          <v:shape id="流程图: 终止 921" o:spid="_x0000_s8632" o:spt="116" type="#_x0000_t116" style="position:absolute;left:0pt;margin-left:110.15pt;margin-top:347.75pt;height:47.7pt;width:94.4pt;z-index:249582592;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流程图: 决策 920" o:spid="_x0000_s8633" o:spt="110" type="#_x0000_t110" style="position:absolute;left:0pt;margin-left:112.9pt;margin-top:143.9pt;height:55.15pt;width:91.65pt;z-index:249580544;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919" o:spid="_x0000_s8634" o:spt="32" type="#_x0000_t32" style="position:absolute;left:0pt;margin-left:157.8pt;margin-top:30.45pt;height:37.7pt;width:0pt;z-index:249585664;mso-width-relative:page;mso-height-relative:page;" filled="f" coordsize="21600,21600">
            <v:path arrowok="t"/>
            <v:fill on="f" focussize="0,0"/>
            <v:stroke endarrow="block"/>
            <v:imagedata o:title=""/>
            <o:lock v:ext="edit"/>
          </v:shape>
        </w:pict>
      </w:r>
      <w:r>
        <w:rPr>
          <w:lang w:bidi="bo-CN"/>
        </w:rPr>
        <w:pict>
          <v:shape id="直接箭头连接符 918" o:spid="_x0000_s8635" o:spt="32" type="#_x0000_t32" style="position:absolute;left:0pt;margin-left:157.8pt;margin-top:105.55pt;height:38.35pt;width:0pt;z-index:249586688;mso-width-relative:page;mso-height-relative:page;" filled="f" coordsize="21600,21600">
            <v:path arrowok="t"/>
            <v:fill on="f" focussize="0,0"/>
            <v:stroke endarrow="block"/>
            <v:imagedata o:title=""/>
            <o:lock v:ext="edit"/>
          </v:shape>
        </w:pict>
      </w:r>
      <w:r>
        <w:rPr>
          <w:lang w:bidi="bo-CN"/>
        </w:rPr>
        <w:pict>
          <v:rect id="矩形 917" o:spid="_x0000_s8636" o:spt="1" style="position:absolute;left:0pt;margin-left:112.9pt;margin-top:68.15pt;height:37.4pt;width:86.95pt;z-index:249579520;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p>
    <w:p>
      <w:r>
        <w:rPr>
          <w:lang w:bidi="bo-CN"/>
        </w:rPr>
        <w:pict>
          <v:shape id="流程图: 过程 916" o:spid="_x0000_s8637" o:spt="109" type="#_x0000_t109" style="position:absolute;left:0pt;margin-left:-0.25pt;margin-top:8.6pt;height:32.1pt;width:72pt;z-index:249583616;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p>
    <w:p/>
    <w:p>
      <w:r>
        <w:rPr>
          <w:lang w:bidi="bo-CN"/>
        </w:rPr>
        <w:pict>
          <v:shape id="直接箭头连接符 915" o:spid="_x0000_s8638" o:spt="32" type="#_x0000_t32" style="position:absolute;left:0pt;flip:x;margin-left:71.75pt;margin-top:-0.15pt;height:0pt;width:86.05pt;z-index:249589760;mso-width-relative:page;mso-height-relative:page;" filled="f" coordsize="21600,21600">
            <v:path arrowok="t"/>
            <v:fill on="f" focussize="0,0"/>
            <v:stroke endarrow="block"/>
            <v:imagedata o:title=""/>
            <o:lock v:ext="edit"/>
          </v:shape>
        </w:pict>
      </w:r>
      <w:r>
        <w:rPr>
          <w:lang w:bidi="bo-CN"/>
        </w:rPr>
        <w:pict>
          <v:shape id="直接箭头连接符 914" o:spid="_x0000_s8639" o:spt="32" type="#_x0000_t32" style="position:absolute;left:0pt;margin-left:36.25pt;margin-top:9.5pt;height:29.6pt;width:0pt;z-index:249590784;mso-width-relative:page;mso-height-relative:page;" filled="f" coordsize="21600,21600">
            <v:path arrowok="t"/>
            <v:fill on="f" focussize="0,0"/>
            <v:stroke endarrow="block"/>
            <v:imagedata o:title=""/>
            <o:lock v:ext="edit"/>
          </v:shape>
        </w:pict>
      </w:r>
    </w:p>
    <w:p/>
    <w:p>
      <w:r>
        <w:rPr>
          <w:lang w:bidi="bo-CN"/>
        </w:rPr>
        <w:pict>
          <v:shape id="流程图: 过程 913" o:spid="_x0000_s8640" o:spt="109" type="#_x0000_t109" style="position:absolute;left:0pt;margin-left:-0.25pt;margin-top:7.9pt;height:29.9pt;width:72pt;z-index:249584640;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p>
    <w:p>
      <w:r>
        <w:rPr>
          <w:lang w:bidi="bo-CN"/>
        </w:rPr>
        <w:pict>
          <v:shape id="直接箭头连接符 912" o:spid="_x0000_s8641" o:spt="32" type="#_x0000_t32" style="position:absolute;left:0pt;margin-left:71.75pt;margin-top:3.55pt;height:0pt;width:41.15pt;z-index:249591808;mso-width-relative:page;mso-height-relative:page;" filled="f" coordsize="21600,21600">
            <v:path arrowok="t"/>
            <v:fill on="f" focussize="0,0"/>
            <v:stroke endarrow="block"/>
            <v:imagedata o:title=""/>
            <o:lock v:ext="edit"/>
          </v:shape>
        </w:pict>
      </w:r>
    </w:p>
    <w:p/>
    <w:p/>
    <w:p/>
    <w:p/>
    <w:p/>
    <w:p/>
    <w:p/>
    <w:p/>
    <w:p/>
    <w:p/>
    <w:p/>
    <w:p/>
    <w:p/>
    <w:p/>
    <w:p/>
    <w:p/>
    <w:p/>
    <w:p/>
    <w:p/>
    <w:p/>
    <w:p/>
    <w:p/>
    <w:p/>
    <w:p/>
    <w:p/>
    <w:p>
      <w:pPr>
        <w:jc w:val="center"/>
      </w:pPr>
    </w:p>
    <w:p/>
    <w:p/>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rFonts w:ascii="宋体" w:hAnsi="宋体"/>
          <w:sz w:val="26"/>
          <w:szCs w:val="28"/>
        </w:rPr>
      </w:pPr>
      <w:r>
        <w:rPr>
          <w:rFonts w:hint="eastAsia" w:ascii="宋体" w:hAnsi="宋体"/>
          <w:sz w:val="26"/>
          <w:szCs w:val="28"/>
        </w:rPr>
        <w:t>序号：</w:t>
      </w:r>
      <w:r>
        <w:rPr>
          <w:rFonts w:ascii="宋体" w:hAnsi="宋体"/>
          <w:sz w:val="26"/>
          <w:szCs w:val="28"/>
        </w:rPr>
        <w:t>22</w:t>
      </w:r>
    </w:p>
    <w:p>
      <w:pPr>
        <w:rPr>
          <w:rFonts w:ascii="宋体"/>
          <w:sz w:val="26"/>
          <w:szCs w:val="28"/>
        </w:rPr>
      </w:pPr>
      <w:r>
        <w:rPr>
          <w:rFonts w:hint="eastAsia" w:ascii="宋体" w:hAnsi="宋体"/>
          <w:sz w:val="26"/>
          <w:szCs w:val="28"/>
        </w:rPr>
        <w:t>职权名称：对公路工程监理单位与被监理的施工承包单位以及建筑材料、建筑构配件和设备供应单位有隶属关系或者其他利害关系承担该项建设工程的监理业务的处罚</w:t>
      </w:r>
    </w:p>
    <w:p>
      <w:pPr>
        <w:jc w:val="center"/>
      </w:pPr>
      <w:r>
        <w:rPr>
          <w:lang w:bidi="bo-CN"/>
        </w:rPr>
        <w:pict>
          <v:shape id="文本框 948" o:spid="_x0000_s8642" o:spt="202" type="#_x0000_t202" style="position:absolute;left:0pt;margin-left:149.2pt;margin-top:189.2pt;height:56.15pt;width:27.15pt;z-index:249615360;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947" o:spid="_x0000_s8643" o:spt="202" type="#_x0000_t202" style="position:absolute;left:0pt;margin-left:281.2pt;margin-top:206.4pt;height:110.35pt;width:32.75pt;z-index:249614336;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946" o:spid="_x0000_s8644" o:spt="32" type="#_x0000_t32" style="position:absolute;left:0pt;flip:x;margin-left:240.85pt;margin-top:369.85pt;height:0pt;width:34.6pt;z-index:249613312;mso-width-relative:page;mso-height-relative:page;" filled="f" coordsize="21600,21600">
            <v:path arrowok="t"/>
            <v:fill on="f" focussize="0,0"/>
            <v:stroke endarrow="block"/>
            <v:imagedata o:title=""/>
            <o:lock v:ext="edit"/>
          </v:shape>
        </w:pict>
      </w:r>
      <w:r>
        <w:rPr>
          <w:lang w:bidi="bo-CN"/>
        </w:rPr>
        <w:pict>
          <v:shape id="直接箭头连接符 945" o:spid="_x0000_s8645" o:spt="32" type="#_x0000_t32" style="position:absolute;left:0pt;margin-left:275.45pt;margin-top:170.65pt;height:199.2pt;width:0.05pt;z-index:249612288;mso-width-relative:page;mso-height-relative:page;" filled="f" coordsize="21600,21600">
            <v:path arrowok="t"/>
            <v:fill on="f" focussize="0,0"/>
            <v:stroke/>
            <v:imagedata o:title=""/>
            <o:lock v:ext="edit"/>
          </v:shape>
        </w:pict>
      </w:r>
      <w:r>
        <w:rPr>
          <w:lang w:bidi="bo-CN"/>
        </w:rPr>
        <w:pict>
          <v:shape id="直接箭头连接符 944" o:spid="_x0000_s8646" o:spt="32" type="#_x0000_t32" style="position:absolute;left:0pt;margin-left:240.85pt;margin-top:170.65pt;height:0pt;width:34.6pt;z-index:249611264;mso-width-relative:page;mso-height-relative:page;" filled="f" coordsize="21600,21600">
            <v:path arrowok="t"/>
            <v:fill on="f" focussize="0,0"/>
            <v:stroke/>
            <v:imagedata o:title=""/>
            <o:lock v:ext="edit"/>
          </v:shape>
        </w:pict>
      </w:r>
      <w:r>
        <w:rPr>
          <w:lang w:bidi="bo-CN"/>
        </w:rPr>
        <w:pict>
          <v:shape id="流程图: 终止 943" o:spid="_x0000_s8647" o:spt="116" type="#_x0000_t116" style="position:absolute;left:0pt;margin-left:149.2pt;margin-top:347.05pt;height:47.7pt;width:94.4pt;z-index:249609216;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942" o:spid="_x0000_s8648" o:spt="32" type="#_x0000_t32" style="position:absolute;left:0pt;margin-left:195.25pt;margin-top:298.75pt;height:48.3pt;width:0pt;z-index:249610240;mso-width-relative:page;mso-height-relative:page;" filled="f" coordsize="21600,21600">
            <v:path arrowok="t"/>
            <v:fill on="f" focussize="0,0"/>
            <v:stroke endarrow="block"/>
            <v:imagedata o:title=""/>
            <o:lock v:ext="edit"/>
          </v:shape>
        </w:pict>
      </w:r>
      <w:r>
        <w:rPr>
          <w:lang w:bidi="bo-CN"/>
        </w:rPr>
        <w:pict>
          <v:shape id="流程图: 过程 941" o:spid="_x0000_s8649" o:spt="109" type="#_x0000_t109" style="position:absolute;left:0pt;margin-left:163.25pt;margin-top:250.75pt;height:48pt;width:72pt;z-index:249607168;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940" o:spid="_x0000_s8650" o:spt="32" type="#_x0000_t32" style="position:absolute;left:0pt;margin-left:195.2pt;margin-top:198.35pt;height:52.4pt;width:0.05pt;z-index:249608192;mso-width-relative:page;mso-height-relative:page;" filled="f" coordsize="21600,21600">
            <v:path arrowok="t"/>
            <v:fill on="f" focussize="0,0"/>
            <v:stroke endarrow="block"/>
            <v:imagedata o:title=""/>
            <o:lock v:ext="edit"/>
          </v:shape>
        </w:pict>
      </w:r>
      <w:r>
        <w:rPr>
          <w:lang w:bidi="bo-CN"/>
        </w:rPr>
        <w:pict>
          <v:shape id="流程图: 决策 939" o:spid="_x0000_s8651" o:spt="110" type="#_x0000_t110" style="position:absolute;left:0pt;margin-left:149.2pt;margin-top:143.2pt;height:55.15pt;width:91.65pt;z-index:249605120;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938" o:spid="_x0000_s8652" o:spt="32" type="#_x0000_t32" style="position:absolute;left:0pt;margin-left:195.2pt;margin-top:104.85pt;height:38.35pt;width:0pt;z-index:249606144;mso-width-relative:page;mso-height-relative:page;" filled="f" coordsize="21600,21600">
            <v:path arrowok="t"/>
            <v:fill on="f" focussize="0,0"/>
            <v:stroke endarrow="block"/>
            <v:imagedata o:title=""/>
            <o:lock v:ext="edit"/>
          </v:shape>
        </w:pict>
      </w:r>
      <w:r>
        <w:rPr>
          <w:lang w:bidi="bo-CN"/>
        </w:rPr>
        <w:pict>
          <v:rect id="矩形 937" o:spid="_x0000_s8653" o:spt="1" style="position:absolute;left:0pt;margin-left:153.9pt;margin-top:67.45pt;height:37.4pt;width:86.95pt;z-index:249602048;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936" o:spid="_x0000_s8654" o:spt="32" type="#_x0000_t32" style="position:absolute;left:0pt;margin-left:195.2pt;margin-top:29.75pt;height:37.7pt;width:0pt;z-index:249603072;mso-width-relative:page;mso-height-relative:page;" filled="f" coordsize="21600,21600">
            <v:path arrowok="t"/>
            <v:fill on="f" focussize="0,0"/>
            <v:stroke endarrow="block"/>
            <v:imagedata o:title=""/>
            <o:lock v:ext="edit"/>
          </v:shape>
        </w:pict>
      </w:r>
    </w:p>
    <w:p>
      <w:r>
        <w:rPr>
          <w:lang w:bidi="bo-CN"/>
        </w:rPr>
        <w:pict>
          <v:shape id="流程图: 过程 935" o:spid="_x0000_s8655" o:spt="109" type="#_x0000_t109" style="position:absolute;left:0pt;margin-left:41.7pt;margin-top:14.15pt;height:32.1pt;width:72pt;z-index:249598976;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p>
    <w:p/>
    <w:p>
      <w:r>
        <w:rPr>
          <w:lang w:bidi="bo-CN"/>
        </w:rPr>
        <w:pict>
          <v:shape id="直接箭头连接符 934" o:spid="_x0000_s8656" o:spt="32" type="#_x0000_t32" style="position:absolute;left:0pt;flip:x;margin-left:114.75pt;margin-top:0.45pt;height:0pt;width:80.5pt;z-index:249597952;mso-width-relative:page;mso-height-relative:page;" filled="f" coordsize="21600,21600">
            <v:path arrowok="t"/>
            <v:fill on="f" focussize="0,0"/>
            <v:stroke endarrow="block"/>
            <v:imagedata o:title=""/>
            <o:lock v:ext="edit"/>
          </v:shape>
        </w:pict>
      </w:r>
    </w:p>
    <w:p>
      <w:r>
        <w:rPr>
          <w:lang w:bidi="bo-CN"/>
        </w:rPr>
        <w:pict>
          <v:shape id="直接箭头连接符 933" o:spid="_x0000_s8657" o:spt="32" type="#_x0000_t32" style="position:absolute;left:0pt;margin-left:74.55pt;margin-top:-0.55pt;height:23.6pt;width:0.05pt;z-index:249601024;mso-width-relative:page;mso-height-relative:page;" filled="f" coordsize="21600,21600">
            <v:path arrowok="t"/>
            <v:fill on="f" focussize="0,0"/>
            <v:stroke endarrow="block"/>
            <v:imagedata o:title=""/>
            <o:lock v:ext="edit"/>
          </v:shape>
        </w:pict>
      </w:r>
    </w:p>
    <w:p>
      <w:r>
        <w:rPr>
          <w:lang w:bidi="bo-CN"/>
        </w:rPr>
        <w:pict>
          <v:shape id="流程图: 过程 932" o:spid="_x0000_s8658" o:spt="109" type="#_x0000_t109" style="position:absolute;left:0pt;margin-left:41.7pt;margin-top:7.45pt;height:29.9pt;width:72pt;z-index:249600000;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p>
    <w:p>
      <w:r>
        <w:rPr>
          <w:lang w:bidi="bo-CN"/>
        </w:rPr>
        <w:pict>
          <v:shape id="直接箭头连接符 931" o:spid="_x0000_s8659" o:spt="32" type="#_x0000_t32" style="position:absolute;left:0pt;margin-left:113.7pt;margin-top:3.2pt;height:0pt;width:41.15pt;z-index:249604096;mso-width-relative:page;mso-height-relative:page;" filled="f" coordsize="21600,21600">
            <v:path arrowok="t"/>
            <v:fill on="f" focussize="0,0"/>
            <v:stroke endarrow="block"/>
            <v:imagedata o:title=""/>
            <o:lock v:ext="edit"/>
          </v:shape>
        </w:pict>
      </w:r>
    </w:p>
    <w:p/>
    <w:p/>
    <w:p/>
    <w:p/>
    <w:p/>
    <w:p/>
    <w:p/>
    <w:p/>
    <w:p/>
    <w:p/>
    <w:p/>
    <w:p/>
    <w:p/>
    <w:p/>
    <w:p/>
    <w:p/>
    <w:p/>
    <w:p/>
    <w:p/>
    <w:p/>
    <w:p/>
    <w:p/>
    <w:p/>
    <w:p/>
    <w:p/>
    <w:p/>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sz w:val="28"/>
          <w:szCs w:val="28"/>
        </w:rPr>
      </w:pPr>
      <w:r>
        <w:rPr>
          <w:rFonts w:hint="eastAsia"/>
          <w:sz w:val="28"/>
          <w:szCs w:val="28"/>
        </w:rPr>
        <w:t>序号：</w:t>
      </w:r>
      <w:r>
        <w:rPr>
          <w:sz w:val="28"/>
          <w:szCs w:val="28"/>
        </w:rPr>
        <w:t>23</w:t>
      </w:r>
    </w:p>
    <w:p>
      <w:pPr>
        <w:rPr>
          <w:sz w:val="28"/>
          <w:szCs w:val="28"/>
        </w:rPr>
      </w:pPr>
      <w:r>
        <w:rPr>
          <w:lang w:bidi="bo-CN"/>
        </w:rPr>
        <w:pict>
          <v:shape id="流程图: 终止 968" o:spid="_x0000_s8660" o:spt="116" type="#_x0000_t116" style="position:absolute;left:0pt;margin-left:141.75pt;margin-top:25.6pt;height:39pt;width:114.05pt;z-index:253665280;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r>
        <w:rPr>
          <w:rFonts w:hint="eastAsia"/>
          <w:sz w:val="28"/>
          <w:szCs w:val="28"/>
        </w:rPr>
        <w:t>职权名称：对试验检测人员出具虚假试验检测数据或报告的处罚</w:t>
      </w:r>
    </w:p>
    <w:p>
      <w:pPr>
        <w:tabs>
          <w:tab w:val="left" w:pos="5479"/>
        </w:tabs>
      </w:pPr>
      <w:r>
        <w:rPr>
          <w:lang w:bidi="bo-CN"/>
        </w:rPr>
        <w:pict>
          <v:shape id="文本框 967" o:spid="_x0000_s8661" o:spt="202" type="#_x0000_t202" style="position:absolute;left:0pt;margin-left:154.85pt;margin-top:188.95pt;height:56.15pt;width:27.15pt;z-index:249633792;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966" o:spid="_x0000_s8662" o:spt="202" type="#_x0000_t202" style="position:absolute;left:0pt;margin-left:290.5pt;margin-top:218.1pt;height:110.35pt;width:32.75pt;z-index:249632768;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流程图: 终止 965" o:spid="_x0000_s8663" o:spt="116" type="#_x0000_t116" style="position:absolute;left:0pt;margin-left:152.1pt;margin-top:346.45pt;height:47.7pt;width:94.4pt;z-index:249627648;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964" o:spid="_x0000_s8664" o:spt="32" type="#_x0000_t32" style="position:absolute;left:0pt;flip:x;margin-left:246.5pt;margin-top:368.7pt;height:0pt;width:34.6pt;z-index:249631744;mso-width-relative:page;mso-height-relative:page;" filled="f" coordsize="21600,21600">
            <v:path arrowok="t"/>
            <v:fill on="f" focussize="0,0"/>
            <v:stroke endarrow="block"/>
            <v:imagedata o:title=""/>
            <o:lock v:ext="edit"/>
          </v:shape>
        </w:pict>
      </w:r>
      <w:r>
        <w:rPr>
          <w:lang w:bidi="bo-CN"/>
        </w:rPr>
        <w:pict>
          <v:shape id="直接箭头连接符 963" o:spid="_x0000_s8665" o:spt="32" type="#_x0000_t32" style="position:absolute;left:0pt;margin-left:281.1pt;margin-top:169.5pt;height:199.2pt;width:0.05pt;z-index:249630720;mso-width-relative:page;mso-height-relative:page;" filled="f" coordsize="21600,21600">
            <v:path arrowok="t"/>
            <v:fill on="f" focussize="0,0"/>
            <v:stroke/>
            <v:imagedata o:title=""/>
            <o:lock v:ext="edit"/>
          </v:shape>
        </w:pict>
      </w:r>
      <w:r>
        <w:rPr>
          <w:lang w:bidi="bo-CN"/>
        </w:rPr>
        <w:pict>
          <v:shape id="直接箭头连接符 962" o:spid="_x0000_s8666" o:spt="32" type="#_x0000_t32" style="position:absolute;left:0pt;margin-left:246.5pt;margin-top:169.5pt;height:0pt;width:34.6pt;z-index:249629696;mso-width-relative:page;mso-height-relative:page;" filled="f" coordsize="21600,21600">
            <v:path arrowok="t"/>
            <v:fill on="f" focussize="0,0"/>
            <v:stroke/>
            <v:imagedata o:title=""/>
            <o:lock v:ext="edit"/>
          </v:shape>
        </w:pict>
      </w:r>
      <w:r>
        <w:rPr>
          <w:lang w:bidi="bo-CN"/>
        </w:rPr>
        <w:pict>
          <v:shape id="直接箭头连接符 961" o:spid="_x0000_s8667" o:spt="32" type="#_x0000_t32" style="position:absolute;left:0pt;margin-left:199.85pt;margin-top:298.15pt;height:48.3pt;width:0pt;z-index:249628672;mso-width-relative:page;mso-height-relative:page;" filled="f" coordsize="21600,21600">
            <v:path arrowok="t"/>
            <v:fill on="f" focussize="0,0"/>
            <v:stroke endarrow="block"/>
            <v:imagedata o:title=""/>
            <o:lock v:ext="edit"/>
          </v:shape>
        </w:pict>
      </w:r>
      <w:r>
        <w:rPr>
          <w:lang w:bidi="bo-CN"/>
        </w:rPr>
        <w:pict>
          <v:shape id="流程图: 过程 960" o:spid="_x0000_s8668" o:spt="109" type="#_x0000_t109" style="position:absolute;left:0pt;margin-left:161.35pt;margin-top:250.15pt;height:48pt;width:72pt;z-index:249626624;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959" o:spid="_x0000_s8669" o:spt="32" type="#_x0000_t32" style="position:absolute;left:0pt;margin-left:199.85pt;margin-top:197.75pt;height:52.4pt;width:0.05pt;z-index:249625600;mso-width-relative:page;mso-height-relative:page;" filled="f" coordsize="21600,21600">
            <v:path arrowok="t"/>
            <v:fill on="f" focussize="0,0"/>
            <v:stroke endarrow="block"/>
            <v:imagedata o:title=""/>
            <o:lock v:ext="edit"/>
          </v:shape>
        </w:pict>
      </w:r>
      <w:r>
        <w:rPr>
          <w:lang w:bidi="bo-CN"/>
        </w:rPr>
        <w:pict>
          <v:shape id="流程图: 决策 958" o:spid="_x0000_s8670" o:spt="110" type="#_x0000_t110" style="position:absolute;left:0pt;margin-left:154.85pt;margin-top:142.6pt;height:55.15pt;width:91.65pt;z-index:249623552;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957" o:spid="_x0000_s8671" o:spt="32" type="#_x0000_t32" style="position:absolute;left:0pt;margin-left:199.85pt;margin-top:104.25pt;height:38.35pt;width:0pt;z-index:249624576;mso-width-relative:page;mso-height-relative:page;" filled="f" coordsize="21600,21600">
            <v:path arrowok="t"/>
            <v:fill on="f" focussize="0,0"/>
            <v:stroke endarrow="block"/>
            <v:imagedata o:title=""/>
            <o:lock v:ext="edit"/>
          </v:shape>
        </w:pict>
      </w:r>
      <w:r>
        <w:rPr>
          <w:lang w:bidi="bo-CN"/>
        </w:rPr>
        <w:pict>
          <v:rect id="矩形 956" o:spid="_x0000_s8672" o:spt="1" style="position:absolute;left:0pt;margin-left:154.85pt;margin-top:66.85pt;height:37.4pt;width:86.95pt;z-index:249620480;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955" o:spid="_x0000_s8673" o:spt="32" type="#_x0000_t32" style="position:absolute;left:0pt;margin-left:199.85pt;margin-top:29.75pt;height:37.7pt;width:0pt;z-index:249621504;mso-width-relative:page;mso-height-relative:page;" filled="f" coordsize="21600,21600">
            <v:path arrowok="t"/>
            <v:fill on="f" focussize="0,0"/>
            <v:stroke endarrow="block"/>
            <v:imagedata o:title=""/>
            <o:lock v:ext="edit"/>
          </v:shape>
        </w:pict>
      </w:r>
    </w:p>
    <w:p>
      <w:r>
        <w:rPr>
          <w:lang w:bidi="bo-CN"/>
        </w:rPr>
        <w:pict>
          <v:shape id="流程图: 过程 954" o:spid="_x0000_s8674" o:spt="109" type="#_x0000_t109" style="position:absolute;left:0pt;margin-left:41.7pt;margin-top:5.85pt;height:32.1pt;width:72pt;z-index:249617408;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p>
    <w:p>
      <w:r>
        <w:rPr>
          <w:lang w:bidi="bo-CN"/>
        </w:rPr>
        <w:pict>
          <v:shape id="直接箭头连接符 953" o:spid="_x0000_s8675" o:spt="32" type="#_x0000_t32" style="position:absolute;left:0pt;flip:x;margin-left:113.7pt;margin-top:8.4pt;height:0pt;width:86.15pt;z-index:249616384;mso-width-relative:page;mso-height-relative:page;" filled="f" coordsize="21600,21600">
            <v:path arrowok="t"/>
            <v:fill on="f" focussize="0,0"/>
            <v:stroke endarrow="block"/>
            <v:imagedata o:title=""/>
            <o:lock v:ext="edit"/>
          </v:shape>
        </w:pict>
      </w:r>
    </w:p>
    <w:p>
      <w:r>
        <w:rPr>
          <w:lang w:bidi="bo-CN"/>
        </w:rPr>
        <w:pict>
          <v:shape id="直接箭头连接符 952" o:spid="_x0000_s8676" o:spt="32" type="#_x0000_t32" style="position:absolute;left:0pt;margin-left:76.4pt;margin-top:6.75pt;height:20.8pt;width:0.05pt;z-index:249619456;mso-width-relative:page;mso-height-relative:page;" filled="f" coordsize="21600,21600">
            <v:path arrowok="t"/>
            <v:fill on="f" focussize="0,0"/>
            <v:stroke endarrow="block"/>
            <v:imagedata o:title=""/>
            <o:lock v:ext="edit"/>
          </v:shape>
        </w:pict>
      </w:r>
    </w:p>
    <w:p>
      <w:r>
        <w:rPr>
          <w:lang w:bidi="bo-CN"/>
        </w:rPr>
        <w:pict>
          <v:shape id="流程图: 过程 951" o:spid="_x0000_s8677" o:spt="109" type="#_x0000_t109" style="position:absolute;left:0pt;margin-left:41.7pt;margin-top:11.95pt;height:29.9pt;width:72pt;z-index:249618432;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p>
    <w:p/>
    <w:p>
      <w:r>
        <w:rPr>
          <w:lang w:bidi="bo-CN"/>
        </w:rPr>
        <w:pict>
          <v:shape id="直接箭头连接符 950" o:spid="_x0000_s8678" o:spt="32" type="#_x0000_t32" style="position:absolute;left:0pt;margin-left:113.7pt;margin-top:1.1pt;height:0pt;width:41.15pt;z-index:249622528;mso-width-relative:page;mso-height-relative:page;" filled="f" coordsize="21600,21600">
            <v:path arrowok="t"/>
            <v:fill on="f" focussize="0,0"/>
            <v:stroke endarrow="block"/>
            <v:imagedata o:title=""/>
            <o:lock v:ext="edit"/>
          </v:shape>
        </w:pict>
      </w:r>
    </w:p>
    <w:p/>
    <w:p/>
    <w:p/>
    <w:p/>
    <w:p/>
    <w:p/>
    <w:p/>
    <w:p/>
    <w:p/>
    <w:p/>
    <w:p/>
    <w:p/>
    <w:p/>
    <w:p/>
    <w:p/>
    <w:p/>
    <w:p/>
    <w:p/>
    <w:p/>
    <w:p/>
    <w:p/>
    <w:p/>
    <w:p/>
    <w:p/>
    <w:p/>
    <w:p/>
    <w:p/>
    <w:p>
      <w:pPr>
        <w:jc w:val="center"/>
      </w:pPr>
    </w:p>
    <w:p/>
    <w:p/>
    <w:p/>
    <w:p>
      <w:pPr>
        <w:snapToGrid w:val="0"/>
        <w:spacing w:line="360" w:lineRule="auto"/>
        <w:contextualSpacing/>
        <w:jc w:val="center"/>
        <w:rPr>
          <w:b/>
          <w:sz w:val="36"/>
          <w:szCs w:val="36"/>
        </w:rPr>
      </w:pPr>
      <w:r>
        <w:rPr>
          <w:rFonts w:hint="eastAsia"/>
          <w:b/>
          <w:sz w:val="36"/>
          <w:szCs w:val="36"/>
        </w:rPr>
        <w:t>双湖县交通运输局行政处罚流程图</w:t>
      </w:r>
    </w:p>
    <w:p>
      <w:pPr>
        <w:jc w:val="right"/>
      </w:pP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序号：</w:t>
      </w:r>
      <w:r>
        <w:rPr>
          <w:rFonts w:ascii="Times New Roman" w:hAnsi="Times New Roman" w:eastAsia="仿宋_GB2312"/>
          <w:color w:val="000000"/>
          <w:sz w:val="28"/>
          <w:szCs w:val="28"/>
        </w:rPr>
        <w:t>24</w:t>
      </w:r>
    </w:p>
    <w:p>
      <w:pPr>
        <w:rPr>
          <w:rFonts w:ascii="Times New Roman" w:hAnsi="Times New Roman" w:eastAsia="仿宋_GB2312"/>
          <w:color w:val="000000"/>
          <w:sz w:val="28"/>
          <w:szCs w:val="28"/>
        </w:rPr>
      </w:pPr>
      <w:r>
        <w:rPr>
          <w:rFonts w:hint="eastAsia" w:ascii="Times New Roman" w:hAnsi="Times New Roman" w:eastAsia="仿宋_GB2312"/>
          <w:color w:val="000000"/>
          <w:sz w:val="28"/>
          <w:szCs w:val="28"/>
        </w:rPr>
        <w:t>职权名称</w:t>
      </w:r>
      <w:r>
        <w:rPr>
          <w:rFonts w:ascii="Times New Roman" w:hAnsi="Times New Roman" w:eastAsia="仿宋_GB2312"/>
          <w:color w:val="000000"/>
          <w:sz w:val="28"/>
          <w:szCs w:val="28"/>
        </w:rPr>
        <w:t>:</w:t>
      </w:r>
      <w:r>
        <w:rPr>
          <w:rFonts w:hint="eastAsia" w:ascii="Times New Roman" w:hAnsi="Times New Roman" w:eastAsia="仿宋_GB2312"/>
          <w:color w:val="000000"/>
          <w:sz w:val="28"/>
          <w:szCs w:val="28"/>
        </w:rPr>
        <w:t>对施工图设计文件未经审查或审查不合格擅自施工的处罚</w:t>
      </w:r>
    </w:p>
    <w:p>
      <w:pPr>
        <w:jc w:val="right"/>
      </w:pPr>
      <w:r>
        <w:rPr>
          <w:lang w:bidi="bo-CN"/>
        </w:rPr>
        <w:pict>
          <v:rect id="矩形 66" o:spid="_x0000_s8679" o:spt="1" style="position:absolute;left:0pt;margin-left:307.8pt;margin-top:0.25pt;height:47.25pt;width:175.4pt;z-index:249646080;v-text-anchor:middle;mso-width-relative:page;mso-height-relative:page;" filled="f" coordsize="21600,21600">
            <v:path/>
            <v:fill on="f" focussize="0,0"/>
            <v:stroke weight="2pt"/>
            <v:imagedata o:title=""/>
            <o:lock v:ext="edit"/>
          </v:rect>
        </w:pict>
      </w:r>
      <w:r>
        <w:rPr>
          <w:lang w:bidi="bo-CN"/>
        </w:rPr>
        <w:pict>
          <v:shape id="文本框 67" o:spid="_x0000_s8680" o:spt="202" type="#_x0000_t202" style="position:absolute;left:0pt;margin-left:310.05pt;margin-top:2.5pt;height:44.95pt;width:170.15pt;z-index:249647104;mso-width-relative:page;mso-height-relative:page;" stroked="f" coordsize="21600,21600">
            <v:path/>
            <v:fill focussize="0,0"/>
            <v:stroke on="f" weight="0.5pt" joinstyle="miter"/>
            <v:imagedata o:title=""/>
            <o:lock v:ext="edit"/>
            <v:textbox>
              <w:txbxContent>
                <w:p>
                  <w:r>
                    <w:rPr>
                      <w:rFonts w:hint="eastAsia"/>
                    </w:rPr>
                    <w:t>调查取证，形成现场检查笔录或询问笔录</w:t>
                  </w:r>
                </w:p>
              </w:txbxContent>
            </v:textbox>
          </v:shape>
        </w:pict>
      </w:r>
      <w:r>
        <w:rPr>
          <w:lang w:bidi="bo-CN"/>
        </w:rPr>
        <w:pict>
          <v:shape id="文本框 63" o:spid="_x0000_s8681" o:spt="202" type="#_x0000_t202" style="position:absolute;left:0pt;margin-left:139.05pt;margin-top:10.75pt;height:23.3pt;width:99.7pt;z-index:249643008;mso-width-relative:page;mso-height-relative:page;" stroked="f" coordsize="21600,21600">
            <v:path/>
            <v:fill focussize="0,0"/>
            <v:stroke on="f" weight="0.5pt" joinstyle="miter"/>
            <v:imagedata o:title=""/>
            <o:lock v:ext="edit"/>
            <v:textbox>
              <w:txbxContent>
                <w:p>
                  <w:pPr>
                    <w:jc w:val="center"/>
                  </w:pPr>
                  <w:r>
                    <w:rPr>
                      <w:rFonts w:hint="eastAsia"/>
                    </w:rPr>
                    <w:t>发现违法事实</w:t>
                  </w:r>
                </w:p>
              </w:txbxContent>
            </v:textbox>
          </v:shape>
        </w:pict>
      </w:r>
      <w:r>
        <w:rPr>
          <w:lang w:bidi="bo-CN"/>
        </w:rPr>
        <w:pict>
          <v:roundrect id="圆角矩形 62" o:spid="_x0000_s8682" o:spt="2" style="position:absolute;left:0pt;margin-left:113.55pt;margin-top:4pt;height:39pt;width:150.75pt;z-index:249641984;v-text-anchor:middle;mso-width-relative:page;mso-height-relative:page;" coordsize="21600,21600" arcsize="0.166666666666667">
            <v:path/>
            <v:fill focussize="0,0"/>
            <v:stroke weight="1.5pt"/>
            <v:imagedata o:title=""/>
            <o:lock v:ext="edit"/>
            <v:textbox>
              <w:txbxContent>
                <w:p>
                  <w:pPr>
                    <w:jc w:val="center"/>
                  </w:pPr>
                </w:p>
                <w:p>
                  <w:pPr>
                    <w:jc w:val="center"/>
                  </w:pPr>
                </w:p>
              </w:txbxContent>
            </v:textbox>
          </v:roundrect>
        </w:pict>
      </w:r>
    </w:p>
    <w:p>
      <w:pPr>
        <w:jc w:val="right"/>
      </w:pPr>
      <w:r>
        <w:rPr>
          <w:lang w:bidi="bo-CN"/>
        </w:rPr>
        <w:pict>
          <v:shape id="直接箭头连接符 65" o:spid="_x0000_s8683" o:spt="32" type="#_x0000_t32" style="position:absolute;left:0pt;flip:y;margin-left:264.3pt;margin-top:6.8pt;height:0.35pt;width:43.5pt;z-index:249645056;mso-width-relative:page;mso-height-relative:page;" filled="f" coordsize="21600,21600">
            <v:path arrowok="t"/>
            <v:fill on="f" focussize="0,0"/>
            <v:stroke endarrow="open"/>
            <v:imagedata o:title=""/>
            <o:lock v:ext="edit"/>
          </v:shape>
        </w:pict>
      </w:r>
      <w:r>
        <w:rPr>
          <w:lang w:bidi="bo-CN"/>
        </w:rPr>
        <w:pict>
          <v:shape id="直接箭头连接符 64" o:spid="_x0000_s8684" o:spt="32" type="#_x0000_t32" style="position:absolute;left:0pt;flip:x;margin-left:188.55pt;margin-top:25.9pt;height:12.85pt;width:0.4pt;z-index:249644032;mso-width-relative:page;mso-height-relative:page;" filled="f" coordsize="21600,21600">
            <v:path arrowok="t"/>
            <v:fill on="f" focussize="0,0"/>
            <v:stroke endarrow="open"/>
            <v:imagedata o:title=""/>
            <o:lock v:ext="edit"/>
          </v:shape>
        </w:pict>
      </w:r>
    </w:p>
    <w:p>
      <w:pPr>
        <w:tabs>
          <w:tab w:val="left" w:pos="5571"/>
        </w:tabs>
        <w:rPr>
          <w:sz w:val="20"/>
          <w:szCs w:val="21"/>
        </w:rPr>
      </w:pPr>
      <w:r>
        <w:rPr>
          <w:lang w:bidi="bo-CN"/>
        </w:rPr>
        <w:pict>
          <v:shape id="流程图: 决策 68" o:spid="_x0000_s8685" o:spt="110" type="#_x0000_t110" style="position:absolute;left:0pt;margin-left:116.55pt;margin-top:23.9pt;height:34.65pt;width:146.25pt;z-index:249648128;v-text-anchor:middle;mso-width-relative:page;mso-height-relative:page;" filled="f" coordsize="21600,21600">
            <v:path/>
            <v:fill on="f" focussize="0,0"/>
            <v:stroke weight="1.5pt" joinstyle="miter"/>
            <v:imagedata o:title=""/>
            <o:lock v:ext="edit"/>
          </v:shape>
        </w:pict>
      </w:r>
      <w:r>
        <w:tab/>
      </w:r>
      <w:r>
        <w:rPr>
          <w:rFonts w:hint="eastAsia"/>
          <w:sz w:val="20"/>
          <w:szCs w:val="21"/>
        </w:rPr>
        <w:t>形成</w:t>
      </w:r>
    </w:p>
    <w:p>
      <w:pPr>
        <w:rPr>
          <w:sz w:val="20"/>
          <w:szCs w:val="21"/>
        </w:rPr>
      </w:pPr>
      <w:r>
        <w:rPr>
          <w:lang w:bidi="bo-CN"/>
        </w:rPr>
        <w:pict>
          <v:shape id="流程图: 决策 75" o:spid="_x0000_s8686" o:spt="110" type="#_x0000_t110" style="position:absolute;left:0pt;margin-left:-82.2pt;margin-top:2.4pt;height:43.7pt;width:128.95pt;z-index:249654272;v-text-anchor:middle;mso-width-relative:page;mso-height-relative:page;" filled="f" coordsize="21600,21600">
            <v:path/>
            <v:fill on="f" focussize="0,0"/>
            <v:stroke weight="0.25pt" joinstyle="miter"/>
            <v:imagedata o:title=""/>
            <o:lock v:ext="edit"/>
          </v:shape>
        </w:pict>
      </w:r>
      <w:r>
        <w:rPr>
          <w:lang w:bidi="bo-CN"/>
        </w:rPr>
        <w:pict>
          <v:shape id="文本框 77" o:spid="_x0000_s8687" o:spt="202" type="#_x0000_t202" style="position:absolute;left:0pt;margin-left:-59.7pt;margin-top:12.9pt;height:27.75pt;width:77.95pt;z-index:249655296;mso-width-relative:page;mso-height-relative:page;" filled="f" stroked="f" coordsize="21600,21600">
            <v:path/>
            <v:fill on="f" focussize="0,0"/>
            <v:stroke on="f" weight="0.5pt" joinstyle="miter"/>
            <v:imagedata o:title=""/>
            <o:lock v:ext="edit"/>
            <v:textbox>
              <w:txbxContent>
                <w:p>
                  <w:r>
                    <w:rPr>
                      <w:rFonts w:hint="eastAsia"/>
                    </w:rPr>
                    <w:t>是否需要处罚</w:t>
                  </w:r>
                </w:p>
              </w:txbxContent>
            </v:textbox>
          </v:shape>
        </w:pict>
      </w:r>
    </w:p>
    <w:p>
      <w:r>
        <w:rPr>
          <w:lang w:bidi="bo-CN"/>
        </w:rPr>
        <w:pict>
          <v:shape id="直接箭头连接符 74" o:spid="_x0000_s8688" o:spt="32" type="#_x0000_t32" style="position:absolute;left:0pt;flip:x y;margin-left:46.8pt;margin-top:8.55pt;height:1.3pt;width:69pt;z-index:249653248;mso-width-relative:page;mso-height-relative:page;" filled="f" coordsize="21600,21600">
            <v:path arrowok="t"/>
            <v:fill on="f" focussize="0,0"/>
            <v:stroke endarrow="open"/>
            <v:imagedata o:title=""/>
            <o:lock v:ext="edit"/>
          </v:shape>
        </w:pict>
      </w:r>
      <w:r>
        <w:rPr>
          <w:lang w:bidi="bo-CN"/>
        </w:rPr>
        <w:pict>
          <v:shape id="直接箭头连接符 70" o:spid="_x0000_s8689" o:spt="32" type="#_x0000_t32" style="position:absolute;left:0pt;margin-left:190.05pt;margin-top:26.45pt;height:24pt;width:0pt;z-index:249649152;mso-width-relative:page;mso-height-relative:page;" filled="f" coordsize="21600,21600">
            <v:path arrowok="t"/>
            <v:fill on="f" focussize="0,0"/>
            <v:stroke endarrow="open"/>
            <v:imagedata o:title=""/>
            <o:lock v:ext="edit"/>
          </v:shape>
        </w:pict>
      </w:r>
      <w:r>
        <w:rPr>
          <w:sz w:val="20"/>
          <w:szCs w:val="21"/>
        </w:rPr>
        <w:t xml:space="preserve">                               </w:t>
      </w:r>
      <w:r>
        <w:rPr>
          <w:rFonts w:hint="eastAsia"/>
        </w:rPr>
        <w:t>是否需要立案</w:t>
      </w:r>
    </w:p>
    <w:p>
      <w:pPr>
        <w:rPr>
          <w:sz w:val="20"/>
        </w:rPr>
      </w:pPr>
      <w:r>
        <w:rPr>
          <w:lang w:bidi="bo-CN"/>
        </w:rPr>
        <w:pict>
          <v:shape id="文本框 79" o:spid="_x0000_s8690" o:spt="202" type="#_x0000_t202" style="position:absolute;left:0pt;margin-left:-60.45pt;margin-top:13.95pt;height:21.75pt;width:26.35pt;z-index:249657344;mso-width-relative:page;mso-height-relative:page;" stroked="f" coordsize="21600,21600">
            <v:path/>
            <v:fill focussize="0,0"/>
            <v:stroke on="f" weight="0.5pt" joinstyle="miter"/>
            <v:imagedata o:title=""/>
            <o:lock v:ext="edit"/>
            <v:textbox>
              <w:txbxContent>
                <w:p>
                  <w:r>
                    <w:rPr>
                      <w:rFonts w:hint="eastAsia"/>
                    </w:rPr>
                    <w:t>否</w:t>
                  </w:r>
                </w:p>
              </w:txbxContent>
            </v:textbox>
          </v:shape>
        </w:pict>
      </w:r>
      <w:r>
        <w:rPr>
          <w:lang w:bidi="bo-CN"/>
        </w:rPr>
        <w:pict>
          <v:shape id="直接箭头连接符 78" o:spid="_x0000_s8691" o:spt="32" type="#_x0000_t32" style="position:absolute;left:0pt;margin-left:-16.95pt;margin-top:13.85pt;height:24pt;width:0pt;z-index:249656320;mso-width-relative:page;mso-height-relative:page;" filled="f" coordsize="21600,21600">
            <v:path arrowok="t"/>
            <v:fill on="f" focussize="0,0"/>
            <v:stroke endarrow="open"/>
            <v:imagedata o:title=""/>
            <o:lock v:ext="edit"/>
          </v:shape>
        </w:pict>
      </w:r>
    </w:p>
    <w:p>
      <w:pPr>
        <w:rPr>
          <w:sz w:val="20"/>
          <w:szCs w:val="21"/>
        </w:rPr>
      </w:pPr>
      <w:r>
        <w:rPr>
          <w:rFonts w:hint="eastAsia"/>
          <w:sz w:val="20"/>
          <w:szCs w:val="21"/>
        </w:rPr>
        <w:t>是</w:t>
      </w:r>
      <w:r>
        <w:rPr>
          <w:sz w:val="20"/>
          <w:szCs w:val="21"/>
        </w:rPr>
        <w:t xml:space="preserve">                                     </w:t>
      </w:r>
      <w:r>
        <w:rPr>
          <w:rFonts w:hint="eastAsia"/>
          <w:sz w:val="20"/>
          <w:szCs w:val="21"/>
        </w:rPr>
        <w:t>是</w:t>
      </w:r>
    </w:p>
    <w:p>
      <w:pPr>
        <w:rPr>
          <w:sz w:val="20"/>
          <w:szCs w:val="21"/>
        </w:rPr>
      </w:pPr>
      <w:r>
        <w:rPr>
          <w:lang w:bidi="bo-CN"/>
        </w:rPr>
        <w:pict>
          <v:line id="直接连接符 80" o:spid="_x0000_s8692" o:spt="20" style="position:absolute;left:0pt;flip:y;margin-left:-52.5pt;margin-top:5.25pt;height:0.75pt;width:70.8pt;z-index:249658368;mso-width-relative:page;mso-height-relative:page;" coordsize="21600,21600">
            <v:path arrowok="t"/>
            <v:fill focussize="0,0"/>
            <v:stroke/>
            <v:imagedata o:title=""/>
            <o:lock v:ext="edit"/>
          </v:line>
        </w:pict>
      </w:r>
      <w:r>
        <w:rPr>
          <w:lang w:bidi="bo-CN"/>
        </w:rPr>
        <w:pict>
          <v:shape id="直接箭头连接符 82" o:spid="_x0000_s8693" o:spt="32" type="#_x0000_t32" style="position:absolute;left:0pt;flip:x;margin-left:17.55pt;margin-top:4.4pt;height:15.85pt;width:0.75pt;z-index:249660416;mso-width-relative:page;mso-height-relative:page;" filled="f" coordsize="21600,21600">
            <v:path arrowok="t"/>
            <v:fill on="f" focussize="0,0"/>
            <v:stroke endarrow="open"/>
            <v:imagedata o:title=""/>
            <o:lock v:ext="edit"/>
          </v:shape>
        </w:pict>
      </w:r>
      <w:r>
        <w:rPr>
          <w:lang w:bidi="bo-CN"/>
        </w:rPr>
        <w:pict>
          <v:shape id="直接箭头连接符 81" o:spid="_x0000_s8694" o:spt="32" type="#_x0000_t32" style="position:absolute;left:0pt;margin-left:-51.45pt;margin-top:5.9pt;height:15.1pt;width:0pt;z-index:249659392;mso-width-relative:page;mso-height-relative:page;" filled="f" coordsize="21600,21600">
            <v:path arrowok="t"/>
            <v:fill on="f" focussize="0,0"/>
            <v:stroke endarrow="open"/>
            <v:imagedata o:title=""/>
            <o:lock v:ext="edit"/>
          </v:shape>
        </w:pict>
      </w:r>
      <w:r>
        <w:rPr>
          <w:lang w:bidi="bo-CN"/>
        </w:rPr>
        <w:pict>
          <v:rect id="矩形 73" o:spid="_x0000_s8695" o:spt="1" style="position:absolute;left:0pt;margin-left:315.3pt;margin-top:5.75pt;height:30.05pt;width:67.4pt;z-index:249652224;v-text-anchor:middle;mso-width-relative:page;mso-height-relative:page;" filled="f" coordsize="21600,21600">
            <v:path/>
            <v:fill on="f" focussize="0,0"/>
            <v:stroke weight="2pt"/>
            <v:imagedata o:title=""/>
            <o:lock v:ext="edit"/>
          </v:rect>
        </w:pict>
      </w:r>
      <w:r>
        <w:rPr>
          <w:sz w:val="20"/>
          <w:szCs w:val="21"/>
        </w:rPr>
        <w:t xml:space="preserve">                                                        </w:t>
      </w:r>
      <w:r>
        <w:rPr>
          <w:rFonts w:hint="eastAsia"/>
          <w:sz w:val="20"/>
          <w:szCs w:val="21"/>
        </w:rPr>
        <w:t>形成</w:t>
      </w:r>
      <w:r>
        <w:rPr>
          <w:lang w:bidi="bo-CN"/>
        </w:rPr>
        <w:pict>
          <v:roundrect id="圆角矩形 71" o:spid="_x0000_s8696" o:spt="2" style="position:absolute;left:0pt;margin-left:106.05pt;margin-top:4.4pt;height:36.05pt;width:168pt;z-index:249650176;v-text-anchor:middle;mso-width-relative:page;mso-height-relative:page;" filled="f" coordsize="21600,21600" arcsize="0.166666666666667">
            <v:path/>
            <v:fill on="f" focussize="0,0"/>
            <v:stroke weight="1.5pt"/>
            <v:imagedata o:title=""/>
            <o:lock v:ext="edit"/>
          </v:roundrect>
        </w:pict>
      </w:r>
      <w:r>
        <w:rPr>
          <w:sz w:val="20"/>
          <w:szCs w:val="21"/>
        </w:rPr>
        <w:t xml:space="preserve">        </w:t>
      </w:r>
    </w:p>
    <w:p>
      <w:pPr>
        <w:tabs>
          <w:tab w:val="left" w:pos="3021"/>
          <w:tab w:val="left" w:pos="6876"/>
        </w:tabs>
      </w:pPr>
      <w:r>
        <w:rPr>
          <w:lang w:bidi="bo-CN"/>
        </w:rPr>
        <w:pict>
          <v:shape id="直接箭头连接符 8" o:spid="_x0000_s8697" o:spt="32" type="#_x0000_t32" style="position:absolute;left:0pt;flip:y;margin-left:263.55pt;margin-top:118.1pt;height:0.35pt;width:43.5pt;z-index:249671680;mso-width-relative:page;mso-height-relative:page;" filled="f" coordsize="21600,21600">
            <v:path arrowok="t"/>
            <v:fill on="f" focussize="0,0"/>
            <v:stroke endarrow="open"/>
            <v:imagedata o:title=""/>
            <o:lock v:ext="edit"/>
          </v:shape>
        </w:pict>
      </w:r>
      <w:r>
        <w:rPr>
          <w:lang w:bidi="bo-CN"/>
        </w:rPr>
        <w:pict>
          <v:shape id="直接箭头连接符 89" o:spid="_x0000_s8698" o:spt="32" type="#_x0000_t32" style="position:absolute;left:0pt;flip:y;margin-left:262.8pt;margin-top:63.35pt;height:0.35pt;width:43.5pt;z-index:249666560;mso-width-relative:page;mso-height-relative:page;" filled="f" coordsize="21600,21600">
            <v:path arrowok="t"/>
            <v:fill on="f" focussize="0,0"/>
            <v:stroke endarrow="open"/>
            <v:imagedata o:title=""/>
            <o:lock v:ext="edit"/>
          </v:shape>
        </w:pict>
      </w:r>
      <w:r>
        <w:rPr>
          <w:lang w:bidi="bo-CN"/>
        </w:rPr>
        <w:pict>
          <v:shape id="文本框 4" o:spid="_x0000_s8699" o:spt="202" type="#_x0000_t202" style="position:absolute;left:0pt;margin-left:134.55pt;margin-top:98.45pt;height:39.7pt;width:115.6pt;z-index:249669632;mso-width-relative:page;mso-height-relative:page;" stroked="f" coordsize="21600,21600">
            <v:path/>
            <v:fill focussize="0,0"/>
            <v:stroke on="f" weight="0.5pt" joinstyle="miter"/>
            <v:imagedata o:title=""/>
            <o:lock v:ext="edit"/>
            <v:textbox>
              <w:txbxContent>
                <w:p>
                  <w:r>
                    <w:rPr>
                      <w:rFonts w:hint="eastAsia"/>
                    </w:rPr>
                    <w:t>调查终结，执法人员提</w:t>
                  </w:r>
                </w:p>
                <w:p>
                  <w:r>
                    <w:rPr>
                      <w:rFonts w:hint="eastAsia"/>
                    </w:rPr>
                    <w:t>出处罚意见并报请审批</w:t>
                  </w:r>
                </w:p>
              </w:txbxContent>
            </v:textbox>
          </v:shape>
        </w:pict>
      </w:r>
      <w:r>
        <w:rPr>
          <w:lang w:bidi="bo-CN"/>
        </w:rPr>
        <w:pict>
          <v:shape id="直接箭头连接符 1" o:spid="_x0000_s8700" o:spt="32" type="#_x0000_t32" style="position:absolute;left:0pt;flip:x;margin-left:191.55pt;margin-top:79.05pt;height:16.5pt;width:0.75pt;z-index:249668608;mso-width-relative:page;mso-height-relative:page;" filled="f" coordsize="21600,21600">
            <v:path arrowok="t"/>
            <v:fill on="f" focussize="0,0"/>
            <v:stroke endarrow="open"/>
            <v:imagedata o:title=""/>
            <o:lock v:ext="edit"/>
          </v:shape>
        </w:pict>
      </w:r>
      <w:r>
        <w:rPr>
          <w:lang w:bidi="bo-CN"/>
        </w:rPr>
        <w:pict>
          <v:roundrect id="圆角矩形 5" o:spid="_x0000_s8701" o:spt="2" style="position:absolute;left:0pt;margin-left:118.8pt;margin-top:96.05pt;height:42.8pt;width:144pt;z-index:249670656;v-text-anchor:middle;mso-width-relative:page;mso-height-relative:page;" filled="f" coordsize="21600,21600" arcsize="0.166666666666667">
            <v:path/>
            <v:fill on="f" focussize="0,0"/>
            <v:stroke weight="1.5pt"/>
            <v:imagedata o:title=""/>
            <o:lock v:ext="edit"/>
          </v:roundrect>
        </w:pict>
      </w:r>
      <w:r>
        <w:rPr>
          <w:lang w:bidi="bo-CN"/>
        </w:rPr>
        <w:pict>
          <v:shape id="直接箭头连接符 86" o:spid="_x0000_s8702" o:spt="32" type="#_x0000_t32" style="position:absolute;left:0pt;margin-left:190.8pt;margin-top:24.8pt;height:24pt;width:0pt;z-index:249663488;mso-width-relative:page;mso-height-relative:page;" filled="f" coordsize="21600,21600">
            <v:path arrowok="t"/>
            <v:fill on="f" focussize="0,0"/>
            <v:stroke endarrow="open"/>
            <v:imagedata o:title=""/>
            <o:lock v:ext="edit"/>
          </v:shape>
        </w:pict>
      </w:r>
      <w:r>
        <w:rPr>
          <w:lang w:bidi="bo-CN"/>
        </w:rPr>
        <w:pict>
          <v:shape id="文本框 90" o:spid="_x0000_s8703" o:spt="202" type="#_x0000_t202" style="position:absolute;left:0pt;margin-left:306.3pt;margin-top:45.2pt;height:39.7pt;width:141.8pt;z-index:249667584;mso-width-relative:page;mso-height-relative:page;" coordsize="21600,21600">
            <v:path/>
            <v:fill focussize="0,0"/>
            <v:stroke weight="0.5pt" joinstyle="miter"/>
            <v:imagedata o:title=""/>
            <o:lock v:ext="edit"/>
            <v:textbox>
              <w:txbxContent>
                <w:p>
                  <w:r>
                    <w:rPr>
                      <w:rFonts w:hint="eastAsia"/>
                    </w:rPr>
                    <w:t>询问笔录、证据先行登记保存相关文书等，收集相关</w:t>
                  </w:r>
                </w:p>
              </w:txbxContent>
            </v:textbox>
          </v:shape>
        </w:pict>
      </w:r>
      <w:r>
        <w:rPr>
          <w:lang w:bidi="bo-CN"/>
        </w:rPr>
        <w:pict>
          <v:shape id="直接箭头连接符 72" o:spid="_x0000_s8704" o:spt="32" type="#_x0000_t32" style="position:absolute;left:0pt;flip:y;margin-left:273.3pt;margin-top:4.85pt;height:0.35pt;width:43.5pt;z-index:249651200;mso-width-relative:page;mso-height-relative:page;" filled="f" coordsize="21600,21600">
            <v:path arrowok="t"/>
            <v:fill on="f" focussize="0,0"/>
            <v:stroke endarrow="open"/>
            <v:imagedata o:title=""/>
            <o:lock v:ext="edit"/>
          </v:shape>
        </w:pict>
      </w:r>
      <w:r>
        <w:rPr>
          <w:lang w:bidi="bo-CN"/>
        </w:rPr>
        <w:pict>
          <v:roundrect id="圆角矩形 88" o:spid="_x0000_s8705" o:spt="2" style="position:absolute;left:0pt;margin-left:118.8pt;margin-top:48.8pt;height:30.1pt;width:144pt;z-index:249665536;v-text-anchor:middle;mso-width-relative:page;mso-height-relative:page;" filled="f" coordsize="21600,21600" arcsize="0.166666666666667">
            <v:path/>
            <v:fill on="f" focussize="0,0"/>
            <v:stroke weight="1.5pt"/>
            <v:imagedata o:title=""/>
            <o:lock v:ext="edit"/>
          </v:roundrect>
        </w:pict>
      </w:r>
      <w:r>
        <w:rPr>
          <w:lang w:bidi="bo-CN"/>
        </w:rPr>
        <w:pict>
          <v:shape id="文本框 87" o:spid="_x0000_s8706" o:spt="202" type="#_x0000_t202" style="position:absolute;left:0pt;margin-left:127.05pt;margin-top:51.9pt;height:24.05pt;width:137.95pt;z-index:249664512;mso-width-relative:page;mso-height-relative:page;" stroked="f" coordsize="21600,21600">
            <v:path/>
            <v:fill focussize="0,0"/>
            <v:stroke on="f" weight="2pt" joinstyle="miter"/>
            <v:imagedata o:title=""/>
            <o:lock v:ext="edit"/>
            <v:textbox>
              <w:txbxContent>
                <w:p>
                  <w:r>
                    <w:t xml:space="preserve">       </w:t>
                  </w:r>
                  <w:r>
                    <w:rPr>
                      <w:rFonts w:hint="eastAsia"/>
                    </w:rPr>
                    <w:t>调查取证</w:t>
                  </w:r>
                </w:p>
              </w:txbxContent>
            </v:textbox>
          </v:shape>
        </w:pict>
      </w:r>
      <w:r>
        <w:rPr>
          <w:lang w:bidi="bo-CN"/>
        </w:rPr>
        <w:pict>
          <v:shape id="文本框 85" o:spid="_x0000_s8707" o:spt="202" type="#_x0000_t202" style="position:absolute;left:0pt;margin-left:-10.2pt;margin-top:3.9pt;height:37.55pt;width:58.5pt;z-index:249662464;mso-width-relative:page;mso-height-relative:page;" coordsize="21600,21600">
            <v:path/>
            <v:fill focussize="0,0"/>
            <v:stroke weight="0.5pt" joinstyle="miter"/>
            <v:imagedata o:title=""/>
            <o:lock v:ext="edit"/>
            <v:textbox>
              <w:txbxContent>
                <w:p>
                  <w:r>
                    <w:rPr>
                      <w:rFonts w:hint="eastAsia"/>
                    </w:rPr>
                    <w:t>执行简易</w:t>
                  </w:r>
                </w:p>
                <w:p>
                  <w:r>
                    <w:rPr>
                      <w:rFonts w:hint="eastAsia"/>
                    </w:rPr>
                    <w:t>处罚程序</w:t>
                  </w:r>
                </w:p>
              </w:txbxContent>
            </v:textbox>
          </v:shape>
        </w:pict>
      </w:r>
      <w:r>
        <w:rPr>
          <w:lang w:bidi="bo-CN"/>
        </w:rPr>
        <w:pict>
          <v:shape id="文本框 84" o:spid="_x0000_s8708" o:spt="202" type="#_x0000_t202" style="position:absolute;left:0pt;margin-left:-83.7pt;margin-top:4.65pt;height:37.55pt;width:58.5pt;z-index:249661440;mso-width-relative:page;mso-height-relative:page;" coordsize="21600,21600">
            <v:path/>
            <v:fill focussize="0,0"/>
            <v:stroke weight="0.5pt" joinstyle="miter"/>
            <v:imagedata o:title=""/>
            <o:lock v:ext="edit"/>
            <v:textbox>
              <w:txbxContent>
                <w:p>
                  <w:r>
                    <w:rPr>
                      <w:rFonts w:hint="eastAsia"/>
                    </w:rPr>
                    <w:t>行政处理</w:t>
                  </w:r>
                </w:p>
                <w:p>
                  <w:r>
                    <w:rPr>
                      <w:rFonts w:hint="eastAsia"/>
                    </w:rPr>
                    <w:t>责令改正</w:t>
                  </w:r>
                </w:p>
              </w:txbxContent>
            </v:textbox>
          </v:shape>
        </w:pict>
      </w:r>
      <w:r>
        <w:t xml:space="preserve">                          </w:t>
      </w:r>
      <w:r>
        <w:rPr>
          <w:rFonts w:hint="eastAsia"/>
        </w:rPr>
        <w:t>执行机关负责人批准立案</w:t>
      </w:r>
      <w:r>
        <w:t xml:space="preserve">             </w:t>
      </w:r>
      <w:r>
        <w:rPr>
          <w:rFonts w:hint="eastAsia"/>
        </w:rPr>
        <w:t>立案审批表</w:t>
      </w:r>
    </w:p>
    <w:p/>
    <w:p/>
    <w:p/>
    <w:p/>
    <w:p/>
    <w:p>
      <w:pPr>
        <w:tabs>
          <w:tab w:val="left" w:pos="5496"/>
        </w:tabs>
      </w:pPr>
      <w:r>
        <w:rPr>
          <w:lang w:bidi="bo-CN"/>
        </w:rPr>
        <w:pict>
          <v:shape id="文本框 141" o:spid="_x0000_s8709" o:spt="202" type="#_x0000_t202" style="position:absolute;left:0pt;margin-left:166.8pt;margin-top:427.85pt;height:20.95pt;width:72.1pt;z-index:249672704;mso-width-relative:page;mso-height-relative:page;" coordsize="21600,21600">
            <v:path/>
            <v:fill focussize="0,0"/>
            <v:stroke weight="0.5pt" joinstyle="miter"/>
            <v:imagedata o:title=""/>
            <o:lock v:ext="edit"/>
            <v:textbox>
              <w:txbxContent>
                <w:p>
                  <w:r>
                    <w:rPr>
                      <w:rFonts w:hint="eastAsia"/>
                    </w:rPr>
                    <w:t>结案审批表</w:t>
                  </w:r>
                </w:p>
              </w:txbxContent>
            </v:textbox>
          </v:shape>
        </w:pict>
      </w:r>
      <w:r>
        <w:rPr>
          <w:lang w:bidi="bo-CN"/>
        </w:rPr>
        <w:pict>
          <v:shape id="文本框 140" o:spid="_x0000_s8710" o:spt="202" type="#_x0000_t202" style="position:absolute;left:0pt;margin-left:167.55pt;margin-top:403.1pt;height:20.95pt;width:72.1pt;z-index:249673728;mso-width-relative:page;mso-height-relative:page;" coordsize="21600,21600">
            <v:path/>
            <v:fill focussize="0,0"/>
            <v:stroke weight="0.5pt" joinstyle="miter"/>
            <v:imagedata o:title=""/>
            <o:lock v:ext="edit"/>
            <v:textbox>
              <w:txbxContent>
                <w:p>
                  <w:pPr>
                    <w:jc w:val="center"/>
                  </w:pPr>
                  <w:r>
                    <w:rPr>
                      <w:rFonts w:hint="eastAsia"/>
                    </w:rPr>
                    <w:t>复核记录</w:t>
                  </w:r>
                </w:p>
              </w:txbxContent>
            </v:textbox>
          </v:shape>
        </w:pict>
      </w:r>
      <w:r>
        <w:rPr>
          <w:lang w:bidi="bo-CN"/>
        </w:rPr>
        <w:pict>
          <v:shape id="直接箭头连接符 138" o:spid="_x0000_s8711" o:spt="32" type="#_x0000_t32" style="position:absolute;left:0pt;flip:x;margin-left:238.8pt;margin-top:414.1pt;height:0.15pt;width:49.5pt;z-index:249674752;mso-width-relative:page;mso-height-relative:page;" filled="f" coordsize="21600,21600">
            <v:path arrowok="t"/>
            <v:fill on="f" focussize="0,0"/>
            <v:stroke endarrow="open"/>
            <v:imagedata o:title=""/>
            <o:lock v:ext="edit"/>
          </v:shape>
        </w:pict>
      </w:r>
      <w:r>
        <w:rPr>
          <w:lang w:bidi="bo-CN"/>
        </w:rPr>
        <w:pict>
          <v:shape id="直接箭头连接符 139" o:spid="_x0000_s8712" o:spt="32" type="#_x0000_t32" style="position:absolute;left:0pt;flip:x;margin-left:238.05pt;margin-top:438.1pt;height:0.15pt;width:83.25pt;z-index:249675776;mso-width-relative:page;mso-height-relative:page;" filled="f" coordsize="21600,21600">
            <v:path arrowok="t"/>
            <v:fill on="f" focussize="0,0"/>
            <v:stroke endarrow="open"/>
            <v:imagedata o:title=""/>
            <o:lock v:ext="edit"/>
          </v:shape>
        </w:pict>
      </w:r>
      <w:r>
        <w:rPr>
          <w:lang w:bidi="bo-CN"/>
        </w:rPr>
        <w:pict>
          <v:shape id="文本框 137" o:spid="_x0000_s8713" o:spt="202" type="#_x0000_t202" style="position:absolute;left:0pt;margin-left:330.3pt;margin-top:427pt;height:21.75pt;width:58.45pt;z-index:249635840;mso-width-relative:page;mso-height-relative:page;" filled="f" stroked="f" coordsize="21600,21600">
            <v:path/>
            <v:fill on="f" focussize="0,0"/>
            <v:stroke on="f" weight="0.5pt" joinstyle="miter"/>
            <v:imagedata o:title=""/>
            <o:lock v:ext="edit"/>
            <v:textbox>
              <w:txbxContent>
                <w:p>
                  <w:r>
                    <w:rPr>
                      <w:rFonts w:hint="eastAsia"/>
                    </w:rPr>
                    <w:t>存档结案</w:t>
                  </w:r>
                </w:p>
              </w:txbxContent>
            </v:textbox>
          </v:shape>
        </w:pict>
      </w:r>
      <w:r>
        <w:rPr>
          <w:lang w:bidi="bo-CN"/>
        </w:rPr>
        <w:pict>
          <v:roundrect id="圆角矩形 135" o:spid="_x0000_s8714" o:spt="2" style="position:absolute;left:0pt;margin-left:322.05pt;margin-top:429.95pt;height:17.4pt;width:75.05pt;z-index:249676800;v-text-anchor:middle;mso-width-relative:page;mso-height-relative:page;" filled="f" coordsize="21600,21600" arcsize="0.166666666666667">
            <v:path/>
            <v:fill on="f" focussize="0,0"/>
            <v:stroke weight="1.5pt"/>
            <v:imagedata o:title=""/>
            <o:lock v:ext="edit"/>
          </v:roundrect>
        </w:pict>
      </w:r>
      <w:r>
        <w:rPr>
          <w:lang w:bidi="bo-CN"/>
        </w:rPr>
        <w:pict>
          <v:shape id="直接箭头连接符 134" o:spid="_x0000_s8715" o:spt="32" type="#_x0000_t32" style="position:absolute;left:0pt;margin-left:360.3pt;margin-top:421.2pt;height:9.55pt;width:0pt;z-index:249677824;mso-width-relative:page;mso-height-relative:page;" filled="f" coordsize="21600,21600">
            <v:path arrowok="t"/>
            <v:fill on="f" focussize="0,0"/>
            <v:stroke endarrow="open"/>
            <v:imagedata o:title=""/>
            <o:lock v:ext="edit"/>
          </v:shape>
        </w:pict>
      </w:r>
      <w:r>
        <w:rPr>
          <w:lang w:bidi="bo-CN"/>
        </w:rPr>
        <w:pict>
          <v:shape id="文本框 133" o:spid="_x0000_s8716" o:spt="202" type="#_x0000_t202" style="position:absolute;left:0pt;margin-left:325.05pt;margin-top:401.6pt;height:21.7pt;width:72.1pt;z-index:249678848;mso-width-relative:page;mso-height-relative:page;" filled="f" stroked="f" coordsize="21600,21600">
            <v:path/>
            <v:fill on="f" focussize="0,0"/>
            <v:stroke on="f" weight="0.5pt" joinstyle="miter"/>
            <v:imagedata o:title=""/>
            <o:lock v:ext="edit"/>
            <v:textbox>
              <w:txbxContent>
                <w:p>
                  <w:r>
                    <w:rPr>
                      <w:rFonts w:hint="eastAsia"/>
                    </w:rPr>
                    <w:t>复核真改情况</w:t>
                  </w:r>
                </w:p>
              </w:txbxContent>
            </v:textbox>
          </v:shape>
        </w:pict>
      </w:r>
      <w:r>
        <w:rPr>
          <w:lang w:bidi="bo-CN"/>
        </w:rPr>
        <w:pict>
          <v:roundrect id="圆角矩形 132" o:spid="_x0000_s8717" o:spt="2" style="position:absolute;left:0pt;margin-left:289.05pt;margin-top:405.2pt;height:17.4pt;width:144pt;z-index:249679872;v-text-anchor:middle;mso-width-relative:page;mso-height-relative:page;" filled="f" coordsize="21600,21600" arcsize="0.166666666666667">
            <v:path/>
            <v:fill on="f" focussize="0,0"/>
            <v:stroke weight="1.5pt"/>
            <v:imagedata o:title=""/>
            <o:lock v:ext="edit"/>
          </v:roundrect>
        </w:pict>
      </w:r>
      <w:r>
        <w:rPr>
          <w:lang w:bidi="bo-CN"/>
        </w:rPr>
        <w:pict>
          <v:shape id="直接箭头连接符 131" o:spid="_x0000_s8718" o:spt="32" type="#_x0000_t32" style="position:absolute;left:0pt;margin-left:358.05pt;margin-top:395.7pt;height:9.55pt;width:0pt;z-index:249680896;mso-width-relative:page;mso-height-relative:page;" filled="f" coordsize="21600,21600">
            <v:path arrowok="t"/>
            <v:fill on="f" focussize="0,0"/>
            <v:stroke endarrow="open"/>
            <v:imagedata o:title=""/>
            <o:lock v:ext="edit"/>
          </v:shape>
        </w:pict>
      </w:r>
      <w:r>
        <w:rPr>
          <w:lang w:bidi="bo-CN"/>
        </w:rPr>
        <w:pict>
          <v:roundrect id="圆角矩形 129" o:spid="_x0000_s8719" o:spt="2" style="position:absolute;left:0pt;margin-left:300.25pt;margin-top:375.2pt;height:21.1pt;width:117.1pt;z-index:249681920;v-text-anchor:middle;mso-width-relative:page;mso-height-relative:page;" filled="f" coordsize="21600,21600" arcsize="0.166666666666667">
            <v:path/>
            <v:fill on="f" focussize="0,0"/>
            <v:stroke weight="1.5pt"/>
            <v:imagedata o:title=""/>
            <o:lock v:ext="edit"/>
          </v:roundrect>
        </w:pict>
      </w:r>
      <w:r>
        <w:rPr>
          <w:lang w:bidi="bo-CN"/>
        </w:rPr>
        <w:pict>
          <v:shape id="直接箭头连接符 130" o:spid="_x0000_s8720" o:spt="32" type="#_x0000_t32" style="position:absolute;left:0pt;flip:x;margin-left:357.3pt;margin-top:360.45pt;height:16.5pt;width:0.75pt;z-index:249682944;mso-width-relative:page;mso-height-relative:page;" filled="f" coordsize="21600,21600">
            <v:path arrowok="t"/>
            <v:fill on="f" focussize="0,0"/>
            <v:stroke endarrow="open"/>
            <v:imagedata o:title=""/>
            <o:lock v:ext="edit"/>
          </v:shape>
        </w:pict>
      </w:r>
      <w:r>
        <w:rPr>
          <w:lang w:bidi="bo-CN"/>
        </w:rPr>
        <w:pict>
          <v:shape id="文本框 127" o:spid="_x0000_s8721" o:spt="202" type="#_x0000_t202" style="position:absolute;left:0pt;margin-left:301.05pt;margin-top:373.1pt;height:21.7pt;width:116.3pt;z-index:249683968;mso-width-relative:page;mso-height-relative:page;" stroked="f" coordsize="21600,21600">
            <v:path/>
            <v:fill focussize="0,0"/>
            <v:stroke on="f" weight="0.5pt" joinstyle="miter"/>
            <v:imagedata o:title=""/>
            <o:lock v:ext="edit"/>
            <v:textbox>
              <w:txbxContent>
                <w:p>
                  <w:r>
                    <w:rPr>
                      <w:rFonts w:hint="eastAsia"/>
                    </w:rPr>
                    <w:t>送达行政处罚决定书</w:t>
                  </w:r>
                </w:p>
              </w:txbxContent>
            </v:textbox>
          </v:shape>
        </w:pict>
      </w:r>
      <w:r>
        <w:rPr>
          <w:lang w:bidi="bo-CN"/>
        </w:rPr>
        <w:pict>
          <v:shape id="文本框 11" o:spid="_x0000_s8722" o:spt="202" type="#_x0000_t202" style="position:absolute;left:0pt;margin-left:306.3pt;margin-top:13.85pt;height:20.95pt;width:72.1pt;z-index:249684992;mso-width-relative:page;mso-height-relative:page;" coordsize="21600,21600">
            <v:path/>
            <v:fill focussize="0,0"/>
            <v:stroke weight="0.5pt" joinstyle="miter"/>
            <v:imagedata o:title=""/>
            <o:lock v:ext="edit"/>
            <v:textbox>
              <w:txbxContent>
                <w:p>
                  <w:r>
                    <w:rPr>
                      <w:rFonts w:hint="eastAsia"/>
                    </w:rPr>
                    <w:t>调查终结报告</w:t>
                  </w:r>
                </w:p>
              </w:txbxContent>
            </v:textbox>
          </v:shape>
        </w:pict>
      </w:r>
      <w:r>
        <w:rPr>
          <w:lang w:bidi="bo-CN"/>
        </w:rPr>
        <w:pict>
          <v:roundrect id="圆角矩形 126" o:spid="_x0000_s8723" o:spt="2" style="position:absolute;left:0pt;margin-left:220.8pt;margin-top:337.7pt;height:22.55pt;width:247.55pt;z-index:249686016;v-text-anchor:middle;mso-width-relative:page;mso-height-relative:page;" filled="f" coordsize="21600,21600" arcsize="0.166666666666667">
            <v:path/>
            <v:fill on="f" focussize="0,0"/>
            <v:stroke weight="1.5pt"/>
            <v:imagedata o:title=""/>
            <o:lock v:ext="edit"/>
          </v:roundrect>
        </w:pict>
      </w:r>
      <w:r>
        <w:rPr>
          <w:lang w:bidi="bo-CN"/>
        </w:rPr>
        <w:pict>
          <v:roundrect id="圆角矩形 125" o:spid="_x0000_s8724" o:spt="2" style="position:absolute;left:0pt;margin-left:121.75pt;margin-top:306.95pt;height:22.55pt;width:185.3pt;z-index:249687040;v-text-anchor:middle;mso-width-relative:page;mso-height-relative:page;" filled="f" coordsize="21600,21600" arcsize="0.166666666666667">
            <v:path/>
            <v:fill on="f" focussize="0,0"/>
            <v:stroke weight="1.5pt"/>
            <v:imagedata o:title=""/>
            <o:lock v:ext="edit"/>
          </v:roundrect>
        </w:pict>
      </w:r>
      <w:r>
        <w:rPr>
          <w:lang w:bidi="bo-CN"/>
        </w:rPr>
        <w:pict>
          <v:shape id="文本框 100" o:spid="_x0000_s8725" o:spt="202" type="#_x0000_t202" style="position:absolute;left:0pt;margin-left:82.8pt;margin-top:251.6pt;height:35.95pt;width:117.75pt;z-index:249688064;mso-width-relative:page;mso-height-relative:page;" filled="f" stroked="f" coordsize="21600,21600">
            <v:path/>
            <v:fill on="f" focussize="0,0"/>
            <v:stroke on="f" weight="0.5pt" joinstyle="miter"/>
            <v:imagedata o:title=""/>
            <o:lock v:ext="edit"/>
            <v:textbox>
              <w:txbxContent>
                <w:p>
                  <w:r>
                    <w:rPr>
                      <w:rFonts w:hint="eastAsia"/>
                    </w:rPr>
                    <w:t>组织听证会，做好听证记录并形成听证报告</w:t>
                  </w:r>
                </w:p>
              </w:txbxContent>
            </v:textbox>
          </v:shape>
        </w:pict>
      </w:r>
      <w:r>
        <w:rPr>
          <w:lang w:bidi="bo-CN"/>
        </w:rPr>
        <w:pict>
          <v:roundrect id="圆角矩形 124" o:spid="_x0000_s8726" o:spt="2" style="position:absolute;left:0pt;margin-left:82.8pt;margin-top:253.7pt;height:36.05pt;width:119.25pt;z-index:249689088;v-text-anchor:middle;mso-width-relative:page;mso-height-relative:page;" filled="f" coordsize="21600,21600" arcsize="0.166666666666667">
            <v:path/>
            <v:fill on="f" focussize="0,0"/>
            <v:stroke weight="1.5pt"/>
            <v:imagedata o:title=""/>
            <o:lock v:ext="edit"/>
          </v:roundrect>
        </w:pict>
      </w:r>
      <w:r>
        <w:rPr>
          <w:lang w:bidi="bo-CN"/>
        </w:rPr>
        <w:pict>
          <v:shape id="文本框 94" o:spid="_x0000_s8727" o:spt="202" type="#_x0000_t202" style="position:absolute;left:0pt;margin-left:121.05pt;margin-top:144.35pt;height:20.95pt;width:100.6pt;z-index:249708544;mso-width-relative:page;mso-height-relative:page;" filled="f" stroked="f" coordsize="21600,21600">
            <v:path/>
            <v:fill on="f" focussize="0,0"/>
            <v:stroke on="f" weight="0.5pt" joinstyle="miter"/>
            <v:imagedata o:title=""/>
            <o:lock v:ext="edit"/>
            <v:textbox>
              <w:txbxContent>
                <w:p>
                  <w:r>
                    <w:t xml:space="preserve"> </w:t>
                  </w:r>
                  <w:r>
                    <w:rPr>
                      <w:rFonts w:hint="eastAsia"/>
                    </w:rPr>
                    <w:t>送达听证权告知书</w:t>
                  </w:r>
                </w:p>
              </w:txbxContent>
            </v:textbox>
          </v:shape>
        </w:pict>
      </w:r>
      <w:r>
        <w:rPr>
          <w:lang w:bidi="bo-CN"/>
        </w:rPr>
        <w:pict>
          <v:roundrect id="圆角矩形 123" o:spid="_x0000_s8728" o:spt="2" style="position:absolute;left:0pt;margin-left:124.05pt;margin-top:145.7pt;height:21.1pt;width:101.25pt;z-index:249709568;v-text-anchor:middle;mso-width-relative:page;mso-height-relative:page;" filled="f" coordsize="21600,21600" arcsize="0.166666666666667">
            <v:path/>
            <v:fill on="f" focussize="0,0"/>
            <v:stroke weight="1.5pt"/>
            <v:imagedata o:title=""/>
            <o:lock v:ext="edit"/>
          </v:roundrect>
        </w:pict>
      </w:r>
      <w:r>
        <w:rPr>
          <w:lang w:bidi="bo-CN"/>
        </w:rPr>
        <w:pict>
          <v:roundrect id="圆角矩形 122" o:spid="_x0000_s8729" o:spt="2" style="position:absolute;left:0pt;margin-left:-53.7pt;margin-top:157.7pt;height:36.05pt;width:168pt;z-index:249710592;v-text-anchor:middle;mso-width-relative:page;mso-height-relative:page;" filled="f" coordsize="21600,21600" arcsize="0.166666666666667">
            <v:path/>
            <v:fill on="f" focussize="0,0"/>
            <v:stroke weight="1.5pt"/>
            <v:imagedata o:title=""/>
            <o:lock v:ext="edit"/>
          </v:roundrect>
        </w:pict>
      </w:r>
      <w:r>
        <w:rPr>
          <w:lang w:bidi="bo-CN"/>
        </w:rPr>
        <w:pict>
          <v:roundrect id="圆角矩形 120" o:spid="_x0000_s8730" o:spt="2" style="position:absolute;left:0pt;margin-left:234.3pt;margin-top:102.2pt;height:24.05pt;width:206.95pt;z-index:249711616;v-text-anchor:middle;mso-width-relative:page;mso-height-relative:page;" filled="f" coordsize="21600,21600" arcsize="0.166666666666667">
            <v:path/>
            <v:fill on="f" focussize="0,0"/>
            <v:stroke weight="1.5pt"/>
            <v:imagedata o:title=""/>
            <o:lock v:ext="edit"/>
          </v:roundrect>
        </w:pict>
      </w:r>
      <w:r>
        <w:rPr>
          <w:lang w:bidi="bo-CN"/>
        </w:rPr>
        <w:pict>
          <v:shape id="文本框 119" o:spid="_x0000_s8731" o:spt="202" type="#_x0000_t202" style="position:absolute;left:0pt;margin-left:217.05pt;margin-top:337.1pt;height:23.2pt;width:253.45pt;z-index:249712640;mso-width-relative:page;mso-height-relative:page;" filled="f" stroked="f" coordsize="21600,21600">
            <v:path/>
            <v:fill on="f" focussize="0,0"/>
            <v:stroke on="f" weight="0.5pt" joinstyle="miter"/>
            <v:imagedata o:title=""/>
            <o:lock v:ext="edit"/>
            <v:textbox>
              <w:txbxContent>
                <w:p>
                  <w:r>
                    <w:rPr>
                      <w:rFonts w:hint="eastAsia"/>
                    </w:rPr>
                    <w:t>行政机关负责人签批调查终结报告，作出行政处罚决定</w:t>
                  </w:r>
                </w:p>
              </w:txbxContent>
            </v:textbox>
          </v:shape>
        </w:pict>
      </w:r>
      <w:r>
        <w:rPr>
          <w:lang w:bidi="bo-CN"/>
        </w:rPr>
        <w:pict>
          <v:line id="直接连接符 118" o:spid="_x0000_s8732" o:spt="20" style="position:absolute;left:0pt;flip:y;margin-left:307.05pt;margin-top:319pt;height:0.45pt;width:33.75pt;z-index:249713664;mso-width-relative:page;mso-height-relative:page;" coordsize="21600,21600">
            <v:path arrowok="t"/>
            <v:fill focussize="0,0"/>
            <v:stroke/>
            <v:imagedata o:title=""/>
            <o:lock v:ext="edit"/>
          </v:line>
        </w:pict>
      </w:r>
      <w:r>
        <w:rPr>
          <w:lang w:bidi="bo-CN"/>
        </w:rPr>
        <w:pict>
          <v:shape id="文本框 109" o:spid="_x0000_s8733" o:spt="202" type="#_x0000_t202" style="position:absolute;left:0pt;margin-left:427.05pt;margin-top:277.1pt;height:23.2pt;width:24.1pt;z-index:249637888;mso-width-relative:page;mso-height-relative:page;" stroked="f" coordsize="21600,21600">
            <v:path/>
            <v:fill focussize="0,0"/>
            <v:stroke on="f" weight="0.5pt" joinstyle="miter"/>
            <v:imagedata o:title=""/>
            <o:lock v:ext="edit"/>
            <v:textbox>
              <w:txbxContent>
                <w:p>
                  <w:r>
                    <w:rPr>
                      <w:rFonts w:hint="eastAsia"/>
                    </w:rPr>
                    <w:t>否</w:t>
                  </w:r>
                </w:p>
              </w:txbxContent>
            </v:textbox>
          </v:shape>
        </w:pict>
      </w:r>
      <w:r>
        <w:rPr>
          <w:lang w:bidi="bo-CN"/>
        </w:rPr>
        <w:pict>
          <v:shape id="直接箭头连接符 117" o:spid="_x0000_s8734" o:spt="32" type="#_x0000_t32" style="position:absolute;left:0pt;margin-left:340.8pt;margin-top:306.2pt;height:30.8pt;width:0pt;z-index:249714688;mso-width-relative:page;mso-height-relative:page;" filled="f" coordsize="21600,21600">
            <v:path arrowok="t"/>
            <v:fill on="f" focussize="0,0"/>
            <v:stroke endarrow="open"/>
            <v:imagedata o:title=""/>
            <o:lock v:ext="edit"/>
          </v:shape>
        </w:pict>
      </w:r>
      <w:r>
        <w:rPr>
          <w:lang w:bidi="bo-CN"/>
        </w:rPr>
        <w:pict>
          <v:line id="直接连接符 115" o:spid="_x0000_s8735" o:spt="20" style="position:absolute;left:0pt;flip:x;margin-left:340.05pt;margin-top:306.25pt;height:0pt;width:90.75pt;z-index:249715712;mso-width-relative:page;mso-height-relative:page;" coordsize="21600,21600">
            <v:path arrowok="t"/>
            <v:fill focussize="0,0"/>
            <v:stroke/>
            <v:imagedata o:title=""/>
            <o:lock v:ext="edit"/>
          </v:line>
        </w:pict>
      </w:r>
      <w:r>
        <w:rPr>
          <w:lang w:bidi="bo-CN"/>
        </w:rPr>
        <w:pict>
          <v:shape id="文本框 114" o:spid="_x0000_s8736" o:spt="202" type="#_x0000_t202" style="position:absolute;left:0pt;margin-left:232.8pt;margin-top:270.4pt;height:26.2pt;width:30.9pt;z-index:249636864;mso-width-relative:page;mso-height-relative:page;" stroked="f" coordsize="21600,21600">
            <v:path/>
            <v:fill focussize="0,0"/>
            <v:stroke on="f" weight="0.5pt" joinstyle="miter"/>
            <v:imagedata o:title=""/>
            <o:lock v:ext="edit"/>
            <v:textbox>
              <w:txbxContent>
                <w:p>
                  <w:r>
                    <w:rPr>
                      <w:rFonts w:hint="eastAsia"/>
                    </w:rPr>
                    <w:t>是</w:t>
                  </w:r>
                </w:p>
              </w:txbxContent>
            </v:textbox>
          </v:shape>
        </w:pict>
      </w:r>
      <w:r>
        <w:rPr>
          <w:lang w:bidi="bo-CN"/>
        </w:rPr>
        <w:pict>
          <v:shape id="文本框 113" o:spid="_x0000_s8737" o:spt="202" type="#_x0000_t202" style="position:absolute;left:0pt;margin-left:122.55pt;margin-top:307.85pt;height:23.2pt;width:184.5pt;z-index:249716736;mso-width-relative:page;mso-height-relative:page;" filled="f" stroked="f" coordsize="21600,21600">
            <v:path/>
            <v:fill on="f" focussize="0,0"/>
            <v:stroke on="f" weight="0.5pt" joinstyle="miter"/>
            <v:imagedata o:title=""/>
            <o:lock v:ext="edit"/>
            <v:textbox>
              <w:txbxContent>
                <w:p>
                  <w:r>
                    <w:rPr>
                      <w:rFonts w:hint="eastAsia"/>
                    </w:rPr>
                    <w:t>组织集体讨论，作出集体讨论决定的</w:t>
                  </w:r>
                </w:p>
              </w:txbxContent>
            </v:textbox>
          </v:shape>
        </w:pict>
      </w:r>
      <w:r>
        <w:rPr>
          <w:lang w:bidi="bo-CN"/>
        </w:rPr>
        <w:pict>
          <v:shape id="直接箭头连接符 112" o:spid="_x0000_s8738" o:spt="32" type="#_x0000_t32" style="position:absolute;left:0pt;margin-left:211.8pt;margin-top:294.45pt;height:14.05pt;width:0pt;z-index:249717760;mso-width-relative:page;mso-height-relative:page;" filled="f" coordsize="21600,21600">
            <v:path arrowok="t"/>
            <v:fill on="f" focussize="0,0"/>
            <v:stroke endarrow="open"/>
            <v:imagedata o:title=""/>
            <o:lock v:ext="edit"/>
          </v:shape>
        </w:pict>
      </w:r>
      <w:r>
        <w:rPr>
          <w:lang w:bidi="bo-CN"/>
        </w:rPr>
        <w:pict>
          <v:line id="直接连接符 111" o:spid="_x0000_s8739" o:spt="20" style="position:absolute;left:0pt;flip:x;margin-left:210.3pt;margin-top:293.5pt;height:0pt;width:132pt;z-index:249718784;mso-width-relative:page;mso-height-relative:page;" coordsize="21600,21600">
            <v:path arrowok="t"/>
            <v:fill focussize="0,0"/>
            <v:stroke/>
            <v:imagedata o:title=""/>
            <o:lock v:ext="edit"/>
          </v:line>
        </w:pict>
      </w:r>
      <w:r>
        <w:rPr>
          <w:lang w:bidi="bo-CN"/>
        </w:rPr>
        <w:pict>
          <v:line id="直接连接符 110" o:spid="_x0000_s8740" o:spt="20" style="position:absolute;left:0pt;margin-left:342.3pt;margin-top:286.75pt;height:7.5pt;width:0pt;z-index:249634816;mso-width-relative:page;mso-height-relative:page;" coordsize="21600,21600">
            <v:path arrowok="t"/>
            <v:fill focussize="0,0"/>
            <v:stroke/>
            <v:imagedata o:title=""/>
            <o:lock v:ext="edit"/>
          </v:line>
        </w:pict>
      </w:r>
      <w:r>
        <w:rPr>
          <w:lang w:bidi="bo-CN"/>
        </w:rPr>
        <w:pict>
          <v:line id="直接连接符 108" o:spid="_x0000_s8741" o:spt="20" style="position:absolute;left:0pt;margin-left:430.8pt;margin-top:270.25pt;height:36pt;width:0pt;z-index:249719808;mso-width-relative:page;mso-height-relative:page;" coordsize="21600,21600">
            <v:path arrowok="t"/>
            <v:fill focussize="0,0"/>
            <v:stroke/>
            <v:imagedata o:title=""/>
            <o:lock v:ext="edit"/>
          </v:line>
        </w:pict>
      </w:r>
      <w:r>
        <w:rPr>
          <w:lang w:bidi="bo-CN"/>
        </w:rPr>
        <w:pict>
          <v:line id="直接连接符 107" o:spid="_x0000_s8742" o:spt="20" style="position:absolute;left:0pt;margin-left:412.05pt;margin-top:269.5pt;height:0pt;width:19.5pt;z-index:249720832;mso-width-relative:page;mso-height-relative:page;" coordsize="21600,21600">
            <v:path arrowok="t"/>
            <v:fill focussize="0,0"/>
            <v:stroke/>
            <v:imagedata o:title=""/>
            <o:lock v:ext="edit"/>
          </v:line>
        </w:pict>
      </w:r>
      <w:r>
        <w:rPr>
          <w:lang w:bidi="bo-CN"/>
        </w:rPr>
        <w:pict>
          <v:shape id="直接箭头连接符 105" o:spid="_x0000_s8743" o:spt="32" type="#_x0000_t32" style="position:absolute;left:0pt;margin-left:200.55pt;margin-top:269.35pt;height:0.15pt;width:70.5pt;z-index:249721856;mso-width-relative:page;mso-height-relative:page;" filled="f" coordsize="21600,21600">
            <v:path arrowok="t"/>
            <v:fill on="f" focussize="0,0"/>
            <v:stroke endarrow="open"/>
            <v:imagedata o:title=""/>
            <o:lock v:ext="edit"/>
          </v:shape>
        </w:pict>
      </w:r>
      <w:r>
        <w:rPr>
          <w:lang w:bidi="bo-CN"/>
        </w:rPr>
        <w:pict>
          <v:shape id="流程图: 决策 103" o:spid="_x0000_s8744" o:spt="110" type="#_x0000_t110" style="position:absolute;left:0pt;margin-left:269.55pt;margin-top:252.2pt;height:34.7pt;width:144.75pt;z-index:249722880;v-text-anchor:middle;mso-width-relative:page;mso-height-relative:page;" filled="f" coordsize="21600,21600">
            <v:path/>
            <v:fill on="f" focussize="0,0"/>
            <v:stroke weight="1.5pt" joinstyle="miter"/>
            <v:imagedata o:title=""/>
            <o:lock v:ext="edit"/>
          </v:shape>
        </w:pict>
      </w:r>
      <w:r>
        <w:rPr>
          <w:lang w:bidi="bo-CN"/>
        </w:rPr>
        <w:pict>
          <v:shape id="直接箭头连接符 91" o:spid="_x0000_s8745" o:spt="32" type="#_x0000_t32" style="position:absolute;left:0pt;flip:x;margin-left:341.95pt;margin-top:169.7pt;height:82.5pt;width:1.1pt;z-index:249705472;mso-width-relative:page;mso-height-relative:page;" filled="f" coordsize="21600,21600">
            <v:path arrowok="t"/>
            <v:fill on="f" focussize="0,0"/>
            <v:stroke endarrow="open"/>
            <v:imagedata o:title=""/>
            <o:lock v:ext="edit"/>
          </v:shape>
        </w:pict>
      </w:r>
      <w:r>
        <w:rPr>
          <w:lang w:bidi="bo-CN"/>
        </w:rPr>
        <w:pict>
          <v:shape id="文本框 104" o:spid="_x0000_s8746" o:spt="202" type="#_x0000_t202" style="position:absolute;left:0pt;margin-left:305.55pt;margin-top:259.1pt;height:20.95pt;width:72.1pt;z-index:249723904;mso-width-relative:page;mso-height-relative:page;" stroked="f" coordsize="21600,21600">
            <v:path/>
            <v:fill focussize="0,0"/>
            <v:stroke on="f" weight="0.5pt" joinstyle="miter"/>
            <v:imagedata o:title=""/>
            <o:lock v:ext="edit"/>
            <v:textbox>
              <w:txbxContent>
                <w:p>
                  <w:r>
                    <w:rPr>
                      <w:rFonts w:hint="eastAsia"/>
                    </w:rPr>
                    <w:t>是否需要集体讨论</w:t>
                  </w:r>
                </w:p>
              </w:txbxContent>
            </v:textbox>
          </v:shape>
        </w:pict>
      </w:r>
      <w:r>
        <w:rPr>
          <w:lang w:bidi="bo-CN"/>
        </w:rPr>
        <w:pict>
          <v:shape id="流程图: 决策 96" o:spid="_x0000_s8747" o:spt="110" type="#_x0000_t110" style="position:absolute;left:0pt;margin-left:101.55pt;margin-top:179.45pt;height:59.4pt;width:144.75pt;z-index:249724928;v-text-anchor:middle;mso-width-relative:page;mso-height-relative:page;" filled="f" coordsize="21600,21600">
            <v:path/>
            <v:fill on="f" focussize="0,0"/>
            <v:stroke weight="1.5pt" joinstyle="miter"/>
            <v:imagedata o:title=""/>
            <o:lock v:ext="edit"/>
          </v:shape>
        </w:pict>
      </w:r>
      <w:r>
        <w:rPr>
          <w:lang w:bidi="bo-CN"/>
        </w:rPr>
        <w:pict>
          <v:shape id="直接箭头连接符 102" o:spid="_x0000_s8748" o:spt="32" type="#_x0000_t32" style="position:absolute;left:0pt;flip:x;margin-left:173.95pt;margin-top:238.2pt;height:14.85pt;width:0.35pt;z-index:249725952;mso-width-relative:page;mso-height-relative:page;" filled="f" coordsize="21600,21600">
            <v:path arrowok="t"/>
            <v:fill on="f" focussize="0,0"/>
            <v:stroke endarrow="open"/>
            <v:imagedata o:title=""/>
            <o:lock v:ext="edit"/>
          </v:shape>
        </w:pict>
      </w:r>
      <w:r>
        <w:rPr>
          <w:lang w:bidi="bo-CN"/>
        </w:rPr>
        <w:pict>
          <v:shape id="文本框 101" o:spid="_x0000_s8749" o:spt="202" type="#_x0000_t202" style="position:absolute;left:0pt;margin-left:139.05pt;margin-top:233.6pt;height:22.45pt;width:27.95pt;z-index:249640960;mso-width-relative:page;mso-height-relative:page;" filled="f" stroked="f" coordsize="21600,21600">
            <v:path/>
            <v:fill on="f" focussize="0,0"/>
            <v:stroke on="f" weight="0.5pt" joinstyle="miter"/>
            <v:imagedata o:title=""/>
            <o:lock v:ext="edit"/>
            <v:textbox>
              <w:txbxContent>
                <w:p>
                  <w:r>
                    <w:rPr>
                      <w:rFonts w:hint="eastAsia"/>
                    </w:rPr>
                    <w:t>是</w:t>
                  </w:r>
                </w:p>
              </w:txbxContent>
            </v:textbox>
          </v:shape>
        </w:pict>
      </w:r>
      <w:r>
        <w:rPr>
          <w:lang w:bidi="bo-CN"/>
        </w:rPr>
        <w:pict>
          <v:shape id="文本框 99" o:spid="_x0000_s8750" o:spt="202" type="#_x0000_t202" style="position:absolute;left:0pt;margin-left:284.55pt;margin-top:184.85pt;height:23.2pt;width:24.1pt;z-index:249726976;mso-width-relative:page;mso-height-relative:page;" stroked="f" coordsize="21600,21600">
            <v:path/>
            <v:fill focussize="0,0"/>
            <v:stroke on="f" weight="0.5pt" joinstyle="miter"/>
            <v:imagedata o:title=""/>
            <o:lock v:ext="edit"/>
            <v:textbox>
              <w:txbxContent>
                <w:p>
                  <w:r>
                    <w:rPr>
                      <w:rFonts w:hint="eastAsia"/>
                    </w:rPr>
                    <w:t>否</w:t>
                  </w:r>
                </w:p>
              </w:txbxContent>
            </v:textbox>
          </v:shape>
        </w:pict>
      </w:r>
      <w:r>
        <w:rPr>
          <w:lang w:bidi="bo-CN"/>
        </w:rPr>
        <w:pict>
          <v:shape id="直接箭头连接符 98" o:spid="_x0000_s8751" o:spt="32" type="#_x0000_t32" style="position:absolute;left:0pt;flip:y;margin-left:246.3pt;margin-top:209.2pt;height:0.9pt;width:97.5pt;z-index:249728000;mso-width-relative:page;mso-height-relative:page;" filled="f" coordsize="21600,21600">
            <v:path arrowok="t"/>
            <v:fill on="f" focussize="0,0"/>
            <v:stroke endarrow="open"/>
            <v:imagedata o:title=""/>
            <o:lock v:ext="edit"/>
          </v:shape>
        </w:pict>
      </w:r>
      <w:r>
        <w:rPr>
          <w:lang w:bidi="bo-CN"/>
        </w:rPr>
        <w:pict>
          <v:shape id="文本框 97" o:spid="_x0000_s8752" o:spt="202" type="#_x0000_t202" style="position:absolute;left:0pt;margin-left:139.05pt;margin-top:192.35pt;height:36.65pt;width:72.1pt;z-index:249729024;mso-width-relative:page;mso-height-relative:page;" stroked="f" coordsize="21600,21600">
            <v:path/>
            <v:fill focussize="0,0"/>
            <v:stroke on="f" weight="0.5pt" joinstyle="miter"/>
            <v:imagedata o:title=""/>
            <o:lock v:ext="edit"/>
            <v:textbox>
              <w:txbxContent>
                <w:p>
                  <w:pPr>
                    <w:jc w:val="center"/>
                  </w:pPr>
                  <w:r>
                    <w:rPr>
                      <w:rFonts w:hint="eastAsia"/>
                    </w:rPr>
                    <w:t>当事人是否申请听证</w:t>
                  </w:r>
                </w:p>
              </w:txbxContent>
            </v:textbox>
          </v:shape>
        </w:pict>
      </w:r>
      <w:r>
        <w:rPr>
          <w:lang w:bidi="bo-CN"/>
        </w:rPr>
        <w:pict>
          <v:shape id="直接箭头连接符 95" o:spid="_x0000_s8753" o:spt="32" type="#_x0000_t32" style="position:absolute;left:0pt;margin-left:173.55pt;margin-top:166.7pt;height:14.75pt;width:0pt;z-index:249730048;mso-width-relative:page;mso-height-relative:page;" filled="f" coordsize="21600,21600">
            <v:path arrowok="t"/>
            <v:fill on="f" focussize="0,0"/>
            <v:stroke endarrow="open"/>
            <v:imagedata o:title=""/>
            <o:lock v:ext="edit"/>
          </v:shape>
        </w:pict>
      </w:r>
      <w:r>
        <w:rPr>
          <w:lang w:bidi="bo-CN"/>
        </w:rPr>
        <w:pict>
          <v:shape id="文本框 93" o:spid="_x0000_s8754" o:spt="202" type="#_x0000_t202" style="position:absolute;left:0pt;margin-left:236.55pt;margin-top:130.85pt;height:21pt;width:27.9pt;z-index:249707520;mso-width-relative:page;mso-height-relative:page;" stroked="f" coordsize="21600,21600">
            <v:path/>
            <v:fill focussize="0,0"/>
            <v:stroke on="f" weight="0.5pt" joinstyle="miter"/>
            <v:imagedata o:title=""/>
            <o:lock v:ext="edit"/>
            <v:textbox>
              <w:txbxContent>
                <w:p>
                  <w:r>
                    <w:rPr>
                      <w:rFonts w:hint="eastAsia"/>
                    </w:rPr>
                    <w:t>是</w:t>
                  </w:r>
                </w:p>
              </w:txbxContent>
            </v:textbox>
          </v:shape>
        </w:pict>
      </w:r>
      <w:r>
        <w:rPr>
          <w:lang w:bidi="bo-CN"/>
        </w:rPr>
        <w:pict>
          <v:shape id="直接箭头连接符 92" o:spid="_x0000_s8755" o:spt="32" type="#_x0000_t32" style="position:absolute;left:0pt;flip:x y;margin-left:223.8pt;margin-top:155.15pt;height:0.2pt;width:46.5pt;z-index:249706496;mso-width-relative:page;mso-height-relative:page;" filled="f" coordsize="21600,21600">
            <v:path arrowok="t"/>
            <v:fill on="f" focussize="0,0"/>
            <v:stroke endarrow="open"/>
            <v:imagedata o:title=""/>
            <o:lock v:ext="edit"/>
          </v:shape>
        </w:pict>
      </w:r>
      <w:r>
        <w:rPr>
          <w:lang w:bidi="bo-CN"/>
        </w:rPr>
        <w:pict>
          <v:shape id="文本框 83" o:spid="_x0000_s8756" o:spt="202" type="#_x0000_t202" style="position:absolute;left:0pt;margin-left:310.8pt;margin-top:142.85pt;height:20.95pt;width:72.1pt;z-index:249703424;mso-width-relative:page;mso-height-relative:page;" stroked="f" coordsize="21600,21600">
            <v:path/>
            <v:fill focussize="0,0"/>
            <v:stroke on="f" weight="0.5pt" joinstyle="miter"/>
            <v:imagedata o:title=""/>
            <o:lock v:ext="edit"/>
            <v:textbox>
              <w:txbxContent>
                <w:p>
                  <w:r>
                    <w:rPr>
                      <w:rFonts w:hint="eastAsia"/>
                    </w:rPr>
                    <w:t>是否需要听证</w:t>
                  </w:r>
                </w:p>
              </w:txbxContent>
            </v:textbox>
          </v:shape>
        </w:pict>
      </w:r>
      <w:r>
        <w:rPr>
          <w:lang w:bidi="bo-CN"/>
        </w:rPr>
        <w:pict>
          <v:shape id="直接箭头连接符 18" o:spid="_x0000_s8757" o:spt="32" type="#_x0000_t32" style="position:absolute;left:0pt;margin-left:346.05pt;margin-top:78.95pt;height:24pt;width:0pt;z-index:249695232;mso-width-relative:page;mso-height-relative:page;" filled="f" coordsize="21600,21600">
            <v:path arrowok="t"/>
            <v:fill on="f" focussize="0,0"/>
            <v:stroke endarrow="open"/>
            <v:imagedata o:title=""/>
            <o:lock v:ext="edit"/>
          </v:shape>
        </w:pict>
      </w:r>
      <w:r>
        <w:rPr>
          <w:lang w:bidi="bo-CN"/>
        </w:rPr>
        <w:pict>
          <v:shape id="流程图: 决策 76" o:spid="_x0000_s8758" o:spt="110" type="#_x0000_t110" style="position:absolute;left:0pt;margin-left:271.05pt;margin-top:141.2pt;height:28.7pt;width:144.75pt;z-index:249704448;v-text-anchor:middle;mso-width-relative:page;mso-height-relative:page;" filled="f" coordsize="21600,21600">
            <v:path/>
            <v:fill on="f" focussize="0,0"/>
            <v:stroke weight="1.5pt" joinstyle="miter"/>
            <v:imagedata o:title=""/>
            <o:lock v:ext="edit"/>
          </v:shape>
        </w:pict>
      </w:r>
      <w:r>
        <w:rPr>
          <w:lang w:bidi="bo-CN"/>
        </w:rPr>
        <w:pict>
          <v:shape id="直接箭头连接符 61" o:spid="_x0000_s8759" o:spt="32" type="#_x0000_t32" style="position:absolute;left:0pt;flip:x;margin-left:343.05pt;margin-top:124.95pt;height:16.5pt;width:0.75pt;z-index:249701376;mso-width-relative:page;mso-height-relative:page;" filled="f" coordsize="21600,21600">
            <v:path arrowok="t"/>
            <v:fill on="f" focussize="0,0"/>
            <v:stroke endarrow="open"/>
            <v:imagedata o:title=""/>
            <o:lock v:ext="edit"/>
          </v:shape>
        </w:pict>
      </w:r>
      <w:r>
        <w:rPr>
          <w:lang w:bidi="bo-CN"/>
        </w:rPr>
        <w:pict>
          <v:shape id="直接箭头连接符 56" o:spid="_x0000_s8760" o:spt="32" type="#_x0000_t32" style="position:absolute;left:0pt;flip:x;margin-left:43.05pt;margin-top:142.95pt;height:16.5pt;width:0.75pt;z-index:249700352;mso-width-relative:page;mso-height-relative:page;" filled="f" coordsize="21600,21600">
            <v:path arrowok="t"/>
            <v:fill on="f" focussize="0,0"/>
            <v:stroke endarrow="open"/>
            <v:imagedata o:title=""/>
            <o:lock v:ext="edit"/>
          </v:shape>
        </w:pict>
      </w:r>
      <w:r>
        <w:rPr>
          <w:lang w:bidi="bo-CN"/>
        </w:rPr>
        <w:pict>
          <v:shape id="文本框 22" o:spid="_x0000_s8761" o:spt="202" type="#_x0000_t202" style="position:absolute;left:0pt;margin-left:248.55pt;margin-top:101.6pt;height:23.2pt;width:184.5pt;z-index:249698304;mso-width-relative:page;mso-height-relative:page;" filled="f" stroked="f" coordsize="21600,21600">
            <v:path/>
            <v:fill on="f" focussize="0,0"/>
            <v:stroke on="f" weight="0.5pt" joinstyle="miter"/>
            <v:imagedata o:title=""/>
            <o:lock v:ext="edit"/>
            <v:textbox>
              <w:txbxContent>
                <w:p>
                  <w:r>
                    <w:rPr>
                      <w:rFonts w:hint="eastAsia"/>
                    </w:rPr>
                    <w:t>违法行为查证属实依法应予行政处罚的</w:t>
                  </w:r>
                </w:p>
              </w:txbxContent>
            </v:textbox>
          </v:shape>
        </w:pict>
      </w:r>
      <w:r>
        <w:rPr>
          <w:lang w:bidi="bo-CN"/>
        </w:rPr>
        <w:pict>
          <v:shape id="文本框 37" o:spid="_x0000_s8762" o:spt="202" type="#_x0000_t202" style="position:absolute;left:0pt;margin-left:295.05pt;margin-top:56.6pt;height:21pt;width:27.9pt;z-index:249699328;mso-width-relative:page;mso-height-relative:page;" stroked="f" coordsize="21600,21600">
            <v:path/>
            <v:fill focussize="0,0"/>
            <v:stroke on="f" weight="0.5pt" joinstyle="miter"/>
            <v:imagedata o:title=""/>
            <o:lock v:ext="edit"/>
            <v:textbox>
              <w:txbxContent>
                <w:p>
                  <w:r>
                    <w:rPr>
                      <w:rFonts w:hint="eastAsia"/>
                    </w:rPr>
                    <w:t>是</w:t>
                  </w:r>
                </w:p>
              </w:txbxContent>
            </v:textbox>
          </v:shape>
        </w:pict>
      </w:r>
      <w:r>
        <w:rPr>
          <w:lang w:bidi="bo-CN"/>
        </w:rPr>
        <w:pict>
          <v:shape id="文本框 23" o:spid="_x0000_s8763" o:spt="202" type="#_x0000_t202" style="position:absolute;left:0pt;margin-left:64.8pt;margin-top:57.35pt;height:26.15pt;width:24.8pt;z-index:249638912;mso-width-relative:page;mso-height-relative:page;" stroked="f" coordsize="21600,21600">
            <v:path/>
            <v:fill focussize="0,0"/>
            <v:stroke on="f" weight="0.5pt" joinstyle="miter"/>
            <v:imagedata o:title=""/>
            <o:lock v:ext="edit"/>
            <v:textbox>
              <w:txbxContent>
                <w:p>
                  <w:r>
                    <w:rPr>
                      <w:rFonts w:hint="eastAsia"/>
                    </w:rPr>
                    <w:t>否</w:t>
                  </w:r>
                </w:p>
              </w:txbxContent>
            </v:textbox>
          </v:shape>
        </w:pict>
      </w:r>
      <w:r>
        <w:rPr>
          <w:lang w:bidi="bo-CN"/>
        </w:rPr>
        <w:pict>
          <v:shape id="直接箭头连接符 19" o:spid="_x0000_s8764" o:spt="32" type="#_x0000_t32" style="position:absolute;left:0pt;margin-left:41.55pt;margin-top:78.95pt;height:24pt;width:0pt;z-index:249696256;mso-width-relative:page;mso-height-relative:page;" filled="f" coordsize="21600,21600">
            <v:path arrowok="t"/>
            <v:fill on="f" focussize="0,0"/>
            <v:stroke endarrow="open"/>
            <v:imagedata o:title=""/>
            <o:lock v:ext="edit"/>
          </v:shape>
        </w:pict>
      </w:r>
      <w:r>
        <w:rPr>
          <w:lang w:bidi="bo-CN"/>
        </w:rPr>
        <w:pict>
          <v:line id="直接连接符 17" o:spid="_x0000_s8765" o:spt="20" style="position:absolute;left:0pt;margin-left:40.8pt;margin-top:78.5pt;height:0pt;width:81.75pt;z-index:249694208;mso-width-relative:page;mso-height-relative:page;" coordsize="21600,21600">
            <v:path arrowok="t"/>
            <v:fill focussize="0,0"/>
            <v:stroke/>
            <v:imagedata o:title=""/>
            <o:lock v:ext="edit"/>
          </v:line>
        </w:pict>
      </w:r>
      <w:r>
        <w:rPr>
          <w:lang w:bidi="bo-CN"/>
        </w:rPr>
        <w:pict>
          <v:line id="直接连接符 15" o:spid="_x0000_s8766" o:spt="20" style="position:absolute;left:0pt;margin-left:264.3pt;margin-top:78.5pt;height:0pt;width:81.75pt;z-index:249693184;mso-width-relative:page;mso-height-relative:page;" coordsize="21600,21600">
            <v:path arrowok="t"/>
            <v:fill focussize="0,0"/>
            <v:stroke/>
            <v:imagedata o:title=""/>
            <o:lock v:ext="edit"/>
          </v:line>
        </w:pict>
      </w:r>
      <w:r>
        <w:rPr>
          <w:lang w:bidi="bo-CN"/>
        </w:rPr>
        <w:pict>
          <v:shape id="流程图: 决策 12" o:spid="_x0000_s8767" o:spt="110" type="#_x0000_t110" style="position:absolute;left:0pt;margin-left:120.3pt;margin-top:61.7pt;height:33.2pt;width:144.75pt;z-index:249692160;v-text-anchor:middle;mso-width-relative:page;mso-height-relative:page;" filled="f" coordsize="21600,21600">
            <v:path/>
            <v:fill on="f" focussize="0,0"/>
            <v:stroke weight="1.5pt" joinstyle="miter"/>
            <v:imagedata o:title=""/>
            <o:lock v:ext="edit"/>
          </v:shape>
        </w:pict>
      </w:r>
      <w:r>
        <w:rPr>
          <w:lang w:bidi="bo-CN"/>
        </w:rPr>
        <w:pict>
          <v:shape id="文本框 14" o:spid="_x0000_s8768" o:spt="202" type="#_x0000_t202" style="position:absolute;left:0pt;margin-left:159.3pt;margin-top:68.6pt;height:20.95pt;width:72.1pt;z-index:249691136;mso-width-relative:page;mso-height-relative:page;" stroked="f" coordsize="21600,21600">
            <v:path/>
            <v:fill focussize="0,0"/>
            <v:stroke on="f" weight="0.5pt" joinstyle="miter"/>
            <v:imagedata o:title=""/>
            <o:lock v:ext="edit"/>
            <v:textbox>
              <w:txbxContent>
                <w:p>
                  <w:r>
                    <w:rPr>
                      <w:rFonts w:hint="eastAsia"/>
                    </w:rPr>
                    <w:t>调查终结报告</w:t>
                  </w:r>
                </w:p>
              </w:txbxContent>
            </v:textbox>
          </v:shape>
        </w:pict>
      </w:r>
      <w:r>
        <w:rPr>
          <w:lang w:bidi="bo-CN"/>
        </w:rPr>
        <w:pict>
          <v:shape id="直接箭头连接符 13" o:spid="_x0000_s8769" o:spt="32" type="#_x0000_t32" style="position:absolute;left:0pt;flip:x;margin-left:192.3pt;margin-top:45.45pt;height:16.5pt;width:0.75pt;z-index:249690112;mso-width-relative:page;mso-height-relative:page;" filled="f" coordsize="21600,21600">
            <v:path arrowok="t"/>
            <v:fill on="f" focussize="0,0"/>
            <v:stroke endarrow="open"/>
            <v:imagedata o:title=""/>
            <o:lock v:ext="edit"/>
          </v:shape>
        </w:pict>
      </w:r>
      <w:r>
        <w:rPr>
          <w:lang w:bidi="bo-CN"/>
        </w:rPr>
        <w:pict>
          <v:shape id="文本框 10" o:spid="_x0000_s8770" o:spt="202" type="#_x0000_t202" style="position:absolute;left:0pt;margin-left:266.55pt;margin-top:0.5pt;height:24.7pt;width:36pt;z-index:249639936;mso-width-relative:page;mso-height-relative:page;" stroked="f" coordsize="21600,21600">
            <v:path/>
            <v:fill focussize="0,0"/>
            <v:stroke on="f" weight="0.5pt" joinstyle="miter"/>
            <v:imagedata o:title=""/>
            <o:lock v:ext="edit"/>
            <v:textbox>
              <w:txbxContent>
                <w:p>
                  <w:r>
                    <w:rPr>
                      <w:rFonts w:hint="eastAsia"/>
                    </w:rPr>
                    <w:t>形成</w:t>
                  </w:r>
                </w:p>
              </w:txbxContent>
            </v:textbox>
          </v:shape>
        </w:pict>
      </w:r>
      <w:r>
        <w:tab/>
      </w:r>
      <w:r>
        <w:rPr>
          <w:rFonts w:hint="eastAsia"/>
        </w:rPr>
        <w:t>否</w:t>
      </w:r>
    </w:p>
    <w:p/>
    <w:p/>
    <w:p/>
    <w:p/>
    <w:p/>
    <w:p>
      <w:r>
        <w:rPr>
          <w:lang w:bidi="bo-CN"/>
        </w:rPr>
        <w:pict>
          <v:shape id="文本框 20" o:spid="_x0000_s8771" o:spt="202" type="#_x0000_t202" style="position:absolute;left:0pt;margin-left:-40.15pt;margin-top:8.75pt;height:39.7pt;width:160.5pt;z-index:249697280;mso-width-relative:page;mso-height-relative:page;" filled="f" stroked="f" coordsize="21600,21600">
            <v:path/>
            <v:fill on="f" focussize="0,0"/>
            <v:stroke on="f" weight="0.5pt" joinstyle="miter"/>
            <v:imagedata o:title=""/>
            <o:lock v:ext="edit"/>
            <v:textbox>
              <w:txbxContent>
                <w:p>
                  <w:r>
                    <w:rPr>
                      <w:rFonts w:hint="eastAsia"/>
                    </w:rPr>
                    <w:t>违法行为轻微，依法可以不予行政处罚的；违法事实不能成立</w:t>
                  </w:r>
                </w:p>
              </w:txbxContent>
            </v:textbox>
          </v:shape>
        </w:pict>
      </w:r>
      <w:r>
        <w:rPr>
          <w:lang w:bidi="bo-CN"/>
        </w:rPr>
        <w:pict>
          <v:roundrect id="圆角矩形 121" o:spid="_x0000_s8772" o:spt="2" style="position:absolute;left:0pt;margin-left:-43.2pt;margin-top:9.35pt;height:39.05pt;width:170.25pt;z-index:249731072;v-text-anchor:middle;mso-width-relative:page;mso-height-relative:page;" filled="f" coordsize="21600,21600" arcsize="0.166666666666667">
            <v:path/>
            <v:fill on="f" focussize="0,0"/>
            <v:stroke weight="1.5pt"/>
            <v:imagedata o:title=""/>
            <o:lock v:ext="edit"/>
          </v:roundrect>
        </w:pict>
      </w:r>
    </w:p>
    <w:p/>
    <w:p/>
    <w:p/>
    <w:p>
      <w:r>
        <w:rPr>
          <w:lang w:bidi="bo-CN"/>
        </w:rPr>
        <w:pict>
          <v:shape id="文本框 69" o:spid="_x0000_s8773" o:spt="202" type="#_x0000_t202" style="position:absolute;left:0pt;margin-left:-49.95pt;margin-top:1.85pt;height:37.35pt;width:159.8pt;z-index:249702400;mso-width-relative:page;mso-height-relative:page;" filled="f" stroked="f" coordsize="21600,21600">
            <v:path/>
            <v:fill on="f" focussize="0,0"/>
            <v:stroke on="f" weight="0.5pt" joinstyle="miter"/>
            <v:imagedata o:title=""/>
            <o:lock v:ext="edit"/>
            <v:textbox>
              <w:txbxContent>
                <w:p>
                  <w:r>
                    <w:rPr>
                      <w:rFonts w:hint="eastAsia"/>
                    </w:rPr>
                    <w:t>行政机关负责人签批调查终结报告，作出不予行政处罚的决定</w:t>
                  </w:r>
                </w:p>
              </w:txbxContent>
            </v:textbox>
          </v:shape>
        </w:pict>
      </w:r>
    </w:p>
    <w:p/>
    <w:p/>
    <w:p/>
    <w:p/>
    <w:p/>
    <w:p/>
    <w:p/>
    <w:p/>
    <w:p/>
    <w:p/>
    <w:p/>
    <w:p/>
    <w:p>
      <w:pPr>
        <w:ind w:firstLine="396"/>
      </w:pPr>
    </w:p>
    <w:p>
      <w:pPr>
        <w:snapToGrid w:val="0"/>
        <w:spacing w:line="360" w:lineRule="auto"/>
        <w:contextualSpacing/>
        <w:jc w:val="center"/>
        <w:rPr>
          <w:b/>
          <w:sz w:val="44"/>
          <w:szCs w:val="44"/>
        </w:rPr>
      </w:pPr>
      <w:r>
        <w:rPr>
          <w:rFonts w:hint="eastAsia"/>
          <w:b/>
          <w:sz w:val="36"/>
          <w:szCs w:val="36"/>
        </w:rPr>
        <w:t>双湖县交通运输局行政处罚流程图</w:t>
      </w:r>
    </w:p>
    <w:p>
      <w:pPr>
        <w:jc w:val="right"/>
        <w:rPr>
          <w:rFonts w:ascii="Times New Roman" w:hAnsi="Times New Roman" w:eastAsia="仿宋_GB2312"/>
          <w:color w:val="000000"/>
          <w:sz w:val="28"/>
          <w:szCs w:val="28"/>
        </w:rPr>
      </w:pPr>
      <w:r>
        <w:rPr>
          <w:lang w:bidi="bo-CN"/>
        </w:rPr>
        <w:pict>
          <v:shape id="文本框 145" o:spid="_x0000_s8774" o:spt="202" type="#_x0000_t202" style="position:absolute;left:0pt;margin-left:136.05pt;margin-top:4.45pt;height:20.95pt;width:81.8pt;z-index:253666304;mso-width-relative:page;mso-height-relative:page;" coordsize="21600,21600">
            <v:path/>
            <v:fill focussize="0,0"/>
            <v:stroke weight="1.5pt" joinstyle="miter"/>
            <v:imagedata o:title=""/>
            <o:lock v:ext="edit"/>
            <v:textbox>
              <w:txbxContent>
                <w:p>
                  <w:r>
                    <w:rPr>
                      <w:rFonts w:hint="eastAsia"/>
                    </w:rPr>
                    <w:t>发现违法事实</w:t>
                  </w:r>
                </w:p>
              </w:txbxContent>
            </v:textbox>
          </v:shape>
        </w:pict>
      </w:r>
      <w:r>
        <w:rPr>
          <w:rFonts w:hint="eastAsia" w:ascii="Times New Roman" w:hAnsi="Times New Roman" w:eastAsia="仿宋_GB2312"/>
          <w:color w:val="000000"/>
          <w:sz w:val="28"/>
          <w:szCs w:val="28"/>
        </w:rPr>
        <w:t>序号：</w:t>
      </w:r>
      <w:r>
        <w:rPr>
          <w:rFonts w:ascii="Times New Roman" w:hAnsi="Times New Roman" w:eastAsia="仿宋_GB2312"/>
          <w:color w:val="000000"/>
          <w:sz w:val="28"/>
          <w:szCs w:val="28"/>
        </w:rPr>
        <w:t>25</w:t>
      </w:r>
    </w:p>
    <w:p>
      <w:pPr>
        <w:rPr>
          <w:rFonts w:ascii="Times New Roman" w:hAnsi="Times New Roman" w:eastAsia="仿宋_GB2312"/>
          <w:color w:val="000000"/>
          <w:sz w:val="28"/>
          <w:szCs w:val="28"/>
        </w:rPr>
      </w:pPr>
      <w:r>
        <w:rPr>
          <w:rFonts w:hint="eastAsia" w:ascii="Times New Roman" w:hAnsi="Times New Roman" w:eastAsia="仿宋_GB2312"/>
          <w:color w:val="000000"/>
          <w:sz w:val="28"/>
          <w:szCs w:val="28"/>
        </w:rPr>
        <w:t>职权名称：对公路工程建设单位迫使承包方以低于成本的价格竞标等行为的处罚</w:t>
      </w:r>
    </w:p>
    <w:p>
      <w:r>
        <w:rPr>
          <w:lang w:bidi="bo-CN"/>
        </w:rPr>
        <w:pict>
          <v:shape id="文本框 147" o:spid="_x0000_s8775" o:spt="202" type="#_x0000_t202" style="position:absolute;left:0pt;margin-left:139.05pt;margin-top:9.25pt;height:22.5pt;width:69.75pt;z-index:249741312;mso-width-relative:page;mso-height-relative:page;" coordsize="21600,21600">
            <v:path/>
            <v:fill focussize="0,0"/>
            <v:stroke weight="1.5pt" joinstyle="miter"/>
            <v:imagedata o:title=""/>
            <o:lock v:ext="edit"/>
            <v:textbox>
              <w:txbxContent>
                <w:p>
                  <w:r>
                    <w:rPr>
                      <w:rFonts w:hint="eastAsia"/>
                    </w:rPr>
                    <w:t>立（受）案</w:t>
                  </w:r>
                </w:p>
              </w:txbxContent>
            </v:textbox>
          </v:shape>
        </w:pict>
      </w:r>
      <w:r>
        <w:rPr>
          <w:lang w:bidi="bo-CN"/>
        </w:rPr>
        <w:pict>
          <v:shape id="文本框 180" o:spid="_x0000_s8776" o:spt="202" type="#_x0000_t202" style="position:absolute;left:0pt;margin-left:140.55pt;margin-top:452.7pt;height:21.05pt;width:72pt;z-index:249739264;mso-width-relative:page;mso-height-relative:page;" filled="f" stroked="f" coordsize="21600,21600">
            <v:path/>
            <v:fill on="f" focussize="0,0"/>
            <v:stroke on="f" weight="0.5pt" joinstyle="miter"/>
            <v:imagedata o:title=""/>
            <o:lock v:ext="edit"/>
            <v:textbox>
              <w:txbxContent>
                <w:p>
                  <w:pPr>
                    <w:jc w:val="center"/>
                  </w:pPr>
                  <w:r>
                    <w:rPr>
                      <w:rFonts w:hint="eastAsia"/>
                    </w:rPr>
                    <w:t>存档结案</w:t>
                  </w:r>
                </w:p>
              </w:txbxContent>
            </v:textbox>
          </v:shape>
        </w:pict>
      </w:r>
      <w:r>
        <w:rPr>
          <w:lang w:bidi="bo-CN"/>
        </w:rPr>
        <w:pict>
          <v:roundrect id="圆角矩形 188" o:spid="_x0000_s8777" o:spt="2" style="position:absolute;left:0pt;margin-left:139.75pt;margin-top:448.3pt;height:31.55pt;width:75.8pt;z-index:249742336;v-text-anchor:middle;mso-width-relative:page;mso-height-relative:page;" filled="f" coordsize="21600,21600" arcsize="0.166666666666667">
            <v:path/>
            <v:fill on="f" focussize="0,0"/>
            <v:stroke weight="1.5pt"/>
            <v:imagedata o:title=""/>
            <o:lock v:ext="edit"/>
          </v:roundrect>
        </w:pict>
      </w:r>
      <w:r>
        <w:rPr>
          <w:lang w:bidi="bo-CN"/>
        </w:rPr>
        <w:pict>
          <v:shape id="直接箭头连接符 187" o:spid="_x0000_s8778" o:spt="32" type="#_x0000_t32" style="position:absolute;left:0pt;margin-left:176.95pt;margin-top:431.8pt;height:17.15pt;width:0.35pt;z-index:249743360;mso-width-relative:page;mso-height-relative:page;" filled="f" coordsize="21600,21600">
            <v:path arrowok="t"/>
            <v:fill on="f" focussize="0,0"/>
            <v:stroke endarrow="open"/>
            <v:imagedata o:title=""/>
            <o:lock v:ext="edit"/>
          </v:shape>
        </w:pict>
      </w:r>
      <w:r>
        <w:rPr>
          <w:lang w:bidi="bo-CN"/>
        </w:rPr>
        <w:pict>
          <v:shape id="文本框 185" o:spid="_x0000_s8779" o:spt="202" type="#_x0000_t202" style="position:absolute;left:0pt;margin-left:140.55pt;margin-top:403.95pt;height:21.05pt;width:72pt;z-index:249744384;mso-width-relative:page;mso-height-relative:page;" filled="f" stroked="f" coordsize="21600,21600">
            <v:path/>
            <v:fill on="f" focussize="0,0"/>
            <v:stroke on="f" weight="0.5pt" joinstyle="miter"/>
            <v:imagedata o:title=""/>
            <o:lock v:ext="edit"/>
            <v:textbox>
              <w:txbxContent>
                <w:p>
                  <w:pPr>
                    <w:jc w:val="center"/>
                  </w:pPr>
                  <w:r>
                    <w:rPr>
                      <w:rFonts w:hint="eastAsia"/>
                    </w:rPr>
                    <w:t>执行</w:t>
                  </w:r>
                </w:p>
              </w:txbxContent>
            </v:textbox>
          </v:shape>
        </w:pict>
      </w:r>
      <w:r>
        <w:rPr>
          <w:lang w:bidi="bo-CN"/>
        </w:rPr>
        <w:pict>
          <v:shape id="流程图: 决策 186" o:spid="_x0000_s8780" o:spt="110" type="#_x0000_t110" style="position:absolute;left:0pt;margin-left:140.55pt;margin-top:397.2pt;height:34.65pt;width:72pt;z-index:249732096;v-text-anchor:middle;mso-width-relative:page;mso-height-relative:page;" filled="f" coordsize="21600,21600">
            <v:path/>
            <v:fill on="f" focussize="0,0"/>
            <v:stroke weight="1.5pt" joinstyle="miter"/>
            <v:imagedata o:title=""/>
            <o:lock v:ext="edit"/>
          </v:shape>
        </w:pict>
      </w:r>
      <w:r>
        <w:rPr>
          <w:lang w:bidi="bo-CN"/>
        </w:rPr>
        <w:pict>
          <v:shape id="直接箭头连接符 184" o:spid="_x0000_s8781" o:spt="32" type="#_x0000_t32" style="position:absolute;left:0pt;margin-left:176.2pt;margin-top:380.05pt;height:17.15pt;width:0.35pt;z-index:249745408;mso-width-relative:page;mso-height-relative:page;" filled="f" coordsize="21600,21600">
            <v:path arrowok="t"/>
            <v:fill on="f" focussize="0,0"/>
            <v:stroke endarrow="open"/>
            <v:imagedata o:title=""/>
            <o:lock v:ext="edit"/>
          </v:shape>
        </w:pict>
      </w:r>
      <w:r>
        <w:rPr>
          <w:lang w:bidi="bo-CN"/>
        </w:rPr>
        <w:pict>
          <v:shape id="文本框 183" o:spid="_x0000_s8782" o:spt="202" type="#_x0000_t202" style="position:absolute;left:0pt;margin-left:141.3pt;margin-top:353.7pt;height:21.05pt;width:72pt;z-index:249746432;mso-width-relative:page;mso-height-relative:page;" filled="f" stroked="f" coordsize="21600,21600">
            <v:path/>
            <v:fill on="f" focussize="0,0"/>
            <v:stroke on="f" weight="0.5pt" joinstyle="miter"/>
            <v:imagedata o:title=""/>
            <o:lock v:ext="edit"/>
            <v:textbox>
              <w:txbxContent>
                <w:p>
                  <w:pPr>
                    <w:jc w:val="center"/>
                  </w:pPr>
                  <w:r>
                    <w:rPr>
                      <w:rFonts w:hint="eastAsia"/>
                    </w:rPr>
                    <w:t>送达</w:t>
                  </w:r>
                </w:p>
              </w:txbxContent>
            </v:textbox>
          </v:shape>
        </w:pict>
      </w:r>
      <w:r>
        <w:rPr>
          <w:lang w:bidi="bo-CN"/>
        </w:rPr>
        <w:pict>
          <v:shape id="流程图: 决策 182" o:spid="_x0000_s8783" o:spt="110" type="#_x0000_t110" style="position:absolute;left:0pt;margin-left:140.55pt;margin-top:346.95pt;height:34.65pt;width:72pt;z-index:249747456;v-text-anchor:middle;mso-width-relative:page;mso-height-relative:page;" filled="f" coordsize="21600,21600">
            <v:path/>
            <v:fill on="f" focussize="0,0"/>
            <v:stroke weight="1.5pt" joinstyle="miter"/>
            <v:imagedata o:title=""/>
            <o:lock v:ext="edit"/>
          </v:shape>
        </w:pict>
      </w:r>
      <w:r>
        <w:rPr>
          <w:lang w:bidi="bo-CN"/>
        </w:rPr>
        <w:pict>
          <v:shape id="直接箭头连接符 181" o:spid="_x0000_s8784" o:spt="32" type="#_x0000_t32" style="position:absolute;left:0pt;margin-left:176.2pt;margin-top:331.3pt;height:17.15pt;width:0.35pt;z-index:249740288;mso-width-relative:page;mso-height-relative:page;" filled="f" coordsize="21600,21600">
            <v:path arrowok="t"/>
            <v:fill on="f" focussize="0,0"/>
            <v:stroke endarrow="open"/>
            <v:imagedata o:title=""/>
            <o:lock v:ext="edit"/>
          </v:shape>
        </w:pict>
      </w:r>
      <w:r>
        <w:rPr>
          <w:lang w:bidi="bo-CN"/>
        </w:rPr>
        <w:pict>
          <v:shape id="直接箭头连接符 161" o:spid="_x0000_s8785" o:spt="32" type="#_x0000_t32" style="position:absolute;left:0pt;margin-left:174.7pt;margin-top:108.55pt;height:17.15pt;width:0.35pt;z-index:249736192;mso-width-relative:page;mso-height-relative:page;" filled="f" coordsize="21600,21600">
            <v:path arrowok="t"/>
            <v:fill on="f" focussize="0,0"/>
            <v:stroke endarrow="open"/>
            <v:imagedata o:title=""/>
            <o:lock v:ext="edit"/>
          </v:shape>
        </w:pict>
      </w:r>
      <w:r>
        <w:rPr>
          <w:lang w:bidi="bo-CN"/>
        </w:rPr>
        <w:pict>
          <v:shape id="流程图: 决策 179" o:spid="_x0000_s8786" o:spt="110" type="#_x0000_t110" style="position:absolute;left:0pt;margin-left:139.8pt;margin-top:296.7pt;height:34.65pt;width:72pt;z-index:249748480;v-text-anchor:middle;mso-width-relative:page;mso-height-relative:page;" filled="f" coordsize="21600,21600">
            <v:path/>
            <v:fill on="f" focussize="0,0"/>
            <v:stroke weight="1.5pt" joinstyle="miter"/>
            <v:imagedata o:title=""/>
            <o:lock v:ext="edit"/>
          </v:shape>
        </w:pict>
      </w:r>
      <w:r>
        <w:rPr>
          <w:lang w:bidi="bo-CN"/>
        </w:rPr>
        <w:pict>
          <v:shape id="直接箭头连接符 178" o:spid="_x0000_s8787" o:spt="32" type="#_x0000_t32" style="position:absolute;left:0pt;flip:x y;margin-left:175.8pt;margin-top:276.45pt;height:0.85pt;width:145.9pt;z-index:249749504;mso-width-relative:page;mso-height-relative:page;" filled="f" coordsize="21600,21600">
            <v:path arrowok="t"/>
            <v:fill on="f" focussize="0,0"/>
            <v:stroke endarrow="open"/>
            <v:imagedata o:title=""/>
            <o:lock v:ext="edit"/>
          </v:shape>
        </w:pict>
      </w:r>
      <w:r>
        <w:rPr>
          <w:lang w:bidi="bo-CN"/>
        </w:rPr>
        <w:pict>
          <v:shape id="直接箭头连接符 160" o:spid="_x0000_s8788" o:spt="32" type="#_x0000_t32" style="position:absolute;left:0pt;flip:x;margin-left:174.3pt;margin-top:217.3pt;height:0.65pt;width:106.9pt;z-index:249750528;mso-width-relative:page;mso-height-relative:page;" filled="f" coordsize="21600,21600">
            <v:path arrowok="t"/>
            <v:fill on="f" focussize="0,0"/>
            <v:stroke endarrow="open"/>
            <v:imagedata o:title=""/>
            <o:lock v:ext="edit"/>
          </v:shape>
        </w:pict>
      </w:r>
      <w:r>
        <w:rPr>
          <w:lang w:bidi="bo-CN"/>
        </w:rPr>
        <w:pict>
          <v:shape id="直接箭头连接符 177" o:spid="_x0000_s8789" o:spt="32" type="#_x0000_t32" style="position:absolute;left:0pt;flip:x y;margin-left:173.55pt;margin-top:232.95pt;height:0.1pt;width:142.9pt;z-index:249751552;mso-width-relative:page;mso-height-relative:page;" filled="f" coordsize="21600,21600">
            <v:path arrowok="t"/>
            <v:fill on="f" focussize="0,0"/>
            <v:stroke endarrow="open"/>
            <v:imagedata o:title=""/>
            <o:lock v:ext="edit"/>
          </v:shape>
        </w:pict>
      </w:r>
      <w:r>
        <w:rPr>
          <w:lang w:bidi="bo-CN"/>
        </w:rPr>
        <w:pict>
          <v:shape id="直接箭头连接符 176" o:spid="_x0000_s8790" o:spt="32" type="#_x0000_t32" style="position:absolute;left:0pt;margin-left:359.95pt;margin-top:258.55pt;height:8.15pt;width:0.75pt;z-index:249752576;mso-width-relative:page;mso-height-relative:page;" filled="f" coordsize="21600,21600">
            <v:path arrowok="t"/>
            <v:fill on="f" focussize="0,0"/>
            <v:stroke endarrow="open"/>
            <v:imagedata o:title=""/>
            <o:lock v:ext="edit"/>
          </v:shape>
        </w:pict>
      </w:r>
      <w:r>
        <w:rPr>
          <w:lang w:bidi="bo-CN"/>
        </w:rPr>
        <w:pict>
          <v:shape id="文本框 175" o:spid="_x0000_s8791" o:spt="202" type="#_x0000_t202" style="position:absolute;left:0pt;margin-left:320.55pt;margin-top:266.7pt;height:21.05pt;width:80.25pt;z-index:249753600;mso-width-relative:page;mso-height-relative:page;" filled="f" coordsize="21600,21600">
            <v:path/>
            <v:fill on="f" focussize="0,0"/>
            <v:stroke weight="0.5pt" joinstyle="miter"/>
            <v:imagedata o:title=""/>
            <o:lock v:ext="edit"/>
            <v:textbox>
              <w:txbxContent>
                <w:p>
                  <w:pPr>
                    <w:jc w:val="center"/>
                  </w:pPr>
                  <w:r>
                    <w:rPr>
                      <w:rFonts w:hint="eastAsia"/>
                    </w:rPr>
                    <w:t>集体讨论</w:t>
                  </w:r>
                </w:p>
              </w:txbxContent>
            </v:textbox>
          </v:shape>
        </w:pict>
      </w:r>
      <w:r>
        <w:rPr>
          <w:lang w:bidi="bo-CN"/>
        </w:rPr>
        <w:pict>
          <v:shape id="直接箭头连接符 174" o:spid="_x0000_s8792" o:spt="32" type="#_x0000_t32" style="position:absolute;left:0pt;margin-left:358.8pt;margin-top:105.45pt;height:0.1pt;width:39.75pt;z-index:249738240;mso-width-relative:page;mso-height-relative:page;" filled="f" coordsize="21600,21600">
            <v:path arrowok="t"/>
            <v:fill on="f" focussize="0,0"/>
            <v:stroke endarrow="open"/>
            <v:imagedata o:title=""/>
            <o:lock v:ext="edit"/>
          </v:shape>
        </w:pict>
      </w:r>
      <w:r>
        <w:rPr>
          <w:lang w:bidi="bo-CN"/>
        </w:rPr>
        <w:pict>
          <v:shape id="直接箭头连接符 173" o:spid="_x0000_s8793" o:spt="32" type="#_x0000_t32" style="position:absolute;left:0pt;margin-left:175.45pt;margin-top:200.05pt;height:96.65pt;width:0.35pt;z-index:249733120;mso-width-relative:page;mso-height-relative:page;" filled="f" coordsize="21600,21600">
            <v:path arrowok="t"/>
            <v:fill on="f" focussize="0,0"/>
            <v:stroke endarrow="open"/>
            <v:imagedata o:title=""/>
            <o:lock v:ext="edit"/>
          </v:shape>
        </w:pict>
      </w:r>
      <w:r>
        <w:rPr>
          <w:lang w:bidi="bo-CN"/>
        </w:rPr>
        <w:pict>
          <v:shape id="直接箭头连接符 172" o:spid="_x0000_s8794" o:spt="32" type="#_x0000_t32" style="position:absolute;left:0pt;margin-left:281.95pt;margin-top:202.3pt;height:15.45pt;width:0.35pt;z-index:249754624;mso-width-relative:page;mso-height-relative:page;" filled="f" coordsize="21600,21600">
            <v:path arrowok="t"/>
            <v:fill on="f" focussize="0,0"/>
            <v:stroke endarrow="open"/>
            <v:imagedata o:title=""/>
            <o:lock v:ext="edit"/>
          </v:shape>
        </w:pict>
      </w:r>
      <w:r>
        <w:rPr>
          <w:lang w:bidi="bo-CN"/>
        </w:rPr>
        <w:pict>
          <v:shape id="文本框 171" o:spid="_x0000_s8795" o:spt="202" type="#_x0000_t202" style="position:absolute;left:0pt;margin-left:316.05pt;margin-top:205.2pt;height:52.55pt;width:88.5pt;z-index:249755648;mso-width-relative:page;mso-height-relative:page;" filled="f" coordsize="21600,21600">
            <v:path/>
            <v:fill on="f" focussize="0,0"/>
            <v:stroke weight="0.5pt" joinstyle="miter"/>
            <v:imagedata o:title=""/>
            <o:lock v:ext="edit"/>
            <v:textbox>
              <w:txbxContent>
                <w:p>
                  <w:pPr>
                    <w:jc w:val="center"/>
                  </w:pPr>
                  <w:r>
                    <w:rPr>
                      <w:rFonts w:hint="eastAsia"/>
                    </w:rPr>
                    <w:t>听取陈述申辩（情节复杂或重大处罚）</w:t>
                  </w:r>
                </w:p>
              </w:txbxContent>
            </v:textbox>
          </v:shape>
        </w:pict>
      </w:r>
      <w:r>
        <w:rPr>
          <w:lang w:bidi="bo-CN"/>
        </w:rPr>
        <w:pict>
          <v:shape id="直接箭头连接符 170" o:spid="_x0000_s8796" o:spt="32" type="#_x0000_t32" style="position:absolute;left:0pt;margin-left:359.2pt;margin-top:185.8pt;height:19.4pt;width:0.35pt;z-index:249756672;mso-width-relative:page;mso-height-relative:page;" filled="f" coordsize="21600,21600">
            <v:path arrowok="t"/>
            <v:fill on="f" focussize="0,0"/>
            <v:stroke endarrow="open"/>
            <v:imagedata o:title=""/>
            <o:lock v:ext="edit"/>
          </v:shape>
        </w:pict>
      </w:r>
      <w:r>
        <w:rPr>
          <w:lang w:bidi="bo-CN"/>
        </w:rPr>
        <w:pict>
          <v:line id="直接连接符 169" o:spid="_x0000_s8797" o:spt="20" style="position:absolute;left:0pt;flip:y;margin-left:328.8pt;margin-top:185.7pt;height:0.1pt;width:30.75pt;z-index:249757696;mso-width-relative:page;mso-height-relative:page;" stroked="t" coordsize="21600,21600">
            <v:path arrowok="t"/>
            <v:fill focussize="0,0"/>
            <v:stroke color="#4579B8"/>
            <v:imagedata o:title=""/>
            <o:lock v:ext="edit"/>
          </v:line>
        </w:pict>
      </w:r>
      <w:r>
        <w:rPr>
          <w:lang w:bidi="bo-CN"/>
        </w:rPr>
        <w:pict>
          <v:shape id="文本框 168" o:spid="_x0000_s8798" o:spt="202" type="#_x0000_t202" style="position:absolute;left:0pt;margin-left:243.3pt;margin-top:175.2pt;height:21.05pt;width:80.25pt;z-index:249758720;mso-width-relative:page;mso-height-relative:page;" filled="f" stroked="f" coordsize="21600,21600">
            <v:path/>
            <v:fill on="f" focussize="0,0"/>
            <v:stroke on="f" weight="0.5pt" joinstyle="miter"/>
            <v:imagedata o:title=""/>
            <o:lock v:ext="edit"/>
            <v:textbox>
              <w:txbxContent>
                <w:p>
                  <w:r>
                    <w:rPr>
                      <w:rFonts w:hint="eastAsia"/>
                    </w:rPr>
                    <w:t>听取陈述申辩辩</w:t>
                  </w:r>
                </w:p>
              </w:txbxContent>
            </v:textbox>
          </v:shape>
        </w:pict>
      </w:r>
      <w:r>
        <w:rPr>
          <w:lang w:bidi="bo-CN"/>
        </w:rPr>
        <w:pict>
          <v:shape id="流程图: 决策 167" o:spid="_x0000_s8799" o:spt="110" type="#_x0000_t110" style="position:absolute;left:0pt;margin-left:236.55pt;margin-top:168.45pt;height:34.65pt;width:92.25pt;z-index:249759744;v-text-anchor:middle;mso-width-relative:page;mso-height-relative:page;" filled="f" coordsize="21600,21600">
            <v:path/>
            <v:fill on="f" focussize="0,0"/>
            <v:stroke weight="0.5pt" joinstyle="miter"/>
            <v:imagedata o:title=""/>
            <o:lock v:ext="edit"/>
          </v:shape>
        </w:pict>
      </w:r>
      <w:r>
        <w:rPr>
          <w:lang w:bidi="bo-CN"/>
        </w:rPr>
        <w:pict>
          <v:shape id="直接箭头连接符 166" o:spid="_x0000_s8800" o:spt="32" type="#_x0000_t32" style="position:absolute;left:0pt;flip:y;margin-left:212.2pt;margin-top:184.95pt;height:0.85pt;width:25.85pt;z-index:249760768;mso-width-relative:page;mso-height-relative:page;" filled="f" coordsize="21600,21600">
            <v:path arrowok="t"/>
            <v:fill on="f" focussize="0,0"/>
            <v:stroke endarrow="open"/>
            <v:imagedata o:title=""/>
            <o:lock v:ext="edit"/>
          </v:shape>
        </w:pict>
      </w:r>
      <w:r>
        <w:rPr>
          <w:lang w:bidi="bo-CN"/>
        </w:rPr>
        <w:pict>
          <v:shape id="直接箭头连接符 157" o:spid="_x0000_s8801" o:spt="32" type="#_x0000_t32" style="position:absolute;left:0pt;flip:y;margin-left:211.45pt;margin-top:98.7pt;height:0.85pt;width:21.35pt;z-index:249761792;mso-width-relative:page;mso-height-relative:page;" filled="f" coordsize="21600,21600">
            <v:path arrowok="t"/>
            <v:fill on="f" focussize="0,0"/>
            <v:stroke endarrow="open"/>
            <v:imagedata o:title=""/>
            <o:lock v:ext="edit"/>
          </v:shape>
        </w:pict>
      </w:r>
      <w:r>
        <w:rPr>
          <w:lang w:bidi="bo-CN"/>
        </w:rPr>
        <w:pict>
          <v:shape id="文本框 165" o:spid="_x0000_s8802" o:spt="202" type="#_x0000_t202" style="position:absolute;left:0pt;margin-left:141.3pt;margin-top:174.45pt;height:21.05pt;width:72pt;z-index:249762816;mso-width-relative:page;mso-height-relative:page;" filled="f" stroked="f" coordsize="21600,21600">
            <v:path/>
            <v:fill on="f" focussize="0,0"/>
            <v:stroke on="f" weight="0.5pt" joinstyle="miter"/>
            <v:imagedata o:title=""/>
            <o:lock v:ext="edit"/>
            <v:textbox>
              <w:txbxContent>
                <w:p>
                  <w:r>
                    <w:rPr>
                      <w:rFonts w:hint="eastAsia"/>
                    </w:rPr>
                    <w:t>处罚前告知</w:t>
                  </w:r>
                </w:p>
              </w:txbxContent>
            </v:textbox>
          </v:shape>
        </w:pict>
      </w:r>
      <w:r>
        <w:rPr>
          <w:lang w:bidi="bo-CN"/>
        </w:rPr>
        <w:pict>
          <v:shape id="流程图: 决策 163" o:spid="_x0000_s8803" o:spt="110" type="#_x0000_t110" style="position:absolute;left:0pt;margin-left:139.05pt;margin-top:168.45pt;height:34.65pt;width:72pt;z-index:249763840;v-text-anchor:middle;mso-width-relative:page;mso-height-relative:page;" filled="f" coordsize="21600,21600">
            <v:path/>
            <v:fill on="f" focussize="0,0"/>
            <v:stroke weight="1.5pt" joinstyle="miter"/>
            <v:imagedata o:title=""/>
            <o:lock v:ext="edit"/>
          </v:shape>
        </w:pict>
      </w:r>
      <w:r>
        <w:rPr>
          <w:lang w:bidi="bo-CN"/>
        </w:rPr>
        <w:pict>
          <v:shape id="直接箭头连接符 164" o:spid="_x0000_s8804" o:spt="32" type="#_x0000_t32" style="position:absolute;left:0pt;margin-left:174.7pt;margin-top:149.05pt;height:19.4pt;width:0.35pt;z-index:249764864;mso-width-relative:page;mso-height-relative:page;" filled="f" coordsize="21600,21600">
            <v:path arrowok="t"/>
            <v:fill on="f" focussize="0,0"/>
            <v:stroke endarrow="open"/>
            <v:imagedata o:title=""/>
            <o:lock v:ext="edit"/>
          </v:shape>
        </w:pict>
      </w:r>
      <w:r>
        <w:rPr>
          <w:lang w:bidi="bo-CN"/>
        </w:rPr>
        <w:pict>
          <v:shape id="文本框 162" o:spid="_x0000_s8805" o:spt="202" type="#_x0000_t202" style="position:absolute;left:0pt;margin-left:148.05pt;margin-top:126.25pt;height:22.5pt;width:55.55pt;z-index:249765888;mso-width-relative:page;mso-height-relative:page;" coordsize="21600,21600">
            <v:path/>
            <v:fill focussize="0,0"/>
            <v:stroke weight="1.5pt" joinstyle="miter"/>
            <v:imagedata o:title=""/>
            <o:lock v:ext="edit"/>
            <v:textbox>
              <w:txbxContent>
                <w:p>
                  <w:pPr>
                    <w:jc w:val="center"/>
                  </w:pPr>
                  <w:r>
                    <w:rPr>
                      <w:rFonts w:hint="eastAsia"/>
                    </w:rPr>
                    <w:t>审查</w:t>
                  </w:r>
                </w:p>
              </w:txbxContent>
            </v:textbox>
          </v:shape>
        </w:pict>
      </w:r>
      <w:r>
        <w:rPr>
          <w:lang w:bidi="bo-CN"/>
        </w:rPr>
        <w:pict>
          <v:rect id="矩形 153" o:spid="_x0000_s8806" o:spt="1" style="position:absolute;left:0pt;margin-left:235.85pt;margin-top:68.5pt;height:8.95pt;width:9.65pt;z-index:249766912;v-text-anchor:middle;mso-width-relative:page;mso-height-relative:page;" filled="f" coordsize="21600,21600">
            <v:path/>
            <v:fill on="f" focussize="0,0"/>
            <v:stroke weight="2pt"/>
            <v:imagedata o:title=""/>
            <o:lock v:ext="edit"/>
          </v:rect>
        </w:pict>
      </w:r>
      <w:r>
        <w:rPr>
          <w:lang w:bidi="bo-CN"/>
        </w:rPr>
        <w:pict>
          <v:rect id="矩形 156" o:spid="_x0000_s8807" o:spt="1" style="position:absolute;left:0pt;margin-left:235.85pt;margin-top:117.25pt;height:8.95pt;width:9.65pt;z-index:249767936;v-text-anchor:middle;mso-width-relative:page;mso-height-relative:page;" filled="f" coordsize="21600,21600">
            <v:path/>
            <v:fill on="f" focussize="0,0"/>
            <v:stroke weight="2pt"/>
            <v:imagedata o:title=""/>
            <o:lock v:ext="edit"/>
          </v:rect>
        </w:pict>
      </w:r>
      <w:r>
        <w:rPr>
          <w:lang w:bidi="bo-CN"/>
        </w:rPr>
        <w:pict>
          <v:rect id="矩形 155" o:spid="_x0000_s8808" o:spt="1" style="position:absolute;left:0pt;margin-left:235.85pt;margin-top:99.25pt;height:8.95pt;width:9.65pt;z-index:249768960;v-text-anchor:middle;mso-width-relative:page;mso-height-relative:page;" filled="f" coordsize="21600,21600">
            <v:path/>
            <v:fill on="f" focussize="0,0"/>
            <v:stroke weight="2pt"/>
            <v:imagedata o:title=""/>
            <o:lock v:ext="edit"/>
          </v:rect>
        </w:pict>
      </w:r>
      <w:r>
        <w:rPr>
          <w:lang w:bidi="bo-CN"/>
        </w:rPr>
        <w:pict>
          <v:rect id="矩形 154" o:spid="_x0000_s8809" o:spt="1" style="position:absolute;left:0pt;margin-left:235.85pt;margin-top:83.5pt;height:8.95pt;width:9.65pt;z-index:249769984;v-text-anchor:middle;mso-width-relative:page;mso-height-relative:page;" filled="f" coordsize="21600,21600">
            <v:path/>
            <v:fill on="f" focussize="0,0"/>
            <v:stroke weight="2pt"/>
            <v:imagedata o:title=""/>
            <o:lock v:ext="edit"/>
          </v:rect>
        </w:pict>
      </w:r>
      <w:r>
        <w:rPr>
          <w:lang w:bidi="bo-CN"/>
        </w:rPr>
        <w:pict>
          <v:shape id="文本框 152" o:spid="_x0000_s8810" o:spt="202" type="#_x0000_t202" style="position:absolute;left:0pt;margin-left:232.05pt;margin-top:63.25pt;height:72pt;width:126pt;z-index:249771008;mso-width-relative:page;mso-height-relative:page;" coordsize="21600,21600">
            <v:path/>
            <v:fill focussize="0,0"/>
            <v:stroke weight="0.5pt" joinstyle="miter"/>
            <v:imagedata o:title=""/>
            <o:lock v:ext="edit"/>
            <v:textbox>
              <w:txbxContent>
                <w:p>
                  <w:r>
                    <w:t xml:space="preserve">  </w:t>
                  </w:r>
                  <w:r>
                    <w:rPr>
                      <w:rFonts w:hint="eastAsia"/>
                    </w:rPr>
                    <w:t>录制笔录、抽样取证等</w:t>
                  </w:r>
                </w:p>
                <w:p>
                  <w:r>
                    <w:t xml:space="preserve">  </w:t>
                  </w:r>
                  <w:r>
                    <w:rPr>
                      <w:rFonts w:hint="eastAsia"/>
                    </w:rPr>
                    <w:t>收集书证、物证等</w:t>
                  </w:r>
                </w:p>
                <w:p>
                  <w:r>
                    <w:t xml:space="preserve">  </w:t>
                  </w:r>
                  <w:r>
                    <w:rPr>
                      <w:rFonts w:hint="eastAsia"/>
                    </w:rPr>
                    <w:t>鉴定、勘察等</w:t>
                  </w:r>
                </w:p>
                <w:p>
                  <w:r>
                    <w:t xml:space="preserve">  </w:t>
                  </w:r>
                  <w:r>
                    <w:rPr>
                      <w:rFonts w:hint="eastAsia"/>
                    </w:rPr>
                    <w:t>其他取证方式</w:t>
                  </w:r>
                </w:p>
              </w:txbxContent>
            </v:textbox>
          </v:shape>
        </w:pict>
      </w:r>
      <w:r>
        <w:rPr>
          <w:lang w:bidi="bo-CN"/>
        </w:rPr>
        <w:pict>
          <v:shape id="文本框 150" o:spid="_x0000_s8811" o:spt="202" type="#_x0000_t202" style="position:absolute;left:0pt;margin-left:139.05pt;margin-top:85.75pt;height:23.25pt;width:72pt;z-index:249772032;mso-width-relative:page;mso-height-relative:page;" coordsize="21600,21600">
            <v:path/>
            <v:fill focussize="0,0"/>
            <v:stroke weight="1.5pt" joinstyle="miter"/>
            <v:imagedata o:title=""/>
            <o:lock v:ext="edit"/>
            <v:textbox>
              <w:txbxContent>
                <w:p>
                  <w:pPr>
                    <w:jc w:val="center"/>
                  </w:pPr>
                  <w:r>
                    <w:rPr>
                      <w:rFonts w:hint="eastAsia"/>
                    </w:rPr>
                    <w:t>调查取证</w:t>
                  </w:r>
                </w:p>
              </w:txbxContent>
            </v:textbox>
          </v:shape>
        </w:pict>
      </w:r>
      <w:r>
        <w:rPr>
          <w:lang w:bidi="bo-CN"/>
        </w:rPr>
        <w:pict>
          <v:shape id="直接箭头连接符 151" o:spid="_x0000_s8812" o:spt="32" type="#_x0000_t32" style="position:absolute;left:0pt;margin-left:174.7pt;margin-top:70.3pt;height:15.45pt;width:0.35pt;z-index:249773056;mso-width-relative:page;mso-height-relative:page;" filled="f" coordsize="21600,21600">
            <v:path arrowok="t"/>
            <v:fill on="f" focussize="0,0"/>
            <v:stroke endarrow="open"/>
            <v:imagedata o:title=""/>
            <o:lock v:ext="edit"/>
          </v:shape>
        </w:pict>
      </w:r>
      <w:r>
        <w:rPr>
          <w:lang w:bidi="bo-CN"/>
        </w:rPr>
        <w:pict>
          <v:shape id="直接箭头连接符 148" o:spid="_x0000_s8813" o:spt="32" type="#_x0000_t32" style="position:absolute;left:0pt;margin-left:174.7pt;margin-top:32.8pt;height:15.45pt;width:0.35pt;z-index:249774080;mso-width-relative:page;mso-height-relative:page;" filled="f" coordsize="21600,21600">
            <v:path arrowok="t"/>
            <v:fill on="f" focussize="0,0"/>
            <v:stroke endarrow="open"/>
            <v:imagedata o:title=""/>
            <o:lock v:ext="edit"/>
          </v:shape>
        </w:pict>
      </w:r>
      <w:r>
        <w:rPr>
          <w:lang w:bidi="bo-CN"/>
        </w:rPr>
        <w:pict>
          <v:shape id="直接箭头连接符 146" o:spid="_x0000_s8814" o:spt="32" type="#_x0000_t32" style="position:absolute;left:0pt;margin-left:173.95pt;margin-top:-4.7pt;height:15.45pt;width:0.35pt;z-index:249775104;mso-width-relative:page;mso-height-relative:page;" filled="f" coordsize="21600,21600">
            <v:path arrowok="t"/>
            <v:fill on="f" focussize="0,0"/>
            <v:stroke endarrow="open"/>
            <v:imagedata o:title=""/>
            <o:lock v:ext="edit"/>
          </v:shape>
        </w:pict>
      </w:r>
    </w:p>
    <w:p/>
    <w:p/>
    <w:p>
      <w:r>
        <w:rPr>
          <w:lang w:bidi="bo-CN"/>
        </w:rPr>
        <w:pict>
          <v:shape id="文本框 149" o:spid="_x0000_s8815" o:spt="202" type="#_x0000_t202" style="position:absolute;left:0pt;margin-left:108.3pt;margin-top:0.7pt;height:23.25pt;width:117.7pt;z-index:249776128;mso-width-relative:page;mso-height-relative:page;" coordsize="21600,21600">
            <v:path/>
            <v:fill focussize="0,0"/>
            <v:stroke weight="1.5pt" joinstyle="miter"/>
            <v:imagedata o:title=""/>
            <o:lock v:ext="edit"/>
            <v:textbox>
              <w:txbxContent>
                <w:p>
                  <w:pPr>
                    <w:jc w:val="center"/>
                  </w:pPr>
                  <w:r>
                    <w:rPr>
                      <w:rFonts w:hint="eastAsia"/>
                    </w:rPr>
                    <w:t>调查取证（两人以上）</w:t>
                  </w:r>
                </w:p>
              </w:txbxContent>
            </v:textbox>
          </v:shape>
        </w:pict>
      </w:r>
    </w:p>
    <w:p/>
    <w:p>
      <w:r>
        <w:rPr>
          <w:lang w:bidi="bo-CN"/>
        </w:rPr>
        <w:pict>
          <v:roundrect id="圆角矩形 158" o:spid="_x0000_s8816" o:spt="2" style="position:absolute;left:0pt;margin-left:398.55pt;margin-top:2.05pt;height:50.3pt;width:79.5pt;z-index:249735168;v-text-anchor:middle;mso-width-relative:page;mso-height-relative:page;" filled="f" coordsize="21600,21600" arcsize="0.166666666666667">
            <v:path/>
            <v:fill on="f" focussize="0,0"/>
            <v:stroke weight="1.5pt"/>
            <v:imagedata o:title=""/>
            <o:lock v:ext="edit"/>
          </v:roundrect>
        </w:pict>
      </w:r>
      <w:r>
        <w:rPr>
          <w:lang w:bidi="bo-CN"/>
        </w:rPr>
        <w:pict>
          <v:shape id="文本框 159" o:spid="_x0000_s8817" o:spt="202" type="#_x0000_t202" style="position:absolute;left:0pt;margin-left:388.05pt;margin-top:7pt;height:42.6pt;width:84.75pt;z-index:249777152;mso-width-relative:page;mso-height-relative:page;" filled="f" stroked="f" coordsize="21600,21600">
            <v:path/>
            <v:fill on="f" focussize="0,0"/>
            <v:stroke on="f" weight="0.5pt" joinstyle="miter"/>
            <v:imagedata o:title=""/>
            <o:lock v:ext="edit"/>
            <v:textbox>
              <w:txbxContent>
                <w:p>
                  <w:pPr>
                    <w:jc w:val="center"/>
                  </w:pPr>
                  <w:r>
                    <w:rPr>
                      <w:rFonts w:hint="eastAsia"/>
                    </w:rPr>
                    <w:t>登记保全</w:t>
                  </w:r>
                </w:p>
                <w:p>
                  <w:pPr>
                    <w:jc w:val="center"/>
                  </w:pPr>
                  <w:r>
                    <w:rPr>
                      <w:rFonts w:hint="eastAsia"/>
                    </w:rPr>
                    <w:t>（</w:t>
                  </w:r>
                  <w:r>
                    <w:t>7</w:t>
                  </w:r>
                  <w:r>
                    <w:rPr>
                      <w:rFonts w:hint="eastAsia"/>
                    </w:rPr>
                    <w:t>日内决定）</w:t>
                  </w:r>
                </w:p>
              </w:txbxContent>
            </v:textbox>
          </v:shape>
        </w:pict>
      </w:r>
    </w:p>
    <w:p/>
    <w:p/>
    <w:p/>
    <w:p/>
    <w:p/>
    <w:p/>
    <w:p/>
    <w:p/>
    <w:p/>
    <w:p/>
    <w:p/>
    <w:p/>
    <w:p>
      <w:r>
        <w:rPr>
          <w:lang w:bidi="bo-CN"/>
        </w:rPr>
        <w:pict>
          <v:shape id="文本框 196" o:spid="_x0000_s8818" o:spt="202" type="#_x0000_t202" style="position:absolute;left:0pt;margin-left:244.8pt;margin-top:6.15pt;height:21.05pt;width:61.5pt;z-index:249737216;mso-width-relative:page;mso-height-relative:page;" filled="f" coordsize="21600,21600">
            <v:path/>
            <v:fill on="f" focussize="0,0"/>
            <v:stroke weight="0.5pt" joinstyle="miter"/>
            <v:imagedata o:title=""/>
            <o:lock v:ext="edit"/>
            <v:textbox>
              <w:txbxContent>
                <w:p>
                  <w:pPr>
                    <w:jc w:val="center"/>
                  </w:pPr>
                  <w:r>
                    <w:rPr>
                      <w:rFonts w:hint="eastAsia"/>
                    </w:rPr>
                    <w:t>不予处罚</w:t>
                  </w:r>
                </w:p>
              </w:txbxContent>
            </v:textbox>
          </v:shape>
        </w:pict>
      </w:r>
    </w:p>
    <w:p>
      <w:r>
        <w:rPr>
          <w:lang w:bidi="bo-CN"/>
        </w:rPr>
        <w:pict>
          <v:shape id="直接箭头连接符 194" o:spid="_x0000_s8819" o:spt="32" type="#_x0000_t32" style="position:absolute;left:0pt;margin-left:223.8pt;margin-top:0.4pt;height:0pt;width:21.75pt;z-index:249778176;mso-width-relative:page;mso-height-relative:page;" filled="f" coordsize="21600,21600">
            <v:path arrowok="t"/>
            <v:fill on="f" focussize="0,0"/>
            <v:stroke endarrow="open"/>
            <v:imagedata o:title=""/>
            <o:lock v:ext="edit"/>
          </v:shape>
        </w:pict>
      </w:r>
      <w:r>
        <w:rPr>
          <w:lang w:bidi="bo-CN"/>
        </w:rPr>
        <w:pict>
          <v:line id="直接连接符 193" o:spid="_x0000_s8820" o:spt="20" style="position:absolute;left:0pt;margin-left:223.05pt;margin-top:-0.35pt;height:34.5pt;width:0pt;z-index:249779200;mso-width-relative:page;mso-height-relative:page;" coordsize="21600,21600">
            <v:path arrowok="t"/>
            <v:fill focussize="0,0"/>
            <v:stroke/>
            <v:imagedata o:title=""/>
            <o:lock v:ext="edit"/>
          </v:line>
        </w:pict>
      </w:r>
      <w:r>
        <w:rPr>
          <w:lang w:bidi="bo-CN"/>
        </w:rPr>
        <w:pict>
          <v:shape id="文本框 189" o:spid="_x0000_s8821" o:spt="202" type="#_x0000_t202" style="position:absolute;left:0pt;margin-left:139.8pt;margin-top:7.05pt;height:21.05pt;width:72pt;z-index:249780224;mso-width-relative:page;mso-height-relative:page;" filled="f" stroked="f" coordsize="21600,21600">
            <v:path/>
            <v:fill on="f" focussize="0,0"/>
            <v:stroke on="f" weight="0.5pt" joinstyle="miter"/>
            <v:imagedata o:title=""/>
            <o:lock v:ext="edit"/>
            <v:textbox>
              <w:txbxContent>
                <w:p>
                  <w:pPr>
                    <w:jc w:val="center"/>
                  </w:pPr>
                  <w:r>
                    <w:rPr>
                      <w:rFonts w:hint="eastAsia"/>
                    </w:rPr>
                    <w:t>决定</w:t>
                  </w:r>
                </w:p>
              </w:txbxContent>
            </v:textbox>
          </v:shape>
        </w:pict>
      </w:r>
    </w:p>
    <w:p>
      <w:pPr>
        <w:tabs>
          <w:tab w:val="left" w:pos="3621"/>
        </w:tabs>
      </w:pPr>
      <w:r>
        <w:rPr>
          <w:lang w:bidi="bo-CN"/>
        </w:rPr>
        <w:pict>
          <v:shape id="文本框 136" o:spid="_x0000_s8822" o:spt="202" type="#_x0000_t202" style="position:absolute;left:0pt;margin-left:262.8pt;margin-top:83.7pt;height:36pt;width:58.6pt;z-index:249781248;mso-width-relative:page;mso-height-relative:page;" filled="f" coordsize="21600,21600">
            <v:path/>
            <v:fill on="f" focussize="0,0"/>
            <v:stroke weight="0.5pt" joinstyle="miter"/>
            <v:imagedata o:title=""/>
            <o:lock v:ext="edit"/>
            <v:textbox>
              <w:txbxContent>
                <w:p>
                  <w:pPr>
                    <w:jc w:val="center"/>
                  </w:pPr>
                  <w:r>
                    <w:rPr>
                      <w:rFonts w:hint="eastAsia"/>
                    </w:rPr>
                    <w:t>进入强制</w:t>
                  </w:r>
                </w:p>
                <w:p>
                  <w:pPr>
                    <w:jc w:val="center"/>
                  </w:pPr>
                  <w:r>
                    <w:rPr>
                      <w:rFonts w:hint="eastAsia"/>
                    </w:rPr>
                    <w:t>执行程序</w:t>
                  </w:r>
                </w:p>
                <w:p>
                  <w:pPr>
                    <w:jc w:val="center"/>
                  </w:pPr>
                </w:p>
              </w:txbxContent>
            </v:textbox>
          </v:shape>
        </w:pict>
      </w:r>
      <w:r>
        <w:rPr>
          <w:lang w:bidi="bo-CN"/>
        </w:rPr>
        <w:pict>
          <v:shape id="文本框 144" o:spid="_x0000_s8823" o:spt="202" type="#_x0000_t202" style="position:absolute;left:0pt;margin-left:199.05pt;margin-top:66.45pt;height:40.5pt;width:66.85pt;z-index:249782272;mso-width-relative:page;mso-height-relative:page;" filled="f" stroked="f" coordsize="21600,21600">
            <v:path/>
            <v:fill on="f" focussize="0,0"/>
            <v:stroke on="f" weight="0.5pt" joinstyle="miter"/>
            <v:imagedata o:title=""/>
            <o:lock v:ext="edit"/>
            <v:textbox>
              <w:txbxContent>
                <w:p>
                  <w:pPr>
                    <w:jc w:val="center"/>
                    <w:rPr>
                      <w:sz w:val="18"/>
                      <w:szCs w:val="20"/>
                    </w:rPr>
                  </w:pPr>
                  <w:r>
                    <w:rPr>
                      <w:rFonts w:hint="eastAsia"/>
                      <w:sz w:val="18"/>
                      <w:szCs w:val="20"/>
                    </w:rPr>
                    <w:t>逾期不履行</w:t>
                  </w:r>
                </w:p>
                <w:p>
                  <w:pPr>
                    <w:jc w:val="center"/>
                    <w:rPr>
                      <w:sz w:val="18"/>
                      <w:szCs w:val="20"/>
                    </w:rPr>
                  </w:pPr>
                  <w:r>
                    <w:rPr>
                      <w:rFonts w:hint="eastAsia"/>
                      <w:sz w:val="18"/>
                      <w:szCs w:val="20"/>
                    </w:rPr>
                    <w:t>处罚决定的</w:t>
                  </w:r>
                </w:p>
              </w:txbxContent>
            </v:textbox>
          </v:shape>
        </w:pict>
      </w:r>
      <w:r>
        <w:rPr>
          <w:lang w:bidi="bo-CN"/>
        </w:rPr>
        <w:pict>
          <v:shape id="直接箭头连接符 128" o:spid="_x0000_s8824" o:spt="32" type="#_x0000_t32" style="position:absolute;left:0pt;flip:y;margin-left:212.2pt;margin-top:101.85pt;height:0.7pt;width:52.45pt;z-index:249783296;mso-width-relative:page;mso-height-relative:page;" filled="f" coordsize="21600,21600">
            <v:path arrowok="t"/>
            <v:fill on="f" focussize="0,0"/>
            <v:stroke endarrow="open"/>
            <v:imagedata o:title=""/>
            <o:lock v:ext="edit"/>
          </v:shape>
        </w:pict>
      </w:r>
      <w:r>
        <w:rPr>
          <w:lang w:bidi="bo-CN"/>
        </w:rPr>
        <w:pict>
          <v:shape id="直接箭头连接符 116" o:spid="_x0000_s8825" o:spt="32" type="#_x0000_t32" style="position:absolute;left:0pt;flip:y;margin-left:101.2pt;margin-top:88.25pt;height:14.3pt;width:0pt;z-index:249784320;mso-width-relative:page;mso-height-relative:page;" filled="f" coordsize="21600,21600">
            <v:path arrowok="t"/>
            <v:fill on="f" focussize="0,0"/>
            <v:stroke endarrow="open"/>
            <v:imagedata o:title=""/>
            <o:lock v:ext="edit"/>
          </v:shape>
        </w:pict>
      </w:r>
      <w:r>
        <w:rPr>
          <w:lang w:bidi="bo-CN"/>
        </w:rPr>
        <w:pict>
          <v:line id="直接连接符 106" o:spid="_x0000_s8826" o:spt="20" style="position:absolute;left:0pt;margin-left:100.05pt;margin-top:102.55pt;height:0pt;width:40.5pt;z-index:249785344;mso-width-relative:page;mso-height-relative:page;" coordsize="21600,21600">
            <v:path arrowok="t"/>
            <v:fill focussize="0,0"/>
            <v:stroke/>
            <v:imagedata o:title=""/>
            <o:lock v:ext="edit"/>
          </v:line>
        </w:pict>
      </w:r>
      <w:r>
        <w:rPr>
          <w:lang w:bidi="bo-CN"/>
        </w:rPr>
        <w:pict>
          <v:shape id="文本框 16" o:spid="_x0000_s8827" o:spt="202" type="#_x0000_t202" style="position:absolute;left:0pt;margin-left:56.6pt;margin-top:67.2pt;height:21.05pt;width:89.2pt;z-index:249786368;mso-width-relative:page;mso-height-relative:page;" filled="f" coordsize="21600,21600">
            <v:path/>
            <v:fill on="f" focussize="0,0"/>
            <v:stroke weight="0.5pt" joinstyle="miter"/>
            <v:imagedata o:title=""/>
            <o:lock v:ext="edit"/>
            <v:textbox>
              <w:txbxContent>
                <w:p>
                  <w:pPr>
                    <w:jc w:val="center"/>
                  </w:pPr>
                  <w:r>
                    <w:rPr>
                      <w:rFonts w:hint="eastAsia"/>
                    </w:rPr>
                    <w:t>行政复议或诉讼</w:t>
                  </w:r>
                </w:p>
              </w:txbxContent>
            </v:textbox>
          </v:shape>
        </w:pict>
      </w:r>
      <w:r>
        <w:rPr>
          <w:lang w:bidi="bo-CN"/>
        </w:rPr>
        <w:pict>
          <v:shape id="直接箭头连接符 199" o:spid="_x0000_s8828" o:spt="32" type="#_x0000_t32" style="position:absolute;left:0pt;margin-left:101.2pt;margin-top:53.05pt;height:15.45pt;width:0.35pt;z-index:249734144;mso-width-relative:page;mso-height-relative:page;" filled="f" coordsize="21600,21600">
            <v:path arrowok="t"/>
            <v:fill on="f" focussize="0,0"/>
            <v:stroke endarrow="open"/>
            <v:imagedata o:title=""/>
            <o:lock v:ext="edit"/>
          </v:shape>
        </w:pict>
      </w:r>
      <w:r>
        <w:rPr>
          <w:lang w:bidi="bo-CN"/>
        </w:rPr>
        <w:pict>
          <v:line id="直接连接符 198" o:spid="_x0000_s8829" o:spt="20" style="position:absolute;left:0pt;margin-left:100.8pt;margin-top:52.3pt;height:0pt;width:40.5pt;z-index:249787392;mso-width-relative:page;mso-height-relative:page;" coordsize="21600,21600">
            <v:path arrowok="t"/>
            <v:fill focussize="0,0"/>
            <v:stroke/>
            <v:imagedata o:title=""/>
            <o:lock v:ext="edit"/>
          </v:line>
        </w:pict>
      </w:r>
      <w:r>
        <w:rPr>
          <w:lang w:bidi="bo-CN"/>
        </w:rPr>
        <w:pict>
          <v:shape id="文本框 197" o:spid="_x0000_s8830" o:spt="202" type="#_x0000_t202" style="position:absolute;left:0pt;margin-left:243.3pt;margin-top:7.95pt;height:21.05pt;width:69.75pt;z-index:249788416;mso-width-relative:page;mso-height-relative:page;" filled="f" coordsize="21600,21600">
            <v:path/>
            <v:fill on="f" focussize="0,0"/>
            <v:stroke weight="0.5pt" joinstyle="miter"/>
            <v:imagedata o:title=""/>
            <o:lock v:ext="edit"/>
            <v:textbox>
              <w:txbxContent>
                <w:p>
                  <w:pPr>
                    <w:jc w:val="center"/>
                  </w:pPr>
                  <w:r>
                    <w:rPr>
                      <w:rFonts w:hint="eastAsia"/>
                    </w:rPr>
                    <w:t>移送司法机关</w:t>
                  </w:r>
                </w:p>
              </w:txbxContent>
            </v:textbox>
          </v:shape>
        </w:pict>
      </w:r>
      <w:r>
        <w:rPr>
          <w:lang w:bidi="bo-CN"/>
        </w:rPr>
        <w:pict>
          <v:shape id="直接箭头连接符 195" o:spid="_x0000_s8831" o:spt="32" type="#_x0000_t32" style="position:absolute;left:0pt;margin-left:223.05pt;margin-top:18.55pt;height:0pt;width:21.75pt;z-index:249789440;mso-width-relative:page;mso-height-relative:page;" filled="f" coordsize="21600,21600">
            <v:path arrowok="t"/>
            <v:fill on="f" focussize="0,0"/>
            <v:stroke endarrow="open"/>
            <v:imagedata o:title=""/>
            <o:lock v:ext="edit"/>
          </v:shape>
        </w:pict>
      </w:r>
      <w:r>
        <w:rPr>
          <w:lang w:bidi="bo-CN"/>
        </w:rPr>
        <w:pict>
          <v:line id="直接连接符 191" o:spid="_x0000_s8832" o:spt="20" style="position:absolute;left:0pt;margin-left:211.8pt;margin-top:2pt;height:0.05pt;width:12pt;z-index:249790464;mso-width-relative:page;mso-height-relative:page;" coordsize="21600,21600">
            <v:path arrowok="t"/>
            <v:fill focussize="0,0"/>
            <v:stroke/>
            <v:imagedata o:title=""/>
            <o:lock v:ext="edit"/>
          </v:line>
        </w:pict>
      </w:r>
      <w:r>
        <w:tab/>
      </w:r>
    </w:p>
    <w:p/>
    <w:p/>
    <w:p/>
    <w:p/>
    <w:p/>
    <w:p/>
    <w:p/>
    <w:p/>
    <w:p/>
    <w:p/>
    <w:p/>
    <w:p/>
    <w:p/>
    <w:p/>
    <w:p/>
    <w:p>
      <w:pPr>
        <w:snapToGrid w:val="0"/>
        <w:spacing w:line="360" w:lineRule="auto"/>
        <w:contextualSpacing/>
        <w:jc w:val="center"/>
        <w:rPr>
          <w:b/>
          <w:sz w:val="36"/>
          <w:szCs w:val="36"/>
        </w:rPr>
      </w:pPr>
      <w:r>
        <w:rPr>
          <w:rFonts w:hint="eastAsia"/>
          <w:b/>
          <w:sz w:val="36"/>
          <w:szCs w:val="36"/>
        </w:rPr>
        <w:t>双湖县交通运输局行政处罚流程图</w:t>
      </w:r>
    </w:p>
    <w:p>
      <w:pPr>
        <w:tabs>
          <w:tab w:val="left" w:pos="4708"/>
        </w:tabs>
        <w:jc w:val="right"/>
        <w:rPr>
          <w:rFonts w:ascii="Times New Roman" w:hAnsi="Times New Roman" w:eastAsia="仿宋_GB2312"/>
          <w:color w:val="000000"/>
          <w:sz w:val="28"/>
          <w:szCs w:val="28"/>
        </w:rPr>
      </w:pPr>
      <w:r>
        <w:rPr>
          <w:lang w:bidi="bo-CN"/>
        </w:rPr>
        <w:pict>
          <v:shape id="直接箭头连接符 272" o:spid="_x0000_s8833" o:spt="32" type="#_x0000_t32" style="position:absolute;left:0pt;margin-left:189.65pt;margin-top:27.6pt;height:16.5pt;width:0pt;z-index:253670400;mso-width-relative:page;mso-height-relative:page;" filled="f" coordsize="21600,21600">
            <v:path arrowok="t"/>
            <v:fill on="f" focussize="0,0"/>
            <v:stroke endarrow="open"/>
            <v:imagedata o:title=""/>
            <o:lock v:ext="edit"/>
          </v:shape>
        </w:pict>
      </w:r>
      <w:r>
        <w:rPr>
          <w:lang w:bidi="bo-CN"/>
        </w:rPr>
        <w:pict>
          <v:shape id="文本框 222" o:spid="_x0000_s8834" o:spt="202" type="#_x0000_t202" style="position:absolute;left:0pt;margin-left:273.7pt;margin-top:311.85pt;height:89.2pt;width:142.5pt;z-index:253671424;mso-width-relative:page;mso-height-relative:page;" coordsize="21600,21600">
            <v:path/>
            <v:fill focussize="0,0"/>
            <v:stroke weight="1.5pt" joinstyle="miter"/>
            <v:imagedata o:title=""/>
            <o:lock v:ext="edit"/>
            <v:textbox>
              <w:txbxContent>
                <w:p>
                  <w:r>
                    <w:rPr>
                      <w:rFonts w:hint="eastAsia"/>
                    </w:rPr>
                    <w:t>当事人主动履行的，出具相关罚没款财政票据或履行文书；当事人不履行行政处罚决定，启动行政强制执行或申请人民法院强制执行</w:t>
                  </w:r>
                </w:p>
              </w:txbxContent>
            </v:textbox>
          </v:shape>
        </w:pict>
      </w:r>
      <w:r>
        <w:rPr>
          <w:lang w:bidi="bo-CN"/>
        </w:rPr>
        <w:pict>
          <v:shape id="直接箭头连接符 221" o:spid="_x0000_s8835" o:spt="32" type="#_x0000_t32" style="position:absolute;left:0pt;margin-left:232.4pt;margin-top:356.1pt;height:0.1pt;width:42pt;z-index:253672448;mso-width-relative:page;mso-height-relative:page;" filled="f" coordsize="21600,21600">
            <v:path arrowok="t"/>
            <v:fill on="f" focussize="0,0"/>
            <v:stroke endarrow="open"/>
            <v:imagedata o:title=""/>
            <o:lock v:ext="edit"/>
          </v:shape>
        </w:pict>
      </w:r>
      <w:r>
        <w:rPr>
          <w:lang w:bidi="bo-CN"/>
        </w:rPr>
        <w:pict>
          <v:shape id="文本框 220" o:spid="_x0000_s8836" o:spt="202" type="#_x0000_t202" style="position:absolute;left:0pt;margin-left:-28.55pt;margin-top:281.1pt;height:39pt;width:142.5pt;z-index:253667328;mso-width-relative:page;mso-height-relative:page;" coordsize="21600,21600">
            <v:path/>
            <v:fill focussize="0,0"/>
            <v:stroke weight="1.5pt" joinstyle="miter"/>
            <v:imagedata o:title=""/>
            <o:lock v:ext="edit"/>
            <v:textbox>
              <w:txbxContent>
                <w:p>
                  <w:r>
                    <w:rPr>
                      <w:rFonts w:hint="eastAsia"/>
                    </w:rPr>
                    <w:t>送达当事人，告知相关单位和检举人等第三方当事人</w:t>
                  </w:r>
                </w:p>
              </w:txbxContent>
            </v:textbox>
          </v:shape>
        </w:pict>
      </w:r>
      <w:r>
        <w:rPr>
          <w:lang w:bidi="bo-CN"/>
        </w:rPr>
        <w:pict>
          <v:shape id="直接箭头连接符 219" o:spid="_x0000_s8837" o:spt="32" type="#_x0000_t32" style="position:absolute;left:0pt;flip:x;margin-left:113.15pt;margin-top:299.85pt;height:0.1pt;width:46.5pt;z-index:253673472;mso-width-relative:page;mso-height-relative:page;" filled="f" coordsize="21600,21600">
            <v:path arrowok="t"/>
            <v:fill on="f" focussize="0,0"/>
            <v:stroke endarrow="open"/>
            <v:imagedata o:title=""/>
            <o:lock v:ext="edit"/>
          </v:shape>
        </w:pict>
      </w:r>
      <w:r>
        <w:rPr>
          <w:lang w:bidi="bo-CN"/>
        </w:rPr>
        <w:pict>
          <v:shape id="文本框 218" o:spid="_x0000_s8838" o:spt="202" type="#_x0000_t202" style="position:absolute;left:0pt;margin-left:-28.55pt;margin-top:214.35pt;height:54.75pt;width:142.5pt;z-index:253674496;mso-width-relative:page;mso-height-relative:page;" coordsize="21600,21600">
            <v:path/>
            <v:fill focussize="0,0"/>
            <v:stroke weight="1.5pt" joinstyle="miter"/>
            <v:imagedata o:title=""/>
            <o:lock v:ext="edit"/>
            <v:textbox>
              <w:txbxContent>
                <w:p>
                  <w:r>
                    <w:rPr>
                      <w:rFonts w:hint="eastAsia"/>
                    </w:rPr>
                    <w:t>明确处罚事实、理由、载量情节、采量标准、依据及申请复议或诉讼的救济权利</w:t>
                  </w:r>
                </w:p>
              </w:txbxContent>
            </v:textbox>
          </v:shape>
        </w:pict>
      </w:r>
      <w:r>
        <w:rPr>
          <w:lang w:bidi="bo-CN"/>
        </w:rPr>
        <w:pict>
          <v:shape id="直接箭头连接符 217" o:spid="_x0000_s8839" o:spt="32" type="#_x0000_t32" style="position:absolute;left:0pt;flip:x;margin-left:113.15pt;margin-top:242.1pt;height:0.1pt;width:46.5pt;z-index:253675520;mso-width-relative:page;mso-height-relative:page;" filled="f" coordsize="21600,21600">
            <v:path arrowok="t"/>
            <v:fill on="f" focussize="0,0"/>
            <v:stroke endarrow="open"/>
            <v:imagedata o:title=""/>
            <o:lock v:ext="edit"/>
          </v:shape>
        </w:pict>
      </w:r>
      <w:r>
        <w:rPr>
          <w:lang w:bidi="bo-CN"/>
        </w:rPr>
        <w:pict>
          <v:shape id="文本框 216" o:spid="_x0000_s8840" o:spt="202" type="#_x0000_t202" style="position:absolute;left:0pt;margin-left:152.95pt;margin-top:341.85pt;height:23.3pt;width:83.9pt;z-index:253676544;mso-width-relative:page;mso-height-relative:page;" filled="f" stroked="f" coordsize="21600,21600">
            <v:path/>
            <v:fill on="f" focussize="0,0"/>
            <v:stroke on="f" weight="0.5pt" joinstyle="miter"/>
            <v:imagedata o:title=""/>
            <o:lock v:ext="edit"/>
            <v:textbox>
              <w:txbxContent>
                <w:p>
                  <w:pPr>
                    <w:jc w:val="center"/>
                  </w:pPr>
                  <w:r>
                    <w:rPr>
                      <w:rFonts w:hint="eastAsia"/>
                    </w:rPr>
                    <w:t>存档结案</w:t>
                  </w:r>
                </w:p>
              </w:txbxContent>
            </v:textbox>
          </v:shape>
        </w:pict>
      </w:r>
      <w:r>
        <w:rPr>
          <w:lang w:bidi="bo-CN"/>
        </w:rPr>
        <w:pict>
          <v:roundrect id="圆角矩形 214" o:spid="_x0000_s8841" o:spt="2" style="position:absolute;left:0pt;margin-left:159.65pt;margin-top:339.55pt;height:29.3pt;width:72pt;z-index:253677568;v-text-anchor:middle;mso-width-relative:page;mso-height-relative:page;" filled="f" coordsize="21600,21600" arcsize="0.166666666666667">
            <v:path/>
            <v:fill on="f" focussize="0,0"/>
            <v:stroke weight="2pt"/>
            <v:imagedata o:title=""/>
            <o:lock v:ext="edit"/>
          </v:roundrect>
        </w:pict>
      </w:r>
      <w:r>
        <w:rPr>
          <w:lang w:bidi="bo-CN"/>
        </w:rPr>
        <w:pict>
          <v:shape id="直接箭头连接符 215" o:spid="_x0000_s8842" o:spt="32" type="#_x0000_t32" style="position:absolute;left:0pt;margin-left:195.65pt;margin-top:311.85pt;height:29.25pt;width:0.45pt;z-index:253678592;mso-width-relative:page;mso-height-relative:page;" filled="f" coordsize="21600,21600">
            <v:path arrowok="t"/>
            <v:fill on="f" focussize="0,0"/>
            <v:stroke endarrow="open"/>
            <v:imagedata o:title=""/>
            <o:lock v:ext="edit"/>
          </v:shape>
        </w:pict>
      </w:r>
      <w:r>
        <w:rPr>
          <w:lang w:bidi="bo-CN"/>
        </w:rPr>
        <w:pict>
          <v:shape id="文本框 213" o:spid="_x0000_s8843" o:spt="202" type="#_x0000_t202" style="position:absolute;left:0pt;margin-left:158.2pt;margin-top:284.85pt;height:26.2pt;width:71.25pt;z-index:253679616;mso-width-relative:page;mso-height-relative:page;" coordsize="21600,21600">
            <v:path/>
            <v:fill focussize="0,0"/>
            <v:stroke weight="1.5pt" joinstyle="miter"/>
            <v:imagedata o:title=""/>
            <o:lock v:ext="edit"/>
            <v:textbox>
              <w:txbxContent>
                <w:p>
                  <w:pPr>
                    <w:jc w:val="center"/>
                  </w:pPr>
                  <w:r>
                    <w:rPr>
                      <w:rFonts w:hint="eastAsia"/>
                    </w:rPr>
                    <w:t>送达</w:t>
                  </w:r>
                </w:p>
              </w:txbxContent>
            </v:textbox>
          </v:shape>
        </w:pict>
      </w:r>
      <w:r>
        <w:rPr>
          <w:lang w:bidi="bo-CN"/>
        </w:rPr>
        <w:pict>
          <v:shape id="直接箭头连接符 212" o:spid="_x0000_s8844" o:spt="32" type="#_x0000_t32" style="position:absolute;left:0pt;margin-left:193.4pt;margin-top:255.6pt;height:29.25pt;width:0.45pt;z-index:253668352;mso-width-relative:page;mso-height-relative:page;" filled="f" coordsize="21600,21600">
            <v:path arrowok="t"/>
            <v:fill on="f" focussize="0,0"/>
            <v:stroke endarrow="open"/>
            <v:imagedata o:title=""/>
            <o:lock v:ext="edit"/>
          </v:shape>
        </w:pict>
      </w:r>
      <w:r>
        <w:rPr>
          <w:lang w:bidi="bo-CN"/>
        </w:rPr>
        <w:pict>
          <v:shape id="直接箭头连接符 211" o:spid="_x0000_s8845" o:spt="32" type="#_x0000_t32" style="position:absolute;left:0pt;margin-left:194.15pt;margin-top:200.1pt;height:29.25pt;width:0.45pt;z-index:253669376;mso-width-relative:page;mso-height-relative:page;" filled="f" coordsize="21600,21600">
            <v:path arrowok="t"/>
            <v:fill on="f" focussize="0,0"/>
            <v:stroke endarrow="open"/>
            <v:imagedata o:title=""/>
            <o:lock v:ext="edit"/>
          </v:shape>
        </w:pict>
      </w:r>
      <w:r>
        <w:rPr>
          <w:lang w:bidi="bo-CN"/>
        </w:rPr>
        <w:pict>
          <v:shape id="文本框 209" o:spid="_x0000_s8846" o:spt="202" type="#_x0000_t202" style="position:absolute;left:0pt;margin-left:269.95pt;margin-top:158.85pt;height:54.75pt;width:142.5pt;z-index:253681664;mso-width-relative:page;mso-height-relative:page;" coordsize="21600,21600">
            <v:path/>
            <v:fill focussize="0,0"/>
            <v:stroke weight="1.5pt" joinstyle="miter"/>
            <v:imagedata o:title=""/>
            <o:lock v:ext="edit"/>
            <v:textbox>
              <w:txbxContent>
                <w:p>
                  <w:r>
                    <w:rPr>
                      <w:rFonts w:hint="eastAsia"/>
                    </w:rPr>
                    <w:t>告知相对人拟处罚事实、理由、载量标准、依据：听取相对人的陈述和申辩</w:t>
                  </w:r>
                </w:p>
              </w:txbxContent>
            </v:textbox>
          </v:shape>
        </w:pict>
      </w:r>
      <w:r>
        <w:rPr>
          <w:lang w:bidi="bo-CN"/>
        </w:rPr>
        <w:pict>
          <v:shape id="直接箭头连接符 208" o:spid="_x0000_s8847" o:spt="32" type="#_x0000_t32" style="position:absolute;left:0pt;margin-left:230.15pt;margin-top:188.1pt;height:0.1pt;width:42pt;z-index:253682688;mso-width-relative:page;mso-height-relative:page;" filled="f" coordsize="21600,21600">
            <v:path arrowok="t"/>
            <v:fill on="f" focussize="0,0"/>
            <v:stroke endarrow="open"/>
            <v:imagedata o:title=""/>
            <o:lock v:ext="edit"/>
          </v:shape>
        </w:pict>
      </w:r>
      <w:r>
        <w:rPr>
          <w:lang w:bidi="bo-CN"/>
        </w:rPr>
        <w:pict>
          <v:shape id="直接箭头连接符 207" o:spid="_x0000_s8848" o:spt="32" type="#_x0000_t32" style="position:absolute;left:0pt;flip:x;margin-left:193.1pt;margin-top:159.1pt;height:16.25pt;width:0.3pt;z-index:253683712;mso-width-relative:page;mso-height-relative:page;" filled="f" coordsize="21600,21600">
            <v:path arrowok="t"/>
            <v:fill on="f" focussize="0,0"/>
            <v:stroke endarrow="open"/>
            <v:imagedata o:title=""/>
            <o:lock v:ext="edit"/>
          </v:shape>
        </w:pict>
      </w:r>
      <w:r>
        <w:rPr>
          <w:rFonts w:hint="eastAsia" w:ascii="Times New Roman" w:hAnsi="Times New Roman" w:eastAsia="仿宋_GB2312"/>
          <w:color w:val="000000"/>
          <w:sz w:val="28"/>
          <w:szCs w:val="28"/>
        </w:rPr>
        <w:t>序号：</w:t>
      </w:r>
      <w:r>
        <w:rPr>
          <w:rFonts w:ascii="Times New Roman" w:hAnsi="Times New Roman" w:eastAsia="仿宋_GB2312"/>
          <w:color w:val="000000"/>
          <w:sz w:val="28"/>
          <w:szCs w:val="28"/>
        </w:rPr>
        <w:t>26</w:t>
      </w:r>
    </w:p>
    <w:p>
      <w:pPr>
        <w:tabs>
          <w:tab w:val="left" w:pos="4708"/>
        </w:tabs>
        <w:rPr>
          <w:rFonts w:ascii="Times New Roman" w:hAnsi="Times New Roman" w:eastAsia="仿宋_GB2312"/>
          <w:color w:val="000000"/>
          <w:sz w:val="28"/>
          <w:szCs w:val="28"/>
        </w:rPr>
      </w:pPr>
      <w:r>
        <w:rPr>
          <w:lang w:bidi="bo-CN"/>
        </w:rPr>
        <w:pict>
          <v:roundrect id="圆角矩形 190" o:spid="_x0000_s8849" o:spt="2" style="position:absolute;left:0pt;margin-left:154.4pt;margin-top:59.95pt;height:29.3pt;width:72pt;z-index:249791488;v-text-anchor:middle;mso-width-relative:page;mso-height-relative:page;" filled="f" coordsize="21600,21600" arcsize="0.166666666666667">
            <v:path/>
            <v:fill on="f" focussize="0,0"/>
            <v:stroke weight="2pt"/>
            <v:imagedata o:title=""/>
            <o:lock v:ext="edit"/>
          </v:roundrect>
        </w:pict>
      </w:r>
      <w:r>
        <w:rPr>
          <w:lang w:bidi="bo-CN"/>
        </w:rPr>
        <w:pict>
          <v:shape id="文本框 192" o:spid="_x0000_s8850" o:spt="202" type="#_x0000_t202" style="position:absolute;left:0pt;margin-left:146.95pt;margin-top:62.25pt;height:23.3pt;width:83.9pt;z-index:249792512;mso-width-relative:page;mso-height-relative:page;" filled="f" stroked="f" coordsize="21600,21600">
            <v:path/>
            <v:fill on="f" focussize="0,0"/>
            <v:stroke on="f" weight="0.5pt" joinstyle="miter"/>
            <v:imagedata o:title=""/>
            <o:lock v:ext="edit"/>
            <v:textbox>
              <w:txbxContent>
                <w:p>
                  <w:pPr>
                    <w:jc w:val="center"/>
                  </w:pPr>
                  <w:r>
                    <w:t xml:space="preserve"> </w:t>
                  </w:r>
                  <w:r>
                    <w:rPr>
                      <w:rFonts w:hint="eastAsia"/>
                    </w:rPr>
                    <w:t>发现违法事实</w:t>
                  </w:r>
                </w:p>
              </w:txbxContent>
            </v:textbox>
          </v:shape>
        </w:pict>
      </w:r>
      <w:r>
        <w:rPr>
          <w:rFonts w:hint="eastAsia" w:ascii="Times New Roman" w:hAnsi="Times New Roman" w:eastAsia="仿宋_GB2312"/>
          <w:color w:val="000000"/>
          <w:sz w:val="28"/>
          <w:szCs w:val="28"/>
        </w:rPr>
        <w:t>职权名称：对未进行交工验收、交工验收不合格或未备案的工程开始进行试运营的处罚</w:t>
      </w:r>
    </w:p>
    <w:p>
      <w:pPr>
        <w:rPr>
          <w:rFonts w:ascii="Times New Roman" w:hAnsi="Times New Roman" w:eastAsia="仿宋_GB2312"/>
          <w:color w:val="000000"/>
          <w:sz w:val="28"/>
          <w:szCs w:val="28"/>
        </w:rPr>
      </w:pPr>
    </w:p>
    <w:p>
      <w:pPr>
        <w:rPr>
          <w:rFonts w:ascii="Times New Roman" w:hAnsi="Times New Roman" w:eastAsia="仿宋_GB2312"/>
          <w:color w:val="000000"/>
          <w:sz w:val="28"/>
          <w:szCs w:val="28"/>
        </w:rPr>
      </w:pPr>
      <w:r>
        <w:rPr>
          <w:lang w:bidi="bo-CN"/>
        </w:rPr>
        <w:pict>
          <v:shape id="文本框 271" o:spid="_x0000_s8851" o:spt="202" type="#_x0000_t202" style="position:absolute;left:0pt;margin-left:156.7pt;margin-top:2.4pt;height:25pt;width:71.25pt;z-index:249793536;mso-width-relative:page;mso-height-relative:page;" coordsize="21600,21600">
            <v:path/>
            <v:fill focussize="0,0"/>
            <v:stroke weight="1.5pt" joinstyle="miter"/>
            <v:imagedata o:title=""/>
            <o:lock v:ext="edit"/>
            <v:textbox>
              <w:txbxContent>
                <w:p>
                  <w:pPr>
                    <w:jc w:val="center"/>
                  </w:pPr>
                  <w:r>
                    <w:rPr>
                      <w:rFonts w:hint="eastAsia"/>
                    </w:rPr>
                    <w:t>立（受）案</w:t>
                  </w:r>
                </w:p>
              </w:txbxContent>
            </v:textbox>
          </v:shape>
        </w:pict>
      </w:r>
      <w:r>
        <w:rPr>
          <w:lang w:bidi="bo-CN"/>
        </w:rPr>
        <w:pict>
          <v:shape id="文本框 203" o:spid="_x0000_s8852" o:spt="202" type="#_x0000_t202" style="position:absolute;left:0pt;margin-left:137.95pt;margin-top:24.45pt;height:28.45pt;width:111.75pt;z-index:249794560;mso-width-relative:page;mso-height-relative:page;" coordsize="21600,21600">
            <v:path/>
            <v:fill focussize="0,0"/>
            <v:stroke weight="1.5pt" joinstyle="miter"/>
            <v:imagedata o:title=""/>
            <o:lock v:ext="edit"/>
            <v:textbox>
              <w:txbxContent>
                <w:p>
                  <w:pPr>
                    <w:jc w:val="center"/>
                  </w:pPr>
                  <w:r>
                    <w:rPr>
                      <w:rFonts w:hint="eastAsia"/>
                    </w:rPr>
                    <w:t>调查取证（两人以上）</w:t>
                  </w:r>
                </w:p>
              </w:txbxContent>
            </v:textbox>
          </v:shape>
        </w:pict>
      </w:r>
      <w:r>
        <w:rPr>
          <w:lang w:bidi="bo-CN"/>
        </w:rPr>
        <w:pict>
          <v:shape id="直接箭头连接符 202" o:spid="_x0000_s8853" o:spt="32" type="#_x0000_t32" style="position:absolute;left:0pt;margin-left:192.65pt;margin-top:10.2pt;height:16.5pt;width:0pt;z-index:249795584;mso-width-relative:page;mso-height-relative:page;" filled="f" coordsize="21600,21600">
            <v:path arrowok="t"/>
            <v:fill on="f" focussize="0,0"/>
            <v:stroke endarrow="open"/>
            <v:imagedata o:title=""/>
            <o:lock v:ext="edit"/>
          </v:shape>
        </w:pict>
      </w:r>
    </w:p>
    <w:p>
      <w:pPr>
        <w:rPr>
          <w:rFonts w:ascii="Times New Roman" w:hAnsi="Times New Roman" w:eastAsia="仿宋_GB2312"/>
          <w:color w:val="000000"/>
          <w:sz w:val="28"/>
          <w:szCs w:val="28"/>
        </w:rPr>
      </w:pPr>
      <w:r>
        <w:rPr>
          <w:lang w:bidi="bo-CN"/>
        </w:rPr>
        <w:pict>
          <v:shape id="文本框 206" o:spid="_x0000_s8854" o:spt="202" type="#_x0000_t202" style="position:absolute;left:0pt;margin-left:158.95pt;margin-top:27.4pt;height:23.4pt;width:71.25pt;z-index:253684736;mso-width-relative:page;mso-height-relative:page;" coordsize="21600,21600">
            <v:path/>
            <v:fill focussize="0,0"/>
            <v:stroke weight="1.5pt" joinstyle="miter"/>
            <v:imagedata o:title=""/>
            <o:lock v:ext="edit"/>
            <v:textbox>
              <w:txbxContent>
                <w:p>
                  <w:pPr>
                    <w:jc w:val="center"/>
                  </w:pPr>
                  <w:r>
                    <w:rPr>
                      <w:rFonts w:hint="eastAsia"/>
                    </w:rPr>
                    <w:t>告知</w:t>
                  </w:r>
                </w:p>
              </w:txbxContent>
            </v:textbox>
          </v:shape>
        </w:pict>
      </w:r>
      <w:r>
        <w:rPr>
          <w:lang w:bidi="bo-CN"/>
        </w:rPr>
        <w:pict>
          <v:shape id="直接箭头连接符 205" o:spid="_x0000_s8855" o:spt="32" type="#_x0000_t32" style="position:absolute;left:0pt;margin-left:191.9pt;margin-top:22.75pt;height:16.5pt;width:0pt;z-index:249796608;mso-width-relative:page;mso-height-relative:page;" filled="f" coordsize="21600,21600">
            <v:path arrowok="t"/>
            <v:fill on="f" focussize="0,0"/>
            <v:stroke endarrow="open"/>
            <v:imagedata o:title=""/>
            <o:lock v:ext="edit"/>
          </v:shape>
        </w:pict>
      </w:r>
    </w:p>
    <w:p>
      <w:pPr>
        <w:rPr>
          <w:rFonts w:ascii="Times New Roman" w:hAnsi="Times New Roman" w:eastAsia="仿宋_GB2312"/>
          <w:color w:val="000000"/>
          <w:sz w:val="28"/>
          <w:szCs w:val="28"/>
        </w:rPr>
      </w:pPr>
      <w:r>
        <w:rPr>
          <w:lang w:bidi="bo-CN"/>
        </w:rPr>
        <w:pict>
          <v:shape id="文本框 204" o:spid="_x0000_s8856" o:spt="202" type="#_x0000_t202" style="position:absolute;left:0pt;margin-left:156.7pt;margin-top:27.4pt;height:23.4pt;width:71.25pt;z-index:249797632;mso-width-relative:page;mso-height-relative:page;" coordsize="21600,21600">
            <v:path/>
            <v:fill focussize="0,0"/>
            <v:stroke weight="1.5pt" joinstyle="miter"/>
            <v:imagedata o:title=""/>
            <o:lock v:ext="edit"/>
            <v:textbox>
              <w:txbxContent>
                <w:p>
                  <w:pPr>
                    <w:jc w:val="center"/>
                  </w:pPr>
                  <w:r>
                    <w:rPr>
                      <w:rFonts w:hint="eastAsia"/>
                    </w:rPr>
                    <w:t>审查</w:t>
                  </w:r>
                </w:p>
              </w:txbxContent>
            </v:textbox>
          </v:shape>
        </w:pict>
      </w:r>
    </w:p>
    <w:p>
      <w:pPr>
        <w:rPr>
          <w:rFonts w:ascii="Times New Roman" w:hAnsi="Times New Roman" w:eastAsia="仿宋_GB2312"/>
          <w:color w:val="000000"/>
          <w:sz w:val="28"/>
          <w:szCs w:val="28"/>
        </w:rPr>
      </w:pPr>
      <w:r>
        <w:rPr>
          <w:lang w:bidi="bo-CN"/>
        </w:rPr>
        <w:pict>
          <v:shape id="文本框 210" o:spid="_x0000_s8857" o:spt="202" type="#_x0000_t202" style="position:absolute;left:0pt;margin-left:158.95pt;margin-top:27.4pt;height:23.4pt;width:71.25pt;z-index:253680640;mso-width-relative:page;mso-height-relative:page;" coordsize="21600,21600">
            <v:path/>
            <v:fill focussize="0,0"/>
            <v:stroke weight="1.5pt" joinstyle="miter"/>
            <v:imagedata o:title=""/>
            <o:lock v:ext="edit"/>
            <v:textbox>
              <w:txbxContent>
                <w:p>
                  <w:pPr>
                    <w:jc w:val="center"/>
                  </w:pPr>
                  <w:r>
                    <w:rPr>
                      <w:rFonts w:hint="eastAsia"/>
                    </w:rPr>
                    <w:t>决定</w:t>
                  </w:r>
                </w:p>
              </w:txbxContent>
            </v:textbox>
          </v:shape>
        </w:pict>
      </w:r>
    </w:p>
    <w:p>
      <w:pPr>
        <w:rPr>
          <w:rFonts w:ascii="Times New Roman" w:hAnsi="Times New Roman" w:eastAsia="仿宋_GB2312"/>
          <w:color w:val="000000"/>
          <w:sz w:val="28"/>
          <w:szCs w:val="28"/>
        </w:rPr>
      </w:pPr>
    </w:p>
    <w:p>
      <w:pPr>
        <w:rPr>
          <w:rFonts w:ascii="Times New Roman" w:hAnsi="Times New Roman" w:eastAsia="仿宋_GB2312"/>
          <w:color w:val="000000"/>
          <w:sz w:val="28"/>
          <w:szCs w:val="28"/>
        </w:rPr>
      </w:pPr>
    </w:p>
    <w:p>
      <w:pPr>
        <w:rPr>
          <w:rFonts w:ascii="Times New Roman" w:hAnsi="Times New Roman" w:eastAsia="仿宋_GB2312"/>
          <w:color w:val="000000"/>
          <w:sz w:val="28"/>
          <w:szCs w:val="28"/>
        </w:rPr>
      </w:pPr>
    </w:p>
    <w:p>
      <w:pPr>
        <w:rPr>
          <w:rFonts w:ascii="Times New Roman" w:hAnsi="Times New Roman" w:eastAsia="仿宋_GB2312"/>
          <w:color w:val="000000"/>
          <w:sz w:val="28"/>
          <w:szCs w:val="28"/>
        </w:rPr>
      </w:pPr>
    </w:p>
    <w:p>
      <w:pPr>
        <w:rPr>
          <w:rFonts w:ascii="Times New Roman" w:hAnsi="Times New Roman" w:eastAsia="仿宋_GB2312"/>
          <w:color w:val="000000"/>
          <w:sz w:val="28"/>
          <w:szCs w:val="28"/>
        </w:rPr>
      </w:pPr>
    </w:p>
    <w:p>
      <w:pPr>
        <w:rPr>
          <w:rFonts w:ascii="Times New Roman" w:hAnsi="Times New Roman" w:eastAsia="仿宋_GB2312"/>
          <w:color w:val="000000"/>
          <w:sz w:val="28"/>
          <w:szCs w:val="28"/>
        </w:rPr>
      </w:pPr>
    </w:p>
    <w:p>
      <w:pPr>
        <w:rPr>
          <w:rFonts w:ascii="Times New Roman" w:hAnsi="Times New Roman" w:eastAsia="仿宋_GB2312"/>
          <w:color w:val="000000"/>
          <w:sz w:val="28"/>
          <w:szCs w:val="28"/>
        </w:rPr>
      </w:pPr>
    </w:p>
    <w:p>
      <w:pPr>
        <w:rPr>
          <w:rFonts w:ascii="Times New Roman" w:hAnsi="Times New Roman" w:eastAsia="仿宋_GB2312"/>
          <w:color w:val="000000"/>
          <w:sz w:val="28"/>
          <w:szCs w:val="28"/>
        </w:rPr>
      </w:pPr>
    </w:p>
    <w:p>
      <w:pPr>
        <w:rPr>
          <w:rFonts w:ascii="Times New Roman" w:hAnsi="Times New Roman" w:eastAsia="仿宋_GB2312"/>
          <w:color w:val="000000"/>
          <w:sz w:val="28"/>
          <w:szCs w:val="28"/>
        </w:rPr>
      </w:pPr>
    </w:p>
    <w:p>
      <w:pPr>
        <w:rPr>
          <w:rFonts w:ascii="Times New Roman" w:hAnsi="Times New Roman" w:eastAsia="仿宋_GB2312"/>
          <w:color w:val="000000"/>
          <w:sz w:val="28"/>
          <w:szCs w:val="28"/>
        </w:rPr>
      </w:pPr>
    </w:p>
    <w:p/>
    <w:p/>
    <w:p/>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sz w:val="28"/>
          <w:szCs w:val="28"/>
        </w:rPr>
      </w:pPr>
      <w:r>
        <w:rPr>
          <w:rFonts w:hint="eastAsia"/>
          <w:sz w:val="28"/>
          <w:szCs w:val="28"/>
        </w:rPr>
        <w:t>序号：</w:t>
      </w:r>
      <w:r>
        <w:rPr>
          <w:sz w:val="28"/>
          <w:szCs w:val="28"/>
        </w:rPr>
        <w:t>27</w:t>
      </w:r>
    </w:p>
    <w:p>
      <w:pPr>
        <w:rPr>
          <w:rFonts w:ascii="宋体" w:cs="宋体"/>
          <w:sz w:val="22"/>
        </w:rPr>
      </w:pPr>
      <w:r>
        <w:rPr>
          <w:rFonts w:hint="eastAsia"/>
          <w:sz w:val="28"/>
          <w:szCs w:val="28"/>
        </w:rPr>
        <w:t>职权名称：</w:t>
      </w:r>
      <w:r>
        <w:rPr>
          <w:rFonts w:hint="eastAsia"/>
          <w:sz w:val="22"/>
        </w:rPr>
        <w:t>对未按照国务院交通运输主管部门规定的技术规范和操作规程进行公路养护作业行为的处罚</w:t>
      </w:r>
    </w:p>
    <w:p>
      <w:pPr>
        <w:rPr>
          <w:sz w:val="28"/>
          <w:szCs w:val="28"/>
        </w:rPr>
      </w:pPr>
      <w:r>
        <w:rPr>
          <w:lang w:bidi="bo-CN"/>
        </w:rPr>
        <w:pict>
          <v:shape id="_x0000_s8858" o:spid="_x0000_s8858" o:spt="116" type="#_x0000_t116" style="position:absolute;left:0pt;margin-left:144.7pt;margin-top:10pt;height:46.8pt;width:114.05pt;z-index:253685760;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_x0000_s8859" o:spid="_x0000_s8859" o:spt="202" type="#_x0000_t202" style="position:absolute;left:0pt;margin-left:154.85pt;margin-top:195pt;height:56.15pt;width:27.15pt;z-index:251780096;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_x0000_s8860" o:spid="_x0000_s8860" o:spt="202" type="#_x0000_t202" style="position:absolute;left:0pt;margin-left:285.85pt;margin-top:234.35pt;height:110.35pt;width:32.75pt;z-index:251779072;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_x0000_s8861" o:spid="_x0000_s8861" o:spt="32" type="#_x0000_t32" style="position:absolute;left:0pt;margin-left:281.1pt;margin-top:178.5pt;height:211.35pt;width:0.05pt;z-index:251777024;mso-width-relative:page;mso-height-relative:page;" filled="f" coordsize="21600,21600">
            <v:path arrowok="t"/>
            <v:fill on="f" focussize="0,0"/>
            <v:stroke/>
            <v:imagedata o:title=""/>
            <o:lock v:ext="edit"/>
          </v:shape>
        </w:pict>
      </w:r>
      <w:r>
        <w:rPr>
          <w:lang w:bidi="bo-CN"/>
        </w:rPr>
        <w:pict>
          <v:shape id="_x0000_s8862" o:spid="_x0000_s8862" o:spt="32" type="#_x0000_t32" style="position:absolute;left:0pt;flip:x;margin-left:249.25pt;margin-top:389.8pt;height:0.05pt;width:31.9pt;z-index:251778048;mso-width-relative:page;mso-height-relative:page;" filled="f" coordsize="21600,21600">
            <v:path arrowok="t"/>
            <v:fill on="f" focussize="0,0"/>
            <v:stroke endarrow="block"/>
            <v:imagedata o:title=""/>
            <o:lock v:ext="edit"/>
          </v:shape>
        </w:pict>
      </w:r>
      <w:r>
        <w:rPr>
          <w:lang w:bidi="bo-CN"/>
        </w:rPr>
        <w:pict>
          <v:shape id="_x0000_s8863" o:spid="_x0000_s8863" o:spt="32" type="#_x0000_t32" style="position:absolute;left:0pt;margin-left:246.5pt;margin-top:178.5pt;height:0pt;width:34.6pt;z-index:251776000;mso-width-relative:page;mso-height-relative:page;" filled="f" coordsize="21600,21600">
            <v:path arrowok="t"/>
            <v:fill on="f" focussize="0,0"/>
            <v:stroke/>
            <v:imagedata o:title=""/>
            <o:lock v:ext="edit"/>
          </v:shape>
        </w:pict>
      </w:r>
      <w:r>
        <w:rPr>
          <w:lang w:bidi="bo-CN"/>
        </w:rPr>
        <w:pict>
          <v:shape id="_x0000_s8864" o:spid="_x0000_s8864" o:spt="32" type="#_x0000_t32" style="position:absolute;left:0pt;margin-left:201.95pt;margin-top:306.1pt;height:62.2pt;width:0.05pt;z-index:251774976;mso-width-relative:page;mso-height-relative:page;" filled="f" coordsize="21600,21600">
            <v:path arrowok="t"/>
            <v:fill on="f" focussize="0,0"/>
            <v:stroke endarrow="block"/>
            <v:imagedata o:title=""/>
            <o:lock v:ext="edit"/>
          </v:shape>
        </w:pict>
      </w:r>
      <w:r>
        <w:rPr>
          <w:lang w:bidi="bo-CN"/>
        </w:rPr>
        <w:pict>
          <v:shape id="_x0000_s8865" o:spid="_x0000_s8865" o:spt="116" type="#_x0000_t116" style="position:absolute;left:0pt;margin-left:154.85pt;margin-top:368.3pt;height:47.7pt;width:94.4pt;z-index:251773952;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8866" o:spid="_x0000_s8866" o:spt="109" type="#_x0000_t109" style="position:absolute;left:0pt;margin-left:163.05pt;margin-top:258.1pt;height:48pt;width:72pt;z-index:251771904;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_x0000_s8867" o:spid="_x0000_s8867" o:spt="32" type="#_x0000_t32" style="position:absolute;left:0pt;margin-left:201.8pt;margin-top:205.7pt;height:52.4pt;width:0.05pt;z-index:251772928;mso-width-relative:page;mso-height-relative:page;" filled="f" coordsize="21600,21600">
            <v:path arrowok="t"/>
            <v:fill on="f" focussize="0,0"/>
            <v:stroke endarrow="block"/>
            <v:imagedata o:title=""/>
            <o:lock v:ext="edit"/>
          </v:shape>
        </w:pict>
      </w:r>
      <w:r>
        <w:rPr>
          <w:lang w:bidi="bo-CN"/>
        </w:rPr>
        <w:pict>
          <v:shape id="_x0000_s8868" o:spid="_x0000_s8868" o:spt="32" type="#_x0000_t32" style="position:absolute;left:0pt;margin-left:201.75pt;margin-top:104.25pt;height:46.3pt;width:0.05pt;z-index:251770880;mso-width-relative:page;mso-height-relative:page;" filled="f" coordsize="21600,21600">
            <v:path arrowok="t"/>
            <v:fill on="f" focussize="0,0"/>
            <v:stroke endarrow="block"/>
            <v:imagedata o:title=""/>
            <o:lock v:ext="edit"/>
          </v:shape>
        </w:pict>
      </w:r>
      <w:r>
        <w:rPr>
          <w:lang w:bidi="bo-CN"/>
        </w:rPr>
        <w:pict>
          <v:shape id="_x0000_s8869" o:spid="_x0000_s8869" o:spt="110" type="#_x0000_t110" style="position:absolute;left:0pt;margin-left:154.85pt;margin-top:150.55pt;height:55.15pt;width:91.65pt;z-index:251769856;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_x0000_s8870" o:spid="_x0000_s8870" o:spt="32" type="#_x0000_t32" style="position:absolute;left:0pt;margin-left:113.7pt;margin-top:89.65pt;height:0pt;width:41.15pt;z-index:251768832;mso-width-relative:page;mso-height-relative:page;" filled="f" coordsize="21600,21600">
            <v:path arrowok="t"/>
            <v:fill on="f" focussize="0,0"/>
            <v:stroke endarrow="block"/>
            <v:imagedata o:title=""/>
            <o:lock v:ext="edit"/>
          </v:shape>
        </w:pict>
      </w:r>
      <w:r>
        <w:rPr>
          <w:lang w:bidi="bo-CN"/>
        </w:rPr>
        <w:pict>
          <v:shape id="_x0000_s8871" o:spid="_x0000_s8871" o:spt="32" type="#_x0000_t32" style="position:absolute;left:0pt;margin-left:75.5pt;margin-top:51.65pt;height:27.1pt;width:0.05pt;z-index:251765760;mso-width-relative:page;mso-height-relative:page;" filled="f" coordsize="21600,21600">
            <v:path arrowok="t"/>
            <v:fill on="f" focussize="0,0"/>
            <v:stroke endarrow="block"/>
            <v:imagedata o:title=""/>
            <o:lock v:ext="edit"/>
          </v:shape>
        </w:pict>
      </w:r>
      <w:r>
        <w:rPr>
          <w:lang w:bidi="bo-CN"/>
        </w:rPr>
        <w:pict>
          <v:shape id="_x0000_s8872" o:spid="_x0000_s8872" o:spt="109" type="#_x0000_t109" style="position:absolute;left:0pt;margin-left:37pt;margin-top:19.55pt;height:32.1pt;width:72pt;z-index:251762688;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_x0000_s8873" o:spid="_x0000_s8873" o:spt="109" type="#_x0000_t109" style="position:absolute;left:0pt;margin-left:41.7pt;margin-top:78.75pt;height:29.9pt;width:72pt;z-index:251766784;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8874" o:spid="_x0000_s8874" o:spt="32" type="#_x0000_t32" style="position:absolute;left:0pt;flip:x;margin-left:109pt;margin-top:41.9pt;height:0.05pt;width:92.75pt;z-index:251764736;mso-width-relative:page;mso-height-relative:page;" filled="f" coordsize="21600,21600">
            <v:path arrowok="t"/>
            <v:fill on="f" focussize="0,0"/>
            <v:stroke endarrow="block"/>
            <v:imagedata o:title=""/>
            <o:lock v:ext="edit"/>
          </v:shape>
        </w:pict>
      </w:r>
      <w:r>
        <w:rPr>
          <w:lang w:bidi="bo-CN"/>
        </w:rPr>
        <w:pict>
          <v:rect id="_x0000_s8875" o:spid="_x0000_s8875" o:spt="1" style="position:absolute;left:0pt;margin-left:154.85pt;margin-top:66.85pt;height:37.4pt;width:86.95pt;z-index:251767808;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_x0000_s8876" o:spid="_x0000_s8876" o:spt="32" type="#_x0000_t32" style="position:absolute;left:0pt;margin-left:201.75pt;margin-top:27.95pt;height:37.7pt;width:0pt;z-index:251763712;mso-width-relative:page;mso-height-relative:page;" filled="f" coordsize="21600,21600">
            <v:path arrowok="t"/>
            <v:fill on="f" focussize="0,0"/>
            <v:stroke endarrow="block"/>
            <v:imagedata o:title=""/>
            <o:lock v:ext="edit"/>
          </v:shape>
        </w:pict>
      </w:r>
    </w:p>
    <w:p/>
    <w:p/>
    <w:p/>
    <w:p/>
    <w:p/>
    <w:p/>
    <w:p/>
    <w:p/>
    <w:p/>
    <w:p/>
    <w:p/>
    <w:p/>
    <w:p/>
    <w:p/>
    <w:p/>
    <w:p/>
    <w:p/>
    <w:p/>
    <w:p/>
    <w:p/>
    <w:p/>
    <w:p/>
    <w:p/>
    <w:p/>
    <w:p/>
    <w:p/>
    <w:p/>
    <w:p/>
    <w:p/>
    <w:p/>
    <w:p/>
    <w:p/>
    <w:p/>
    <w:p/>
    <w:p>
      <w:pPr>
        <w:rPr>
          <w:sz w:val="36"/>
          <w:szCs w:val="36"/>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sz w:val="28"/>
          <w:szCs w:val="28"/>
        </w:rPr>
      </w:pPr>
      <w:r>
        <w:rPr>
          <w:rFonts w:hint="eastAsia"/>
          <w:sz w:val="28"/>
          <w:szCs w:val="28"/>
        </w:rPr>
        <w:t>序号：</w:t>
      </w:r>
      <w:r>
        <w:rPr>
          <w:sz w:val="28"/>
          <w:szCs w:val="28"/>
        </w:rPr>
        <w:t>28</w:t>
      </w:r>
    </w:p>
    <w:p>
      <w:pPr>
        <w:rPr>
          <w:sz w:val="28"/>
          <w:szCs w:val="28"/>
        </w:rPr>
      </w:pPr>
      <w:r>
        <w:rPr>
          <w:lang w:bidi="bo-CN"/>
        </w:rPr>
        <w:pict>
          <v:shape id="流程图: 终止 987" o:spid="_x0000_s8877" o:spt="116" type="#_x0000_t116" style="position:absolute;left:0pt;margin-left:157.5pt;margin-top:56.8pt;height:39pt;width:94.5pt;z-index:253686784;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r>
        <w:rPr>
          <w:rFonts w:hint="eastAsia"/>
          <w:sz w:val="28"/>
          <w:szCs w:val="28"/>
        </w:rPr>
        <w:t>职权名称：对建设工程安全生产监督检查中发现勘察、设计、施工、工程监理、检验检测等单位不符合相应资质条件的处罚</w:t>
      </w:r>
    </w:p>
    <w:p>
      <w:pPr>
        <w:jc w:val="center"/>
      </w:pPr>
      <w:r>
        <w:rPr>
          <w:lang w:bidi="bo-CN"/>
        </w:rPr>
        <w:pict>
          <v:shape id="文本框 986" o:spid="_x0000_s8878" o:spt="202" type="#_x0000_t202" style="position:absolute;left:0pt;margin-left:154.85pt;margin-top:195pt;height:56.15pt;width:27.15pt;z-index:249816064;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985" o:spid="_x0000_s8879" o:spt="202" type="#_x0000_t202" style="position:absolute;left:0pt;margin-left:285.85pt;margin-top:234.35pt;height:110.35pt;width:32.75pt;z-index:249815040;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984" o:spid="_x0000_s8880" o:spt="32" type="#_x0000_t32" style="position:absolute;left:0pt;margin-left:281.1pt;margin-top:178.5pt;height:211.35pt;width:0.05pt;z-index:249812992;mso-width-relative:page;mso-height-relative:page;" filled="f" coordsize="21600,21600">
            <v:path arrowok="t"/>
            <v:fill on="f" focussize="0,0"/>
            <v:stroke/>
            <v:imagedata o:title=""/>
            <o:lock v:ext="edit"/>
          </v:shape>
        </w:pict>
      </w:r>
      <w:r>
        <w:rPr>
          <w:lang w:bidi="bo-CN"/>
        </w:rPr>
        <w:pict>
          <v:shape id="直接箭头连接符 983" o:spid="_x0000_s8881" o:spt="32" type="#_x0000_t32" style="position:absolute;left:0pt;flip:x;margin-left:249.25pt;margin-top:389.8pt;height:0.05pt;width:31.9pt;z-index:249814016;mso-width-relative:page;mso-height-relative:page;" filled="f" coordsize="21600,21600">
            <v:path arrowok="t"/>
            <v:fill on="f" focussize="0,0"/>
            <v:stroke endarrow="block"/>
            <v:imagedata o:title=""/>
            <o:lock v:ext="edit"/>
          </v:shape>
        </w:pict>
      </w:r>
      <w:r>
        <w:rPr>
          <w:lang w:bidi="bo-CN"/>
        </w:rPr>
        <w:pict>
          <v:shape id="直接箭头连接符 982" o:spid="_x0000_s8882" o:spt="32" type="#_x0000_t32" style="position:absolute;left:0pt;margin-left:246.5pt;margin-top:178.5pt;height:0pt;width:34.6pt;z-index:249811968;mso-width-relative:page;mso-height-relative:page;" filled="f" coordsize="21600,21600">
            <v:path arrowok="t"/>
            <v:fill on="f" focussize="0,0"/>
            <v:stroke/>
            <v:imagedata o:title=""/>
            <o:lock v:ext="edit"/>
          </v:shape>
        </w:pict>
      </w:r>
      <w:r>
        <w:rPr>
          <w:lang w:bidi="bo-CN"/>
        </w:rPr>
        <w:pict>
          <v:shape id="直接箭头连接符 981" o:spid="_x0000_s8883" o:spt="32" type="#_x0000_t32" style="position:absolute;left:0pt;margin-left:201.95pt;margin-top:306.1pt;height:62.2pt;width:0.05pt;z-index:249810944;mso-width-relative:page;mso-height-relative:page;" filled="f" coordsize="21600,21600">
            <v:path arrowok="t"/>
            <v:fill on="f" focussize="0,0"/>
            <v:stroke endarrow="block"/>
            <v:imagedata o:title=""/>
            <o:lock v:ext="edit"/>
          </v:shape>
        </w:pict>
      </w:r>
      <w:r>
        <w:rPr>
          <w:lang w:bidi="bo-CN"/>
        </w:rPr>
        <w:pict>
          <v:shape id="流程图: 终止 980" o:spid="_x0000_s8884" o:spt="116" type="#_x0000_t116" style="position:absolute;left:0pt;margin-left:154.85pt;margin-top:368.3pt;height:47.7pt;width:94.4pt;z-index:249809920;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流程图: 过程 979" o:spid="_x0000_s8885" o:spt="109" type="#_x0000_t109" style="position:absolute;left:0pt;margin-left:163.05pt;margin-top:258.1pt;height:48pt;width:72pt;z-index:249807872;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978" o:spid="_x0000_s8886" o:spt="32" type="#_x0000_t32" style="position:absolute;left:0pt;margin-left:201.8pt;margin-top:205.7pt;height:52.4pt;width:0.05pt;z-index:249808896;mso-width-relative:page;mso-height-relative:page;" filled="f" coordsize="21600,21600">
            <v:path arrowok="t"/>
            <v:fill on="f" focussize="0,0"/>
            <v:stroke endarrow="block"/>
            <v:imagedata o:title=""/>
            <o:lock v:ext="edit"/>
          </v:shape>
        </w:pict>
      </w:r>
      <w:r>
        <w:rPr>
          <w:lang w:bidi="bo-CN"/>
        </w:rPr>
        <w:pict>
          <v:shape id="直接箭头连接符 977" o:spid="_x0000_s8887" o:spt="32" type="#_x0000_t32" style="position:absolute;left:0pt;margin-left:201.75pt;margin-top:104.25pt;height:46.3pt;width:0.05pt;z-index:249806848;mso-width-relative:page;mso-height-relative:page;" filled="f" coordsize="21600,21600">
            <v:path arrowok="t"/>
            <v:fill on="f" focussize="0,0"/>
            <v:stroke endarrow="block"/>
            <v:imagedata o:title=""/>
            <o:lock v:ext="edit"/>
          </v:shape>
        </w:pict>
      </w:r>
      <w:r>
        <w:rPr>
          <w:lang w:bidi="bo-CN"/>
        </w:rPr>
        <w:pict>
          <v:shape id="流程图: 决策 976" o:spid="_x0000_s8888" o:spt="110" type="#_x0000_t110" style="position:absolute;left:0pt;margin-left:154.85pt;margin-top:150.55pt;height:55.15pt;width:91.65pt;z-index:249805824;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975" o:spid="_x0000_s8889" o:spt="32" type="#_x0000_t32" style="position:absolute;left:0pt;margin-left:113.7pt;margin-top:89.65pt;height:0pt;width:41.15pt;z-index:249804800;mso-width-relative:page;mso-height-relative:page;" filled="f" coordsize="21600,21600">
            <v:path arrowok="t"/>
            <v:fill on="f" focussize="0,0"/>
            <v:stroke endarrow="block"/>
            <v:imagedata o:title=""/>
            <o:lock v:ext="edit"/>
          </v:shape>
        </w:pict>
      </w:r>
      <w:r>
        <w:rPr>
          <w:lang w:bidi="bo-CN"/>
        </w:rPr>
        <w:pict>
          <v:shape id="直接箭头连接符 974" o:spid="_x0000_s8890" o:spt="32" type="#_x0000_t32" style="position:absolute;left:0pt;margin-left:75.5pt;margin-top:51.65pt;height:27.1pt;width:0.05pt;z-index:249801728;mso-width-relative:page;mso-height-relative:page;" filled="f" coordsize="21600,21600">
            <v:path arrowok="t"/>
            <v:fill on="f" focussize="0,0"/>
            <v:stroke endarrow="block"/>
            <v:imagedata o:title=""/>
            <o:lock v:ext="edit"/>
          </v:shape>
        </w:pict>
      </w:r>
      <w:r>
        <w:rPr>
          <w:lang w:bidi="bo-CN"/>
        </w:rPr>
        <w:pict>
          <v:shape id="流程图: 过程 973" o:spid="_x0000_s8891" o:spt="109" type="#_x0000_t109" style="position:absolute;left:0pt;margin-left:37pt;margin-top:19.55pt;height:32.1pt;width:72pt;z-index:249798656;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流程图: 过程 972" o:spid="_x0000_s8892" o:spt="109" type="#_x0000_t109" style="position:absolute;left:0pt;margin-left:41.7pt;margin-top:78.75pt;height:29.9pt;width:72pt;z-index:249802752;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直接箭头连接符 971" o:spid="_x0000_s8893" o:spt="32" type="#_x0000_t32" style="position:absolute;left:0pt;flip:x;margin-left:109pt;margin-top:41.9pt;height:0.05pt;width:92.75pt;z-index:249800704;mso-width-relative:page;mso-height-relative:page;" filled="f" coordsize="21600,21600">
            <v:path arrowok="t"/>
            <v:fill on="f" focussize="0,0"/>
            <v:stroke endarrow="block"/>
            <v:imagedata o:title=""/>
            <o:lock v:ext="edit"/>
          </v:shape>
        </w:pict>
      </w:r>
      <w:r>
        <w:rPr>
          <w:lang w:bidi="bo-CN"/>
        </w:rPr>
        <w:pict>
          <v:rect id="矩形 970" o:spid="_x0000_s8894" o:spt="1" style="position:absolute;left:0pt;margin-left:154.85pt;margin-top:66.85pt;height:37.4pt;width:86.95pt;z-index:249803776;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969" o:spid="_x0000_s8895" o:spt="32" type="#_x0000_t32" style="position:absolute;left:0pt;margin-left:201.75pt;margin-top:27.95pt;height:37.7pt;width:0pt;z-index:249799680;mso-width-relative:page;mso-height-relative:page;" filled="f" coordsize="21600,21600">
            <v:path arrowok="t"/>
            <v:fill on="f" focussize="0,0"/>
            <v:stroke endarrow="block"/>
            <v:imagedata o:title=""/>
            <o:lock v:ext="edit"/>
          </v:shape>
        </w:pict>
      </w:r>
    </w:p>
    <w:p/>
    <w:p/>
    <w:p/>
    <w:p/>
    <w:p/>
    <w:p/>
    <w:p/>
    <w:p/>
    <w:p/>
    <w:p/>
    <w:p/>
    <w:p/>
    <w:p/>
    <w:p/>
    <w:p/>
    <w:p/>
    <w:p/>
    <w:p/>
    <w:p/>
    <w:p/>
    <w:p/>
    <w:p/>
    <w:p/>
    <w:p/>
    <w:p/>
    <w:p/>
    <w:p/>
    <w:p/>
    <w:p/>
    <w:p/>
    <w:p/>
    <w:p/>
    <w:p/>
    <w:p/>
    <w:p/>
    <w:p>
      <w:pPr>
        <w:snapToGrid w:val="0"/>
        <w:spacing w:line="360" w:lineRule="auto"/>
        <w:contextualSpacing/>
        <w:jc w:val="center"/>
        <w:rPr>
          <w:b/>
          <w:sz w:val="36"/>
          <w:szCs w:val="36"/>
        </w:rPr>
      </w:pPr>
      <w:r>
        <w:rPr>
          <w:rFonts w:hint="eastAsia"/>
          <w:b/>
          <w:sz w:val="36"/>
          <w:szCs w:val="36"/>
        </w:rPr>
        <w:t>双湖县交通运输局行政处罚流程图</w:t>
      </w:r>
    </w:p>
    <w:p>
      <w:pPr>
        <w:jc w:val="righ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序号：</w:t>
      </w:r>
      <w:r>
        <w:rPr>
          <w:rFonts w:ascii="Times New Roman" w:hAnsi="Times New Roman" w:eastAsia="仿宋_GB2312"/>
          <w:color w:val="000000"/>
          <w:sz w:val="28"/>
          <w:szCs w:val="28"/>
        </w:rPr>
        <w:t>29</w:t>
      </w:r>
    </w:p>
    <w:p>
      <w:pPr>
        <w:rPr>
          <w:rFonts w:ascii="Times New Roman" w:hAnsi="Times New Roman" w:eastAsia="仿宋_GB2312"/>
          <w:color w:val="000000"/>
          <w:sz w:val="28"/>
          <w:szCs w:val="28"/>
        </w:rPr>
      </w:pPr>
      <w:r>
        <w:rPr>
          <w:lang w:bidi="bo-CN"/>
        </w:rPr>
        <w:pict>
          <v:roundrect id="圆角矩形 269" o:spid="_x0000_s8896" o:spt="2" style="position:absolute;left:0pt;margin-left:156.65pt;margin-top:27.4pt;height:23.4pt;width:72pt;z-index:253688832;v-text-anchor:middle;mso-width-relative:page;mso-height-relative:page;" filled="f" coordsize="21600,21600" arcsize="0.166666666666667">
            <v:path/>
            <v:fill on="f" focussize="0,0"/>
            <v:stroke weight="2pt"/>
            <v:imagedata o:title=""/>
            <o:lock v:ext="edit"/>
          </v:roundrect>
        </w:pict>
      </w:r>
      <w:r>
        <w:rPr>
          <w:lang w:bidi="bo-CN"/>
        </w:rPr>
        <w:pict>
          <v:shape id="文本框 270" o:spid="_x0000_s8897" o:spt="202" type="#_x0000_t202" style="position:absolute;left:0pt;margin-left:149.2pt;margin-top:27.4pt;height:23.4pt;width:83.9pt;z-index:253687808;mso-width-relative:page;mso-height-relative:page;" filled="f" stroked="f" coordsize="21600,21600">
            <v:path/>
            <v:fill on="f" focussize="0,0"/>
            <v:stroke on="f" weight="0.5pt" joinstyle="miter"/>
            <v:imagedata o:title=""/>
            <o:lock v:ext="edit"/>
            <v:textbox>
              <w:txbxContent>
                <w:p>
                  <w:pPr>
                    <w:jc w:val="center"/>
                  </w:pPr>
                  <w:r>
                    <w:t xml:space="preserve"> </w:t>
                  </w:r>
                  <w:r>
                    <w:rPr>
                      <w:rFonts w:hint="eastAsia"/>
                    </w:rPr>
                    <w:t>发现违法事实</w:t>
                  </w:r>
                </w:p>
              </w:txbxContent>
            </v:textbox>
          </v:shape>
        </w:pict>
      </w:r>
      <w:r>
        <w:rPr>
          <w:rFonts w:hint="eastAsia" w:ascii="Times New Roman" w:hAnsi="Times New Roman" w:eastAsia="仿宋_GB2312"/>
          <w:color w:val="000000"/>
          <w:sz w:val="28"/>
          <w:szCs w:val="28"/>
        </w:rPr>
        <w:t>职权名称：对出让或者出租资格、资质证书供他人投标的处罚</w:t>
      </w:r>
    </w:p>
    <w:p>
      <w:pPr>
        <w:rPr>
          <w:sz w:val="28"/>
        </w:rPr>
      </w:pPr>
      <w:r>
        <w:rPr>
          <w:lang w:bidi="bo-CN"/>
        </w:rPr>
        <w:pict>
          <v:roundrect id="圆角矩形 336" o:spid="_x0000_s8898" o:spt="2" style="position:absolute;left:0pt;margin-left:248.2pt;margin-top:569.55pt;height:17.4pt;width:59.3pt;z-index:249823232;v-text-anchor:middle;mso-width-relative:page;mso-height-relative:page;" filled="f" coordsize="21600,21600" arcsize="0.166666666666667">
            <v:path/>
            <v:fill on="f" focussize="0,0"/>
            <v:stroke weight="2pt"/>
            <v:imagedata o:title=""/>
            <o:lock v:ext="edit"/>
          </v:roundrect>
        </w:pict>
      </w:r>
      <w:r>
        <w:rPr>
          <w:lang w:bidi="bo-CN"/>
        </w:rPr>
        <w:pict>
          <v:shape id="文本框 335" o:spid="_x0000_s8899" o:spt="202" type="#_x0000_t202" style="position:absolute;left:0pt;margin-left:247.5pt;margin-top:564.75pt;height:25.35pt;width:65.95pt;z-index:249824256;mso-width-relative:page;mso-height-relative:page;" filled="f" stroked="f" coordsize="21600,21600">
            <v:path/>
            <v:fill on="f" focussize="0,0"/>
            <v:stroke on="f" weight="1.5pt" joinstyle="miter"/>
            <v:imagedata o:title=""/>
            <o:lock v:ext="edit"/>
            <v:textbox>
              <w:txbxContent>
                <w:p>
                  <w:r>
                    <w:rPr>
                      <w:rFonts w:hint="eastAsia"/>
                    </w:rPr>
                    <w:t>存档结案</w:t>
                  </w:r>
                </w:p>
              </w:txbxContent>
            </v:textbox>
          </v:shape>
        </w:pict>
      </w:r>
      <w:r>
        <w:rPr>
          <w:lang w:bidi="bo-CN"/>
        </w:rPr>
        <w:pict>
          <v:shape id="直接箭头连接符 332" o:spid="_x0000_s8900" o:spt="32" type="#_x0000_t32" style="position:absolute;left:0pt;flip:y;margin-left:212.6pt;margin-top:576.4pt;height:0.3pt;width:36.35pt;z-index:249825280;mso-width-relative:page;mso-height-relative:page;" filled="f" coordsize="21600,21600">
            <v:path arrowok="t"/>
            <v:fill on="f" focussize="0,0"/>
            <v:stroke endarrow="open"/>
            <v:imagedata o:title=""/>
            <o:lock v:ext="edit"/>
          </v:shape>
        </w:pict>
      </w:r>
      <w:r>
        <w:rPr>
          <w:lang w:bidi="bo-CN"/>
        </w:rPr>
        <w:pict>
          <v:shape id="文本框 328" o:spid="_x0000_s8901" o:spt="202" type="#_x0000_t202" style="position:absolute;left:0pt;margin-left:18pt;margin-top:516.6pt;height:41.9pt;width:92.95pt;z-index:249826304;mso-width-relative:page;mso-height-relative:page;" filled="f" coordsize="21600,21600">
            <v:path/>
            <v:fill on="f" focussize="0,0"/>
            <v:stroke weight="0.5pt" joinstyle="miter"/>
            <v:imagedata o:title=""/>
            <o:lock v:ext="edit"/>
            <v:textbox>
              <w:txbxContent>
                <w:p>
                  <w:pPr>
                    <w:jc w:val="center"/>
                  </w:pPr>
                  <w:r>
                    <w:rPr>
                      <w:rFonts w:hint="eastAsia"/>
                    </w:rPr>
                    <w:t>依法送达行政处罚决定书</w:t>
                  </w:r>
                </w:p>
              </w:txbxContent>
            </v:textbox>
          </v:shape>
        </w:pict>
      </w:r>
      <w:r>
        <w:rPr>
          <w:lang w:bidi="bo-CN"/>
        </w:rPr>
        <w:pict>
          <v:shape id="文本框 327" o:spid="_x0000_s8902" o:spt="202" type="#_x0000_t202" style="position:absolute;left:0pt;margin-left:162pt;margin-top:563.85pt;height:25.35pt;width:50.25pt;z-index:249827328;mso-width-relative:page;mso-height-relative:page;" filled="f" coordsize="21600,21600">
            <v:path/>
            <v:fill on="f" focussize="0,0"/>
            <v:stroke weight="1.5pt" joinstyle="miter"/>
            <v:imagedata o:title=""/>
            <o:lock v:ext="edit"/>
            <v:textbox>
              <w:txbxContent>
                <w:p>
                  <w:pPr>
                    <w:jc w:val="center"/>
                  </w:pPr>
                  <w:r>
                    <w:rPr>
                      <w:rFonts w:hint="eastAsia"/>
                    </w:rPr>
                    <w:t>执行</w:t>
                  </w:r>
                </w:p>
              </w:txbxContent>
            </v:textbox>
          </v:shape>
        </w:pict>
      </w:r>
      <w:r>
        <w:rPr>
          <w:lang w:bidi="bo-CN"/>
        </w:rPr>
        <w:pict>
          <v:shape id="直接箭头连接符 326" o:spid="_x0000_s8903" o:spt="32" type="#_x0000_t32" style="position:absolute;left:0pt;flip:x;margin-left:185.95pt;margin-top:546.55pt;height:18.45pt;width:0.4pt;z-index:249828352;mso-width-relative:page;mso-height-relative:page;" filled="f" coordsize="21600,21600">
            <v:path arrowok="t"/>
            <v:fill on="f" focussize="0,0"/>
            <v:stroke endarrow="open"/>
            <v:imagedata o:title=""/>
            <o:lock v:ext="edit"/>
          </v:shape>
        </w:pict>
      </w:r>
      <w:r>
        <w:rPr>
          <w:lang w:bidi="bo-CN"/>
        </w:rPr>
        <w:pict>
          <v:shape id="文本框 325" o:spid="_x0000_s8904" o:spt="202" type="#_x0000_t202" style="position:absolute;left:0pt;margin-left:162pt;margin-top:521.85pt;height:25.35pt;width:50.25pt;z-index:249818112;mso-width-relative:page;mso-height-relative:page;" filled="f" coordsize="21600,21600">
            <v:path/>
            <v:fill on="f" focussize="0,0"/>
            <v:stroke weight="1.5pt" joinstyle="miter"/>
            <v:imagedata o:title=""/>
            <o:lock v:ext="edit"/>
            <v:textbox>
              <w:txbxContent>
                <w:p>
                  <w:pPr>
                    <w:jc w:val="center"/>
                  </w:pPr>
                  <w:r>
                    <w:rPr>
                      <w:rFonts w:hint="eastAsia"/>
                    </w:rPr>
                    <w:t>送达</w:t>
                  </w:r>
                </w:p>
              </w:txbxContent>
            </v:textbox>
          </v:shape>
        </w:pict>
      </w:r>
      <w:r>
        <w:rPr>
          <w:lang w:bidi="bo-CN"/>
        </w:rPr>
        <w:pict>
          <v:shape id="直接箭头连接符 324" o:spid="_x0000_s8905" o:spt="32" type="#_x0000_t32" style="position:absolute;left:0pt;flip:x;margin-left:186.7pt;margin-top:503.8pt;height:18.45pt;width:0.4pt;z-index:249822208;mso-width-relative:page;mso-height-relative:page;" filled="f" coordsize="21600,21600">
            <v:path arrowok="t"/>
            <v:fill on="f" focussize="0,0"/>
            <v:stroke endarrow="open"/>
            <v:imagedata o:title=""/>
            <o:lock v:ext="edit"/>
          </v:shape>
        </w:pict>
      </w:r>
      <w:r>
        <w:rPr>
          <w:lang w:bidi="bo-CN"/>
        </w:rPr>
        <w:pict>
          <v:shape id="文本框 322" o:spid="_x0000_s8906" o:spt="202" type="#_x0000_t202" style="position:absolute;left:0pt;margin-left:129.75pt;margin-top:482.1pt;height:21.65pt;width:116.2pt;z-index:249829376;mso-width-relative:page;mso-height-relative:page;" filled="f" coordsize="21600,21600">
            <v:path/>
            <v:fill on="f" focussize="0,0"/>
            <v:stroke weight="1.5pt" joinstyle="miter"/>
            <v:imagedata o:title=""/>
            <o:lock v:ext="edit"/>
            <v:textbox>
              <w:txbxContent>
                <w:p>
                  <w:pPr>
                    <w:jc w:val="center"/>
                  </w:pPr>
                  <w:r>
                    <w:rPr>
                      <w:rFonts w:hint="eastAsia"/>
                    </w:rPr>
                    <w:t>做出行政处罚决定</w:t>
                  </w:r>
                </w:p>
              </w:txbxContent>
            </v:textbox>
          </v:shape>
        </w:pict>
      </w:r>
      <w:r>
        <w:rPr>
          <w:lang w:bidi="bo-CN"/>
        </w:rPr>
        <w:pict>
          <v:shape id="直接箭头连接符 323" o:spid="_x0000_s8907" o:spt="32" type="#_x0000_t32" style="position:absolute;left:0pt;flip:x;margin-left:187.45pt;margin-top:450.55pt;height:32.8pt;width:0.4pt;z-index:249830400;mso-width-relative:page;mso-height-relative:page;" filled="f" coordsize="21600,21600">
            <v:path arrowok="t"/>
            <v:fill on="f" focussize="0,0"/>
            <v:stroke endarrow="open"/>
            <v:imagedata o:title=""/>
            <o:lock v:ext="edit"/>
          </v:shape>
        </w:pict>
      </w:r>
      <w:r>
        <w:rPr>
          <w:lang w:bidi="bo-CN"/>
        </w:rPr>
        <w:pict>
          <v:shape id="文本框 321" o:spid="_x0000_s8908" o:spt="202" type="#_x0000_t202" style="position:absolute;left:0pt;margin-left:372pt;margin-top:271.35pt;height:20.9pt;width:81.7pt;z-index:249831424;mso-width-relative:page;mso-height-relative:page;" filled="f" coordsize="21600,21600">
            <v:path/>
            <v:fill on="f" focussize="0,0"/>
            <v:stroke weight="0.5pt" joinstyle="miter"/>
            <v:imagedata o:title=""/>
            <o:lock v:ext="edit"/>
            <v:textbox>
              <w:txbxContent>
                <w:p>
                  <w:pPr>
                    <w:jc w:val="center"/>
                  </w:pPr>
                  <w:r>
                    <w:rPr>
                      <w:rFonts w:hint="eastAsia"/>
                    </w:rPr>
                    <w:t>依法办理移送</w:t>
                  </w:r>
                </w:p>
              </w:txbxContent>
            </v:textbox>
          </v:shape>
        </w:pict>
      </w:r>
      <w:r>
        <w:rPr>
          <w:lang w:bidi="bo-CN"/>
        </w:rPr>
        <w:pict>
          <v:shape id="直接箭头连接符 320" o:spid="_x0000_s8909" o:spt="32" type="#_x0000_t32" style="position:absolute;left:0pt;flip:y;margin-left:346.85pt;margin-top:280.75pt;height:0.3pt;width:25.85pt;z-index:249832448;mso-width-relative:page;mso-height-relative:page;" filled="f" coordsize="21600,21600">
            <v:path arrowok="t"/>
            <v:fill on="f" focussize="0,0"/>
            <v:stroke endarrow="open"/>
            <v:imagedata o:title=""/>
            <o:lock v:ext="edit"/>
          </v:shape>
        </w:pict>
      </w:r>
      <w:r>
        <w:rPr>
          <w:lang w:bidi="bo-CN"/>
        </w:rPr>
        <w:pict>
          <v:line id="直接连接符 314" o:spid="_x0000_s8910" o:spt="20" style="position:absolute;left:0pt;margin-left:271.55pt;margin-top:384.75pt;height:13.05pt;width:0pt;z-index:249833472;mso-width-relative:page;mso-height-relative:page;" coordsize="21600,21600">
            <v:path arrowok="t"/>
            <v:fill focussize="0,0"/>
            <v:stroke/>
            <v:imagedata o:title=""/>
            <o:lock v:ext="edit"/>
          </v:line>
        </w:pict>
      </w:r>
      <w:r>
        <w:rPr>
          <w:lang w:bidi="bo-CN"/>
        </w:rPr>
        <w:pict>
          <v:line id="直接连接符 313" o:spid="_x0000_s8911" o:spt="20" style="position:absolute;left:0pt;flip:x;margin-left:113.65pt;margin-top:384.95pt;height:12.85pt;width:0.05pt;z-index:249834496;mso-width-relative:page;mso-height-relative:page;" coordsize="21600,21600">
            <v:path arrowok="t"/>
            <v:fill focussize="0,0"/>
            <v:stroke/>
            <v:imagedata o:title=""/>
            <o:lock v:ext="edit"/>
          </v:line>
        </w:pict>
      </w:r>
      <w:r>
        <w:rPr>
          <w:lang w:bidi="bo-CN"/>
        </w:rPr>
        <w:pict>
          <v:line id="直接连接符 312" o:spid="_x0000_s8912" o:spt="20" style="position:absolute;left:0pt;flip:y;margin-left:113.95pt;margin-top:384.75pt;height:0.35pt;width:157.6pt;z-index:249835520;mso-width-relative:page;mso-height-relative:page;" coordsize="21600,21600">
            <v:path arrowok="t"/>
            <v:fill focussize="0,0"/>
            <v:stroke/>
            <v:imagedata o:title=""/>
            <o:lock v:ext="edit"/>
          </v:line>
        </w:pict>
      </w:r>
      <w:r>
        <w:rPr>
          <w:lang w:bidi="bo-CN"/>
        </w:rPr>
        <w:pict>
          <v:line id="直接连接符 319" o:spid="_x0000_s8913" o:spt="20" style="position:absolute;left:0pt;margin-left:106.05pt;margin-top:450.4pt;height:0.55pt;width:162.25pt;z-index:249836544;mso-width-relative:page;mso-height-relative:page;" coordsize="21600,21600">
            <v:path arrowok="t"/>
            <v:fill focussize="0,0"/>
            <v:stroke/>
            <v:imagedata o:title=""/>
            <o:lock v:ext="edit"/>
          </v:line>
        </w:pict>
      </w:r>
      <w:r>
        <w:rPr>
          <w:lang w:bidi="bo-CN"/>
        </w:rPr>
        <w:pict>
          <v:line id="直接连接符 318" o:spid="_x0000_s8914" o:spt="20" style="position:absolute;left:0pt;flip:x;margin-left:268pt;margin-top:439.7pt;height:11.5pt;width:0.2pt;z-index:249837568;mso-width-relative:page;mso-height-relative:page;" coordsize="21600,21600">
            <v:path arrowok="t"/>
            <v:fill focussize="0,0"/>
            <v:stroke/>
            <v:imagedata o:title=""/>
            <o:lock v:ext="edit"/>
          </v:line>
        </w:pict>
      </w:r>
      <w:r>
        <w:rPr>
          <w:lang w:bidi="bo-CN"/>
        </w:rPr>
        <w:pict>
          <v:line id="直接连接符 317" o:spid="_x0000_s8915" o:spt="20" style="position:absolute;left:0pt;flip:x;margin-left:106pt;margin-top:438.95pt;height:11.5pt;width:0.2pt;z-index:249838592;mso-width-relative:page;mso-height-relative:page;" coordsize="21600,21600">
            <v:path arrowok="t"/>
            <v:fill focussize="0,0"/>
            <v:stroke/>
            <v:imagedata o:title=""/>
            <o:lock v:ext="edit"/>
          </v:line>
        </w:pict>
      </w:r>
      <w:r>
        <w:rPr>
          <w:lang w:bidi="bo-CN"/>
        </w:rPr>
        <w:pict>
          <v:shape id="文本框 315" o:spid="_x0000_s8916" o:spt="202" type="#_x0000_t202" style="position:absolute;left:0pt;margin-left:53.25pt;margin-top:397.35pt;height:41.9pt;width:92.95pt;z-index:249839616;mso-width-relative:page;mso-height-relative:page;" filled="f" coordsize="21600,21600">
            <v:path/>
            <v:fill on="f" focussize="0,0"/>
            <v:stroke weight="0.5pt" joinstyle="miter"/>
            <v:imagedata o:title=""/>
            <o:lock v:ext="edit"/>
            <v:textbox>
              <w:txbxContent>
                <w:p>
                  <w:pPr>
                    <w:jc w:val="center"/>
                  </w:pPr>
                  <w:r>
                    <w:rPr>
                      <w:rFonts w:hint="eastAsia"/>
                    </w:rPr>
                    <w:t>听取当事人的陈述、申辩</w:t>
                  </w:r>
                </w:p>
              </w:txbxContent>
            </v:textbox>
          </v:shape>
        </w:pict>
      </w:r>
      <w:r>
        <w:rPr>
          <w:lang w:bidi="bo-CN"/>
        </w:rPr>
        <w:pict>
          <v:shape id="文本框 316" o:spid="_x0000_s8917" o:spt="202" type="#_x0000_t202" style="position:absolute;left:0pt;margin-left:225.75pt;margin-top:398.1pt;height:41.9pt;width:92.95pt;z-index:249840640;mso-width-relative:page;mso-height-relative:page;" filled="f" coordsize="21600,21600">
            <v:path/>
            <v:fill on="f" focussize="0,0"/>
            <v:stroke weight="0.5pt" joinstyle="miter"/>
            <v:imagedata o:title=""/>
            <o:lock v:ext="edit"/>
            <v:textbox>
              <w:txbxContent>
                <w:p>
                  <w:pPr>
                    <w:jc w:val="center"/>
                  </w:pPr>
                  <w:r>
                    <w:rPr>
                      <w:rFonts w:hint="eastAsia"/>
                    </w:rPr>
                    <w:t>当事人听证的进入听证程序</w:t>
                  </w:r>
                </w:p>
              </w:txbxContent>
            </v:textbox>
          </v:shape>
        </w:pict>
      </w:r>
      <w:r>
        <w:rPr>
          <w:lang w:bidi="bo-CN"/>
        </w:rPr>
        <w:pict>
          <v:line id="直接连接符 311" o:spid="_x0000_s8918" o:spt="20" style="position:absolute;left:0pt;margin-left:196.4pt;margin-top:376.25pt;height:8.45pt;width:0pt;z-index:249821184;mso-width-relative:page;mso-height-relative:page;" coordsize="21600,21600">
            <v:path arrowok="t"/>
            <v:fill focussize="0,0"/>
            <v:stroke/>
            <v:imagedata o:title=""/>
            <o:lock v:ext="edit"/>
          </v:line>
        </w:pict>
      </w:r>
      <w:r>
        <w:rPr>
          <w:lang w:bidi="bo-CN"/>
        </w:rPr>
        <w:pict>
          <v:shape id="文本框 309" o:spid="_x0000_s8919" o:spt="202" type="#_x0000_t202" style="position:absolute;left:0pt;margin-left:166.5pt;margin-top:353.85pt;height:22.45pt;width:58.55pt;z-index:249841664;mso-width-relative:page;mso-height-relative:page;" filled="f" coordsize="21600,21600">
            <v:path/>
            <v:fill on="f" focussize="0,0"/>
            <v:stroke weight="1.5pt" joinstyle="miter"/>
            <v:imagedata o:title=""/>
            <o:lock v:ext="edit"/>
            <v:textbox>
              <w:txbxContent>
                <w:p>
                  <w:pPr>
                    <w:jc w:val="center"/>
                  </w:pPr>
                  <w:r>
                    <w:rPr>
                      <w:rFonts w:hint="eastAsia"/>
                    </w:rPr>
                    <w:t>告知</w:t>
                  </w:r>
                </w:p>
              </w:txbxContent>
            </v:textbox>
          </v:shape>
        </w:pict>
      </w:r>
      <w:r>
        <w:rPr>
          <w:lang w:bidi="bo-CN"/>
        </w:rPr>
        <w:pict>
          <v:shape id="直接箭头连接符 308" o:spid="_x0000_s8920" o:spt="32" type="#_x0000_t32" style="position:absolute;left:0pt;margin-left:196.1pt;margin-top:332.8pt;height:20.85pt;width:0.35pt;z-index:249842688;mso-width-relative:page;mso-height-relative:page;" filled="f" coordsize="21600,21600">
            <v:path arrowok="t"/>
            <v:fill on="f" focussize="0,0"/>
            <v:stroke endarrow="open"/>
            <v:imagedata o:title=""/>
            <o:lock v:ext="edit"/>
          </v:shape>
        </w:pict>
      </w:r>
      <w:r>
        <w:rPr>
          <w:lang w:bidi="bo-CN"/>
        </w:rPr>
        <w:pict>
          <v:shape id="文本框 307" o:spid="_x0000_s8921" o:spt="202" type="#_x0000_t202" style="position:absolute;left:0pt;margin-left:23.2pt;margin-top:66.6pt;height:28.45pt;width:71.25pt;z-index:249819136;mso-width-relative:page;mso-height-relative:page;" filled="f" stroked="f" coordsize="21600,21600">
            <v:path/>
            <v:fill on="f" focussize="0,0"/>
            <v:stroke on="f" weight="1.5pt" joinstyle="miter"/>
            <v:imagedata o:title=""/>
            <o:lock v:ext="edit"/>
            <v:textbox>
              <w:txbxContent>
                <w:p>
                  <w:pPr>
                    <w:jc w:val="center"/>
                  </w:pPr>
                  <w:r>
                    <w:rPr>
                      <w:rFonts w:hint="eastAsia"/>
                    </w:rPr>
                    <w:t>补充或重新</w:t>
                  </w:r>
                </w:p>
              </w:txbxContent>
            </v:textbox>
          </v:shape>
        </w:pict>
      </w:r>
      <w:r>
        <w:rPr>
          <w:lang w:bidi="bo-CN"/>
        </w:rPr>
        <w:pict>
          <v:shape id="文本框 306" o:spid="_x0000_s8922" o:spt="202" type="#_x0000_t202" style="position:absolute;left:0pt;margin-left:-50.45pt;margin-top:168.6pt;height:68.95pt;width:20.35pt;z-index:249820160;mso-width-relative:page;mso-height-relative:page;" stroked="f" coordsize="21600,21600">
            <v:path/>
            <v:fill focussize="0,0"/>
            <v:stroke on="f" weight="1.5pt" joinstyle="miter"/>
            <v:imagedata o:title=""/>
            <o:lock v:ext="edit"/>
            <v:textbox>
              <w:txbxContent>
                <w:p>
                  <w:pPr>
                    <w:jc w:val="center"/>
                  </w:pPr>
                  <w:r>
                    <w:rPr>
                      <w:rFonts w:hint="eastAsia"/>
                    </w:rPr>
                    <w:t>退</w:t>
                  </w:r>
                </w:p>
                <w:p>
                  <w:pPr>
                    <w:jc w:val="center"/>
                  </w:pPr>
                </w:p>
                <w:p>
                  <w:pPr>
                    <w:jc w:val="center"/>
                  </w:pPr>
                </w:p>
                <w:p>
                  <w:pPr>
                    <w:jc w:val="center"/>
                  </w:pPr>
                  <w:r>
                    <w:rPr>
                      <w:rFonts w:hint="eastAsia"/>
                    </w:rPr>
                    <w:t>回</w:t>
                  </w:r>
                </w:p>
              </w:txbxContent>
            </v:textbox>
          </v:shape>
        </w:pict>
      </w:r>
      <w:r>
        <w:rPr>
          <w:lang w:bidi="bo-CN"/>
        </w:rPr>
        <w:pict>
          <v:shape id="直接箭头连接符 305" o:spid="_x0000_s8923" o:spt="32" type="#_x0000_t32" style="position:absolute;left:0pt;flip:y;margin-left:-21.05pt;margin-top:92.85pt;height:1.25pt;width:177.75pt;z-index:249843712;mso-width-relative:page;mso-height-relative:page;" filled="f" coordsize="21600,21600">
            <v:path arrowok="t"/>
            <v:fill on="f" focussize="0,0"/>
            <v:stroke endarrow="open"/>
            <v:imagedata o:title=""/>
            <o:lock v:ext="edit"/>
          </v:shape>
        </w:pict>
      </w:r>
      <w:r>
        <w:rPr>
          <w:lang w:bidi="bo-CN"/>
        </w:rPr>
        <w:pict>
          <v:line id="直接连接符 303" o:spid="_x0000_s8924" o:spt="20" style="position:absolute;left:0pt;margin-left:-21.05pt;margin-top:288.35pt;height:0.75pt;width:49.5pt;z-index:249844736;mso-width-relative:page;mso-height-relative:page;" coordsize="21600,21600">
            <v:path arrowok="t"/>
            <v:fill focussize="0,0"/>
            <v:stroke/>
            <v:imagedata o:title=""/>
            <o:lock v:ext="edit"/>
          </v:line>
        </w:pict>
      </w:r>
      <w:r>
        <w:rPr>
          <w:lang w:bidi="bo-CN"/>
        </w:rPr>
        <w:pict>
          <v:line id="直接连接符 302" o:spid="_x0000_s8925" o:spt="20" style="position:absolute;left:0pt;flip:y;margin-left:-21.25pt;margin-top:94.1pt;height:195.35pt;width:0.2pt;z-index:249845760;mso-width-relative:page;mso-height-relative:page;" coordsize="21600,21600">
            <v:path arrowok="t"/>
            <v:fill focussize="0,0"/>
            <v:stroke/>
            <v:imagedata o:title=""/>
            <o:lock v:ext="edit"/>
          </v:line>
        </w:pict>
      </w:r>
      <w:r>
        <w:rPr>
          <w:lang w:bidi="bo-CN"/>
        </w:rPr>
        <w:pict>
          <v:shape id="文本框 301" o:spid="_x0000_s8926" o:spt="202" type="#_x0000_t202" style="position:absolute;left:0pt;margin-left:138.8pt;margin-top:261.6pt;height:71pt;width:119.9pt;z-index:249846784;mso-width-relative:page;mso-height-relative:page;" filled="f" coordsize="21600,21600">
            <v:path/>
            <v:fill on="f" focussize="0,0"/>
            <v:stroke weight="1.5pt" joinstyle="miter"/>
            <v:imagedata o:title=""/>
            <o:lock v:ext="edit"/>
            <v:textbox>
              <w:txbxContent>
                <w:p>
                  <w:pPr>
                    <w:jc w:val="center"/>
                  </w:pPr>
                  <w:r>
                    <w:rPr>
                      <w:rFonts w:hint="eastAsia"/>
                    </w:rPr>
                    <w:t>案件事实清楚处罚意见合法，依法下达行政处罚事先告知书或听证告知书</w:t>
                  </w:r>
                </w:p>
              </w:txbxContent>
            </v:textbox>
          </v:shape>
        </w:pict>
      </w:r>
      <w:r>
        <w:rPr>
          <w:lang w:bidi="bo-CN"/>
        </w:rPr>
        <w:pict>
          <v:shape id="直接箭头连接符 299" o:spid="_x0000_s8927" o:spt="32" type="#_x0000_t32" style="position:absolute;left:0pt;flip:x;margin-left:191.95pt;margin-top:229.3pt;height:32.8pt;width:0.4pt;z-index:249847808;mso-width-relative:page;mso-height-relative:page;" filled="f" coordsize="21600,21600">
            <v:path arrowok="t"/>
            <v:fill on="f" focussize="0,0"/>
            <v:stroke endarrow="open"/>
            <v:imagedata o:title=""/>
            <o:lock v:ext="edit"/>
          </v:shape>
        </w:pict>
      </w:r>
      <w:r>
        <w:rPr>
          <w:lang w:bidi="bo-CN"/>
        </w:rPr>
        <w:pict>
          <v:shape id="文本框 300" o:spid="_x0000_s8928" o:spt="202" type="#_x0000_t202" style="position:absolute;left:0pt;margin-left:273pt;margin-top:260.85pt;height:41.9pt;width:72.75pt;z-index:249848832;mso-width-relative:page;mso-height-relative:page;" filled="f" coordsize="21600,21600">
            <v:path/>
            <v:fill on="f" focussize="0,0"/>
            <v:stroke weight="0.5pt" joinstyle="miter"/>
            <v:imagedata o:title=""/>
            <o:lock v:ext="edit"/>
            <v:textbox>
              <w:txbxContent>
                <w:p>
                  <w:pPr>
                    <w:jc w:val="center"/>
                  </w:pPr>
                  <w:r>
                    <w:rPr>
                      <w:rFonts w:hint="eastAsia"/>
                    </w:rPr>
                    <w:t>需要移送有关部门案件</w:t>
                  </w:r>
                </w:p>
              </w:txbxContent>
            </v:textbox>
          </v:shape>
        </w:pict>
      </w:r>
      <w:r>
        <w:rPr>
          <w:lang w:bidi="bo-CN"/>
        </w:rPr>
        <w:pict>
          <v:shape id="文本框 296" o:spid="_x0000_s8929" o:spt="202" type="#_x0000_t202" style="position:absolute;left:0pt;margin-left:28.5pt;margin-top:260.85pt;height:41.9pt;width:92.95pt;z-index:249849856;mso-width-relative:page;mso-height-relative:page;" filled="f" coordsize="21600,21600">
            <v:path/>
            <v:fill on="f" focussize="0,0"/>
            <v:stroke weight="0.5pt" joinstyle="miter"/>
            <v:imagedata o:title=""/>
            <o:lock v:ext="edit"/>
            <v:textbox>
              <w:txbxContent>
                <w:p>
                  <w:pPr>
                    <w:jc w:val="center"/>
                  </w:pPr>
                  <w:r>
                    <w:rPr>
                      <w:rFonts w:hint="eastAsia"/>
                    </w:rPr>
                    <w:t>一般案件：</w:t>
                  </w:r>
                  <w:r>
                    <w:t>2</w:t>
                  </w:r>
                  <w:r>
                    <w:rPr>
                      <w:rFonts w:hint="eastAsia"/>
                    </w:rPr>
                    <w:t>人以上调查取证</w:t>
                  </w:r>
                </w:p>
              </w:txbxContent>
            </v:textbox>
          </v:shape>
        </w:pict>
      </w:r>
      <w:r>
        <w:rPr>
          <w:lang w:bidi="bo-CN"/>
        </w:rPr>
        <w:pict>
          <v:shape id="文本框 298" o:spid="_x0000_s8930" o:spt="202" type="#_x0000_t202" style="position:absolute;left:0pt;margin-left:156.7pt;margin-top:200.85pt;height:28.45pt;width:71.25pt;z-index:249850880;mso-width-relative:page;mso-height-relative:page;" coordsize="21600,21600">
            <v:path/>
            <v:fill focussize="0,0"/>
            <v:stroke weight="1.5pt" joinstyle="miter"/>
            <v:imagedata o:title=""/>
            <o:lock v:ext="edit"/>
            <v:textbox>
              <w:txbxContent>
                <w:p>
                  <w:pPr>
                    <w:jc w:val="center"/>
                  </w:pPr>
                  <w:r>
                    <w:rPr>
                      <w:rFonts w:hint="eastAsia"/>
                    </w:rPr>
                    <w:t>审议</w:t>
                  </w:r>
                </w:p>
              </w:txbxContent>
            </v:textbox>
          </v:shape>
        </w:pict>
      </w:r>
      <w:r>
        <w:rPr>
          <w:lang w:bidi="bo-CN"/>
        </w:rPr>
        <w:pict>
          <v:shape id="直接箭头连接符 297" o:spid="_x0000_s8931" o:spt="32" type="#_x0000_t32" style="position:absolute;left:0pt;margin-left:191.95pt;margin-top:193pt;height:9pt;width:0pt;z-index:249851904;mso-width-relative:page;mso-height-relative:page;" filled="f" coordsize="21600,21600">
            <v:path arrowok="t"/>
            <v:fill on="f" focussize="0,0"/>
            <v:stroke endarrow="open"/>
            <v:imagedata o:title=""/>
            <o:lock v:ext="edit"/>
          </v:shape>
        </w:pict>
      </w:r>
      <w:r>
        <w:rPr>
          <w:lang w:bidi="bo-CN"/>
        </w:rPr>
        <w:pict>
          <v:line id="直接连接符 295" o:spid="_x0000_s8932" o:spt="20" style="position:absolute;left:0pt;flip:x;margin-left:285.5pt;margin-top:248.5pt;height:11.5pt;width:0.2pt;z-index:249852928;mso-width-relative:page;mso-height-relative:page;" coordsize="21600,21600">
            <v:path arrowok="t"/>
            <v:fill focussize="0,0"/>
            <v:stroke/>
            <v:imagedata o:title=""/>
            <o:lock v:ext="edit"/>
          </v:line>
        </w:pict>
      </w:r>
      <w:r>
        <w:rPr>
          <w:lang w:bidi="bo-CN"/>
        </w:rPr>
        <w:pict>
          <v:line id="直接连接符 294" o:spid="_x0000_s8933" o:spt="20" style="position:absolute;left:0pt;flip:x;margin-left:97pt;margin-top:248.45pt;height:11.5pt;width:0.2pt;z-index:249853952;mso-width-relative:page;mso-height-relative:page;" coordsize="21600,21600">
            <v:path arrowok="t"/>
            <v:fill focussize="0,0"/>
            <v:stroke/>
            <v:imagedata o:title=""/>
            <o:lock v:ext="edit"/>
          </v:line>
        </w:pict>
      </w:r>
      <w:r>
        <w:rPr>
          <w:lang w:bidi="bo-CN"/>
        </w:rPr>
        <w:pict>
          <v:line id="直接连接符 293" o:spid="_x0000_s8934" o:spt="20" style="position:absolute;left:0pt;flip:y;margin-left:97.35pt;margin-top:247.85pt;height:0.1pt;width:188.95pt;z-index:249854976;mso-width-relative:page;mso-height-relative:page;" coordsize="21600,21600">
            <v:path arrowok="t"/>
            <v:fill focussize="0,0"/>
            <v:stroke/>
            <v:imagedata o:title=""/>
            <o:lock v:ext="edit"/>
          </v:line>
        </w:pict>
      </w:r>
      <w:r>
        <w:rPr>
          <w:lang w:bidi="bo-CN"/>
        </w:rPr>
        <w:pict>
          <v:line id="直接连接符 277" o:spid="_x0000_s8935" o:spt="20" style="position:absolute;left:0pt;margin-left:194.15pt;margin-top:108.5pt;height:8.45pt;width:0pt;z-index:249856000;mso-width-relative:page;mso-height-relative:page;" coordsize="21600,21600">
            <v:path arrowok="t"/>
            <v:fill focussize="0,0"/>
            <v:stroke/>
            <v:imagedata o:title=""/>
            <o:lock v:ext="edit"/>
          </v:line>
        </w:pict>
      </w:r>
      <w:r>
        <w:rPr>
          <w:lang w:bidi="bo-CN"/>
        </w:rPr>
        <w:pict>
          <v:line id="直接连接符 287" o:spid="_x0000_s8936" o:spt="20" style="position:absolute;left:0pt;margin-left:96.5pt;margin-top:191.95pt;height:0pt;width:188.95pt;z-index:249857024;mso-width-relative:page;mso-height-relative:page;" coordsize="21600,21600">
            <v:path arrowok="t"/>
            <v:fill focussize="0,0"/>
            <v:stroke/>
            <v:imagedata o:title=""/>
            <o:lock v:ext="edit"/>
          </v:line>
        </w:pict>
      </w:r>
      <w:r>
        <w:rPr>
          <w:lang w:bidi="bo-CN"/>
        </w:rPr>
        <w:pict>
          <v:line id="直接连接符 290" o:spid="_x0000_s8937" o:spt="20" style="position:absolute;left:0pt;flip:x;margin-left:96.5pt;margin-top:170.75pt;height:21.2pt;width:0.25pt;z-index:249858048;mso-width-relative:page;mso-height-relative:page;" coordsize="21600,21600">
            <v:path arrowok="t"/>
            <v:fill focussize="0,0"/>
            <v:stroke/>
            <v:imagedata o:title=""/>
            <o:lock v:ext="edit"/>
          </v:line>
        </w:pict>
      </w:r>
      <w:r>
        <w:rPr>
          <w:lang w:bidi="bo-CN"/>
        </w:rPr>
        <w:pict>
          <v:line id="直接连接符 291" o:spid="_x0000_s8938" o:spt="20" style="position:absolute;left:0pt;flip:x;margin-left:285.25pt;margin-top:169.3pt;height:23.25pt;width:0.05pt;z-index:249859072;mso-width-relative:page;mso-height-relative:page;" coordsize="21600,21600">
            <v:path arrowok="t"/>
            <v:fill focussize="0,0"/>
            <v:stroke/>
            <v:imagedata o:title=""/>
            <o:lock v:ext="edit"/>
          </v:line>
        </w:pict>
      </w:r>
      <w:r>
        <w:rPr>
          <w:lang w:bidi="bo-CN"/>
        </w:rPr>
        <w:pict>
          <v:shape id="文本框 286" o:spid="_x0000_s8939" o:spt="202" type="#_x0000_t202" style="position:absolute;left:0pt;margin-left:218.95pt;margin-top:128.1pt;height:41.2pt;width:132.7pt;z-index:249860096;mso-width-relative:page;mso-height-relative:page;" coordsize="21600,21600">
            <v:path/>
            <v:fill focussize="0,0"/>
            <v:stroke weight="0.5pt" joinstyle="miter"/>
            <v:imagedata o:title=""/>
            <o:lock v:ext="edit"/>
            <v:textbox>
              <w:txbxContent>
                <w:p>
                  <w:pPr>
                    <w:jc w:val="center"/>
                  </w:pPr>
                  <w:r>
                    <w:rPr>
                      <w:rFonts w:hint="eastAsia"/>
                    </w:rPr>
                    <w:t>重大复杂案件</w:t>
                  </w:r>
                  <w:r>
                    <w:t>:</w:t>
                  </w:r>
                  <w:r>
                    <w:rPr>
                      <w:rFonts w:hint="eastAsia"/>
                    </w:rPr>
                    <w:t>联合行业部门组织调查取证</w:t>
                  </w:r>
                </w:p>
              </w:txbxContent>
            </v:textbox>
          </v:shape>
        </w:pict>
      </w:r>
      <w:r>
        <w:rPr>
          <w:lang w:bidi="bo-CN"/>
        </w:rPr>
        <w:pict>
          <v:shape id="文本框 285" o:spid="_x0000_s8940" o:spt="202" type="#_x0000_t202" style="position:absolute;left:0pt;margin-left:50.25pt;margin-top:128.85pt;height:41.9pt;width:92.95pt;z-index:249861120;mso-width-relative:page;mso-height-relative:page;" filled="f" coordsize="21600,21600">
            <v:path/>
            <v:fill on="f" focussize="0,0"/>
            <v:stroke weight="0.5pt" joinstyle="miter"/>
            <v:imagedata o:title=""/>
            <o:lock v:ext="edit"/>
            <v:textbox>
              <w:txbxContent>
                <w:p>
                  <w:pPr>
                    <w:jc w:val="center"/>
                  </w:pPr>
                  <w:r>
                    <w:rPr>
                      <w:rFonts w:hint="eastAsia"/>
                    </w:rPr>
                    <w:t>一般案件：</w:t>
                  </w:r>
                  <w:r>
                    <w:t>2</w:t>
                  </w:r>
                  <w:r>
                    <w:rPr>
                      <w:rFonts w:hint="eastAsia"/>
                    </w:rPr>
                    <w:t>人以上调查取证</w:t>
                  </w:r>
                </w:p>
              </w:txbxContent>
            </v:textbox>
          </v:shape>
        </w:pict>
      </w:r>
      <w:r>
        <w:rPr>
          <w:lang w:bidi="bo-CN"/>
        </w:rPr>
        <w:pict>
          <v:line id="直接连接符 279" o:spid="_x0000_s8941" o:spt="20" style="position:absolute;left:0pt;flip:x;margin-left:96.75pt;margin-top:117.35pt;height:11.5pt;width:0.2pt;z-index:249862144;mso-width-relative:page;mso-height-relative:page;" coordsize="21600,21600">
            <v:path arrowok="t"/>
            <v:fill focussize="0,0"/>
            <v:stroke/>
            <v:imagedata o:title=""/>
            <o:lock v:ext="edit"/>
          </v:line>
        </w:pict>
      </w:r>
      <w:r>
        <w:rPr>
          <w:lang w:bidi="bo-CN"/>
        </w:rPr>
        <w:pict>
          <v:line id="直接连接符 281" o:spid="_x0000_s8942" o:spt="20" style="position:absolute;left:0pt;margin-left:285.2pt;margin-top:117.8pt;height:9.75pt;width:0pt;z-index:249863168;mso-width-relative:page;mso-height-relative:page;" coordsize="21600,21600">
            <v:path arrowok="t"/>
            <v:fill focussize="0,0"/>
            <v:stroke/>
            <v:imagedata o:title=""/>
            <o:lock v:ext="edit"/>
          </v:line>
        </w:pict>
      </w:r>
      <w:r>
        <w:rPr>
          <w:lang w:bidi="bo-CN"/>
        </w:rPr>
        <w:pict>
          <v:line id="直接连接符 280" o:spid="_x0000_s8943" o:spt="20" style="position:absolute;left:0pt;flip:x;margin-left:218.15pt;margin-top:142.25pt;height:0pt;width:0.75pt;z-index:249864192;mso-width-relative:page;mso-height-relative:page;" coordsize="21600,21600">
            <v:path arrowok="t"/>
            <v:fill focussize="0,0"/>
            <v:stroke/>
            <v:imagedata o:title=""/>
            <o:lock v:ext="edit"/>
          </v:line>
        </w:pict>
      </w:r>
      <w:r>
        <w:rPr>
          <w:lang w:bidi="bo-CN"/>
        </w:rPr>
        <w:pict>
          <v:line id="直接连接符 278" o:spid="_x0000_s8944" o:spt="20" style="position:absolute;left:0pt;margin-left:96.65pt;margin-top:117.5pt;height:0pt;width:189pt;z-index:249865216;mso-width-relative:page;mso-height-relative:page;" coordsize="21600,21600">
            <v:path arrowok="t"/>
            <v:fill focussize="0,0"/>
            <v:stroke/>
            <v:imagedata o:title=""/>
            <o:lock v:ext="edit"/>
          </v:line>
        </w:pict>
      </w:r>
      <w:r>
        <w:rPr>
          <w:lang w:bidi="bo-CN"/>
        </w:rPr>
        <w:pict>
          <v:shape id="文本框 275" o:spid="_x0000_s8945" o:spt="202" type="#_x0000_t202" style="position:absolute;left:0pt;margin-left:157.45pt;margin-top:79.35pt;height:28.45pt;width:115.45pt;z-index:249866240;mso-width-relative:page;mso-height-relative:page;" coordsize="21600,21600">
            <v:path/>
            <v:fill focussize="0,0"/>
            <v:stroke weight="1.5pt" joinstyle="miter"/>
            <v:imagedata o:title=""/>
            <o:lock v:ext="edit"/>
            <v:textbox>
              <w:txbxContent>
                <w:p>
                  <w:pPr>
                    <w:jc w:val="center"/>
                  </w:pPr>
                  <w:r>
                    <w:rPr>
                      <w:rFonts w:hint="eastAsia"/>
                    </w:rPr>
                    <w:t>调查取证（两人以上）</w:t>
                  </w:r>
                </w:p>
              </w:txbxContent>
            </v:textbox>
          </v:shape>
        </w:pict>
      </w:r>
      <w:r>
        <w:rPr>
          <w:lang w:bidi="bo-CN"/>
        </w:rPr>
        <w:pict>
          <v:shape id="直接箭头连接符 276" o:spid="_x0000_s8946" o:spt="32" type="#_x0000_t32" style="position:absolute;left:0pt;margin-left:192.65pt;margin-top:63.6pt;height:16.5pt;width:0pt;z-index:249867264;mso-width-relative:page;mso-height-relative:page;" filled="f" coordsize="21600,21600">
            <v:path arrowok="t"/>
            <v:fill on="f" focussize="0,0"/>
            <v:stroke endarrow="open"/>
            <v:imagedata o:title=""/>
            <o:lock v:ext="edit"/>
          </v:shape>
        </w:pict>
      </w:r>
      <w:r>
        <w:rPr>
          <w:lang w:bidi="bo-CN"/>
        </w:rPr>
        <w:pict>
          <v:shape id="文本框 274" o:spid="_x0000_s8947" o:spt="202" type="#_x0000_t202" style="position:absolute;left:0pt;margin-left:156.7pt;margin-top:35.1pt;height:28.45pt;width:71.25pt;z-index:249868288;mso-width-relative:page;mso-height-relative:page;" coordsize="21600,21600">
            <v:path/>
            <v:fill focussize="0,0"/>
            <v:stroke weight="1.5pt" joinstyle="miter"/>
            <v:imagedata o:title=""/>
            <o:lock v:ext="edit"/>
            <v:textbox>
              <w:txbxContent>
                <w:p>
                  <w:pPr>
                    <w:jc w:val="center"/>
                  </w:pPr>
                  <w:r>
                    <w:rPr>
                      <w:rFonts w:hint="eastAsia"/>
                    </w:rPr>
                    <w:t>立（受</w:t>
                  </w:r>
                  <w:r>
                    <w:t>)</w:t>
                  </w:r>
                  <w:r>
                    <w:rPr>
                      <w:rFonts w:hint="eastAsia"/>
                    </w:rPr>
                    <w:t>案</w:t>
                  </w:r>
                </w:p>
              </w:txbxContent>
            </v:textbox>
          </v:shape>
        </w:pict>
      </w:r>
      <w:r>
        <w:rPr>
          <w:lang w:bidi="bo-CN"/>
        </w:rPr>
        <w:pict>
          <v:shape id="直接箭头连接符 273" o:spid="_x0000_s8948" o:spt="32" type="#_x0000_t32" style="position:absolute;left:0pt;margin-left:192.65pt;margin-top:18.6pt;height:16.5pt;width:0pt;z-index:249869312;mso-width-relative:page;mso-height-relative:page;" filled="f" coordsize="21600,21600">
            <v:path arrowok="t"/>
            <v:fill on="f" focussize="0,0"/>
            <v:stroke endarrow="open"/>
            <v:imagedata o:title=""/>
            <o:lock v:ext="edit"/>
          </v:shape>
        </w:pict>
      </w: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tabs>
          <w:tab w:val="left" w:pos="7289"/>
        </w:tabs>
        <w:rPr>
          <w:sz w:val="28"/>
        </w:rPr>
      </w:pPr>
      <w:r>
        <w:rPr>
          <w:lang w:bidi="bo-CN"/>
        </w:rPr>
        <w:pict>
          <v:line id="直接连接符 988" o:spid="_x0000_s8949" o:spt="20" style="position:absolute;left:0pt;flip:y;margin-left:111.6pt;margin-top:4.15pt;height:2.15pt;width:50.4pt;z-index:249817088;mso-width-relative:page;mso-height-relative:page;" coordsize="21600,21600">
            <v:path arrowok="t"/>
            <v:fill focussize="0,0"/>
            <v:stroke/>
            <v:imagedata o:title=""/>
            <o:lock v:ext="edit"/>
          </v:line>
        </w:pict>
      </w:r>
      <w:r>
        <w:rPr>
          <w:sz w:val="28"/>
        </w:rPr>
        <w:tab/>
      </w:r>
    </w:p>
    <w:p>
      <w:pPr>
        <w:tabs>
          <w:tab w:val="left" w:pos="2699"/>
        </w:tabs>
        <w:rPr>
          <w:sz w:val="28"/>
        </w:rPr>
      </w:pPr>
      <w:r>
        <w:rPr>
          <w:sz w:val="28"/>
        </w:rPr>
        <w:tab/>
      </w:r>
    </w:p>
    <w:p>
      <w:pPr>
        <w:snapToGrid w:val="0"/>
        <w:spacing w:line="360" w:lineRule="auto"/>
        <w:contextualSpacing/>
        <w:jc w:val="center"/>
        <w:rPr>
          <w:b/>
          <w:sz w:val="36"/>
          <w:szCs w:val="36"/>
        </w:rPr>
      </w:pPr>
      <w:r>
        <w:rPr>
          <w:rFonts w:hint="eastAsia"/>
          <w:b/>
          <w:sz w:val="36"/>
          <w:szCs w:val="36"/>
        </w:rPr>
        <w:t>双湖县交通运输局行政处罚流程图</w:t>
      </w:r>
    </w:p>
    <w:p>
      <w:pPr>
        <w:tabs>
          <w:tab w:val="left" w:pos="7289"/>
        </w:tabs>
        <w:jc w:val="righ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序号：</w:t>
      </w:r>
      <w:r>
        <w:rPr>
          <w:lang w:bidi="bo-CN"/>
        </w:rPr>
        <w:pict>
          <v:shape id="直接箭头连接符 346" o:spid="_x0000_s8950" o:spt="32" type="#_x0000_t32" style="position:absolute;left:0pt;margin-left:195.65pt;margin-top:311.85pt;height:29.25pt;width:0.45pt;z-index:253696000;mso-width-relative:page;mso-height-relative:page;" filled="f" coordsize="21600,21600">
            <v:path arrowok="t"/>
            <v:fill on="f" focussize="0,0"/>
            <v:stroke endarrow="open"/>
            <v:imagedata o:title=""/>
            <o:lock v:ext="edit"/>
          </v:shape>
        </w:pict>
      </w:r>
      <w:r>
        <w:rPr>
          <w:lang w:bidi="bo-CN"/>
        </w:rPr>
        <w:pict>
          <v:shape id="直接箭头连接符 348" o:spid="_x0000_s8951" o:spt="32" type="#_x0000_t32" style="position:absolute;left:0pt;margin-left:193.4pt;margin-top:255.6pt;height:29.25pt;width:0.45pt;z-index:253689856;mso-width-relative:page;mso-height-relative:page;" filled="f" coordsize="21600,21600">
            <v:path arrowok="t"/>
            <v:fill on="f" focussize="0,0"/>
            <v:stroke endarrow="open"/>
            <v:imagedata o:title=""/>
            <o:lock v:ext="edit"/>
          </v:shape>
        </w:pict>
      </w:r>
      <w:r>
        <w:rPr>
          <w:lang w:bidi="bo-CN"/>
        </w:rPr>
        <w:pict>
          <v:shape id="直接箭头连接符 349" o:spid="_x0000_s8952" o:spt="32" type="#_x0000_t32" style="position:absolute;left:0pt;margin-left:194.15pt;margin-top:200.1pt;height:29.25pt;width:0.45pt;z-index:253690880;mso-width-relative:page;mso-height-relative:page;" filled="f" coordsize="21600,21600">
            <v:path arrowok="t"/>
            <v:fill on="f" focussize="0,0"/>
            <v:stroke endarrow="open"/>
            <v:imagedata o:title=""/>
            <o:lock v:ext="edit"/>
          </v:shape>
        </w:pict>
      </w:r>
      <w:r>
        <w:rPr>
          <w:rFonts w:ascii="Times New Roman" w:hAnsi="Times New Roman" w:eastAsia="仿宋_GB2312"/>
          <w:color w:val="000000"/>
          <w:sz w:val="28"/>
          <w:szCs w:val="28"/>
        </w:rPr>
        <w:t>30</w:t>
      </w:r>
    </w:p>
    <w:p>
      <w:pPr>
        <w:tabs>
          <w:tab w:val="left" w:pos="7289"/>
        </w:tabs>
        <w:rPr>
          <w:rFonts w:ascii="Times New Roman" w:hAnsi="Times New Roman" w:eastAsia="仿宋_GB2312"/>
          <w:color w:val="000000"/>
          <w:sz w:val="28"/>
          <w:szCs w:val="28"/>
        </w:rPr>
      </w:pPr>
      <w:r>
        <w:rPr>
          <w:rFonts w:hint="eastAsia" w:ascii="Times New Roman" w:hAnsi="Times New Roman" w:eastAsia="仿宋_GB2312"/>
          <w:color w:val="000000"/>
          <w:sz w:val="28"/>
          <w:szCs w:val="28"/>
        </w:rPr>
        <w:t>职权名称：对中标人不按照与招标人订立的合同履行义务的处罚</w:t>
      </w:r>
    </w:p>
    <w:p>
      <w:pPr>
        <w:tabs>
          <w:tab w:val="center" w:pos="4153"/>
        </w:tabs>
        <w:rPr>
          <w:rFonts w:ascii="Times New Roman" w:hAnsi="Times New Roman" w:eastAsia="仿宋_GB2312"/>
          <w:color w:val="000000"/>
          <w:sz w:val="28"/>
          <w:szCs w:val="28"/>
        </w:rPr>
      </w:pPr>
      <w:r>
        <w:rPr>
          <w:lang w:bidi="bo-CN"/>
        </w:rPr>
        <w:pict>
          <v:shape id="直接箭头连接符 361" o:spid="_x0000_s8953" o:spt="32" type="#_x0000_t32" style="position:absolute;left:0pt;margin-left:193.4pt;margin-top:31.05pt;height:12.55pt;width:0.05pt;z-index:249872384;mso-width-relative:page;mso-height-relative:page;" filled="f" coordsize="21600,21600">
            <v:path arrowok="t"/>
            <v:fill on="f" focussize="0,0"/>
            <v:stroke endarrow="open"/>
            <v:imagedata o:title=""/>
            <o:lock v:ext="edit"/>
          </v:shape>
        </w:pict>
      </w:r>
      <w:r>
        <w:rPr>
          <w:lang w:bidi="bo-CN"/>
        </w:rPr>
        <w:pict>
          <v:roundrect id="圆角矩形 360" o:spid="_x0000_s8954" o:spt="2" style="position:absolute;left:0pt;margin-left:149.15pt;margin-top:2.2pt;height:29.3pt;width:91.5pt;z-index:249873408;v-text-anchor:middle;mso-width-relative:page;mso-height-relative:page;" filled="f" coordsize="21600,21600" arcsize="0.166666666666667">
            <v:path/>
            <v:fill on="f" focussize="0,0"/>
            <v:stroke weight="2pt"/>
            <v:imagedata o:title=""/>
            <o:lock v:ext="edit"/>
          </v:roundrect>
        </w:pict>
      </w:r>
      <w:r>
        <w:rPr>
          <w:sz w:val="28"/>
        </w:rPr>
        <w:t xml:space="preserve">                      </w:t>
      </w:r>
      <w:r>
        <w:rPr>
          <w:rFonts w:hint="eastAsia" w:ascii="Times New Roman" w:hAnsi="Times New Roman" w:eastAsia="仿宋_GB2312"/>
          <w:color w:val="000000"/>
          <w:sz w:val="28"/>
          <w:szCs w:val="28"/>
        </w:rPr>
        <w:t>发现违法事实</w:t>
      </w:r>
    </w:p>
    <w:p>
      <w:pPr>
        <w:rPr>
          <w:rFonts w:ascii="Times New Roman" w:hAnsi="Times New Roman" w:eastAsia="仿宋_GB2312"/>
          <w:color w:val="000000"/>
          <w:sz w:val="28"/>
          <w:szCs w:val="28"/>
        </w:rPr>
      </w:pPr>
      <w:r>
        <w:rPr>
          <w:lang w:bidi="bo-CN"/>
        </w:rPr>
        <w:pict>
          <v:shape id="文本框 355" o:spid="_x0000_s8955" o:spt="202" type="#_x0000_t202" style="position:absolute;left:0pt;margin-left:158.95pt;margin-top:11.7pt;height:28.45pt;width:71.25pt;z-index:249874432;mso-width-relative:page;mso-height-relative:page;" coordsize="21600,21600">
            <v:path/>
            <v:fill focussize="0,0"/>
            <v:stroke weight="1.5pt" joinstyle="miter"/>
            <v:imagedata o:title=""/>
            <o:lock v:ext="edit"/>
            <v:textbox>
              <w:txbxContent>
                <w:p>
                  <w:pPr>
                    <w:jc w:val="center"/>
                  </w:pPr>
                  <w:r>
                    <w:rPr>
                      <w:rFonts w:hint="eastAsia"/>
                    </w:rPr>
                    <w:t>立（受）案</w:t>
                  </w:r>
                </w:p>
              </w:txbxContent>
            </v:textbox>
          </v:shape>
        </w:pict>
      </w:r>
    </w:p>
    <w:p>
      <w:pPr>
        <w:rPr>
          <w:rFonts w:ascii="Times New Roman" w:hAnsi="Times New Roman" w:eastAsia="仿宋_GB2312"/>
          <w:color w:val="000000"/>
          <w:sz w:val="28"/>
          <w:szCs w:val="28"/>
        </w:rPr>
      </w:pPr>
      <w:r>
        <w:rPr>
          <w:lang w:bidi="bo-CN"/>
        </w:rPr>
        <w:pict>
          <v:shape id="直接箭头连接符 356" o:spid="_x0000_s8956" o:spt="32" type="#_x0000_t32" style="position:absolute;left:0pt;margin-left:194.25pt;margin-top:11.8pt;height:7.8pt;width:5.25pt;z-index:249870336;mso-width-relative:page;mso-height-relative:page;" filled="f" coordsize="21600,21600">
            <v:path arrowok="t"/>
            <v:fill on="f" focussize="0,0"/>
            <v:stroke endarrow="open"/>
            <v:imagedata o:title=""/>
            <o:lock v:ext="edit"/>
          </v:shape>
        </w:pict>
      </w:r>
      <w:r>
        <w:rPr>
          <w:lang w:bidi="bo-CN"/>
        </w:rPr>
        <w:pict>
          <v:shape id="文本框 357" o:spid="_x0000_s8957" o:spt="202" type="#_x0000_t202" style="position:absolute;left:0pt;margin-left:158.2pt;margin-top:24pt;height:28.45pt;width:111.75pt;z-index:249871360;mso-width-relative:page;mso-height-relative:page;" coordsize="21600,21600">
            <v:path/>
            <v:fill focussize="0,0"/>
            <v:stroke weight="1.5pt" joinstyle="miter"/>
            <v:imagedata o:title=""/>
            <o:lock v:ext="edit"/>
            <v:textbox>
              <w:txbxContent>
                <w:p>
                  <w:pPr>
                    <w:jc w:val="center"/>
                  </w:pPr>
                  <w:r>
                    <w:rPr>
                      <w:rFonts w:hint="eastAsia"/>
                    </w:rPr>
                    <w:t>调查取证（两人以上）</w:t>
                  </w:r>
                </w:p>
              </w:txbxContent>
            </v:textbox>
          </v:shape>
        </w:pict>
      </w:r>
    </w:p>
    <w:p>
      <w:pPr>
        <w:rPr>
          <w:rFonts w:ascii="Times New Roman" w:hAnsi="Times New Roman" w:eastAsia="仿宋_GB2312"/>
          <w:color w:val="000000"/>
          <w:sz w:val="28"/>
          <w:szCs w:val="28"/>
        </w:rPr>
      </w:pPr>
      <w:r>
        <w:rPr>
          <w:lang w:bidi="bo-CN"/>
        </w:rPr>
        <w:pict>
          <v:shape id="直接箭头连接符 358" o:spid="_x0000_s8958" o:spt="32" type="#_x0000_t32" style="position:absolute;left:0pt;flip:x;margin-left:192.7pt;margin-top:19.6pt;height:19.2pt;width:6.8pt;z-index:249875456;mso-width-relative:page;mso-height-relative:page;" filled="f" coordsize="21600,21600">
            <v:path arrowok="t"/>
            <v:fill on="f" focussize="0,0"/>
            <v:stroke endarrow="open"/>
            <v:imagedata o:title=""/>
            <o:lock v:ext="edit"/>
          </v:shape>
        </w:pict>
      </w:r>
    </w:p>
    <w:p>
      <w:pPr>
        <w:rPr>
          <w:rFonts w:ascii="Times New Roman" w:hAnsi="Times New Roman" w:eastAsia="仿宋_GB2312"/>
          <w:color w:val="000000"/>
          <w:sz w:val="28"/>
          <w:szCs w:val="28"/>
        </w:rPr>
      </w:pPr>
      <w:r>
        <w:rPr>
          <w:lang w:bidi="bo-CN"/>
        </w:rPr>
        <w:pict>
          <v:shape id="文本框 354" o:spid="_x0000_s8959" o:spt="202" type="#_x0000_t202" style="position:absolute;left:0pt;margin-left:157.5pt;margin-top:4pt;height:26.2pt;width:71.25pt;z-index:253699072;mso-width-relative:page;mso-height-relative:page;" coordsize="21600,21600">
            <v:path/>
            <v:fill focussize="0,0"/>
            <v:stroke weight="1.5pt" joinstyle="miter"/>
            <v:imagedata o:title=""/>
            <o:lock v:ext="edit"/>
            <v:textbox>
              <w:txbxContent>
                <w:p>
                  <w:pPr>
                    <w:jc w:val="center"/>
                  </w:pPr>
                  <w:r>
                    <w:rPr>
                      <w:rFonts w:hint="eastAsia"/>
                    </w:rPr>
                    <w:t>告知</w:t>
                  </w:r>
                </w:p>
              </w:txbxContent>
            </v:textbox>
          </v:shape>
        </w:pict>
      </w:r>
      <w:r>
        <w:rPr>
          <w:lang w:bidi="bo-CN"/>
        </w:rPr>
        <w:pict>
          <v:line id="直接连接符 226" o:spid="_x0000_s8960" o:spt="20" style="position:absolute;left:0pt;margin-left:229.45pt;margin-top:19.45pt;height:0.65pt;width:116.95pt;z-index:249876480;mso-width-relative:page;mso-height-relative:page;" coordsize="21600,21600">
            <v:path arrowok="t"/>
            <v:fill focussize="0,0"/>
            <v:stroke/>
            <v:imagedata o:title=""/>
            <o:lock v:ext="edit"/>
          </v:line>
        </w:pict>
      </w:r>
      <w:r>
        <w:rPr>
          <w:lang w:bidi="bo-CN"/>
        </w:rPr>
        <w:pict>
          <v:line id="直接连接符 227" o:spid="_x0000_s8961" o:spt="20" style="position:absolute;left:0pt;flip:x y;margin-left:346.4pt;margin-top:19.35pt;height:28.95pt;width:0.05pt;z-index:249877504;mso-width-relative:page;mso-height-relative:page;" coordsize="21600,21600">
            <v:path arrowok="t"/>
            <v:fill focussize="0,0"/>
            <v:stroke/>
            <v:imagedata o:title=""/>
            <o:lock v:ext="edit"/>
          </v:line>
        </w:pict>
      </w:r>
      <w:r>
        <w:rPr>
          <w:lang w:bidi="bo-CN"/>
        </w:rPr>
        <w:pict>
          <v:shape id="文本框 143" o:spid="_x0000_s8962" o:spt="202" type="#_x0000_t202" style="position:absolute;left:0pt;margin-left:-29.3pt;margin-top:29.55pt;height:54.75pt;width:142.5pt;z-index:249878528;mso-width-relative:page;mso-height-relative:page;" coordsize="21600,21600">
            <v:path/>
            <v:fill focussize="0,0"/>
            <v:stroke weight="0.5pt" joinstyle="miter"/>
            <v:imagedata o:title=""/>
            <o:lock v:ext="edit"/>
            <v:textbox>
              <w:txbxContent>
                <w:p>
                  <w:r>
                    <w:rPr>
                      <w:rFonts w:hint="eastAsia"/>
                    </w:rPr>
                    <w:t>告知相对人拟处罚事实、理由、载量标准、依据：听取相对人的陈述和申辩</w:t>
                  </w:r>
                </w:p>
                <w:p/>
              </w:txbxContent>
            </v:textbox>
          </v:shape>
        </w:pict>
      </w:r>
    </w:p>
    <w:p>
      <w:pPr>
        <w:rPr>
          <w:rFonts w:ascii="Times New Roman" w:hAnsi="Times New Roman" w:eastAsia="仿宋_GB2312"/>
          <w:color w:val="000000"/>
          <w:sz w:val="28"/>
          <w:szCs w:val="28"/>
        </w:rPr>
      </w:pPr>
      <w:r>
        <w:rPr>
          <w:lang w:bidi="bo-CN"/>
        </w:rPr>
        <w:pict>
          <v:shape id="文本框 359" o:spid="_x0000_s8963" o:spt="202" type="#_x0000_t202" style="position:absolute;left:0pt;margin-left:162.75pt;margin-top:11.8pt;height:26.2pt;width:71.25pt;z-index:249879552;mso-width-relative:page;mso-height-relative:page;" coordsize="21600,21600">
            <v:path/>
            <v:fill focussize="0,0"/>
            <v:stroke weight="1.5pt" joinstyle="miter"/>
            <v:imagedata o:title=""/>
            <o:lock v:ext="edit"/>
            <v:textbox>
              <w:txbxContent>
                <w:p>
                  <w:pPr>
                    <w:jc w:val="center"/>
                  </w:pPr>
                  <w:r>
                    <w:rPr>
                      <w:rFonts w:hint="eastAsia"/>
                    </w:rPr>
                    <w:t>审查</w:t>
                  </w:r>
                </w:p>
              </w:txbxContent>
            </v:textbox>
          </v:shape>
        </w:pict>
      </w:r>
      <w:r>
        <w:rPr>
          <w:lang w:bidi="bo-CN"/>
        </w:rPr>
        <w:pict>
          <v:shape id="文本框 351" o:spid="_x0000_s8964" o:spt="202" type="#_x0000_t202" style="position:absolute;left:0pt;margin-left:281.95pt;margin-top:17.1pt;height:117.05pt;width:129pt;z-index:249880576;mso-width-relative:page;mso-height-relative:page;" coordsize="21600,21600">
            <v:path/>
            <v:fill focussize="0,0"/>
            <v:stroke weight="1.5pt" joinstyle="miter"/>
            <v:imagedata o:title=""/>
            <o:lock v:ext="edit"/>
            <v:textbox>
              <w:txbxContent>
                <w:p>
                  <w:r>
                    <w:rPr>
                      <w:rFonts w:hint="eastAsia"/>
                    </w:rPr>
                    <w:t>认为违法事实不成立的，予以销案；违法行为轻微的，没有造成危害后果的不予行政处罚；不属于本机关管辖的，移交其他行政机关；涉嫌犯罪的，移送司法机关。</w:t>
                  </w:r>
                </w:p>
              </w:txbxContent>
            </v:textbox>
          </v:shape>
        </w:pict>
      </w:r>
    </w:p>
    <w:p>
      <w:pPr>
        <w:rPr>
          <w:rFonts w:ascii="Times New Roman" w:hAnsi="Times New Roman" w:eastAsia="仿宋_GB2312"/>
          <w:color w:val="000000"/>
          <w:sz w:val="28"/>
          <w:szCs w:val="28"/>
        </w:rPr>
      </w:pPr>
      <w:r>
        <w:rPr>
          <w:lang w:bidi="bo-CN"/>
        </w:rPr>
        <w:pict>
          <v:shape id="文本框 342" o:spid="_x0000_s8965" o:spt="202" type="#_x0000_t202" style="position:absolute;left:0pt;margin-left:-28.55pt;margin-top:27.4pt;height:39pt;width:142.5pt;z-index:253692928;mso-width-relative:page;mso-height-relative:page;" coordsize="21600,21600">
            <v:path/>
            <v:fill focussize="0,0"/>
            <v:stroke weight="0.5pt" joinstyle="miter"/>
            <v:imagedata o:title=""/>
            <o:lock v:ext="edit"/>
            <v:textbox>
              <w:txbxContent>
                <w:p>
                  <w:r>
                    <w:rPr>
                      <w:rFonts w:hint="eastAsia"/>
                    </w:rPr>
                    <w:t>明确处罚事实、理由、载量情节、采量标准、依据及申请复议或诉讼的救济权利</w:t>
                  </w:r>
                </w:p>
              </w:txbxContent>
            </v:textbox>
          </v:shape>
        </w:pict>
      </w:r>
      <w:r>
        <w:rPr>
          <w:lang w:bidi="bo-CN"/>
        </w:rPr>
        <w:pict>
          <v:line id="直接连接符 224" o:spid="_x0000_s8966" o:spt="20" style="position:absolute;left:0pt;margin-left:113.2pt;margin-top:-5.45pt;height:5.95pt;width:45.75pt;z-index:249881600;mso-width-relative:page;mso-height-relative:page;" coordsize="21600,21600">
            <v:path arrowok="t"/>
            <v:fill focussize="0,0"/>
            <v:stroke/>
            <v:imagedata o:title=""/>
            <o:lock v:ext="edit"/>
          </v:line>
        </w:pict>
      </w:r>
    </w:p>
    <w:p>
      <w:pPr>
        <w:rPr>
          <w:rFonts w:ascii="Times New Roman" w:hAnsi="Times New Roman" w:eastAsia="仿宋_GB2312"/>
          <w:color w:val="000000"/>
          <w:sz w:val="28"/>
          <w:szCs w:val="28"/>
        </w:rPr>
      </w:pPr>
      <w:r>
        <w:rPr>
          <w:lang w:bidi="bo-CN"/>
        </w:rPr>
        <w:pict>
          <v:shape id="文本框 350" o:spid="_x0000_s8967" o:spt="202" type="#_x0000_t202" style="position:absolute;left:0pt;margin-left:157.5pt;margin-top:4pt;height:26.2pt;width:71.25pt;z-index:253698048;mso-width-relative:page;mso-height-relative:page;" coordsize="21600,21600">
            <v:path/>
            <v:fill focussize="0,0"/>
            <v:stroke weight="1.5pt" joinstyle="miter"/>
            <v:imagedata o:title=""/>
            <o:lock v:ext="edit"/>
            <v:textbox>
              <w:txbxContent>
                <w:p>
                  <w:pPr>
                    <w:jc w:val="center"/>
                  </w:pPr>
                  <w:r>
                    <w:rPr>
                      <w:rFonts w:hint="eastAsia"/>
                    </w:rPr>
                    <w:t>决定</w:t>
                  </w:r>
                </w:p>
              </w:txbxContent>
            </v:textbox>
          </v:shape>
        </w:pict>
      </w:r>
      <w:r>
        <w:rPr>
          <w:lang w:bidi="bo-CN"/>
        </w:rPr>
        <w:pict>
          <v:line id="直接连接符 223" o:spid="_x0000_s8968" o:spt="20" style="position:absolute;left:0pt;flip:y;margin-left:115.4pt;margin-top:23.3pt;height:0.4pt;width:43.55pt;z-index:249882624;mso-width-relative:page;mso-height-relative:page;" coordsize="21600,21600">
            <v:path arrowok="t"/>
            <v:fill focussize="0,0"/>
            <v:stroke/>
            <v:imagedata o:title=""/>
            <o:lock v:ext="edit"/>
          </v:line>
        </w:pict>
      </w:r>
    </w:p>
    <w:p>
      <w:pPr>
        <w:rPr>
          <w:rFonts w:ascii="Times New Roman" w:hAnsi="Times New Roman" w:eastAsia="仿宋_GB2312"/>
          <w:color w:val="000000"/>
          <w:sz w:val="28"/>
          <w:szCs w:val="28"/>
        </w:rPr>
      </w:pPr>
      <w:r>
        <w:rPr>
          <w:lang w:bidi="bo-CN"/>
        </w:rPr>
        <w:pict>
          <v:shape id="文本框 340" o:spid="_x0000_s8969" o:spt="202" type="#_x0000_t202" style="position:absolute;left:0pt;margin-left:-28.55pt;margin-top:27.4pt;height:39pt;width:142.5pt;z-index:253691904;mso-width-relative:page;mso-height-relative:page;" coordsize="21600,21600">
            <v:path/>
            <v:fill focussize="0,0"/>
            <v:stroke weight="0.5pt" joinstyle="miter"/>
            <v:imagedata o:title=""/>
            <o:lock v:ext="edit"/>
            <v:textbox>
              <w:txbxContent>
                <w:p>
                  <w:r>
                    <w:rPr>
                      <w:rFonts w:hint="eastAsia"/>
                    </w:rPr>
                    <w:t>送达当事人，告知相关单位和检举人等第三方当事人</w:t>
                  </w:r>
                </w:p>
              </w:txbxContent>
            </v:textbox>
          </v:shape>
        </w:pict>
      </w:r>
    </w:p>
    <w:p>
      <w:pPr>
        <w:rPr>
          <w:rFonts w:ascii="Times New Roman" w:hAnsi="Times New Roman" w:eastAsia="仿宋_GB2312"/>
          <w:color w:val="000000"/>
          <w:sz w:val="28"/>
          <w:szCs w:val="28"/>
        </w:rPr>
      </w:pPr>
      <w:r>
        <w:rPr>
          <w:lang w:bidi="bo-CN"/>
        </w:rPr>
        <w:pict>
          <v:shape id="文本框 347" o:spid="_x0000_s8970" o:spt="202" type="#_x0000_t202" style="position:absolute;left:0pt;margin-left:162.75pt;margin-top:4pt;height:26.2pt;width:71.25pt;z-index:253697024;mso-width-relative:page;mso-height-relative:page;" coordsize="21600,21600">
            <v:path/>
            <v:fill focussize="0,0"/>
            <v:stroke weight="1.5pt" joinstyle="miter"/>
            <v:imagedata o:title=""/>
            <o:lock v:ext="edit"/>
            <v:textbox>
              <w:txbxContent>
                <w:p>
                  <w:pPr>
                    <w:jc w:val="center"/>
                  </w:pPr>
                  <w:r>
                    <w:rPr>
                      <w:rFonts w:hint="eastAsia"/>
                    </w:rPr>
                    <w:t>送达</w:t>
                  </w:r>
                </w:p>
              </w:txbxContent>
            </v:textbox>
          </v:shape>
        </w:pict>
      </w:r>
      <w:r>
        <w:rPr>
          <w:lang w:bidi="bo-CN"/>
        </w:rPr>
        <w:pict>
          <v:line id="直接连接符 228" o:spid="_x0000_s8971" o:spt="20" style="position:absolute;left:0pt;flip:x y;margin-left:346.45pt;margin-top:9.35pt;height:63.25pt;width:1.45pt;z-index:249883648;mso-width-relative:page;mso-height-relative:page;" coordsize="21600,21600">
            <v:path arrowok="t"/>
            <v:fill focussize="0,0"/>
            <v:stroke/>
            <v:imagedata o:title=""/>
            <o:lock v:ext="edit"/>
          </v:line>
        </w:pict>
      </w:r>
      <w:r>
        <w:rPr>
          <w:lang w:bidi="bo-CN"/>
        </w:rPr>
        <w:pict>
          <v:line id="直接连接符 225" o:spid="_x0000_s8972" o:spt="20" style="position:absolute;left:0pt;flip:y;margin-left:113.95pt;margin-top:17.15pt;height:2.65pt;width:44.25pt;z-index:249884672;mso-width-relative:page;mso-height-relative:page;" coordsize="21600,21600">
            <v:path arrowok="t"/>
            <v:fill focussize="0,0"/>
            <v:stroke/>
            <v:imagedata o:title=""/>
            <o:lock v:ext="edit"/>
          </v:line>
        </w:pict>
      </w:r>
    </w:p>
    <w:p>
      <w:pPr>
        <w:rPr>
          <w:rFonts w:ascii="Times New Roman" w:hAnsi="Times New Roman" w:eastAsia="仿宋_GB2312"/>
          <w:color w:val="000000"/>
          <w:sz w:val="28"/>
          <w:szCs w:val="28"/>
        </w:rPr>
      </w:pPr>
      <w:r>
        <w:rPr>
          <w:lang w:bidi="bo-CN"/>
        </w:rPr>
        <w:pict>
          <v:roundrect id="圆角矩形 345" o:spid="_x0000_s8973" o:spt="2" style="position:absolute;left:0pt;margin-left:159.65pt;margin-top:19.6pt;height:39pt;width:72pt;z-index:253694976;v-text-anchor:middle;mso-width-relative:page;mso-height-relative:page;" filled="f" coordsize="21600,21600" arcsize="0.166666666666667">
            <v:path/>
            <v:fill on="f" focussize="0,0"/>
            <v:stroke weight="2pt"/>
            <v:imagedata o:title=""/>
            <o:lock v:ext="edit"/>
          </v:roundrect>
        </w:pict>
      </w:r>
      <w:r>
        <w:rPr>
          <w:lang w:bidi="bo-CN"/>
        </w:rPr>
        <w:pict>
          <v:shape id="文本框 344" o:spid="_x0000_s8974" o:spt="202" type="#_x0000_t202" style="position:absolute;left:0pt;margin-left:152.95pt;margin-top:27.4pt;height:31.2pt;width:72.8pt;z-index:253693952;mso-width-relative:page;mso-height-relative:page;" filled="f" stroked="f" coordsize="21600,21600">
            <v:path/>
            <v:fill on="f" focussize="0,0"/>
            <v:stroke on="f" weight="0.5pt" joinstyle="miter"/>
            <v:imagedata o:title=""/>
            <o:lock v:ext="edit"/>
            <v:textbox>
              <w:txbxContent>
                <w:p>
                  <w:pPr>
                    <w:jc w:val="center"/>
                  </w:pPr>
                  <w:r>
                    <w:rPr>
                      <w:rFonts w:hint="eastAsia"/>
                    </w:rPr>
                    <w:t>存档结案</w:t>
                  </w:r>
                </w:p>
              </w:txbxContent>
            </v:textbox>
          </v:shape>
        </w:pict>
      </w:r>
      <w:r>
        <w:rPr>
          <w:lang w:bidi="bo-CN"/>
        </w:rPr>
        <w:pict>
          <v:shape id="文本框 338" o:spid="_x0000_s8975" o:spt="202" type="#_x0000_t202" style="position:absolute;left:0pt;margin-left:-29.3pt;margin-top:25.35pt;height:54pt;width:142.5pt;z-index:249885696;mso-width-relative:page;mso-height-relative:page;" coordsize="21600,21600">
            <v:path/>
            <v:fill focussize="0,0"/>
            <v:stroke weight="0.5pt" joinstyle="miter"/>
            <v:imagedata o:title=""/>
            <o:lock v:ext="edit"/>
            <v:textbox>
              <w:txbxContent>
                <w:p>
                  <w:r>
                    <w:rPr>
                      <w:rFonts w:hint="eastAsia"/>
                    </w:rPr>
                    <w:t>催告当事人主动履行、强制执行或申请人民法院强制执行，案卷材料归档</w:t>
                  </w:r>
                </w:p>
              </w:txbxContent>
            </v:textbox>
          </v:shape>
        </w:pict>
      </w:r>
    </w:p>
    <w:p>
      <w:pPr>
        <w:rPr>
          <w:rFonts w:ascii="Times New Roman" w:hAnsi="Times New Roman" w:eastAsia="仿宋_GB2312"/>
          <w:color w:val="000000"/>
          <w:sz w:val="28"/>
          <w:szCs w:val="28"/>
        </w:rPr>
      </w:pPr>
      <w:r>
        <w:rPr>
          <w:lang w:bidi="bo-CN"/>
        </w:rPr>
        <w:pict>
          <v:shape id="直接箭头连接符 352" o:spid="_x0000_s8976" o:spt="32" type="#_x0000_t32" style="position:absolute;left:0pt;flip:x;margin-left:231.65pt;margin-top:10.95pt;height:0.05pt;width:117.75pt;z-index:249886720;mso-width-relative:page;mso-height-relative:page;" filled="f" coordsize="21600,21600">
            <v:path arrowok="t"/>
            <v:fill on="f" focussize="0,0"/>
            <v:stroke endarrow="open"/>
            <v:imagedata o:title=""/>
            <o:lock v:ext="edit"/>
          </v:shape>
        </w:pict>
      </w:r>
      <w:r>
        <w:rPr>
          <w:lang w:bidi="bo-CN"/>
        </w:rPr>
        <w:pict>
          <v:line id="直接连接符 201" o:spid="_x0000_s8977" o:spt="20" style="position:absolute;left:0pt;margin-left:113.15pt;margin-top:10.8pt;height:0.2pt;width:46.55pt;z-index:249887744;mso-width-relative:page;mso-height-relative:page;" coordsize="21600,21600">
            <v:path arrowok="t"/>
            <v:fill focussize="0,0"/>
            <v:stroke/>
            <v:imagedata o:title=""/>
            <o:lock v:ext="edit"/>
          </v:line>
        </w:pict>
      </w:r>
    </w:p>
    <w:p>
      <w:pPr>
        <w:rPr>
          <w:rFonts w:ascii="Times New Roman" w:hAnsi="Times New Roman" w:eastAsia="仿宋_GB2312"/>
          <w:color w:val="000000"/>
          <w:sz w:val="28"/>
          <w:szCs w:val="28"/>
        </w:rPr>
      </w:pPr>
    </w:p>
    <w:p>
      <w:pPr>
        <w:rPr>
          <w:rFonts w:ascii="Times New Roman" w:hAnsi="Times New Roman" w:eastAsia="仿宋_GB2312"/>
          <w:color w:val="000000"/>
          <w:sz w:val="28"/>
          <w:szCs w:val="28"/>
        </w:rPr>
      </w:pPr>
    </w:p>
    <w:p>
      <w:pPr>
        <w:rPr>
          <w:rFonts w:ascii="Times New Roman" w:hAnsi="Times New Roman" w:eastAsia="仿宋_GB2312"/>
          <w:color w:val="000000"/>
          <w:sz w:val="28"/>
          <w:szCs w:val="28"/>
        </w:rPr>
      </w:pPr>
    </w:p>
    <w:p/>
    <w:p/>
    <w:p/>
    <w:p/>
    <w:p/>
    <w:p/>
    <w:p/>
    <w:p/>
    <w:p/>
    <w:p>
      <w:bookmarkStart w:id="0" w:name="_GoBack"/>
    </w:p>
    <w:p>
      <w:pPr>
        <w:snapToGrid w:val="0"/>
        <w:spacing w:line="360" w:lineRule="auto"/>
        <w:contextualSpacing/>
        <w:jc w:val="center"/>
        <w:rPr>
          <w:b/>
          <w:sz w:val="36"/>
          <w:szCs w:val="36"/>
        </w:rPr>
      </w:pPr>
      <w:r>
        <w:rPr>
          <w:rFonts w:hint="eastAsia"/>
          <w:b/>
          <w:sz w:val="36"/>
          <w:szCs w:val="36"/>
        </w:rPr>
        <w:t>双湖县交通运输局行政处罚流程图</w:t>
      </w:r>
      <w:bookmarkEnd w:id="0"/>
    </w:p>
    <w:p>
      <w:pPr>
        <w:jc w:val="right"/>
        <w:rPr>
          <w:sz w:val="28"/>
        </w:rPr>
      </w:pPr>
      <w:r>
        <w:rPr>
          <w:rFonts w:hint="eastAsia" w:ascii="Times New Roman" w:hAnsi="Times New Roman" w:eastAsia="仿宋_GB2312"/>
          <w:color w:val="000000"/>
          <w:sz w:val="28"/>
          <w:szCs w:val="28"/>
        </w:rPr>
        <w:t>序号：</w:t>
      </w:r>
      <w:r>
        <w:rPr>
          <w:rFonts w:ascii="Times New Roman" w:hAnsi="Times New Roman" w:eastAsia="仿宋_GB2312"/>
          <w:color w:val="000000"/>
          <w:sz w:val="28"/>
          <w:szCs w:val="28"/>
        </w:rPr>
        <w:t>31</w:t>
      </w:r>
      <w:r>
        <w:rPr>
          <w:sz w:val="28"/>
        </w:rPr>
        <w:t xml:space="preserve">  </w:t>
      </w:r>
    </w:p>
    <w:p>
      <w:pPr>
        <w:rPr>
          <w:rFonts w:ascii="Times New Roman" w:hAnsi="Times New Roman" w:eastAsia="仿宋_GB2312"/>
          <w:color w:val="000000"/>
          <w:sz w:val="28"/>
          <w:szCs w:val="28"/>
        </w:rPr>
      </w:pPr>
      <w:r>
        <w:rPr>
          <w:lang w:bidi="bo-CN"/>
        </w:rPr>
        <w:pict>
          <v:roundrect id="圆角矩形 232" o:spid="_x0000_s8978" o:spt="2" style="position:absolute;left:0pt;margin-left:158.15pt;margin-top:60.25pt;height:29.3pt;width:81pt;z-index:249904128;v-text-anchor:middle;mso-width-relative:page;mso-height-relative:page;" filled="f" coordsize="21600,21600" arcsize="0.166666666666667">
            <v:path/>
            <v:fill on="f" focussize="0,0"/>
            <v:stroke weight="1.5pt"/>
            <v:imagedata o:title=""/>
            <o:lock v:ext="edit"/>
          </v:roundrect>
        </w:pict>
      </w:r>
      <w:r>
        <w:rPr>
          <w:rFonts w:hint="eastAsia" w:ascii="Times New Roman" w:hAnsi="Times New Roman" w:eastAsia="仿宋_GB2312"/>
          <w:color w:val="000000"/>
          <w:sz w:val="28"/>
          <w:szCs w:val="28"/>
        </w:rPr>
        <w:t>职权名称：对交通建设项目评标委员会成员违反招投标管理秩序的处罚</w:t>
      </w:r>
    </w:p>
    <w:p>
      <w:pPr>
        <w:rPr>
          <w:sz w:val="28"/>
        </w:rPr>
      </w:pPr>
      <w:r>
        <w:rPr>
          <w:lang w:bidi="bo-CN"/>
        </w:rPr>
        <w:pict>
          <v:shape id="文本框 262" o:spid="_x0000_s8979" o:spt="202" type="#_x0000_t202" style="position:absolute;left:0pt;margin-left:163.4pt;margin-top:319.45pt;height:25.45pt;width:80.2pt;z-index:249908224;mso-width-relative:page;mso-height-relative:page;" filled="f" coordsize="21600,21600">
            <v:path/>
            <v:fill on="f" focussize="0,0"/>
            <v:stroke weight="1.5pt" joinstyle="miter"/>
            <v:imagedata o:title=""/>
            <o:lock v:ext="edit"/>
            <v:textbox>
              <w:txbxContent>
                <w:p>
                  <w:pPr>
                    <w:jc w:val="center"/>
                  </w:pPr>
                  <w:r>
                    <w:rPr>
                      <w:rFonts w:hint="eastAsia"/>
                    </w:rPr>
                    <w:t>存档结案</w:t>
                  </w:r>
                </w:p>
              </w:txbxContent>
            </v:textbox>
          </v:shape>
        </w:pict>
      </w:r>
      <w:r>
        <w:rPr>
          <w:lang w:bidi="bo-CN"/>
        </w:rPr>
        <w:pict>
          <v:shape id="直接箭头连接符 264" o:spid="_x0000_s8980" o:spt="32" type="#_x0000_t32" style="position:absolute;left:0pt;margin-left:203.5pt;margin-top:285.65pt;height:33.8pt;width:0pt;z-index:249907200;mso-width-relative:page;mso-height-relative:page;" filled="f" coordsize="21600,21600">
            <v:path arrowok="t"/>
            <v:fill on="f" focussize="0,0"/>
            <v:stroke endarrow="open"/>
            <v:imagedata o:title=""/>
            <o:lock v:ext="edit"/>
          </v:shape>
        </w:pict>
      </w:r>
      <w:r>
        <w:rPr>
          <w:lang w:bidi="bo-CN"/>
        </w:rPr>
        <w:pict>
          <v:line id="直接连接符 259" o:spid="_x0000_s8981" o:spt="20" style="position:absolute;left:0pt;margin-left:242.8pt;margin-top:231.6pt;height:0.7pt;width:33.1pt;z-index:249901056;mso-width-relative:page;mso-height-relative:page;" coordsize="21600,21600">
            <v:path arrowok="t"/>
            <v:fill focussize="0,0"/>
            <v:stroke/>
            <v:imagedata o:title=""/>
            <o:lock v:ext="edit"/>
          </v:line>
        </w:pict>
      </w:r>
      <w:r>
        <w:rPr>
          <w:lang w:bidi="bo-CN"/>
        </w:rPr>
        <w:pict>
          <v:shape id="文本框 260" o:spid="_x0000_s8982" o:spt="202" type="#_x0000_t202" style="position:absolute;left:0pt;margin-left:275.9pt;margin-top:257.5pt;height:38.85pt;width:137.1pt;z-index:249909248;mso-width-relative:page;mso-height-relative:page;" filled="f" coordsize="21600,21600">
            <v:path/>
            <v:fill on="f" focussize="0,0"/>
            <v:stroke weight="0.5pt" joinstyle="miter"/>
            <v:imagedata o:title=""/>
            <o:lock v:ext="edit"/>
            <v:textbox>
              <w:txbxContent>
                <w:p>
                  <w:pPr>
                    <w:jc w:val="center"/>
                  </w:pPr>
                  <w:r>
                    <w:rPr>
                      <w:rFonts w:hint="eastAsia"/>
                    </w:rPr>
                    <w:t>结案决定经办人意见；结案决定工作机构审核构审核</w:t>
                  </w:r>
                </w:p>
              </w:txbxContent>
            </v:textbox>
          </v:shape>
        </w:pict>
      </w:r>
      <w:r>
        <w:rPr>
          <w:lang w:bidi="bo-CN"/>
        </w:rPr>
        <w:pict>
          <v:line id="直接连接符 261" o:spid="_x0000_s8983" o:spt="20" style="position:absolute;left:0pt;margin-left:243.55pt;margin-top:276.6pt;height:0.7pt;width:33.1pt;z-index:249899008;mso-width-relative:page;mso-height-relative:page;" coordsize="21600,21600">
            <v:path arrowok="t"/>
            <v:fill focussize="0,0"/>
            <v:stroke/>
            <v:imagedata o:title=""/>
            <o:lock v:ext="edit"/>
          </v:line>
        </w:pict>
      </w:r>
      <w:r>
        <w:rPr>
          <w:lang w:bidi="bo-CN"/>
        </w:rPr>
        <w:pict>
          <v:shape id="文本框 258" o:spid="_x0000_s8984" o:spt="202" type="#_x0000_t202" style="position:absolute;left:0pt;margin-left:274.4pt;margin-top:208.75pt;height:39.65pt;width:113.1pt;z-index:249888768;mso-width-relative:page;mso-height-relative:page;" filled="f" coordsize="21600,21600">
            <v:path/>
            <v:fill on="f" focussize="0,0"/>
            <v:stroke weight="0.5pt" joinstyle="miter"/>
            <v:imagedata o:title=""/>
            <o:lock v:ext="edit"/>
            <v:textbox>
              <w:txbxContent>
                <w:p>
                  <w:pPr>
                    <w:jc w:val="center"/>
                  </w:pPr>
                  <w:r>
                    <w:rPr>
                      <w:rFonts w:hint="eastAsia"/>
                    </w:rPr>
                    <w:t>处罚决定经办人意见；处罚决定工作机构审核</w:t>
                  </w:r>
                </w:p>
              </w:txbxContent>
            </v:textbox>
          </v:shape>
        </w:pict>
      </w:r>
      <w:r>
        <w:rPr>
          <w:lang w:bidi="bo-CN"/>
        </w:rPr>
        <w:pict>
          <v:shape id="文本框 256" o:spid="_x0000_s8985" o:spt="202" type="#_x0000_t202" style="position:absolute;left:0pt;margin-left:275.15pt;margin-top:176.5pt;height:20.15pt;width:61.45pt;z-index:249889792;mso-width-relative:page;mso-height-relative:page;" filled="f" coordsize="21600,21600">
            <v:path/>
            <v:fill on="f" focussize="0,0"/>
            <v:stroke weight="0.5pt" joinstyle="miter"/>
            <v:imagedata o:title=""/>
            <o:lock v:ext="edit"/>
            <v:textbox>
              <w:txbxContent>
                <w:p>
                  <w:pPr>
                    <w:jc w:val="center"/>
                  </w:pPr>
                  <w:r>
                    <w:rPr>
                      <w:rFonts w:hint="eastAsia"/>
                    </w:rPr>
                    <w:t>陈述申辩</w:t>
                  </w:r>
                </w:p>
              </w:txbxContent>
            </v:textbox>
          </v:shape>
        </w:pict>
      </w:r>
      <w:r>
        <w:rPr>
          <w:lang w:bidi="bo-CN"/>
        </w:rPr>
        <w:pict>
          <v:line id="直接连接符 257" o:spid="_x0000_s8986" o:spt="20" style="position:absolute;left:0pt;margin-left:240.55pt;margin-top:187.35pt;height:0.1pt;width:34.6pt;z-index:249903104;mso-width-relative:page;mso-height-relative:page;" coordsize="21600,21600">
            <v:path arrowok="t"/>
            <v:fill focussize="0,0"/>
            <v:stroke/>
            <v:imagedata o:title=""/>
            <o:lock v:ext="edit"/>
          </v:line>
        </w:pict>
      </w:r>
      <w:r>
        <w:rPr>
          <w:lang w:bidi="bo-CN"/>
        </w:rPr>
        <w:pict>
          <v:shape id="文本框 255" o:spid="_x0000_s8987" o:spt="202" type="#_x0000_t202" style="position:absolute;left:0pt;margin-left:163.4pt;margin-top:260.2pt;height:25.45pt;width:80.2pt;z-index:249910272;mso-width-relative:page;mso-height-relative:page;" filled="f" coordsize="21600,21600">
            <v:path/>
            <v:fill on="f" focussize="0,0"/>
            <v:stroke weight="1.5pt" joinstyle="miter"/>
            <v:imagedata o:title=""/>
            <o:lock v:ext="edit"/>
            <v:textbox>
              <w:txbxContent>
                <w:p>
                  <w:pPr>
                    <w:jc w:val="center"/>
                  </w:pPr>
                  <w:r>
                    <w:rPr>
                      <w:rFonts w:hint="eastAsia"/>
                    </w:rPr>
                    <w:t>送达</w:t>
                  </w:r>
                </w:p>
              </w:txbxContent>
            </v:textbox>
          </v:shape>
        </w:pict>
      </w:r>
      <w:r>
        <w:rPr>
          <w:lang w:bidi="bo-CN"/>
        </w:rPr>
        <w:pict>
          <v:shape id="直接箭头连接符 254" o:spid="_x0000_s8988" o:spt="32" type="#_x0000_t32" style="position:absolute;left:0pt;flip:x;margin-left:204.25pt;margin-top:242.1pt;height:18.1pt;width:0.4pt;z-index:249911296;mso-width-relative:page;mso-height-relative:page;" filled="f" coordsize="21600,21600">
            <v:path arrowok="t"/>
            <v:fill on="f" focussize="0,0"/>
            <v:stroke endarrow="open"/>
            <v:imagedata o:title=""/>
            <o:lock v:ext="edit"/>
          </v:shape>
        </w:pict>
      </w:r>
      <w:r>
        <w:rPr>
          <w:lang w:bidi="bo-CN"/>
        </w:rPr>
        <w:pict>
          <v:shape id="文本框 252" o:spid="_x0000_s8989" o:spt="202" type="#_x0000_t202" style="position:absolute;left:0pt;margin-left:162.65pt;margin-top:216.7pt;height:25.45pt;width:80.2pt;z-index:249890816;mso-width-relative:page;mso-height-relative:page;" filled="f" coordsize="21600,21600">
            <v:path/>
            <v:fill on="f" focussize="0,0"/>
            <v:stroke weight="1.5pt" joinstyle="miter"/>
            <v:imagedata o:title=""/>
            <o:lock v:ext="edit"/>
            <v:textbox>
              <w:txbxContent>
                <w:p>
                  <w:pPr>
                    <w:jc w:val="center"/>
                  </w:pPr>
                  <w:r>
                    <w:rPr>
                      <w:rFonts w:hint="eastAsia"/>
                    </w:rPr>
                    <w:t>决定</w:t>
                  </w:r>
                  <w:r>
                    <w:t xml:space="preserve"> </w:t>
                  </w:r>
                </w:p>
              </w:txbxContent>
            </v:textbox>
          </v:shape>
        </w:pict>
      </w:r>
      <w:r>
        <w:rPr>
          <w:lang w:bidi="bo-CN"/>
        </w:rPr>
        <w:pict>
          <v:shape id="直接箭头连接符 253" o:spid="_x0000_s8990" o:spt="32" type="#_x0000_t32" style="position:absolute;left:0pt;flip:x;margin-left:202pt;margin-top:199.35pt;height:18.1pt;width:0.4pt;z-index:249912320;mso-width-relative:page;mso-height-relative:page;" filled="f" coordsize="21600,21600">
            <v:path arrowok="t"/>
            <v:fill on="f" focussize="0,0"/>
            <v:stroke endarrow="open"/>
            <v:imagedata o:title=""/>
            <o:lock v:ext="edit"/>
          </v:shape>
        </w:pict>
      </w:r>
      <w:r>
        <w:rPr>
          <w:lang w:bidi="bo-CN"/>
        </w:rPr>
        <w:pict>
          <v:shape id="文本框 251" o:spid="_x0000_s8991" o:spt="202" type="#_x0000_t202" style="position:absolute;left:0pt;margin-left:160.4pt;margin-top:173.2pt;height:25.45pt;width:80.2pt;z-index:249895936;mso-width-relative:page;mso-height-relative:page;" filled="f" coordsize="21600,21600">
            <v:path/>
            <v:fill on="f" focussize="0,0"/>
            <v:stroke weight="1.5pt" joinstyle="miter"/>
            <v:imagedata o:title=""/>
            <o:lock v:ext="edit"/>
            <v:textbox>
              <w:txbxContent>
                <w:p>
                  <w:pPr>
                    <w:jc w:val="center"/>
                  </w:pPr>
                  <w:r>
                    <w:rPr>
                      <w:rFonts w:hint="eastAsia"/>
                    </w:rPr>
                    <w:t>告知</w:t>
                  </w:r>
                </w:p>
              </w:txbxContent>
            </v:textbox>
          </v:shape>
        </w:pict>
      </w:r>
      <w:r>
        <w:rPr>
          <w:lang w:bidi="bo-CN"/>
        </w:rPr>
        <w:pict>
          <v:shape id="文本框 247" o:spid="_x0000_s8992" o:spt="202" type="#_x0000_t202" style="position:absolute;left:0pt;margin-left:27.65pt;margin-top:123.25pt;height:39.65pt;width:98.9pt;z-index:249894912;mso-width-relative:page;mso-height-relative:page;" filled="f" coordsize="21600,21600">
            <v:path/>
            <v:fill on="f" focussize="0,0"/>
            <v:stroke weight="0.5pt" joinstyle="miter"/>
            <v:imagedata o:title=""/>
            <o:lock v:ext="edit"/>
            <v:textbox>
              <w:txbxContent>
                <w:p>
                  <w:pPr>
                    <w:jc w:val="center"/>
                  </w:pPr>
                  <w:r>
                    <w:rPr>
                      <w:rFonts w:hint="eastAsia"/>
                    </w:rPr>
                    <w:t>重大案件开集体讨论会议</w:t>
                  </w:r>
                </w:p>
              </w:txbxContent>
            </v:textbox>
          </v:shape>
        </w:pict>
      </w:r>
      <w:r>
        <w:rPr>
          <w:lang w:bidi="bo-CN"/>
        </w:rPr>
        <w:pict>
          <v:shape id="文本框 240" o:spid="_x0000_s8993" o:spt="202" type="#_x0000_t202" style="position:absolute;left:0pt;margin-left:158.15pt;margin-top:2.5pt;height:20.25pt;width:80.2pt;z-index:249905152;mso-width-relative:page;mso-height-relative:page;" filled="f" stroked="f" coordsize="21600,21600">
            <v:path/>
            <v:fill on="f" focussize="0,0"/>
            <v:stroke on="f" weight="0.5pt" joinstyle="miter"/>
            <v:imagedata o:title=""/>
            <o:lock v:ext="edit"/>
            <v:textbox>
              <w:txbxContent>
                <w:p>
                  <w:r>
                    <w:rPr>
                      <w:rFonts w:hint="eastAsia"/>
                    </w:rPr>
                    <w:t>发现违法事实</w:t>
                  </w:r>
                </w:p>
              </w:txbxContent>
            </v:textbox>
          </v:shape>
        </w:pict>
      </w:r>
      <w:r>
        <w:rPr>
          <w:lang w:bidi="bo-CN"/>
        </w:rPr>
        <w:pict>
          <v:shape id="直接箭头连接符 241" o:spid="_x0000_s8994" o:spt="32" type="#_x0000_t32" style="position:absolute;left:0pt;margin-left:198.65pt;margin-top:27.15pt;height:20.8pt;width:0.35pt;z-index:249896960;mso-width-relative:page;mso-height-relative:page;" filled="f" coordsize="21600,21600">
            <v:path arrowok="t"/>
            <v:fill on="f" focussize="0,0"/>
            <v:stroke endarrow="open"/>
            <v:imagedata o:title=""/>
            <o:lock v:ext="edit"/>
          </v:shape>
        </w:pict>
      </w:r>
      <w:r>
        <w:rPr>
          <w:lang w:bidi="bo-CN"/>
        </w:rPr>
        <w:pict>
          <v:line id="直接连接符 248" o:spid="_x0000_s8995" o:spt="20" style="position:absolute;left:0pt;margin-left:126.55pt;margin-top:143.1pt;height:0.1pt;width:34.6pt;z-index:249906176;mso-width-relative:page;mso-height-relative:page;" coordsize="21600,21600">
            <v:path arrowok="t"/>
            <v:fill focussize="0,0"/>
            <v:stroke/>
            <v:imagedata o:title=""/>
            <o:lock v:ext="edit"/>
          </v:line>
        </w:pict>
      </w:r>
      <w:r>
        <w:rPr>
          <w:lang w:bidi="bo-CN"/>
        </w:rPr>
        <w:pict>
          <v:shape id="文本框 246" o:spid="_x0000_s8996" o:spt="202" type="#_x0000_t202" style="position:absolute;left:0pt;margin-left:161.15pt;margin-top:130.45pt;height:25.45pt;width:80.2pt;z-index:249897984;mso-width-relative:page;mso-height-relative:page;" filled="f" coordsize="21600,21600">
            <v:path/>
            <v:fill on="f" focussize="0,0"/>
            <v:stroke weight="1.5pt" joinstyle="miter"/>
            <v:imagedata o:title=""/>
            <o:lock v:ext="edit"/>
            <v:textbox>
              <w:txbxContent>
                <w:p>
                  <w:pPr>
                    <w:jc w:val="center"/>
                  </w:pPr>
                  <w:r>
                    <w:rPr>
                      <w:rFonts w:hint="eastAsia"/>
                    </w:rPr>
                    <w:t>审核</w:t>
                  </w:r>
                </w:p>
              </w:txbxContent>
            </v:textbox>
          </v:shape>
        </w:pict>
      </w:r>
      <w:r>
        <w:rPr>
          <w:lang w:bidi="bo-CN"/>
        </w:rPr>
        <w:pict>
          <v:shape id="直接箭头连接符 250" o:spid="_x0000_s8997" o:spt="32" type="#_x0000_t32" style="position:absolute;left:0pt;flip:x;margin-left:202pt;margin-top:155.85pt;height:18.1pt;width:0.4pt;z-index:249893888;mso-width-relative:page;mso-height-relative:page;" filled="f" coordsize="21600,21600">
            <v:path arrowok="t"/>
            <v:fill on="f" focussize="0,0"/>
            <v:stroke endarrow="open"/>
            <v:imagedata o:title=""/>
            <o:lock v:ext="edit"/>
          </v:shape>
        </w:pict>
      </w:r>
      <w:r>
        <w:rPr>
          <w:lang w:bidi="bo-CN"/>
        </w:rPr>
        <w:pict>
          <v:shape id="直接箭头连接符 244" o:spid="_x0000_s8998" o:spt="32" type="#_x0000_t32" style="position:absolute;left:0pt;margin-left:199.4pt;margin-top:74.1pt;height:16.9pt;width:0pt;z-index:249891840;mso-width-relative:page;mso-height-relative:page;" filled="f" coordsize="21600,21600">
            <v:path arrowok="t"/>
            <v:fill on="f" focussize="0,0"/>
            <v:stroke endarrow="open"/>
            <v:imagedata o:title=""/>
            <o:lock v:ext="edit"/>
          </v:shape>
        </w:pict>
      </w:r>
      <w:r>
        <w:rPr>
          <w:lang w:bidi="bo-CN"/>
        </w:rPr>
        <w:pict>
          <v:shape id="直接箭头连接符 245" o:spid="_x0000_s8999" o:spt="32" type="#_x0000_t32" style="position:absolute;left:0pt;margin-left:202.4pt;margin-top:115.35pt;height:16.9pt;width:0pt;z-index:249892864;mso-width-relative:page;mso-height-relative:page;" filled="f" coordsize="21600,21600">
            <v:path arrowok="t"/>
            <v:fill on="f" focussize="0,0"/>
            <v:stroke endarrow="open"/>
            <v:imagedata o:title=""/>
            <o:lock v:ext="edit"/>
          </v:shape>
        </w:pict>
      </w:r>
      <w:r>
        <w:rPr>
          <w:lang w:bidi="bo-CN"/>
        </w:rPr>
        <w:pict>
          <v:shape id="文本框 243" o:spid="_x0000_s9000" o:spt="202" type="#_x0000_t202" style="position:absolute;left:0pt;margin-left:159.65pt;margin-top:89.2pt;height:25.45pt;width:113.15pt;z-index:249900032;mso-width-relative:page;mso-height-relative:page;" filled="f" coordsize="21600,21600">
            <v:path/>
            <v:fill on="f" focussize="0,0"/>
            <v:stroke weight="1.5pt" joinstyle="miter"/>
            <v:imagedata o:title=""/>
            <o:lock v:ext="edit"/>
            <v:textbox>
              <w:txbxContent>
                <w:p>
                  <w:pPr>
                    <w:jc w:val="center"/>
                  </w:pPr>
                  <w:r>
                    <w:rPr>
                      <w:rFonts w:hint="eastAsia"/>
                    </w:rPr>
                    <w:t>调查取证（两人以上）</w:t>
                  </w:r>
                </w:p>
              </w:txbxContent>
            </v:textbox>
          </v:shape>
        </w:pict>
      </w:r>
      <w:r>
        <w:rPr>
          <w:lang w:bidi="bo-CN"/>
        </w:rPr>
        <w:pict>
          <v:shape id="文本框 242" o:spid="_x0000_s9001" o:spt="202" type="#_x0000_t202" style="position:absolute;left:0pt;margin-left:158.9pt;margin-top:47.95pt;height:25.45pt;width:80.2pt;z-index:249902080;mso-width-relative:page;mso-height-relative:page;" filled="f" coordsize="21600,21600">
            <v:path/>
            <v:fill on="f" focussize="0,0"/>
            <v:stroke weight="1.5pt" joinstyle="miter"/>
            <v:imagedata o:title=""/>
            <o:lock v:ext="edit"/>
            <v:textbox>
              <w:txbxContent>
                <w:p>
                  <w:pPr>
                    <w:jc w:val="center"/>
                  </w:pPr>
                  <w:r>
                    <w:rPr>
                      <w:rFonts w:hint="eastAsia"/>
                    </w:rPr>
                    <w:t>立（受）案</w:t>
                  </w:r>
                </w:p>
              </w:txbxContent>
            </v:textbox>
          </v:shape>
        </w:pict>
      </w:r>
      <w:r>
        <w:rPr>
          <w:sz w:val="28"/>
        </w:rPr>
        <w:t xml:space="preserve">               </w:t>
      </w: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
    <w:p/>
    <w:p/>
    <w:p/>
    <w:p/>
    <w:p/>
    <w:p/>
    <w:p/>
    <w:p/>
    <w:p/>
    <w:p/>
    <w:p>
      <w:r>
        <w:rPr>
          <w:lang w:bidi="bo-CN"/>
        </w:rPr>
        <w:pict>
          <v:group id="_x0000_s9002" o:spid="_x0000_s9002" o:spt="203" style="position:absolute;left:0pt;margin-left:-31.5pt;margin-top:7.8pt;height:663pt;width:506.25pt;z-index:251100160;mso-width-relative:page;mso-height-relative:page;" coordorigin="6,34" coordsize="1020,884" editas="canvas">
            <o:lock v:ext="edit"/>
            <v:shape id="_x0000_s1837" o:spid="_x0000_s1837" o:spt="75" type="#_x0000_t75" style="position:absolute;left:6;top:34;height:884;width:1020;" filled="f" stroked="f" coordsize="21600,21600">
              <v:path/>
              <v:fill on="f" focussize="0,0"/>
              <v:stroke on="f"/>
              <v:imagedata o:title=""/>
              <o:lock v:ext="edit" text="t" aspectratio="t"/>
            </v:shape>
            <v:rect id="_x0000_s9003" o:spid="_x0000_s9003" o:spt="1" style="position:absolute;left:168;top:34;height:42;width:704;" filled="f" stroked="f" coordsize="21600,21600">
              <v:path/>
              <v:fill on="f" focussize="0,0"/>
              <v:stroke on="f"/>
              <v:imagedata o:title=""/>
              <o:lock v:ext="edit" aspectratio="f"/>
              <v:textbox inset="0mm,0mm,0mm,0mm" style="mso-fit-shape-to-text:t;">
                <w:txbxContent>
                  <w:p>
                    <w:pPr>
                      <w:rPr>
                        <w:b/>
                        <w:bCs/>
                        <w:i w:val="0"/>
                        <w:iCs w:val="0"/>
                        <w:sz w:val="36"/>
                        <w:szCs w:val="36"/>
                      </w:rPr>
                    </w:pPr>
                    <w:r>
                      <w:rPr>
                        <w:rFonts w:hint="eastAsia"/>
                        <w:b/>
                        <w:bCs/>
                        <w:i w:val="0"/>
                        <w:iCs w:val="0"/>
                        <w:sz w:val="36"/>
                        <w:szCs w:val="36"/>
                        <w:lang w:eastAsia="zh-CN"/>
                      </w:rPr>
                      <w:t>双湖县</w:t>
                    </w:r>
                    <w:r>
                      <w:rPr>
                        <w:rFonts w:hint="eastAsia"/>
                        <w:b/>
                        <w:bCs/>
                        <w:i w:val="0"/>
                        <w:iCs w:val="0"/>
                        <w:sz w:val="36"/>
                        <w:szCs w:val="36"/>
                      </w:rPr>
                      <w:t>交通运输局行政许可流程图</w:t>
                    </w:r>
                  </w:p>
                </w:txbxContent>
              </v:textbox>
            </v:rect>
            <v:rect id="_x0000_s9004" o:spid="_x0000_s9004" o:spt="1" style="position:absolute;left:248;top:191;height:21;width:18;mso-wrap-style:none;" filled="f" stroked="f" coordsize="21600,21600">
              <v:path/>
              <v:fill on="f" focussize="0,0"/>
              <v:stroke on="f"/>
              <v:imagedata o:title=""/>
              <o:lock v:ext="edit" aspectratio="f"/>
              <v:textbox inset="0mm,0mm,0mm,0mm" style="mso-fit-shape-to-text:t;">
                <w:txbxContent>
                  <w:p>
                    <w:pPr>
                      <w:rPr>
                        <w:sz w:val="24"/>
                      </w:rPr>
                    </w:pPr>
                  </w:p>
                </w:txbxContent>
              </v:textbox>
            </v:rect>
            <v:rect id="_x0000_s9005" o:spid="_x0000_s9005" o:spt="1" style="position:absolute;left:288;top:191;height:21;width:18;mso-wrap-style:none;" filled="f" stroked="f" coordsize="21600,21600">
              <v:path/>
              <v:fill on="f" focussize="0,0"/>
              <v:stroke on="f"/>
              <v:imagedata o:title=""/>
              <o:lock v:ext="edit" aspectratio="f"/>
              <v:textbox inset="0mm,0mm,0mm,0mm" style="mso-fit-shape-to-text:t;">
                <w:txbxContent>
                  <w:p/>
                </w:txbxContent>
              </v:textbox>
            </v:rect>
            <v:shape id="_x0000_s9006" o:spid="_x0000_s9006" style="position:absolute;left:203;top:172;height:59;width:150;" filled="f" stroked="t" coordsize="2575,1016" path="m508,1016l2067,1016hdc2347,1016,2575,789,2575,508c2575,228,2347,0,2067,0c2067,0,2067,0,2067,0hal2067,0,508,0hdc228,0,0,228,0,508c0,789,228,1016,508,1016haxe">
              <v:path arrowok="t"/>
              <v:fill on="f" focussize="0,0"/>
              <v:stroke weight="2.25pt" color="#FFFFFF" endcap="round"/>
              <v:imagedata o:title=""/>
              <o:lock v:ext="edit" aspectratio="f"/>
            </v:shape>
            <v:shape id="_x0000_s9007" o:spid="_x0000_s9007" style="position:absolute;left:193;top:162;height:58;width:149;" filled="f" stroked="t" coordsize="2574,1016" path="m508,1016l2066,1016hdc2347,1016,2574,788,2574,508c2574,227,2347,0,2066,0c2066,0,2066,0,2066,0hal2066,0,508,0hdc227,0,0,227,0,508c0,788,227,1016,508,1016haxe">
              <v:path arrowok="t"/>
              <v:fill on="f" focussize="0,0"/>
              <v:stroke weight="2.25pt" color="#000000" endcap="round"/>
              <v:imagedata o:title=""/>
              <o:lock v:ext="edit" aspectratio="f"/>
            </v:shape>
            <v:rect id="_x0000_s9008" o:spid="_x0000_s9008" o:spt="1" style="position:absolute;left:238;top:180;height:21;width:24;mso-wrap-style:none;" filled="f" stroked="f" coordsize="21600,21600">
              <v:path/>
              <v:fill on="f" focussize="0,0"/>
              <v:stroke on="f"/>
              <v:imagedata o:title=""/>
              <o:lock v:ext="edit" aspectratio="f"/>
              <v:textbox inset="0mm,0mm,0mm,0mm" style="mso-fit-shape-to-text:t;">
                <w:txbxContent>
                  <w:p>
                    <w:r>
                      <w:rPr>
                        <w:rFonts w:hint="eastAsia"/>
                        <w:sz w:val="24"/>
                      </w:rPr>
                      <w:t>申</w:t>
                    </w:r>
                  </w:p>
                </w:txbxContent>
              </v:textbox>
            </v:rect>
            <v:rect id="_x0000_s9009" o:spid="_x0000_s9009" o:spt="1" style="position:absolute;left:277;top:180;height:21;width:24;mso-wrap-style:none;" filled="f" stroked="f" coordsize="21600,21600">
              <v:path/>
              <v:fill on="f" focussize="0,0"/>
              <v:stroke on="f"/>
              <v:imagedata o:title=""/>
              <o:lock v:ext="edit" aspectratio="f"/>
              <v:textbox inset="0mm,0mm,0mm,0mm" style="mso-fit-shape-to-text:t;">
                <w:txbxContent>
                  <w:p>
                    <w:r>
                      <w:rPr>
                        <w:rFonts w:hint="eastAsia"/>
                        <w:sz w:val="24"/>
                      </w:rPr>
                      <w:t>请</w:t>
                    </w:r>
                  </w:p>
                </w:txbxContent>
              </v:textbox>
            </v:rect>
            <v:rect id="_x0000_s9010" o:spid="_x0000_s9010" o:spt="1" style="position:absolute;left:208;top:427;height:87;width:119;" filled="f" stroked="t" coordsize="21600,21600">
              <v:path/>
              <v:fill on="f" focussize="0,0"/>
              <v:stroke weight="2.25pt" color="#000000" joinstyle="round" endcap="round"/>
              <v:imagedata o:title=""/>
              <o:lock v:ext="edit" aspectratio="f"/>
            </v:rect>
            <v:rect id="_x0000_s9011" o:spid="_x0000_s9011" o:spt="1" style="position:absolute;left:238;top:460;height:21;width:24;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9012" o:spid="_x0000_s9012" o:spt="1" style="position:absolute;left:277;top:460;height:21;width:24;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9013" o:spid="_x0000_s9013" style="position:absolute;left:194;top:270;height:72;width:147;" filled="f" stroked="t" coordsize="147,72" path="m0,36l73,0,147,36,73,72,0,36xe">
              <v:path arrowok="t"/>
              <v:fill on="f" focussize="0,0"/>
              <v:stroke weight="2.25pt" color="#000000" endcap="round"/>
              <v:imagedata o:title=""/>
              <o:lock v:ext="edit" aspectratio="f"/>
            </v:shape>
            <v:rect id="_x0000_s9014" o:spid="_x0000_s9014" o:spt="1" style="position:absolute;left:238;top:296;height:21;width:24;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9015" o:spid="_x0000_s9015" o:spt="1" style="position:absolute;left:277;top:296;height:21;width:24;mso-wrap-style:none;" filled="f" stroked="f" coordsize="21600,21600">
              <v:path/>
              <v:fill on="f" focussize="0,0"/>
              <v:stroke on="f"/>
              <v:imagedata o:title=""/>
              <o:lock v:ext="edit" aspectratio="f"/>
              <v:textbox inset="0mm,0mm,0mm,0mm" style="mso-fit-shape-to-text:t;">
                <w:txbxContent>
                  <w:p>
                    <w:r>
                      <w:rPr>
                        <w:rFonts w:hint="eastAsia"/>
                        <w:sz w:val="24"/>
                      </w:rPr>
                      <w:t>理</w:t>
                    </w:r>
                  </w:p>
                </w:txbxContent>
              </v:textbox>
            </v:rect>
            <v:line id="_x0000_s9016" o:spid="_x0000_s9016" o:spt="20" style="position:absolute;left:267;top:220;height:43;width:0;" filled="f" stroked="t" coordsize="21600,21600">
              <v:path arrowok="t"/>
              <v:fill on="f" focussize="0,0"/>
              <v:stroke color="#000000" endcap="round"/>
              <v:imagedata o:title=""/>
              <o:lock v:ext="edit" aspectratio="f"/>
            </v:line>
            <v:shape id="_x0000_s9017" o:spid="_x0000_s9017" style="position:absolute;left:263;top:262;height:8;width:8;" fillcolor="#000000" filled="t" stroked="t" coordsize="138,139" path="m69,139l0,0hdc44,22,95,22,138,0hal138,0,69,139xe">
              <v:path arrowok="t"/>
              <v:fill on="t" color2="#FFFFFF" focussize="0,0"/>
              <v:stroke weight="0pt" color="#000000"/>
              <v:imagedata o:title=""/>
              <o:lock v:ext="edit" aspectratio="f"/>
            </v:shape>
            <v:shape id="_x0000_s9018" o:spid="_x0000_s9018" style="position:absolute;left:187;top:584;height:88;width:161;" filled="f" stroked="t" coordsize="161,88" path="m0,44l80,0,161,44,80,88,0,44xe">
              <v:path arrowok="t"/>
              <v:fill on="f" focussize="0,0"/>
              <v:stroke weight="2.25pt" color="#000000" endcap="round"/>
              <v:imagedata o:title=""/>
              <o:lock v:ext="edit" aspectratio="f"/>
            </v:shape>
            <v:rect id="_x0000_s9019" o:spid="_x0000_s9019" o:spt="1" style="position:absolute;left:238;top:618;height:21;width:24;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9020" o:spid="_x0000_s9020" o:spt="1" style="position:absolute;left:277;top:618;height:21;width:24;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9021" o:spid="_x0000_s9021" style="position:absolute;left:189;top:847;height:57;width:156;" filled="f" stroked="t" coordsize="2685,974" path="m486,974l2198,974hdc2467,974,2685,756,2685,487c2685,218,2467,0,2198,0c2198,0,2198,0,2198,0hal2198,0,486,0hdc218,0,0,218,0,487c0,756,218,974,486,974haxe">
              <v:path arrowok="t"/>
              <v:fill on="f" focussize="0,0"/>
              <v:stroke weight="2.25pt" color="#000000" endcap="round"/>
              <v:imagedata o:title=""/>
              <o:lock v:ext="edit" aspectratio="f"/>
            </v:shape>
            <v:rect id="_x0000_s9022" o:spid="_x0000_s9022" o:spt="1" style="position:absolute;left:228;top:865;height:21;width:97;mso-wrap-style:none;" filled="f" stroked="f" coordsize="21600,21600">
              <v:path/>
              <v:fill on="f" focussize="0,0"/>
              <v:stroke on="f"/>
              <v:imagedata o:title=""/>
              <o:lock v:ext="edit" aspectratio="f"/>
              <v:textbox inset="0mm,0mm,0mm,0mm" style="mso-fit-shape-to-text:t;">
                <w:txbxContent>
                  <w:p>
                    <w:r>
                      <w:rPr>
                        <w:rFonts w:hint="eastAsia"/>
                        <w:sz w:val="24"/>
                      </w:rPr>
                      <w:t>存档办结</w:t>
                    </w:r>
                  </w:p>
                </w:txbxContent>
              </v:textbox>
            </v:rect>
            <v:line id="_x0000_s9023" o:spid="_x0000_s9023" o:spt="20" style="position:absolute;left:267;top:672;height:61;width:0;" filled="f" stroked="t" coordsize="21600,21600">
              <v:path arrowok="t"/>
              <v:fill on="f" focussize="0,0"/>
              <v:stroke color="#000000" endcap="round"/>
              <v:imagedata o:title=""/>
              <o:lock v:ext="edit" aspectratio="f"/>
            </v:line>
            <v:shape id="_x0000_s9024" o:spid="_x0000_s9024" style="position:absolute;left:263;top:731;height:8;width:8;" fillcolor="#000000" filled="t" stroked="t" coordsize="138,138" path="m69,138l0,0hdc44,21,95,21,138,0hal69,138xe">
              <v:path arrowok="t"/>
              <v:fill on="t" color2="#FFFFFF" focussize="0,0"/>
              <v:stroke weight="0pt" color="#000000"/>
              <v:imagedata o:title=""/>
              <o:lock v:ext="edit" aspectratio="f"/>
            </v:shape>
            <v:shape id="_x0000_s9025" o:spid="_x0000_s9025" style="position:absolute;left:267;top:794;height:47;width:0;" filled="f" stroked="t" coordsize="0,47" path="m0,0l0,13,0,13,0,47e">
              <v:path arrowok="t"/>
              <v:fill on="f" focussize="0,0"/>
              <v:stroke color="#000000" endcap="round"/>
              <v:imagedata o:title=""/>
              <o:lock v:ext="edit" aspectratio="f"/>
            </v:shape>
            <v:shape id="_x0000_s9026" o:spid="_x0000_s9026" style="position:absolute;left:263;top:839;height:8;width:8;" fillcolor="#000000" filled="t" stroked="t" coordsize="138,138" path="m69,138l0,0hdc44,22,95,22,138,0hal69,138xe">
              <v:path arrowok="t"/>
              <v:fill on="t" color2="#FFFFFF" focussize="0,0"/>
              <v:stroke weight="0pt" color="#000000"/>
              <v:imagedata o:title=""/>
              <o:lock v:ext="edit" aspectratio="f"/>
            </v:shape>
            <v:rect id="_x0000_s9027" o:spid="_x0000_s9027" o:spt="1" style="position:absolute;left:65;top:227;height:39;width:94;" filled="f" stroked="t" coordsize="21600,21600">
              <v:path/>
              <v:fill on="f" focussize="0,0"/>
              <v:stroke color="#000000" joinstyle="round" endcap="round"/>
              <v:imagedata o:title=""/>
              <o:lock v:ext="edit" aspectratio="f"/>
            </v:rect>
            <v:rect id="_x0000_s9028" o:spid="_x0000_s9028" o:spt="1" style="position:absolute;left:95;top:237;height:21;width:48;mso-wrap-style:none;" filled="f" stroked="f" coordsize="21600,21600">
              <v:path/>
              <v:fill on="f" focussize="0,0"/>
              <v:stroke on="f"/>
              <v:imagedata o:title=""/>
              <o:lock v:ext="edit" aspectratio="f"/>
              <v:textbox inset="0mm,0mm,0mm,0mm" style="mso-fit-shape-to-text:t;">
                <w:txbxContent>
                  <w:p>
                    <w:r>
                      <w:rPr>
                        <w:rFonts w:hint="eastAsia"/>
                        <w:sz w:val="24"/>
                      </w:rPr>
                      <w:t>补正</w:t>
                    </w:r>
                  </w:p>
                </w:txbxContent>
              </v:textbox>
            </v:rect>
            <v:rect id="_x0000_s9029" o:spid="_x0000_s9029" o:spt="1" style="position:absolute;left:112;top:284;height:21;width:139;" filled="f" stroked="f" coordsize="21600,21600">
              <v:path/>
              <v:fill on="f" focussize="0,0"/>
              <v:stroke on="f"/>
              <v:imagedata o:title=""/>
              <o:lock v:ext="edit" aspectratio="f"/>
              <v:textbox inset="0mm,0mm,0mm,0mm" style="mso-fit-shape-to-text:t;">
                <w:txbxContent>
                  <w:p>
                    <w:r>
                      <w:rPr>
                        <w:rFonts w:hint="eastAsia"/>
                        <w:sz w:val="24"/>
                      </w:rPr>
                      <w:t>需补正情形</w:t>
                    </w:r>
                  </w:p>
                </w:txbxContent>
              </v:textbox>
            </v:rect>
            <v:rect id="_x0000_s9030" o:spid="_x0000_s9030" o:spt="1" style="position:absolute;left:201;top:739;height:55;width:132;" filled="f" stroked="t" coordsize="21600,21600">
              <v:path/>
              <v:fill on="f" focussize="0,0"/>
              <v:stroke weight="2.25pt" color="#000000" joinstyle="round" endcap="round"/>
              <v:imagedata o:title=""/>
              <o:lock v:ext="edit" aspectratio="f"/>
            </v:rect>
            <v:rect id="_x0000_s9031" o:spid="_x0000_s9031" o:spt="1" style="position:absolute;left:238;top:756;height:21;width:24;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9032" o:spid="_x0000_s9032" o:spt="1" style="position:absolute;left:277;top:756;height:21;width:24;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9033" o:spid="_x0000_s9033" style="position:absolute;left:112;top:191;height:36;width:74;" filled="f" stroked="t" coordsize="74,36" path="m0,36l0,0,74,0e">
              <v:path arrowok="t"/>
              <v:fill on="f" focussize="0,0"/>
              <v:stroke color="#000000" endcap="round"/>
              <v:imagedata o:title=""/>
              <o:lock v:ext="edit" aspectratio="f"/>
            </v:shape>
            <v:shape id="_x0000_s9034" o:spid="_x0000_s9034" style="position:absolute;left:185;top:187;height:8;width:8;" fillcolor="#000000" filled="t" stroked="f" coordsize="8,8" path="m0,0l8,4,0,8,0,0xe">
              <v:path arrowok="t"/>
              <v:fill on="t" color2="#FFFFFF" focussize="0,0"/>
              <v:stroke on="f"/>
              <v:imagedata o:title=""/>
              <o:lock v:ext="edit" aspectratio="f"/>
            </v:shape>
            <v:shape id="_x0000_s9035" o:spid="_x0000_s9035" style="position:absolute;left:112;top:272;height:34;width:82;" filled="f" stroked="t" coordsize="82,34" path="m82,34l0,34,0,0e">
              <v:path arrowok="t"/>
              <v:fill on="f" focussize="0,0"/>
              <v:stroke weight="0pt" color="#000000" endcap="round"/>
              <v:imagedata o:title=""/>
              <o:lock v:ext="edit" aspectratio="f"/>
            </v:shape>
            <v:shape id="_x0000_s9036" o:spid="_x0000_s9036" style="position:absolute;left:109;top:266;height:7;width:6;" fillcolor="#000000" filled="t" stroked="f" coordsize="6,7" path="m0,7l3,0,6,7,0,7xe">
              <v:path arrowok="t"/>
              <v:fill on="t" color2="#FFFFFF" focussize="0,0"/>
              <v:stroke on="f"/>
              <v:imagedata o:title=""/>
              <o:lock v:ext="edit" aspectratio="f"/>
            </v:shape>
            <v:shape id="_x0000_s9037" o:spid="_x0000_s9037" style="position:absolute;left:471;top:284;height:51;width:150;" filled="f" stroked="t" coordsize="2203,881" path="m440,881l1762,881hdc2006,881,2203,684,2203,440c2203,197,2006,0,1762,0c1762,0,1762,0,1762,0hal1762,0,440,0hdc197,0,0,197,0,440c0,684,197,881,440,881haxe">
              <v:path arrowok="t"/>
              <v:fill on="f" focussize="0,0"/>
              <v:stroke weight="0pt" color="#000000" endcap="round"/>
              <v:imagedata o:title=""/>
              <o:lock v:ext="edit" aspectratio="f"/>
            </v:shape>
            <v:rect id="_x0000_s9038" o:spid="_x0000_s9038" o:spt="1" style="position:absolute;left:462;top:298;height:21;width:121;mso-wrap-style:none;" filled="f" stroked="f" coordsize="21600,21600">
              <v:path/>
              <v:fill on="f" focussize="0,0"/>
              <v:stroke on="f"/>
              <v:imagedata o:title=""/>
              <o:lock v:ext="edit" aspectratio="f"/>
              <v:textbox inset="0mm,0mm,0mm,0mm" style="mso-fit-shape-to-text:t;">
                <w:txbxContent>
                  <w:p>
                    <w:pPr>
                      <w:ind w:firstLine="31680" w:firstLineChars="100"/>
                    </w:pPr>
                    <w:r>
                      <w:rPr>
                        <w:rFonts w:hint="eastAsia"/>
                        <w:sz w:val="24"/>
                      </w:rPr>
                      <w:t>不予受理</w:t>
                    </w:r>
                  </w:p>
                </w:txbxContent>
              </v:textbox>
            </v:rect>
            <v:line id="_x0000_s9039" o:spid="_x0000_s9039" o:spt="20" style="position:absolute;left:341;top:306;height:0;width:86;" filled="f" stroked="t" coordsize="21600,21600">
              <v:path arrowok="t"/>
              <v:fill on="f" focussize="0,0"/>
              <v:stroke weight="0pt" color="#000000" endcap="round"/>
              <v:imagedata o:title=""/>
              <o:lock v:ext="edit" aspectratio="f"/>
            </v:line>
            <v:shape id="_x0000_s9040" o:spid="_x0000_s9040" style="position:absolute;left:426;top:303;height:6;width:7;" fillcolor="#000000" filled="t" stroked="f" coordsize="7,6" path="m0,0l7,3,0,6,0,0xe">
              <v:path arrowok="t"/>
              <v:fill on="t" color2="#FFFFFF" focussize="0,0"/>
              <v:stroke on="f"/>
              <v:imagedata o:title=""/>
              <o:lock v:ext="edit" aspectratio="f"/>
            </v:shape>
            <v:line id="_x0000_s9041" o:spid="_x0000_s9041" o:spt="20" style="position:absolute;left:267;top:342;height:79;width:0;" filled="f" stroked="t" coordsize="21600,21600">
              <v:path arrowok="t"/>
              <v:fill on="f" focussize="0,0"/>
              <v:stroke weight="0pt" color="#000000" endcap="round"/>
              <v:imagedata o:title=""/>
              <o:lock v:ext="edit" aspectratio="f"/>
            </v:line>
            <v:shape id="_x0000_s9042" o:spid="_x0000_s9042" style="position:absolute;left:264;top:420;height:7;width:7;" fillcolor="#000000" filled="t" stroked="f" coordsize="7,7" path="m7,0l3,7,0,0,7,0xe">
              <v:path arrowok="t"/>
              <v:fill on="t" color2="#FFFFFF" focussize="0,0"/>
              <v:stroke on="f"/>
              <v:imagedata o:title=""/>
              <o:lock v:ext="edit" aspectratio="f"/>
            </v:shape>
            <v:rect id="_x0000_s9043" o:spid="_x0000_s9043" o:spt="1" style="position:absolute;left:353;top:285;height:21;width:121;mso-wrap-style:none;" filled="f" stroked="f" coordsize="21600,21600">
              <v:path/>
              <v:fill on="f" focussize="0,0"/>
              <v:stroke on="f"/>
              <v:imagedata o:title=""/>
              <o:lock v:ext="edit" aspectratio="f"/>
              <v:textbox inset="0mm,0mm,0mm,0mm" style="mso-fit-shape-to-text:t;">
                <w:txbxContent>
                  <w:p>
                    <w:r>
                      <w:rPr>
                        <w:rFonts w:hint="eastAsia"/>
                        <w:sz w:val="24"/>
                      </w:rPr>
                      <w:t>不受理情形</w:t>
                    </w:r>
                  </w:p>
                </w:txbxContent>
              </v:textbox>
            </v:rect>
            <v:line id="_x0000_s9044" o:spid="_x0000_s9044" o:spt="20" style="position:absolute;left:267;top:514;height:64;width:0;" filled="f" stroked="t" coordsize="21600,21600">
              <v:path arrowok="t"/>
              <v:fill on="f" focussize="0,0"/>
              <v:stroke weight="0pt" color="#000000" endcap="round"/>
              <v:imagedata o:title=""/>
              <o:lock v:ext="edit" aspectratio="f"/>
            </v:line>
            <v:shape id="_x0000_s9045" o:spid="_x0000_s9045" style="position:absolute;left:264;top:578;height:6;width:7;" fillcolor="#000000" filled="t" stroked="f" coordsize="7,6" path="m7,0l3,6,0,0,7,0xe">
              <v:path arrowok="t"/>
              <v:fill on="t" color2="#FFFFFF" focussize="0,0"/>
              <v:stroke on="f"/>
              <v:imagedata o:title=""/>
              <o:lock v:ext="edit" aspectratio="f"/>
            </v:shape>
            <v:shape id="_x0000_s9046" o:spid="_x0000_s9046" style="position:absolute;left:348;top:628;height:248;width:49;" filled="f" stroked="t" coordsize="49,248" path="m0,0l49,0,49,248,3,248e">
              <v:path arrowok="t"/>
              <v:fill on="f" focussize="0,0"/>
              <v:stroke weight="0pt" color="#000000" endcap="round"/>
              <v:imagedata o:title=""/>
              <o:lock v:ext="edit" aspectratio="f"/>
            </v:shape>
            <v:shape id="_x0000_s9047" o:spid="_x0000_s9047" style="position:absolute;left:345;top:872;height:7;width:7;" fillcolor="#000000" filled="t" stroked="f" coordsize="7,7" path="m7,7l0,4,7,0,7,7xe">
              <v:path arrowok="t"/>
              <v:fill on="t" color2="#FFFFFF" focussize="0,0"/>
              <v:stroke on="f"/>
              <v:imagedata o:title=""/>
              <o:lock v:ext="edit" aspectratio="f"/>
            </v:shape>
            <v:rect id="_x0000_s9048" o:spid="_x0000_s9048" o:spt="1" style="position:absolute;left:404;top:727;height:21;width:24;mso-wrap-style:none;" filled="f" stroked="f" coordsize="21600,21600">
              <v:path/>
              <v:fill on="f" focussize="0,0"/>
              <v:stroke on="f"/>
              <v:imagedata o:title=""/>
              <o:lock v:ext="edit" aspectratio="f"/>
              <v:textbox inset="0mm,0mm,0mm,0mm" style="mso-fit-shape-to-text:t;">
                <w:txbxContent>
                  <w:p>
                    <w:r>
                      <w:rPr>
                        <w:rFonts w:hint="eastAsia"/>
                        <w:sz w:val="24"/>
                      </w:rPr>
                      <w:t>不</w:t>
                    </w:r>
                  </w:p>
                </w:txbxContent>
              </v:textbox>
            </v:rect>
            <v:rect id="_x0000_s9049" o:spid="_x0000_s9049" o:spt="1" style="position:absolute;left:404;top:742;height:21;width:24;mso-wrap-style:none;" filled="f" stroked="f" coordsize="21600,21600">
              <v:path/>
              <v:fill on="f" focussize="0,0"/>
              <v:stroke on="f"/>
              <v:imagedata o:title=""/>
              <o:lock v:ext="edit" aspectratio="f"/>
              <v:textbox inset="0mm,0mm,0mm,0mm" style="mso-fit-shape-to-text:t;">
                <w:txbxContent>
                  <w:p>
                    <w:r>
                      <w:rPr>
                        <w:rFonts w:hint="eastAsia"/>
                        <w:sz w:val="24"/>
                      </w:rPr>
                      <w:t>予</w:t>
                    </w:r>
                  </w:p>
                </w:txbxContent>
              </v:textbox>
            </v:rect>
            <v:rect id="_x0000_s9050" o:spid="_x0000_s9050" o:spt="1" style="position:absolute;left:404;top:757;height:21;width:24;mso-wrap-style:none;" filled="f" stroked="f" coordsize="21600,21600">
              <v:path/>
              <v:fill on="f" focussize="0,0"/>
              <v:stroke on="f"/>
              <v:imagedata o:title=""/>
              <o:lock v:ext="edit" aspectratio="f"/>
              <v:textbox inset="0mm,0mm,0mm,0mm" style="mso-fit-shape-to-text:t;">
                <w:txbxContent>
                  <w:p>
                    <w:r>
                      <w:rPr>
                        <w:rFonts w:hint="eastAsia"/>
                        <w:sz w:val="24"/>
                      </w:rPr>
                      <w:t>许</w:t>
                    </w:r>
                  </w:p>
                </w:txbxContent>
              </v:textbox>
            </v:rect>
            <v:rect id="_x0000_s9051" o:spid="_x0000_s9051" o:spt="1" style="position:absolute;left:404;top:772;height:21;width:24;mso-wrap-style:none;" filled="f" stroked="f" coordsize="21600,21600">
              <v:path/>
              <v:fill on="f" focussize="0,0"/>
              <v:stroke on="f"/>
              <v:imagedata o:title=""/>
              <o:lock v:ext="edit" aspectratio="f"/>
              <v:textbox inset="0mm,0mm,0mm,0mm" style="mso-fit-shape-to-text:t;">
                <w:txbxContent>
                  <w:p>
                    <w:r>
                      <w:rPr>
                        <w:rFonts w:hint="eastAsia"/>
                        <w:sz w:val="24"/>
                      </w:rPr>
                      <w:t>可</w:t>
                    </w:r>
                  </w:p>
                </w:txbxContent>
              </v:textbox>
            </v:rect>
            <v:rect id="_x0000_s9052" o:spid="_x0000_s9052" o:spt="1" style="position:absolute;left:404;top:789;height:21;width:24;mso-wrap-style:none;" filled="f" stroked="f" coordsize="21600,21600">
              <v:path/>
              <v:fill on="f" focussize="0,0"/>
              <v:stroke on="f"/>
              <v:imagedata o:title=""/>
              <o:lock v:ext="edit" aspectratio="f"/>
              <v:textbox inset="0mm,0mm,0mm,0mm" style="mso-fit-shape-to-text:t;">
                <w:txbxContent>
                  <w:p>
                    <w:r>
                      <w:rPr>
                        <w:rFonts w:hint="eastAsia"/>
                        <w:sz w:val="24"/>
                      </w:rPr>
                      <w:t>的</w:t>
                    </w:r>
                  </w:p>
                </w:txbxContent>
              </v:textbox>
            </v:rect>
            <v:rect id="_x0000_s9053" o:spid="_x0000_s9053" o:spt="1" style="position:absolute;left:185;top:699;height:21;width:121;mso-wrap-style:none;" filled="f" stroked="f" coordsize="21600,21600">
              <v:path/>
              <v:fill on="f" focussize="0,0"/>
              <v:stroke on="f"/>
              <v:imagedata o:title=""/>
              <o:lock v:ext="edit" aspectratio="f"/>
              <v:textbox inset="0mm,0mm,0mm,0mm" style="mso-fit-shape-to-text:t;">
                <w:txbxContent>
                  <w:p>
                    <w:r>
                      <w:rPr>
                        <w:rFonts w:hint="eastAsia"/>
                        <w:sz w:val="24"/>
                      </w:rPr>
                      <w:t>准予许可的</w:t>
                    </w:r>
                  </w:p>
                </w:txbxContent>
              </v:textbox>
            </v:rect>
            <v:rect id="_x0000_s9054" o:spid="_x0000_s9054" o:spt="1" style="position:absolute;left:6;top:77;height:42;width:653;mso-wrap-style:none;" filled="f" stroked="f" coordsize="21600,21600">
              <v:path/>
              <v:fill on="f" focussize="0,0"/>
              <v:stroke on="f"/>
              <v:imagedata o:title=""/>
              <o:lock v:ext="edit" aspectratio="f"/>
              <v:textbox inset="0mm,0mm,0mm,0mm" style="mso-fit-shape-to-text:t;">
                <w:txbxContent>
                  <w:p>
                    <w:pPr>
                      <w:ind w:firstLine="31680" w:firstLineChars="2300"/>
                      <w:rPr>
                        <w:sz w:val="24"/>
                      </w:rPr>
                    </w:pPr>
                    <w:r>
                      <w:rPr>
                        <w:rFonts w:hint="eastAsia"/>
                        <w:sz w:val="24"/>
                      </w:rPr>
                      <w:t>序号：</w:t>
                    </w:r>
                    <w:r>
                      <w:rPr>
                        <w:sz w:val="24"/>
                      </w:rPr>
                      <w:t>32</w:t>
                    </w:r>
                  </w:p>
                  <w:p>
                    <w:r>
                      <w:rPr>
                        <w:rFonts w:hint="eastAsia"/>
                        <w:sz w:val="24"/>
                      </w:rPr>
                      <w:t>职权名称</w:t>
                    </w:r>
                  </w:p>
                </w:txbxContent>
              </v:textbox>
            </v:rect>
            <v:rect id="_x0000_s9055" o:spid="_x0000_s9055" o:spt="1" style="position:absolute;left:109;top:96;height:29;width:35;" filled="f" stroked="f" coordsize="21600,21600">
              <v:path/>
              <v:fill on="f" focussize="0,0"/>
              <v:stroke on="f"/>
              <v:imagedata o:title=""/>
              <o:lock v:ext="edit" aspectratio="f"/>
              <v:textbox inset="0mm,0mm,0mm,0mm">
                <w:txbxContent>
                  <w:p>
                    <w:r>
                      <w:rPr>
                        <w:rFonts w:hint="eastAsia"/>
                        <w:sz w:val="24"/>
                      </w:rPr>
                      <w:t>：</w:t>
                    </w:r>
                  </w:p>
                </w:txbxContent>
              </v:textbox>
            </v:rect>
            <v:rect id="_x0000_s9056" o:spid="_x0000_s9056" o:spt="1" style="position:absolute;left:132;top:80;height:75;width:869;" filled="f" stroked="f" coordsize="21600,21600">
              <v:path/>
              <v:fill on="f" focussize="0,0"/>
              <v:stroke on="f"/>
              <v:imagedata o:title=""/>
              <o:lock v:ext="edit" aspectratio="f"/>
              <v:textbox inset="0mm,0mm,0mm,0mm">
                <w:txbxContent>
                  <w:p>
                    <w:pPr>
                      <w:rPr>
                        <w:rFonts w:hint="eastAsia" w:eastAsia="宋体"/>
                        <w:lang w:val="en-US" w:eastAsia="zh-CN"/>
                      </w:rPr>
                    </w:pPr>
                    <w:r>
                      <w:rPr>
                        <w:rFonts w:hint="eastAsia"/>
                        <w:lang w:val="en-US" w:eastAsia="zh-CN"/>
                      </w:rPr>
                      <w:t xml:space="preserve">                                         </w:t>
                    </w:r>
                  </w:p>
                  <w:p>
                    <w:r>
                      <w:rPr>
                        <w:rFonts w:hint="eastAsia"/>
                      </w:rPr>
                      <w:t>对在公路建筑控制区内修建、扩建建筑物、地面构筑物或者未经许可埋设管道、电缆等设施，在公路建筑控制区外修建的建筑物、地面构筑物以及其他设施遮挡公路标志或者妨碍安全视距的处罚</w:t>
                    </w:r>
                  </w:p>
                </w:txbxContent>
              </v:textbox>
            </v:rect>
            <v:rect id="_x0000_s9057" o:spid="_x0000_s9057" o:spt="1" style="position:absolute;left:6;top:142;height:21;width:18;mso-wrap-style:none;" filled="f" stroked="f" coordsize="21600,21600">
              <v:path/>
              <v:fill on="f" focussize="0,0"/>
              <v:stroke on="f"/>
              <v:imagedata o:title=""/>
              <o:lock v:ext="edit" aspectratio="f"/>
              <v:textbox inset="0mm,0mm,0mm,0mm" style="mso-fit-shape-to-text:t;">
                <w:txbxContent>
                  <w:p/>
                </w:txbxContent>
              </v:textbox>
            </v:rect>
            <v:rect id="_x0000_s9058" o:spid="_x0000_s9058" o:spt="1" style="position:absolute;left:46;top:148;height:15;width:72;" filled="f" stroked="f" coordsize="21600,21600">
              <v:path/>
              <v:fill on="f" focussize="0,0"/>
              <v:stroke on="f"/>
              <v:imagedata o:title=""/>
              <o:lock v:ext="edit" aspectratio="f"/>
              <v:textbox inset="0mm,0mm,0mm,0mm">
                <w:txbxContent>
                  <w:p/>
                </w:txbxContent>
              </v:textbox>
            </v:rect>
            <v:rect id="_x0000_s9059" o:spid="_x0000_s9059" o:spt="1" style="position:absolute;left:65;top:146;height:17;width:92;" filled="f" stroked="f" coordsize="21600,21600">
              <v:path/>
              <v:fill on="f" focussize="0,0"/>
              <v:stroke on="f"/>
              <v:imagedata o:title=""/>
              <o:lock v:ext="edit" aspectratio="f"/>
              <v:textbox inset="0mm,0mm,0mm,0mm">
                <w:txbxContent>
                  <w:p>
                    <w:pPr>
                      <w:ind w:left="31680" w:hangingChars="50" w:firstLine="31680"/>
                    </w:pPr>
                  </w:p>
                </w:txbxContent>
              </v:textbox>
            </v:rect>
          </v:group>
        </w:pict>
      </w:r>
    </w:p>
    <w:p>
      <w:r>
        <w:rPr>
          <w:sz w:val="21"/>
        </w:rPr>
        <w:pict>
          <v:shape id="_x0000_s9060" o:spid="_x0000_s9060" o:spt="109" type="#_x0000_t109" style="position:absolute;left:0pt;margin-left:360.4pt;margin-top:15.6pt;height:27.5pt;width:82.85pt;z-index:253959168;mso-width-relative:page;mso-height-relative:page;" fillcolor="#FFFFFF" filled="t" stroked="t" coordsize="21600,21600">
            <v:path/>
            <v:fill on="t" color2="#FFFFFF" focussize="0,0"/>
            <v:stroke color="#FFFFFF"/>
            <v:imagedata o:title=""/>
            <o:lock v:ext="edit" aspectratio="f"/>
            <v:textbox>
              <w:txbxContent>
                <w:p>
                  <w:pPr>
                    <w:rPr>
                      <w:rFonts w:hint="eastAsia" w:eastAsia="宋体"/>
                      <w:lang w:eastAsia="zh-CN"/>
                    </w:rPr>
                  </w:pPr>
                </w:p>
              </w:txbxContent>
            </v:textbox>
          </v:shape>
        </w:pict>
      </w:r>
    </w:p>
    <w:p/>
    <w:p/>
    <w:p/>
    <w:p/>
    <w:p/>
    <w:p/>
    <w:p/>
    <w:p/>
    <w:p/>
    <w:p/>
    <w:p/>
    <w:p/>
    <w:p/>
    <w:p/>
    <w:p/>
    <w:p/>
    <w:p/>
    <w:p/>
    <w:p/>
    <w:p/>
    <w:p/>
    <w:p/>
    <w:p/>
    <w:p/>
    <w:p/>
    <w:p/>
    <w:p/>
    <w:p/>
    <w:p/>
    <w:p/>
    <w:p/>
    <w:p/>
    <w:p/>
    <w:p/>
    <w:p/>
    <w:p/>
    <w:p/>
    <w:p/>
    <w:p/>
    <w:p/>
    <w:p/>
    <w:p/>
    <w:p>
      <w:r>
        <w:rPr>
          <w:lang w:bidi="bo-CN"/>
        </w:rPr>
        <w:pict>
          <v:group id="_x0000_s9061" o:spid="_x0000_s9061" o:spt="203" style="position:absolute;left:0pt;margin-left:30pt;margin-top:-9.6pt;height:663pt;width:506.25pt;z-index:251101184;mso-width-relative:page;mso-height-relative:page;" coordorigin="2400,1680" coordsize="10125,13260" editas="canvas">
            <o:lock v:ext="edit"/>
            <v:shape id="_x0000_s1896" o:spid="_x0000_s1896" o:spt="75" type="#_x0000_t75" style="position:absolute;left:2400;top:1680;height:13260;width:10125;" filled="f" stroked="f" coordsize="21600,21600">
              <v:path/>
              <v:fill on="f" focussize="0,0"/>
              <v:stroke on="f"/>
              <v:imagedata o:title=""/>
              <o:lock v:ext="edit" text="t" aspectratio="t"/>
            </v:shape>
            <v:rect id="_x0000_s9062" o:spid="_x0000_s9062" o:spt="1" style="position:absolute;left:2567;top:1680;height:624;width:8462;" filled="f" stroked="f" coordsize="21600,21600">
              <v:path/>
              <v:fill on="f" focussize="0,0"/>
              <v:stroke on="f"/>
              <v:imagedata o:title=""/>
              <o:lock v:ext="edit" aspectratio="f"/>
              <v:textbox inset="0mm,0mm,0mm,0mm" style="mso-fit-shape-to-text:t;">
                <w:txbxContent>
                  <w:p>
                    <w:pPr>
                      <w:jc w:val="center"/>
                      <w:rPr>
                        <w:b/>
                        <w:bCs/>
                      </w:rPr>
                    </w:pPr>
                    <w:r>
                      <w:rPr>
                        <w:rFonts w:hint="eastAsia"/>
                        <w:b/>
                        <w:bCs/>
                        <w:sz w:val="36"/>
                        <w:szCs w:val="36"/>
                        <w:lang w:eastAsia="zh-CN"/>
                      </w:rPr>
                      <w:t>双湖县</w:t>
                    </w:r>
                    <w:r>
                      <w:rPr>
                        <w:rFonts w:hint="eastAsia"/>
                        <w:b/>
                        <w:bCs/>
                        <w:sz w:val="36"/>
                        <w:szCs w:val="36"/>
                      </w:rPr>
                      <w:t>交通运输局行政许可流程图</w:t>
                    </w:r>
                  </w:p>
                </w:txbxContent>
              </v:textbox>
            </v:rect>
            <v:rect id="_x0000_s9063" o:spid="_x0000_s9063" o:spt="1" style="position:absolute;left:6030;top:4035;height:315;width:180;mso-wrap-style:none;" filled="f" stroked="f" coordsize="21600,21600">
              <v:path/>
              <v:fill on="f" focussize="0,0"/>
              <v:stroke on="f"/>
              <v:imagedata o:title=""/>
              <o:lock v:ext="edit" aspectratio="f"/>
              <v:textbox inset="0mm,0mm,0mm,0mm" style="mso-fit-shape-to-text:t;">
                <w:txbxContent>
                  <w:p>
                    <w:pPr>
                      <w:rPr>
                        <w:sz w:val="24"/>
                      </w:rPr>
                    </w:pPr>
                  </w:p>
                </w:txbxContent>
              </v:textbox>
            </v:rect>
            <v:rect id="_x0000_s9064" o:spid="_x0000_s9064" o:spt="1" style="position:absolute;left:6630;top:4035;height:315;width:180;mso-wrap-style:none;" filled="f" stroked="f" coordsize="21600,21600">
              <v:path/>
              <v:fill on="f" focussize="0,0"/>
              <v:stroke on="f"/>
              <v:imagedata o:title=""/>
              <o:lock v:ext="edit" aspectratio="f"/>
              <v:textbox inset="0mm,0mm,0mm,0mm" style="mso-fit-shape-to-text:t;">
                <w:txbxContent>
                  <w:p/>
                </w:txbxContent>
              </v:textbox>
            </v:rect>
            <v:shape id="_x0000_s9065" o:spid="_x0000_s9065" style="position:absolute;left:5355;top:3750;height:885;width:2250;" filled="f" stroked="t" coordsize="2575,1016" path="m508,1016l2067,1016hdc2347,1016,2575,789,2575,508c2575,228,2347,0,2067,0c2067,0,2067,0,2067,0hal2067,0,508,0hdc228,0,0,228,0,508c0,789,228,1016,508,1016haxe">
              <v:path arrowok="t"/>
              <v:fill on="f" focussize="0,0"/>
              <v:stroke weight="2.25pt" color="#FFFFFF" endcap="round"/>
              <v:imagedata o:title=""/>
              <o:lock v:ext="edit" aspectratio="f"/>
            </v:shape>
            <v:shape id="_x0000_s9066" o:spid="_x0000_s9066" style="position:absolute;left:5205;top:3600;height:870;width:2235;" filled="f" stroked="t" coordsize="2574,1016" path="m508,1016l2066,1016hdc2347,1016,2574,788,2574,508c2574,227,2347,0,2066,0c2066,0,2066,0,2066,0hal2066,0,508,0hdc227,0,0,227,0,508c0,788,227,1016,508,1016haxe">
              <v:path arrowok="t"/>
              <v:fill on="f" focussize="0,0"/>
              <v:stroke weight="2.25pt" color="#000000" endcap="round"/>
              <v:imagedata o:title=""/>
              <o:lock v:ext="edit" aspectratio="f"/>
            </v:shape>
            <v:rect id="_x0000_s9067" o:spid="_x0000_s9067" o:spt="1" style="position:absolute;left:5659;top:3870;height:315;width:1440;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9068" o:spid="_x0000_s9068" o:spt="1" style="position:absolute;left:5430;top:7575;height:1305;width:1785;" filled="f" stroked="t" coordsize="21600,21600">
              <v:path/>
              <v:fill on="f" focussize="0,0"/>
              <v:stroke weight="2.25pt" color="#000000" joinstyle="round" endcap="round"/>
              <v:imagedata o:title=""/>
              <o:lock v:ext="edit" aspectratio="f"/>
            </v:rect>
            <v:rect id="_x0000_s9069" o:spid="_x0000_s9069" o:spt="1" style="position:absolute;left:5880;top:8070;height:315;width:240;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9070" o:spid="_x0000_s9070" o:spt="1" style="position:absolute;left:6465;top:8070;height:315;width:240;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9071" o:spid="_x0000_s9071" style="position:absolute;left:5220;top:5220;height:1080;width:2205;" filled="f" stroked="t" coordsize="147,72" path="m0,36l73,0,147,36,73,72,0,36xe">
              <v:path arrowok="t"/>
              <v:fill on="f" focussize="0,0"/>
              <v:stroke weight="2.25pt" color="#000000" endcap="round"/>
              <v:imagedata o:title=""/>
              <o:lock v:ext="edit" aspectratio="f"/>
            </v:shape>
            <v:rect id="_x0000_s9072" o:spid="_x0000_s9072" o:spt="1" style="position:absolute;left:5880;top:5610;height:315;width:240;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9073" o:spid="_x0000_s9073" o:spt="1" style="position:absolute;left:6465;top:5610;height:315;width:240;mso-wrap-style:none;" filled="f" stroked="f" coordsize="21600,21600">
              <v:path/>
              <v:fill on="f" focussize="0,0"/>
              <v:stroke on="f"/>
              <v:imagedata o:title=""/>
              <o:lock v:ext="edit" aspectratio="f"/>
              <v:textbox inset="0mm,0mm,0mm,0mm" style="mso-fit-shape-to-text:t;">
                <w:txbxContent>
                  <w:p>
                    <w:r>
                      <w:rPr>
                        <w:rFonts w:hint="eastAsia"/>
                        <w:sz w:val="24"/>
                      </w:rPr>
                      <w:t>理</w:t>
                    </w:r>
                  </w:p>
                </w:txbxContent>
              </v:textbox>
            </v:rect>
            <v:line id="_x0000_s9074" o:spid="_x0000_s9074" o:spt="20" style="position:absolute;left:6315;top:4470;height:645;width:0;" filled="f" stroked="t" coordsize="21600,21600">
              <v:path arrowok="t"/>
              <v:fill on="f" focussize="0,0"/>
              <v:stroke color="#000000" endcap="round"/>
              <v:imagedata o:title=""/>
              <o:lock v:ext="edit" aspectratio="f"/>
            </v:line>
            <v:shape id="_x0000_s9075" o:spid="_x0000_s9075" style="position:absolute;left:6255;top:5100;height:120;width:120;" fillcolor="#000000" filled="t" stroked="t" coordsize="138,139" path="m69,139l0,0hdc44,22,95,22,138,0hal138,0,69,139xe">
              <v:path arrowok="t"/>
              <v:fill on="t" color2="#FFFFFF" focussize="0,0"/>
              <v:stroke weight="0pt" color="#000000"/>
              <v:imagedata o:title=""/>
              <o:lock v:ext="edit" aspectratio="f"/>
            </v:shape>
            <v:shape id="_x0000_s9076" o:spid="_x0000_s9076" style="position:absolute;left:5115;top:9930;height:1320;width:2415;" filled="f" stroked="t" coordsize="161,88" path="m0,44l80,0,161,44,80,88,0,44xe">
              <v:path arrowok="t"/>
              <v:fill on="f" focussize="0,0"/>
              <v:stroke weight="2.25pt" color="#000000" endcap="round"/>
              <v:imagedata o:title=""/>
              <o:lock v:ext="edit" aspectratio="f"/>
            </v:shape>
            <v:rect id="_x0000_s9077" o:spid="_x0000_s9077" o:spt="1" style="position:absolute;left:5880;top:10440;height:315;width:240;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9078" o:spid="_x0000_s9078" o:spt="1" style="position:absolute;left:6465;top:10440;height:315;width:240;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9079" o:spid="_x0000_s9079" style="position:absolute;left:5145;top:13875;height:855;width:2340;" filled="f" stroked="t" coordsize="2685,974" path="m486,974l2198,974hdc2467,974,2685,756,2685,487c2685,218,2467,0,2198,0c2198,0,2198,0,2198,0hal2198,0,486,0hdc218,0,0,218,0,487c0,756,218,974,486,974haxe">
              <v:path arrowok="t"/>
              <v:fill on="f" focussize="0,0"/>
              <v:stroke weight="2.25pt" color="#000000" endcap="round"/>
              <v:imagedata o:title=""/>
              <o:lock v:ext="edit" aspectratio="f"/>
            </v:shape>
            <v:rect id="_x0000_s9080" o:spid="_x0000_s9080" o:spt="1" style="position:absolute;left:5730;top:14145;height:315;width:960;mso-wrap-style:none;" filled="f" stroked="f" coordsize="21600,21600">
              <v:path/>
              <v:fill on="f" focussize="0,0"/>
              <v:stroke on="f"/>
              <v:imagedata o:title=""/>
              <o:lock v:ext="edit" aspectratio="f"/>
              <v:textbox inset="0mm,0mm,0mm,0mm" style="mso-fit-shape-to-text:t;">
                <w:txbxContent>
                  <w:p>
                    <w:r>
                      <w:rPr>
                        <w:rFonts w:hint="eastAsia"/>
                        <w:sz w:val="24"/>
                      </w:rPr>
                      <w:t>存档办结</w:t>
                    </w:r>
                  </w:p>
                </w:txbxContent>
              </v:textbox>
            </v:rect>
            <v:line id="_x0000_s9081" o:spid="_x0000_s9081" o:spt="20" style="position:absolute;left:6315;top:11250;height:915;width:0;" filled="f" stroked="t" coordsize="21600,21600">
              <v:path arrowok="t"/>
              <v:fill on="f" focussize="0,0"/>
              <v:stroke color="#000000" endcap="round"/>
              <v:imagedata o:title=""/>
              <o:lock v:ext="edit" aspectratio="f"/>
            </v:line>
            <v:shape id="_x0000_s9082" o:spid="_x0000_s9082" style="position:absolute;left:6255;top:12135;height:120;width:120;" fillcolor="#000000" filled="t" stroked="t" coordsize="138,138" path="m69,138l0,0hdc44,21,95,21,138,0hal69,138xe">
              <v:path arrowok="t"/>
              <v:fill on="t" color2="#FFFFFF" focussize="0,0"/>
              <v:stroke weight="0pt" color="#000000"/>
              <v:imagedata o:title=""/>
              <o:lock v:ext="edit" aspectratio="f"/>
            </v:shape>
            <v:shape id="_x0000_s9083" o:spid="_x0000_s9083" style="position:absolute;left:6315;top:13080;height:705;width:0;" filled="f" stroked="t" coordsize="0,47" path="m0,0l0,13,0,13,0,47e">
              <v:path arrowok="t"/>
              <v:fill on="f" focussize="0,0"/>
              <v:stroke color="#000000" endcap="round"/>
              <v:imagedata o:title=""/>
              <o:lock v:ext="edit" aspectratio="f"/>
            </v:shape>
            <v:shape id="_x0000_s9084" o:spid="_x0000_s9084" style="position:absolute;left:6255;top:13755;height:120;width:120;" fillcolor="#000000" filled="t" stroked="t" coordsize="138,138" path="m69,138l0,0hdc44,22,95,22,138,0hal69,138xe">
              <v:path arrowok="t"/>
              <v:fill on="t" color2="#FFFFFF" focussize="0,0"/>
              <v:stroke weight="0pt" color="#000000"/>
              <v:imagedata o:title=""/>
              <o:lock v:ext="edit" aspectratio="f"/>
            </v:shape>
            <v:rect id="_x0000_s9085" o:spid="_x0000_s9085" o:spt="1" style="position:absolute;left:3285;top:4575;height:585;width:1410;" filled="f" stroked="t" coordsize="21600,21600">
              <v:path/>
              <v:fill on="f" focussize="0,0"/>
              <v:stroke color="#000000" joinstyle="round" endcap="round"/>
              <v:imagedata o:title=""/>
              <o:lock v:ext="edit" aspectratio="f"/>
            </v:rect>
            <v:rect id="_x0000_s9086" o:spid="_x0000_s9086" o:spt="1" style="position:absolute;left:3735;top:4725;height:315;width:480;mso-wrap-style:none;" filled="f" stroked="f" coordsize="21600,21600">
              <v:path/>
              <v:fill on="f" focussize="0,0"/>
              <v:stroke on="f"/>
              <v:imagedata o:title=""/>
              <o:lock v:ext="edit" aspectratio="f"/>
              <v:textbox inset="0mm,0mm,0mm,0mm" style="mso-fit-shape-to-text:t;">
                <w:txbxContent>
                  <w:p>
                    <w:r>
                      <w:rPr>
                        <w:rFonts w:hint="eastAsia"/>
                        <w:sz w:val="24"/>
                      </w:rPr>
                      <w:t>补正</w:t>
                    </w:r>
                  </w:p>
                </w:txbxContent>
              </v:textbox>
            </v:rect>
            <v:rect id="_x0000_s9087" o:spid="_x0000_s9087" o:spt="1" style="position:absolute;left:4260;top:5430;height:315;width:1200;mso-wrap-style:none;" filled="f" stroked="f" coordsize="21600,21600">
              <v:path/>
              <v:fill on="f" focussize="0,0"/>
              <v:stroke on="f"/>
              <v:imagedata o:title=""/>
              <o:lock v:ext="edit" aspectratio="f"/>
              <v:textbox inset="0mm,0mm,0mm,0mm" style="mso-fit-shape-to-text:t;">
                <w:txbxContent>
                  <w:p>
                    <w:r>
                      <w:rPr>
                        <w:rFonts w:hint="eastAsia"/>
                        <w:sz w:val="24"/>
                      </w:rPr>
                      <w:t>需补正情形</w:t>
                    </w:r>
                  </w:p>
                </w:txbxContent>
              </v:textbox>
            </v:rect>
            <v:rect id="_x0000_s9088" o:spid="_x0000_s9088" o:spt="1" style="position:absolute;left:5325;top:12255;height:825;width:1980;" filled="f" stroked="t" coordsize="21600,21600">
              <v:path/>
              <v:fill on="f" focussize="0,0"/>
              <v:stroke weight="2.25pt" color="#000000" joinstyle="round" endcap="round"/>
              <v:imagedata o:title=""/>
              <o:lock v:ext="edit" aspectratio="f"/>
            </v:rect>
            <v:rect id="_x0000_s9089" o:spid="_x0000_s9089" o:spt="1" style="position:absolute;left:5880;top:12510;height:315;width:240;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9090" o:spid="_x0000_s9090" o:spt="1" style="position:absolute;left:6465;top:12510;height:315;width:240;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9091" o:spid="_x0000_s9091" style="position:absolute;left:3990;top:4035;height:540;width:1110;" filled="f" stroked="t" coordsize="74,36" path="m0,36l0,0,74,0e">
              <v:path arrowok="t"/>
              <v:fill on="f" focussize="0,0"/>
              <v:stroke color="#000000" endcap="round"/>
              <v:imagedata o:title=""/>
              <o:lock v:ext="edit" aspectratio="f"/>
            </v:shape>
            <v:shape id="_x0000_s9092" o:spid="_x0000_s9092" style="position:absolute;left:5085;top:3975;height:120;width:120;" fillcolor="#000000" filled="t" stroked="f" coordsize="8,8" path="m0,0l8,4,0,8,0,0xe">
              <v:path arrowok="t"/>
              <v:fill on="t" color2="#FFFFFF" focussize="0,0"/>
              <v:stroke on="f"/>
              <v:imagedata o:title=""/>
              <o:lock v:ext="edit" aspectratio="f"/>
            </v:shape>
            <v:shape id="_x0000_s9093" o:spid="_x0000_s9093" style="position:absolute;left:3990;top:5250;height:510;width:1230;" filled="f" stroked="t" coordsize="82,34" path="m82,34l0,34,0,0e">
              <v:path arrowok="t"/>
              <v:fill on="f" focussize="0,0"/>
              <v:stroke weight="0pt" color="#000000" endcap="round"/>
              <v:imagedata o:title=""/>
              <o:lock v:ext="edit" aspectratio="f"/>
            </v:shape>
            <v:shape id="_x0000_s9094" o:spid="_x0000_s9094" style="position:absolute;left:3945;top:5160;height:105;width:90;" fillcolor="#000000" filled="t" stroked="f" coordsize="6,7" path="m0,7l3,0,6,7,0,7xe">
              <v:path arrowok="t"/>
              <v:fill on="t" color2="#FFFFFF" focussize="0,0"/>
              <v:stroke on="f"/>
              <v:imagedata o:title=""/>
              <o:lock v:ext="edit" aspectratio="f"/>
            </v:shape>
            <v:shape id="_x0000_s9095" o:spid="_x0000_s9095" style="position:absolute;left:8805;top:5370;height:765;width:1920;" filled="f" stroked="t" coordsize="2203,881" path="m440,881l1762,881hdc2006,881,2203,684,2203,440c2203,197,2006,0,1762,0c1762,0,1762,0,1762,0hal1762,0,440,0hdc197,0,0,197,0,440c0,684,197,881,440,881haxe">
              <v:path arrowok="t"/>
              <v:fill on="f" focussize="0,0"/>
              <v:stroke weight="0pt" color="#000000" endcap="round"/>
              <v:imagedata o:title=""/>
              <o:lock v:ext="edit" aspectratio="f"/>
            </v:shape>
            <v:rect id="_x0000_s9096" o:spid="_x0000_s9096" o:spt="1" style="position:absolute;left:9240;top:5640;height:315;width:960;mso-wrap-style:none;" filled="f" stroked="f" coordsize="21600,21600">
              <v:path/>
              <v:fill on="f" focussize="0,0"/>
              <v:stroke on="f"/>
              <v:imagedata o:title=""/>
              <o:lock v:ext="edit" aspectratio="f"/>
              <v:textbox inset="0mm,0mm,0mm,0mm" style="mso-fit-shape-to-text:t;">
                <w:txbxContent>
                  <w:p>
                    <w:r>
                      <w:rPr>
                        <w:rFonts w:hint="eastAsia"/>
                        <w:sz w:val="24"/>
                      </w:rPr>
                      <w:t>不予受理</w:t>
                    </w:r>
                  </w:p>
                </w:txbxContent>
              </v:textbox>
            </v:rect>
            <v:line id="_x0000_s9097" o:spid="_x0000_s9097" o:spt="20" style="position:absolute;left:7425;top:5760;height:0;width:1290;" filled="f" stroked="t" coordsize="21600,21600">
              <v:path arrowok="t"/>
              <v:fill on="f" focussize="0,0"/>
              <v:stroke weight="0pt" color="#000000" endcap="round"/>
              <v:imagedata o:title=""/>
              <o:lock v:ext="edit" aspectratio="f"/>
            </v:line>
            <v:shape id="_x0000_s9098" o:spid="_x0000_s9098" style="position:absolute;left:8700;top:5715;height:90;width:105;" fillcolor="#000000" filled="t" stroked="f" coordsize="7,6" path="m0,0l7,3,0,6,0,0xe">
              <v:path arrowok="t"/>
              <v:fill on="t" color2="#FFFFFF" focussize="0,0"/>
              <v:stroke on="f"/>
              <v:imagedata o:title=""/>
              <o:lock v:ext="edit" aspectratio="f"/>
            </v:shape>
            <v:line id="_x0000_s9099" o:spid="_x0000_s9099" o:spt="20" style="position:absolute;left:6315;top:6300;height:1185;width:0;" filled="f" stroked="t" coordsize="21600,21600">
              <v:path arrowok="t"/>
              <v:fill on="f" focussize="0,0"/>
              <v:stroke weight="0pt" color="#000000" endcap="round"/>
              <v:imagedata o:title=""/>
              <o:lock v:ext="edit" aspectratio="f"/>
            </v:line>
            <v:shape id="_x0000_s9100" o:spid="_x0000_s9100" style="position:absolute;left:6270;top:7470;height:105;width:105;" fillcolor="#000000" filled="t" stroked="f" coordsize="7,7" path="m7,0l3,7,0,0,7,0xe">
              <v:path arrowok="t"/>
              <v:fill on="t" color2="#FFFFFF" focussize="0,0"/>
              <v:stroke on="f"/>
              <v:imagedata o:title=""/>
              <o:lock v:ext="edit" aspectratio="f"/>
            </v:shape>
            <v:rect id="_x0000_s9101" o:spid="_x0000_s9101" o:spt="1" style="position:absolute;left:7605;top:5445;height:315;width:1200;mso-wrap-style:none;" filled="f" stroked="f" coordsize="21600,21600">
              <v:path/>
              <v:fill on="f" focussize="0,0"/>
              <v:stroke on="f"/>
              <v:imagedata o:title=""/>
              <o:lock v:ext="edit" aspectratio="f"/>
              <v:textbox inset="0mm,0mm,0mm,0mm" style="mso-fit-shape-to-text:t;">
                <w:txbxContent>
                  <w:p>
                    <w:r>
                      <w:rPr>
                        <w:rFonts w:hint="eastAsia"/>
                        <w:sz w:val="24"/>
                      </w:rPr>
                      <w:t>不受理情形</w:t>
                    </w:r>
                  </w:p>
                </w:txbxContent>
              </v:textbox>
            </v:rect>
            <v:line id="_x0000_s9102" o:spid="_x0000_s9102" o:spt="20" style="position:absolute;left:6315;top:8880;height:960;width:0;" filled="f" stroked="t" coordsize="21600,21600">
              <v:path arrowok="t"/>
              <v:fill on="f" focussize="0,0"/>
              <v:stroke weight="0pt" color="#000000" endcap="round"/>
              <v:imagedata o:title=""/>
              <o:lock v:ext="edit" aspectratio="f"/>
            </v:line>
            <v:shape id="_x0000_s9103" o:spid="_x0000_s9103" style="position:absolute;left:6270;top:9840;height:90;width:105;" fillcolor="#000000" filled="t" stroked="f" coordsize="7,6" path="m7,0l3,6,0,0,7,0xe">
              <v:path arrowok="t"/>
              <v:fill on="t" color2="#FFFFFF" focussize="0,0"/>
              <v:stroke on="f"/>
              <v:imagedata o:title=""/>
              <o:lock v:ext="edit" aspectratio="f"/>
            </v:shape>
            <v:shape id="_x0000_s9104" o:spid="_x0000_s9104" style="position:absolute;left:7530;top:10590;height:3720;width:735;" filled="f" stroked="t" coordsize="49,248" path="m0,0l49,0,49,248,3,248e">
              <v:path arrowok="t"/>
              <v:fill on="f" focussize="0,0"/>
              <v:stroke weight="0pt" color="#000000" endcap="round"/>
              <v:imagedata o:title=""/>
              <o:lock v:ext="edit" aspectratio="f"/>
            </v:shape>
            <v:shape id="_x0000_s9105" o:spid="_x0000_s9105" style="position:absolute;left:7485;top:14250;height:105;width:105;" fillcolor="#000000" filled="t" stroked="f" coordsize="7,7" path="m7,7l0,4,7,0,7,7xe">
              <v:path arrowok="t"/>
              <v:fill on="t" color2="#FFFFFF" focussize="0,0"/>
              <v:stroke on="f"/>
              <v:imagedata o:title=""/>
              <o:lock v:ext="edit" aspectratio="f"/>
            </v:shape>
            <v:rect id="_x0000_s9106" o:spid="_x0000_s9106" o:spt="1" style="position:absolute;left:8370;top:12075;height:315;width:240;mso-wrap-style:none;" filled="f" stroked="f" coordsize="21600,21600">
              <v:path/>
              <v:fill on="f" focussize="0,0"/>
              <v:stroke on="f"/>
              <v:imagedata o:title=""/>
              <o:lock v:ext="edit" aspectratio="f"/>
              <v:textbox inset="0mm,0mm,0mm,0mm" style="mso-fit-shape-to-text:t;">
                <w:txbxContent>
                  <w:p>
                    <w:r>
                      <w:rPr>
                        <w:rFonts w:hint="eastAsia"/>
                        <w:sz w:val="24"/>
                      </w:rPr>
                      <w:t>不</w:t>
                    </w:r>
                  </w:p>
                </w:txbxContent>
              </v:textbox>
            </v:rect>
            <v:rect id="_x0000_s9107" o:spid="_x0000_s9107" o:spt="1" style="position:absolute;left:8370;top:12300;height:315;width:240;mso-wrap-style:none;" filled="f" stroked="f" coordsize="21600,21600">
              <v:path/>
              <v:fill on="f" focussize="0,0"/>
              <v:stroke on="f"/>
              <v:imagedata o:title=""/>
              <o:lock v:ext="edit" aspectratio="f"/>
              <v:textbox inset="0mm,0mm,0mm,0mm" style="mso-fit-shape-to-text:t;">
                <w:txbxContent>
                  <w:p>
                    <w:r>
                      <w:rPr>
                        <w:rFonts w:hint="eastAsia"/>
                        <w:sz w:val="24"/>
                      </w:rPr>
                      <w:t>予</w:t>
                    </w:r>
                  </w:p>
                </w:txbxContent>
              </v:textbox>
            </v:rect>
            <v:rect id="_x0000_s9108" o:spid="_x0000_s9108" o:spt="1" style="position:absolute;left:8370;top:12525;height:315;width:240;mso-wrap-style:none;" filled="f" stroked="f" coordsize="21600,21600">
              <v:path/>
              <v:fill on="f" focussize="0,0"/>
              <v:stroke on="f"/>
              <v:imagedata o:title=""/>
              <o:lock v:ext="edit" aspectratio="f"/>
              <v:textbox inset="0mm,0mm,0mm,0mm" style="mso-fit-shape-to-text:t;">
                <w:txbxContent>
                  <w:p>
                    <w:r>
                      <w:rPr>
                        <w:rFonts w:hint="eastAsia"/>
                        <w:sz w:val="24"/>
                      </w:rPr>
                      <w:t>许</w:t>
                    </w:r>
                  </w:p>
                </w:txbxContent>
              </v:textbox>
            </v:rect>
            <v:rect id="_x0000_s9109" o:spid="_x0000_s9109" o:spt="1" style="position:absolute;left:8370;top:12750;height:315;width:240;mso-wrap-style:none;" filled="f" stroked="f" coordsize="21600,21600">
              <v:path/>
              <v:fill on="f" focussize="0,0"/>
              <v:stroke on="f"/>
              <v:imagedata o:title=""/>
              <o:lock v:ext="edit" aspectratio="f"/>
              <v:textbox inset="0mm,0mm,0mm,0mm" style="mso-fit-shape-to-text:t;">
                <w:txbxContent>
                  <w:p>
                    <w:r>
                      <w:rPr>
                        <w:rFonts w:hint="eastAsia"/>
                        <w:sz w:val="24"/>
                      </w:rPr>
                      <w:t>可</w:t>
                    </w:r>
                  </w:p>
                </w:txbxContent>
              </v:textbox>
            </v:rect>
            <v:rect id="_x0000_s9110" o:spid="_x0000_s9110" o:spt="1" style="position:absolute;left:8370;top:13005;height:315;width:240;mso-wrap-style:none;" filled="f" stroked="f" coordsize="21600,21600">
              <v:path/>
              <v:fill on="f" focussize="0,0"/>
              <v:stroke on="f"/>
              <v:imagedata o:title=""/>
              <o:lock v:ext="edit" aspectratio="f"/>
              <v:textbox inset="0mm,0mm,0mm,0mm" style="mso-fit-shape-to-text:t;">
                <w:txbxContent>
                  <w:p>
                    <w:r>
                      <w:rPr>
                        <w:rFonts w:hint="eastAsia"/>
                        <w:sz w:val="24"/>
                      </w:rPr>
                      <w:t>的</w:t>
                    </w:r>
                  </w:p>
                </w:txbxContent>
              </v:textbox>
            </v:rect>
            <v:rect id="_x0000_s9111" o:spid="_x0000_s9111" o:spt="1" style="position:absolute;left:5085;top:11655;height:315;width:1200;mso-wrap-style:none;" filled="f" stroked="f" coordsize="21600,21600">
              <v:path/>
              <v:fill on="f" focussize="0,0"/>
              <v:stroke on="f"/>
              <v:imagedata o:title=""/>
              <o:lock v:ext="edit" aspectratio="f"/>
              <v:textbox inset="0mm,0mm,0mm,0mm" style="mso-fit-shape-to-text:t;">
                <w:txbxContent>
                  <w:p>
                    <w:r>
                      <w:rPr>
                        <w:rFonts w:hint="eastAsia"/>
                        <w:sz w:val="24"/>
                      </w:rPr>
                      <w:t>准予许可的</w:t>
                    </w:r>
                  </w:p>
                </w:txbxContent>
              </v:textbox>
            </v:rect>
            <v:rect id="_x0000_s9112" o:spid="_x0000_s9112" o:spt="1" style="position:absolute;left:2400;top:2295;height:624;width:8082;" filled="f" stroked="f" coordsize="21600,21600">
              <v:path/>
              <v:fill on="f" focussize="0,0"/>
              <v:stroke on="f"/>
              <v:imagedata o:title=""/>
              <o:lock v:ext="edit" aspectratio="f"/>
              <v:textbox inset="0mm,0mm,0mm,0mm" style="mso-fit-shape-to-text:t;">
                <w:txbxContent>
                  <w:p>
                    <w:pPr>
                      <w:wordWrap w:val="0"/>
                      <w:jc w:val="right"/>
                      <w:rPr>
                        <w:sz w:val="24"/>
                      </w:rPr>
                    </w:pPr>
                    <w:r>
                      <w:rPr>
                        <w:sz w:val="24"/>
                      </w:rPr>
                      <w:t xml:space="preserve">                                                  </w:t>
                    </w:r>
                    <w:r>
                      <w:rPr>
                        <w:rFonts w:hint="eastAsia"/>
                        <w:sz w:val="24"/>
                      </w:rPr>
                      <w:t>序号：</w:t>
                    </w:r>
                    <w:r>
                      <w:rPr>
                        <w:sz w:val="24"/>
                      </w:rPr>
                      <w:t>33</w:t>
                    </w:r>
                  </w:p>
                  <w:p>
                    <w:r>
                      <w:rPr>
                        <w:rFonts w:hint="eastAsia"/>
                        <w:sz w:val="24"/>
                      </w:rPr>
                      <w:t>职权名称：</w:t>
                    </w:r>
                  </w:p>
                </w:txbxContent>
              </v:textbox>
            </v:rect>
            <v:rect id="_x0000_s9113" o:spid="_x0000_s9113" o:spt="1" style="position:absolute;left:3495;top:2295;height:312;width:181;mso-wrap-style:none;" filled="f" stroked="f" coordsize="21600,21600">
              <v:path/>
              <v:fill on="f" focussize="0,0"/>
              <v:stroke on="f"/>
              <v:imagedata o:title=""/>
              <o:lock v:ext="edit" aspectratio="f"/>
              <v:textbox inset="0mm,0mm,0mm,0mm" style="mso-fit-shape-to-text:t;">
                <w:txbxContent>
                  <w:p/>
                </w:txbxContent>
              </v:textbox>
            </v:rect>
            <v:rect id="_x0000_s9114" o:spid="_x0000_s9114" o:spt="1" style="position:absolute;left:3735;top:2295;height:624;width:2941;mso-wrap-style:none;" filled="f" stroked="f" coordsize="21600,21600">
              <v:path/>
              <v:fill on="f" focussize="0,0"/>
              <v:stroke on="f"/>
              <v:imagedata o:title=""/>
              <o:lock v:ext="edit" aspectratio="f"/>
              <v:textbox inset="0mm,0mm,0mm,0mm" style="mso-fit-shape-to-text:t;">
                <w:txbxContent>
                  <w:p/>
                  <w:p>
                    <w:r>
                      <w:rPr>
                        <w:rFonts w:hint="eastAsia"/>
                      </w:rPr>
                      <w:t>对在公路上擅自超限运输的处罚</w:t>
                    </w:r>
                  </w:p>
                </w:txbxContent>
              </v:textbox>
            </v:rect>
            <v:rect id="_x0000_s9115" o:spid="_x0000_s9115" o:spt="1" style="position:absolute;left:2400;top:3300;height:312;width:181;mso-wrap-style:none;" filled="f" stroked="f" coordsize="21600,21600">
              <v:path/>
              <v:fill on="f" focussize="0,0"/>
              <v:stroke on="f"/>
              <v:imagedata o:title=""/>
              <o:lock v:ext="edit" aspectratio="f"/>
              <v:textbox inset="0mm,0mm,0mm,0mm" style="mso-fit-shape-to-text:t;">
                <w:txbxContent>
                  <w:p/>
                </w:txbxContent>
              </v:textbox>
            </v:rect>
            <v:rect id="_x0000_s9116" o:spid="_x0000_s9116" o:spt="1" style="position:absolute;left:3000;top:3300;height:312;width:181;mso-wrap-style:none;" filled="f" stroked="f" coordsize="21600,21600">
              <v:path/>
              <v:fill on="f" focussize="0,0"/>
              <v:stroke on="f"/>
              <v:imagedata o:title=""/>
              <o:lock v:ext="edit" aspectratio="f"/>
              <v:textbox inset="0mm,0mm,0mm,0mm" style="mso-fit-shape-to-text:t;">
                <w:txbxContent>
                  <w:p/>
                </w:txbxContent>
              </v:textbox>
            </v:rect>
          </v:group>
        </w:pict>
      </w:r>
    </w:p>
    <w:p/>
    <w:p/>
    <w:p/>
    <w:p/>
    <w:p/>
    <w:p/>
    <w:p/>
    <w:p/>
    <w:p/>
    <w:p/>
    <w:p/>
    <w:p/>
    <w:p/>
    <w:p/>
    <w:p/>
    <w:p/>
    <w:p/>
    <w:p/>
    <w:p/>
    <w:p/>
    <w:p/>
    <w:p/>
    <w:p/>
    <w:p/>
    <w:p/>
    <w:p/>
    <w:p/>
    <w:p/>
    <w:p/>
    <w:p/>
    <w:p/>
    <w:p/>
    <w:p/>
    <w:p/>
    <w:p/>
    <w:p/>
    <w:p/>
    <w:p/>
    <w:p/>
    <w:p/>
    <w:p/>
    <w:p>
      <w:r>
        <w:rPr>
          <w:sz w:val="21"/>
        </w:rPr>
        <w:pict>
          <v:rect id="_x0000_s9117" o:spid="_x0000_s9117" o:spt="1" style="position:absolute;left:0pt;margin-left:1.75pt;margin-top:3.4pt;height:36.15pt;width:404.3pt;z-index:25396121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rect>
        </w:pict>
      </w:r>
      <w:r>
        <w:rPr>
          <w:sz w:val="21"/>
        </w:rPr>
        <w:pict>
          <v:shape id="文本框 990" o:spid="_x0000_s9118" o:spt="202" type="#_x0000_t202" style="position:absolute;left:0pt;margin-left:11.45pt;margin-top:39pt;height:56.9pt;width:422.65pt;z-index:253960192;mso-width-relative:page;mso-height-relative:page;" fillcolor="#FFFFFF" filled="t" stroked="t" coordsize="21600,21600">
            <v:path/>
            <v:fill on="t" color2="#FFFFFF" focussize="0,0"/>
            <v:stroke weight="0.5pt" color="#FFFFFF" joinstyle="miter"/>
            <v:imagedata o:title=""/>
            <o:lock v:ext="edit" aspectratio="f"/>
            <v:textbox>
              <w:txbxContent>
                <w:p>
                  <w:pPr>
                    <w:jc w:val="right"/>
                    <w:rPr>
                      <w:rFonts w:ascii="宋体"/>
                      <w:sz w:val="24"/>
                      <w:szCs w:val="24"/>
                    </w:rPr>
                  </w:pPr>
                  <w:r>
                    <w:rPr>
                      <w:rFonts w:hint="eastAsia" w:ascii="宋体" w:hAnsi="宋体"/>
                      <w:sz w:val="24"/>
                      <w:szCs w:val="24"/>
                    </w:rPr>
                    <w:t>序号：</w:t>
                  </w:r>
                  <w:r>
                    <w:rPr>
                      <w:rFonts w:ascii="宋体" w:hAnsi="宋体"/>
                      <w:sz w:val="24"/>
                      <w:szCs w:val="24"/>
                    </w:rPr>
                    <w:t>34</w:t>
                  </w:r>
                </w:p>
                <w:p>
                  <w:pPr>
                    <w:rPr>
                      <w:rFonts w:ascii="宋体" w:cs="宋体"/>
                      <w:sz w:val="22"/>
                    </w:rPr>
                  </w:pPr>
                  <w:r>
                    <w:rPr>
                      <w:rFonts w:hint="eastAsia"/>
                      <w:sz w:val="22"/>
                    </w:rPr>
                    <w:t>职权名称：对未取得道路运输经营许可，擅自从事道路运输经营的处罚</w:t>
                  </w:r>
                </w:p>
                <w:p>
                  <w:pPr>
                    <w:ind w:firstLine="31680" w:firstLineChars="50"/>
                    <w:rPr>
                      <w:rFonts w:ascii="宋体"/>
                      <w:sz w:val="32"/>
                      <w:szCs w:val="32"/>
                    </w:rPr>
                  </w:pPr>
                </w:p>
              </w:txbxContent>
            </v:textbox>
          </v:shape>
        </w:pict>
      </w:r>
      <w:r>
        <w:pict>
          <v:shape id="_x0000_i1043" o:spt="75" alt="25" type="#_x0000_t75" style="height:557.25pt;width:466.5pt;" filled="f" o:preferrelative="t" stroked="f" coordsize="21600,21600">
            <v:path/>
            <v:fill on="f" focussize="0,0"/>
            <v:stroke on="f" joinstyle="miter"/>
            <v:imagedata r:id="rId28" o:title=""/>
            <o:lock v:ext="edit" aspectratio="t"/>
            <w10:wrap type="none"/>
            <w10:anchorlock/>
          </v:shape>
        </w:pict>
      </w:r>
    </w:p>
    <w:p/>
    <w:p/>
    <w:p/>
    <w:p/>
    <w:p/>
    <w:p/>
    <w:p/>
    <w:p/>
    <w:p>
      <w:r>
        <w:rPr>
          <w:sz w:val="21"/>
        </w:rPr>
        <w:pict>
          <v:group id="_x0000_s9119" o:spid="_x0000_s9119" o:spt="203" style="position:absolute;left:0pt;margin-left:7.55pt;margin-top:-9.25pt;height:44.35pt;width:398.85pt;z-index:253964288;mso-width-relative:page;mso-height-relative:page;" coordorigin="4813,635015" coordsize="7977,1105">
            <o:lock v:ext="edit" aspectratio="f"/>
            <v:shape id="_x0000_s9120" o:spid="_x0000_s9120" o:spt="109" type="#_x0000_t109" style="position:absolute;left:4840;top:635206;height:914;width:7950;" fillcolor="#FFFFFF" filled="t" stroked="t" coordsize="21600,21600">
              <v:path/>
              <v:fill on="t" color2="#FFFFFF" focussize="0,0"/>
              <v:stroke color="#FFFFFF" joinstyle="miter"/>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双湖县交通运输局行政许可流程图</w:t>
                    </w:r>
                  </w:p>
                </w:txbxContent>
              </v:textbox>
            </v:shape>
            <v:shape id="_x0000_s9121" o:spid="_x0000_s9121" o:spt="109" type="#_x0000_t109" style="position:absolute;left:4813;top:635015;height:914;width:7950;" fillcolor="#FFFFFF" filled="t" stroked="t" coordsize="21600,21600">
              <v:path/>
              <v:fill on="t" color2="#FFFFFF" focussize="0,0"/>
              <v:stroke color="#FFFFFF" joinstyle="miter"/>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shape>
          </v:group>
        </w:pict>
      </w:r>
      <w:r>
        <w:rPr>
          <w:sz w:val="21"/>
        </w:rPr>
        <w:pict>
          <v:shape id="_x0000_s9122" o:spid="_x0000_s9122" o:spt="109" type="#_x0000_t109" style="position:absolute;left:0pt;margin-left:3.5pt;margin-top:-15.35pt;height:45.7pt;width:397.5pt;z-index:253963264;mso-width-relative:page;mso-height-relative:page;" fillcolor="#FFFFFF" filled="t" stroked="t" coordsize="21600,21600">
            <v:path/>
            <v:fill on="t" color2="#FFFFFF" focussize="0,0"/>
            <v:stroke color="#FFFFFF [3212]"/>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双湖县交通运输局行政许可流程图</w:t>
                  </w:r>
                </w:p>
              </w:txbxContent>
            </v:textbox>
          </v:shape>
        </w:pict>
      </w:r>
      <w:r>
        <w:rPr>
          <w:lang w:bidi="bo-CN"/>
        </w:rPr>
        <w:pict>
          <v:shape id="文本框 200" o:spid="_x0000_s9123" o:spt="202" type="#_x0000_t202" style="position:absolute;left:0pt;margin-left:-7.3pt;margin-top:37.65pt;height:70.2pt;width:445.2pt;z-index:249915392;mso-width-relative:page;mso-height-relative:page;" stroked="t" coordsize="21600,21600">
            <v:path/>
            <v:fill focussize="0,0"/>
            <v:stroke weight="0.5pt" color="#FFFFFF" joinstyle="miter"/>
            <v:imagedata o:title=""/>
            <o:lock v:ext="edit"/>
            <v:textbox>
              <w:txbxContent>
                <w:p>
                  <w:pPr>
                    <w:jc w:val="right"/>
                    <w:rPr>
                      <w:rFonts w:ascii="宋体"/>
                      <w:sz w:val="24"/>
                      <w:szCs w:val="24"/>
                    </w:rPr>
                  </w:pPr>
                  <w:r>
                    <w:rPr>
                      <w:rFonts w:hint="eastAsia" w:ascii="宋体" w:hAnsi="宋体"/>
                      <w:sz w:val="24"/>
                      <w:szCs w:val="24"/>
                    </w:rPr>
                    <w:t>序号：</w:t>
                  </w:r>
                  <w:r>
                    <w:rPr>
                      <w:rFonts w:ascii="宋体" w:hAnsi="宋体"/>
                      <w:sz w:val="24"/>
                      <w:szCs w:val="24"/>
                    </w:rPr>
                    <w:t>35</w:t>
                  </w:r>
                </w:p>
                <w:p>
                  <w:pPr>
                    <w:rPr>
                      <w:rFonts w:ascii="宋体" w:cs="宋体"/>
                      <w:sz w:val="22"/>
                    </w:rPr>
                  </w:pPr>
                  <w:r>
                    <w:rPr>
                      <w:rFonts w:hint="eastAsia"/>
                      <w:sz w:val="22"/>
                    </w:rPr>
                    <w:t>职权名称：对不符合条件从事客运、危险货物运输经营的驾驶人员的处罚</w:t>
                  </w:r>
                </w:p>
                <w:p>
                  <w:pPr>
                    <w:ind w:firstLine="31680" w:firstLineChars="50"/>
                    <w:rPr>
                      <w:rFonts w:ascii="宋体"/>
                      <w:sz w:val="32"/>
                      <w:szCs w:val="32"/>
                    </w:rPr>
                  </w:pPr>
                </w:p>
              </w:txbxContent>
            </v:textbox>
          </v:shape>
        </w:pict>
      </w:r>
      <w:r>
        <w:rPr>
          <w:sz w:val="21"/>
        </w:rPr>
        <w:pict>
          <v:shape id="_x0000_s9124" o:spid="_x0000_s9124" o:spt="109" type="#_x0000_t109" style="position:absolute;left:0pt;margin-left:4.85pt;margin-top:-5.8pt;height:45.7pt;width:397.5pt;z-index:253962240;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双湖县交通运输局行政许可流程图</w:t>
                  </w:r>
                </w:p>
              </w:txbxContent>
            </v:textbox>
          </v:shape>
        </w:pict>
      </w:r>
      <w:r>
        <w:pict>
          <v:shape id="_x0000_i1044" o:spt="75" alt="26" type="#_x0000_t75" style="height:495pt;width:414.75pt;" filled="f" o:preferrelative="t" stroked="f" coordsize="21600,21600">
            <v:path/>
            <v:fill on="f" focussize="0,0"/>
            <v:stroke on="f" joinstyle="miter"/>
            <v:imagedata r:id="rId29" o:title=""/>
            <o:lock v:ext="edit" aspectratio="t"/>
            <w10:wrap type="none"/>
            <w10:anchorlock/>
          </v:shape>
        </w:pict>
      </w:r>
    </w:p>
    <w:p/>
    <w:p/>
    <w:p/>
    <w:p/>
    <w:p/>
    <w:p/>
    <w:p/>
    <w:p/>
    <w:p/>
    <w:p/>
    <w:p/>
    <w:p/>
    <w:p>
      <w:r>
        <w:rPr>
          <w:sz w:val="21"/>
        </w:rPr>
        <w:pict>
          <v:shape id="_x0000_s9125" o:spid="_x0000_s9125" o:spt="109" type="#_x0000_t109" style="position:absolute;left:0pt;margin-left:3.45pt;margin-top:-2.45pt;height:32.7pt;width:402.3pt;z-index:253965312;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shape>
        </w:pict>
      </w:r>
      <w:r>
        <w:rPr>
          <w:lang w:bidi="bo-CN"/>
        </w:rPr>
        <w:pict>
          <v:shape id="文本框 230" o:spid="_x0000_s9126" o:spt="202" type="#_x0000_t202" style="position:absolute;left:0pt;margin-left:-6.9pt;margin-top:31.2pt;height:70.2pt;width:427.65pt;z-index:249916416;mso-width-relative:page;mso-height-relative:page;" fillcolor="#FFFFFF" filled="t" stroked="t" coordsize="21600,21600">
            <v:path/>
            <v:fill on="t" color2="#FFFFFF" focussize="0,0"/>
            <v:stroke weight="0.5pt" color="#FFFFFF" joinstyle="miter"/>
            <v:imagedata o:title=""/>
            <o:lock v:ext="edit" aspectratio="f"/>
            <v:textbox>
              <w:txbxContent>
                <w:p>
                  <w:pPr>
                    <w:jc w:val="right"/>
                    <w:rPr>
                      <w:rFonts w:ascii="宋体"/>
                      <w:sz w:val="24"/>
                      <w:szCs w:val="24"/>
                    </w:rPr>
                  </w:pPr>
                  <w:r>
                    <w:rPr>
                      <w:rFonts w:hint="eastAsia" w:ascii="宋体" w:hAnsi="宋体"/>
                      <w:sz w:val="24"/>
                      <w:szCs w:val="24"/>
                    </w:rPr>
                    <w:t>序号：</w:t>
                  </w:r>
                  <w:r>
                    <w:rPr>
                      <w:rFonts w:ascii="宋体" w:hAnsi="宋体"/>
                      <w:sz w:val="24"/>
                      <w:szCs w:val="24"/>
                    </w:rPr>
                    <w:t>36</w:t>
                  </w:r>
                </w:p>
                <w:p>
                  <w:pPr>
                    <w:rPr>
                      <w:rFonts w:ascii="宋体" w:cs="宋体"/>
                      <w:sz w:val="22"/>
                    </w:rPr>
                  </w:pPr>
                  <w:r>
                    <w:rPr>
                      <w:rFonts w:hint="eastAsia"/>
                      <w:sz w:val="22"/>
                    </w:rPr>
                    <w:t>职权名称：对未经许可擅自从事道路运输站（场）经营、机动车维修经营、机动车驾驶员培训的处罚</w:t>
                  </w:r>
                </w:p>
                <w:p>
                  <w:pPr>
                    <w:ind w:firstLine="31680" w:firstLineChars="50"/>
                    <w:rPr>
                      <w:rFonts w:ascii="宋体"/>
                      <w:sz w:val="32"/>
                      <w:szCs w:val="32"/>
                    </w:rPr>
                  </w:pPr>
                </w:p>
              </w:txbxContent>
            </v:textbox>
          </v:shape>
        </w:pict>
      </w:r>
      <w:r>
        <w:pict>
          <v:shape id="_x0000_i1045" o:spt="75" alt="27" type="#_x0000_t75" style="height:495pt;width:414.75pt;" filled="f" o:preferrelative="t" stroked="f" coordsize="21600,21600">
            <v:path/>
            <v:fill on="f" focussize="0,0"/>
            <v:stroke on="f" joinstyle="miter"/>
            <v:imagedata r:id="rId30" o:title=""/>
            <o:lock v:ext="edit" aspectratio="t"/>
            <w10:wrap type="none"/>
            <w10:anchorlock/>
          </v:shape>
        </w:pict>
      </w:r>
    </w:p>
    <w:p/>
    <w:p/>
    <w:p/>
    <w:p/>
    <w:p/>
    <w:p/>
    <w:p/>
    <w:p/>
    <w:p/>
    <w:p/>
    <w:p/>
    <w:p/>
    <w:p>
      <w:r>
        <w:rPr>
          <w:lang w:bidi="bo-CN"/>
        </w:rPr>
        <w:pict>
          <v:shape id="文本框 233" o:spid="_x0000_s9127" o:spt="202" type="#_x0000_t202" style="position:absolute;left:0pt;margin-left:4.3pt;margin-top:44.7pt;height:62.85pt;width:408.65pt;z-index:249917440;mso-width-relative:page;mso-height-relative:page;" fillcolor="#FFFFFF" filled="t" stroked="t" coordsize="21600,21600">
            <v:path/>
            <v:fill on="t" color2="#FFFFFF" focussize="0,0"/>
            <v:stroke weight="0.5pt" color="#FFFFFF" joinstyle="miter"/>
            <v:imagedata o:title=""/>
            <o:lock v:ext="edit" aspectratio="f"/>
            <v:textbox>
              <w:txbxContent>
                <w:p>
                  <w:pPr>
                    <w:jc w:val="right"/>
                    <w:rPr>
                      <w:rFonts w:ascii="宋体"/>
                      <w:sz w:val="24"/>
                      <w:szCs w:val="24"/>
                    </w:rPr>
                  </w:pPr>
                  <w:r>
                    <w:rPr>
                      <w:rFonts w:hint="eastAsia" w:ascii="宋体" w:hAnsi="宋体"/>
                      <w:sz w:val="24"/>
                      <w:szCs w:val="24"/>
                    </w:rPr>
                    <w:t>序号：</w:t>
                  </w:r>
                  <w:r>
                    <w:rPr>
                      <w:rFonts w:ascii="宋体" w:hAnsi="宋体"/>
                      <w:sz w:val="24"/>
                      <w:szCs w:val="24"/>
                    </w:rPr>
                    <w:t>37</w:t>
                  </w:r>
                </w:p>
                <w:p>
                  <w:pPr>
                    <w:rPr>
                      <w:rFonts w:ascii="宋体" w:cs="宋体"/>
                      <w:sz w:val="22"/>
                    </w:rPr>
                  </w:pPr>
                  <w:r>
                    <w:rPr>
                      <w:rFonts w:hint="eastAsia"/>
                      <w:sz w:val="22"/>
                    </w:rPr>
                    <w:t>职权名称：对客运经营者、货运经营者、道路运输相关业务经营者非法转让、出租道路运输许可证件的处罚</w:t>
                  </w:r>
                </w:p>
                <w:p>
                  <w:pPr>
                    <w:ind w:firstLine="31680" w:firstLineChars="50"/>
                    <w:rPr>
                      <w:rFonts w:ascii="宋体"/>
                      <w:sz w:val="32"/>
                      <w:szCs w:val="32"/>
                    </w:rPr>
                  </w:pPr>
                </w:p>
              </w:txbxContent>
            </v:textbox>
          </v:shape>
        </w:pict>
      </w:r>
      <w:r>
        <w:rPr>
          <w:sz w:val="21"/>
        </w:rPr>
        <w:pict>
          <v:shape id="_x0000_s9128" o:spid="_x0000_s9128" o:spt="109" type="#_x0000_t109" style="position:absolute;left:0pt;margin-left:2.9pt;margin-top:12.6pt;height:32.7pt;width:375.6pt;z-index:25396633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shape>
        </w:pict>
      </w:r>
      <w:r>
        <w:pict>
          <v:shape id="_x0000_i1046" o:spt="75" alt="28" type="#_x0000_t75" style="height:495pt;width:414.75pt;" filled="f" o:preferrelative="t" stroked="f" coordsize="21600,21600">
            <v:path/>
            <v:fill on="f" focussize="0,0"/>
            <v:stroke on="f" joinstyle="miter"/>
            <v:imagedata r:id="rId31" o:title=""/>
            <o:lock v:ext="edit" aspectratio="t"/>
            <w10:wrap type="none"/>
            <w10:anchorlock/>
          </v:shape>
        </w:pict>
      </w:r>
    </w:p>
    <w:p/>
    <w:p/>
    <w:p/>
    <w:p/>
    <w:p/>
    <w:p/>
    <w:p/>
    <w:p/>
    <w:p/>
    <w:p/>
    <w:p/>
    <w:p/>
    <w:p>
      <w:r>
        <w:rPr>
          <w:lang w:bidi="bo-CN"/>
        </w:rPr>
        <w:pict>
          <v:group id="_x0000_s9129" o:spid="_x0000_s9129" o:spt="203" style="position:absolute;left:0pt;margin-left:2.35pt;margin-top:0pt;height:663pt;width:506.25pt;z-index:251102208;mso-width-relative:page;mso-height-relative:page;" coordorigin="2400,1680" coordsize="10125,13260" editas="canvas">
            <o:lock v:ext="edit"/>
            <v:shape id="_x0000_s1957" o:spid="_x0000_s1957" o:spt="75" type="#_x0000_t75" style="position:absolute;left:2400;top:1680;height:13260;width:10125;" filled="f" stroked="f" coordsize="21600,21600">
              <v:path/>
              <v:fill on="f" focussize="0,0"/>
              <v:stroke on="f"/>
              <v:imagedata o:title=""/>
              <o:lock v:ext="edit" text="t" aspectratio="t"/>
            </v:shape>
            <v:rect id="_x0000_s9130" o:spid="_x0000_s9130" o:spt="1" style="position:absolute;left:3045;top:1680;height:624;width:7262;" filled="f" stroked="f" coordsize="21600,21600">
              <v:path/>
              <v:fill on="f" focussize="0,0"/>
              <v:stroke on="f"/>
              <v:imagedata o:title=""/>
              <o:lock v:ext="edit" aspectratio="f"/>
              <v:textbox inset="0mm,0mm,0mm,0mm" style="mso-fit-shape-to-text:t;">
                <w:txbxContent>
                  <w:p>
                    <w:pPr>
                      <w:jc w:val="center"/>
                      <w:rPr>
                        <w:b/>
                        <w:bCs/>
                      </w:rPr>
                    </w:pPr>
                    <w:r>
                      <w:rPr>
                        <w:rFonts w:hint="eastAsia"/>
                        <w:b/>
                        <w:bCs/>
                        <w:sz w:val="36"/>
                        <w:szCs w:val="36"/>
                        <w:lang w:eastAsia="zh-CN"/>
                      </w:rPr>
                      <w:t>双湖县</w:t>
                    </w:r>
                    <w:r>
                      <w:rPr>
                        <w:rFonts w:hint="eastAsia"/>
                        <w:b/>
                        <w:bCs/>
                        <w:sz w:val="36"/>
                        <w:szCs w:val="36"/>
                      </w:rPr>
                      <w:t>交通运输局行政许可流程图</w:t>
                    </w:r>
                  </w:p>
                </w:txbxContent>
              </v:textbox>
            </v:rect>
            <v:rect id="_x0000_s9131" o:spid="_x0000_s9131" o:spt="1" style="position:absolute;left:6030;top:4035;height:315;width:180;mso-wrap-style:none;" filled="f" stroked="f" coordsize="21600,21600">
              <v:path/>
              <v:fill on="f" focussize="0,0"/>
              <v:stroke on="f"/>
              <v:imagedata o:title=""/>
              <o:lock v:ext="edit" aspectratio="f"/>
              <v:textbox inset="0mm,0mm,0mm,0mm" style="mso-fit-shape-to-text:t;">
                <w:txbxContent>
                  <w:p>
                    <w:pPr>
                      <w:rPr>
                        <w:sz w:val="24"/>
                      </w:rPr>
                    </w:pPr>
                  </w:p>
                </w:txbxContent>
              </v:textbox>
            </v:rect>
            <v:rect id="_x0000_s9132" o:spid="_x0000_s9132" o:spt="1" style="position:absolute;left:6630;top:4035;height:315;width:180;mso-wrap-style:none;" filled="f" stroked="f" coordsize="21600,21600">
              <v:path/>
              <v:fill on="f" focussize="0,0"/>
              <v:stroke on="f"/>
              <v:imagedata o:title=""/>
              <o:lock v:ext="edit" aspectratio="f"/>
              <v:textbox inset="0mm,0mm,0mm,0mm" style="mso-fit-shape-to-text:t;">
                <w:txbxContent>
                  <w:p/>
                </w:txbxContent>
              </v:textbox>
            </v:rect>
            <v:shape id="_x0000_s9133" o:spid="_x0000_s9133" style="position:absolute;left:5355;top:3750;height:885;width:2250;" filled="f" stroked="t" coordsize="2575,1016" path="m508,1016l2067,1016hdc2347,1016,2575,789,2575,508c2575,228,2347,0,2067,0c2067,0,2067,0,2067,0hal2067,0,508,0hdc228,0,0,228,0,508c0,789,228,1016,508,1016haxe">
              <v:path arrowok="t"/>
              <v:fill on="f" focussize="0,0"/>
              <v:stroke weight="2.25pt" color="#FFFFFF" endcap="round"/>
              <v:imagedata o:title=""/>
              <o:lock v:ext="edit" aspectratio="f"/>
            </v:shape>
            <v:shape id="_x0000_s9134" o:spid="_x0000_s9134" style="position:absolute;left:5205;top:3600;height:870;width:2235;" filled="f" stroked="t" coordsize="2574,1016" path="m508,1016l2066,1016hdc2347,1016,2574,788,2574,508c2574,227,2347,0,2066,0c2066,0,2066,0,2066,0hal2066,0,508,0hdc227,0,0,227,0,508c0,788,227,1016,508,1016haxe">
              <v:path arrowok="t"/>
              <v:fill on="f" focussize="0,0"/>
              <v:stroke weight="2.25pt" color="#000000" endcap="round"/>
              <v:imagedata o:title=""/>
              <o:lock v:ext="edit" aspectratio="f"/>
            </v:shape>
            <v:rect id="_x0000_s9135" o:spid="_x0000_s9135" o:spt="1" style="position:absolute;left:5659;top:3870;height:315;width:1440;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9136" o:spid="_x0000_s9136" o:spt="1" style="position:absolute;left:5430;top:7575;height:1305;width:1785;" filled="f" stroked="t" coordsize="21600,21600">
              <v:path/>
              <v:fill on="f" focussize="0,0"/>
              <v:stroke weight="2.25pt" color="#000000" joinstyle="round" endcap="round"/>
              <v:imagedata o:title=""/>
              <o:lock v:ext="edit" aspectratio="f"/>
            </v:rect>
            <v:rect id="_x0000_s9137" o:spid="_x0000_s9137" o:spt="1" style="position:absolute;left:5880;top:8070;height:315;width:240;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9138" o:spid="_x0000_s9138" o:spt="1" style="position:absolute;left:6465;top:8070;height:315;width:240;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9139" o:spid="_x0000_s9139" style="position:absolute;left:5220;top:5220;height:1080;width:2205;" filled="f" stroked="t" coordsize="147,72" path="m0,36l73,0,147,36,73,72,0,36xe">
              <v:path arrowok="t"/>
              <v:fill on="f" focussize="0,0"/>
              <v:stroke weight="2.25pt" color="#000000" endcap="round"/>
              <v:imagedata o:title=""/>
              <o:lock v:ext="edit" aspectratio="f"/>
            </v:shape>
            <v:rect id="_x0000_s9140" o:spid="_x0000_s9140" o:spt="1" style="position:absolute;left:5880;top:5610;height:315;width:240;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9141" o:spid="_x0000_s9141" o:spt="1" style="position:absolute;left:6465;top:5610;height:315;width:240;mso-wrap-style:none;" filled="f" stroked="f" coordsize="21600,21600">
              <v:path/>
              <v:fill on="f" focussize="0,0"/>
              <v:stroke on="f"/>
              <v:imagedata o:title=""/>
              <o:lock v:ext="edit" aspectratio="f"/>
              <v:textbox inset="0mm,0mm,0mm,0mm" style="mso-fit-shape-to-text:t;">
                <w:txbxContent>
                  <w:p>
                    <w:r>
                      <w:rPr>
                        <w:rFonts w:hint="eastAsia"/>
                        <w:sz w:val="24"/>
                      </w:rPr>
                      <w:t>理</w:t>
                    </w:r>
                  </w:p>
                </w:txbxContent>
              </v:textbox>
            </v:rect>
            <v:line id="_x0000_s9142" o:spid="_x0000_s9142" o:spt="20" style="position:absolute;left:6315;top:4470;height:645;width:0;" filled="f" stroked="t" coordsize="21600,21600">
              <v:path arrowok="t"/>
              <v:fill on="f" focussize="0,0"/>
              <v:stroke color="#000000" endcap="round"/>
              <v:imagedata o:title=""/>
              <o:lock v:ext="edit" aspectratio="f"/>
            </v:line>
            <v:shape id="_x0000_s9143" o:spid="_x0000_s9143" style="position:absolute;left:6255;top:5100;height:120;width:120;" fillcolor="#000000" filled="t" stroked="t" coordsize="138,139" path="m69,139l0,0hdc44,22,95,22,138,0hal138,0,69,139xe">
              <v:path arrowok="t"/>
              <v:fill on="t" color2="#FFFFFF" focussize="0,0"/>
              <v:stroke weight="0pt" color="#000000"/>
              <v:imagedata o:title=""/>
              <o:lock v:ext="edit" aspectratio="f"/>
            </v:shape>
            <v:shape id="_x0000_s9144" o:spid="_x0000_s9144" style="position:absolute;left:5115;top:9930;height:1320;width:2415;" filled="f" stroked="t" coordsize="161,88" path="m0,44l80,0,161,44,80,88,0,44xe">
              <v:path arrowok="t"/>
              <v:fill on="f" focussize="0,0"/>
              <v:stroke weight="2.25pt" color="#000000" endcap="round"/>
              <v:imagedata o:title=""/>
              <o:lock v:ext="edit" aspectratio="f"/>
            </v:shape>
            <v:rect id="_x0000_s9145" o:spid="_x0000_s9145" o:spt="1" style="position:absolute;left:5880;top:10440;height:315;width:240;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9146" o:spid="_x0000_s9146" o:spt="1" style="position:absolute;left:6465;top:10440;height:315;width:240;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9147" o:spid="_x0000_s9147" style="position:absolute;left:5145;top:13875;height:855;width:2340;" filled="f" stroked="t" coordsize="2685,974" path="m486,974l2198,974hdc2467,974,2685,756,2685,487c2685,218,2467,0,2198,0c2198,0,2198,0,2198,0hal2198,0,486,0hdc218,0,0,218,0,487c0,756,218,974,486,974haxe">
              <v:path arrowok="t"/>
              <v:fill on="f" focussize="0,0"/>
              <v:stroke weight="2.25pt" color="#000000" endcap="round"/>
              <v:imagedata o:title=""/>
              <o:lock v:ext="edit" aspectratio="f"/>
            </v:shape>
            <v:rect id="_x0000_s9148" o:spid="_x0000_s9148" o:spt="1" style="position:absolute;left:5730;top:14145;height:315;width:960;mso-wrap-style:none;" filled="f" stroked="f" coordsize="21600,21600">
              <v:path/>
              <v:fill on="f" focussize="0,0"/>
              <v:stroke on="f"/>
              <v:imagedata o:title=""/>
              <o:lock v:ext="edit" aspectratio="f"/>
              <v:textbox inset="0mm,0mm,0mm,0mm" style="mso-fit-shape-to-text:t;">
                <w:txbxContent>
                  <w:p>
                    <w:r>
                      <w:rPr>
                        <w:rFonts w:hint="eastAsia"/>
                        <w:sz w:val="24"/>
                      </w:rPr>
                      <w:t>存档办结</w:t>
                    </w:r>
                  </w:p>
                </w:txbxContent>
              </v:textbox>
            </v:rect>
            <v:line id="_x0000_s9149" o:spid="_x0000_s9149" o:spt="20" style="position:absolute;left:6315;top:11250;height:915;width:0;" filled="f" stroked="t" coordsize="21600,21600">
              <v:path arrowok="t"/>
              <v:fill on="f" focussize="0,0"/>
              <v:stroke color="#000000" endcap="round"/>
              <v:imagedata o:title=""/>
              <o:lock v:ext="edit" aspectratio="f"/>
            </v:line>
            <v:shape id="_x0000_s9150" o:spid="_x0000_s9150" style="position:absolute;left:6255;top:12135;height:120;width:120;" fillcolor="#000000" filled="t" stroked="t" coordsize="138,138" path="m69,138l0,0hdc44,21,95,21,138,0hal69,138xe">
              <v:path arrowok="t"/>
              <v:fill on="t" color2="#FFFFFF" focussize="0,0"/>
              <v:stroke weight="0pt" color="#000000"/>
              <v:imagedata o:title=""/>
              <o:lock v:ext="edit" aspectratio="f"/>
            </v:shape>
            <v:shape id="_x0000_s9151" o:spid="_x0000_s9151" style="position:absolute;left:6315;top:13080;height:705;width:0;" filled="f" stroked="t" coordsize="0,47" path="m0,0l0,13,0,13,0,47e">
              <v:path arrowok="t"/>
              <v:fill on="f" focussize="0,0"/>
              <v:stroke color="#000000" endcap="round"/>
              <v:imagedata o:title=""/>
              <o:lock v:ext="edit" aspectratio="f"/>
            </v:shape>
            <v:shape id="_x0000_s9152" o:spid="_x0000_s9152" style="position:absolute;left:6255;top:13755;height:120;width:120;" fillcolor="#000000" filled="t" stroked="t" coordsize="138,138" path="m69,138l0,0hdc44,22,95,22,138,0hal69,138xe">
              <v:path arrowok="t"/>
              <v:fill on="t" color2="#FFFFFF" focussize="0,0"/>
              <v:stroke weight="0pt" color="#000000"/>
              <v:imagedata o:title=""/>
              <o:lock v:ext="edit" aspectratio="f"/>
            </v:shape>
            <v:rect id="_x0000_s9153" o:spid="_x0000_s9153" o:spt="1" style="position:absolute;left:3285;top:4575;height:585;width:1410;" filled="f" stroked="t" coordsize="21600,21600">
              <v:path/>
              <v:fill on="f" focussize="0,0"/>
              <v:stroke color="#000000" joinstyle="round" endcap="round"/>
              <v:imagedata o:title=""/>
              <o:lock v:ext="edit" aspectratio="f"/>
            </v:rect>
            <v:rect id="_x0000_s9154" o:spid="_x0000_s9154" o:spt="1" style="position:absolute;left:3735;top:4725;height:315;width:480;mso-wrap-style:none;" filled="f" stroked="f" coordsize="21600,21600">
              <v:path/>
              <v:fill on="f" focussize="0,0"/>
              <v:stroke on="f"/>
              <v:imagedata o:title=""/>
              <o:lock v:ext="edit" aspectratio="f"/>
              <v:textbox inset="0mm,0mm,0mm,0mm" style="mso-fit-shape-to-text:t;">
                <w:txbxContent>
                  <w:p>
                    <w:r>
                      <w:rPr>
                        <w:rFonts w:hint="eastAsia"/>
                        <w:sz w:val="24"/>
                      </w:rPr>
                      <w:t>补正</w:t>
                    </w:r>
                  </w:p>
                </w:txbxContent>
              </v:textbox>
            </v:rect>
            <v:rect id="_x0000_s9155" o:spid="_x0000_s9155" o:spt="1" style="position:absolute;left:4260;top:5430;height:315;width:1200;mso-wrap-style:none;" filled="f" stroked="f" coordsize="21600,21600">
              <v:path/>
              <v:fill on="f" focussize="0,0"/>
              <v:stroke on="f"/>
              <v:imagedata o:title=""/>
              <o:lock v:ext="edit" aspectratio="f"/>
              <v:textbox inset="0mm,0mm,0mm,0mm" style="mso-fit-shape-to-text:t;">
                <w:txbxContent>
                  <w:p>
                    <w:r>
                      <w:rPr>
                        <w:rFonts w:hint="eastAsia"/>
                        <w:sz w:val="24"/>
                      </w:rPr>
                      <w:t>需补正情形</w:t>
                    </w:r>
                  </w:p>
                </w:txbxContent>
              </v:textbox>
            </v:rect>
            <v:rect id="_x0000_s9156" o:spid="_x0000_s9156" o:spt="1" style="position:absolute;left:5325;top:12255;height:825;width:1980;" filled="f" stroked="t" coordsize="21600,21600">
              <v:path/>
              <v:fill on="f" focussize="0,0"/>
              <v:stroke weight="2.25pt" color="#000000" joinstyle="round" endcap="round"/>
              <v:imagedata o:title=""/>
              <o:lock v:ext="edit" aspectratio="f"/>
            </v:rect>
            <v:rect id="_x0000_s9157" o:spid="_x0000_s9157" o:spt="1" style="position:absolute;left:5880;top:12510;height:315;width:240;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9158" o:spid="_x0000_s9158" o:spt="1" style="position:absolute;left:6465;top:12510;height:315;width:240;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9159" o:spid="_x0000_s9159" style="position:absolute;left:3990;top:4035;height:540;width:1110;" filled="f" stroked="t" coordsize="74,36" path="m0,36l0,0,74,0e">
              <v:path arrowok="t"/>
              <v:fill on="f" focussize="0,0"/>
              <v:stroke color="#000000" endcap="round"/>
              <v:imagedata o:title=""/>
              <o:lock v:ext="edit" aspectratio="f"/>
            </v:shape>
            <v:shape id="_x0000_s9160" o:spid="_x0000_s9160" style="position:absolute;left:5085;top:3975;height:120;width:120;" fillcolor="#000000" filled="t" stroked="f" coordsize="8,8" path="m0,0l8,4,0,8,0,0xe">
              <v:path arrowok="t"/>
              <v:fill on="t" color2="#FFFFFF" focussize="0,0"/>
              <v:stroke on="f"/>
              <v:imagedata o:title=""/>
              <o:lock v:ext="edit" aspectratio="f"/>
            </v:shape>
            <v:shape id="_x0000_s9161" o:spid="_x0000_s9161" style="position:absolute;left:3990;top:5250;height:510;width:1230;" filled="f" stroked="t" coordsize="82,34" path="m82,34l0,34,0,0e">
              <v:path arrowok="t"/>
              <v:fill on="f" focussize="0,0"/>
              <v:stroke weight="0pt" color="#000000" endcap="round"/>
              <v:imagedata o:title=""/>
              <o:lock v:ext="edit" aspectratio="f"/>
            </v:shape>
            <v:shape id="_x0000_s9162" o:spid="_x0000_s9162" style="position:absolute;left:3945;top:5160;height:105;width:90;" fillcolor="#000000" filled="t" stroked="f" coordsize="6,7" path="m0,7l3,0,6,7,0,7xe">
              <v:path arrowok="t"/>
              <v:fill on="t" color2="#FFFFFF" focussize="0,0"/>
              <v:stroke on="f"/>
              <v:imagedata o:title=""/>
              <o:lock v:ext="edit" aspectratio="f"/>
            </v:shape>
            <v:shape id="_x0000_s9163" o:spid="_x0000_s9163" style="position:absolute;left:8805;top:5370;height:765;width:1920;" filled="f" stroked="t" coordsize="2203,881" path="m440,881l1762,881hdc2006,881,2203,684,2203,440c2203,197,2006,0,1762,0c1762,0,1762,0,1762,0hal1762,0,440,0hdc197,0,0,197,0,440c0,684,197,881,440,881haxe">
              <v:path arrowok="t"/>
              <v:fill on="f" focussize="0,0"/>
              <v:stroke weight="0pt" color="#000000" endcap="round"/>
              <v:imagedata o:title=""/>
              <o:lock v:ext="edit" aspectratio="f"/>
            </v:shape>
            <v:rect id="_x0000_s9164" o:spid="_x0000_s9164" o:spt="1" style="position:absolute;left:9240;top:5640;height:315;width:960;mso-wrap-style:none;" filled="f" stroked="f" coordsize="21600,21600">
              <v:path/>
              <v:fill on="f" focussize="0,0"/>
              <v:stroke on="f"/>
              <v:imagedata o:title=""/>
              <o:lock v:ext="edit" aspectratio="f"/>
              <v:textbox inset="0mm,0mm,0mm,0mm" style="mso-fit-shape-to-text:t;">
                <w:txbxContent>
                  <w:p>
                    <w:r>
                      <w:rPr>
                        <w:rFonts w:hint="eastAsia"/>
                        <w:sz w:val="24"/>
                      </w:rPr>
                      <w:t>不予受理</w:t>
                    </w:r>
                  </w:p>
                </w:txbxContent>
              </v:textbox>
            </v:rect>
            <v:line id="_x0000_s9165" o:spid="_x0000_s9165" o:spt="20" style="position:absolute;left:7425;top:5760;height:0;width:1290;" filled="f" stroked="t" coordsize="21600,21600">
              <v:path arrowok="t"/>
              <v:fill on="f" focussize="0,0"/>
              <v:stroke weight="0pt" color="#000000" endcap="round"/>
              <v:imagedata o:title=""/>
              <o:lock v:ext="edit" aspectratio="f"/>
            </v:line>
            <v:shape id="_x0000_s9166" o:spid="_x0000_s9166" style="position:absolute;left:8700;top:5715;height:90;width:105;" fillcolor="#000000" filled="t" stroked="f" coordsize="7,6" path="m0,0l7,3,0,6,0,0xe">
              <v:path arrowok="t"/>
              <v:fill on="t" color2="#FFFFFF" focussize="0,0"/>
              <v:stroke on="f"/>
              <v:imagedata o:title=""/>
              <o:lock v:ext="edit" aspectratio="f"/>
            </v:shape>
            <v:line id="_x0000_s9167" o:spid="_x0000_s9167" o:spt="20" style="position:absolute;left:6315;top:6300;height:1185;width:0;" filled="f" stroked="t" coordsize="21600,21600">
              <v:path arrowok="t"/>
              <v:fill on="f" focussize="0,0"/>
              <v:stroke weight="0pt" color="#000000" endcap="round"/>
              <v:imagedata o:title=""/>
              <o:lock v:ext="edit" aspectratio="f"/>
            </v:line>
            <v:shape id="_x0000_s9168" o:spid="_x0000_s9168" style="position:absolute;left:6270;top:7470;height:105;width:105;" fillcolor="#000000" filled="t" stroked="f" coordsize="7,7" path="m7,0l3,7,0,0,7,0xe">
              <v:path arrowok="t"/>
              <v:fill on="t" color2="#FFFFFF" focussize="0,0"/>
              <v:stroke on="f"/>
              <v:imagedata o:title=""/>
              <o:lock v:ext="edit" aspectratio="f"/>
            </v:shape>
            <v:rect id="_x0000_s9169" o:spid="_x0000_s9169" o:spt="1" style="position:absolute;left:7605;top:5445;height:315;width:1200;mso-wrap-style:none;" filled="f" stroked="f" coordsize="21600,21600">
              <v:path/>
              <v:fill on="f" focussize="0,0"/>
              <v:stroke on="f"/>
              <v:imagedata o:title=""/>
              <o:lock v:ext="edit" aspectratio="f"/>
              <v:textbox inset="0mm,0mm,0mm,0mm" style="mso-fit-shape-to-text:t;">
                <w:txbxContent>
                  <w:p>
                    <w:r>
                      <w:rPr>
                        <w:rFonts w:hint="eastAsia"/>
                        <w:sz w:val="24"/>
                      </w:rPr>
                      <w:t>不受理情形</w:t>
                    </w:r>
                  </w:p>
                </w:txbxContent>
              </v:textbox>
            </v:rect>
            <v:line id="_x0000_s9170" o:spid="_x0000_s9170" o:spt="20" style="position:absolute;left:6315;top:8880;height:960;width:0;" filled="f" stroked="t" coordsize="21600,21600">
              <v:path arrowok="t"/>
              <v:fill on="f" focussize="0,0"/>
              <v:stroke weight="0pt" color="#000000" endcap="round"/>
              <v:imagedata o:title=""/>
              <o:lock v:ext="edit" aspectratio="f"/>
            </v:line>
            <v:shape id="_x0000_s9171" o:spid="_x0000_s9171" style="position:absolute;left:6270;top:9840;height:90;width:105;" fillcolor="#000000" filled="t" stroked="f" coordsize="7,6" path="m7,0l3,6,0,0,7,0xe">
              <v:path arrowok="t"/>
              <v:fill on="t" color2="#FFFFFF" focussize="0,0"/>
              <v:stroke on="f"/>
              <v:imagedata o:title=""/>
              <o:lock v:ext="edit" aspectratio="f"/>
            </v:shape>
            <v:shape id="_x0000_s9172" o:spid="_x0000_s9172" style="position:absolute;left:7530;top:10590;height:3720;width:735;" filled="f" stroked="t" coordsize="49,248" path="m0,0l49,0,49,248,3,248e">
              <v:path arrowok="t"/>
              <v:fill on="f" focussize="0,0"/>
              <v:stroke weight="0pt" color="#000000" endcap="round"/>
              <v:imagedata o:title=""/>
              <o:lock v:ext="edit" aspectratio="f"/>
            </v:shape>
            <v:shape id="_x0000_s9173" o:spid="_x0000_s9173" style="position:absolute;left:7485;top:14250;height:105;width:105;" fillcolor="#000000" filled="t" stroked="f" coordsize="7,7" path="m7,7l0,4,7,0,7,7xe">
              <v:path arrowok="t"/>
              <v:fill on="t" color2="#FFFFFF" focussize="0,0"/>
              <v:stroke on="f"/>
              <v:imagedata o:title=""/>
              <o:lock v:ext="edit" aspectratio="f"/>
            </v:shape>
            <v:rect id="_x0000_s9174" o:spid="_x0000_s9174" o:spt="1" style="position:absolute;left:8370;top:12075;height:315;width:240;mso-wrap-style:none;" filled="f" stroked="f" coordsize="21600,21600">
              <v:path/>
              <v:fill on="f" focussize="0,0"/>
              <v:stroke on="f"/>
              <v:imagedata o:title=""/>
              <o:lock v:ext="edit" aspectratio="f"/>
              <v:textbox inset="0mm,0mm,0mm,0mm" style="mso-fit-shape-to-text:t;">
                <w:txbxContent>
                  <w:p>
                    <w:r>
                      <w:rPr>
                        <w:rFonts w:hint="eastAsia"/>
                        <w:sz w:val="24"/>
                      </w:rPr>
                      <w:t>不</w:t>
                    </w:r>
                  </w:p>
                </w:txbxContent>
              </v:textbox>
            </v:rect>
            <v:rect id="_x0000_s9175" o:spid="_x0000_s9175" o:spt="1" style="position:absolute;left:8370;top:12300;height:315;width:240;mso-wrap-style:none;" filled="f" stroked="f" coordsize="21600,21600">
              <v:path/>
              <v:fill on="f" focussize="0,0"/>
              <v:stroke on="f"/>
              <v:imagedata o:title=""/>
              <o:lock v:ext="edit" aspectratio="f"/>
              <v:textbox inset="0mm,0mm,0mm,0mm" style="mso-fit-shape-to-text:t;">
                <w:txbxContent>
                  <w:p>
                    <w:r>
                      <w:rPr>
                        <w:rFonts w:hint="eastAsia"/>
                        <w:sz w:val="24"/>
                      </w:rPr>
                      <w:t>予</w:t>
                    </w:r>
                  </w:p>
                </w:txbxContent>
              </v:textbox>
            </v:rect>
            <v:rect id="_x0000_s9176" o:spid="_x0000_s9176" o:spt="1" style="position:absolute;left:8370;top:12525;height:315;width:240;mso-wrap-style:none;" filled="f" stroked="f" coordsize="21600,21600">
              <v:path/>
              <v:fill on="f" focussize="0,0"/>
              <v:stroke on="f"/>
              <v:imagedata o:title=""/>
              <o:lock v:ext="edit" aspectratio="f"/>
              <v:textbox inset="0mm,0mm,0mm,0mm" style="mso-fit-shape-to-text:t;">
                <w:txbxContent>
                  <w:p>
                    <w:r>
                      <w:rPr>
                        <w:rFonts w:hint="eastAsia"/>
                        <w:sz w:val="24"/>
                      </w:rPr>
                      <w:t>许</w:t>
                    </w:r>
                  </w:p>
                </w:txbxContent>
              </v:textbox>
            </v:rect>
            <v:rect id="_x0000_s9177" o:spid="_x0000_s9177" o:spt="1" style="position:absolute;left:8370;top:12750;height:315;width:240;mso-wrap-style:none;" filled="f" stroked="f" coordsize="21600,21600">
              <v:path/>
              <v:fill on="f" focussize="0,0"/>
              <v:stroke on="f"/>
              <v:imagedata o:title=""/>
              <o:lock v:ext="edit" aspectratio="f"/>
              <v:textbox inset="0mm,0mm,0mm,0mm" style="mso-fit-shape-to-text:t;">
                <w:txbxContent>
                  <w:p>
                    <w:r>
                      <w:rPr>
                        <w:rFonts w:hint="eastAsia"/>
                        <w:sz w:val="24"/>
                      </w:rPr>
                      <w:t>可</w:t>
                    </w:r>
                  </w:p>
                </w:txbxContent>
              </v:textbox>
            </v:rect>
            <v:rect id="_x0000_s9178" o:spid="_x0000_s9178" o:spt="1" style="position:absolute;left:8370;top:13005;height:315;width:240;mso-wrap-style:none;" filled="f" stroked="f" coordsize="21600,21600">
              <v:path/>
              <v:fill on="f" focussize="0,0"/>
              <v:stroke on="f"/>
              <v:imagedata o:title=""/>
              <o:lock v:ext="edit" aspectratio="f"/>
              <v:textbox inset="0mm,0mm,0mm,0mm" style="mso-fit-shape-to-text:t;">
                <w:txbxContent>
                  <w:p>
                    <w:r>
                      <w:rPr>
                        <w:rFonts w:hint="eastAsia"/>
                        <w:sz w:val="24"/>
                      </w:rPr>
                      <w:t>的</w:t>
                    </w:r>
                  </w:p>
                </w:txbxContent>
              </v:textbox>
            </v:rect>
            <v:rect id="_x0000_s9179" o:spid="_x0000_s9179" o:spt="1" style="position:absolute;left:5085;top:11655;height:315;width:1200;mso-wrap-style:none;" filled="f" stroked="f" coordsize="21600,21600">
              <v:path/>
              <v:fill on="f" focussize="0,0"/>
              <v:stroke on="f"/>
              <v:imagedata o:title=""/>
              <o:lock v:ext="edit" aspectratio="f"/>
              <v:textbox inset="0mm,0mm,0mm,0mm" style="mso-fit-shape-to-text:t;">
                <w:txbxContent>
                  <w:p>
                    <w:r>
                      <w:rPr>
                        <w:rFonts w:hint="eastAsia"/>
                        <w:sz w:val="24"/>
                      </w:rPr>
                      <w:t>准予许可的</w:t>
                    </w:r>
                  </w:p>
                </w:txbxContent>
              </v:textbox>
            </v:rect>
            <v:rect id="_x0000_s9180" o:spid="_x0000_s9180" o:spt="1" style="position:absolute;left:2400;top:2295;height:624;width:9049;" filled="f" stroked="f" coordsize="21600,21600">
              <v:path/>
              <v:fill on="f" focussize="0,0"/>
              <v:stroke on="f"/>
              <v:imagedata o:title=""/>
              <o:lock v:ext="edit" aspectratio="f"/>
              <v:textbox inset="0mm,0mm,0mm,0mm" style="mso-fit-shape-to-text:t;">
                <w:txbxContent>
                  <w:p>
                    <w:pPr>
                      <w:ind w:right="480" w:firstLine="31680" w:firstLineChars="2500"/>
                      <w:jc w:val="right"/>
                      <w:rPr>
                        <w:sz w:val="24"/>
                      </w:rPr>
                    </w:pPr>
                    <w:r>
                      <w:rPr>
                        <w:rFonts w:hint="eastAsia"/>
                        <w:sz w:val="24"/>
                      </w:rPr>
                      <w:t>序号：</w:t>
                    </w:r>
                    <w:r>
                      <w:rPr>
                        <w:sz w:val="24"/>
                      </w:rPr>
                      <w:t>38</w:t>
                    </w:r>
                  </w:p>
                  <w:p>
                    <w:r>
                      <w:rPr>
                        <w:rFonts w:hint="eastAsia"/>
                        <w:sz w:val="24"/>
                      </w:rPr>
                      <w:t>职权</w:t>
                    </w:r>
                    <w:r>
                      <w:rPr>
                        <w:rFonts w:hint="eastAsia"/>
                      </w:rPr>
                      <w:t>名称</w:t>
                    </w:r>
                  </w:p>
                </w:txbxContent>
              </v:textbox>
            </v:rect>
            <v:rect id="_x0000_s9181" o:spid="_x0000_s9181" o:spt="1" style="position:absolute;left:3523;top:2322;height:624;width:241;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w:t>
                    </w:r>
                  </w:p>
                </w:txbxContent>
              </v:textbox>
            </v:rect>
            <v:rect id="_x0000_s9182" o:spid="_x0000_s9182" o:spt="1" style="position:absolute;left:3735;top:2295;height:624;width:4800;mso-wrap-style:none;" filled="f" stroked="f" coordsize="21600,21600">
              <v:path/>
              <v:fill on="f" focussize="0,0"/>
              <v:stroke on="f"/>
              <v:imagedata o:title=""/>
              <o:lock v:ext="edit" aspectratio="f"/>
              <v:textbox inset="0mm,0mm,0mm,0mm" style="mso-fit-shape-to-text:t;">
                <w:txbxContent>
                  <w:p/>
                  <w:p>
                    <w:pPr>
                      <w:rPr>
                        <w:rFonts w:hint="eastAsia"/>
                        <w:sz w:val="24"/>
                      </w:rPr>
                    </w:pPr>
                    <w:r>
                      <w:rPr>
                        <w:rFonts w:hint="eastAsia"/>
                        <w:sz w:val="24"/>
                      </w:rPr>
                      <w:t>对指使、强令车辆驾驶人超限运输货物的处罚</w:t>
                    </w:r>
                  </w:p>
                </w:txbxContent>
              </v:textbox>
            </v:rect>
            <v:rect id="_x0000_s9183" o:spid="_x0000_s9183" o:spt="1" style="position:absolute;left:2400;top:3300;height:312;width:181;mso-wrap-style:none;" filled="f" stroked="f" coordsize="21600,21600">
              <v:path/>
              <v:fill on="f" focussize="0,0"/>
              <v:stroke on="f"/>
              <v:imagedata o:title=""/>
              <o:lock v:ext="edit" aspectratio="f"/>
              <v:textbox inset="0mm,0mm,0mm,0mm" style="mso-fit-shape-to-text:t;">
                <w:txbxContent>
                  <w:p/>
                </w:txbxContent>
              </v:textbox>
            </v:rect>
            <v:rect id="_x0000_s9184" o:spid="_x0000_s9184" o:spt="1" style="position:absolute;left:3000;top:3300;height:312;width:181;mso-wrap-style:none;" filled="f" stroked="f" coordsize="21600,21600">
              <v:path/>
              <v:fill on="f" focussize="0,0"/>
              <v:stroke on="f"/>
              <v:imagedata o:title=""/>
              <o:lock v:ext="edit" aspectratio="f"/>
              <v:textbox inset="0mm,0mm,0mm,0mm" style="mso-fit-shape-to-text:t;">
                <w:txbxContent>
                  <w:p/>
                </w:txbxContent>
              </v:textbox>
            </v:rect>
            <v:rect id="_x0000_s9185" o:spid="_x0000_s9185" o:spt="1" style="position:absolute;left:3285;top:3300;height:312;width:505;" filled="f" stroked="f" coordsize="21600,21600">
              <v:path/>
              <v:fill on="f" focussize="0,0"/>
              <v:stroke on="f"/>
              <v:imagedata o:title=""/>
              <o:lock v:ext="edit" aspectratio="f"/>
              <v:textbox inset="0mm,0mm,0mm,0mm" style="mso-fit-shape-to-text:t;">
                <w:txbxContent>
                  <w:p>
                    <w:pPr>
                      <w:ind w:left="31680" w:hangingChars="50" w:firstLine="31680"/>
                    </w:pPr>
                    <w:r>
                      <w:rPr>
                        <w:sz w:val="24"/>
                      </w:rPr>
                      <w:t xml:space="preserve">    </w:t>
                    </w:r>
                  </w:p>
                </w:txbxContent>
              </v:textbox>
            </v:rect>
          </v:group>
        </w:pict>
      </w:r>
    </w:p>
    <w:p/>
    <w:p/>
    <w:p/>
    <w:p/>
    <w:p/>
    <w:p/>
    <w:p/>
    <w:p/>
    <w:p/>
    <w:p/>
    <w:p/>
    <w:p/>
    <w:p/>
    <w:p/>
    <w:p/>
    <w:p/>
    <w:p/>
    <w:p/>
    <w:p/>
    <w:p/>
    <w:p/>
    <w:p/>
    <w:p/>
    <w:p/>
    <w:p/>
    <w:p/>
    <w:p/>
    <w:p/>
    <w:p/>
    <w:p/>
    <w:p/>
    <w:p/>
    <w:p/>
    <w:p/>
    <w:p/>
    <w:p/>
    <w:p/>
    <w:p/>
    <w:p/>
    <w:p/>
    <w:p/>
    <w:p>
      <w:r>
        <w:rPr>
          <w:sz w:val="21"/>
        </w:rPr>
        <w:pict>
          <v:shape id="_x0000_s9186" o:spid="_x0000_s9186" o:spt="109" type="#_x0000_t109" style="position:absolute;left:0pt;margin-left:4.15pt;margin-top:0.65pt;height:36.1pt;width:382.5pt;z-index:253967360;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shape>
        </w:pict>
      </w:r>
      <w:r>
        <w:rPr>
          <w:lang w:bidi="bo-CN"/>
        </w:rPr>
        <w:pict>
          <v:shape id="文本框 235" o:spid="_x0000_s9187" o:spt="202" type="#_x0000_t202" style="position:absolute;left:0pt;margin-left:-6.9pt;margin-top:31.2pt;height:64.4pt;width:416.3pt;z-index:249918464;mso-width-relative:page;mso-height-relative:page;" fillcolor="#FFFFFF" filled="t" stroked="t" coordsize="21600,21600">
            <v:path/>
            <v:fill on="t" color2="#FFFFFF" focussize="0,0"/>
            <v:stroke weight="0.5pt" color="#FFFFFF" joinstyle="miter"/>
            <v:imagedata o:title=""/>
            <o:lock v:ext="edit" aspectratio="f"/>
            <v:textbox>
              <w:txbxContent>
                <w:p>
                  <w:pPr>
                    <w:jc w:val="right"/>
                    <w:rPr>
                      <w:rFonts w:ascii="宋体"/>
                      <w:sz w:val="32"/>
                      <w:szCs w:val="32"/>
                    </w:rPr>
                  </w:pPr>
                  <w:r>
                    <w:rPr>
                      <w:rFonts w:hint="eastAsia" w:ascii="宋体" w:hAnsi="宋体"/>
                      <w:sz w:val="24"/>
                      <w:szCs w:val="24"/>
                    </w:rPr>
                    <w:t>序号：39</w:t>
                  </w:r>
                </w:p>
                <w:p>
                  <w:pPr>
                    <w:rPr>
                      <w:rFonts w:ascii="宋体" w:cs="宋体"/>
                      <w:sz w:val="22"/>
                    </w:rPr>
                  </w:pPr>
                  <w:r>
                    <w:rPr>
                      <w:rFonts w:hint="eastAsia"/>
                      <w:sz w:val="22"/>
                    </w:rPr>
                    <w:t>职权名称：对发生乘客打架斗殴、寻衅滋事等可能危及渡运安全的情形，渡船擅自开航的处罚</w:t>
                  </w:r>
                </w:p>
                <w:p>
                  <w:pPr>
                    <w:ind w:firstLine="31680" w:firstLineChars="50"/>
                    <w:rPr>
                      <w:rFonts w:ascii="宋体"/>
                      <w:sz w:val="32"/>
                      <w:szCs w:val="32"/>
                    </w:rPr>
                  </w:pPr>
                </w:p>
              </w:txbxContent>
            </v:textbox>
          </v:shape>
        </w:pict>
      </w:r>
      <w:r>
        <w:pict>
          <v:shape id="_x0000_i1047" o:spt="75" alt="29" type="#_x0000_t75" style="height:495pt;width:414.75pt;" filled="f" o:preferrelative="t" stroked="f" coordsize="21600,21600">
            <v:path/>
            <v:fill on="f" focussize="0,0"/>
            <v:stroke on="f" joinstyle="miter"/>
            <v:imagedata r:id="rId32" o:title=""/>
            <o:lock v:ext="edit" aspectratio="t"/>
            <w10:wrap type="none"/>
            <w10:anchorlock/>
          </v:shape>
        </w:pict>
      </w:r>
    </w:p>
    <w:p/>
    <w:p/>
    <w:p/>
    <w:p/>
    <w:p/>
    <w:p/>
    <w:p/>
    <w:p/>
    <w:p/>
    <w:p/>
    <w:p/>
    <w:p/>
    <w:p>
      <w:pPr>
        <w:snapToGrid w:val="0"/>
        <w:spacing w:line="360" w:lineRule="auto"/>
        <w:contextualSpacing/>
        <w:jc w:val="center"/>
        <w:rPr>
          <w:b/>
          <w:sz w:val="44"/>
          <w:szCs w:val="44"/>
        </w:rPr>
      </w:pPr>
      <w:r>
        <w:rPr>
          <w:rFonts w:hint="eastAsia"/>
          <w:b/>
          <w:sz w:val="36"/>
          <w:szCs w:val="36"/>
        </w:rPr>
        <w:t>双湖县交通运输局行政处罚流程图</w:t>
      </w:r>
    </w:p>
    <w:p>
      <w:pPr>
        <w:jc w:val="right"/>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序号：</w:t>
      </w:r>
      <w:r>
        <w:rPr>
          <w:rFonts w:hint="eastAsia" w:asciiTheme="majorEastAsia" w:hAnsiTheme="majorEastAsia" w:eastAsiaTheme="majorEastAsia" w:cstheme="majorEastAsia"/>
          <w:sz w:val="24"/>
          <w:szCs w:val="24"/>
          <w:lang w:bidi="bo-CN"/>
        </w:rPr>
        <w:pict>
          <v:shape id="文本框 289" o:spid="_x0000_s9188" o:spt="202" type="#_x0000_t202" style="position:absolute;left:0pt;margin-left:158.15pt;margin-top:2.5pt;height:20.25pt;width:80.2pt;z-index:253714432;mso-width-relative:page;mso-height-relative:page;" filled="f" stroked="f" coordsize="21600,21600">
            <v:path/>
            <v:fill on="f" focussize="0,0"/>
            <v:stroke on="f" weight="0.5pt" joinstyle="miter"/>
            <v:imagedata o:title=""/>
            <o:lock v:ext="edit"/>
            <v:textbox>
              <w:txbxContent>
                <w:p/>
              </w:txbxContent>
            </v:textbox>
          </v:shape>
        </w:pict>
      </w:r>
      <w:r>
        <w:rPr>
          <w:rFonts w:hint="eastAsia" w:asciiTheme="majorEastAsia" w:hAnsiTheme="majorEastAsia" w:eastAsiaTheme="majorEastAsia" w:cstheme="majorEastAsia"/>
          <w:color w:val="000000"/>
          <w:sz w:val="24"/>
          <w:szCs w:val="24"/>
        </w:rPr>
        <w:t>40</w:t>
      </w:r>
    </w:p>
    <w:p>
      <w:pPr>
        <w:rPr>
          <w:rFonts w:ascii="Times New Roman" w:hAnsi="Times New Roman" w:eastAsia="仿宋_GB2312"/>
          <w:color w:val="000000"/>
          <w:sz w:val="28"/>
          <w:szCs w:val="28"/>
        </w:rPr>
      </w:pPr>
      <w:r>
        <w:rPr>
          <w:rFonts w:hint="eastAsia" w:ascii="Times New Roman" w:hAnsi="Times New Roman" w:eastAsia="仿宋_GB2312"/>
          <w:color w:val="000000"/>
          <w:sz w:val="28"/>
          <w:szCs w:val="28"/>
        </w:rPr>
        <w:t>职权名称：对交通建设工程承包单位弄虚作假、无证或越级承揽工程任务的处</w:t>
      </w:r>
      <w:r>
        <w:rPr>
          <w:rFonts w:ascii="Times New Roman" w:hAnsi="Times New Roman" w:eastAsia="仿宋_GB2312"/>
          <w:color w:val="000000"/>
          <w:sz w:val="28"/>
          <w:szCs w:val="28"/>
        </w:rPr>
        <w:t xml:space="preserve">                                                                              </w:t>
      </w:r>
    </w:p>
    <w:p>
      <w:pPr>
        <w:rPr>
          <w:sz w:val="28"/>
        </w:rPr>
      </w:pPr>
      <w:r>
        <w:rPr>
          <w:lang w:bidi="bo-CN"/>
        </w:rPr>
        <w:pict>
          <v:shape id="文本框 334" o:spid="_x0000_s9189" o:spt="202" type="#_x0000_t202" style="position:absolute;left:0pt;margin-left:157.5pt;margin-top:27.4pt;height:25.45pt;width:80.2pt;z-index:253722624;mso-width-relative:page;mso-height-relative:page;" filled="f" coordsize="21600,21600">
            <v:path/>
            <v:fill on="f" focussize="0,0"/>
            <v:stroke weight="1.5pt" joinstyle="miter"/>
            <v:imagedata o:title=""/>
            <o:lock v:ext="edit"/>
            <v:textbox>
              <w:txbxContent>
                <w:p>
                  <w:r>
                    <w:rPr>
                      <w:rFonts w:hint="eastAsia"/>
                    </w:rPr>
                    <w:t>发现违法事实</w:t>
                  </w:r>
                </w:p>
                <w:p/>
              </w:txbxContent>
            </v:textbox>
          </v:shape>
        </w:pict>
      </w:r>
      <w:r>
        <w:rPr>
          <w:sz w:val="28"/>
        </w:rPr>
        <w:t xml:space="preserve">           </w:t>
      </w:r>
    </w:p>
    <w:p>
      <w:pPr>
        <w:rPr>
          <w:sz w:val="28"/>
        </w:rPr>
      </w:pPr>
      <w:r>
        <w:rPr>
          <w:lang w:bidi="bo-CN"/>
        </w:rPr>
        <w:pict>
          <v:shape id="直接箭头连接符 292" o:spid="_x0000_s9190" o:spt="32" type="#_x0000_t32" style="position:absolute;left:0pt;margin-left:199.5pt;margin-top:27.4pt;height:20.8pt;width:0.35pt;z-index:253715456;mso-width-relative:page;mso-height-relative:page;" filled="f" coordsize="21600,21600">
            <v:path arrowok="t"/>
            <v:fill on="f" focussize="0,0"/>
            <v:stroke endarrow="open"/>
            <v:imagedata o:title=""/>
            <o:lock v:ext="edit"/>
          </v:shape>
        </w:pict>
      </w:r>
    </w:p>
    <w:p>
      <w:pPr>
        <w:rPr>
          <w:sz w:val="28"/>
        </w:rPr>
      </w:pPr>
      <w:r>
        <w:rPr>
          <w:lang w:bidi="bo-CN"/>
        </w:rPr>
        <w:pict>
          <v:roundrect id="圆角矩形 337" o:spid="_x0000_s9191" o:spt="2" style="position:absolute;left:0pt;margin-left:162.75pt;margin-top:19.6pt;height:29.3pt;width:81pt;z-index:249919488;v-text-anchor:middle;mso-width-relative:page;mso-height-relative:page;" filled="f" coordsize="21600,21600" arcsize="0.166666666666667">
            <v:path/>
            <v:fill on="f" focussize="0,0"/>
            <v:stroke weight="1.5pt"/>
            <v:imagedata o:title=""/>
            <o:lock v:ext="edit"/>
          </v:roundrect>
        </w:pict>
      </w:r>
    </w:p>
    <w:p>
      <w:pPr>
        <w:jc w:val="center"/>
      </w:pPr>
      <w:r>
        <w:rPr>
          <w:rFonts w:hint="eastAsia"/>
        </w:rPr>
        <w:t>立（受）案</w:t>
      </w:r>
    </w:p>
    <w:p>
      <w:pPr>
        <w:rPr>
          <w:sz w:val="28"/>
        </w:rPr>
      </w:pPr>
      <w:r>
        <w:rPr>
          <w:lang w:bidi="bo-CN"/>
        </w:rPr>
        <w:pict>
          <v:shape id="直接箭头连接符 330" o:spid="_x0000_s9192" o:spt="32" type="#_x0000_t32" style="position:absolute;left:0pt;margin-left:204.75pt;margin-top:19.6pt;height:16.9pt;width:0pt;z-index:253719552;mso-width-relative:page;mso-height-relative:page;" filled="f" coordsize="21600,21600">
            <v:path arrowok="t"/>
            <v:fill on="f" focussize="0,0"/>
            <v:stroke endarrow="open"/>
            <v:imagedata o:title=""/>
            <o:lock v:ext="edit"/>
          </v:shape>
        </w:pict>
      </w:r>
    </w:p>
    <w:p>
      <w:pPr>
        <w:rPr>
          <w:sz w:val="28"/>
        </w:rPr>
      </w:pPr>
      <w:r>
        <w:rPr>
          <w:lang w:bidi="bo-CN"/>
        </w:rPr>
        <w:pict>
          <v:shape id="文本框 333" o:spid="_x0000_s9193" o:spt="202" type="#_x0000_t202" style="position:absolute;left:0pt;margin-left:147pt;margin-top:11.8pt;height:25.45pt;width:113.15pt;z-index:253721600;mso-width-relative:page;mso-height-relative:page;" filled="f" coordsize="21600,21600">
            <v:path/>
            <v:fill on="f" focussize="0,0"/>
            <v:stroke weight="1.5pt" joinstyle="miter"/>
            <v:imagedata o:title=""/>
            <o:lock v:ext="edit"/>
            <v:textbox>
              <w:txbxContent>
                <w:p>
                  <w:pPr>
                    <w:jc w:val="center"/>
                  </w:pPr>
                  <w:r>
                    <w:rPr>
                      <w:rFonts w:hint="eastAsia"/>
                    </w:rPr>
                    <w:t>调查取证（两人以上）</w:t>
                  </w:r>
                </w:p>
              </w:txbxContent>
            </v:textbox>
          </v:shape>
        </w:pict>
      </w:r>
    </w:p>
    <w:p>
      <w:pPr>
        <w:rPr>
          <w:sz w:val="28"/>
        </w:rPr>
      </w:pPr>
      <w:r>
        <w:rPr>
          <w:lang w:bidi="bo-CN"/>
        </w:rPr>
        <w:pict>
          <v:shape id="直接箭头连接符 331" o:spid="_x0000_s9194" o:spt="32" type="#_x0000_t32" style="position:absolute;left:0pt;margin-left:204.75pt;margin-top:11.8pt;height:16.9pt;width:0pt;z-index:253720576;mso-width-relative:page;mso-height-relative:page;" filled="f" coordsize="21600,21600">
            <v:path arrowok="t"/>
            <v:fill on="f" focussize="0,0"/>
            <v:stroke endarrow="open"/>
            <v:imagedata o:title=""/>
            <o:lock v:ext="edit"/>
          </v:shape>
        </w:pict>
      </w:r>
      <w:r>
        <w:rPr>
          <w:lang w:bidi="bo-CN"/>
        </w:rPr>
        <w:pict>
          <v:shape id="文本框 288" o:spid="_x0000_s9195" o:spt="202" type="#_x0000_t202" style="position:absolute;left:0pt;margin-left:26.25pt;margin-top:11.8pt;height:39.65pt;width:98.9pt;z-index:253713408;mso-width-relative:page;mso-height-relative:page;" filled="f" coordsize="21600,21600">
            <v:path/>
            <v:fill on="f" focussize="0,0"/>
            <v:stroke weight="0.5pt" joinstyle="miter"/>
            <v:imagedata o:title=""/>
            <o:lock v:ext="edit"/>
            <v:textbox>
              <w:txbxContent>
                <w:p>
                  <w:pPr>
                    <w:jc w:val="center"/>
                  </w:pPr>
                  <w:r>
                    <w:rPr>
                      <w:rFonts w:hint="eastAsia"/>
                    </w:rPr>
                    <w:t>重大案件开集体讨论会议</w:t>
                  </w:r>
                </w:p>
              </w:txbxContent>
            </v:textbox>
          </v:shape>
        </w:pict>
      </w:r>
      <w:r>
        <w:rPr>
          <w:lang w:bidi="bo-CN"/>
        </w:rPr>
        <w:pict>
          <v:shape id="文本框 310" o:spid="_x0000_s9196" o:spt="202" type="#_x0000_t202" style="position:absolute;left:0pt;margin-left:162.75pt;margin-top:27.4pt;height:25.45pt;width:80.2pt;z-index:253717504;mso-width-relative:page;mso-height-relative:page;" filled="f" coordsize="21600,21600">
            <v:path/>
            <v:fill on="f" focussize="0,0"/>
            <v:stroke weight="1.5pt" joinstyle="miter"/>
            <v:imagedata o:title=""/>
            <o:lock v:ext="edit"/>
            <v:textbox>
              <w:txbxContent>
                <w:p>
                  <w:pPr>
                    <w:jc w:val="center"/>
                  </w:pPr>
                  <w:r>
                    <w:rPr>
                      <w:rFonts w:hint="eastAsia"/>
                    </w:rPr>
                    <w:t>审核</w:t>
                  </w:r>
                </w:p>
              </w:txbxContent>
            </v:textbox>
          </v:shape>
        </w:pict>
      </w:r>
    </w:p>
    <w:p>
      <w:pPr>
        <w:rPr>
          <w:sz w:val="28"/>
        </w:rPr>
      </w:pPr>
      <w:r>
        <w:rPr>
          <w:lang w:bidi="bo-CN"/>
        </w:rPr>
        <w:pict>
          <v:line id="直接连接符 304" o:spid="_x0000_s9197" o:spt="20" style="position:absolute;left:0pt;margin-left:126pt;margin-top:4pt;height:0.1pt;width:34.6pt;z-index:253716480;mso-width-relative:page;mso-height-relative:page;" coordsize="21600,21600">
            <v:path arrowok="t"/>
            <v:fill focussize="0,0"/>
            <v:stroke/>
            <v:imagedata o:title=""/>
            <o:lock v:ext="edit"/>
          </v:line>
        </w:pict>
      </w:r>
      <w:r>
        <w:rPr>
          <w:lang w:bidi="bo-CN"/>
        </w:rPr>
        <w:pict>
          <v:shape id="直接箭头连接符 329" o:spid="_x0000_s9198" o:spt="32" type="#_x0000_t32" style="position:absolute;left:0pt;flip:x;margin-left:204.75pt;margin-top:19.6pt;height:18.1pt;width:0.4pt;z-index:253718528;mso-width-relative:page;mso-height-relative:page;" filled="f" coordsize="21600,21600">
            <v:path arrowok="t"/>
            <v:fill on="f" focussize="0,0"/>
            <v:stroke endarrow="open"/>
            <v:imagedata o:title=""/>
            <o:lock v:ext="edit"/>
          </v:shape>
        </w:pict>
      </w:r>
      <w:r>
        <w:rPr>
          <w:lang w:bidi="bo-CN"/>
        </w:rPr>
        <w:pict>
          <v:shape id="文本框 265" o:spid="_x0000_s9199" o:spt="202" type="#_x0000_t202" style="position:absolute;left:0pt;margin-left:278.25pt;margin-top:27.4pt;height:20.15pt;width:61.45pt;z-index:253706240;mso-width-relative:page;mso-height-relative:page;" filled="f" coordsize="21600,21600">
            <v:path/>
            <v:fill on="f" focussize="0,0"/>
            <v:stroke weight="0.5pt" joinstyle="miter"/>
            <v:imagedata o:title=""/>
            <o:lock v:ext="edit"/>
            <v:textbox>
              <w:txbxContent>
                <w:p>
                  <w:pPr>
                    <w:jc w:val="center"/>
                  </w:pPr>
                  <w:r>
                    <w:rPr>
                      <w:rFonts w:hint="eastAsia"/>
                    </w:rPr>
                    <w:t>陈述申辩</w:t>
                  </w:r>
                </w:p>
              </w:txbxContent>
            </v:textbox>
          </v:shape>
        </w:pict>
      </w:r>
    </w:p>
    <w:p>
      <w:pPr>
        <w:rPr>
          <w:sz w:val="28"/>
        </w:rPr>
      </w:pPr>
      <w:r>
        <w:rPr>
          <w:lang w:bidi="bo-CN"/>
        </w:rPr>
        <w:pict>
          <v:line id="直接连接符 266" o:spid="_x0000_s9200" o:spt="20" style="position:absolute;left:0pt;margin-left:246.75pt;margin-top:11.8pt;height:0.1pt;width:34.6pt;z-index:253707264;mso-width-relative:page;mso-height-relative:page;" coordsize="21600,21600">
            <v:path arrowok="t"/>
            <v:fill focussize="0,0"/>
            <v:stroke/>
            <v:imagedata o:title=""/>
            <o:lock v:ext="edit"/>
          </v:line>
        </w:pict>
      </w:r>
      <w:r>
        <w:rPr>
          <w:lang w:bidi="bo-CN"/>
        </w:rPr>
        <w:pict>
          <v:shape id="文本框 284" o:spid="_x0000_s9201" o:spt="202" type="#_x0000_t202" style="position:absolute;left:0pt;margin-left:168pt;margin-top:4pt;height:25.45pt;width:80.2pt;z-index:253712384;mso-width-relative:page;mso-height-relative:page;" filled="f" coordsize="21600,21600">
            <v:path/>
            <v:fill on="f" focussize="0,0"/>
            <v:stroke weight="1.5pt" joinstyle="miter"/>
            <v:imagedata o:title=""/>
            <o:lock v:ext="edit"/>
            <v:textbox>
              <w:txbxContent>
                <w:p>
                  <w:pPr>
                    <w:jc w:val="center"/>
                  </w:pPr>
                  <w:r>
                    <w:rPr>
                      <w:rFonts w:hint="eastAsia"/>
                    </w:rPr>
                    <w:t>告知</w:t>
                  </w:r>
                </w:p>
              </w:txbxContent>
            </v:textbox>
          </v:shape>
        </w:pict>
      </w:r>
      <w:r>
        <w:rPr>
          <w:lang w:bidi="bo-CN"/>
        </w:rPr>
        <w:pict>
          <v:shape id="直接箭头连接符 283" o:spid="_x0000_s9202" o:spt="32" type="#_x0000_t32" style="position:absolute;left:0pt;flip:x;margin-left:204.75pt;margin-top:27.4pt;height:18.1pt;width:0.4pt;z-index:253711360;mso-width-relative:page;mso-height-relative:page;" filled="f" coordsize="21600,21600">
            <v:path arrowok="t"/>
            <v:fill on="f" focussize="0,0"/>
            <v:stroke endarrow="open"/>
            <v:imagedata o:title=""/>
            <o:lock v:ext="edit"/>
          </v:shape>
        </w:pict>
      </w:r>
      <w:r>
        <w:rPr>
          <w:lang w:bidi="bo-CN"/>
        </w:rPr>
        <w:pict>
          <v:shape id="文本框 263" o:spid="_x0000_s9203" o:spt="202" type="#_x0000_t202" style="position:absolute;left:0pt;margin-left:278.25pt;margin-top:27.4pt;height:39.65pt;width:113.1pt;z-index:253705216;mso-width-relative:page;mso-height-relative:page;" filled="f" coordsize="21600,21600">
            <v:path/>
            <v:fill on="f" focussize="0,0"/>
            <v:stroke weight="0.5pt" joinstyle="miter"/>
            <v:imagedata o:title=""/>
            <o:lock v:ext="edit"/>
            <v:textbox>
              <w:txbxContent>
                <w:p>
                  <w:pPr>
                    <w:jc w:val="center"/>
                  </w:pPr>
                  <w:r>
                    <w:rPr>
                      <w:rFonts w:hint="eastAsia"/>
                    </w:rPr>
                    <w:t>处罚决定经办人意见；处罚决定工作机构审核</w:t>
                  </w:r>
                </w:p>
              </w:txbxContent>
            </v:textbox>
          </v:shape>
        </w:pict>
      </w:r>
    </w:p>
    <w:p>
      <w:pPr>
        <w:rPr>
          <w:sz w:val="28"/>
        </w:rPr>
      </w:pPr>
      <w:r>
        <w:rPr>
          <w:lang w:bidi="bo-CN"/>
        </w:rPr>
        <w:pict>
          <v:line id="直接连接符 238" o:spid="_x0000_s9204" o:spt="20" style="position:absolute;left:0pt;margin-left:246.75pt;margin-top:19.6pt;height:0.7pt;width:33.1pt;z-index:253702144;mso-width-relative:page;mso-height-relative:page;" coordsize="21600,21600">
            <v:path arrowok="t"/>
            <v:fill focussize="0,0"/>
            <v:stroke/>
            <v:imagedata o:title=""/>
            <o:lock v:ext="edit"/>
          </v:line>
        </w:pict>
      </w:r>
      <w:r>
        <w:rPr>
          <w:lang w:bidi="bo-CN"/>
        </w:rPr>
        <w:pict>
          <v:shape id="文本框 282" o:spid="_x0000_s9205" o:spt="202" type="#_x0000_t202" style="position:absolute;left:0pt;margin-left:168pt;margin-top:11.8pt;height:25.45pt;width:80.2pt;z-index:253710336;mso-width-relative:page;mso-height-relative:page;" filled="f" coordsize="21600,21600">
            <v:path/>
            <v:fill on="f" focussize="0,0"/>
            <v:stroke weight="1.5pt" joinstyle="miter"/>
            <v:imagedata o:title=""/>
            <o:lock v:ext="edit"/>
            <v:textbox>
              <w:txbxContent>
                <w:p>
                  <w:pPr>
                    <w:jc w:val="center"/>
                  </w:pPr>
                  <w:r>
                    <w:rPr>
                      <w:rFonts w:hint="eastAsia"/>
                    </w:rPr>
                    <w:t>决定</w:t>
                  </w:r>
                  <w:r>
                    <w:t xml:space="preserve"> </w:t>
                  </w:r>
                </w:p>
              </w:txbxContent>
            </v:textbox>
          </v:shape>
        </w:pict>
      </w:r>
    </w:p>
    <w:p>
      <w:pPr>
        <w:rPr>
          <w:sz w:val="28"/>
        </w:rPr>
      </w:pPr>
      <w:r>
        <w:rPr>
          <w:lang w:bidi="bo-CN"/>
        </w:rPr>
        <w:pict>
          <v:shape id="文本框 239" o:spid="_x0000_s9206" o:spt="202" type="#_x0000_t202" style="position:absolute;left:0pt;margin-left:278.25pt;margin-top:11.8pt;height:38.85pt;width:137.1pt;z-index:253703168;mso-width-relative:page;mso-height-relative:page;" filled="f" coordsize="21600,21600">
            <v:path/>
            <v:fill on="f" focussize="0,0"/>
            <v:stroke weight="0.5pt" joinstyle="miter"/>
            <v:imagedata o:title=""/>
            <o:lock v:ext="edit"/>
            <v:textbox>
              <w:txbxContent>
                <w:p>
                  <w:pPr>
                    <w:jc w:val="center"/>
                  </w:pPr>
                  <w:r>
                    <w:rPr>
                      <w:rFonts w:hint="eastAsia"/>
                    </w:rPr>
                    <w:t>结案决定经办人意见；结案决定工作机构审核构审核</w:t>
                  </w:r>
                </w:p>
              </w:txbxContent>
            </v:textbox>
          </v:shape>
        </w:pict>
      </w:r>
      <w:r>
        <w:rPr>
          <w:lang w:bidi="bo-CN"/>
        </w:rPr>
        <w:pict>
          <v:shape id="直接箭头连接符 268" o:spid="_x0000_s9207" o:spt="32" type="#_x0000_t32" style="position:absolute;left:0pt;flip:x;margin-left:204.75pt;margin-top:4pt;height:18.1pt;width:0.4pt;z-index:253709312;mso-width-relative:page;mso-height-relative:page;" filled="f" coordsize="21600,21600">
            <v:path arrowok="t"/>
            <v:fill on="f" focussize="0,0"/>
            <v:stroke endarrow="open"/>
            <v:imagedata o:title=""/>
            <o:lock v:ext="edit"/>
          </v:shape>
        </w:pict>
      </w:r>
      <w:r>
        <w:rPr>
          <w:lang w:bidi="bo-CN"/>
        </w:rPr>
        <w:pict>
          <v:shape id="文本框 267" o:spid="_x0000_s9208" o:spt="202" type="#_x0000_t202" style="position:absolute;left:0pt;margin-left:168pt;margin-top:19.6pt;height:31.2pt;width:80.2pt;z-index:253708288;mso-width-relative:page;mso-height-relative:page;" filled="f" coordsize="21600,21600">
            <v:path/>
            <v:fill on="f" focussize="0,0"/>
            <v:stroke weight="1.5pt" joinstyle="miter"/>
            <v:imagedata o:title=""/>
            <o:lock v:ext="edit"/>
            <v:textbox>
              <w:txbxContent>
                <w:p>
                  <w:pPr>
                    <w:jc w:val="center"/>
                  </w:pPr>
                  <w:r>
                    <w:rPr>
                      <w:rFonts w:hint="eastAsia"/>
                    </w:rPr>
                    <w:t>送达</w:t>
                  </w:r>
                </w:p>
              </w:txbxContent>
            </v:textbox>
          </v:shape>
        </w:pict>
      </w:r>
    </w:p>
    <w:p>
      <w:pPr>
        <w:rPr>
          <w:sz w:val="28"/>
        </w:rPr>
      </w:pPr>
      <w:r>
        <w:rPr>
          <w:lang w:bidi="bo-CN"/>
        </w:rPr>
        <w:pict>
          <v:line id="直接连接符 249" o:spid="_x0000_s9209" o:spt="20" style="position:absolute;left:0pt;margin-left:246.75pt;margin-top:4pt;height:0.7pt;width:33.1pt;z-index:253704192;mso-width-relative:page;mso-height-relative:page;" coordsize="21600,21600">
            <v:path arrowok="t"/>
            <v:fill focussize="0,0"/>
            <v:stroke/>
            <v:imagedata o:title=""/>
            <o:lock v:ext="edit"/>
          </v:line>
        </w:pict>
      </w:r>
      <w:r>
        <w:rPr>
          <w:lang w:bidi="bo-CN"/>
        </w:rPr>
        <w:pict>
          <v:shape id="直接箭头连接符 237" o:spid="_x0000_s9210" o:spt="32" type="#_x0000_t32" style="position:absolute;left:0pt;margin-left:210pt;margin-top:19.6pt;height:33.8pt;width:0pt;z-index:253701120;mso-width-relative:page;mso-height-relative:page;" filled="f" coordsize="21600,21600">
            <v:path arrowok="t"/>
            <v:fill on="f" focussize="0,0"/>
            <v:stroke endarrow="open"/>
            <v:imagedata o:title=""/>
            <o:lock v:ext="edit"/>
          </v:shape>
        </w:pict>
      </w:r>
    </w:p>
    <w:p>
      <w:pPr>
        <w:rPr>
          <w:sz w:val="28"/>
        </w:rPr>
      </w:pPr>
      <w:r>
        <w:rPr>
          <w:lang w:bidi="bo-CN"/>
        </w:rPr>
        <w:pict>
          <v:shape id="文本框 236" o:spid="_x0000_s9211" o:spt="202" type="#_x0000_t202" style="position:absolute;left:0pt;margin-left:173.25pt;margin-top:27.4pt;height:25.45pt;width:80.2pt;z-index:253700096;mso-width-relative:page;mso-height-relative:page;" filled="f" coordsize="21600,21600">
            <v:path/>
            <v:fill on="f" focussize="0,0"/>
            <v:stroke weight="1.5pt" joinstyle="miter"/>
            <v:imagedata o:title=""/>
            <o:lock v:ext="edit"/>
            <v:textbox>
              <w:txbxContent>
                <w:p>
                  <w:pPr>
                    <w:jc w:val="center"/>
                  </w:pPr>
                  <w:r>
                    <w:rPr>
                      <w:rFonts w:hint="eastAsia"/>
                    </w:rPr>
                    <w:t>存档结案</w:t>
                  </w:r>
                </w:p>
              </w:txbxContent>
            </v:textbox>
          </v:shape>
        </w:pict>
      </w:r>
    </w:p>
    <w:p/>
    <w:p/>
    <w:p/>
    <w:p/>
    <w:p/>
    <w:p/>
    <w:p/>
    <w:p/>
    <w:p/>
    <w:p/>
    <w:p/>
    <w:p>
      <w:r>
        <w:rPr>
          <w:sz w:val="21"/>
        </w:rPr>
        <w:pict>
          <v:shape id="_x0000_s9212" o:spid="_x0000_s9212" o:spt="109" type="#_x0000_t109" style="position:absolute;left:0pt;margin-left:3.55pt;margin-top:4.15pt;height:49.15pt;width:395.35pt;z-index:253968384;mso-width-relative:page;mso-height-relative:page;" fillcolor="#FFFFFF" filled="t" stroked="t" coordsize="21600,21600">
            <v:path/>
            <v:fill on="t" color2="#FFFFFF" focussize="0,0"/>
            <v:stroke color="#FFFFFF" joinstyle="miter"/>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shape>
        </w:pict>
      </w:r>
      <w:r>
        <w:rPr>
          <w:lang w:bidi="bo-CN"/>
        </w:rPr>
        <w:pict>
          <v:shape id="文本框 341" o:spid="_x0000_s9213" o:spt="202" type="#_x0000_t202" style="position:absolute;left:0pt;margin-left:-7.1pt;margin-top:50.25pt;height:67.4pt;width:436.75pt;z-index:249920512;mso-width-relative:page;mso-height-relative:page;" fillcolor="#FFFFFF" filled="t" stroked="t" coordsize="21600,21600">
            <v:path/>
            <v:fill on="t" color2="#FFFFFF" focussize="0,0"/>
            <v:stroke weight="0.5pt" color="#FFFFFF" joinstyle="miter"/>
            <v:imagedata o:title=""/>
            <o:lock v:ext="edit" aspectratio="f"/>
            <v:textbox>
              <w:txbxContent>
                <w:p>
                  <w:pPr>
                    <w:jc w:val="right"/>
                    <w:rPr>
                      <w:rFonts w:ascii="宋体"/>
                      <w:sz w:val="24"/>
                      <w:szCs w:val="24"/>
                    </w:rPr>
                  </w:pPr>
                  <w:r>
                    <w:rPr>
                      <w:rFonts w:hint="eastAsia" w:ascii="宋体" w:hAnsi="宋体"/>
                      <w:sz w:val="24"/>
                      <w:szCs w:val="24"/>
                    </w:rPr>
                    <w:t>序号：</w:t>
                  </w:r>
                  <w:r>
                    <w:rPr>
                      <w:rFonts w:ascii="宋体" w:hAnsi="宋体"/>
                      <w:sz w:val="24"/>
                      <w:szCs w:val="24"/>
                    </w:rPr>
                    <w:t>41</w:t>
                  </w:r>
                </w:p>
                <w:p>
                  <w:pPr>
                    <w:rPr>
                      <w:rFonts w:ascii="宋体" w:cs="宋体"/>
                      <w:sz w:val="22"/>
                    </w:rPr>
                  </w:pPr>
                  <w:r>
                    <w:rPr>
                      <w:rFonts w:hint="eastAsia"/>
                      <w:sz w:val="22"/>
                    </w:rPr>
                    <w:t>职权名称：对风力超过渡船抗风等级、能见度不良、水位超过停航封渡水位线等可能危及渡运安全的恶劣天气、水文条件等擅自开航的处罚</w:t>
                  </w:r>
                </w:p>
                <w:p>
                  <w:pPr>
                    <w:rPr>
                      <w:rFonts w:ascii="宋体"/>
                      <w:sz w:val="32"/>
                      <w:szCs w:val="32"/>
                    </w:rPr>
                  </w:pPr>
                </w:p>
              </w:txbxContent>
            </v:textbox>
          </v:shape>
        </w:pict>
      </w:r>
      <w:r>
        <w:pict>
          <v:shape id="_x0000_i1048" o:spt="75" alt="30" type="#_x0000_t75" style="height:536.25pt;width:414.75pt;" filled="f" o:preferrelative="t" stroked="f" coordsize="21600,21600">
            <v:path/>
            <v:fill on="f" focussize="0,0"/>
            <v:stroke on="f" joinstyle="miter"/>
            <v:imagedata r:id="rId33" o:title=""/>
            <o:lock v:ext="edit" aspectratio="t"/>
            <w10:wrap type="none"/>
            <w10:anchorlock/>
          </v:shape>
        </w:pict>
      </w:r>
    </w:p>
    <w:p/>
    <w:p/>
    <w:p/>
    <w:p/>
    <w:p/>
    <w:p/>
    <w:p/>
    <w:p/>
    <w:p/>
    <w:p/>
    <w:p>
      <w:r>
        <w:rPr>
          <w:sz w:val="21"/>
        </w:rPr>
        <w:pict>
          <v:shape id="_x0000_s9214" o:spid="_x0000_s9214" o:spt="109" type="#_x0000_t109" style="position:absolute;left:0pt;margin-left:0.1pt;margin-top:7.65pt;height:53.15pt;width:436.3pt;z-index:253969408;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shape>
        </w:pict>
      </w:r>
    </w:p>
    <w:p/>
    <w:p>
      <w:r>
        <w:rPr>
          <w:lang w:bidi="bo-CN"/>
        </w:rPr>
        <w:pict>
          <v:shape id="文本框 362" o:spid="_x0000_s9215" o:spt="202" type="#_x0000_t202" style="position:absolute;left:0pt;margin-left:-13.75pt;margin-top:33.8pt;height:54.45pt;width:421.15pt;z-index:249921536;mso-width-relative:page;mso-height-relative:page;" fillcolor="#FFFFFF" filled="t" stroked="t" coordsize="21600,21600">
            <v:path/>
            <v:fill on="t" color2="#FFFFFF" focussize="0,0"/>
            <v:stroke weight="0.5pt" color="#FFFFFF" joinstyle="miter"/>
            <v:imagedata o:title=""/>
            <o:lock v:ext="edit" aspectratio="f"/>
            <v:textbox>
              <w:txbxContent>
                <w:p>
                  <w:pPr>
                    <w:jc w:val="right"/>
                    <w:rPr>
                      <w:rFonts w:ascii="宋体"/>
                      <w:sz w:val="24"/>
                      <w:szCs w:val="24"/>
                    </w:rPr>
                  </w:pPr>
                  <w:r>
                    <w:rPr>
                      <w:rFonts w:hint="eastAsia" w:ascii="宋体" w:hAnsi="宋体"/>
                      <w:sz w:val="24"/>
                      <w:szCs w:val="24"/>
                    </w:rPr>
                    <w:t>序号：</w:t>
                  </w:r>
                  <w:r>
                    <w:rPr>
                      <w:rFonts w:ascii="宋体" w:hAnsi="宋体"/>
                      <w:sz w:val="24"/>
                      <w:szCs w:val="24"/>
                    </w:rPr>
                    <w:t>42</w:t>
                  </w:r>
                </w:p>
                <w:p>
                  <w:pPr>
                    <w:jc w:val="both"/>
                    <w:rPr>
                      <w:rFonts w:ascii="宋体" w:cs="宋体"/>
                      <w:sz w:val="22"/>
                    </w:rPr>
                  </w:pPr>
                  <w:r>
                    <w:rPr>
                      <w:rFonts w:hint="eastAsia"/>
                      <w:sz w:val="22"/>
                    </w:rPr>
                    <w:t>职权名称：对渡船混载乘客与大型牲畜的处罚</w:t>
                  </w:r>
                </w:p>
                <w:p>
                  <w:pPr>
                    <w:jc w:val="right"/>
                    <w:rPr>
                      <w:rFonts w:ascii="宋体"/>
                      <w:sz w:val="32"/>
                      <w:szCs w:val="32"/>
                    </w:rPr>
                  </w:pPr>
                </w:p>
              </w:txbxContent>
            </v:textbox>
          </v:shape>
        </w:pict>
      </w:r>
      <w:r>
        <w:pict>
          <v:shape id="_x0000_i1049" o:spt="75" alt="31" type="#_x0000_t75" style="height:495pt;width:414.75pt;" filled="f" o:preferrelative="t" stroked="f" coordsize="21600,21600">
            <v:path/>
            <v:fill on="f" focussize="0,0"/>
            <v:stroke on="f" joinstyle="miter"/>
            <v:imagedata r:id="rId34" o:title=""/>
            <o:lock v:ext="edit" aspectratio="t"/>
            <w10:wrap type="none"/>
            <w10:anchorlock/>
          </v:shape>
        </w:pict>
      </w:r>
    </w:p>
    <w:p/>
    <w:p/>
    <w:p/>
    <w:p/>
    <w:p/>
    <w:p/>
    <w:p/>
    <w:p/>
    <w:p/>
    <w:p/>
    <w:p/>
    <w:p>
      <w:r>
        <w:rPr>
          <w:sz w:val="21"/>
        </w:rPr>
        <w:pict>
          <v:shape id="_x0000_s9216" o:spid="_x0000_s9216" o:spt="109" type="#_x0000_t109" style="position:absolute;left:0pt;margin-left:-1.95pt;margin-top:5.4pt;height:44.95pt;width:414.5pt;z-index:253970432;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shape>
        </w:pict>
      </w:r>
    </w:p>
    <w:p>
      <w:r>
        <w:rPr>
          <w:lang w:bidi="bo-CN"/>
        </w:rPr>
        <w:pict>
          <v:shape id="文本框 364" o:spid="_x0000_s10224" o:spt="202" type="#_x0000_t202" style="position:absolute;left:0pt;margin-left:-11.95pt;margin-top:39pt;height:70.2pt;width:426.7pt;z-index:249922560;mso-width-relative:page;mso-height-relative:page;" stroked="t" coordsize="21600,21600">
            <v:path/>
            <v:fill focussize="0,0"/>
            <v:stroke weight="0.5pt" color="#FFFFFF" joinstyle="miter"/>
            <v:imagedata o:title=""/>
            <o:lock v:ext="edit"/>
            <v:textbox>
              <w:txbxContent>
                <w:p>
                  <w:pPr>
                    <w:jc w:val="right"/>
                    <w:rPr>
                      <w:rFonts w:ascii="宋体"/>
                      <w:sz w:val="24"/>
                      <w:szCs w:val="24"/>
                    </w:rPr>
                  </w:pPr>
                  <w:r>
                    <w:rPr>
                      <w:rFonts w:hint="eastAsia" w:ascii="宋体" w:hAnsi="宋体"/>
                      <w:sz w:val="24"/>
                      <w:szCs w:val="24"/>
                    </w:rPr>
                    <w:t>序号：</w:t>
                  </w:r>
                  <w:r>
                    <w:rPr>
                      <w:rFonts w:ascii="宋体" w:hAnsi="宋体"/>
                      <w:sz w:val="24"/>
                      <w:szCs w:val="24"/>
                    </w:rPr>
                    <w:t>43</w:t>
                  </w:r>
                </w:p>
                <w:p>
                  <w:pPr>
                    <w:rPr>
                      <w:rFonts w:ascii="宋体" w:cs="宋体"/>
                      <w:sz w:val="22"/>
                    </w:rPr>
                  </w:pPr>
                  <w:r>
                    <w:rPr>
                      <w:rFonts w:hint="eastAsia"/>
                      <w:sz w:val="22"/>
                    </w:rPr>
                    <w:t>职权名称：对渡船不具备夜航条件擅自夜航的处罚</w:t>
                  </w:r>
                </w:p>
                <w:p>
                  <w:pPr>
                    <w:rPr>
                      <w:rFonts w:ascii="宋体"/>
                      <w:sz w:val="32"/>
                      <w:szCs w:val="32"/>
                    </w:rPr>
                  </w:pPr>
                </w:p>
              </w:txbxContent>
            </v:textbox>
          </v:shape>
        </w:pict>
      </w:r>
      <w:r>
        <w:pict>
          <v:shape id="_x0000_i1050" o:spt="75" alt="32" type="#_x0000_t75" style="height:501.75pt;width:420.75pt;" filled="f" o:preferrelative="t" stroked="f" coordsize="21600,21600">
            <v:path/>
            <v:fill on="f" focussize="0,0"/>
            <v:stroke on="f" joinstyle="miter"/>
            <v:imagedata r:id="rId35" o:title=""/>
            <o:lock v:ext="edit" aspectratio="t"/>
            <w10:wrap type="none"/>
            <w10:anchorlock/>
          </v:shape>
        </w:pict>
      </w:r>
    </w:p>
    <w:p/>
    <w:p/>
    <w:p/>
    <w:p/>
    <w:p/>
    <w:p>
      <w:r>
        <w:rPr>
          <w:sz w:val="21"/>
        </w:rPr>
        <w:pict>
          <v:shape id="_x0000_s10225" o:spid="_x0000_s10225" o:spt="109" type="#_x0000_t109" style="position:absolute;left:0pt;margin-left:3.45pt;margin-top:-2.3pt;height:36.1pt;width:372.3pt;z-index:253971456;mso-width-relative:page;mso-height-relative:page;" fillcolor="#FFFFFF" filled="t" stroked="t" coordsize="21600,21600">
            <v:path/>
            <v:fill on="t" color2="#FFFFFF" focussize="0,0"/>
            <v:stroke color="#FFFFFF"/>
            <v:imagedata o:title=""/>
            <o:lock v:ext="edit" aspectratio="f"/>
            <v:textbox>
              <w:txbxContent>
                <w:p>
                  <w:pPr>
                    <w:jc w:val="both"/>
                    <w:rPr>
                      <w:rFonts w:hint="eastAsia" w:eastAsia="宋体"/>
                      <w:sz w:val="36"/>
                      <w:szCs w:val="36"/>
                      <w:lang w:eastAsia="zh-CN"/>
                    </w:rPr>
                  </w:pPr>
                </w:p>
              </w:txbxContent>
            </v:textbox>
          </v:shape>
        </w:pict>
      </w:r>
      <w:r>
        <w:rPr>
          <w:lang w:bidi="bo-CN"/>
        </w:rPr>
        <w:pict>
          <v:shape id="文本框 366" o:spid="_x0000_s10226" o:spt="202" type="#_x0000_t202" style="position:absolute;left:0pt;margin-left:0.05pt;margin-top:31.2pt;height:71.3pt;width:408.2pt;z-index:249923584;mso-width-relative:page;mso-height-relative:page;" fillcolor="#FFFFFF" filled="t" stroked="t" coordsize="21600,21600">
            <v:path/>
            <v:fill on="t" color2="#FFFFFF" focussize="0,0"/>
            <v:stroke weight="0.5pt" color="#FFFFFF" joinstyle="miter"/>
            <v:imagedata o:title=""/>
            <o:lock v:ext="edit" aspectratio="f"/>
            <v:textbox>
              <w:txbxContent>
                <w:p>
                  <w:pPr>
                    <w:rPr>
                      <w:rFonts w:ascii="宋体"/>
                      <w:sz w:val="32"/>
                      <w:szCs w:val="32"/>
                    </w:rPr>
                  </w:pPr>
                </w:p>
              </w:txbxContent>
            </v:textbox>
          </v:shape>
        </w:pict>
      </w:r>
    </w:p>
    <w:p/>
    <w:p/>
    <w:p>
      <w:pPr>
        <w:jc w:val="center"/>
        <w:rPr>
          <w:rFonts w:hint="eastAsia" w:eastAsia="宋体"/>
          <w:b/>
          <w:bCs/>
          <w:sz w:val="36"/>
          <w:szCs w:val="36"/>
          <w:lang w:eastAsia="zh-CN"/>
        </w:rPr>
      </w:pPr>
      <w:r>
        <w:rPr>
          <w:rFonts w:hint="eastAsia"/>
          <w:b/>
          <w:bCs/>
          <w:sz w:val="36"/>
          <w:szCs w:val="36"/>
          <w:lang w:eastAsia="zh-CN"/>
        </w:rPr>
        <w:t>双湖县交通运输局行政许可流程图</w:t>
      </w:r>
    </w:p>
    <w:p>
      <w:pPr>
        <w:jc w:val="right"/>
        <w:rPr>
          <w:rFonts w:hint="eastAsia" w:eastAsia="宋体"/>
          <w:lang w:eastAsia="zh-CN"/>
        </w:rPr>
      </w:pPr>
      <w:r>
        <w:rPr>
          <w:rFonts w:hint="eastAsia"/>
          <w:lang w:eastAsia="zh-CN"/>
        </w:rPr>
        <w:t>序号：</w:t>
      </w:r>
      <w:r>
        <w:rPr>
          <w:rFonts w:hint="eastAsia"/>
          <w:lang w:val="en-US" w:eastAsia="zh-CN"/>
        </w:rPr>
        <w:t>44</w:t>
      </w:r>
    </w:p>
    <w:p>
      <w:pPr>
        <w:rPr>
          <w:rFonts w:hint="eastAsia" w:ascii="宋体" w:hAnsi="宋体"/>
          <w:sz w:val="24"/>
          <w:szCs w:val="24"/>
        </w:rPr>
      </w:pPr>
    </w:p>
    <w:p>
      <w:r>
        <w:rPr>
          <w:rFonts w:hint="eastAsia" w:ascii="宋体" w:hAnsi="宋体"/>
          <w:sz w:val="24"/>
          <w:szCs w:val="24"/>
        </w:rPr>
        <w:t>职权名称：</w:t>
      </w:r>
      <w:r>
        <w:rPr>
          <w:rFonts w:hint="eastAsia"/>
          <w:sz w:val="24"/>
          <w:szCs w:val="24"/>
        </w:rPr>
        <w:t>对渡船未持有相应的危险货物适装证书载运危险货物；载运装</w:t>
      </w:r>
      <w:r>
        <w:rPr>
          <w:rFonts w:hint="eastAsia"/>
          <w:sz w:val="22"/>
        </w:rPr>
        <w:t>载危险货物车辆的。载运应当持有而未持有</w:t>
      </w:r>
      <w:r>
        <w:pict>
          <v:shape id="_x0000_i1051" o:spt="75" alt="33" type="#_x0000_t75" style="height:400.85pt;width:414.75pt;" fillcolor="#FFFFFF" filled="t" o:preferrelative="t" stroked="t" coordsize="21600,21600">
            <v:path/>
            <v:fill on="t" color2="#FFFFFF" focussize="0,0"/>
            <v:stroke color="#FFFFFF" joinstyle="miter"/>
            <v:imagedata r:id="rId36" croptop="12465f" o:title=""/>
            <o:lock v:ext="edit" aspectratio="t"/>
            <w10:wrap type="none"/>
            <w10:anchorlock/>
          </v:shape>
        </w:pict>
      </w:r>
    </w:p>
    <w:p/>
    <w:p/>
    <w:p/>
    <w:p/>
    <w:p/>
    <w:p/>
    <w:p/>
    <w:p/>
    <w:p>
      <w:r>
        <w:rPr>
          <w:sz w:val="21"/>
        </w:rPr>
        <w:pict>
          <v:shape id="_x0000_s10227" o:spid="_x0000_s10227" o:spt="109" type="#_x0000_t109" style="position:absolute;left:0pt;margin-left:3.15pt;margin-top:-1.15pt;height:35.45pt;width:374.95pt;z-index:253972480;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shape>
        </w:pict>
      </w:r>
      <w:r>
        <w:rPr>
          <w:lang w:bidi="bo-CN"/>
        </w:rPr>
        <w:pict>
          <v:shape id="文本框 369" o:spid="_x0000_s10228" o:spt="202" type="#_x0000_t202" style="position:absolute;left:0pt;margin-left:0.35pt;margin-top:31.2pt;height:78pt;width:419.65pt;z-index:249924608;mso-width-relative:page;mso-height-relative:page;" stroked="t" coordsize="21600,21600">
            <v:path/>
            <v:fill focussize="0,0"/>
            <v:stroke weight="0.5pt" color="#FFFFFF" joinstyle="miter"/>
            <v:imagedata o:title=""/>
            <o:lock v:ext="edit"/>
            <v:textbox>
              <w:txbxContent>
                <w:p>
                  <w:pPr>
                    <w:jc w:val="right"/>
                    <w:rPr>
                      <w:rFonts w:ascii="宋体"/>
                      <w:sz w:val="24"/>
                      <w:szCs w:val="24"/>
                    </w:rPr>
                  </w:pPr>
                  <w:r>
                    <w:rPr>
                      <w:rFonts w:hint="eastAsia" w:ascii="宋体" w:hAnsi="宋体"/>
                      <w:sz w:val="24"/>
                      <w:szCs w:val="24"/>
                    </w:rPr>
                    <w:t>序号：</w:t>
                  </w:r>
                  <w:r>
                    <w:rPr>
                      <w:rFonts w:ascii="宋体" w:hAnsi="宋体"/>
                      <w:sz w:val="24"/>
                      <w:szCs w:val="24"/>
                    </w:rPr>
                    <w:t>45</w:t>
                  </w:r>
                </w:p>
                <w:p>
                  <w:pPr>
                    <w:rPr>
                      <w:rFonts w:ascii="宋体" w:cs="宋体"/>
                      <w:sz w:val="24"/>
                      <w:szCs w:val="24"/>
                    </w:rPr>
                  </w:pPr>
                  <w:r>
                    <w:rPr>
                      <w:rFonts w:hint="eastAsia" w:ascii="宋体" w:hAnsi="宋体"/>
                      <w:sz w:val="24"/>
                      <w:szCs w:val="24"/>
                    </w:rPr>
                    <w:t>职权名称：</w:t>
                  </w:r>
                  <w:r>
                    <w:rPr>
                      <w:rFonts w:hint="eastAsia"/>
                      <w:sz w:val="24"/>
                      <w:szCs w:val="24"/>
                    </w:rPr>
                    <w:t>对客运经营者未为旅客投保承运人责任险，未按最低投保限额投保，投保的承运人责任险已过期，未继续投保的处罚　　</w:t>
                  </w:r>
                </w:p>
                <w:p>
                  <w:pPr>
                    <w:rPr>
                      <w:rFonts w:ascii="宋体"/>
                      <w:sz w:val="32"/>
                      <w:szCs w:val="32"/>
                    </w:rPr>
                  </w:pPr>
                </w:p>
              </w:txbxContent>
            </v:textbox>
          </v:shape>
        </w:pict>
      </w:r>
      <w:r>
        <w:pict>
          <v:shape id="_x0000_i1052" o:spt="75" alt="34" type="#_x0000_t75" style="height:495pt;width:414.75pt;" filled="f" o:preferrelative="t" stroked="f" coordsize="21600,21600">
            <v:path/>
            <v:fill on="f" focussize="0,0"/>
            <v:stroke on="f" joinstyle="miter"/>
            <v:imagedata r:id="rId37" o:title=""/>
            <o:lock v:ext="edit" aspectratio="t"/>
            <w10:wrap type="none"/>
            <w10:anchorlock/>
          </v:shape>
        </w:pict>
      </w:r>
    </w:p>
    <w:p/>
    <w:p/>
    <w:p/>
    <w:p/>
    <w:p/>
    <w:p/>
    <w:p/>
    <w:p/>
    <w:p/>
    <w:p/>
    <w:p/>
    <w:p/>
    <w:p>
      <w:r>
        <w:rPr>
          <w:sz w:val="21"/>
        </w:rPr>
        <w:pict>
          <v:shape id="_x0000_s10229" o:spid="_x0000_s10229" o:spt="109" type="#_x0000_t109" style="position:absolute;left:0pt;margin-left:2.45pt;margin-top:6.45pt;height:39.45pt;width:384.5pt;z-index:253973504;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shape>
        </w:pict>
      </w:r>
      <w:r>
        <w:rPr>
          <w:lang w:bidi="bo-CN"/>
        </w:rPr>
        <w:pict>
          <v:shape id="文本框 371" o:spid="_x0000_s10230" o:spt="202" type="#_x0000_t202" style="position:absolute;left:0pt;margin-left:-6.3pt;margin-top:31.2pt;height:78pt;width:468.3pt;z-index:249925632;mso-width-relative:page;mso-height-relative:page;" stroked="t" coordsize="21600,21600">
            <v:path/>
            <v:fill focussize="0,0"/>
            <v:stroke weight="0.5pt" color="#FFFFFF" joinstyle="miter"/>
            <v:imagedata o:title=""/>
            <o:lock v:ext="edit"/>
            <v:textbox>
              <w:txbxContent>
                <w:p>
                  <w:pPr>
                    <w:jc w:val="right"/>
                    <w:rPr>
                      <w:rFonts w:ascii="宋体"/>
                      <w:sz w:val="24"/>
                      <w:szCs w:val="24"/>
                    </w:rPr>
                  </w:pPr>
                  <w:r>
                    <w:rPr>
                      <w:rFonts w:hint="eastAsia" w:ascii="宋体" w:hAnsi="宋体"/>
                      <w:sz w:val="24"/>
                      <w:szCs w:val="24"/>
                    </w:rPr>
                    <w:t>序号：</w:t>
                  </w:r>
                  <w:r>
                    <w:rPr>
                      <w:rFonts w:ascii="宋体" w:hAnsi="宋体"/>
                      <w:sz w:val="24"/>
                      <w:szCs w:val="24"/>
                    </w:rPr>
                    <w:t>46</w:t>
                  </w:r>
                </w:p>
                <w:p>
                  <w:pPr>
                    <w:rPr>
                      <w:rFonts w:ascii="宋体" w:cs="宋体"/>
                      <w:sz w:val="24"/>
                      <w:szCs w:val="24"/>
                    </w:rPr>
                  </w:pPr>
                  <w:r>
                    <w:rPr>
                      <w:rFonts w:hint="eastAsia" w:ascii="宋体" w:hAnsi="宋体"/>
                      <w:sz w:val="24"/>
                      <w:szCs w:val="24"/>
                    </w:rPr>
                    <w:t>职权名称：</w:t>
                  </w:r>
                  <w:r>
                    <w:rPr>
                      <w:rFonts w:hint="eastAsia"/>
                      <w:sz w:val="24"/>
                      <w:szCs w:val="24"/>
                    </w:rPr>
                    <w:t>对道路危险货物运输企业或者单位未投保危险货物承运人责任险，投保的危险货物承运人责任险已过期，未继续投保的处罚</w:t>
                  </w:r>
                </w:p>
                <w:p>
                  <w:pPr>
                    <w:rPr>
                      <w:rFonts w:ascii="宋体"/>
                      <w:sz w:val="32"/>
                      <w:szCs w:val="32"/>
                    </w:rPr>
                  </w:pPr>
                </w:p>
              </w:txbxContent>
            </v:textbox>
          </v:shape>
        </w:pict>
      </w:r>
      <w:r>
        <w:pict>
          <v:shape id="_x0000_i1053" o:spt="75" alt="35" type="#_x0000_t75" style="height:495.75pt;width:414.75pt;" filled="f" o:preferrelative="t" stroked="f" coordsize="21600,21600">
            <v:path/>
            <v:fill on="f" focussize="0,0"/>
            <v:stroke on="f" joinstyle="miter"/>
            <v:imagedata r:id="rId38" o:title=""/>
            <o:lock v:ext="edit" aspectratio="t"/>
            <w10:wrap type="none"/>
            <w10:anchorlock/>
          </v:shape>
        </w:pict>
      </w:r>
    </w:p>
    <w:p/>
    <w:p/>
    <w:p/>
    <w:p/>
    <w:p/>
    <w:p/>
    <w:p/>
    <w:p/>
    <w:p/>
    <w:p/>
    <w:p/>
    <w:p/>
    <w:p>
      <w:r>
        <w:rPr>
          <w:sz w:val="21"/>
        </w:rPr>
        <w:pict>
          <v:shape id="_x0000_s10231" o:spid="_x0000_s10231" o:spt="109" type="#_x0000_t109" style="position:absolute;left:0pt;margin-left:4.45pt;margin-top:-1.5pt;height:44.3pt;width:379.1pt;z-index:253974528;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shape>
        </w:pict>
      </w:r>
      <w:r>
        <w:rPr>
          <w:lang w:bidi="bo-CN"/>
        </w:rPr>
        <w:pict>
          <v:shape id="文本框 373" o:spid="_x0000_s10232" o:spt="202" type="#_x0000_t202" style="position:absolute;left:0pt;margin-left:-2.65pt;margin-top:31.2pt;height:78pt;width:443.65pt;z-index:249926656;mso-width-relative:page;mso-height-relative:page;" stroked="t" coordsize="21600,21600">
            <v:path/>
            <v:fill focussize="0,0"/>
            <v:stroke weight="0.5pt" color="#FFFFFF" joinstyle="miter"/>
            <v:imagedata o:title=""/>
            <o:lock v:ext="edit"/>
            <v:textbox>
              <w:txbxContent>
                <w:p>
                  <w:pPr>
                    <w:jc w:val="right"/>
                    <w:rPr>
                      <w:rFonts w:ascii="宋体"/>
                      <w:sz w:val="24"/>
                      <w:szCs w:val="24"/>
                    </w:rPr>
                  </w:pPr>
                  <w:r>
                    <w:rPr>
                      <w:rFonts w:hint="eastAsia" w:ascii="宋体" w:hAnsi="宋体"/>
                      <w:sz w:val="24"/>
                      <w:szCs w:val="24"/>
                    </w:rPr>
                    <w:t>序号：</w:t>
                  </w:r>
                  <w:r>
                    <w:rPr>
                      <w:rFonts w:ascii="宋体" w:hAnsi="宋体"/>
                      <w:sz w:val="24"/>
                      <w:szCs w:val="24"/>
                    </w:rPr>
                    <w:t>47</w:t>
                  </w:r>
                </w:p>
                <w:p>
                  <w:pPr>
                    <w:rPr>
                      <w:rFonts w:ascii="宋体" w:cs="宋体"/>
                      <w:sz w:val="24"/>
                      <w:szCs w:val="24"/>
                    </w:rPr>
                  </w:pPr>
                  <w:r>
                    <w:rPr>
                      <w:rFonts w:hint="eastAsia" w:ascii="宋体" w:hAnsi="宋体"/>
                      <w:sz w:val="24"/>
                      <w:szCs w:val="24"/>
                    </w:rPr>
                    <w:t>职权名称：</w:t>
                  </w:r>
                  <w:r>
                    <w:rPr>
                      <w:rFonts w:hint="eastAsia"/>
                      <w:sz w:val="24"/>
                      <w:szCs w:val="24"/>
                    </w:rPr>
                    <w:t>对放射性物品道路运输企业或者单位未投保危险货物承运人责任险，投保的危险货物承运人责任险已过期，未继续投保的处罚</w:t>
                  </w:r>
                </w:p>
                <w:p>
                  <w:pPr>
                    <w:rPr>
                      <w:rFonts w:ascii="宋体"/>
                      <w:sz w:val="32"/>
                      <w:szCs w:val="32"/>
                    </w:rPr>
                  </w:pPr>
                </w:p>
              </w:txbxContent>
            </v:textbox>
          </v:shape>
        </w:pict>
      </w:r>
      <w:r>
        <w:pict>
          <v:shape id="_x0000_i1054" o:spt="75" alt="36" type="#_x0000_t75" style="height:495pt;width:414.75pt;" filled="f" o:preferrelative="t" stroked="f" coordsize="21600,21600">
            <v:path/>
            <v:fill on="f" focussize="0,0"/>
            <v:stroke on="f" joinstyle="miter"/>
            <v:imagedata r:id="rId39" o:title=""/>
            <o:lock v:ext="edit" aspectratio="t"/>
            <w10:wrap type="none"/>
            <w10:anchorlock/>
          </v:shape>
        </w:pict>
      </w:r>
    </w:p>
    <w:p/>
    <w:p/>
    <w:p/>
    <w:p/>
    <w:p/>
    <w:p/>
    <w:p/>
    <w:p/>
    <w:p/>
    <w:p/>
    <w:p/>
    <w:p/>
    <w:p>
      <w:r>
        <w:rPr>
          <w:sz w:val="21"/>
        </w:rPr>
        <w:pict>
          <v:shape id="_x0000_s10233" o:spid="_x0000_s10233" o:spt="109" type="#_x0000_t109" style="position:absolute;left:0pt;margin-left:1.1pt;margin-top:7.55pt;height:49.1pt;width:398.1pt;z-index:253975552;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shape>
        </w:pict>
      </w:r>
      <w:r>
        <w:rPr>
          <w:lang w:bidi="bo-CN"/>
        </w:rPr>
        <w:pict>
          <v:shape id="文本框 375" o:spid="_x0000_s10234" o:spt="202" type="#_x0000_t202" style="position:absolute;left:0pt;margin-left:-3.1pt;margin-top:37.2pt;height:72pt;width:486.1pt;z-index:249927680;mso-width-relative:page;mso-height-relative:page;" stroked="t" coordsize="21600,21600">
            <v:path/>
            <v:fill focussize="0,0"/>
            <v:stroke weight="0.5pt" color="#FFFFFF" joinstyle="miter"/>
            <v:imagedata o:title=""/>
            <o:lock v:ext="edit"/>
            <v:textbox>
              <w:txbxContent>
                <w:p>
                  <w:pPr>
                    <w:ind w:firstLine="31680" w:firstLineChars="4700"/>
                    <w:jc w:val="right"/>
                    <w:rPr>
                      <w:rFonts w:ascii="宋体"/>
                      <w:szCs w:val="21"/>
                    </w:rPr>
                  </w:pPr>
                  <w:r>
                    <w:rPr>
                      <w:rFonts w:hint="eastAsia" w:ascii="宋体" w:hAnsi="宋体"/>
                      <w:szCs w:val="21"/>
                    </w:rPr>
                    <w:t>序序号：</w:t>
                  </w:r>
                  <w:r>
                    <w:rPr>
                      <w:rFonts w:ascii="宋体" w:hAnsi="宋体"/>
                      <w:szCs w:val="21"/>
                    </w:rPr>
                    <w:t>48</w:t>
                  </w:r>
                </w:p>
                <w:p>
                  <w:pPr>
                    <w:rPr>
                      <w:rFonts w:ascii="宋体" w:cs="宋体"/>
                      <w:sz w:val="22"/>
                    </w:rPr>
                  </w:pPr>
                  <w:r>
                    <w:rPr>
                      <w:rFonts w:hint="eastAsia" w:ascii="宋体" w:hAnsi="宋体"/>
                      <w:sz w:val="18"/>
                      <w:szCs w:val="18"/>
                    </w:rPr>
                    <w:t>职权名称：</w:t>
                  </w:r>
                  <w:r>
                    <w:rPr>
                      <w:rFonts w:hint="eastAsia"/>
                      <w:sz w:val="18"/>
                      <w:szCs w:val="18"/>
                    </w:rPr>
                    <w:t>对道路运输站</w:t>
                  </w:r>
                  <w:r>
                    <w:rPr>
                      <w:sz w:val="18"/>
                      <w:szCs w:val="18"/>
                    </w:rPr>
                    <w:t>(</w:t>
                  </w:r>
                  <w:r>
                    <w:rPr>
                      <w:rFonts w:hint="eastAsia"/>
                      <w:sz w:val="18"/>
                      <w:szCs w:val="18"/>
                    </w:rPr>
                    <w:t>场</w:t>
                  </w:r>
                  <w:r>
                    <w:rPr>
                      <w:sz w:val="18"/>
                      <w:szCs w:val="18"/>
                    </w:rPr>
                    <w:t>)</w:t>
                  </w:r>
                  <w:r>
                    <w:rPr>
                      <w:rFonts w:hint="eastAsia"/>
                      <w:sz w:val="18"/>
                      <w:szCs w:val="18"/>
                    </w:rPr>
                    <w:t>经营者允许无证经营的车辆进站从事经营活</w:t>
                  </w:r>
                  <w:r>
                    <w:rPr>
                      <w:rFonts w:hint="eastAsia"/>
                      <w:sz w:val="22"/>
                    </w:rPr>
                    <w:t>动以及超载车辆、未经安全检查的车辆出站或者无正当理由拒绝道路运输车辆进站从事经营活动，擅自改变道路运输站</w:t>
                  </w:r>
                  <w:r>
                    <w:rPr>
                      <w:sz w:val="22"/>
                    </w:rPr>
                    <w:t>(</w:t>
                  </w:r>
                  <w:r>
                    <w:rPr>
                      <w:rFonts w:hint="eastAsia"/>
                      <w:sz w:val="22"/>
                    </w:rPr>
                    <w:t>场</w:t>
                  </w:r>
                  <w:r>
                    <w:rPr>
                      <w:sz w:val="22"/>
                    </w:rPr>
                    <w:t>)</w:t>
                  </w:r>
                  <w:r>
                    <w:rPr>
                      <w:rFonts w:hint="eastAsia"/>
                      <w:sz w:val="22"/>
                    </w:rPr>
                    <w:t>的用途和服务功能，或者不公布运输线路、起止经停站点、运输班次、始发时间、票价的处罚</w:t>
                  </w:r>
                </w:p>
                <w:p>
                  <w:pPr>
                    <w:rPr>
                      <w:rFonts w:ascii="宋体"/>
                      <w:sz w:val="32"/>
                      <w:szCs w:val="32"/>
                    </w:rPr>
                  </w:pPr>
                </w:p>
              </w:txbxContent>
            </v:textbox>
          </v:shape>
        </w:pict>
      </w:r>
      <w:r>
        <w:pict>
          <v:shape id="_x0000_i1055" o:spt="75" alt="37" type="#_x0000_t75" style="height:495.75pt;width:414.75pt;" filled="f" o:preferrelative="t" stroked="f" coordsize="21600,21600">
            <v:path/>
            <v:fill on="f" focussize="0,0"/>
            <v:stroke on="f" joinstyle="miter"/>
            <v:imagedata r:id="rId40" o:title=""/>
            <o:lock v:ext="edit" aspectratio="t"/>
            <w10:wrap type="none"/>
            <w10:anchorlock/>
          </v:shape>
        </w:pict>
      </w:r>
    </w:p>
    <w:p/>
    <w:p/>
    <w:p/>
    <w:p/>
    <w:p/>
    <w:p/>
    <w:p/>
    <w:p/>
    <w:p/>
    <w:p/>
    <w:p/>
    <w:p/>
    <w:p>
      <w:r>
        <w:rPr>
          <w:sz w:val="21"/>
        </w:rPr>
        <w:pict>
          <v:shape id="_x0000_s10235" o:spid="_x0000_s10235" o:spt="109" type="#_x0000_t109" style="position:absolute;left:0pt;margin-left:-0.15pt;margin-top:-4pt;height:45pt;width:389.85pt;z-index:25397657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shape>
        </w:pict>
      </w:r>
      <w:r>
        <w:rPr>
          <w:lang w:bidi="bo-CN"/>
        </w:rPr>
        <w:pict>
          <v:shape id="文本框 377" o:spid="_x0000_s10236" o:spt="202" type="#_x0000_t202" style="position:absolute;left:0pt;margin-left:-3.65pt;margin-top:37.2pt;height:65.5pt;width:427.25pt;z-index:249928704;mso-width-relative:page;mso-height-relative:page;" stroked="t" coordsize="21600,21600">
            <v:path/>
            <v:fill focussize="0,0"/>
            <v:stroke weight="0.5pt" color="#FFFFFF" joinstyle="miter"/>
            <v:imagedata o:title=""/>
            <o:lock v:ext="edit"/>
            <v:textbox>
              <w:txbxContent>
                <w:p>
                  <w:pPr>
                    <w:ind w:firstLine="31680" w:firstLineChars="50"/>
                    <w:jc w:val="right"/>
                    <w:rPr>
                      <w:rFonts w:ascii="宋体" w:hAnsi="宋体"/>
                      <w:sz w:val="24"/>
                      <w:szCs w:val="24"/>
                    </w:rPr>
                  </w:pPr>
                  <w:r>
                    <w:rPr>
                      <w:rFonts w:hint="eastAsia" w:ascii="宋体" w:hAnsi="宋体"/>
                      <w:sz w:val="24"/>
                      <w:szCs w:val="24"/>
                    </w:rPr>
                    <w:t>序号：</w:t>
                  </w:r>
                  <w:r>
                    <w:rPr>
                      <w:rFonts w:ascii="宋体" w:hAnsi="宋体"/>
                      <w:sz w:val="24"/>
                      <w:szCs w:val="24"/>
                    </w:rPr>
                    <w:t>49</w:t>
                  </w:r>
                </w:p>
                <w:p>
                  <w:pPr>
                    <w:ind w:firstLine="31680" w:firstLineChars="50"/>
                    <w:rPr>
                      <w:rFonts w:ascii="宋体" w:cs="宋体"/>
                      <w:sz w:val="24"/>
                      <w:szCs w:val="24"/>
                    </w:rPr>
                  </w:pPr>
                  <w:r>
                    <w:rPr>
                      <w:rFonts w:hint="eastAsia" w:ascii="宋体" w:hAnsi="宋体"/>
                      <w:sz w:val="24"/>
                      <w:szCs w:val="24"/>
                    </w:rPr>
                    <w:t>职权名称：对机动车维修经营者使用假冒伪劣配件维修机动车，承修已报废的机动车或者擅自改装机动车签发虚假或者不签发机动车维修合格证的处罚</w:t>
                  </w:r>
                </w:p>
                <w:p>
                  <w:pPr>
                    <w:rPr>
                      <w:rFonts w:ascii="宋体"/>
                      <w:sz w:val="32"/>
                      <w:szCs w:val="32"/>
                    </w:rPr>
                  </w:pPr>
                </w:p>
              </w:txbxContent>
            </v:textbox>
          </v:shape>
        </w:pict>
      </w:r>
      <w:r>
        <w:pict>
          <v:shape id="_x0000_i1056" o:spt="75" alt="38" type="#_x0000_t75" style="height:495.75pt;width:414.75pt;" filled="f" o:preferrelative="t" stroked="f" coordsize="21600,21600">
            <v:path/>
            <v:fill on="f" focussize="0,0"/>
            <v:stroke on="f" joinstyle="miter"/>
            <v:imagedata r:id="rId41" o:title=""/>
            <o:lock v:ext="edit" aspectratio="t"/>
            <w10:wrap type="none"/>
            <w10:anchorlock/>
          </v:shape>
        </w:pict>
      </w:r>
    </w:p>
    <w:p/>
    <w:p/>
    <w:p/>
    <w:p/>
    <w:p/>
    <w:p/>
    <w:p/>
    <w:p/>
    <w:p/>
    <w:p/>
    <w:p/>
    <w:p/>
    <w:p>
      <w:r>
        <w:rPr>
          <w:sz w:val="21"/>
        </w:rPr>
        <w:pict>
          <v:shape id="_x0000_s10237" o:spid="_x0000_s10237" o:spt="109" type="#_x0000_t109" style="position:absolute;left:0pt;margin-left:-5.75pt;margin-top:3.65pt;height:45.7pt;width:435pt;z-index:253977600;mso-width-relative:page;mso-height-relative:page;" fillcolor="#FFFFFF" filled="t" stroked="t" coordsize="21600,21600">
            <v:path/>
            <v:fill on="t" color2="#FFFFFF" focussize="0,0"/>
            <v:stroke color="#FFFFFF"/>
            <v:imagedata o:title=""/>
            <o:lock v:ext="edit" aspectratio="f"/>
            <v:textbox>
              <w:txbxContent>
                <w:p>
                  <w:pPr>
                    <w:jc w:val="center"/>
                    <w:rPr>
                      <w:rFonts w:hint="eastAsia"/>
                      <w:b/>
                      <w:bCs/>
                      <w:sz w:val="36"/>
                      <w:szCs w:val="36"/>
                      <w:lang w:eastAsia="zh-CN"/>
                    </w:rPr>
                  </w:pPr>
                  <w:r>
                    <w:rPr>
                      <w:rFonts w:hint="eastAsia"/>
                      <w:b/>
                      <w:bCs/>
                      <w:sz w:val="36"/>
                      <w:szCs w:val="36"/>
                      <w:lang w:eastAsia="zh-CN"/>
                    </w:rPr>
                    <w:t>双湖县交通运输局行政许可流程图</w:t>
                  </w:r>
                </w:p>
                <w:p>
                  <w:pPr>
                    <w:rPr>
                      <w:rFonts w:hint="eastAsia"/>
                      <w:lang w:eastAsia="zh-CN"/>
                    </w:rPr>
                  </w:pPr>
                </w:p>
                <w:p>
                  <w:pPr>
                    <w:rPr>
                      <w:rFonts w:hint="eastAsia"/>
                      <w:lang w:eastAsia="zh-CN"/>
                    </w:rPr>
                  </w:pPr>
                  <w:r>
                    <w:rPr>
                      <w:rFonts w:hint="eastAsia"/>
                      <w:lang w:eastAsia="zh-CN"/>
                    </w:rPr>
                    <w:t xml:space="preserve">    , .    .--.</w:t>
                  </w:r>
                </w:p>
                <w:p>
                  <w:pPr>
                    <w:rPr>
                      <w:rFonts w:hint="eastAsia"/>
                      <w:lang w:eastAsia="zh-CN"/>
                    </w:rPr>
                  </w:pPr>
                  <w:r>
                    <w:rPr>
                      <w:rFonts w:hint="eastAsia"/>
                      <w:lang w:eastAsia="zh-CN"/>
                    </w:rPr>
                    <w:t xml:space="preserve">    _|__  |____|</w:t>
                  </w:r>
                </w:p>
                <w:p>
                  <w:pPr>
                    <w:rPr>
                      <w:rFonts w:hint="eastAsia"/>
                      <w:lang w:eastAsia="zh-CN"/>
                    </w:rPr>
                  </w:pPr>
                  <w:r>
                    <w:rPr>
                      <w:rFonts w:hint="eastAsia"/>
                      <w:lang w:eastAsia="zh-CN"/>
                    </w:rPr>
                    <w:t xml:space="preserve">   /    \ |____|</w:t>
                  </w:r>
                </w:p>
                <w:p>
                  <w:pPr>
                    <w:rPr>
                      <w:rFonts w:hint="eastAsia"/>
                      <w:lang w:eastAsia="zh-CN"/>
                    </w:rPr>
                  </w:pPr>
                  <w:r>
                    <w:rPr>
                      <w:rFonts w:hint="eastAsia"/>
                      <w:lang w:eastAsia="zh-CN"/>
                    </w:rPr>
                    <w:t xml:space="preserve"> /   []   |____|</w:t>
                  </w:r>
                </w:p>
                <w:p>
                  <w:pPr>
                    <w:rPr>
                      <w:rFonts w:hint="eastAsia"/>
                      <w:lang w:eastAsia="zh-CN"/>
                    </w:rPr>
                  </w:pPr>
                  <w:r>
                    <w:rPr>
                      <w:rFonts w:hint="eastAsia"/>
                      <w:lang w:eastAsia="zh-CN"/>
                    </w:rPr>
                    <w:t xml:space="preserve">|__________|  |                          </w:t>
                  </w:r>
                </w:p>
                <w:p>
                  <w:pPr>
                    <w:rPr>
                      <w:rFonts w:hint="eastAsia"/>
                      <w:lang w:eastAsia="zh-CN"/>
                    </w:rPr>
                  </w:pPr>
                  <w:r>
                    <w:rPr>
                      <w:rFonts w:hint="eastAsia"/>
                      <w:lang w:eastAsia="zh-CN"/>
                    </w:rPr>
                    <w:t>|   ____   |  |        _</w:t>
                  </w:r>
                </w:p>
                <w:p>
                  <w:pPr>
                    <w:rPr>
                      <w:rFonts w:hint="eastAsia"/>
                      <w:lang w:eastAsia="zh-CN"/>
                    </w:rPr>
                  </w:pPr>
                  <w:r>
                    <w:rPr>
                      <w:rFonts w:hint="eastAsia"/>
                      <w:lang w:eastAsia="zh-CN"/>
                    </w:rPr>
                    <w:t>|  |\  /|  |  |      _[_]_</w:t>
                  </w:r>
                </w:p>
                <w:p>
                  <w:pPr>
                    <w:rPr>
                      <w:rFonts w:hint="eastAsia"/>
                      <w:lang w:eastAsia="zh-CN"/>
                    </w:rPr>
                  </w:pPr>
                  <w:r>
                    <w:rPr>
                      <w:rFonts w:hint="eastAsia"/>
                      <w:lang w:eastAsia="zh-CN"/>
                    </w:rPr>
                    <w:t>|  | \/ |  |  |       c")</w:t>
                  </w:r>
                </w:p>
                <w:p>
                  <w:pPr>
                    <w:rPr>
                      <w:rFonts w:hint="eastAsia"/>
                      <w:lang w:eastAsia="zh-CN"/>
                    </w:rPr>
                  </w:pPr>
                  <w:r>
                    <w:rPr>
                      <w:rFonts w:hint="eastAsia"/>
                      <w:lang w:eastAsia="zh-CN"/>
                    </w:rPr>
                    <w:t>|  | /\ |  |  |      ,(_)'</w:t>
                  </w:r>
                </w:p>
                <w:p>
                  <w:pPr>
                    <w:rPr>
                      <w:rFonts w:hint="eastAsia" w:eastAsia="宋体"/>
                      <w:lang w:eastAsia="zh-CN"/>
                    </w:rPr>
                  </w:pPr>
                  <w:r>
                    <w:rPr>
                      <w:rFonts w:hint="eastAsia"/>
                      <w:lang w:eastAsia="zh-CN"/>
                    </w:rPr>
                    <w:t>|__|/__\|__|__|       -"-红云数据</w:t>
                  </w:r>
                </w:p>
              </w:txbxContent>
            </v:textbox>
          </v:shape>
        </w:pict>
      </w:r>
      <w:r>
        <w:rPr>
          <w:lang w:bidi="bo-CN"/>
        </w:rPr>
        <w:pict>
          <v:shape id="文本框 379" o:spid="_x0000_s2048" o:spt="202" type="#_x0000_t202" style="position:absolute;left:0pt;margin-left:-26.25pt;margin-top:45pt;height:64.2pt;width:456.75pt;z-index:249929728;mso-width-relative:page;mso-height-relative:page;" stroked="t" coordsize="21600,21600">
            <v:path/>
            <v:fill focussize="0,0"/>
            <v:stroke weight="0.5pt" color="#FFFFFF"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50</w:t>
                  </w:r>
                </w:p>
                <w:p>
                  <w:pPr>
                    <w:rPr>
                      <w:rFonts w:ascii="宋体" w:cs="宋体"/>
                      <w:sz w:val="24"/>
                      <w:szCs w:val="24"/>
                    </w:rPr>
                  </w:pPr>
                  <w:r>
                    <w:rPr>
                      <w:rFonts w:hint="eastAsia" w:ascii="宋体" w:hAnsi="宋体"/>
                      <w:sz w:val="24"/>
                      <w:szCs w:val="24"/>
                    </w:rPr>
                    <w:t>职权名称：道路危险货物运输企业擅自改装已取得《道路运输证》的专用车辆及罐式专用车辆罐体的处罚</w:t>
                  </w:r>
                </w:p>
                <w:p>
                  <w:pPr>
                    <w:rPr>
                      <w:rFonts w:ascii="宋体"/>
                      <w:sz w:val="32"/>
                      <w:szCs w:val="32"/>
                    </w:rPr>
                  </w:pPr>
                </w:p>
              </w:txbxContent>
            </v:textbox>
          </v:shape>
        </w:pict>
      </w:r>
      <w:r>
        <w:pict>
          <v:shape id="_x0000_i1057" o:spt="75" alt="39" type="#_x0000_t75" style="height:495.75pt;width:414.75pt;" filled="f" o:preferrelative="t" stroked="f" coordsize="21600,21600">
            <v:path/>
            <v:fill on="f" focussize="0,0"/>
            <v:stroke on="f" joinstyle="miter"/>
            <v:imagedata r:id="rId42" o:title=""/>
            <o:lock v:ext="edit" aspectratio="t"/>
            <w10:wrap type="none"/>
            <w10:anchorlock/>
          </v:shape>
        </w:pict>
      </w:r>
    </w:p>
    <w:p/>
    <w:p/>
    <w:p/>
    <w:p/>
    <w:p/>
    <w:p/>
    <w:p/>
    <w:p/>
    <w:p/>
    <w:p/>
    <w:p/>
    <w:p/>
    <w:p>
      <w:r>
        <w:rPr>
          <w:sz w:val="21"/>
        </w:rPr>
        <w:pict>
          <v:shape id="_x0000_s10238" o:spid="_x0000_s10238" o:spt="109" type="#_x0000_t109" style="position:absolute;left:0pt;margin-left:1.75pt;margin-top:-2.95pt;height:39.6pt;width:387.15pt;z-index:253978624;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shape>
        </w:pict>
      </w:r>
      <w:r>
        <w:pict>
          <v:shape id="_x0000_i1058" o:spt="75" alt="40" type="#_x0000_t75" style="height:495.75pt;width:414.75pt;" filled="f" o:preferrelative="t" stroked="f" coordsize="21600,21600">
            <v:path/>
            <v:fill on="f" focussize="0,0"/>
            <v:stroke on="f" joinstyle="miter"/>
            <v:imagedata r:id="rId43" o:title=""/>
            <o:lock v:ext="edit" aspectratio="t"/>
            <w10:wrap type="none"/>
            <w10:anchorlock/>
          </v:shape>
        </w:pict>
      </w:r>
      <w:r>
        <w:rPr>
          <w:lang w:bidi="bo-CN"/>
        </w:rPr>
        <w:pict>
          <v:shape id="文本框 381" o:spid="_x0000_s2049" o:spt="202" type="#_x0000_t202" style="position:absolute;left:0pt;margin-left:0.2pt;margin-top:31.2pt;height:67pt;width:397.15pt;z-index:249930752;mso-width-relative:page;mso-height-relative:page;" stroked="t" coordsize="21600,21600">
            <v:path/>
            <v:fill focussize="0,0"/>
            <v:stroke weight="0.5pt" color="#FFFFFF"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51</w:t>
                  </w:r>
                </w:p>
                <w:p>
                  <w:pPr>
                    <w:rPr>
                      <w:rFonts w:ascii="宋体" w:cs="宋体"/>
                      <w:sz w:val="26"/>
                    </w:rPr>
                  </w:pPr>
                  <w:r>
                    <w:rPr>
                      <w:rFonts w:hint="eastAsia" w:ascii="宋体" w:hAnsi="宋体"/>
                      <w:sz w:val="26"/>
                      <w:szCs w:val="32"/>
                    </w:rPr>
                    <w:t>职权名称：</w:t>
                  </w:r>
                  <w:r>
                    <w:rPr>
                      <w:rFonts w:hint="eastAsia" w:ascii="宋体" w:hAnsi="宋体"/>
                      <w:sz w:val="26"/>
                    </w:rPr>
                    <w:t>对道路运输企业在车辆动态监管的违法行为的处罚</w:t>
                  </w:r>
                </w:p>
                <w:p>
                  <w:pPr>
                    <w:rPr>
                      <w:rFonts w:ascii="宋体"/>
                      <w:sz w:val="32"/>
                      <w:szCs w:val="32"/>
                    </w:rPr>
                  </w:pPr>
                </w:p>
              </w:txbxContent>
            </v:textbox>
          </v:shape>
        </w:pict>
      </w:r>
    </w:p>
    <w:p/>
    <w:p/>
    <w:p/>
    <w:p/>
    <w:p/>
    <w:p/>
    <w:p/>
    <w:p/>
    <w:p/>
    <w:p/>
    <w:p/>
    <w:p/>
    <w:p>
      <w:r>
        <w:rPr>
          <w:sz w:val="21"/>
        </w:rPr>
        <w:pict>
          <v:shape id="_x0000_s10239" o:spid="_x0000_s10239" o:spt="109" type="#_x0000_t109" style="position:absolute;left:0pt;margin-left:1.8pt;margin-top:-12.5pt;height:50.45pt;width:406.35pt;z-index:253979648;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shape>
        </w:pict>
      </w:r>
      <w:r>
        <w:rPr>
          <w:lang w:bidi="bo-CN"/>
        </w:rPr>
        <w:pict>
          <v:shape id="文本框 383" o:spid="_x0000_s2050" o:spt="202" type="#_x0000_t202" style="position:absolute;left:0pt;margin-left:-5.45pt;margin-top:37.2pt;height:62.9pt;width:429.05pt;z-index:249931776;mso-width-relative:page;mso-height-relative:page;" stroked="t" coordsize="21600,21600">
            <v:path/>
            <v:fill focussize="0,0"/>
            <v:stroke weight="0.5pt" color="#FFFFFF"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52</w:t>
                  </w:r>
                </w:p>
                <w:p>
                  <w:pPr>
                    <w:rPr>
                      <w:rFonts w:ascii="宋体" w:cs="宋体"/>
                      <w:sz w:val="24"/>
                      <w:szCs w:val="24"/>
                    </w:rPr>
                  </w:pPr>
                  <w:r>
                    <w:rPr>
                      <w:rFonts w:hint="eastAsia" w:ascii="宋体" w:hAnsi="宋体"/>
                      <w:sz w:val="24"/>
                      <w:szCs w:val="24"/>
                    </w:rPr>
                    <w:t>职权名称：对道路危险货物运输企业或者单位非法转让、出租道路危险货物运输许可证件的处罚</w:t>
                  </w:r>
                </w:p>
                <w:p>
                  <w:pPr>
                    <w:rPr>
                      <w:rFonts w:ascii="宋体"/>
                      <w:sz w:val="24"/>
                      <w:szCs w:val="24"/>
                    </w:rPr>
                  </w:pPr>
                </w:p>
              </w:txbxContent>
            </v:textbox>
          </v:shape>
        </w:pict>
      </w:r>
      <w:r>
        <w:pict>
          <v:shape id="_x0000_i1059" o:spt="75" alt="41" type="#_x0000_t75" style="height:495.75pt;width:414.75pt;" filled="f" o:preferrelative="t" stroked="f" coordsize="21600,21600">
            <v:path/>
            <v:fill on="f" focussize="0,0"/>
            <v:stroke on="f" joinstyle="miter"/>
            <v:imagedata r:id="rId44" o:title=""/>
            <o:lock v:ext="edit" aspectratio="t"/>
            <w10:wrap type="none"/>
            <w10:anchorlock/>
          </v:shape>
        </w:pict>
      </w:r>
    </w:p>
    <w:p/>
    <w:p/>
    <w:p/>
    <w:p/>
    <w:p/>
    <w:p/>
    <w:p/>
    <w:p/>
    <w:p/>
    <w:p/>
    <w:p/>
    <w:p/>
    <w:p>
      <w:r>
        <w:rPr>
          <w:sz w:val="21"/>
        </w:rPr>
        <w:pict>
          <v:shape id="_x0000_s10240" o:spid="_x0000_s10240" o:spt="109" type="#_x0000_t109" style="position:absolute;left:0pt;margin-left:1.05pt;margin-top:7.8pt;height:37.5pt;width:390.7pt;z-index:253980672;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shape>
        </w:pict>
      </w:r>
      <w:r>
        <w:rPr>
          <w:lang w:bidi="bo-CN"/>
        </w:rPr>
        <w:pict>
          <v:shape id="文本框 449" o:spid="_x0000_s2051" o:spt="202" type="#_x0000_t202" style="position:absolute;left:0pt;margin-left:-6.9pt;margin-top:52.8pt;height:51.6pt;width:413.85pt;z-index:249932800;mso-width-relative:page;mso-height-relative:page;" fillcolor="#FFFFFF" filled="t" stroked="t" coordsize="21600,21600">
            <v:path/>
            <v:fill on="t" color2="#FFFFFF" focussize="0,0"/>
            <v:stroke weight="0.5pt" color="#FFFFFF" joinstyle="miter"/>
            <v:imagedata o:title=""/>
            <o:lock v:ext="edit" aspectratio="f"/>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53</w:t>
                  </w:r>
                </w:p>
                <w:p>
                  <w:pPr>
                    <w:rPr>
                      <w:rFonts w:ascii="宋体" w:cs="宋体"/>
                      <w:sz w:val="24"/>
                      <w:szCs w:val="24"/>
                    </w:rPr>
                  </w:pPr>
                  <w:r>
                    <w:rPr>
                      <w:rFonts w:hint="eastAsia" w:ascii="宋体" w:hAnsi="宋体"/>
                      <w:sz w:val="24"/>
                      <w:szCs w:val="24"/>
                    </w:rPr>
                    <w:t>职权名称：</w:t>
                  </w:r>
                  <w:r>
                    <w:rPr>
                      <w:rFonts w:hint="eastAsia"/>
                      <w:sz w:val="24"/>
                      <w:szCs w:val="24"/>
                    </w:rPr>
                    <w:t>对道路危险货物运输企业或者单位不按照规定随车携带《道路运输证》的处罚</w:t>
                  </w:r>
                </w:p>
                <w:p>
                  <w:pPr>
                    <w:rPr>
                      <w:rFonts w:ascii="宋体"/>
                      <w:sz w:val="32"/>
                      <w:szCs w:val="32"/>
                    </w:rPr>
                  </w:pPr>
                </w:p>
              </w:txbxContent>
            </v:textbox>
          </v:shape>
        </w:pict>
      </w:r>
      <w:r>
        <w:pict>
          <v:shape id="_x0000_i1060" o:spt="75" alt="42" type="#_x0000_t75" style="height:495.75pt;width:414.75pt;" filled="f" o:preferrelative="t" stroked="f" coordsize="21600,21600">
            <v:path/>
            <v:fill on="f" focussize="0,0"/>
            <v:stroke on="f" joinstyle="miter"/>
            <v:imagedata r:id="rId45" o:title=""/>
            <o:lock v:ext="edit" aspectratio="t"/>
            <w10:wrap type="none"/>
            <w10:anchorlock/>
          </v:shape>
        </w:pict>
      </w:r>
    </w:p>
    <w:p/>
    <w:p/>
    <w:p/>
    <w:p/>
    <w:p>
      <w:pPr>
        <w:snapToGrid w:val="0"/>
        <w:spacing w:line="360" w:lineRule="auto"/>
        <w:contextualSpacing/>
      </w:pPr>
    </w:p>
    <w:p>
      <w:pPr>
        <w:snapToGrid w:val="0"/>
        <w:spacing w:line="360" w:lineRule="auto"/>
        <w:contextualSpacing/>
        <w:rPr>
          <w:rFonts w:hint="eastAsia"/>
          <w:b/>
          <w:sz w:val="44"/>
          <w:szCs w:val="44"/>
        </w:rPr>
      </w:pPr>
    </w:p>
    <w:p>
      <w:pPr>
        <w:snapToGrid w:val="0"/>
        <w:spacing w:line="360" w:lineRule="auto"/>
        <w:contextualSpacing/>
        <w:rPr>
          <w:rFonts w:hint="eastAsia"/>
          <w:b/>
          <w:sz w:val="44"/>
          <w:szCs w:val="44"/>
        </w:rPr>
      </w:pPr>
    </w:p>
    <w:p>
      <w:pPr>
        <w:snapToGrid w:val="0"/>
        <w:spacing w:line="360" w:lineRule="auto"/>
        <w:contextualSpacing/>
        <w:rPr>
          <w:rFonts w:hint="eastAsia"/>
          <w:b/>
          <w:sz w:val="44"/>
          <w:szCs w:val="44"/>
        </w:rPr>
      </w:pPr>
    </w:p>
    <w:p>
      <w:pPr>
        <w:snapToGrid w:val="0"/>
        <w:spacing w:line="360" w:lineRule="auto"/>
        <w:contextualSpacing/>
        <w:rPr>
          <w:rFonts w:hint="eastAsia"/>
          <w:b/>
          <w:sz w:val="44"/>
          <w:szCs w:val="44"/>
        </w:rPr>
      </w:pPr>
    </w:p>
    <w:p>
      <w:pPr>
        <w:snapToGrid w:val="0"/>
        <w:spacing w:line="360" w:lineRule="auto"/>
        <w:contextualSpacing/>
        <w:jc w:val="center"/>
        <w:rPr>
          <w:b/>
          <w:sz w:val="36"/>
          <w:szCs w:val="36"/>
        </w:rPr>
      </w:pPr>
      <w:r>
        <w:rPr>
          <w:rFonts w:hint="eastAsia"/>
          <w:b/>
          <w:sz w:val="36"/>
          <w:szCs w:val="36"/>
        </w:rPr>
        <w:t>双湖县交通运输局行政处罚流程图</w:t>
      </w:r>
    </w:p>
    <w:p>
      <w:pPr>
        <w:jc w:val="right"/>
        <w:rPr>
          <w:rFonts w:ascii="Times New Roman" w:hAnsi="Times New Roman" w:eastAsia="仿宋_GB2312"/>
          <w:color w:val="000000"/>
          <w:sz w:val="28"/>
          <w:szCs w:val="28"/>
        </w:rPr>
      </w:pPr>
      <w:r>
        <w:rPr>
          <w:lang w:bidi="bo-CN"/>
        </w:rPr>
        <w:pict>
          <v:shape id="文本框 451" o:spid="_x0000_s2052" o:spt="202" type="#_x0000_t202" style="position:absolute;left:0pt;flip:y;margin-left:13.8pt;margin-top:10.05pt;height:86.15pt;width:394.05pt;z-index:249933824;mso-width-relative:page;mso-height-relative:page;" fillcolor="#FFFFFF" filled="t" stroked="t" coordsize="21600,21600">
            <v:path/>
            <v:fill on="t" color2="#FFFFFF" focussize="0,0"/>
            <v:stroke weight="0.5pt" color="#FFFFFF" joinstyle="miter"/>
            <v:imagedata o:title=""/>
            <o:lock v:ext="edit" aspectratio="f"/>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54</w:t>
                  </w:r>
                </w:p>
                <w:p>
                  <w:pPr>
                    <w:rPr>
                      <w:rFonts w:ascii="宋体" w:cs="宋体"/>
                      <w:sz w:val="21"/>
                      <w:szCs w:val="21"/>
                    </w:rPr>
                  </w:pPr>
                  <w:r>
                    <w:rPr>
                      <w:rFonts w:hint="eastAsia" w:ascii="宋体" w:hAnsi="宋体"/>
                      <w:sz w:val="21"/>
                      <w:szCs w:val="21"/>
                    </w:rPr>
                    <w:t>职权名称：</w:t>
                  </w:r>
                  <w:r>
                    <w:rPr>
                      <w:rFonts w:hint="eastAsia"/>
                      <w:sz w:val="21"/>
                      <w:szCs w:val="21"/>
                    </w:rPr>
                    <w:t>对出租汽车从业人员未取得从业资格证或者超越从业资格证核定范围，驾驶出租汽车从事经营活动，使用失效、伪造、变造的从业资格证，驾驶出租汽车从事经营活动，转借、出租、涂改从业资格证的处罚</w:t>
                  </w:r>
                </w:p>
                <w:p>
                  <w:pPr>
                    <w:rPr>
                      <w:rFonts w:ascii="宋体"/>
                      <w:sz w:val="32"/>
                      <w:szCs w:val="32"/>
                    </w:rPr>
                  </w:pPr>
                  <w:r>
                    <w:pict>
                      <v:shape id="_x0000_i1061" o:spt="75" alt="43" type="#_x0000_t75" style="height:532.5pt;width:414.75pt;" filled="f" o:preferrelative="t" stroked="t" coordsize="21600,21600">
                        <v:path/>
                        <v:fill on="f" focussize="0,0"/>
                        <v:stroke color="#FFFFFF"/>
                        <v:imagedata r:id="rId46" o:title=""/>
                        <o:lock v:ext="edit" aspectratio="t"/>
                        <w10:wrap type="none"/>
                        <w10:anchorlock/>
                      </v:shape>
                    </w:pict>
                  </w:r>
                </w:p>
              </w:txbxContent>
            </v:textbox>
          </v:shape>
        </w:pict>
      </w:r>
      <w:r>
        <w:rPr>
          <w:sz w:val="28"/>
          <w:szCs w:val="28"/>
        </w:rPr>
        <w:t xml:space="preserve">  </w:t>
      </w:r>
    </w:p>
    <w:p>
      <w:pPr>
        <w:rPr>
          <w:rFonts w:hint="eastAsia"/>
          <w:sz w:val="24"/>
          <w:szCs w:val="24"/>
        </w:rPr>
      </w:pPr>
    </w:p>
    <w:p>
      <w:pPr>
        <w:rPr>
          <w:rFonts w:hint="eastAsia"/>
          <w:b/>
          <w:sz w:val="44"/>
          <w:szCs w:val="44"/>
        </w:rPr>
      </w:pPr>
    </w:p>
    <w:p>
      <w:pPr>
        <w:rPr>
          <w:sz w:val="28"/>
        </w:rPr>
      </w:pPr>
    </w:p>
    <w:p>
      <w:pPr>
        <w:rPr>
          <w:rFonts w:ascii="Times New Roman" w:hAnsi="Times New Roman" w:eastAsia="仿宋_GB2312"/>
          <w:color w:val="000000"/>
          <w:sz w:val="28"/>
          <w:szCs w:val="28"/>
        </w:rPr>
      </w:pPr>
      <w:r>
        <w:rPr>
          <w:lang w:bidi="bo-CN"/>
        </w:rPr>
        <w:pict>
          <v:roundrect id="圆角矩形 454" o:spid="_x0000_s10241" o:spt="2" style="position:absolute;left:0pt;margin-left:152.15pt;margin-top:29.65pt;height:29.3pt;width:91.5pt;z-index:254006272;v-text-anchor:middle;mso-width-relative:page;mso-height-relative:page;" filled="f" coordsize="21600,21600" arcsize="0.166666666666667">
            <v:path/>
            <v:fill on="f" focussize="0,0"/>
            <v:stroke weight="2pt"/>
            <v:imagedata o:title=""/>
            <o:lock v:ext="edit"/>
          </v:roundrect>
        </w:pict>
      </w:r>
    </w:p>
    <w:p>
      <w:pPr>
        <w:rPr>
          <w:sz w:val="28"/>
        </w:rPr>
      </w:pPr>
      <w:r>
        <w:rPr>
          <w:lang w:bidi="bo-CN"/>
        </w:rPr>
        <w:pict>
          <v:shape id="文本框 455" o:spid="_x0000_s10242" o:spt="202" type="#_x0000_t202" style="position:absolute;left:0pt;margin-left:157.4pt;margin-top:1.3pt;height:24.75pt;width:80.2pt;z-index:254007296;mso-width-relative:page;mso-height-relative:page;" filled="f" stroked="f" coordsize="21600,21600">
            <v:path/>
            <v:fill on="f" focussize="0,0"/>
            <v:stroke on="f" weight="0.5pt" joinstyle="miter"/>
            <v:imagedata o:title=""/>
            <o:lock v:ext="edit"/>
            <v:textbox>
              <w:txbxContent>
                <w:p>
                  <w:r>
                    <w:rPr>
                      <w:rFonts w:hint="eastAsia"/>
                    </w:rPr>
                    <w:t>发现违法事实</w:t>
                  </w:r>
                </w:p>
              </w:txbxContent>
            </v:textbox>
          </v:shape>
        </w:pict>
      </w:r>
      <w:r>
        <w:rPr>
          <w:lang w:bidi="bo-CN"/>
        </w:rPr>
        <w:pict>
          <v:shape id="文本框 456" o:spid="_x0000_s10243" o:spt="202" type="#_x0000_t202" style="position:absolute;left:0pt;margin-left:163.4pt;margin-top:319.45pt;height:25.45pt;width:80.2pt;z-index:254008320;mso-width-relative:page;mso-height-relative:page;" filled="f" coordsize="21600,21600">
            <v:path/>
            <v:fill on="f" focussize="0,0"/>
            <v:stroke weight="1.5pt" joinstyle="miter"/>
            <v:imagedata o:title=""/>
            <o:lock v:ext="edit"/>
            <v:textbox>
              <w:txbxContent>
                <w:p>
                  <w:pPr>
                    <w:jc w:val="center"/>
                  </w:pPr>
                  <w:r>
                    <w:rPr>
                      <w:rFonts w:hint="eastAsia"/>
                    </w:rPr>
                    <w:t>存档结案</w:t>
                  </w:r>
                </w:p>
              </w:txbxContent>
            </v:textbox>
          </v:shape>
        </w:pict>
      </w:r>
      <w:r>
        <w:rPr>
          <w:lang w:bidi="bo-CN"/>
        </w:rPr>
        <w:pict>
          <v:shape id="直接箭头连接符 457" o:spid="_x0000_s10244" o:spt="32" type="#_x0000_t32" style="position:absolute;left:0pt;margin-left:203.5pt;margin-top:285.65pt;height:33.8pt;width:0pt;z-index:254009344;mso-width-relative:page;mso-height-relative:page;" filled="f" coordsize="21600,21600">
            <v:path arrowok="t"/>
            <v:fill on="f" focussize="0,0"/>
            <v:stroke endarrow="open"/>
            <v:imagedata o:title=""/>
            <o:lock v:ext="edit"/>
          </v:shape>
        </w:pict>
      </w:r>
      <w:r>
        <w:rPr>
          <w:lang w:bidi="bo-CN"/>
        </w:rPr>
        <w:pict>
          <v:line id="直接连接符 458" o:spid="_x0000_s10245" o:spt="20" style="position:absolute;left:0pt;margin-left:242.8pt;margin-top:231.6pt;height:0.7pt;width:33.1pt;z-index:254010368;mso-width-relative:page;mso-height-relative:page;" coordsize="21600,21600">
            <v:path arrowok="t"/>
            <v:fill focussize="0,0"/>
            <v:stroke/>
            <v:imagedata o:title=""/>
            <o:lock v:ext="edit"/>
          </v:line>
        </w:pict>
      </w:r>
      <w:r>
        <w:rPr>
          <w:lang w:bidi="bo-CN"/>
        </w:rPr>
        <w:pict>
          <v:shape id="文本框 459" o:spid="_x0000_s10246" o:spt="202" type="#_x0000_t202" style="position:absolute;left:0pt;margin-left:275.9pt;margin-top:257.5pt;height:38.85pt;width:137.1pt;z-index:254011392;mso-width-relative:page;mso-height-relative:page;" filled="f" coordsize="21600,21600">
            <v:path/>
            <v:fill on="f" focussize="0,0"/>
            <v:stroke weight="0.5pt" joinstyle="miter"/>
            <v:imagedata o:title=""/>
            <o:lock v:ext="edit"/>
            <v:textbox>
              <w:txbxContent>
                <w:p>
                  <w:pPr>
                    <w:jc w:val="center"/>
                  </w:pPr>
                  <w:r>
                    <w:rPr>
                      <w:rFonts w:hint="eastAsia"/>
                    </w:rPr>
                    <w:t>结案决定经办人意见；结案决定工作机构审核构审核</w:t>
                  </w:r>
                </w:p>
              </w:txbxContent>
            </v:textbox>
          </v:shape>
        </w:pict>
      </w:r>
      <w:r>
        <w:rPr>
          <w:lang w:bidi="bo-CN"/>
        </w:rPr>
        <w:pict>
          <v:line id="直接连接符 460" o:spid="_x0000_s10247" o:spt="20" style="position:absolute;left:0pt;margin-left:243.55pt;margin-top:276.6pt;height:0.7pt;width:33.1pt;z-index:254012416;mso-width-relative:page;mso-height-relative:page;" coordsize="21600,21600">
            <v:path arrowok="t"/>
            <v:fill focussize="0,0"/>
            <v:stroke/>
            <v:imagedata o:title=""/>
            <o:lock v:ext="edit"/>
          </v:line>
        </w:pict>
      </w:r>
      <w:r>
        <w:rPr>
          <w:lang w:bidi="bo-CN"/>
        </w:rPr>
        <w:pict>
          <v:shape id="文本框 461" o:spid="_x0000_s10248" o:spt="202" type="#_x0000_t202" style="position:absolute;left:0pt;margin-left:274.4pt;margin-top:208.75pt;height:39.65pt;width:113.1pt;z-index:254013440;mso-width-relative:page;mso-height-relative:page;" filled="f" coordsize="21600,21600">
            <v:path/>
            <v:fill on="f" focussize="0,0"/>
            <v:stroke weight="0.5pt" joinstyle="miter"/>
            <v:imagedata o:title=""/>
            <o:lock v:ext="edit"/>
            <v:textbox>
              <w:txbxContent>
                <w:p>
                  <w:pPr>
                    <w:jc w:val="center"/>
                  </w:pPr>
                  <w:r>
                    <w:rPr>
                      <w:rFonts w:hint="eastAsia"/>
                    </w:rPr>
                    <w:t>处罚决定经办人意见；处罚决定工作机构审核</w:t>
                  </w:r>
                </w:p>
              </w:txbxContent>
            </v:textbox>
          </v:shape>
        </w:pict>
      </w:r>
      <w:r>
        <w:rPr>
          <w:lang w:bidi="bo-CN"/>
        </w:rPr>
        <w:pict>
          <v:shape id="文本框 462" o:spid="_x0000_s10249" o:spt="202" type="#_x0000_t202" style="position:absolute;left:0pt;margin-left:275.15pt;margin-top:176.5pt;height:20.15pt;width:61.45pt;z-index:254014464;mso-width-relative:page;mso-height-relative:page;" filled="f" coordsize="21600,21600">
            <v:path/>
            <v:fill on="f" focussize="0,0"/>
            <v:stroke weight="0.5pt" joinstyle="miter"/>
            <v:imagedata o:title=""/>
            <o:lock v:ext="edit"/>
            <v:textbox>
              <w:txbxContent>
                <w:p>
                  <w:pPr>
                    <w:jc w:val="center"/>
                  </w:pPr>
                  <w:r>
                    <w:rPr>
                      <w:rFonts w:hint="eastAsia"/>
                    </w:rPr>
                    <w:t>陈述申辩</w:t>
                  </w:r>
                </w:p>
              </w:txbxContent>
            </v:textbox>
          </v:shape>
        </w:pict>
      </w:r>
      <w:r>
        <w:rPr>
          <w:lang w:bidi="bo-CN"/>
        </w:rPr>
        <w:pict>
          <v:line id="直接连接符 463" o:spid="_x0000_s10250" o:spt="20" style="position:absolute;left:0pt;margin-left:240.55pt;margin-top:187.35pt;height:0.1pt;width:34.6pt;z-index:254015488;mso-width-relative:page;mso-height-relative:page;" coordsize="21600,21600">
            <v:path arrowok="t"/>
            <v:fill focussize="0,0"/>
            <v:stroke/>
            <v:imagedata o:title=""/>
            <o:lock v:ext="edit"/>
          </v:line>
        </w:pict>
      </w:r>
      <w:r>
        <w:rPr>
          <w:lang w:bidi="bo-CN"/>
        </w:rPr>
        <w:pict>
          <v:shape id="文本框 464" o:spid="_x0000_s10251" o:spt="202" type="#_x0000_t202" style="position:absolute;left:0pt;margin-left:163.4pt;margin-top:260.2pt;height:25.45pt;width:80.2pt;z-index:254016512;mso-width-relative:page;mso-height-relative:page;" filled="f" coordsize="21600,21600">
            <v:path/>
            <v:fill on="f" focussize="0,0"/>
            <v:stroke weight="1.5pt" joinstyle="miter"/>
            <v:imagedata o:title=""/>
            <o:lock v:ext="edit"/>
            <v:textbox>
              <w:txbxContent>
                <w:p>
                  <w:pPr>
                    <w:jc w:val="center"/>
                  </w:pPr>
                  <w:r>
                    <w:rPr>
                      <w:rFonts w:hint="eastAsia"/>
                    </w:rPr>
                    <w:t>送达</w:t>
                  </w:r>
                </w:p>
              </w:txbxContent>
            </v:textbox>
          </v:shape>
        </w:pict>
      </w:r>
      <w:r>
        <w:rPr>
          <w:lang w:bidi="bo-CN"/>
        </w:rPr>
        <w:pict>
          <v:shape id="直接箭头连接符 465" o:spid="_x0000_s10252" o:spt="32" type="#_x0000_t32" style="position:absolute;left:0pt;flip:x;margin-left:204.25pt;margin-top:242.1pt;height:18.1pt;width:0.4pt;z-index:254017536;mso-width-relative:page;mso-height-relative:page;" filled="f" coordsize="21600,21600">
            <v:path arrowok="t"/>
            <v:fill on="f" focussize="0,0"/>
            <v:stroke endarrow="open"/>
            <v:imagedata o:title=""/>
            <o:lock v:ext="edit"/>
          </v:shape>
        </w:pict>
      </w:r>
      <w:r>
        <w:rPr>
          <w:lang w:bidi="bo-CN"/>
        </w:rPr>
        <w:pict>
          <v:shape id="文本框 466" o:spid="_x0000_s10253" o:spt="202" type="#_x0000_t202" style="position:absolute;left:0pt;margin-left:162.65pt;margin-top:216.7pt;height:25.45pt;width:80.2pt;z-index:254018560;mso-width-relative:page;mso-height-relative:page;" filled="f" coordsize="21600,21600">
            <v:path/>
            <v:fill on="f" focussize="0,0"/>
            <v:stroke weight="1.5pt" joinstyle="miter"/>
            <v:imagedata o:title=""/>
            <o:lock v:ext="edit"/>
            <v:textbox>
              <w:txbxContent>
                <w:p>
                  <w:pPr>
                    <w:jc w:val="center"/>
                  </w:pPr>
                  <w:r>
                    <w:rPr>
                      <w:rFonts w:hint="eastAsia"/>
                    </w:rPr>
                    <w:t>决定</w:t>
                  </w:r>
                  <w:r>
                    <w:t xml:space="preserve"> </w:t>
                  </w:r>
                </w:p>
              </w:txbxContent>
            </v:textbox>
          </v:shape>
        </w:pict>
      </w:r>
      <w:r>
        <w:rPr>
          <w:lang w:bidi="bo-CN"/>
        </w:rPr>
        <w:pict>
          <v:shape id="直接箭头连接符 467" o:spid="_x0000_s10254" o:spt="32" type="#_x0000_t32" style="position:absolute;left:0pt;flip:x;margin-left:202pt;margin-top:199.35pt;height:18.1pt;width:0.4pt;z-index:254019584;mso-width-relative:page;mso-height-relative:page;" filled="f" coordsize="21600,21600">
            <v:path arrowok="t"/>
            <v:fill on="f" focussize="0,0"/>
            <v:stroke endarrow="open"/>
            <v:imagedata o:title=""/>
            <o:lock v:ext="edit"/>
          </v:shape>
        </w:pict>
      </w:r>
      <w:r>
        <w:rPr>
          <w:lang w:bidi="bo-CN"/>
        </w:rPr>
        <w:pict>
          <v:shape id="文本框 468" o:spid="_x0000_s10255" o:spt="202" type="#_x0000_t202" style="position:absolute;left:0pt;margin-left:160.4pt;margin-top:173.2pt;height:25.45pt;width:80.2pt;z-index:254020608;mso-width-relative:page;mso-height-relative:page;" filled="f" coordsize="21600,21600">
            <v:path/>
            <v:fill on="f" focussize="0,0"/>
            <v:stroke weight="1.5pt" joinstyle="miter"/>
            <v:imagedata o:title=""/>
            <o:lock v:ext="edit"/>
            <v:textbox>
              <w:txbxContent>
                <w:p>
                  <w:pPr>
                    <w:jc w:val="center"/>
                  </w:pPr>
                  <w:r>
                    <w:rPr>
                      <w:rFonts w:hint="eastAsia"/>
                    </w:rPr>
                    <w:t>告知</w:t>
                  </w:r>
                </w:p>
              </w:txbxContent>
            </v:textbox>
          </v:shape>
        </w:pict>
      </w:r>
      <w:r>
        <w:rPr>
          <w:lang w:bidi="bo-CN"/>
        </w:rPr>
        <w:pict>
          <v:shape id="文本框 469" o:spid="_x0000_s10256" o:spt="202" type="#_x0000_t202" style="position:absolute;left:0pt;margin-left:27.65pt;margin-top:123.25pt;height:39.65pt;width:98.9pt;z-index:254021632;mso-width-relative:page;mso-height-relative:page;" filled="f" coordsize="21600,21600">
            <v:path/>
            <v:fill on="f" focussize="0,0"/>
            <v:stroke weight="0.5pt" joinstyle="miter"/>
            <v:imagedata o:title=""/>
            <o:lock v:ext="edit"/>
            <v:textbox>
              <w:txbxContent>
                <w:p>
                  <w:pPr>
                    <w:jc w:val="center"/>
                  </w:pPr>
                  <w:r>
                    <w:rPr>
                      <w:rFonts w:hint="eastAsia"/>
                    </w:rPr>
                    <w:t>重大案件开集体讨论会议</w:t>
                  </w:r>
                </w:p>
              </w:txbxContent>
            </v:textbox>
          </v:shape>
        </w:pict>
      </w:r>
      <w:r>
        <w:rPr>
          <w:lang w:bidi="bo-CN"/>
        </w:rPr>
        <w:pict>
          <v:shape id="直接箭头连接符 470" o:spid="_x0000_s10257" o:spt="32" type="#_x0000_t32" style="position:absolute;left:0pt;margin-left:198.65pt;margin-top:27.15pt;height:20.8pt;width:0.35pt;z-index:254022656;mso-width-relative:page;mso-height-relative:page;" filled="f" coordsize="21600,21600">
            <v:path arrowok="t"/>
            <v:fill on="f" focussize="0,0"/>
            <v:stroke endarrow="open"/>
            <v:imagedata o:title=""/>
            <o:lock v:ext="edit"/>
          </v:shape>
        </w:pict>
      </w:r>
      <w:r>
        <w:rPr>
          <w:lang w:bidi="bo-CN"/>
        </w:rPr>
        <w:pict>
          <v:line id="直接连接符 471" o:spid="_x0000_s10258" o:spt="20" style="position:absolute;left:0pt;margin-left:126.55pt;margin-top:143.1pt;height:0.1pt;width:34.6pt;z-index:254023680;mso-width-relative:page;mso-height-relative:page;" coordsize="21600,21600">
            <v:path arrowok="t"/>
            <v:fill focussize="0,0"/>
            <v:stroke/>
            <v:imagedata o:title=""/>
            <o:lock v:ext="edit"/>
          </v:line>
        </w:pict>
      </w:r>
      <w:r>
        <w:rPr>
          <w:lang w:bidi="bo-CN"/>
        </w:rPr>
        <w:pict>
          <v:shape id="文本框 472" o:spid="_x0000_s10259" o:spt="202" type="#_x0000_t202" style="position:absolute;left:0pt;margin-left:161.15pt;margin-top:130.45pt;height:25.45pt;width:80.2pt;z-index:254024704;mso-width-relative:page;mso-height-relative:page;" filled="f" coordsize="21600,21600">
            <v:path/>
            <v:fill on="f" focussize="0,0"/>
            <v:stroke weight="1.5pt" joinstyle="miter"/>
            <v:imagedata o:title=""/>
            <o:lock v:ext="edit"/>
            <v:textbox>
              <w:txbxContent>
                <w:p>
                  <w:pPr>
                    <w:jc w:val="center"/>
                  </w:pPr>
                  <w:r>
                    <w:rPr>
                      <w:rFonts w:hint="eastAsia"/>
                    </w:rPr>
                    <w:t>审核</w:t>
                  </w:r>
                </w:p>
              </w:txbxContent>
            </v:textbox>
          </v:shape>
        </w:pict>
      </w:r>
      <w:r>
        <w:rPr>
          <w:lang w:bidi="bo-CN"/>
        </w:rPr>
        <w:pict>
          <v:shape id="直接箭头连接符 473" o:spid="_x0000_s10260" o:spt="32" type="#_x0000_t32" style="position:absolute;left:0pt;flip:x;margin-left:202pt;margin-top:155.85pt;height:18.1pt;width:0.4pt;z-index:254025728;mso-width-relative:page;mso-height-relative:page;" filled="f" coordsize="21600,21600">
            <v:path arrowok="t"/>
            <v:fill on="f" focussize="0,0"/>
            <v:stroke endarrow="open"/>
            <v:imagedata o:title=""/>
            <o:lock v:ext="edit"/>
          </v:shape>
        </w:pict>
      </w:r>
      <w:r>
        <w:rPr>
          <w:lang w:bidi="bo-CN"/>
        </w:rPr>
        <w:pict>
          <v:shape id="直接箭头连接符 474" o:spid="_x0000_s10261" o:spt="32" type="#_x0000_t32" style="position:absolute;left:0pt;margin-left:199.4pt;margin-top:74.1pt;height:16.9pt;width:0pt;z-index:254026752;mso-width-relative:page;mso-height-relative:page;" filled="f" coordsize="21600,21600">
            <v:path arrowok="t"/>
            <v:fill on="f" focussize="0,0"/>
            <v:stroke endarrow="open"/>
            <v:imagedata o:title=""/>
            <o:lock v:ext="edit"/>
          </v:shape>
        </w:pict>
      </w:r>
      <w:r>
        <w:rPr>
          <w:lang w:bidi="bo-CN"/>
        </w:rPr>
        <w:pict>
          <v:shape id="直接箭头连接符 866" o:spid="_x0000_s10262" o:spt="32" type="#_x0000_t32" style="position:absolute;left:0pt;margin-left:202.4pt;margin-top:115.35pt;height:16.9pt;width:0pt;z-index:254027776;mso-width-relative:page;mso-height-relative:page;" filled="f" coordsize="21600,21600">
            <v:path arrowok="t"/>
            <v:fill on="f" focussize="0,0"/>
            <v:stroke endarrow="open"/>
            <v:imagedata o:title=""/>
            <o:lock v:ext="edit"/>
          </v:shape>
        </w:pict>
      </w:r>
      <w:r>
        <w:rPr>
          <w:lang w:bidi="bo-CN"/>
        </w:rPr>
        <w:pict>
          <v:shape id="文本框 892" o:spid="_x0000_s10263" o:spt="202" type="#_x0000_t202" style="position:absolute;left:0pt;margin-left:159.65pt;margin-top:89.2pt;height:25.45pt;width:113.15pt;z-index:254028800;mso-width-relative:page;mso-height-relative:page;" filled="f" coordsize="21600,21600">
            <v:path/>
            <v:fill on="f" focussize="0,0"/>
            <v:stroke weight="1.5pt" joinstyle="miter"/>
            <v:imagedata o:title=""/>
            <o:lock v:ext="edit"/>
            <v:textbox>
              <w:txbxContent>
                <w:p>
                  <w:pPr>
                    <w:jc w:val="center"/>
                  </w:pPr>
                  <w:r>
                    <w:rPr>
                      <w:rFonts w:hint="eastAsia"/>
                    </w:rPr>
                    <w:t>调查取证（两人以上）</w:t>
                  </w:r>
                </w:p>
              </w:txbxContent>
            </v:textbox>
          </v:shape>
        </w:pict>
      </w:r>
      <w:r>
        <w:rPr>
          <w:lang w:bidi="bo-CN"/>
        </w:rPr>
        <w:pict>
          <v:shape id="文本框 992" o:spid="_x0000_s10264" o:spt="202" type="#_x0000_t202" style="position:absolute;left:0pt;margin-left:158.9pt;margin-top:47.95pt;height:25.45pt;width:80.2pt;z-index:254029824;mso-width-relative:page;mso-height-relative:page;" filled="f" coordsize="21600,21600">
            <v:path/>
            <v:fill on="f" focussize="0,0"/>
            <v:stroke weight="1.5pt" joinstyle="miter"/>
            <v:imagedata o:title=""/>
            <o:lock v:ext="edit"/>
            <v:textbox>
              <w:txbxContent>
                <w:p>
                  <w:pPr>
                    <w:jc w:val="center"/>
                  </w:pPr>
                  <w:r>
                    <w:rPr>
                      <w:rFonts w:hint="eastAsia"/>
                    </w:rPr>
                    <w:t>立（受）案</w:t>
                  </w:r>
                </w:p>
              </w:txbxContent>
            </v:textbox>
          </v:shape>
        </w:pict>
      </w:r>
      <w:r>
        <w:rPr>
          <w:sz w:val="28"/>
        </w:rPr>
        <w:t xml:space="preserve">            </w:t>
      </w: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rFonts w:ascii="Times New Roman" w:hAnsi="Times New Roman" w:eastAsia="仿宋_GB2312"/>
          <w:color w:val="000000"/>
          <w:sz w:val="28"/>
          <w:szCs w:val="28"/>
        </w:rPr>
      </w:pPr>
    </w:p>
    <w:p>
      <w:pPr>
        <w:rPr>
          <w:rFonts w:ascii="Times New Roman" w:hAnsi="Times New Roman" w:eastAsia="仿宋_GB2312"/>
          <w:color w:val="000000"/>
          <w:sz w:val="28"/>
          <w:szCs w:val="28"/>
        </w:rPr>
      </w:pPr>
    </w:p>
    <w:p/>
    <w:p/>
    <w:p>
      <w:pPr>
        <w:jc w:val="center"/>
        <w:rPr>
          <w:rFonts w:hint="eastAsia"/>
          <w:b/>
          <w:sz w:val="36"/>
          <w:szCs w:val="36"/>
        </w:rPr>
      </w:pPr>
    </w:p>
    <w:p>
      <w:pPr>
        <w:jc w:val="center"/>
        <w:rPr>
          <w:rFonts w:hint="eastAsia"/>
          <w:b/>
          <w:sz w:val="36"/>
          <w:szCs w:val="36"/>
        </w:rPr>
      </w:pPr>
    </w:p>
    <w:p>
      <w:pPr>
        <w:jc w:val="center"/>
        <w:rPr>
          <w:b/>
          <w:sz w:val="36"/>
          <w:szCs w:val="36"/>
        </w:rPr>
      </w:pPr>
      <w:r>
        <w:rPr>
          <w:rFonts w:hint="eastAsia"/>
          <w:b/>
          <w:sz w:val="36"/>
          <w:szCs w:val="36"/>
        </w:rPr>
        <w:t>双湖县交通运输局行政处罚流程图</w:t>
      </w:r>
    </w:p>
    <w:p>
      <w:pPr>
        <w:jc w:val="right"/>
        <w:rPr>
          <w:rFonts w:ascii="Times New Roman" w:hAnsi="Times New Roman" w:eastAsia="仿宋_GB2312"/>
          <w:color w:val="000000"/>
          <w:sz w:val="28"/>
          <w:szCs w:val="28"/>
        </w:rPr>
      </w:pPr>
      <w:r>
        <w:rPr>
          <w:rFonts w:hint="eastAsia" w:ascii="Times New Roman" w:hAnsi="Times New Roman" w:eastAsia="仿宋_GB2312"/>
          <w:color w:val="000000"/>
          <w:sz w:val="28"/>
          <w:szCs w:val="28"/>
        </w:rPr>
        <w:t>序号：</w:t>
      </w:r>
      <w:r>
        <w:rPr>
          <w:rFonts w:ascii="Times New Roman" w:hAnsi="Times New Roman" w:eastAsia="仿宋_GB2312"/>
          <w:color w:val="000000"/>
          <w:sz w:val="28"/>
          <w:szCs w:val="28"/>
        </w:rPr>
        <w:t>55</w:t>
      </w:r>
      <w:r>
        <w:rPr>
          <w:sz w:val="28"/>
          <w:szCs w:val="28"/>
        </w:rPr>
        <w:t xml:space="preserve">   </w:t>
      </w:r>
    </w:p>
    <w:p>
      <w:pPr>
        <w:rPr>
          <w:rFonts w:ascii="Times New Roman" w:hAnsi="Times New Roman" w:eastAsia="仿宋_GB2312"/>
          <w:color w:val="000000"/>
          <w:sz w:val="28"/>
          <w:szCs w:val="28"/>
        </w:rPr>
      </w:pPr>
      <w:r>
        <w:rPr>
          <w:lang w:bidi="bo-CN"/>
        </w:rPr>
        <w:pict>
          <v:roundrect id="圆角矩形 454" o:spid="_x0000_s10265" o:spt="2" style="position:absolute;left:0pt;margin-left:152.15pt;margin-top:29.65pt;height:29.3pt;width:91.5pt;z-index:253981696;v-text-anchor:middle;mso-width-relative:page;mso-height-relative:page;" filled="f" coordsize="21600,21600" arcsize="0.166666666666667">
            <v:path/>
            <v:fill on="f" focussize="0,0"/>
            <v:stroke weight="2pt"/>
            <v:imagedata o:title=""/>
            <o:lock v:ext="edit"/>
          </v:roundrect>
        </w:pict>
      </w:r>
      <w:r>
        <w:rPr>
          <w:rFonts w:hint="eastAsia" w:ascii="Times New Roman" w:hAnsi="Times New Roman" w:eastAsia="仿宋_GB2312"/>
          <w:color w:val="000000"/>
          <w:sz w:val="28"/>
          <w:szCs w:val="28"/>
        </w:rPr>
        <w:t>职权名称：对承包单位转包或违法分包工程或指定采购的处罚</w:t>
      </w:r>
    </w:p>
    <w:p>
      <w:pPr>
        <w:rPr>
          <w:sz w:val="28"/>
        </w:rPr>
      </w:pPr>
      <w:r>
        <w:rPr>
          <w:lang w:bidi="bo-CN"/>
        </w:rPr>
        <w:pict>
          <v:shape id="文本框 455" o:spid="_x0000_s10266" o:spt="202" type="#_x0000_t202" style="position:absolute;left:0pt;margin-left:157.4pt;margin-top:1.3pt;height:24.75pt;width:80.2pt;z-index:253982720;mso-width-relative:page;mso-height-relative:page;" filled="f" stroked="f" coordsize="21600,21600">
            <v:path/>
            <v:fill on="f" focussize="0,0"/>
            <v:stroke on="f" weight="0.5pt" joinstyle="miter"/>
            <v:imagedata o:title=""/>
            <o:lock v:ext="edit"/>
            <v:textbox>
              <w:txbxContent>
                <w:p>
                  <w:r>
                    <w:rPr>
                      <w:rFonts w:hint="eastAsia"/>
                    </w:rPr>
                    <w:t>发现违法事实</w:t>
                  </w:r>
                </w:p>
              </w:txbxContent>
            </v:textbox>
          </v:shape>
        </w:pict>
      </w:r>
      <w:r>
        <w:rPr>
          <w:lang w:bidi="bo-CN"/>
        </w:rPr>
        <w:pict>
          <v:shape id="文本框 456" o:spid="_x0000_s10267" o:spt="202" type="#_x0000_t202" style="position:absolute;left:0pt;margin-left:163.4pt;margin-top:319.45pt;height:25.45pt;width:80.2pt;z-index:253983744;mso-width-relative:page;mso-height-relative:page;" filled="f" coordsize="21600,21600">
            <v:path/>
            <v:fill on="f" focussize="0,0"/>
            <v:stroke weight="1.5pt" joinstyle="miter"/>
            <v:imagedata o:title=""/>
            <o:lock v:ext="edit"/>
            <v:textbox>
              <w:txbxContent>
                <w:p>
                  <w:pPr>
                    <w:jc w:val="center"/>
                  </w:pPr>
                  <w:r>
                    <w:rPr>
                      <w:rFonts w:hint="eastAsia"/>
                    </w:rPr>
                    <w:t>存档结案</w:t>
                  </w:r>
                </w:p>
              </w:txbxContent>
            </v:textbox>
          </v:shape>
        </w:pict>
      </w:r>
      <w:r>
        <w:rPr>
          <w:lang w:bidi="bo-CN"/>
        </w:rPr>
        <w:pict>
          <v:shape id="直接箭头连接符 457" o:spid="_x0000_s10268" o:spt="32" type="#_x0000_t32" style="position:absolute;left:0pt;margin-left:203.5pt;margin-top:285.65pt;height:33.8pt;width:0pt;z-index:253984768;mso-width-relative:page;mso-height-relative:page;" filled="f" coordsize="21600,21600">
            <v:path arrowok="t"/>
            <v:fill on="f" focussize="0,0"/>
            <v:stroke endarrow="open"/>
            <v:imagedata o:title=""/>
            <o:lock v:ext="edit"/>
          </v:shape>
        </w:pict>
      </w:r>
      <w:r>
        <w:rPr>
          <w:lang w:bidi="bo-CN"/>
        </w:rPr>
        <w:pict>
          <v:line id="直接连接符 458" o:spid="_x0000_s10269" o:spt="20" style="position:absolute;left:0pt;margin-left:242.8pt;margin-top:231.6pt;height:0.7pt;width:33.1pt;z-index:253985792;mso-width-relative:page;mso-height-relative:page;" coordsize="21600,21600">
            <v:path arrowok="t"/>
            <v:fill focussize="0,0"/>
            <v:stroke/>
            <v:imagedata o:title=""/>
            <o:lock v:ext="edit"/>
          </v:line>
        </w:pict>
      </w:r>
      <w:r>
        <w:rPr>
          <w:lang w:bidi="bo-CN"/>
        </w:rPr>
        <w:pict>
          <v:shape id="文本框 459" o:spid="_x0000_s10270" o:spt="202" type="#_x0000_t202" style="position:absolute;left:0pt;margin-left:275.9pt;margin-top:257.5pt;height:38.85pt;width:137.1pt;z-index:253986816;mso-width-relative:page;mso-height-relative:page;" filled="f" coordsize="21600,21600">
            <v:path/>
            <v:fill on="f" focussize="0,0"/>
            <v:stroke weight="0.5pt" joinstyle="miter"/>
            <v:imagedata o:title=""/>
            <o:lock v:ext="edit"/>
            <v:textbox>
              <w:txbxContent>
                <w:p>
                  <w:pPr>
                    <w:jc w:val="center"/>
                  </w:pPr>
                  <w:r>
                    <w:rPr>
                      <w:rFonts w:hint="eastAsia"/>
                    </w:rPr>
                    <w:t>结案决定经办人意见；结案决定工作机构审核构审核</w:t>
                  </w:r>
                </w:p>
              </w:txbxContent>
            </v:textbox>
          </v:shape>
        </w:pict>
      </w:r>
      <w:r>
        <w:rPr>
          <w:lang w:bidi="bo-CN"/>
        </w:rPr>
        <w:pict>
          <v:line id="直接连接符 460" o:spid="_x0000_s10271" o:spt="20" style="position:absolute;left:0pt;margin-left:243.55pt;margin-top:276.6pt;height:0.7pt;width:33.1pt;z-index:253987840;mso-width-relative:page;mso-height-relative:page;" coordsize="21600,21600">
            <v:path arrowok="t"/>
            <v:fill focussize="0,0"/>
            <v:stroke/>
            <v:imagedata o:title=""/>
            <o:lock v:ext="edit"/>
          </v:line>
        </w:pict>
      </w:r>
      <w:r>
        <w:rPr>
          <w:lang w:bidi="bo-CN"/>
        </w:rPr>
        <w:pict>
          <v:shape id="文本框 461" o:spid="_x0000_s10272" o:spt="202" type="#_x0000_t202" style="position:absolute;left:0pt;margin-left:274.4pt;margin-top:208.75pt;height:39.65pt;width:113.1pt;z-index:253988864;mso-width-relative:page;mso-height-relative:page;" filled="f" coordsize="21600,21600">
            <v:path/>
            <v:fill on="f" focussize="0,0"/>
            <v:stroke weight="0.5pt" joinstyle="miter"/>
            <v:imagedata o:title=""/>
            <o:lock v:ext="edit"/>
            <v:textbox>
              <w:txbxContent>
                <w:p>
                  <w:pPr>
                    <w:jc w:val="center"/>
                  </w:pPr>
                  <w:r>
                    <w:rPr>
                      <w:rFonts w:hint="eastAsia"/>
                    </w:rPr>
                    <w:t>处罚决定经办人意见；处罚决定工作机构审核</w:t>
                  </w:r>
                </w:p>
              </w:txbxContent>
            </v:textbox>
          </v:shape>
        </w:pict>
      </w:r>
      <w:r>
        <w:rPr>
          <w:lang w:bidi="bo-CN"/>
        </w:rPr>
        <w:pict>
          <v:shape id="文本框 462" o:spid="_x0000_s10273" o:spt="202" type="#_x0000_t202" style="position:absolute;left:0pt;margin-left:275.15pt;margin-top:176.5pt;height:20.15pt;width:61.45pt;z-index:253989888;mso-width-relative:page;mso-height-relative:page;" filled="f" coordsize="21600,21600">
            <v:path/>
            <v:fill on="f" focussize="0,0"/>
            <v:stroke weight="0.5pt" joinstyle="miter"/>
            <v:imagedata o:title=""/>
            <o:lock v:ext="edit"/>
            <v:textbox>
              <w:txbxContent>
                <w:p>
                  <w:pPr>
                    <w:jc w:val="center"/>
                  </w:pPr>
                  <w:r>
                    <w:rPr>
                      <w:rFonts w:hint="eastAsia"/>
                    </w:rPr>
                    <w:t>陈述申辩</w:t>
                  </w:r>
                </w:p>
              </w:txbxContent>
            </v:textbox>
          </v:shape>
        </w:pict>
      </w:r>
      <w:r>
        <w:rPr>
          <w:lang w:bidi="bo-CN"/>
        </w:rPr>
        <w:pict>
          <v:line id="直接连接符 463" o:spid="_x0000_s10274" o:spt="20" style="position:absolute;left:0pt;margin-left:240.55pt;margin-top:187.35pt;height:0.1pt;width:34.6pt;z-index:253990912;mso-width-relative:page;mso-height-relative:page;" coordsize="21600,21600">
            <v:path arrowok="t"/>
            <v:fill focussize="0,0"/>
            <v:stroke/>
            <v:imagedata o:title=""/>
            <o:lock v:ext="edit"/>
          </v:line>
        </w:pict>
      </w:r>
      <w:r>
        <w:rPr>
          <w:lang w:bidi="bo-CN"/>
        </w:rPr>
        <w:pict>
          <v:shape id="文本框 464" o:spid="_x0000_s10275" o:spt="202" type="#_x0000_t202" style="position:absolute;left:0pt;margin-left:163.4pt;margin-top:260.2pt;height:25.45pt;width:80.2pt;z-index:253991936;mso-width-relative:page;mso-height-relative:page;" filled="f" coordsize="21600,21600">
            <v:path/>
            <v:fill on="f" focussize="0,0"/>
            <v:stroke weight="1.5pt" joinstyle="miter"/>
            <v:imagedata o:title=""/>
            <o:lock v:ext="edit"/>
            <v:textbox>
              <w:txbxContent>
                <w:p>
                  <w:pPr>
                    <w:jc w:val="center"/>
                  </w:pPr>
                  <w:r>
                    <w:rPr>
                      <w:rFonts w:hint="eastAsia"/>
                    </w:rPr>
                    <w:t>送达</w:t>
                  </w:r>
                </w:p>
              </w:txbxContent>
            </v:textbox>
          </v:shape>
        </w:pict>
      </w:r>
      <w:r>
        <w:rPr>
          <w:lang w:bidi="bo-CN"/>
        </w:rPr>
        <w:pict>
          <v:shape id="直接箭头连接符 465" o:spid="_x0000_s10276" o:spt="32" type="#_x0000_t32" style="position:absolute;left:0pt;flip:x;margin-left:204.25pt;margin-top:242.1pt;height:18.1pt;width:0.4pt;z-index:253992960;mso-width-relative:page;mso-height-relative:page;" filled="f" coordsize="21600,21600">
            <v:path arrowok="t"/>
            <v:fill on="f" focussize="0,0"/>
            <v:stroke endarrow="open"/>
            <v:imagedata o:title=""/>
            <o:lock v:ext="edit"/>
          </v:shape>
        </w:pict>
      </w:r>
      <w:r>
        <w:rPr>
          <w:lang w:bidi="bo-CN"/>
        </w:rPr>
        <w:pict>
          <v:shape id="文本框 466" o:spid="_x0000_s10277" o:spt="202" type="#_x0000_t202" style="position:absolute;left:0pt;margin-left:162.65pt;margin-top:216.7pt;height:25.45pt;width:80.2pt;z-index:253993984;mso-width-relative:page;mso-height-relative:page;" filled="f" coordsize="21600,21600">
            <v:path/>
            <v:fill on="f" focussize="0,0"/>
            <v:stroke weight="1.5pt" joinstyle="miter"/>
            <v:imagedata o:title=""/>
            <o:lock v:ext="edit"/>
            <v:textbox>
              <w:txbxContent>
                <w:p>
                  <w:pPr>
                    <w:jc w:val="center"/>
                  </w:pPr>
                  <w:r>
                    <w:rPr>
                      <w:rFonts w:hint="eastAsia"/>
                    </w:rPr>
                    <w:t>决定</w:t>
                  </w:r>
                  <w:r>
                    <w:t xml:space="preserve"> </w:t>
                  </w:r>
                </w:p>
              </w:txbxContent>
            </v:textbox>
          </v:shape>
        </w:pict>
      </w:r>
      <w:r>
        <w:rPr>
          <w:lang w:bidi="bo-CN"/>
        </w:rPr>
        <w:pict>
          <v:shape id="直接箭头连接符 467" o:spid="_x0000_s10278" o:spt="32" type="#_x0000_t32" style="position:absolute;left:0pt;flip:x;margin-left:202pt;margin-top:199.35pt;height:18.1pt;width:0.4pt;z-index:253995008;mso-width-relative:page;mso-height-relative:page;" filled="f" coordsize="21600,21600">
            <v:path arrowok="t"/>
            <v:fill on="f" focussize="0,0"/>
            <v:stroke endarrow="open"/>
            <v:imagedata o:title=""/>
            <o:lock v:ext="edit"/>
          </v:shape>
        </w:pict>
      </w:r>
      <w:r>
        <w:rPr>
          <w:lang w:bidi="bo-CN"/>
        </w:rPr>
        <w:pict>
          <v:shape id="文本框 468" o:spid="_x0000_s10279" o:spt="202" type="#_x0000_t202" style="position:absolute;left:0pt;margin-left:160.4pt;margin-top:173.2pt;height:25.45pt;width:80.2pt;z-index:253996032;mso-width-relative:page;mso-height-relative:page;" filled="f" coordsize="21600,21600">
            <v:path/>
            <v:fill on="f" focussize="0,0"/>
            <v:stroke weight="1.5pt" joinstyle="miter"/>
            <v:imagedata o:title=""/>
            <o:lock v:ext="edit"/>
            <v:textbox>
              <w:txbxContent>
                <w:p>
                  <w:pPr>
                    <w:jc w:val="center"/>
                  </w:pPr>
                  <w:r>
                    <w:rPr>
                      <w:rFonts w:hint="eastAsia"/>
                    </w:rPr>
                    <w:t>告知</w:t>
                  </w:r>
                </w:p>
              </w:txbxContent>
            </v:textbox>
          </v:shape>
        </w:pict>
      </w:r>
      <w:r>
        <w:rPr>
          <w:lang w:bidi="bo-CN"/>
        </w:rPr>
        <w:pict>
          <v:shape id="文本框 469" o:spid="_x0000_s10280" o:spt="202" type="#_x0000_t202" style="position:absolute;left:0pt;margin-left:27.65pt;margin-top:123.25pt;height:39.65pt;width:98.9pt;z-index:253997056;mso-width-relative:page;mso-height-relative:page;" filled="f" coordsize="21600,21600">
            <v:path/>
            <v:fill on="f" focussize="0,0"/>
            <v:stroke weight="0.5pt" joinstyle="miter"/>
            <v:imagedata o:title=""/>
            <o:lock v:ext="edit"/>
            <v:textbox>
              <w:txbxContent>
                <w:p>
                  <w:pPr>
                    <w:jc w:val="center"/>
                  </w:pPr>
                  <w:r>
                    <w:rPr>
                      <w:rFonts w:hint="eastAsia"/>
                    </w:rPr>
                    <w:t>重大案件开集体讨论会议</w:t>
                  </w:r>
                </w:p>
              </w:txbxContent>
            </v:textbox>
          </v:shape>
        </w:pict>
      </w:r>
      <w:r>
        <w:rPr>
          <w:lang w:bidi="bo-CN"/>
        </w:rPr>
        <w:pict>
          <v:shape id="直接箭头连接符 470" o:spid="_x0000_s10281" o:spt="32" type="#_x0000_t32" style="position:absolute;left:0pt;margin-left:198.65pt;margin-top:27.15pt;height:20.8pt;width:0.35pt;z-index:253998080;mso-width-relative:page;mso-height-relative:page;" filled="f" coordsize="21600,21600">
            <v:path arrowok="t"/>
            <v:fill on="f" focussize="0,0"/>
            <v:stroke endarrow="open"/>
            <v:imagedata o:title=""/>
            <o:lock v:ext="edit"/>
          </v:shape>
        </w:pict>
      </w:r>
      <w:r>
        <w:rPr>
          <w:lang w:bidi="bo-CN"/>
        </w:rPr>
        <w:pict>
          <v:line id="直接连接符 471" o:spid="_x0000_s10282" o:spt="20" style="position:absolute;left:0pt;margin-left:126.55pt;margin-top:143.1pt;height:0.1pt;width:34.6pt;z-index:253999104;mso-width-relative:page;mso-height-relative:page;" coordsize="21600,21600">
            <v:path arrowok="t"/>
            <v:fill focussize="0,0"/>
            <v:stroke/>
            <v:imagedata o:title=""/>
            <o:lock v:ext="edit"/>
          </v:line>
        </w:pict>
      </w:r>
      <w:r>
        <w:rPr>
          <w:lang w:bidi="bo-CN"/>
        </w:rPr>
        <w:pict>
          <v:shape id="文本框 472" o:spid="_x0000_s10283" o:spt="202" type="#_x0000_t202" style="position:absolute;left:0pt;margin-left:161.15pt;margin-top:130.45pt;height:25.45pt;width:80.2pt;z-index:254000128;mso-width-relative:page;mso-height-relative:page;" filled="f" coordsize="21600,21600">
            <v:path/>
            <v:fill on="f" focussize="0,0"/>
            <v:stroke weight="1.5pt" joinstyle="miter"/>
            <v:imagedata o:title=""/>
            <o:lock v:ext="edit"/>
            <v:textbox>
              <w:txbxContent>
                <w:p>
                  <w:pPr>
                    <w:jc w:val="center"/>
                  </w:pPr>
                  <w:r>
                    <w:rPr>
                      <w:rFonts w:hint="eastAsia"/>
                    </w:rPr>
                    <w:t>审核</w:t>
                  </w:r>
                </w:p>
              </w:txbxContent>
            </v:textbox>
          </v:shape>
        </w:pict>
      </w:r>
      <w:r>
        <w:rPr>
          <w:lang w:bidi="bo-CN"/>
        </w:rPr>
        <w:pict>
          <v:shape id="直接箭头连接符 473" o:spid="_x0000_s10284" o:spt="32" type="#_x0000_t32" style="position:absolute;left:0pt;flip:x;margin-left:202pt;margin-top:155.85pt;height:18.1pt;width:0.4pt;z-index:254001152;mso-width-relative:page;mso-height-relative:page;" filled="f" coordsize="21600,21600">
            <v:path arrowok="t"/>
            <v:fill on="f" focussize="0,0"/>
            <v:stroke endarrow="open"/>
            <v:imagedata o:title=""/>
            <o:lock v:ext="edit"/>
          </v:shape>
        </w:pict>
      </w:r>
      <w:r>
        <w:rPr>
          <w:lang w:bidi="bo-CN"/>
        </w:rPr>
        <w:pict>
          <v:shape id="直接箭头连接符 474" o:spid="_x0000_s10285" o:spt="32" type="#_x0000_t32" style="position:absolute;left:0pt;margin-left:199.4pt;margin-top:74.1pt;height:16.9pt;width:0pt;z-index:254002176;mso-width-relative:page;mso-height-relative:page;" filled="f" coordsize="21600,21600">
            <v:path arrowok="t"/>
            <v:fill on="f" focussize="0,0"/>
            <v:stroke endarrow="open"/>
            <v:imagedata o:title=""/>
            <o:lock v:ext="edit"/>
          </v:shape>
        </w:pict>
      </w:r>
      <w:r>
        <w:rPr>
          <w:lang w:bidi="bo-CN"/>
        </w:rPr>
        <w:pict>
          <v:shape id="直接箭头连接符 866" o:spid="_x0000_s10286" o:spt="32" type="#_x0000_t32" style="position:absolute;left:0pt;margin-left:202.4pt;margin-top:115.35pt;height:16.9pt;width:0pt;z-index:254003200;mso-width-relative:page;mso-height-relative:page;" filled="f" coordsize="21600,21600">
            <v:path arrowok="t"/>
            <v:fill on="f" focussize="0,0"/>
            <v:stroke endarrow="open"/>
            <v:imagedata o:title=""/>
            <o:lock v:ext="edit"/>
          </v:shape>
        </w:pict>
      </w:r>
      <w:r>
        <w:rPr>
          <w:lang w:bidi="bo-CN"/>
        </w:rPr>
        <w:pict>
          <v:shape id="文本框 892" o:spid="_x0000_s10287" o:spt="202" type="#_x0000_t202" style="position:absolute;left:0pt;margin-left:159.65pt;margin-top:89.2pt;height:25.45pt;width:113.15pt;z-index:254004224;mso-width-relative:page;mso-height-relative:page;" filled="f" coordsize="21600,21600">
            <v:path/>
            <v:fill on="f" focussize="0,0"/>
            <v:stroke weight="1.5pt" joinstyle="miter"/>
            <v:imagedata o:title=""/>
            <o:lock v:ext="edit"/>
            <v:textbox>
              <w:txbxContent>
                <w:p>
                  <w:pPr>
                    <w:jc w:val="center"/>
                  </w:pPr>
                  <w:r>
                    <w:rPr>
                      <w:rFonts w:hint="eastAsia"/>
                    </w:rPr>
                    <w:t>调查取证（两人以上）</w:t>
                  </w:r>
                </w:p>
              </w:txbxContent>
            </v:textbox>
          </v:shape>
        </w:pict>
      </w:r>
      <w:r>
        <w:rPr>
          <w:lang w:bidi="bo-CN"/>
        </w:rPr>
        <w:pict>
          <v:shape id="文本框 992" o:spid="_x0000_s10288" o:spt="202" type="#_x0000_t202" style="position:absolute;left:0pt;margin-left:158.9pt;margin-top:47.95pt;height:25.45pt;width:80.2pt;z-index:254005248;mso-width-relative:page;mso-height-relative:page;" filled="f" coordsize="21600,21600">
            <v:path/>
            <v:fill on="f" focussize="0,0"/>
            <v:stroke weight="1.5pt" joinstyle="miter"/>
            <v:imagedata o:title=""/>
            <o:lock v:ext="edit"/>
            <v:textbox>
              <w:txbxContent>
                <w:p>
                  <w:pPr>
                    <w:jc w:val="center"/>
                  </w:pPr>
                  <w:r>
                    <w:rPr>
                      <w:rFonts w:hint="eastAsia"/>
                    </w:rPr>
                    <w:t>立（受）案</w:t>
                  </w:r>
                </w:p>
              </w:txbxContent>
            </v:textbox>
          </v:shape>
        </w:pict>
      </w:r>
      <w:r>
        <w:rPr>
          <w:sz w:val="28"/>
        </w:rPr>
        <w:t xml:space="preserve">            </w:t>
      </w: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rFonts w:ascii="Times New Roman" w:hAnsi="Times New Roman" w:eastAsia="仿宋_GB2312"/>
          <w:color w:val="000000"/>
          <w:sz w:val="28"/>
          <w:szCs w:val="28"/>
        </w:rPr>
      </w:pPr>
    </w:p>
    <w:p>
      <w:pPr>
        <w:rPr>
          <w:rFonts w:ascii="Times New Roman" w:hAnsi="Times New Roman" w:eastAsia="仿宋_GB2312"/>
          <w:color w:val="000000"/>
          <w:sz w:val="28"/>
          <w:szCs w:val="28"/>
        </w:rPr>
      </w:pPr>
    </w:p>
    <w:p/>
    <w:p/>
    <w:p/>
    <w:p/>
    <w:p/>
    <w:p/>
    <w:p/>
    <w:p/>
    <w:p>
      <w:r>
        <w:rPr>
          <w:sz w:val="21"/>
        </w:rPr>
        <w:pict>
          <v:shape id="_x0000_s10289" o:spid="_x0000_s10289" o:spt="109" type="#_x0000_t109" style="position:absolute;left:0pt;margin-left:2.45pt;margin-top:11.6pt;height:42.3pt;width:400.2pt;z-index:254030848;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双湖县交通运输局行政许可流程图</w:t>
                  </w:r>
                </w:p>
              </w:txbxContent>
            </v:textbox>
          </v:shape>
        </w:pict>
      </w:r>
    </w:p>
    <w:p>
      <w:r>
        <w:rPr>
          <w:lang w:bidi="bo-CN"/>
        </w:rPr>
        <w:pict>
          <v:shape id="文本框 994" o:spid="_x0000_s2077" o:spt="202" type="#_x0000_t202" style="position:absolute;left:0pt;margin-left:0.2pt;margin-top:37.2pt;height:72pt;width:397.15pt;z-index:249959424;mso-width-relative:page;mso-height-relative:page;" stroked="t" coordsize="21600,21600">
            <v:path/>
            <v:fill focussize="0,0"/>
            <v:stroke weight="0.5pt" color="#FFFFFF" joinstyle="miter"/>
            <v:imagedata o:title=""/>
            <o:lock v:ext="edit"/>
            <v:textbox>
              <w:txbxContent>
                <w:p>
                  <w:pPr>
                    <w:jc w:val="right"/>
                    <w:rPr>
                      <w:rFonts w:ascii="宋体"/>
                      <w:sz w:val="28"/>
                      <w:szCs w:val="28"/>
                    </w:rPr>
                  </w:pPr>
                  <w:r>
                    <w:rPr>
                      <w:rFonts w:hint="eastAsia" w:ascii="Times New Roman" w:hAnsi="Times New Roman" w:eastAsia="仿宋_GB2312"/>
                      <w:color w:val="000000"/>
                      <w:sz w:val="24"/>
                      <w:szCs w:val="24"/>
                    </w:rPr>
                    <w:t>序号：</w:t>
                  </w:r>
                  <w:r>
                    <w:rPr>
                      <w:rFonts w:ascii="Times New Roman" w:hAnsi="Times New Roman" w:eastAsia="仿宋_GB2312"/>
                      <w:color w:val="000000"/>
                      <w:sz w:val="24"/>
                      <w:szCs w:val="24"/>
                    </w:rPr>
                    <w:t>56</w:t>
                  </w:r>
                  <w:r>
                    <w:rPr>
                      <w:sz w:val="28"/>
                      <w:szCs w:val="28"/>
                    </w:rPr>
                    <w:t xml:space="preserve">   </w:t>
                  </w:r>
                </w:p>
                <w:p>
                  <w:pPr>
                    <w:rPr>
                      <w:rFonts w:ascii="宋体" w:cs="宋体"/>
                      <w:sz w:val="24"/>
                      <w:szCs w:val="24"/>
                    </w:rPr>
                  </w:pPr>
                  <w:r>
                    <w:rPr>
                      <w:rFonts w:hint="eastAsia" w:ascii="宋体" w:hAnsi="宋体"/>
                      <w:sz w:val="24"/>
                      <w:szCs w:val="24"/>
                    </w:rPr>
                    <w:t>职权名称：</w:t>
                  </w:r>
                  <w:r>
                    <w:rPr>
                      <w:rFonts w:hint="eastAsia"/>
                      <w:sz w:val="24"/>
                      <w:szCs w:val="24"/>
                    </w:rPr>
                    <w:t>对出租汽车驾驶员在机场、火车站、汽车客运站、港口、公共交通枢纽等客流集散地不服从调度私自揽客，转让、倒卖、伪造出租汽车相关票据，驾驶预约出租汽车巡游揽客的处罚</w:t>
                  </w:r>
                </w:p>
                <w:p>
                  <w:pPr>
                    <w:rPr>
                      <w:rFonts w:ascii="宋体"/>
                      <w:sz w:val="24"/>
                      <w:szCs w:val="24"/>
                    </w:rPr>
                  </w:pPr>
                </w:p>
              </w:txbxContent>
            </v:textbox>
          </v:shape>
        </w:pict>
      </w:r>
      <w:r>
        <w:pict>
          <v:shape id="_x0000_i1062" o:spt="75" alt="45" type="#_x0000_t75" style="height:495.75pt;width:414.75pt;" filled="f" o:preferrelative="t" stroked="f" coordsize="21600,21600">
            <v:path/>
            <v:fill on="f" focussize="0,0"/>
            <v:stroke on="f" joinstyle="miter"/>
            <v:imagedata r:id="rId47" o:title=""/>
            <o:lock v:ext="edit" aspectratio="t"/>
            <w10:wrap type="none"/>
            <w10:anchorlock/>
          </v:shape>
        </w:pict>
      </w:r>
    </w:p>
    <w:p/>
    <w:p/>
    <w:p/>
    <w:p/>
    <w:p/>
    <w:p/>
    <w:p/>
    <w:p/>
    <w:p/>
    <w:p/>
    <w:p/>
    <w:p>
      <w:r>
        <w:rPr>
          <w:lang w:bidi="bo-CN"/>
        </w:rPr>
        <w:pict>
          <v:shape id="_x0000_s2078" o:spid="_x0000_s2078" o:spt="202" type="#_x0000_t202" style="position:absolute;left:0pt;margin-left:0pt;margin-top:-15.6pt;height:70.2pt;width:399pt;z-index:251879424;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sz w:val="24"/>
                      <w:szCs w:val="24"/>
                    </w:rPr>
                    <w:t>序号：</w:t>
                  </w:r>
                  <w:r>
                    <w:rPr>
                      <w:rFonts w:ascii="宋体"/>
                      <w:sz w:val="24"/>
                      <w:szCs w:val="24"/>
                    </w:rPr>
                    <w:t>57</w:t>
                  </w:r>
                </w:p>
                <w:p/>
              </w:txbxContent>
            </v:textbox>
          </v:shape>
        </w:pict>
      </w:r>
    </w:p>
    <w:p>
      <w:r>
        <w:rPr>
          <w:lang w:bidi="bo-CN"/>
        </w:rPr>
        <w:pict>
          <v:shape id="文本框 996" o:spid="_x0000_s2079" o:spt="202" type="#_x0000_t202" style="position:absolute;left:0pt;margin-left:-6.9pt;margin-top:45pt;height:56.4pt;width:432.15pt;z-index:249960448;mso-width-relative:page;mso-height-relative:page;" stroked="t" coordsize="21600,21600">
            <v:path/>
            <v:fill focussize="0,0"/>
            <v:stroke weight="0.5pt" color="#FFFFFF" joinstyle="miter"/>
            <v:imagedata o:title=""/>
            <o:lock v:ext="edit"/>
            <v:textbox>
              <w:txbxContent>
                <w:p>
                  <w:pPr>
                    <w:rPr>
                      <w:rFonts w:ascii="宋体" w:cs="宋体"/>
                      <w:sz w:val="18"/>
                      <w:szCs w:val="18"/>
                    </w:rPr>
                  </w:pPr>
                  <w:r>
                    <w:rPr>
                      <w:rFonts w:hint="eastAsia" w:ascii="宋体" w:hAnsi="宋体"/>
                      <w:sz w:val="18"/>
                      <w:szCs w:val="18"/>
                    </w:rPr>
                    <w:t>职权名称：</w:t>
                  </w:r>
                  <w:r>
                    <w:rPr>
                      <w:rFonts w:hint="eastAsia"/>
                      <w:sz w:val="18"/>
                      <w:szCs w:val="18"/>
                    </w:rPr>
                    <w:t>对道路运输车辆使用无效道路运输证或者报停后仍从事经营，客运经营者耒按照国家经营规范要求或者投标承诺的服务质量提供服务，擅自设立客运售票点、发车点，客、货运站（场）经营者对进站的运输车辆不公平排班、售票、发车或者组货、配载，使用达不到相应车辆技术等级标准或者检测不合格车辆从事道路运输经营，客运经营者以堵站等方式影响道路运输市场秩序，客、货严重滞留需要紧急疏散，营运车辆不服从统一调度，不按照规定运输限运货物和凭证运输货物，封锁、垄断货源的处罚</w:t>
                  </w:r>
                </w:p>
                <w:p>
                  <w:pPr>
                    <w:rPr>
                      <w:rFonts w:ascii="宋体"/>
                      <w:sz w:val="18"/>
                      <w:szCs w:val="18"/>
                    </w:rPr>
                  </w:pPr>
                </w:p>
              </w:txbxContent>
            </v:textbox>
          </v:shape>
        </w:pict>
      </w:r>
      <w:r>
        <w:pict>
          <v:shape id="_x0000_i1063" o:spt="75" alt="46" type="#_x0000_t75" style="height:495.75pt;width:414.75pt;" filled="f" o:preferrelative="t" stroked="f" coordsize="21600,21600">
            <v:path/>
            <v:fill on="f" focussize="0,0"/>
            <v:stroke on="f" joinstyle="miter"/>
            <v:imagedata r:id="rId48" o:title=""/>
            <o:lock v:ext="edit" aspectratio="t"/>
            <w10:wrap type="none"/>
            <w10:anchorlock/>
          </v:shape>
        </w:pict>
      </w:r>
    </w:p>
    <w:p/>
    <w:p/>
    <w:p/>
    <w:p/>
    <w:p/>
    <w:p/>
    <w:p/>
    <w:p/>
    <w:p/>
    <w:p/>
    <w:p/>
    <w:p>
      <w:r>
        <w:rPr>
          <w:lang w:bidi="bo-CN"/>
        </w:rPr>
        <w:pict>
          <v:shape id="_x0000_s2080" o:spid="_x0000_s2080" o:spt="202" type="#_x0000_t202" style="position:absolute;left:0pt;margin-left:10.5pt;margin-top:-15.6pt;height:62.4pt;width:399pt;z-index:251880448;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32"/>
                    </w:rPr>
                  </w:pPr>
                  <w:r>
                    <w:rPr>
                      <w:rFonts w:hint="eastAsia" w:ascii="宋体" w:hAnsi="宋体"/>
                      <w:sz w:val="24"/>
                      <w:szCs w:val="32"/>
                    </w:rPr>
                    <w:t>序号：</w:t>
                  </w:r>
                  <w:r>
                    <w:rPr>
                      <w:rFonts w:ascii="宋体" w:hAnsi="宋体"/>
                      <w:sz w:val="24"/>
                      <w:szCs w:val="32"/>
                    </w:rPr>
                    <w:t>58</w:t>
                  </w:r>
                </w:p>
                <w:p>
                  <w:pPr>
                    <w:rPr>
                      <w:rFonts w:ascii="宋体"/>
                      <w:sz w:val="24"/>
                      <w:szCs w:val="24"/>
                    </w:rPr>
                  </w:pPr>
                </w:p>
              </w:txbxContent>
            </v:textbox>
          </v:shape>
        </w:pict>
      </w:r>
    </w:p>
    <w:p>
      <w:r>
        <w:rPr>
          <w:lang w:bidi="bo-CN"/>
        </w:rPr>
        <w:pict>
          <v:shape id="文本框 998" o:spid="_x0000_s2081" o:spt="202" type="#_x0000_t202" style="position:absolute;left:0pt;margin-left:-5.25pt;margin-top:31.2pt;height:70.2pt;width:422.9pt;z-index:249961472;mso-width-relative:page;mso-height-relative:page;" stroked="t" coordsize="21600,21600">
            <v:path/>
            <v:fill focussize="0,0"/>
            <v:stroke weight="0.5pt" color="#FFFFFF" joinstyle="miter"/>
            <v:imagedata o:title=""/>
            <o:lock v:ext="edit"/>
            <v:textbox>
              <w:txbxContent>
                <w:p>
                  <w:pPr>
                    <w:rPr>
                      <w:rFonts w:ascii="宋体" w:cs="宋体"/>
                      <w:sz w:val="22"/>
                    </w:rPr>
                  </w:pPr>
                  <w:r>
                    <w:rPr>
                      <w:rFonts w:hint="eastAsia" w:ascii="宋体" w:hAnsi="宋体"/>
                      <w:sz w:val="18"/>
                      <w:szCs w:val="18"/>
                    </w:rPr>
                    <w:t>职权名称：</w:t>
                  </w:r>
                  <w:r>
                    <w:rPr>
                      <w:rFonts w:hint="eastAsia"/>
                      <w:sz w:val="18"/>
                      <w:szCs w:val="18"/>
                    </w:rPr>
                    <w:t>对使用国家禁止载客的车辆招揽、运输乘客，超越道路运输经营许可证核定的经营范围、种类、项目、区域和场所从事道路运输以及相关业务经营，涂改、伪造、转让、出租道路运输经营许可证、道路运输证、道路运输标志、线路标志和道路运输票证，不按照教学计划、大纲培训驾驶员，滥发培训结业证，以欺骗、威胁、暴力等手段招揽旅客、货物，强迫旅客乘车、中途下车或者加价，使用不具备危险货物运输条件的车辆运送危险货物，使用报废、拼装、擅自改装的车辆从事道</w:t>
                  </w:r>
                  <w:r>
                    <w:rPr>
                      <w:rFonts w:hint="eastAsia"/>
                      <w:sz w:val="22"/>
                    </w:rPr>
                    <w:t>路运输经营，机动车性能检测站不按照国家和行业标准进行检测或者不如实提供检测结果证明，汽车租赁经营者以提供驾驶劳务、承运旅客或者货物等方式从事道路运输经营的处罚</w:t>
                  </w:r>
                </w:p>
                <w:p>
                  <w:pPr>
                    <w:rPr>
                      <w:rFonts w:ascii="宋体"/>
                      <w:sz w:val="24"/>
                      <w:szCs w:val="24"/>
                    </w:rPr>
                  </w:pPr>
                </w:p>
              </w:txbxContent>
            </v:textbox>
          </v:shape>
        </w:pict>
      </w:r>
      <w:r>
        <w:pict>
          <v:shape id="_x0000_i1064" o:spt="75" alt="47" type="#_x0000_t75" style="height:495.75pt;width:414.75pt;" filled="f" o:preferrelative="t" stroked="f" coordsize="21600,21600">
            <v:path/>
            <v:fill on="f" focussize="0,0"/>
            <v:stroke on="f" joinstyle="miter"/>
            <v:imagedata r:id="rId49" o:title=""/>
            <o:lock v:ext="edit" aspectratio="t"/>
            <w10:wrap type="none"/>
            <w10:anchorlock/>
          </v:shape>
        </w:pict>
      </w:r>
    </w:p>
    <w:p/>
    <w:p/>
    <w:p/>
    <w:p/>
    <w:p/>
    <w:p/>
    <w:p/>
    <w:p/>
    <w:p/>
    <w:p/>
    <w:p/>
    <w:p>
      <w:r>
        <w:rPr>
          <w:lang w:bidi="bo-CN"/>
        </w:rPr>
        <w:pict>
          <v:shape id="_x0000_s2082" o:spid="_x0000_s2082" o:spt="202" type="#_x0000_t202" style="position:absolute;left:0pt;margin-left:-5.25pt;margin-top:-15.6pt;height:78pt;width:414.75pt;z-index:251881472;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sz w:val="24"/>
                      <w:szCs w:val="24"/>
                    </w:rPr>
                    <w:t>序号：</w:t>
                  </w:r>
                  <w:r>
                    <w:rPr>
                      <w:rFonts w:ascii="宋体"/>
                      <w:sz w:val="24"/>
                      <w:szCs w:val="24"/>
                    </w:rPr>
                    <w:t>59</w:t>
                  </w:r>
                </w:p>
              </w:txbxContent>
            </v:textbox>
          </v:shape>
        </w:pict>
      </w:r>
    </w:p>
    <w:p>
      <w:r>
        <w:rPr>
          <w:lang w:bidi="bo-CN"/>
        </w:rPr>
        <w:pict>
          <v:shape id="文本框 1000" o:spid="_x0000_s2083" o:spt="202" type="#_x0000_t202" style="position:absolute;left:0pt;margin-left:1.75pt;margin-top:46.55pt;height:36pt;width:379.85pt;z-index:249962496;mso-width-relative:page;mso-height-relative:page;" stroked="t" coordsize="21600,21600">
            <v:path/>
            <v:fill focussize="0,0"/>
            <v:stroke weight="0.5pt" color="#FFFFFF" joinstyle="miter"/>
            <v:imagedata o:title=""/>
            <o:lock v:ext="edit"/>
            <v:textbox>
              <w:txbxContent>
                <w:p>
                  <w:pPr>
                    <w:rPr>
                      <w:rFonts w:ascii="宋体" w:cs="宋体"/>
                      <w:sz w:val="26"/>
                      <w:szCs w:val="28"/>
                    </w:rPr>
                  </w:pPr>
                  <w:r>
                    <w:rPr>
                      <w:rFonts w:hint="eastAsia" w:ascii="宋体" w:hAnsi="宋体"/>
                      <w:sz w:val="26"/>
                      <w:szCs w:val="28"/>
                    </w:rPr>
                    <w:t>职权名称：对未经许可擅自从事机动车性能检测经营的处罚</w:t>
                  </w:r>
                </w:p>
                <w:p>
                  <w:pPr>
                    <w:rPr>
                      <w:rFonts w:ascii="宋体"/>
                      <w:sz w:val="32"/>
                      <w:szCs w:val="32"/>
                    </w:rPr>
                  </w:pPr>
                </w:p>
              </w:txbxContent>
            </v:textbox>
          </v:shape>
        </w:pict>
      </w:r>
      <w:r>
        <w:pict>
          <v:shape id="_x0000_i1065" o:spt="75" alt="48" type="#_x0000_t75" style="height:495.75pt;width:414.75pt;" filled="f" o:preferrelative="t" stroked="f" coordsize="21600,21600">
            <v:path/>
            <v:fill on="f" focussize="0,0"/>
            <v:stroke on="f" joinstyle="miter"/>
            <v:imagedata r:id="rId50" o:title=""/>
            <o:lock v:ext="edit" aspectratio="t"/>
            <w10:wrap type="none"/>
            <w10:anchorlock/>
          </v:shape>
        </w:pict>
      </w:r>
    </w:p>
    <w:p/>
    <w:p/>
    <w:p/>
    <w:p/>
    <w:p/>
    <w:p/>
    <w:p/>
    <w:p/>
    <w:p/>
    <w:p/>
    <w:p/>
    <w:p>
      <w:r>
        <w:rPr>
          <w:lang w:bidi="bo-CN"/>
        </w:rPr>
        <w:pict>
          <v:shape id="_x0000_s2084" o:spid="_x0000_s2084" o:spt="202" type="#_x0000_t202" style="position:absolute;left:0pt;margin-left:0pt;margin-top:-7.8pt;height:62.4pt;width:414.75pt;z-index:251882496;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sz w:val="24"/>
                      <w:szCs w:val="24"/>
                    </w:rPr>
                    <w:t>序号：</w:t>
                  </w:r>
                  <w:r>
                    <w:rPr>
                      <w:rFonts w:ascii="宋体"/>
                      <w:sz w:val="24"/>
                      <w:szCs w:val="24"/>
                    </w:rPr>
                    <w:t>60</w:t>
                  </w:r>
                </w:p>
              </w:txbxContent>
            </v:textbox>
          </v:shape>
        </w:pict>
      </w:r>
    </w:p>
    <w:p>
      <w:r>
        <w:rPr>
          <w:lang w:bidi="bo-CN"/>
        </w:rPr>
        <w:pict>
          <v:shape id="文本框 1002" o:spid="_x0000_s2085" o:spt="202" type="#_x0000_t202" style="position:absolute;left:0pt;margin-left:-5.7pt;margin-top:50.7pt;height:36pt;width:392.55pt;z-index:249963520;mso-width-relative:page;mso-height-relative:page;" stroked="t" coordsize="21600,21600">
            <v:path/>
            <v:fill focussize="0,0"/>
            <v:stroke weight="0.5pt" color="#FFFFFF" joinstyle="miter"/>
            <v:imagedata o:title=""/>
            <o:lock v:ext="edit"/>
            <v:textbox>
              <w:txbxContent>
                <w:p>
                  <w:pPr>
                    <w:rPr>
                      <w:rFonts w:ascii="宋体" w:cs="宋体"/>
                      <w:sz w:val="26"/>
                      <w:szCs w:val="24"/>
                    </w:rPr>
                  </w:pPr>
                  <w:r>
                    <w:rPr>
                      <w:rFonts w:hint="eastAsia" w:ascii="宋体" w:hAnsi="宋体"/>
                      <w:sz w:val="26"/>
                      <w:szCs w:val="24"/>
                    </w:rPr>
                    <w:t>职权名称：对道路运输经营者不按照规定缴纳交通规费的处罚</w:t>
                  </w:r>
                </w:p>
                <w:p>
                  <w:pPr>
                    <w:rPr>
                      <w:rFonts w:ascii="宋体"/>
                      <w:sz w:val="32"/>
                      <w:szCs w:val="32"/>
                    </w:rPr>
                  </w:pPr>
                </w:p>
              </w:txbxContent>
            </v:textbox>
          </v:shape>
        </w:pict>
      </w:r>
      <w:r>
        <w:pict>
          <v:shape id="_x0000_i1066" o:spt="75" alt="49" type="#_x0000_t75" style="height:495.75pt;width:414.75pt;" filled="f" o:preferrelative="t" stroked="f" coordsize="21600,21600">
            <v:path/>
            <v:fill on="f" focussize="0,0"/>
            <v:stroke on="f" joinstyle="miter"/>
            <v:imagedata r:id="rId51" o:title=""/>
            <o:lock v:ext="edit" aspectratio="t"/>
            <w10:wrap type="none"/>
            <w10:anchorlock/>
          </v:shape>
        </w:pict>
      </w:r>
    </w:p>
    <w:p/>
    <w:p/>
    <w:p/>
    <w:p/>
    <w:p/>
    <w:p/>
    <w:p/>
    <w:p/>
    <w:p/>
    <w:p/>
    <w:p/>
    <w:p>
      <w:r>
        <w:rPr>
          <w:lang w:bidi="bo-CN"/>
        </w:rPr>
        <w:pict>
          <v:shape id="_x0000_s2086" o:spid="_x0000_s2086" o:spt="202" type="#_x0000_t202" style="position:absolute;left:0pt;margin-left:0pt;margin-top:-15.6pt;height:78pt;width:414.75pt;z-index:251883520;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hAnsi="宋体"/>
                      <w:sz w:val="24"/>
                      <w:szCs w:val="24"/>
                    </w:rPr>
                  </w:pPr>
                  <w:r>
                    <w:rPr>
                      <w:rFonts w:hint="eastAsia" w:ascii="宋体" w:hAnsi="宋体"/>
                      <w:color w:val="000000"/>
                      <w:sz w:val="24"/>
                      <w:szCs w:val="24"/>
                    </w:rPr>
                    <w:t>序号：</w:t>
                  </w:r>
                  <w:r>
                    <w:rPr>
                      <w:rFonts w:ascii="宋体" w:hAnsi="宋体"/>
                      <w:color w:val="000000"/>
                      <w:sz w:val="24"/>
                      <w:szCs w:val="24"/>
                    </w:rPr>
                    <w:t>61</w:t>
                  </w:r>
                  <w:r>
                    <w:rPr>
                      <w:rFonts w:ascii="宋体" w:hAnsi="宋体"/>
                      <w:sz w:val="24"/>
                      <w:szCs w:val="24"/>
                    </w:rPr>
                    <w:t xml:space="preserve">   </w:t>
                  </w:r>
                </w:p>
              </w:txbxContent>
            </v:textbox>
          </v:shape>
        </w:pict>
      </w:r>
    </w:p>
    <w:p>
      <w:r>
        <w:rPr>
          <w:lang w:bidi="bo-CN"/>
        </w:rPr>
        <w:pict>
          <v:shape id="文本框 1004" o:spid="_x0000_s2087" o:spt="202" type="#_x0000_t202" style="position:absolute;left:0pt;margin-left:0.45pt;margin-top:46.8pt;height:39pt;width:370.65pt;z-index:249964544;mso-width-relative:page;mso-height-relative:page;" stroked="t" coordsize="21600,21600">
            <v:path/>
            <v:fill focussize="0,0"/>
            <v:stroke weight="0.5pt" color="#FFFFFF" joinstyle="miter"/>
            <v:imagedata o:title=""/>
            <o:lock v:ext="edit"/>
            <v:textbox>
              <w:txbxContent>
                <w:p>
                  <w:pPr>
                    <w:rPr>
                      <w:rFonts w:ascii="宋体" w:cs="宋体"/>
                      <w:sz w:val="24"/>
                      <w:szCs w:val="24"/>
                    </w:rPr>
                  </w:pPr>
                  <w:r>
                    <w:rPr>
                      <w:rFonts w:hint="eastAsia" w:ascii="宋体" w:hAnsi="宋体"/>
                      <w:sz w:val="24"/>
                      <w:szCs w:val="24"/>
                    </w:rPr>
                    <w:t>职权名称：</w:t>
                  </w:r>
                  <w:r>
                    <w:rPr>
                      <w:rFonts w:hint="eastAsia"/>
                      <w:sz w:val="24"/>
                      <w:szCs w:val="24"/>
                    </w:rPr>
                    <w:t>对道路运输以及相关业务从业人员不持证从业，客运车辆未按规定喷印单位名称和监督电话，不按照规定报送统计报表的处罚</w:t>
                  </w:r>
                </w:p>
                <w:p>
                  <w:pPr>
                    <w:rPr>
                      <w:rFonts w:ascii="宋体"/>
                      <w:sz w:val="32"/>
                      <w:szCs w:val="32"/>
                    </w:rPr>
                  </w:pPr>
                </w:p>
              </w:txbxContent>
            </v:textbox>
          </v:shape>
        </w:pict>
      </w:r>
      <w:r>
        <w:pict>
          <v:shape id="_x0000_i1067" o:spt="75" alt="50" type="#_x0000_t75" style="height:495.75pt;width:414.75pt;" filled="f" o:preferrelative="t" stroked="f" coordsize="21600,21600">
            <v:path/>
            <v:fill on="f" focussize="0,0"/>
            <v:stroke on="f" joinstyle="miter"/>
            <v:imagedata r:id="rId52" o:title=""/>
            <o:lock v:ext="edit" aspectratio="t"/>
            <w10:wrap type="none"/>
            <w10:anchorlock/>
          </v:shape>
        </w:pict>
      </w:r>
    </w:p>
    <w:p/>
    <w:p/>
    <w:p/>
    <w:p/>
    <w:p/>
    <w:p/>
    <w:p/>
    <w:p/>
    <w:p/>
    <w:p/>
    <w:p/>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sz w:val="24"/>
          <w:szCs w:val="24"/>
        </w:rPr>
      </w:pPr>
      <w:r>
        <w:rPr>
          <w:rFonts w:hint="eastAsia"/>
          <w:sz w:val="24"/>
          <w:szCs w:val="24"/>
        </w:rPr>
        <w:t>序号：</w:t>
      </w:r>
      <w:r>
        <w:rPr>
          <w:sz w:val="24"/>
          <w:szCs w:val="24"/>
        </w:rPr>
        <w:t>62</w:t>
      </w:r>
    </w:p>
    <w:p>
      <w:pPr>
        <w:rPr>
          <w:sz w:val="24"/>
          <w:szCs w:val="24"/>
        </w:rPr>
      </w:pPr>
    </w:p>
    <w:p>
      <w:pPr>
        <w:rPr>
          <w:sz w:val="28"/>
          <w:szCs w:val="28"/>
        </w:rPr>
      </w:pPr>
      <w:r>
        <w:rPr>
          <w:lang w:bidi="bo-CN"/>
        </w:rPr>
        <w:pict>
          <v:shape id="流程图: 终止 1023" o:spid="_x0000_s2088" o:spt="116" type="#_x0000_t116" style="position:absolute;left:0pt;margin-left:144.7pt;margin-top:25.6pt;height:39pt;width:114.05pt;z-index:253723648;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r>
        <w:rPr>
          <w:rFonts w:hint="eastAsia"/>
          <w:sz w:val="28"/>
          <w:szCs w:val="28"/>
        </w:rPr>
        <w:t>职权名称：对公路建设单位造成工程质量事故或安全事故的处罚</w:t>
      </w:r>
    </w:p>
    <w:p>
      <w:pPr>
        <w:tabs>
          <w:tab w:val="left" w:pos="3123"/>
        </w:tabs>
      </w:pPr>
      <w:r>
        <w:rPr>
          <w:lang w:bidi="bo-CN"/>
        </w:rPr>
        <w:pict>
          <v:shape id="直接箭头连接符 1022" o:spid="_x0000_s2089" o:spt="32" type="#_x0000_t32" style="position:absolute;left:0pt;flip:x;margin-left:249.2pt;margin-top:380.7pt;height:0pt;width:34.6pt;z-index:249980928;mso-width-relative:page;mso-height-relative:page;" filled="f" coordsize="21600,21600">
            <v:path arrowok="t"/>
            <v:fill on="f" focussize="0,0"/>
            <v:stroke endarrow="block"/>
            <v:imagedata o:title=""/>
            <o:lock v:ext="edit"/>
          </v:shape>
        </w:pict>
      </w:r>
      <w:r>
        <w:rPr>
          <w:lang w:bidi="bo-CN"/>
        </w:rPr>
        <w:pict>
          <v:shape id="流程图: 终止 1021" o:spid="_x0000_s2090" o:spt="116" type="#_x0000_t116" style="position:absolute;left:0pt;margin-left:154.75pt;margin-top:358.45pt;height:47.7pt;width:94.4pt;z-index:249978880;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020" o:spid="_x0000_s2091" o:spt="32" type="#_x0000_t32" style="position:absolute;left:0pt;margin-left:202.7pt;margin-top:310.15pt;height:48.3pt;width:0pt;z-index:249979904;mso-width-relative:page;mso-height-relative:page;" filled="f" coordsize="21600,21600">
            <v:path arrowok="t"/>
            <v:fill on="f" focussize="0,0"/>
            <v:stroke endarrow="block"/>
            <v:imagedata o:title=""/>
            <o:lock v:ext="edit"/>
          </v:shape>
        </w:pict>
      </w:r>
      <w:r>
        <w:rPr>
          <w:lang w:bidi="bo-CN"/>
        </w:rPr>
        <w:pict>
          <v:shape id="流程图: 过程 1019" o:spid="_x0000_s2092" o:spt="109" type="#_x0000_t109" style="position:absolute;left:0pt;margin-left:164pt;margin-top:262.15pt;height:48pt;width:80.45pt;z-index:249976832;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018" o:spid="_x0000_s2093" o:spt="32" type="#_x0000_t32" style="position:absolute;left:0pt;margin-left:202.65pt;margin-top:209.75pt;height:52.4pt;width:0.05pt;z-index:249977856;mso-width-relative:page;mso-height-relative:page;" filled="f" coordsize="21600,21600">
            <v:path arrowok="t"/>
            <v:fill on="f" focussize="0,0"/>
            <v:stroke endarrow="block"/>
            <v:imagedata o:title=""/>
            <o:lock v:ext="edit"/>
          </v:shape>
        </w:pict>
      </w:r>
      <w:r>
        <w:rPr>
          <w:lang w:bidi="bo-CN"/>
        </w:rPr>
        <w:pict>
          <v:shape id="直接箭头连接符 1017" o:spid="_x0000_s2094" o:spt="32" type="#_x0000_t32" style="position:absolute;left:0pt;margin-left:283.75pt;margin-top:181.5pt;height:199.2pt;width:0.05pt;z-index:249975808;mso-width-relative:page;mso-height-relative:page;" filled="f" coordsize="21600,21600">
            <v:path arrowok="t"/>
            <v:fill on="f" focussize="0,0"/>
            <v:stroke/>
            <v:imagedata o:title=""/>
            <o:lock v:ext="edit"/>
          </v:shape>
        </w:pict>
      </w:r>
      <w:r>
        <w:rPr>
          <w:lang w:bidi="bo-CN"/>
        </w:rPr>
        <w:pict>
          <v:shape id="直接箭头连接符 1016" o:spid="_x0000_s2095" o:spt="32" type="#_x0000_t32" style="position:absolute;left:0pt;margin-left:249.15pt;margin-top:181.5pt;height:0pt;width:34.6pt;z-index:249974784;mso-width-relative:page;mso-height-relative:page;" filled="f" coordsize="21600,21600">
            <v:path arrowok="t"/>
            <v:fill on="f" focussize="0,0"/>
            <v:stroke/>
            <v:imagedata o:title=""/>
            <o:lock v:ext="edit"/>
          </v:shape>
        </w:pict>
      </w:r>
      <w:r>
        <w:rPr>
          <w:lang w:bidi="bo-CN"/>
        </w:rPr>
        <w:pict>
          <v:shape id="流程图: 决策 1015" o:spid="_x0000_s2096" o:spt="110" type="#_x0000_t110" style="position:absolute;left:0pt;margin-left:157.5pt;margin-top:154.6pt;height:55.15pt;width:91.65pt;z-index:249973760;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014" o:spid="_x0000_s2097" o:spt="32" type="#_x0000_t32" style="position:absolute;left:0pt;margin-left:202.7pt;margin-top:116.25pt;height:38.35pt;width:0pt;z-index:249972736;mso-width-relative:page;mso-height-relative:page;" filled="f" coordsize="21600,21600">
            <v:path arrowok="t"/>
            <v:fill on="f" focussize="0,0"/>
            <v:stroke endarrow="block"/>
            <v:imagedata o:title=""/>
            <o:lock v:ext="edit"/>
          </v:shape>
        </w:pict>
      </w:r>
      <w:r>
        <w:rPr>
          <w:lang w:bidi="bo-CN"/>
        </w:rPr>
        <w:pict>
          <v:shape id="直接箭头连接符 1013" o:spid="_x0000_s2098" o:spt="32" type="#_x0000_t32" style="position:absolute;left:0pt;margin-left:63.4pt;margin-top:71.6pt;height:26.8pt;width:0pt;z-index:249971712;mso-width-relative:page;mso-height-relative:page;" filled="f" coordsize="21600,21600">
            <v:path arrowok="t"/>
            <v:fill on="f" focussize="0,0"/>
            <v:stroke endarrow="block"/>
            <v:imagedata o:title=""/>
            <o:lock v:ext="edit"/>
          </v:shape>
        </w:pict>
      </w:r>
      <w:r>
        <w:rPr>
          <w:lang w:bidi="bo-CN"/>
        </w:rPr>
        <w:pict>
          <v:shape id="直接箭头连接符 1012" o:spid="_x0000_s2099" o:spt="32" type="#_x0000_t32" style="position:absolute;left:0pt;margin-left:100.75pt;margin-top:106.7pt;height:0pt;width:56.75pt;z-index:249970688;mso-width-relative:page;mso-height-relative:page;" filled="f" coordsize="21600,21600">
            <v:path arrowok="t"/>
            <v:fill on="f" focussize="0,0"/>
            <v:stroke endarrow="block"/>
            <v:imagedata o:title=""/>
            <o:lock v:ext="edit"/>
          </v:shape>
        </w:pict>
      </w:r>
      <w:r>
        <w:rPr>
          <w:lang w:bidi="bo-CN"/>
        </w:rPr>
        <w:pict>
          <v:shape id="直接箭头连接符 1011" o:spid="_x0000_s2100" o:spt="32" type="#_x0000_t32" style="position:absolute;left:0pt;flip:x;margin-left:100.75pt;margin-top:51.6pt;height:0.05pt;width:101.95pt;z-index:249968640;mso-width-relative:page;mso-height-relative:page;" filled="f" coordsize="21600,21600">
            <v:path arrowok="t"/>
            <v:fill on="f" focussize="0,0"/>
            <v:stroke endarrow="block"/>
            <v:imagedata o:title=""/>
            <o:lock v:ext="edit"/>
          </v:shape>
        </w:pict>
      </w:r>
      <w:r>
        <w:rPr>
          <w:lang w:bidi="bo-CN"/>
        </w:rPr>
        <w:pict>
          <v:shape id="流程图: 过程 1010" o:spid="_x0000_s2101" o:spt="109" type="#_x0000_t109" style="position:absolute;left:0pt;margin-left:28.75pt;margin-top:39.5pt;height:32.1pt;width:72pt;z-index:249965568;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流程图: 过程 1009" o:spid="_x0000_s2102" o:spt="109" type="#_x0000_t109" style="position:absolute;left:0pt;margin-left:28.75pt;margin-top:98.4pt;height:29.9pt;width:72pt;z-index:249966592;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直接箭头连接符 1008" o:spid="_x0000_s2103" o:spt="32" type="#_x0000_t32" style="position:absolute;left:0pt;margin-left:202.7pt;margin-top:29.75pt;height:49.1pt;width:0pt;z-index:249969664;mso-width-relative:page;mso-height-relative:page;" filled="f" coordsize="21600,21600">
            <v:path arrowok="t"/>
            <v:fill on="f" focussize="0,0"/>
            <v:stroke endarrow="block"/>
            <v:imagedata o:title=""/>
            <o:lock v:ext="edit"/>
          </v:shape>
        </w:pict>
      </w:r>
      <w:r>
        <w:rPr>
          <w:lang w:bidi="bo-CN"/>
        </w:rPr>
        <w:pict>
          <v:rect id="矩形 1007" o:spid="_x0000_s2104" o:spt="1" style="position:absolute;left:0pt;margin-left:157.5pt;margin-top:78.85pt;height:37.4pt;width:86.95pt;z-index:249967616;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p>
    <w:p/>
    <w:p/>
    <w:p/>
    <w:p/>
    <w:p/>
    <w:p/>
    <w:p/>
    <w:p/>
    <w:p/>
    <w:p/>
    <w:p/>
    <w:p>
      <w:r>
        <w:rPr>
          <w:lang w:bidi="bo-CN"/>
        </w:rPr>
        <w:pict>
          <v:shape id="文本框 1006" o:spid="_x0000_s2105" o:spt="202" type="#_x0000_t202" style="position:absolute;left:0pt;margin-left:157.5pt;margin-top:13.75pt;height:56.15pt;width:27.15pt;z-index:249982976;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p>
    <w:p/>
    <w:p>
      <w:r>
        <w:rPr>
          <w:lang w:bidi="bo-CN"/>
        </w:rPr>
        <w:pict>
          <v:shape id="文本框 1005" o:spid="_x0000_s2106" o:spt="202" type="#_x0000_t202" style="position:absolute;left:0pt;margin-left:288.7pt;margin-top:3.45pt;height:110.35pt;width:32.75pt;z-index:249981952;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p>
    <w:p/>
    <w:p/>
    <w:p/>
    <w:p/>
    <w:p/>
    <w:p/>
    <w:p/>
    <w:p/>
    <w:p/>
    <w:p/>
    <w:p/>
    <w:p/>
    <w:p/>
    <w:p/>
    <w:p/>
    <w:p/>
    <w:p/>
    <w:p/>
    <w:p/>
    <w:p/>
    <w:p/>
    <w:p/>
    <w:p/>
    <w:p>
      <w:pPr>
        <w:spacing w:line="580" w:lineRule="exact"/>
        <w:jc w:val="center"/>
        <w:rPr>
          <w:rFonts w:ascii="Times New Roman" w:hAnsi="Times New Roman"/>
          <w:b/>
          <w:color w:val="000000"/>
          <w:sz w:val="44"/>
          <w:szCs w:val="44"/>
          <w:lang w:val="zh-CN"/>
        </w:rPr>
      </w:pPr>
      <w:r>
        <w:rPr>
          <w:rFonts w:hint="eastAsia" w:ascii="Times New Roman" w:hAnsi="Times New Roman"/>
          <w:b/>
          <w:color w:val="000000"/>
          <w:sz w:val="36"/>
          <w:szCs w:val="36"/>
          <w:lang w:val="zh-CN"/>
        </w:rPr>
        <w:t>双湖县交通运输局行政处罚流程图</w:t>
      </w:r>
    </w:p>
    <w:p>
      <w:pPr>
        <w:jc w:val="right"/>
        <w:rPr>
          <w:sz w:val="24"/>
          <w:szCs w:val="24"/>
        </w:rPr>
      </w:pPr>
      <w:r>
        <w:rPr>
          <w:rFonts w:hint="eastAsia"/>
          <w:sz w:val="24"/>
          <w:szCs w:val="24"/>
        </w:rPr>
        <w:t>序号：</w:t>
      </w:r>
      <w:r>
        <w:rPr>
          <w:sz w:val="24"/>
          <w:szCs w:val="24"/>
        </w:rPr>
        <w:t>63</w:t>
      </w:r>
    </w:p>
    <w:p>
      <w:pPr>
        <w:rPr>
          <w:rFonts w:ascii="宋体"/>
          <w:sz w:val="26"/>
          <w:szCs w:val="28"/>
        </w:rPr>
      </w:pPr>
      <w:r>
        <w:rPr>
          <w:rFonts w:hint="eastAsia" w:ascii="宋体" w:hAnsi="宋体"/>
          <w:sz w:val="26"/>
          <w:szCs w:val="28"/>
        </w:rPr>
        <w:t>职权名称：对建设单位对未经工程质量检测或者质量检测不合格的工程，按照合格工程组织交工验收的处罚</w:t>
      </w:r>
    </w:p>
    <w:p>
      <w:pPr>
        <w:tabs>
          <w:tab w:val="left" w:pos="3572"/>
        </w:tabs>
      </w:pPr>
      <w:r>
        <w:rPr>
          <w:lang w:bidi="bo-CN"/>
        </w:rPr>
        <w:pict>
          <v:shape id="文本框 1042" o:spid="_x0000_s2107" o:spt="202" type="#_x0000_t202" style="position:absolute;left:0pt;margin-left:189.15pt;margin-top:250.5pt;height:56.15pt;width:27.15pt;z-index:250002432;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041" o:spid="_x0000_s2108" o:spt="202" type="#_x0000_t202" style="position:absolute;left:0pt;margin-left:321.4pt;margin-top:299pt;height:110.35pt;width:32.75pt;z-index:249999360;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040" o:spid="_x0000_s2109" o:spt="32" type="#_x0000_t32" style="position:absolute;left:0pt;flip:x;margin-left:280.8pt;margin-top:431pt;height:0pt;width:34.6pt;z-index:250001408;mso-width-relative:page;mso-height-relative:page;" filled="f" coordsize="21600,21600">
            <v:path arrowok="t"/>
            <v:fill on="f" focussize="0,0"/>
            <v:stroke endarrow="block"/>
            <v:imagedata o:title=""/>
            <o:lock v:ext="edit"/>
          </v:shape>
        </w:pict>
      </w:r>
      <w:r>
        <w:rPr>
          <w:lang w:bidi="bo-CN"/>
        </w:rPr>
        <w:pict>
          <v:shape id="直接箭头连接符 1039" o:spid="_x0000_s2110" o:spt="32" type="#_x0000_t32" style="position:absolute;left:0pt;margin-left:315.4pt;margin-top:231.8pt;height:199.2pt;width:0.05pt;z-index:250000384;mso-width-relative:page;mso-height-relative:page;" filled="f" coordsize="21600,21600">
            <v:path arrowok="t"/>
            <v:fill on="f" focussize="0,0"/>
            <v:stroke/>
            <v:imagedata o:title=""/>
            <o:lock v:ext="edit"/>
          </v:shape>
        </w:pict>
      </w:r>
      <w:r>
        <w:rPr>
          <w:lang w:bidi="bo-CN"/>
        </w:rPr>
        <w:pict>
          <v:shape id="直接箭头连接符 1038" o:spid="_x0000_s2111" o:spt="32" type="#_x0000_t32" style="position:absolute;left:0pt;margin-left:280.8pt;margin-top:231.8pt;height:0pt;width:34.6pt;z-index:249998336;mso-width-relative:page;mso-height-relative:page;" filled="f" coordsize="21600,21600">
            <v:path arrowok="t"/>
            <v:fill on="f" focussize="0,0"/>
            <v:stroke/>
            <v:imagedata o:title=""/>
            <o:lock v:ext="edit"/>
          </v:shape>
        </w:pict>
      </w:r>
      <w:r>
        <w:rPr>
          <w:lang w:bidi="bo-CN"/>
        </w:rPr>
        <w:pict>
          <v:shape id="流程图: 终止 1037" o:spid="_x0000_s2112" o:spt="116" type="#_x0000_t116" style="position:absolute;left:0pt;margin-left:189.25pt;margin-top:409.35pt;height:47.7pt;width:94.4pt;z-index:249997312;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036" o:spid="_x0000_s2113" o:spt="32" type="#_x0000_t32" style="position:absolute;left:0pt;margin-left:234.5pt;margin-top:361.05pt;height:48.3pt;width:0pt;z-index:249996288;mso-width-relative:page;mso-height-relative:page;" filled="f" coordsize="21600,21600">
            <v:path arrowok="t"/>
            <v:fill on="f" focussize="0,0"/>
            <v:stroke endarrow="block"/>
            <v:imagedata o:title=""/>
            <o:lock v:ext="edit"/>
          </v:shape>
        </w:pict>
      </w:r>
      <w:r>
        <w:rPr>
          <w:lang w:bidi="bo-CN"/>
        </w:rPr>
        <w:pict>
          <v:shape id="流程图: 过程 1035" o:spid="_x0000_s2114" o:spt="109" type="#_x0000_t109" style="position:absolute;left:0pt;margin-left:195.65pt;margin-top:313.05pt;height:48pt;width:80.45pt;z-index:249995264;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034" o:spid="_x0000_s2115" o:spt="32" type="#_x0000_t32" style="position:absolute;left:0pt;margin-left:234.45pt;margin-top:260.65pt;height:52.4pt;width:0.05pt;z-index:249994240;mso-width-relative:page;mso-height-relative:page;" filled="f" coordsize="21600,21600">
            <v:path arrowok="t"/>
            <v:fill on="f" focussize="0,0"/>
            <v:stroke endarrow="block"/>
            <v:imagedata o:title=""/>
            <o:lock v:ext="edit"/>
          </v:shape>
        </w:pict>
      </w:r>
      <w:r>
        <w:rPr>
          <w:lang w:bidi="bo-CN"/>
        </w:rPr>
        <w:pict>
          <v:shape id="流程图: 决策 1033" o:spid="_x0000_s2116" o:spt="110" type="#_x0000_t110" style="position:absolute;left:0pt;margin-left:189.15pt;margin-top:205.5pt;height:55.15pt;width:91.65pt;z-index:249992192;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032" o:spid="_x0000_s2117" o:spt="32" type="#_x0000_t32" style="position:absolute;left:0pt;margin-left:234.45pt;margin-top:167.15pt;height:38.35pt;width:0pt;z-index:249993216;mso-width-relative:page;mso-height-relative:page;" filled="f" coordsize="21600,21600">
            <v:path arrowok="t"/>
            <v:fill on="f" focussize="0,0"/>
            <v:stroke endarrow="block"/>
            <v:imagedata o:title=""/>
            <o:lock v:ext="edit"/>
          </v:shape>
        </w:pict>
      </w:r>
      <w:r>
        <w:rPr>
          <w:lang w:bidi="bo-CN"/>
        </w:rPr>
        <w:pict>
          <v:shape id="直接箭头连接符 1031" o:spid="_x0000_s2118" o:spt="32" type="#_x0000_t32" style="position:absolute;left:0pt;margin-left:132.5pt;margin-top:161.65pt;height:0pt;width:56.75pt;z-index:249991168;mso-width-relative:page;mso-height-relative:page;" filled="f" coordsize="21600,21600">
            <v:path arrowok="t"/>
            <v:fill on="f" focussize="0,0"/>
            <v:stroke endarrow="block"/>
            <v:imagedata o:title=""/>
            <o:lock v:ext="edit"/>
          </v:shape>
        </w:pict>
      </w:r>
      <w:r>
        <w:rPr>
          <w:lang w:bidi="bo-CN"/>
        </w:rPr>
        <w:pict>
          <v:shape id="流程图: 过程 1030" o:spid="_x0000_s2119" o:spt="109" type="#_x0000_t109" style="position:absolute;left:0pt;margin-left:60.5pt;margin-top:156.05pt;height:29.9pt;width:72pt;z-index:249989120;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直接箭头连接符 1029" o:spid="_x0000_s2120" o:spt="32" type="#_x0000_t32" style="position:absolute;left:0pt;margin-left:93.25pt;margin-top:129.25pt;height:26.8pt;width:0pt;z-index:249990144;mso-width-relative:page;mso-height-relative:page;" filled="f" coordsize="21600,21600">
            <v:path arrowok="t"/>
            <v:fill on="f" focussize="0,0"/>
            <v:stroke endarrow="block"/>
            <v:imagedata o:title=""/>
            <o:lock v:ext="edit"/>
          </v:shape>
        </w:pict>
      </w:r>
      <w:r>
        <w:rPr>
          <w:lang w:bidi="bo-CN"/>
        </w:rPr>
        <w:pict>
          <v:shape id="流程图: 过程 1028" o:spid="_x0000_s2121" o:spt="109" type="#_x0000_t109" style="position:absolute;left:0pt;margin-left:60.5pt;margin-top:97.65pt;height:32.1pt;width:72pt;z-index:249986048;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直接箭头连接符 1027" o:spid="_x0000_s2122" o:spt="32" type="#_x0000_t32" style="position:absolute;left:0pt;flip:x;margin-left:132.5pt;margin-top:108.35pt;height:0.05pt;width:101.95pt;z-index:249988096;mso-width-relative:page;mso-height-relative:page;" filled="f" coordsize="21600,21600">
            <v:path arrowok="t"/>
            <v:fill on="f" focussize="0,0"/>
            <v:stroke endarrow="block"/>
            <v:imagedata o:title=""/>
            <o:lock v:ext="edit"/>
          </v:shape>
        </w:pict>
      </w:r>
      <w:r>
        <w:rPr>
          <w:lang w:bidi="bo-CN"/>
        </w:rPr>
        <w:pict>
          <v:rect id="矩形 1026" o:spid="_x0000_s2123" o:spt="1" style="position:absolute;left:0pt;margin-left:189.15pt;margin-top:129.75pt;height:37.4pt;width:86.95pt;z-index:249987072;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1025" o:spid="_x0000_s2124" o:spt="32" type="#_x0000_t32" style="position:absolute;left:0pt;margin-left:234.45pt;margin-top:80.65pt;height:49.1pt;width:0pt;z-index:249985024;mso-width-relative:page;mso-height-relative:page;" filled="f" coordsize="21600,21600">
            <v:path arrowok="t"/>
            <v:fill on="f" focussize="0,0"/>
            <v:stroke endarrow="block"/>
            <v:imagedata o:title=""/>
            <o:lock v:ext="edit"/>
          </v:shape>
        </w:pict>
      </w:r>
      <w:r>
        <w:rPr>
          <w:lang w:bidi="bo-CN"/>
        </w:rPr>
        <w:pict>
          <v:shape id="流程图: 终止 1024" o:spid="_x0000_s2125" o:spt="116" type="#_x0000_t116" style="position:absolute;left:0pt;margin-left:175.55pt;margin-top:34.85pt;height:45.8pt;width:114.05pt;z-index:249984000;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
    <w:p/>
    <w:p/>
    <w:p/>
    <w:p/>
    <w:p/>
    <w:p/>
    <w:p/>
    <w:p/>
    <w:p/>
    <w:p/>
    <w:p/>
    <w:p/>
    <w:p/>
    <w:p/>
    <w:p/>
    <w:p/>
    <w:p/>
    <w:p/>
    <w:p/>
    <w:p/>
    <w:p/>
    <w:p/>
    <w:p/>
    <w:p/>
    <w:p/>
    <w:p/>
    <w:p/>
    <w:p/>
    <w:p/>
    <w:p/>
    <w:p/>
    <w:p>
      <w:pPr>
        <w:snapToGrid w:val="0"/>
        <w:spacing w:line="360" w:lineRule="auto"/>
        <w:contextualSpacing/>
        <w:jc w:val="center"/>
        <w:rPr>
          <w:b/>
          <w:sz w:val="36"/>
          <w:szCs w:val="36"/>
        </w:rPr>
      </w:pPr>
      <w:r>
        <w:rPr>
          <w:rFonts w:hint="eastAsia"/>
          <w:b/>
          <w:sz w:val="36"/>
          <w:szCs w:val="36"/>
        </w:rPr>
        <w:t>双湖县交通运输局行政处罚流程图</w:t>
      </w:r>
    </w:p>
    <w:p>
      <w:pPr>
        <w:jc w:val="right"/>
        <w:rPr>
          <w:rFonts w:ascii="宋体"/>
          <w:color w:val="000000"/>
          <w:sz w:val="24"/>
          <w:szCs w:val="24"/>
        </w:rPr>
      </w:pPr>
      <w:r>
        <w:rPr>
          <w:rFonts w:hint="eastAsia" w:ascii="宋体" w:hAnsi="宋体"/>
          <w:color w:val="000000"/>
          <w:sz w:val="24"/>
          <w:szCs w:val="24"/>
        </w:rPr>
        <w:t>序号：</w:t>
      </w:r>
      <w:r>
        <w:rPr>
          <w:rFonts w:ascii="宋体" w:hAnsi="宋体"/>
          <w:color w:val="000000"/>
          <w:sz w:val="24"/>
          <w:szCs w:val="24"/>
        </w:rPr>
        <w:t>64</w:t>
      </w:r>
    </w:p>
    <w:p>
      <w:pPr>
        <w:rPr>
          <w:rFonts w:ascii="Times New Roman" w:hAnsi="Times New Roman" w:eastAsia="仿宋_GB2312"/>
          <w:color w:val="000000"/>
          <w:sz w:val="28"/>
          <w:szCs w:val="28"/>
        </w:rPr>
      </w:pPr>
      <w:r>
        <w:rPr>
          <w:rFonts w:hint="eastAsia" w:ascii="Times New Roman" w:hAnsi="Times New Roman" w:eastAsia="仿宋_GB2312"/>
          <w:color w:val="000000"/>
          <w:sz w:val="28"/>
          <w:szCs w:val="28"/>
        </w:rPr>
        <w:t>职权名称：对勘察、设计单位未按照工程建设强制性标准进行勘察、设计的处罚</w:t>
      </w:r>
    </w:p>
    <w:p/>
    <w:p>
      <w:pPr>
        <w:tabs>
          <w:tab w:val="left" w:pos="2353"/>
        </w:tabs>
        <w:jc w:val="right"/>
        <w:rPr>
          <w:sz w:val="24"/>
          <w:szCs w:val="24"/>
        </w:rPr>
      </w:pPr>
      <w:r>
        <w:rPr>
          <w:lang w:bidi="bo-CN"/>
        </w:rPr>
        <w:pict>
          <v:shape id="直接箭头连接符 1043" o:spid="_x0000_s2126" o:spt="32" type="#_x0000_t32" style="position:absolute;left:0pt;flip:x;margin-left:106.4pt;margin-top:15.45pt;height:26.2pt;width:0.75pt;z-index:253724672;mso-width-relative:page;mso-height-relative:page;" filled="f" coordsize="21600,21600">
            <v:path arrowok="t"/>
            <v:fill on="f" focussize="0,0"/>
            <v:stroke endarrow="open"/>
            <v:imagedata o:title=""/>
            <o:lock v:ext="edit"/>
          </v:shape>
        </w:pict>
      </w:r>
      <w:r>
        <w:rPr>
          <w:lang w:bidi="bo-CN"/>
        </w:rPr>
        <w:pict>
          <v:line id="直接连接符 1044" o:spid="_x0000_s2127" o:spt="20" style="position:absolute;left:0pt;margin-left:106.4pt;margin-top:15.4pt;height:0.25pt;width:47.25pt;z-index:253725696;mso-width-relative:page;mso-height-relative:page;" coordsize="21600,21600">
            <v:path arrowok="t"/>
            <v:fill focussize="0,0"/>
            <v:stroke/>
            <v:imagedata o:title=""/>
            <o:lock v:ext="edit"/>
          </v:line>
        </w:pict>
      </w:r>
      <w:r>
        <w:rPr>
          <w:lang w:bidi="bo-CN"/>
        </w:rPr>
        <w:pict>
          <v:shape id="直接箭头连接符 1045" o:spid="_x0000_s2128" o:spt="32" type="#_x0000_t32" style="position:absolute;left:0pt;flip:x;margin-left:197.15pt;margin-top:30.45pt;height:26.2pt;width:0.75pt;z-index:253726720;mso-width-relative:page;mso-height-relative:page;" filled="f" coordsize="21600,21600">
            <v:path arrowok="t"/>
            <v:fill on="f" focussize="0,0"/>
            <v:stroke endarrow="open"/>
            <v:imagedata o:title=""/>
            <o:lock v:ext="edit"/>
          </v:shape>
        </w:pict>
      </w:r>
      <w:r>
        <w:rPr>
          <w:lang w:bidi="bo-CN"/>
        </w:rPr>
        <w:pict>
          <v:shape id="文本框 1046" o:spid="_x0000_s2129" o:spt="202" type="#_x0000_t202" style="position:absolute;left:0pt;margin-left:157.4pt;margin-top:4.15pt;height:32.3pt;width:84pt;z-index:253727744;mso-width-relative:page;mso-height-relative:page;" filled="f" stroked="f" coordsize="21600,21600">
            <v:path/>
            <v:fill on="f" focussize="0,0"/>
            <v:stroke on="f" weight="0.5pt" joinstyle="miter"/>
            <v:imagedata o:title=""/>
            <o:lock v:ext="edit"/>
            <v:textbox>
              <w:txbxContent>
                <w:p>
                  <w:pPr>
                    <w:jc w:val="center"/>
                  </w:pPr>
                  <w:r>
                    <w:rPr>
                      <w:rFonts w:hint="eastAsia"/>
                    </w:rPr>
                    <w:t>发下违法事实</w:t>
                  </w:r>
                </w:p>
              </w:txbxContent>
            </v:textbox>
          </v:shape>
        </w:pict>
      </w:r>
      <w:r>
        <w:rPr>
          <w:lang w:bidi="bo-CN"/>
        </w:rPr>
        <w:pict>
          <v:roundrect id="圆角矩形 1047" o:spid="_x0000_s2130" o:spt="2" style="position:absolute;left:0pt;margin-left:153.65pt;margin-top:1pt;height:29.3pt;width:91.5pt;z-index:253728768;v-text-anchor:middle;mso-width-relative:page;mso-height-relative:page;" filled="f" coordsize="21600,21600" arcsize="0.166666666666667">
            <v:path/>
            <v:fill on="f" focussize="0,0"/>
            <v:stroke weight="2pt"/>
            <v:imagedata o:title=""/>
            <o:lock v:ext="edit"/>
          </v:roundrect>
        </w:pict>
      </w:r>
    </w:p>
    <w:p>
      <w:pPr>
        <w:rPr>
          <w:rFonts w:ascii="Times New Roman" w:hAnsi="Times New Roman" w:eastAsia="仿宋_GB2312"/>
          <w:color w:val="000000"/>
          <w:sz w:val="28"/>
          <w:szCs w:val="28"/>
        </w:rPr>
      </w:pPr>
    </w:p>
    <w:p>
      <w:pPr>
        <w:rPr>
          <w:sz w:val="28"/>
        </w:rPr>
      </w:pPr>
      <w:r>
        <w:rPr>
          <w:lang w:bidi="bo-CN"/>
        </w:rPr>
        <w:pict>
          <v:shape id="文本框 1048" o:spid="_x0000_s2131" o:spt="202" type="#_x0000_t202" style="position:absolute;left:0pt;margin-left:257.9pt;margin-top:19.5pt;height:136.5pt;width:173.9pt;z-index:250008576;mso-width-relative:page;mso-height-relative:page;" filled="f" coordsize="21600,21600">
            <v:path/>
            <v:fill on="f" focussize="0,0"/>
            <v:stroke weight="0.5pt" joinstyle="miter"/>
            <v:imagedata o:title=""/>
            <o:lock v:ext="edit"/>
            <v:textbox>
              <w:txbxContent>
                <w:p>
                  <w:r>
                    <w:t xml:space="preserve">   </w:t>
                  </w:r>
                  <w:r>
                    <w:rPr>
                      <w:rFonts w:hint="eastAsia"/>
                    </w:rPr>
                    <w:t>进行调查询问，制作《询问笔记》</w:t>
                  </w:r>
                </w:p>
                <w:p>
                  <w:r>
                    <w:t xml:space="preserve">   </w:t>
                  </w:r>
                  <w:r>
                    <w:rPr>
                      <w:rFonts w:hint="eastAsia"/>
                    </w:rPr>
                    <w:t>进行现场勘验，制作《勘验检查笔录》</w:t>
                  </w:r>
                </w:p>
                <w:p>
                  <w:r>
                    <w:t xml:space="preserve">   </w:t>
                  </w:r>
                  <w:r>
                    <w:rPr>
                      <w:rFonts w:hint="eastAsia"/>
                    </w:rPr>
                    <w:t>抽样，制作《抽样取证凭证》</w:t>
                  </w:r>
                </w:p>
                <w:p>
                  <w:r>
                    <w:t xml:space="preserve">   </w:t>
                  </w:r>
                  <w:r>
                    <w:rPr>
                      <w:rFonts w:hint="eastAsia"/>
                    </w:rPr>
                    <w:t>鉴定，制作《鉴定意见书》</w:t>
                  </w:r>
                </w:p>
                <w:p>
                  <w:r>
                    <w:t xml:space="preserve">   </w:t>
                  </w:r>
                  <w:r>
                    <w:rPr>
                      <w:rFonts w:hint="eastAsia"/>
                    </w:rPr>
                    <w:t>证据登记保存，制作《证据保存清单》</w:t>
                  </w:r>
                </w:p>
                <w:p>
                  <w:r>
                    <w:t xml:space="preserve">   </w:t>
                  </w:r>
                  <w:r>
                    <w:rPr>
                      <w:rFonts w:hint="eastAsia"/>
                    </w:rPr>
                    <w:t>其他取证方式</w:t>
                  </w:r>
                </w:p>
                <w:p/>
                <w:p>
                  <w:r>
                    <w:t xml:space="preserve">    </w:t>
                  </w:r>
                </w:p>
                <w:p/>
                <w:p/>
              </w:txbxContent>
            </v:textbox>
          </v:shape>
        </w:pict>
      </w:r>
      <w:r>
        <w:rPr>
          <w:lang w:bidi="bo-CN"/>
        </w:rPr>
        <w:pict>
          <v:rect id="矩形 1049" o:spid="_x0000_s2132" o:spt="1" style="position:absolute;left:0pt;margin-left:268.85pt;margin-top:27.3pt;height:8.95pt;width:9.65pt;z-index:250009600;v-text-anchor:middle;mso-width-relative:page;mso-height-relative:page;" filled="f" coordsize="21600,21600">
            <v:path/>
            <v:fill on="f" focussize="0,0"/>
            <v:stroke weight="2pt"/>
            <v:imagedata o:title=""/>
            <o:lock v:ext="edit"/>
          </v:rect>
        </w:pict>
      </w:r>
      <w:r>
        <w:rPr>
          <w:lang w:bidi="bo-CN"/>
        </w:rPr>
        <w:pict>
          <v:shape id="文本框 1050" o:spid="_x0000_s2133" o:spt="202" type="#_x0000_t202" style="position:absolute;left:0pt;margin-left:15.65pt;margin-top:11.95pt;height:26.35pt;width:61.45pt;z-index:250010624;mso-width-relative:page;mso-height-relative:page;" filled="f" stroked="f" coordsize="21600,21600">
            <v:path/>
            <v:fill on="f" focussize="0,0"/>
            <v:stroke on="f" weight="0.5pt" joinstyle="miter"/>
            <v:imagedata o:title=""/>
            <o:lock v:ext="edit"/>
            <v:textbox>
              <w:txbxContent>
                <w:p>
                  <w:r>
                    <w:rPr>
                      <w:rFonts w:hint="eastAsia"/>
                    </w:rPr>
                    <w:t>改正的</w:t>
                  </w:r>
                </w:p>
              </w:txbxContent>
            </v:textbox>
          </v:shape>
        </w:pict>
      </w:r>
      <w:r>
        <w:rPr>
          <w:lang w:bidi="bo-CN"/>
        </w:rPr>
        <w:pict>
          <v:shape id="文本框 1051" o:spid="_x0000_s2134" o:spt="202" type="#_x0000_t202" style="position:absolute;left:0pt;margin-left:73.4pt;margin-top:15.7pt;height:36.05pt;width:68.95pt;z-index:250011648;mso-width-relative:page;mso-height-relative:page;" filled="f" stroked="f" coordsize="21600,21600">
            <v:path/>
            <v:fill on="f" focussize="0,0"/>
            <v:stroke on="f" weight="0.5pt" joinstyle="miter"/>
            <v:imagedata o:title=""/>
            <o:lock v:ext="edit"/>
            <v:textbox>
              <w:txbxContent>
                <w:p>
                  <w:pPr>
                    <w:jc w:val="center"/>
                    <w:rPr>
                      <w:sz w:val="16"/>
                      <w:szCs w:val="18"/>
                    </w:rPr>
                  </w:pPr>
                  <w:r>
                    <w:rPr>
                      <w:rFonts w:hint="eastAsia"/>
                      <w:sz w:val="16"/>
                      <w:szCs w:val="18"/>
                    </w:rPr>
                    <w:t>执法人员出示执法执法证件</w:t>
                  </w:r>
                </w:p>
              </w:txbxContent>
            </v:textbox>
          </v:shape>
        </w:pict>
      </w:r>
      <w:r>
        <w:rPr>
          <w:lang w:bidi="bo-CN"/>
        </w:rPr>
        <w:pict>
          <v:shape id="流程图: 决策 1052" o:spid="_x0000_s2135" o:spt="110" type="#_x0000_t110" style="position:absolute;left:0pt;margin-left:56.15pt;margin-top:9.7pt;height:48.15pt;width:102.7pt;z-index:250012672;v-text-anchor:middle;mso-width-relative:page;mso-height-relative:page;" filled="f" coordsize="21600,21600">
            <v:path/>
            <v:fill on="f" focussize="0,0"/>
            <v:stroke weight="2pt" joinstyle="miter"/>
            <v:imagedata o:title=""/>
            <o:lock v:ext="edit"/>
          </v:shape>
        </w:pict>
      </w:r>
      <w:r>
        <w:rPr>
          <w:lang w:bidi="bo-CN"/>
        </w:rPr>
        <w:pict>
          <v:shape id="文本框 1053" o:spid="_x0000_s2136" o:spt="202" type="#_x0000_t202" style="position:absolute;left:0pt;margin-left:198.65pt;margin-top:2.95pt;height:21.1pt;width:59.25pt;z-index:250013696;mso-width-relative:page;mso-height-relative:page;" filled="f" stroked="f" coordsize="21600,21600">
            <v:path/>
            <v:fill on="f" focussize="0,0"/>
            <v:stroke on="f" weight="0.5pt" joinstyle="miter"/>
            <v:imagedata o:title=""/>
            <o:lock v:ext="edit"/>
            <v:textbox>
              <w:txbxContent>
                <w:p>
                  <w:pPr>
                    <w:jc w:val="center"/>
                  </w:pPr>
                  <w:r>
                    <w:rPr>
                      <w:rFonts w:hint="eastAsia"/>
                    </w:rPr>
                    <w:t>一般程序</w:t>
                  </w:r>
                </w:p>
              </w:txbxContent>
            </v:textbox>
          </v:shape>
        </w:pict>
      </w:r>
      <w:r>
        <w:rPr>
          <w:lang w:bidi="bo-CN"/>
        </w:rPr>
        <w:pict>
          <v:shape id="文本框 1054" o:spid="_x0000_s2137" o:spt="202" type="#_x0000_t202" style="position:absolute;left:0pt;margin-left:167.9pt;margin-top:24.7pt;height:23.35pt;width:72pt;z-index:250014720;mso-width-relative:page;mso-height-relative:page;" filled="f" coordsize="21600,21600">
            <v:path/>
            <v:fill on="f" focussize="0,0"/>
            <v:stroke weight="1.5pt" joinstyle="miter"/>
            <v:imagedata o:title=""/>
            <o:lock v:ext="edit"/>
            <v:textbox>
              <w:txbxContent>
                <w:p>
                  <w:pPr>
                    <w:jc w:val="center"/>
                  </w:pPr>
                  <w:r>
                    <w:rPr>
                      <w:rFonts w:hint="eastAsia"/>
                    </w:rPr>
                    <w:t>立（受）案</w:t>
                  </w:r>
                </w:p>
              </w:txbxContent>
            </v:textbox>
          </v:shape>
        </w:pict>
      </w:r>
    </w:p>
    <w:p>
      <w:pPr>
        <w:rPr>
          <w:sz w:val="28"/>
        </w:rPr>
      </w:pPr>
      <w:r>
        <w:rPr>
          <w:lang w:bidi="bo-CN"/>
        </w:rPr>
        <w:pict>
          <v:shape id="直接箭头连接符 1055" o:spid="_x0000_s2138" o:spt="32" type="#_x0000_t32" style="position:absolute;left:0pt;margin-left:201.65pt;margin-top:17.55pt;height:11.7pt;width:0.8pt;z-index:250015744;mso-width-relative:page;mso-height-relative:page;" filled="f" coordsize="21600,21600">
            <v:path arrowok="t"/>
            <v:fill on="f" focussize="0,0"/>
            <v:stroke endarrow="open"/>
            <v:imagedata o:title=""/>
            <o:lock v:ext="edit"/>
          </v:shape>
        </w:pict>
      </w:r>
      <w:r>
        <w:rPr>
          <w:lang w:bidi="bo-CN"/>
        </w:rPr>
        <w:pict>
          <v:shape id="文本框 1056" o:spid="_x0000_s2139" o:spt="202" type="#_x0000_t202" style="position:absolute;left:0pt;margin-left:158.2pt;margin-top:29.5pt;height:39.1pt;width:80.95pt;z-index:250016768;mso-width-relative:page;mso-height-relative:page;" filled="f" coordsize="21600,21600">
            <v:path/>
            <v:fill on="f" focussize="0,0"/>
            <v:stroke weight="1.5pt" joinstyle="miter"/>
            <v:imagedata o:title=""/>
            <o:lock v:ext="edit"/>
            <v:textbox>
              <w:txbxContent>
                <w:p>
                  <w:pPr>
                    <w:jc w:val="center"/>
                  </w:pPr>
                  <w:r>
                    <w:rPr>
                      <w:rFonts w:hint="eastAsia"/>
                    </w:rPr>
                    <w:t>调查取证</w:t>
                  </w:r>
                </w:p>
                <w:p>
                  <w:pPr>
                    <w:jc w:val="center"/>
                  </w:pPr>
                  <w:r>
                    <w:rPr>
                      <w:rFonts w:hint="eastAsia"/>
                    </w:rPr>
                    <w:t>（两人以上）</w:t>
                  </w:r>
                </w:p>
              </w:txbxContent>
            </v:textbox>
          </v:shape>
        </w:pict>
      </w:r>
      <w:r>
        <w:rPr>
          <w:lang w:bidi="bo-CN"/>
        </w:rPr>
        <w:pict>
          <v:rect id="矩形 1057" o:spid="_x0000_s2140" o:spt="1" style="position:absolute;left:0pt;margin-left:268.85pt;margin-top:11.1pt;height:8.95pt;width:9.65pt;z-index:250017792;v-text-anchor:middle;mso-width-relative:page;mso-height-relative:page;" filled="f" coordsize="21600,21600">
            <v:path/>
            <v:fill on="f" focussize="0,0"/>
            <v:stroke weight="2pt"/>
            <v:imagedata o:title=""/>
            <o:lock v:ext="edit"/>
          </v:rect>
        </w:pict>
      </w:r>
      <w:r>
        <w:rPr>
          <w:lang w:bidi="bo-CN"/>
        </w:rPr>
        <w:pict>
          <v:line id="直接连接符 1058" o:spid="_x0000_s2141" o:spt="20" style="position:absolute;left:0pt;margin-left:23.9pt;margin-top:2.5pt;height:0.1pt;width:32.25pt;z-index:250018816;mso-width-relative:page;mso-height-relative:page;" coordsize="21600,21600">
            <v:path arrowok="t"/>
            <v:fill focussize="0,0"/>
            <v:stroke/>
            <v:imagedata o:title=""/>
            <o:lock v:ext="edit"/>
          </v:line>
        </w:pict>
      </w:r>
      <w:r>
        <w:rPr>
          <w:lang w:bidi="bo-CN"/>
        </w:rPr>
        <w:pict>
          <v:shape id="直接箭头连接符 1059" o:spid="_x0000_s2142" o:spt="32" type="#_x0000_t32" style="position:absolute;left:0pt;flip:x;margin-left:22.8pt;margin-top:2.5pt;height:59.25pt;width:0.35pt;z-index:250019840;mso-width-relative:page;mso-height-relative:page;" filled="f" coordsize="21600,21600">
            <v:path arrowok="t"/>
            <v:fill on="f" focussize="0,0"/>
            <v:stroke endarrow="open"/>
            <v:imagedata o:title=""/>
            <o:lock v:ext="edit"/>
          </v:shape>
        </w:pict>
      </w:r>
      <w:r>
        <w:rPr>
          <w:lang w:bidi="bo-CN"/>
        </w:rPr>
        <w:pict>
          <v:shape id="直接箭头连接符 1060" o:spid="_x0000_s2143" o:spt="32" type="#_x0000_t32" style="position:absolute;left:0pt;flip:x;margin-left:106.4pt;margin-top:25.8pt;height:21.7pt;width:0.75pt;z-index:250020864;mso-width-relative:page;mso-height-relative:page;" filled="f" coordsize="21600,21600">
            <v:path arrowok="t"/>
            <v:fill on="f" focussize="0,0"/>
            <v:stroke endarrow="open"/>
            <v:imagedata o:title=""/>
            <o:lock v:ext="edit"/>
          </v:shape>
        </w:pict>
      </w:r>
    </w:p>
    <w:p>
      <w:pPr>
        <w:rPr>
          <w:sz w:val="28"/>
        </w:rPr>
      </w:pPr>
      <w:r>
        <w:rPr>
          <w:lang w:bidi="bo-CN"/>
        </w:rPr>
        <w:pict>
          <v:shape id="直接箭头连接符 1061" o:spid="_x0000_s2144" o:spt="32" type="#_x0000_t32" style="position:absolute;left:0pt;margin-left:240.65pt;margin-top:17.85pt;height:0.75pt;width:18.75pt;z-index:250021888;mso-width-relative:page;mso-height-relative:page;" filled="f" coordsize="21600,21600">
            <v:path arrowok="t"/>
            <v:fill on="f" focussize="0,0"/>
            <v:stroke endarrow="open"/>
            <v:imagedata o:title=""/>
            <o:lock v:ext="edit"/>
          </v:shape>
        </w:pict>
      </w:r>
      <w:r>
        <w:rPr>
          <w:lang w:bidi="bo-CN"/>
        </w:rPr>
        <w:pict>
          <v:rect id="矩形 1062" o:spid="_x0000_s2145" o:spt="1" style="position:absolute;left:0pt;margin-left:268.85pt;margin-top:26.4pt;height:8.95pt;width:9.65pt;z-index:250022912;v-text-anchor:middle;mso-width-relative:page;mso-height-relative:page;" filled="f" coordsize="21600,21600">
            <v:path/>
            <v:fill on="f" focussize="0,0"/>
            <v:stroke weight="2pt"/>
            <v:imagedata o:title=""/>
            <o:lock v:ext="edit"/>
          </v:rect>
        </w:pict>
      </w:r>
      <w:r>
        <w:rPr>
          <w:lang w:bidi="bo-CN"/>
        </w:rPr>
        <w:pict>
          <v:rect id="矩形 1063" o:spid="_x0000_s2146" o:spt="1" style="position:absolute;left:0pt;margin-left:268.85pt;margin-top:10.65pt;height:8.95pt;width:9.65pt;z-index:250023936;v-text-anchor:middle;mso-width-relative:page;mso-height-relative:page;" filled="f" coordsize="21600,21600">
            <v:path/>
            <v:fill on="f" focussize="0,0"/>
            <v:stroke weight="2pt"/>
            <v:imagedata o:title=""/>
            <o:lock v:ext="edit"/>
          </v:rect>
        </w:pict>
      </w:r>
      <w:r>
        <w:rPr>
          <w:lang w:bidi="bo-CN"/>
        </w:rPr>
        <w:pict>
          <v:shape id="文本框 1064" o:spid="_x0000_s2147" o:spt="202" type="#_x0000_t202" style="position:absolute;left:0pt;margin-left:76.4pt;margin-top:20.8pt;height:36.75pt;width:65.15pt;z-index:250024960;mso-width-relative:page;mso-height-relative:page;" filled="f" stroked="f" coordsize="21600,21600">
            <v:path/>
            <v:fill on="f" focussize="0,0"/>
            <v:stroke on="f" weight="0.5pt" joinstyle="miter"/>
            <v:imagedata o:title=""/>
            <o:lock v:ext="edit"/>
            <v:textbox>
              <w:txbxContent>
                <w:p>
                  <w:pPr>
                    <w:rPr>
                      <w:sz w:val="13"/>
                      <w:szCs w:val="15"/>
                    </w:rPr>
                  </w:pPr>
                  <w:r>
                    <w:rPr>
                      <w:rFonts w:hint="eastAsia"/>
                      <w:sz w:val="15"/>
                      <w:szCs w:val="16"/>
                    </w:rPr>
                    <w:t>说明处罪理由，听取陈述</w:t>
                  </w:r>
                  <w:r>
                    <w:rPr>
                      <w:rFonts w:hint="eastAsia"/>
                      <w:sz w:val="13"/>
                      <w:szCs w:val="15"/>
                    </w:rPr>
                    <w:t>申辩</w:t>
                  </w:r>
                </w:p>
              </w:txbxContent>
            </v:textbox>
          </v:shape>
        </w:pict>
      </w:r>
      <w:r>
        <w:rPr>
          <w:lang w:bidi="bo-CN"/>
        </w:rPr>
        <w:pict>
          <v:shape id="流程图: 决策 1065" o:spid="_x0000_s2148" o:spt="110" type="#_x0000_t110" style="position:absolute;left:0pt;margin-left:58.4pt;margin-top:14.8pt;height:48.15pt;width:97.4pt;z-index:250025984;v-text-anchor:middle;mso-width-relative:page;mso-height-relative:page;" filled="f" coordsize="21600,21600">
            <v:path/>
            <v:fill on="f" focussize="0,0"/>
            <v:stroke weight="2pt" joinstyle="miter"/>
            <v:imagedata o:title=""/>
            <o:lock v:ext="edit"/>
          </v:shape>
        </w:pict>
      </w:r>
      <w:r>
        <w:rPr>
          <w:lang w:bidi="bo-CN"/>
        </w:rPr>
        <w:pict>
          <v:shape id="文本框 1066" o:spid="_x0000_s2149" o:spt="202" type="#_x0000_t202" style="position:absolute;left:0pt;margin-left:-1.6pt;margin-top:29.05pt;height:21.85pt;width:53.25pt;z-index:250027008;mso-width-relative:page;mso-height-relative:page;" filled="f" coordsize="21600,21600">
            <v:path/>
            <v:fill on="f" focussize="0,0"/>
            <v:stroke weight="1.5pt" joinstyle="miter"/>
            <v:imagedata o:title=""/>
            <o:lock v:ext="edit"/>
            <v:textbox>
              <w:txbxContent>
                <w:p>
                  <w:pPr>
                    <w:jc w:val="center"/>
                  </w:pPr>
                  <w:r>
                    <w:rPr>
                      <w:rFonts w:hint="eastAsia"/>
                    </w:rPr>
                    <w:t>立案</w:t>
                  </w:r>
                </w:p>
              </w:txbxContent>
            </v:textbox>
          </v:shape>
        </w:pict>
      </w:r>
    </w:p>
    <w:p>
      <w:pPr>
        <w:rPr>
          <w:sz w:val="28"/>
        </w:rPr>
      </w:pPr>
      <w:r>
        <w:rPr>
          <w:lang w:bidi="bo-CN"/>
        </w:rPr>
        <w:pict>
          <v:shape id="直接箭头连接符 1067" o:spid="_x0000_s2150" o:spt="32" type="#_x0000_t32" style="position:absolute;left:0pt;flip:x;margin-left:197.9pt;margin-top:5.85pt;height:19.55pt;width:0.8pt;z-index:250028032;mso-width-relative:page;mso-height-relative:page;" filled="f" coordsize="21600,21600">
            <v:path arrowok="t"/>
            <v:fill on="f" focussize="0,0"/>
            <v:stroke endarrow="open"/>
            <v:imagedata o:title=""/>
            <o:lock v:ext="edit"/>
          </v:shape>
        </w:pict>
      </w:r>
      <w:r>
        <w:rPr>
          <w:lang w:bidi="bo-CN"/>
        </w:rPr>
        <w:pict>
          <v:rect id="矩形 1068" o:spid="_x0000_s2151" o:spt="1" style="position:absolute;left:0pt;margin-left:269.6pt;margin-top:10.95pt;height:8.95pt;width:9.65pt;z-index:250029056;v-text-anchor:middle;mso-width-relative:page;mso-height-relative:page;" filled="f" coordsize="21600,21600">
            <v:path/>
            <v:fill on="f" focussize="0,0"/>
            <v:stroke weight="2pt"/>
            <v:imagedata o:title=""/>
            <o:lock v:ext="edit"/>
          </v:rect>
        </w:pict>
      </w:r>
      <w:r>
        <w:rPr>
          <w:lang w:bidi="bo-CN"/>
        </w:rPr>
        <w:pict>
          <v:shape id="直接箭头连接符 1069" o:spid="_x0000_s2152" o:spt="32" type="#_x0000_t32" style="position:absolute;left:0pt;flip:x;margin-left:50.9pt;margin-top:7.7pt;height:1.35pt;width:7.5pt;z-index:250030080;mso-width-relative:page;mso-height-relative:page;" filled="f" coordsize="21600,21600">
            <v:path arrowok="t"/>
            <v:fill on="f" focussize="0,0"/>
            <v:stroke endarrow="open"/>
            <v:imagedata o:title=""/>
            <o:lock v:ext="edit"/>
          </v:shape>
        </w:pict>
      </w:r>
      <w:r>
        <w:rPr>
          <w:lang w:bidi="bo-CN"/>
        </w:rPr>
        <w:pict>
          <v:shape id="文本框 1070" o:spid="_x0000_s2153" o:spt="202" type="#_x0000_t202" style="position:absolute;left:0pt;margin-left:176.9pt;margin-top:25.6pt;height:25.6pt;width:45.75pt;z-index:250031104;mso-width-relative:page;mso-height-relative:page;" filled="f" coordsize="21600,21600">
            <v:path/>
            <v:fill on="f" focussize="0,0"/>
            <v:stroke weight="1.5pt" joinstyle="miter"/>
            <v:imagedata o:title=""/>
            <o:lock v:ext="edit"/>
            <v:textbox>
              <w:txbxContent>
                <w:p>
                  <w:pPr>
                    <w:jc w:val="center"/>
                  </w:pPr>
                  <w:r>
                    <w:rPr>
                      <w:rFonts w:hint="eastAsia"/>
                    </w:rPr>
                    <w:t>核审</w:t>
                  </w:r>
                </w:p>
              </w:txbxContent>
            </v:textbox>
          </v:shape>
        </w:pict>
      </w:r>
    </w:p>
    <w:p>
      <w:pPr>
        <w:rPr>
          <w:sz w:val="28"/>
        </w:rPr>
      </w:pPr>
      <w:r>
        <w:rPr>
          <w:lang w:bidi="bo-CN"/>
        </w:rPr>
        <w:pict>
          <v:rect id="矩形 1071" o:spid="_x0000_s2154" o:spt="1" style="position:absolute;left:0pt;margin-left:270.35pt;margin-top:10.5pt;height:8.95pt;width:9.65pt;z-index:250032128;v-text-anchor:middle;mso-width-relative:page;mso-height-relative:page;" filled="f" coordsize="21600,21600">
            <v:path/>
            <v:fill on="f" focussize="0,0"/>
            <v:stroke weight="2pt"/>
            <v:imagedata o:title=""/>
            <o:lock v:ext="edit"/>
          </v:rect>
        </w:pict>
      </w:r>
      <w:r>
        <w:rPr>
          <w:lang w:bidi="bo-CN"/>
        </w:rPr>
        <w:pict>
          <v:shape id="文本框 1072" o:spid="_x0000_s2155" o:spt="202" type="#_x0000_t202" style="position:absolute;left:0pt;margin-left:67.4pt;margin-top:28.9pt;height:36.75pt;width:76.5pt;z-index:250033152;mso-width-relative:page;mso-height-relative:page;" filled="f" stroked="f" coordsize="21600,21600">
            <v:path/>
            <v:fill on="f" focussize="0,0"/>
            <v:stroke on="f" weight="0.5pt" joinstyle="miter"/>
            <v:imagedata o:title=""/>
            <o:lock v:ext="edit"/>
            <v:textbox>
              <w:txbxContent>
                <w:p>
                  <w:pPr>
                    <w:jc w:val="center"/>
                    <w:rPr>
                      <w:sz w:val="15"/>
                      <w:szCs w:val="16"/>
                    </w:rPr>
                  </w:pPr>
                  <w:r>
                    <w:rPr>
                      <w:rFonts w:hint="eastAsia"/>
                      <w:sz w:val="15"/>
                      <w:szCs w:val="16"/>
                    </w:rPr>
                    <w:t>填写处罪决定书并交付当事人签字</w:t>
                  </w:r>
                </w:p>
              </w:txbxContent>
            </v:textbox>
          </v:shape>
        </w:pict>
      </w:r>
      <w:r>
        <w:rPr>
          <w:lang w:bidi="bo-CN"/>
        </w:rPr>
        <w:pict>
          <v:shape id="流程图: 决策 1073" o:spid="_x0000_s2156" o:spt="110" type="#_x0000_t110" style="position:absolute;left:0pt;margin-left:51.65pt;margin-top:22.15pt;height:48.15pt;width:110.2pt;z-index:250034176;v-text-anchor:middle;mso-width-relative:page;mso-height-relative:page;" filled="f" coordsize="21600,21600">
            <v:path/>
            <v:fill on="f" focussize="0,0"/>
            <v:stroke weight="2pt" joinstyle="miter"/>
            <v:imagedata o:title=""/>
            <o:lock v:ext="edit"/>
          </v:shape>
        </w:pict>
      </w:r>
      <w:r>
        <w:rPr>
          <w:lang w:bidi="bo-CN"/>
        </w:rPr>
        <w:pict>
          <v:shape id="直接箭头连接符 1074" o:spid="_x0000_s2157" o:spt="32" type="#_x0000_t32" style="position:absolute;left:0pt;margin-left:203.15pt;margin-top:21.45pt;height:20.75pt;width:0.75pt;z-index:250035200;mso-width-relative:page;mso-height-relative:page;" filled="f" coordsize="21600,21600">
            <v:path arrowok="t"/>
            <v:fill on="f" focussize="0,0"/>
            <v:stroke endarrow="open"/>
            <v:imagedata o:title=""/>
            <o:lock v:ext="edit"/>
          </v:shape>
        </w:pict>
      </w:r>
      <w:r>
        <w:rPr>
          <w:lang w:bidi="bo-CN"/>
        </w:rPr>
        <w:pict>
          <v:shape id="直接箭头连接符 1075" o:spid="_x0000_s2158" o:spt="32" type="#_x0000_t32" style="position:absolute;left:0pt;flip:x;margin-left:107.15pt;margin-top:1.2pt;height:21.7pt;width:0.75pt;z-index:250036224;mso-width-relative:page;mso-height-relative:page;" filled="f" coordsize="21600,21600">
            <v:path arrowok="t"/>
            <v:fill on="f" focussize="0,0"/>
            <v:stroke endarrow="open"/>
            <v:imagedata o:title=""/>
            <o:lock v:ext="edit"/>
          </v:shape>
        </w:pict>
      </w:r>
    </w:p>
    <w:p>
      <w:pPr>
        <w:rPr>
          <w:sz w:val="28"/>
        </w:rPr>
      </w:pPr>
      <w:r>
        <w:rPr>
          <w:lang w:bidi="bo-CN"/>
        </w:rPr>
        <w:pict>
          <v:shape id="文本框 1076" o:spid="_x0000_s2159" o:spt="202" type="#_x0000_t202" style="position:absolute;left:0pt;margin-left:266.9pt;margin-top:22.45pt;height:23.35pt;width:115.45pt;z-index:250037248;mso-width-relative:page;mso-height-relative:page;" filled="f" coordsize="21600,21600">
            <v:path/>
            <v:fill on="f" focussize="0,0"/>
            <v:stroke weight="0.5pt" joinstyle="miter"/>
            <v:imagedata o:title=""/>
            <o:lock v:ext="edit"/>
            <v:textbox>
              <w:txbxContent>
                <w:p>
                  <w:pPr>
                    <w:jc w:val="center"/>
                  </w:pPr>
                  <w:r>
                    <w:rPr>
                      <w:rFonts w:hint="eastAsia"/>
                    </w:rPr>
                    <w:t>听取陈述申辩或组织听证</w:t>
                  </w:r>
                </w:p>
              </w:txbxContent>
            </v:textbox>
          </v:shape>
        </w:pict>
      </w:r>
      <w:r>
        <w:rPr>
          <w:lang w:bidi="bo-CN"/>
        </w:rPr>
        <w:pict>
          <v:shape id="流程图: 决策 1077" o:spid="_x0000_s2160" o:spt="110" type="#_x0000_t110" style="position:absolute;left:0pt;margin-left:167.9pt;margin-top:11.2pt;height:48.15pt;width:72pt;z-index:250038272;v-text-anchor:middle;mso-width-relative:page;mso-height-relative:page;" filled="f" coordsize="21600,21600">
            <v:path/>
            <v:fill on="f" focussize="0,0"/>
            <v:stroke weight="2pt" joinstyle="miter"/>
            <v:imagedata o:title=""/>
            <o:lock v:ext="edit"/>
          </v:shape>
        </w:pict>
      </w:r>
      <w:r>
        <w:rPr>
          <w:lang w:bidi="bo-CN"/>
        </w:rPr>
        <w:pict>
          <v:shape id="文本框 1078" o:spid="_x0000_s2161" o:spt="202" type="#_x0000_t202" style="position:absolute;left:0pt;margin-left:162.65pt;margin-top:23.2pt;height:32.3pt;width:84pt;z-index:250039296;mso-width-relative:page;mso-height-relative:page;" filled="f" stroked="f" coordsize="21600,21600">
            <v:path/>
            <v:fill on="f" focussize="0,0"/>
            <v:stroke on="f" weight="0.5pt" joinstyle="miter"/>
            <v:imagedata o:title=""/>
            <o:lock v:ext="edit"/>
            <v:textbox>
              <w:txbxContent>
                <w:p>
                  <w:pPr>
                    <w:jc w:val="center"/>
                  </w:pPr>
                  <w:r>
                    <w:rPr>
                      <w:rFonts w:hint="eastAsia"/>
                    </w:rPr>
                    <w:t>告知</w:t>
                  </w:r>
                </w:p>
              </w:txbxContent>
            </v:textbox>
          </v:shape>
        </w:pict>
      </w:r>
    </w:p>
    <w:p>
      <w:pPr>
        <w:rPr>
          <w:sz w:val="28"/>
        </w:rPr>
      </w:pPr>
      <w:r>
        <w:rPr>
          <w:lang w:bidi="bo-CN"/>
        </w:rPr>
        <w:pict>
          <v:shape id="直接箭头连接符 1079" o:spid="_x0000_s2162" o:spt="32" type="#_x0000_t32" style="position:absolute;left:0pt;margin-left:203.9pt;margin-top:28.8pt;height:57.5pt;width:0.75pt;z-index:250040320;mso-width-relative:page;mso-height-relative:page;" filled="f" coordsize="21600,21600">
            <v:path arrowok="t"/>
            <v:fill on="f" focussize="0,0"/>
            <v:stroke endarrow="open"/>
            <v:imagedata o:title=""/>
            <o:lock v:ext="edit"/>
          </v:shape>
        </w:pict>
      </w:r>
      <w:r>
        <w:rPr>
          <w:lang w:bidi="bo-CN"/>
        </w:rPr>
        <w:pict>
          <v:shape id="直接箭头连接符 1080" o:spid="_x0000_s2163" o:spt="32" type="#_x0000_t32" style="position:absolute;left:0pt;margin-left:296.15pt;margin-top:14.55pt;height:20.75pt;width:0.75pt;z-index:250041344;mso-width-relative:page;mso-height-relative:page;" filled="f" coordsize="21600,21600">
            <v:path arrowok="t"/>
            <v:fill on="f" focussize="0,0"/>
            <v:stroke endarrow="open"/>
            <v:imagedata o:title=""/>
            <o:lock v:ext="edit"/>
          </v:shape>
        </w:pict>
      </w:r>
      <w:r>
        <w:rPr>
          <w:lang w:bidi="bo-CN"/>
        </w:rPr>
        <w:pict>
          <v:shape id="直接箭头连接符 1081" o:spid="_x0000_s2164" o:spt="32" type="#_x0000_t32" style="position:absolute;left:0pt;flip:y;margin-left:239.15pt;margin-top:4pt;height:0.05pt;width:28.5pt;z-index:250042368;mso-width-relative:page;mso-height-relative:page;" filled="f" coordsize="21600,21600">
            <v:path arrowok="t"/>
            <v:fill on="f" focussize="0,0"/>
            <v:stroke endarrow="open"/>
            <v:imagedata o:title=""/>
            <o:lock v:ext="edit"/>
          </v:shape>
        </w:pict>
      </w:r>
      <w:r>
        <w:rPr>
          <w:lang w:bidi="bo-CN"/>
        </w:rPr>
        <w:pict>
          <v:shape id="文本框 1082" o:spid="_x0000_s2165" o:spt="202" type="#_x0000_t202" style="position:absolute;left:0pt;margin-left:77.15pt;margin-top:28.75pt;height:24.85pt;width:59.25pt;z-index:250043392;mso-width-relative:page;mso-height-relative:page;" filled="f" coordsize="21600,21600">
            <v:path/>
            <v:fill on="f" focussize="0,0"/>
            <v:stroke weight="1.5pt" joinstyle="miter"/>
            <v:imagedata o:title=""/>
            <o:lock v:ext="edit"/>
            <v:textbox>
              <w:txbxContent>
                <w:p>
                  <w:pPr>
                    <w:jc w:val="center"/>
                  </w:pPr>
                  <w:r>
                    <w:rPr>
                      <w:rFonts w:hint="eastAsia"/>
                    </w:rPr>
                    <w:t>执行</w:t>
                  </w:r>
                </w:p>
              </w:txbxContent>
            </v:textbox>
          </v:shape>
        </w:pict>
      </w:r>
      <w:r>
        <w:rPr>
          <w:lang w:bidi="bo-CN"/>
        </w:rPr>
        <w:pict>
          <v:shape id="直接箭头连接符 1083" o:spid="_x0000_s2166" o:spt="32" type="#_x0000_t32" style="position:absolute;left:0pt;margin-left:106.75pt;margin-top:7.9pt;height:21.6pt;width:0.4pt;z-index:250044416;mso-width-relative:page;mso-height-relative:page;" filled="f" coordsize="21600,21600">
            <v:path arrowok="t"/>
            <v:fill on="f" focussize="0,0"/>
            <v:stroke endarrow="open"/>
            <v:imagedata o:title=""/>
            <o:lock v:ext="edit"/>
          </v:shape>
        </w:pict>
      </w:r>
    </w:p>
    <w:p>
      <w:pPr>
        <w:rPr>
          <w:sz w:val="28"/>
        </w:rPr>
      </w:pPr>
      <w:r>
        <w:rPr>
          <w:lang w:bidi="bo-CN"/>
        </w:rPr>
        <w:pict>
          <v:shape id="直接箭头连接符 1084" o:spid="_x0000_s2167" o:spt="32" type="#_x0000_t32" style="position:absolute;left:0pt;flip:x;margin-left:106.4pt;margin-top:20.85pt;height:21.7pt;width:0.75pt;z-index:250045440;mso-width-relative:page;mso-height-relative:page;" filled="f" coordsize="21600,21600">
            <v:path arrowok="t"/>
            <v:fill on="f" focussize="0,0"/>
            <v:stroke endarrow="open"/>
            <v:imagedata o:title=""/>
            <o:lock v:ext="edit"/>
          </v:shape>
        </w:pict>
      </w:r>
      <w:r>
        <w:rPr>
          <w:lang w:bidi="bo-CN"/>
        </w:rPr>
        <w:pict>
          <v:line id="直接连接符 1085" o:spid="_x0000_s2168" o:spt="20" style="position:absolute;left:0pt;flip:x;margin-left:297.4pt;margin-top:26.05pt;height:8.5pt;width:0.25pt;z-index:250046464;mso-width-relative:page;mso-height-relative:page;" coordsize="21600,21600">
            <v:path arrowok="t"/>
            <v:fill focussize="0,0"/>
            <v:stroke/>
            <v:imagedata o:title=""/>
            <o:lock v:ext="edit"/>
          </v:line>
        </w:pict>
      </w:r>
      <w:r>
        <w:rPr>
          <w:lang w:bidi="bo-CN"/>
        </w:rPr>
        <w:pict>
          <v:shape id="文本框 1086" o:spid="_x0000_s2169" o:spt="202" type="#_x0000_t202" style="position:absolute;left:0pt;margin-left:266.9pt;margin-top:2.8pt;height:23.35pt;width:168.6pt;z-index:250047488;mso-width-relative:page;mso-height-relative:page;" filled="f" coordsize="21600,21600">
            <v:path/>
            <v:fill on="f" focussize="0,0"/>
            <v:stroke weight="0.5pt" joinstyle="miter"/>
            <v:imagedata o:title=""/>
            <o:lock v:ext="edit"/>
            <v:textbox>
              <w:txbxContent>
                <w:p>
                  <w:pPr>
                    <w:jc w:val="center"/>
                  </w:pPr>
                  <w:r>
                    <w:rPr>
                      <w:rFonts w:hint="eastAsia"/>
                    </w:rPr>
                    <w:t>集体讨论（情节复杂或重大处罪）</w:t>
                  </w:r>
                </w:p>
              </w:txbxContent>
            </v:textbox>
          </v:shape>
        </w:pict>
      </w:r>
    </w:p>
    <w:p>
      <w:pPr>
        <w:rPr>
          <w:sz w:val="28"/>
        </w:rPr>
      </w:pPr>
      <w:r>
        <w:rPr>
          <w:lang w:bidi="bo-CN"/>
        </w:rPr>
        <w:pict>
          <v:shape id="文本框 565" o:spid="_x0000_s2170" o:spt="202" type="#_x0000_t202" style="position:absolute;left:0pt;margin-left:298.4pt;margin-top:9.1pt;height:23.35pt;width:115.45pt;z-index:250048512;mso-width-relative:page;mso-height-relative:page;" filled="f" coordsize="21600,21600">
            <v:path/>
            <v:fill on="f" focussize="0,0"/>
            <v:stroke weight="0.5pt" joinstyle="miter"/>
            <v:imagedata o:title=""/>
            <o:lock v:ext="edit"/>
            <v:textbox>
              <w:txbxContent>
                <w:p>
                  <w:pPr>
                    <w:jc w:val="center"/>
                  </w:pPr>
                  <w:r>
                    <w:rPr>
                      <w:rFonts w:hint="eastAsia"/>
                    </w:rPr>
                    <w:t>销</w:t>
                  </w:r>
                  <w:r>
                    <w:t xml:space="preserve">         </w:t>
                  </w:r>
                  <w:r>
                    <w:rPr>
                      <w:rFonts w:hint="eastAsia"/>
                    </w:rPr>
                    <w:t>案</w:t>
                  </w:r>
                </w:p>
              </w:txbxContent>
            </v:textbox>
          </v:shape>
        </w:pict>
      </w:r>
      <w:r>
        <w:rPr>
          <w:lang w:bidi="bo-CN"/>
        </w:rPr>
        <w:pict>
          <v:shape id="直接箭头连接符 566" o:spid="_x0000_s2171" o:spt="32" type="#_x0000_t32" style="position:absolute;left:0pt;flip:y;margin-left:270.65pt;margin-top:21.85pt;height:0.05pt;width:28.5pt;z-index:250049536;mso-width-relative:page;mso-height-relative:page;" filled="f" coordsize="21600,21600">
            <v:path arrowok="t"/>
            <v:fill on="f" focussize="0,0"/>
            <v:stroke endarrow="open"/>
            <v:imagedata o:title=""/>
            <o:lock v:ext="edit"/>
          </v:shape>
        </w:pict>
      </w:r>
      <w:r>
        <w:rPr>
          <w:lang w:bidi="bo-CN"/>
        </w:rPr>
        <w:pict>
          <v:line id="直接连接符 1087" o:spid="_x0000_s2172" o:spt="20" style="position:absolute;left:0pt;margin-left:271.45pt;margin-top:21.65pt;height:58.5pt;width:0.75pt;z-index:250050560;mso-width-relative:page;mso-height-relative:page;" coordsize="21600,21600">
            <v:path arrowok="t"/>
            <v:fill focussize="0,0"/>
            <v:stroke/>
            <v:imagedata o:title=""/>
            <o:lock v:ext="edit"/>
          </v:line>
        </w:pict>
      </w:r>
      <w:r>
        <w:rPr>
          <w:lang w:bidi="bo-CN"/>
        </w:rPr>
        <w:pict>
          <v:shape id="流程图: 决策 1088" o:spid="_x0000_s2173" o:spt="110" type="#_x0000_t110" style="position:absolute;left:0pt;margin-left:168.65pt;margin-top:23.35pt;height:48.15pt;width:72pt;z-index:250051584;v-text-anchor:middle;mso-width-relative:page;mso-height-relative:page;" filled="f" coordsize="21600,21600">
            <v:path/>
            <v:fill on="f" focussize="0,0"/>
            <v:stroke weight="2pt" joinstyle="miter"/>
            <v:imagedata o:title=""/>
            <o:lock v:ext="edit"/>
          </v:shape>
        </w:pict>
      </w:r>
      <w:r>
        <w:rPr>
          <w:lang w:bidi="bo-CN"/>
        </w:rPr>
        <w:pict>
          <v:shape id="直接箭头连接符 1089" o:spid="_x0000_s2174" o:spt="32" type="#_x0000_t32" style="position:absolute;left:0pt;flip:x;margin-left:204.65pt;margin-top:3.65pt;height:0pt;width:93.75pt;z-index:250052608;mso-width-relative:page;mso-height-relative:page;" filled="f" coordsize="21600,21600">
            <v:path arrowok="t"/>
            <v:fill on="f" focussize="0,0"/>
            <v:stroke endarrow="open"/>
            <v:imagedata o:title=""/>
            <o:lock v:ext="edit"/>
          </v:shape>
        </w:pict>
      </w:r>
      <w:r>
        <w:rPr>
          <w:lang w:bidi="bo-CN"/>
        </w:rPr>
        <w:pict>
          <v:shape id="文本框 1090" o:spid="_x0000_s2175" o:spt="202" type="#_x0000_t202" style="position:absolute;left:0pt;margin-left:77.9pt;margin-top:11.35pt;height:21.1pt;width:59.25pt;z-index:250053632;mso-width-relative:page;mso-height-relative:page;" filled="f" coordsize="21600,21600">
            <v:path/>
            <v:fill on="f" focussize="0,0"/>
            <v:stroke weight="1.5pt" joinstyle="miter"/>
            <v:imagedata o:title=""/>
            <o:lock v:ext="edit"/>
            <v:textbox>
              <w:txbxContent>
                <w:p>
                  <w:pPr>
                    <w:jc w:val="center"/>
                  </w:pPr>
                  <w:r>
                    <w:rPr>
                      <w:rFonts w:hint="eastAsia"/>
                    </w:rPr>
                    <w:t>报告备案</w:t>
                  </w:r>
                </w:p>
              </w:txbxContent>
            </v:textbox>
          </v:shape>
        </w:pict>
      </w:r>
    </w:p>
    <w:p>
      <w:pPr>
        <w:rPr>
          <w:sz w:val="28"/>
        </w:rPr>
      </w:pPr>
      <w:r>
        <w:rPr>
          <w:lang w:bidi="bo-CN"/>
        </w:rPr>
        <w:pict>
          <v:shape id="文本框 1091" o:spid="_x0000_s2176" o:spt="202" type="#_x0000_t202" style="position:absolute;left:0pt;margin-left:297.65pt;margin-top:6.4pt;height:23.35pt;width:115.45pt;z-index:250054656;mso-width-relative:page;mso-height-relative:page;" filled="f" coordsize="21600,21600">
            <v:path/>
            <v:fill on="f" focussize="0,0"/>
            <v:stroke weight="0.5pt" joinstyle="miter"/>
            <v:imagedata o:title=""/>
            <o:lock v:ext="edit"/>
            <v:textbox>
              <w:txbxContent>
                <w:p>
                  <w:pPr>
                    <w:jc w:val="center"/>
                  </w:pPr>
                  <w:r>
                    <w:rPr>
                      <w:rFonts w:hint="eastAsia"/>
                    </w:rPr>
                    <w:t>移送司法机关</w:t>
                  </w:r>
                </w:p>
              </w:txbxContent>
            </v:textbox>
          </v:shape>
        </w:pict>
      </w:r>
      <w:r>
        <w:rPr>
          <w:lang w:bidi="bo-CN"/>
        </w:rPr>
        <w:pict>
          <v:shape id="直接箭头连接符 1092" o:spid="_x0000_s2177" o:spt="32" type="#_x0000_t32" style="position:absolute;left:0pt;margin-left:241.4pt;margin-top:16.2pt;height:0.5pt;width:57.05pt;z-index:250055680;mso-width-relative:page;mso-height-relative:page;" filled="f" coordsize="21600,21600">
            <v:path arrowok="t"/>
            <v:fill on="f" focussize="0,0"/>
            <v:stroke endarrow="open"/>
            <v:imagedata o:title=""/>
            <o:lock v:ext="edit"/>
          </v:shape>
        </w:pict>
      </w:r>
      <w:r>
        <w:rPr>
          <w:lang w:bidi="bo-CN"/>
        </w:rPr>
        <w:pict>
          <v:shape id="文本框 1093" o:spid="_x0000_s2178" o:spt="202" type="#_x0000_t202" style="position:absolute;left:0pt;margin-left:162.65pt;margin-top:4.15pt;height:32.3pt;width:84pt;z-index:250056704;mso-width-relative:page;mso-height-relative:page;" filled="f" stroked="f" coordsize="21600,21600">
            <v:path/>
            <v:fill on="f" focussize="0,0"/>
            <v:stroke on="f" weight="0.5pt" joinstyle="miter"/>
            <v:imagedata o:title=""/>
            <o:lock v:ext="edit"/>
            <v:textbox>
              <w:txbxContent>
                <w:p>
                  <w:pPr>
                    <w:jc w:val="center"/>
                  </w:pPr>
                  <w:r>
                    <w:rPr>
                      <w:rFonts w:hint="eastAsia"/>
                    </w:rPr>
                    <w:t>决定</w:t>
                  </w:r>
                </w:p>
              </w:txbxContent>
            </v:textbox>
          </v:shape>
        </w:pict>
      </w:r>
      <w:r>
        <w:rPr>
          <w:lang w:bidi="bo-CN"/>
        </w:rPr>
        <w:pict>
          <v:shape id="文本框 1094" o:spid="_x0000_s2179" o:spt="202" type="#_x0000_t202" style="position:absolute;left:0pt;margin-left:65.9pt;margin-top:25.15pt;height:32.3pt;width:84pt;z-index:250057728;mso-width-relative:page;mso-height-relative:page;" filled="f" stroked="f" coordsize="21600,21600">
            <v:path/>
            <v:fill on="f" focussize="0,0"/>
            <v:stroke on="f" weight="0.5pt" joinstyle="miter"/>
            <v:imagedata o:title=""/>
            <o:lock v:ext="edit"/>
            <v:textbox>
              <w:txbxContent>
                <w:p>
                  <w:pPr>
                    <w:jc w:val="center"/>
                  </w:pPr>
                  <w:r>
                    <w:rPr>
                      <w:rFonts w:hint="eastAsia"/>
                    </w:rPr>
                    <w:t>存档结案</w:t>
                  </w:r>
                </w:p>
              </w:txbxContent>
            </v:textbox>
          </v:shape>
        </w:pict>
      </w:r>
      <w:r>
        <w:rPr>
          <w:lang w:bidi="bo-CN"/>
        </w:rPr>
        <w:pict>
          <v:roundrect id="圆角矩形 1095" o:spid="_x0000_s2180" o:spt="2" style="position:absolute;left:0pt;margin-left:59.15pt;margin-top:21.25pt;height:29.3pt;width:91.5pt;z-index:250058752;v-text-anchor:middle;mso-width-relative:page;mso-height-relative:page;" filled="f" coordsize="21600,21600" arcsize="0.166666666666667">
            <v:path/>
            <v:fill on="f" focussize="0,0"/>
            <v:stroke weight="2pt"/>
            <v:imagedata o:title=""/>
            <o:lock v:ext="edit"/>
          </v:roundrect>
        </w:pict>
      </w:r>
      <w:r>
        <w:rPr>
          <w:lang w:bidi="bo-CN"/>
        </w:rPr>
        <w:pict>
          <v:shape id="直接箭头连接符 1096" o:spid="_x0000_s2181" o:spt="32" type="#_x0000_t32" style="position:absolute;left:0pt;flip:x;margin-left:106.4pt;margin-top:1.2pt;height:21.7pt;width:0.75pt;z-index:250059776;mso-width-relative:page;mso-height-relative:page;" filled="f" coordsize="21600,21600">
            <v:path arrowok="t"/>
            <v:fill on="f" focussize="0,0"/>
            <v:stroke endarrow="open"/>
            <v:imagedata o:title=""/>
            <o:lock v:ext="edit"/>
          </v:shape>
        </w:pict>
      </w:r>
    </w:p>
    <w:p>
      <w:pPr>
        <w:rPr>
          <w:sz w:val="28"/>
        </w:rPr>
      </w:pPr>
      <w:r>
        <w:rPr>
          <w:lang w:bidi="bo-CN"/>
        </w:rPr>
        <w:pict>
          <v:shape id="文本框 1097" o:spid="_x0000_s2182" o:spt="202" type="#_x0000_t202" style="position:absolute;left:0pt;margin-left:299.9pt;margin-top:4.45pt;height:23.35pt;width:115.45pt;z-index:250060800;mso-width-relative:page;mso-height-relative:page;" filled="f" coordsize="21600,21600">
            <v:path/>
            <v:fill on="f" focussize="0,0"/>
            <v:stroke weight="0.5pt" joinstyle="miter"/>
            <v:imagedata o:title=""/>
            <o:lock v:ext="edit"/>
            <v:textbox>
              <w:txbxContent>
                <w:p>
                  <w:pPr>
                    <w:jc w:val="center"/>
                  </w:pPr>
                  <w:r>
                    <w:rPr>
                      <w:rFonts w:hint="eastAsia"/>
                    </w:rPr>
                    <w:t>免于处罚</w:t>
                  </w:r>
                </w:p>
              </w:txbxContent>
            </v:textbox>
          </v:shape>
        </w:pict>
      </w:r>
      <w:r>
        <w:rPr>
          <w:lang w:bidi="bo-CN"/>
        </w:rPr>
        <w:pict>
          <v:shape id="直接箭头连接符 1098" o:spid="_x0000_s2183" o:spt="32" type="#_x0000_t32" style="position:absolute;left:0pt;flip:y;margin-left:272.9pt;margin-top:16.45pt;height:0.05pt;width:28.5pt;z-index:250061824;mso-width-relative:page;mso-height-relative:page;" filled="f" coordsize="21600,21600">
            <v:path arrowok="t"/>
            <v:fill on="f" focussize="0,0"/>
            <v:stroke endarrow="open"/>
            <v:imagedata o:title=""/>
            <o:lock v:ext="edit"/>
          </v:shape>
        </w:pict>
      </w:r>
      <w:r>
        <w:rPr>
          <w:lang w:bidi="bo-CN"/>
        </w:rPr>
        <w:pict>
          <v:shape id="流程图: 决策 1099" o:spid="_x0000_s2184" o:spt="110" type="#_x0000_t110" style="position:absolute;left:0pt;margin-left:170.15pt;margin-top:27.7pt;height:48.15pt;width:72pt;z-index:250062848;v-text-anchor:middle;mso-width-relative:page;mso-height-relative:page;" filled="f" coordsize="21600,21600">
            <v:path/>
            <v:fill on="f" focussize="0,0"/>
            <v:stroke weight="2pt" joinstyle="miter"/>
            <v:imagedata o:title=""/>
            <o:lock v:ext="edit"/>
          </v:shape>
        </w:pict>
      </w:r>
      <w:r>
        <w:rPr>
          <w:lang w:bidi="bo-CN"/>
        </w:rPr>
        <w:pict>
          <v:shape id="直接箭头连接符 1100" o:spid="_x0000_s2185" o:spt="32" type="#_x0000_t32" style="position:absolute;left:0pt;margin-left:205.4pt;margin-top:9pt;height:20.75pt;width:0.75pt;z-index:250063872;mso-width-relative:page;mso-height-relative:page;" filled="f" coordsize="21600,21600">
            <v:path arrowok="t"/>
            <v:fill on="f" focussize="0,0"/>
            <v:stroke endarrow="open"/>
            <v:imagedata o:title=""/>
            <o:lock v:ext="edit"/>
          </v:shape>
        </w:pict>
      </w:r>
    </w:p>
    <w:p>
      <w:pPr>
        <w:rPr>
          <w:sz w:val="28"/>
        </w:rPr>
      </w:pPr>
      <w:r>
        <w:rPr>
          <w:lang w:bidi="bo-CN"/>
        </w:rPr>
        <w:pict>
          <v:shape id="文本框 1101" o:spid="_x0000_s2186" o:spt="202" type="#_x0000_t202" style="position:absolute;left:0pt;margin-left:165.65pt;margin-top:6.25pt;height:32.3pt;width:84pt;z-index:250064896;mso-width-relative:page;mso-height-relative:page;" filled="f" stroked="f" coordsize="21600,21600">
            <v:path/>
            <v:fill on="f" focussize="0,0"/>
            <v:stroke on="f" weight="0.5pt" joinstyle="miter"/>
            <v:imagedata o:title=""/>
            <o:lock v:ext="edit"/>
            <v:textbox>
              <w:txbxContent>
                <w:p>
                  <w:pPr>
                    <w:jc w:val="center"/>
                  </w:pPr>
                  <w:r>
                    <w:rPr>
                      <w:rFonts w:hint="eastAsia"/>
                    </w:rPr>
                    <w:t>送达</w:t>
                  </w:r>
                </w:p>
              </w:txbxContent>
            </v:textbox>
          </v:shape>
        </w:pict>
      </w:r>
    </w:p>
    <w:p>
      <w:pPr>
        <w:rPr>
          <w:sz w:val="28"/>
        </w:rPr>
      </w:pPr>
      <w:r>
        <w:rPr>
          <w:lang w:bidi="bo-CN"/>
        </w:rPr>
        <w:pict>
          <v:shape id="文本框 1102" o:spid="_x0000_s2187" o:spt="202" type="#_x0000_t202" style="position:absolute;left:0pt;margin-left:226.4pt;margin-top:22.3pt;height:36.75pt;width:84pt;z-index:250006528;mso-width-relative:page;mso-height-relative:page;" filled="f" stroked="f" coordsize="21600,21600">
            <v:path/>
            <v:fill on="f" focussize="0,0"/>
            <v:stroke on="f" weight="0.5pt" joinstyle="miter"/>
            <v:imagedata o:title=""/>
            <o:lock v:ext="edit"/>
            <v:textbox>
              <w:txbxContent>
                <w:p>
                  <w:pPr>
                    <w:jc w:val="center"/>
                  </w:pPr>
                  <w:r>
                    <w:rPr>
                      <w:rFonts w:hint="eastAsia"/>
                    </w:rPr>
                    <w:t>逾期不履行处罚决定</w:t>
                  </w:r>
                </w:p>
              </w:txbxContent>
            </v:textbox>
          </v:shape>
        </w:pict>
      </w:r>
      <w:r>
        <w:rPr>
          <w:lang w:bidi="bo-CN"/>
        </w:rPr>
        <w:pict>
          <v:shape id="直接箭头连接符 1103" o:spid="_x0000_s2188" o:spt="32" type="#_x0000_t32" style="position:absolute;left:0pt;margin-left:206.15pt;margin-top:14.1pt;height:20.75pt;width:0.75pt;z-index:250065920;mso-width-relative:page;mso-height-relative:page;" filled="f" coordsize="21600,21600">
            <v:path arrowok="t"/>
            <v:fill on="f" focussize="0,0"/>
            <v:stroke endarrow="open"/>
            <v:imagedata o:title=""/>
            <o:lock v:ext="edit"/>
          </v:shape>
        </w:pict>
      </w:r>
    </w:p>
    <w:p>
      <w:pPr>
        <w:rPr>
          <w:sz w:val="28"/>
        </w:rPr>
      </w:pPr>
      <w:r>
        <w:rPr>
          <w:lang w:bidi="bo-CN"/>
        </w:rPr>
        <w:pict>
          <v:shape id="文本框 1104" o:spid="_x0000_s2189" o:spt="202" type="#_x0000_t202" style="position:absolute;left:0pt;margin-left:3.65pt;margin-top:13.6pt;height:23.35pt;width:131.95pt;z-index:250066944;mso-width-relative:page;mso-height-relative:page;" filled="f" coordsize="21600,21600">
            <v:path/>
            <v:fill on="f" focussize="0,0"/>
            <v:stroke weight="0.5pt" joinstyle="miter"/>
            <v:imagedata o:title=""/>
            <o:lock v:ext="edit"/>
            <v:textbox>
              <w:txbxContent>
                <w:p>
                  <w:pPr>
                    <w:jc w:val="center"/>
                  </w:pPr>
                  <w:r>
                    <w:rPr>
                      <w:rFonts w:hint="eastAsia"/>
                    </w:rPr>
                    <w:t>进入行政复议或行政诉讼程序</w:t>
                  </w:r>
                </w:p>
              </w:txbxContent>
            </v:textbox>
          </v:shape>
        </w:pict>
      </w:r>
      <w:r>
        <w:rPr>
          <w:lang w:bidi="bo-CN"/>
        </w:rPr>
        <w:pict>
          <v:shape id="直接箭头连接符 1105" o:spid="_x0000_s2190" o:spt="32" type="#_x0000_t32" style="position:absolute;left:0pt;flip:y;margin-left:242.9pt;margin-top:26.05pt;height:0.4pt;width:57.75pt;z-index:250067968;mso-width-relative:page;mso-height-relative:page;" filled="f" coordsize="21600,21600">
            <v:path arrowok="t"/>
            <v:fill on="f" focussize="0,0"/>
            <v:stroke endarrow="open"/>
            <v:imagedata o:title=""/>
            <o:lock v:ext="edit"/>
          </v:shape>
        </w:pict>
      </w:r>
      <w:r>
        <w:rPr>
          <w:lang w:bidi="bo-CN"/>
        </w:rPr>
        <w:pict>
          <v:shape id="文本框 1106" o:spid="_x0000_s2191" o:spt="202" type="#_x0000_t202" style="position:absolute;left:0pt;margin-left:300.65pt;margin-top:14.35pt;height:23.4pt;width:109.45pt;z-index:250007552;mso-width-relative:page;mso-height-relative:page;" filled="f" coordsize="21600,21600">
            <v:path/>
            <v:fill on="f" focussize="0,0"/>
            <v:stroke weight="0.5pt" joinstyle="miter"/>
            <v:imagedata o:title=""/>
            <o:lock v:ext="edit"/>
            <v:textbox>
              <w:txbxContent>
                <w:p>
                  <w:pPr>
                    <w:jc w:val="center"/>
                  </w:pPr>
                  <w:r>
                    <w:rPr>
                      <w:rFonts w:hint="eastAsia"/>
                    </w:rPr>
                    <w:t>进入强制执行程序</w:t>
                  </w:r>
                </w:p>
              </w:txbxContent>
            </v:textbox>
          </v:shape>
        </w:pict>
      </w:r>
      <w:r>
        <w:rPr>
          <w:lang w:bidi="bo-CN"/>
        </w:rPr>
        <w:pict>
          <v:shape id="直接箭头连接符 1107" o:spid="_x0000_s2192" o:spt="32" type="#_x0000_t32" style="position:absolute;left:0pt;flip:x y;margin-left:135.6pt;margin-top:25.3pt;height:1.1pt;width:36.05pt;z-index:250004480;mso-width-relative:page;mso-height-relative:page;" filled="f" coordsize="21600,21600">
            <v:path arrowok="t"/>
            <v:fill on="f" focussize="0,0"/>
            <v:stroke endarrow="open"/>
            <v:imagedata o:title=""/>
            <o:lock v:ext="edit"/>
          </v:shape>
        </w:pict>
      </w:r>
      <w:r>
        <w:rPr>
          <w:lang w:bidi="bo-CN"/>
        </w:rPr>
        <w:pict>
          <v:shape id="文本框 1108" o:spid="_x0000_s2193" o:spt="202" type="#_x0000_t202" style="position:absolute;left:0pt;margin-left:165.65pt;margin-top:15.1pt;height:32.3pt;width:84pt;z-index:250068992;mso-width-relative:page;mso-height-relative:page;" filled="f" stroked="f" coordsize="21600,21600">
            <v:path/>
            <v:fill on="f" focussize="0,0"/>
            <v:stroke on="f" weight="0.5pt" joinstyle="miter"/>
            <v:imagedata o:title=""/>
            <o:lock v:ext="edit"/>
            <v:textbox>
              <w:txbxContent>
                <w:p>
                  <w:pPr>
                    <w:jc w:val="center"/>
                  </w:pPr>
                  <w:r>
                    <w:rPr>
                      <w:rFonts w:hint="eastAsia"/>
                    </w:rPr>
                    <w:t>执行</w:t>
                  </w:r>
                </w:p>
              </w:txbxContent>
            </v:textbox>
          </v:shape>
        </w:pict>
      </w:r>
      <w:r>
        <w:rPr>
          <w:lang w:bidi="bo-CN"/>
        </w:rPr>
        <w:pict>
          <v:shape id="流程图: 决策 1109" o:spid="_x0000_s2194" o:spt="110" type="#_x0000_t110" style="position:absolute;left:0pt;margin-left:170.9pt;margin-top:2.35pt;height:48.15pt;width:72pt;z-index:250005504;v-text-anchor:middle;mso-width-relative:page;mso-height-relative:page;" filled="f" coordsize="21600,21600">
            <v:path/>
            <v:fill on="f" focussize="0,0"/>
            <v:stroke weight="2pt" joinstyle="miter"/>
            <v:imagedata o:title=""/>
            <o:lock v:ext="edit"/>
          </v:shape>
        </w:pict>
      </w:r>
    </w:p>
    <w:p>
      <w:pPr>
        <w:rPr>
          <w:sz w:val="28"/>
        </w:rPr>
      </w:pPr>
      <w:r>
        <w:rPr>
          <w:lang w:bidi="bo-CN"/>
        </w:rPr>
        <w:pict>
          <v:shape id="直接箭头连接符 1110" o:spid="_x0000_s2195" o:spt="32" type="#_x0000_t32" style="position:absolute;left:0pt;margin-left:206.9pt;margin-top:19.3pt;height:19.15pt;width:0pt;z-index:250003456;mso-width-relative:page;mso-height-relative:page;" filled="f" coordsize="21600,21600">
            <v:path arrowok="t"/>
            <v:fill on="f" focussize="0,0"/>
            <v:stroke endarrow="open"/>
            <v:imagedata o:title=""/>
            <o:lock v:ext="edit"/>
          </v:shape>
        </w:pict>
      </w:r>
    </w:p>
    <w:p>
      <w:pPr>
        <w:rPr>
          <w:sz w:val="28"/>
        </w:rPr>
      </w:pPr>
      <w:r>
        <w:rPr>
          <w:lang w:bidi="bo-CN"/>
        </w:rPr>
        <w:pict>
          <v:shape id="文本框 1111" o:spid="_x0000_s2196" o:spt="202" type="#_x0000_t202" style="position:absolute;left:0pt;margin-left:161.9pt;margin-top:8.2pt;height:31.55pt;width:89.25pt;z-index:250070016;mso-width-relative:page;mso-height-relative:page;" filled="f" stroked="f" coordsize="21600,21600">
            <v:path/>
            <v:fill on="f" focussize="0,0"/>
            <v:stroke on="f" weight="0.5pt" joinstyle="miter"/>
            <v:imagedata o:title=""/>
            <o:lock v:ext="edit"/>
            <v:textbox>
              <w:txbxContent>
                <w:p>
                  <w:pPr>
                    <w:jc w:val="center"/>
                  </w:pPr>
                  <w:r>
                    <w:rPr>
                      <w:rFonts w:hint="eastAsia"/>
                    </w:rPr>
                    <w:t>存档结案</w:t>
                  </w:r>
                </w:p>
              </w:txbxContent>
            </v:textbox>
          </v:shape>
        </w:pict>
      </w:r>
      <w:r>
        <w:rPr>
          <w:lang w:bidi="bo-CN"/>
        </w:rPr>
        <w:pict>
          <v:roundrect id="圆角矩形 1112" o:spid="_x0000_s2197" o:spt="2" style="position:absolute;left:0pt;margin-left:163.4pt;margin-top:7.3pt;height:29.3pt;width:91.5pt;z-index:250071040;v-text-anchor:middle;mso-width-relative:page;mso-height-relative:page;" filled="f" coordsize="21600,21600" arcsize="0.166666666666667">
            <v:path/>
            <v:fill on="f" focussize="0,0"/>
            <v:stroke weight="2pt"/>
            <v:imagedata o:title=""/>
            <o:lock v:ext="edit"/>
          </v:roundrect>
        </w:pict>
      </w:r>
    </w:p>
    <w:p>
      <w:pPr>
        <w:rPr>
          <w:rFonts w:ascii="Times New Roman" w:hAnsi="Times New Roman"/>
          <w:b/>
          <w:color w:val="000000"/>
          <w:sz w:val="44"/>
          <w:szCs w:val="44"/>
          <w:lang w:val="zh-CN"/>
        </w:rPr>
      </w:pPr>
      <w:r>
        <w:rPr>
          <w:lang w:bidi="bo-CN"/>
        </w:rPr>
        <w:pict>
          <v:shape id="_x0000_s2198" o:spid="_x0000_s2198" o:spt="202" type="#_x0000_t202" style="position:absolute;left:0pt;margin-left:5.25pt;margin-top:-7.8pt;height:74.85pt;width:393.75pt;z-index:251897856;mso-width-relative:page;mso-height-relative:page;" fillcolor="#FFFFFF" filled="t" stroked="t" coordsize="21600,21600">
            <v:path/>
            <v:fill on="t" color2="#FFFFFF" focussize="0,0"/>
            <v:stroke weight="0.5pt" color="#FFFFFF" joinstyle="miter"/>
            <v:imagedata o:title=""/>
            <o:lock v:ext="edit" aspectratio="f"/>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p>
                <w:p>
                  <w:pPr>
                    <w:jc w:val="right"/>
                    <w:rPr>
                      <w:rFonts w:ascii="宋体"/>
                      <w:sz w:val="24"/>
                      <w:szCs w:val="24"/>
                    </w:rPr>
                  </w:pPr>
                  <w:r>
                    <w:rPr>
                      <w:rFonts w:hint="eastAsia" w:ascii="宋体"/>
                      <w:sz w:val="24"/>
                      <w:szCs w:val="24"/>
                    </w:rPr>
                    <w:t>序号：</w:t>
                  </w:r>
                  <w:r>
                    <w:rPr>
                      <w:rFonts w:ascii="宋体"/>
                      <w:sz w:val="24"/>
                      <w:szCs w:val="24"/>
                    </w:rPr>
                    <w:t>65</w:t>
                  </w:r>
                </w:p>
              </w:txbxContent>
            </v:textbox>
          </v:shape>
        </w:pict>
      </w:r>
    </w:p>
    <w:p/>
    <w:p/>
    <w:p>
      <w:r>
        <w:rPr>
          <w:lang w:bidi="bo-CN"/>
        </w:rPr>
        <w:pict>
          <v:shape id="文本框 1114" o:spid="_x0000_s2199" o:spt="202" type="#_x0000_t202" style="position:absolute;left:0pt;margin-left:-2.7pt;margin-top:12.8pt;height:73pt;width:421.05pt;z-index:250072064;mso-width-relative:page;mso-height-relative:page;" fillcolor="#FFFFFF" filled="t" stroked="t" coordsize="21600,21600">
            <v:path/>
            <v:fill on="t" color2="#FFFFFF" focussize="0,0"/>
            <v:stroke weight="0.5pt" color="#FFFFFF" joinstyle="miter"/>
            <v:imagedata o:title=""/>
            <o:lock v:ext="edit" aspectratio="f"/>
            <v:textbox>
              <w:txbxContent>
                <w:p>
                  <w:pPr>
                    <w:rPr>
                      <w:rFonts w:ascii="宋体" w:cs="宋体"/>
                      <w:sz w:val="24"/>
                      <w:szCs w:val="24"/>
                    </w:rPr>
                  </w:pPr>
                  <w:r>
                    <w:rPr>
                      <w:rFonts w:hint="eastAsia" w:ascii="宋体" w:hAnsi="宋体"/>
                      <w:sz w:val="24"/>
                      <w:szCs w:val="24"/>
                    </w:rPr>
                    <w:t>职权名称：对未取得出租汽车经营许可，擅自从事出租汽车经营活动，起讫点均不在许可的经营区域从事出租汽车经营活动，使用未取得道路运输证的车辆，擅自从事出租汽车经营活动，使用失效、伪造、变造、被注销等无效道路运输证的车辆从事出租汽车经营活动的处罚</w:t>
                  </w:r>
                </w:p>
                <w:p>
                  <w:pPr>
                    <w:rPr>
                      <w:rFonts w:ascii="宋体"/>
                      <w:sz w:val="32"/>
                      <w:szCs w:val="32"/>
                    </w:rPr>
                  </w:pPr>
                </w:p>
              </w:txbxContent>
            </v:textbox>
          </v:shape>
        </w:pict>
      </w:r>
      <w:r>
        <w:pict>
          <v:shape id="_x0000_i1068" o:spt="75" alt="51" type="#_x0000_t75" style="height:495.75pt;width:414.75pt;" filled="f" o:preferrelative="t" stroked="f" coordsize="21600,21600">
            <v:path/>
            <v:fill on="f" focussize="0,0"/>
            <v:stroke on="f" joinstyle="miter"/>
            <v:imagedata r:id="rId53" o:title=""/>
            <o:lock v:ext="edit" aspectratio="t"/>
            <w10:wrap type="none"/>
            <w10:anchorlock/>
          </v:shape>
        </w:pict>
      </w:r>
    </w:p>
    <w:p/>
    <w:p/>
    <w:p/>
    <w:p/>
    <w:p/>
    <w:p/>
    <w:p/>
    <w:p/>
    <w:p/>
    <w:p>
      <w:r>
        <w:rPr>
          <w:lang w:bidi="bo-CN"/>
        </w:rPr>
        <w:pict>
          <v:shape id="_x0000_s2200" o:spid="_x0000_s2200" o:spt="202" type="#_x0000_t202" style="position:absolute;left:0pt;margin-left:5.25pt;margin-top:0pt;height:85.8pt;width:393.75pt;z-index:251896832;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p>
                <w:p>
                  <w:pPr>
                    <w:jc w:val="right"/>
                    <w:rPr>
                      <w:rFonts w:ascii="宋体"/>
                      <w:sz w:val="24"/>
                      <w:szCs w:val="24"/>
                    </w:rPr>
                  </w:pPr>
                  <w:r>
                    <w:rPr>
                      <w:rFonts w:hint="eastAsia" w:ascii="宋体"/>
                      <w:sz w:val="24"/>
                      <w:szCs w:val="24"/>
                    </w:rPr>
                    <w:t>序号：</w:t>
                  </w:r>
                  <w:r>
                    <w:rPr>
                      <w:rFonts w:ascii="宋体"/>
                      <w:sz w:val="24"/>
                      <w:szCs w:val="24"/>
                    </w:rPr>
                    <w:t>66</w:t>
                  </w:r>
                </w:p>
              </w:txbxContent>
            </v:textbox>
          </v:shape>
        </w:pict>
      </w:r>
    </w:p>
    <w:p/>
    <w:p/>
    <w:p>
      <w:r>
        <w:rPr>
          <w:lang w:bidi="bo-CN"/>
        </w:rPr>
        <w:pict>
          <v:shape id="文本框 1116" o:spid="_x0000_s2201" o:spt="202" type="#_x0000_t202" style="position:absolute;left:0pt;margin-left:3.6pt;margin-top:37.2pt;height:54.6pt;width:430.5pt;z-index:250073088;mso-width-relative:page;mso-height-relative:page;" stroked="t" coordsize="21600,21600">
            <v:path/>
            <v:fill focussize="0,0"/>
            <v:stroke weight="0.5pt" color="#FFFFFF" joinstyle="miter"/>
            <v:imagedata o:title=""/>
            <o:lock v:ext="edit"/>
            <v:textbox>
              <w:txbxContent>
                <w:p>
                  <w:pPr>
                    <w:rPr>
                      <w:rFonts w:ascii="宋体" w:cs="宋体"/>
                      <w:sz w:val="28"/>
                      <w:szCs w:val="28"/>
                    </w:rPr>
                  </w:pPr>
                  <w:r>
                    <w:rPr>
                      <w:rFonts w:hint="eastAsia" w:ascii="宋体" w:hAnsi="宋体"/>
                      <w:sz w:val="28"/>
                      <w:szCs w:val="28"/>
                    </w:rPr>
                    <w:t>职权名称</w:t>
                  </w:r>
                  <w:r>
                    <w:rPr>
                      <w:rFonts w:ascii="宋体" w:hAnsi="宋体"/>
                      <w:sz w:val="28"/>
                      <w:szCs w:val="28"/>
                    </w:rPr>
                    <w:t>;</w:t>
                  </w:r>
                  <w:r>
                    <w:rPr>
                      <w:sz w:val="28"/>
                      <w:szCs w:val="28"/>
                    </w:rPr>
                    <w:t xml:space="preserve"> </w:t>
                  </w:r>
                  <w:r>
                    <w:rPr>
                      <w:rFonts w:hint="eastAsia"/>
                      <w:sz w:val="28"/>
                      <w:szCs w:val="28"/>
                    </w:rPr>
                    <w:t>对道路运输从业人员不具备安全条件的处罚</w:t>
                  </w:r>
                </w:p>
                <w:p>
                  <w:pPr>
                    <w:rPr>
                      <w:rFonts w:ascii="宋体"/>
                      <w:sz w:val="28"/>
                      <w:szCs w:val="28"/>
                    </w:rPr>
                  </w:pPr>
                </w:p>
              </w:txbxContent>
            </v:textbox>
          </v:shape>
        </w:pict>
      </w:r>
      <w:r>
        <w:pict>
          <v:shape id="_x0000_i1069" o:spt="75" alt="52" type="#_x0000_t75" style="height:495.75pt;width:414.75pt;" filled="f" o:preferrelative="t" stroked="f" coordsize="21600,21600">
            <v:path/>
            <v:fill on="f" focussize="0,0"/>
            <v:stroke on="f" joinstyle="miter"/>
            <v:imagedata r:id="rId54" o:title=""/>
            <o:lock v:ext="edit" aspectratio="t"/>
            <w10:wrap type="none"/>
            <w10:anchorlock/>
          </v:shape>
        </w:pict>
      </w:r>
    </w:p>
    <w:p/>
    <w:p/>
    <w:p/>
    <w:p/>
    <w:p/>
    <w:p/>
    <w:p/>
    <w:p>
      <w:pPr>
        <w:rPr>
          <w:sz w:val="52"/>
          <w:szCs w:val="52"/>
        </w:rPr>
      </w:pPr>
      <w:r>
        <w:rPr>
          <w:lang w:bidi="bo-CN"/>
        </w:rPr>
        <w:pict>
          <v:shape id="_x0000_s2202" o:spid="_x0000_s2202" o:spt="202" type="#_x0000_t202" style="position:absolute;left:0pt;margin-left:5.25pt;margin-top:31.2pt;height:93.6pt;width:409.5pt;z-index:251895808;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p>
                <w:p>
                  <w:pPr>
                    <w:jc w:val="right"/>
                    <w:rPr>
                      <w:rFonts w:ascii="宋体"/>
                      <w:sz w:val="24"/>
                      <w:szCs w:val="24"/>
                    </w:rPr>
                  </w:pPr>
                  <w:r>
                    <w:rPr>
                      <w:rFonts w:hint="eastAsia" w:ascii="宋体"/>
                      <w:sz w:val="24"/>
                      <w:szCs w:val="24"/>
                    </w:rPr>
                    <w:t>序号：</w:t>
                  </w:r>
                  <w:r>
                    <w:rPr>
                      <w:rFonts w:ascii="宋体"/>
                      <w:sz w:val="24"/>
                      <w:szCs w:val="24"/>
                    </w:rPr>
                    <w:t>67</w:t>
                  </w:r>
                </w:p>
              </w:txbxContent>
            </v:textbox>
          </v:shape>
        </w:pict>
      </w:r>
    </w:p>
    <w:p>
      <w:pPr>
        <w:rPr>
          <w:sz w:val="52"/>
          <w:szCs w:val="52"/>
        </w:rPr>
      </w:pPr>
    </w:p>
    <w:p>
      <w:pPr>
        <w:rPr>
          <w:sz w:val="52"/>
          <w:szCs w:val="52"/>
        </w:rPr>
      </w:pPr>
      <w:r>
        <w:rPr>
          <w:lang w:bidi="bo-CN"/>
        </w:rPr>
        <w:pict>
          <v:shape id="文本框 1118" o:spid="_x0000_s2203" o:spt="202" type="#_x0000_t202" style="position:absolute;left:0pt;margin-left:-15.75pt;margin-top:31.2pt;height:54.6pt;width:404.25pt;z-index:250074112;mso-width-relative:page;mso-height-relative:page;" stroked="t" coordsize="21600,21600">
            <v:path/>
            <v:fill focussize="0,0"/>
            <v:stroke weight="0.5pt" color="#FFFFFF" joinstyle="miter"/>
            <v:imagedata o:title=""/>
            <o:lock v:ext="edit"/>
            <v:textbox>
              <w:txbxContent>
                <w:p>
                  <w:pPr>
                    <w:rPr>
                      <w:rFonts w:ascii="宋体" w:cs="宋体"/>
                      <w:sz w:val="24"/>
                      <w:szCs w:val="24"/>
                    </w:rPr>
                  </w:pPr>
                  <w:r>
                    <w:rPr>
                      <w:rFonts w:hint="eastAsia" w:ascii="宋体" w:hAnsi="宋体"/>
                      <w:sz w:val="24"/>
                      <w:szCs w:val="24"/>
                    </w:rPr>
                    <w:t>职权名称：对取得道路货物运输经营许可的道路货物运输经营者使用无道路运输证的车辆参加货物运输道路货物运输经营者不按照规定携带《道路运输证》的处罚</w:t>
                  </w:r>
                </w:p>
                <w:p>
                  <w:pPr>
                    <w:rPr>
                      <w:rFonts w:ascii="宋体"/>
                      <w:sz w:val="26"/>
                      <w:szCs w:val="32"/>
                    </w:rPr>
                  </w:pPr>
                </w:p>
              </w:txbxContent>
            </v:textbox>
          </v:shape>
        </w:pict>
      </w:r>
      <w:r>
        <w:pict>
          <v:shape id="_x0000_i1070" o:spt="75" alt="53" type="#_x0000_t75" style="height:495.75pt;width:414.75pt;" filled="f" o:preferrelative="t" stroked="f" coordsize="21600,21600">
            <v:path/>
            <v:fill on="f" focussize="0,0"/>
            <v:stroke on="f" joinstyle="miter"/>
            <v:imagedata r:id="rId55" o:title=""/>
            <o:lock v:ext="edit" aspectratio="t"/>
            <w10:wrap type="none"/>
            <w10:anchorlock/>
          </v:shape>
        </w:pict>
      </w:r>
    </w:p>
    <w:p>
      <w:pPr>
        <w:rPr>
          <w:sz w:val="52"/>
          <w:szCs w:val="52"/>
        </w:rPr>
      </w:pPr>
    </w:p>
    <w:p>
      <w:pPr>
        <w:rPr>
          <w:sz w:val="52"/>
          <w:szCs w:val="52"/>
        </w:rPr>
      </w:pPr>
    </w:p>
    <w:p>
      <w:pPr>
        <w:rPr>
          <w:sz w:val="52"/>
          <w:szCs w:val="52"/>
        </w:rPr>
      </w:pPr>
      <w:r>
        <w:rPr>
          <w:lang w:bidi="bo-CN"/>
        </w:rPr>
        <w:pict>
          <v:shape id="_x0000_s2204" o:spid="_x0000_s2204" o:spt="202" type="#_x0000_t202" style="position:absolute;left:0pt;margin-left:5.25pt;margin-top:23.4pt;height:109.2pt;width:393.75pt;z-index:251894784;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p>
                <w:p>
                  <w:pPr>
                    <w:jc w:val="right"/>
                    <w:rPr>
                      <w:rFonts w:ascii="宋体"/>
                      <w:sz w:val="24"/>
                      <w:szCs w:val="24"/>
                    </w:rPr>
                  </w:pPr>
                  <w:r>
                    <w:rPr>
                      <w:rFonts w:hint="eastAsia" w:ascii="宋体"/>
                      <w:sz w:val="24"/>
                      <w:szCs w:val="24"/>
                    </w:rPr>
                    <w:t>序号：</w:t>
                  </w:r>
                  <w:r>
                    <w:rPr>
                      <w:rFonts w:ascii="宋体"/>
                      <w:sz w:val="24"/>
                      <w:szCs w:val="24"/>
                    </w:rPr>
                    <w:t>68</w:t>
                  </w:r>
                </w:p>
              </w:txbxContent>
            </v:textbox>
          </v:shape>
        </w:pict>
      </w:r>
    </w:p>
    <w:p>
      <w:pPr>
        <w:rPr>
          <w:sz w:val="52"/>
          <w:szCs w:val="52"/>
        </w:rPr>
      </w:pPr>
    </w:p>
    <w:p>
      <w:pPr>
        <w:rPr>
          <w:sz w:val="52"/>
          <w:szCs w:val="52"/>
        </w:rPr>
      </w:pPr>
      <w:r>
        <w:rPr>
          <w:lang w:bidi="bo-CN"/>
        </w:rPr>
        <w:pict>
          <v:shape id="文本框 1120" o:spid="_x0000_s2205" o:spt="202" type="#_x0000_t202" style="position:absolute;left:0pt;margin-left:-3.65pt;margin-top:31.2pt;height:65.05pt;width:422pt;z-index:250075136;mso-width-relative:page;mso-height-relative:page;" stroked="t" coordsize="21600,21600">
            <v:path/>
            <v:fill focussize="0,0"/>
            <v:stroke weight="0.5pt" color="#FFFFFF" joinstyle="miter"/>
            <v:imagedata o:title=""/>
            <o:lock v:ext="edit"/>
            <v:textbox>
              <w:txbxContent>
                <w:p>
                  <w:pPr>
                    <w:rPr>
                      <w:rFonts w:ascii="宋体" w:cs="宋体"/>
                      <w:sz w:val="26"/>
                    </w:rPr>
                  </w:pPr>
                  <w:r>
                    <w:rPr>
                      <w:rFonts w:hint="eastAsia" w:ascii="宋体" w:hAnsi="宋体"/>
                      <w:sz w:val="26"/>
                      <w:szCs w:val="32"/>
                    </w:rPr>
                    <w:t>职权名称：</w:t>
                  </w:r>
                  <w:r>
                    <w:rPr>
                      <w:rFonts w:hint="eastAsia" w:ascii="宋体" w:hAnsi="宋体"/>
                      <w:sz w:val="26"/>
                    </w:rPr>
                    <w:t>对道路货物运输经营者、货运站经营者已不具备开业要求的有关安全条件、存在重大运输安全隐患的处罚</w:t>
                  </w:r>
                </w:p>
                <w:p>
                  <w:pPr>
                    <w:rPr>
                      <w:rFonts w:ascii="宋体"/>
                      <w:sz w:val="26"/>
                      <w:szCs w:val="32"/>
                    </w:rPr>
                  </w:pPr>
                </w:p>
              </w:txbxContent>
            </v:textbox>
          </v:shape>
        </w:pict>
      </w:r>
      <w:r>
        <w:pict>
          <v:shape id="_x0000_i1071" o:spt="75" alt="54" type="#_x0000_t75" style="height:495.75pt;width:414.75pt;" filled="f" o:preferrelative="t" stroked="f" coordsize="21600,21600">
            <v:path/>
            <v:fill on="f" focussize="0,0"/>
            <v:stroke on="f" joinstyle="miter"/>
            <v:imagedata r:id="rId56"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r>
        <w:rPr>
          <w:lang w:bidi="bo-CN"/>
        </w:rPr>
        <w:pict>
          <v:shape id="_x0000_s2206" o:spid="_x0000_s2206" o:spt="202" type="#_x0000_t202" style="position:absolute;left:0pt;margin-left:5.25pt;margin-top:0pt;height:85.8pt;width:399pt;z-index:251893760;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p>
                <w:p>
                  <w:pPr>
                    <w:jc w:val="right"/>
                    <w:rPr>
                      <w:rFonts w:ascii="宋体"/>
                      <w:sz w:val="24"/>
                      <w:szCs w:val="24"/>
                    </w:rPr>
                  </w:pPr>
                  <w:r>
                    <w:rPr>
                      <w:rFonts w:hint="eastAsia" w:ascii="宋体"/>
                      <w:sz w:val="24"/>
                      <w:szCs w:val="24"/>
                    </w:rPr>
                    <w:t>序号：</w:t>
                  </w:r>
                  <w:r>
                    <w:rPr>
                      <w:rFonts w:ascii="宋体"/>
                      <w:sz w:val="24"/>
                      <w:szCs w:val="24"/>
                    </w:rPr>
                    <w:t>69</w:t>
                  </w:r>
                </w:p>
              </w:txbxContent>
            </v:textbox>
          </v:shape>
        </w:pict>
      </w:r>
    </w:p>
    <w:p>
      <w:pPr>
        <w:rPr>
          <w:sz w:val="52"/>
          <w:szCs w:val="52"/>
        </w:rPr>
      </w:pPr>
      <w:r>
        <w:rPr>
          <w:lang w:bidi="bo-CN"/>
        </w:rPr>
        <w:pict>
          <v:shape id="文本框 1122" o:spid="_x0000_s2207" o:spt="202" type="#_x0000_t202" style="position:absolute;left:0pt;margin-left:-8.4pt;margin-top:37.2pt;height:60.15pt;width:342.75pt;z-index:250076160;mso-width-relative:page;mso-height-relative:page;" stroked="t" coordsize="21600,21600">
            <v:path/>
            <v:fill focussize="0,0"/>
            <v:stroke weight="0.5pt" color="#FFFFFF" joinstyle="miter"/>
            <v:imagedata o:title=""/>
            <o:lock v:ext="edit"/>
            <v:textbox>
              <w:txbxContent>
                <w:p>
                  <w:pPr>
                    <w:rPr>
                      <w:rFonts w:ascii="宋体" w:cs="宋体"/>
                      <w:sz w:val="26"/>
                    </w:rPr>
                  </w:pPr>
                  <w:r>
                    <w:rPr>
                      <w:rFonts w:hint="eastAsia" w:ascii="宋体" w:hAnsi="宋体"/>
                      <w:sz w:val="26"/>
                      <w:szCs w:val="32"/>
                    </w:rPr>
                    <w:t>职权名称：</w:t>
                  </w:r>
                  <w:r>
                    <w:rPr>
                      <w:rFonts w:hint="eastAsia" w:ascii="宋体" w:hAnsi="宋体"/>
                      <w:sz w:val="26"/>
                    </w:rPr>
                    <w:t>对道路货物运输经营者强行招揽货物，没有采取必要措施防止货物脱落、扬撒的处罚</w:t>
                  </w:r>
                </w:p>
                <w:p>
                  <w:pPr>
                    <w:rPr>
                      <w:rFonts w:ascii="宋体"/>
                      <w:sz w:val="26"/>
                      <w:szCs w:val="32"/>
                    </w:rPr>
                  </w:pPr>
                </w:p>
              </w:txbxContent>
            </v:textbox>
          </v:shape>
        </w:pict>
      </w:r>
      <w:r>
        <w:pict>
          <v:shape id="_x0000_i1072" o:spt="75" alt="55" type="#_x0000_t75" style="height:495.75pt;width:414.75pt;" filled="f" o:preferrelative="t" stroked="f" coordsize="21600,21600">
            <v:path/>
            <v:fill on="f" focussize="0,0"/>
            <v:stroke on="f" joinstyle="miter"/>
            <v:imagedata r:id="rId57" o:title=""/>
            <o:lock v:ext="edit" aspectratio="t"/>
            <w10:wrap type="none"/>
            <w10:anchorlock/>
          </v:shape>
        </w:pict>
      </w:r>
    </w:p>
    <w:p>
      <w:pPr>
        <w:rPr>
          <w:sz w:val="52"/>
          <w:szCs w:val="52"/>
        </w:rPr>
      </w:pPr>
    </w:p>
    <w:p>
      <w:pPr>
        <w:rPr>
          <w:sz w:val="52"/>
          <w:szCs w:val="52"/>
        </w:rPr>
      </w:pPr>
    </w:p>
    <w:p>
      <w:pPr>
        <w:rPr>
          <w:sz w:val="52"/>
          <w:szCs w:val="52"/>
        </w:rPr>
      </w:pPr>
      <w:r>
        <w:rPr>
          <w:lang w:bidi="bo-CN"/>
        </w:rPr>
        <w:pict>
          <v:shape id="_x0000_s2208" o:spid="_x0000_s2208" o:spt="202" type="#_x0000_t202" style="position:absolute;left:0pt;margin-left:5.25pt;margin-top:31.2pt;height:93.6pt;width:388.5pt;z-index:251892736;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p>
                <w:p>
                  <w:pPr>
                    <w:jc w:val="right"/>
                    <w:rPr>
                      <w:rFonts w:ascii="宋体"/>
                      <w:sz w:val="24"/>
                      <w:szCs w:val="24"/>
                    </w:rPr>
                  </w:pPr>
                  <w:r>
                    <w:rPr>
                      <w:rFonts w:hint="eastAsia" w:ascii="宋体"/>
                      <w:sz w:val="24"/>
                      <w:szCs w:val="24"/>
                    </w:rPr>
                    <w:t>序号：</w:t>
                  </w:r>
                  <w:r>
                    <w:rPr>
                      <w:rFonts w:ascii="宋体"/>
                      <w:sz w:val="24"/>
                      <w:szCs w:val="24"/>
                    </w:rPr>
                    <w:t>70</w:t>
                  </w:r>
                </w:p>
                <w:p>
                  <w:pPr>
                    <w:jc w:val="right"/>
                    <w:rPr>
                      <w:rFonts w:ascii="宋体"/>
                      <w:sz w:val="24"/>
                      <w:szCs w:val="24"/>
                    </w:rPr>
                  </w:pPr>
                </w:p>
              </w:txbxContent>
            </v:textbox>
          </v:shape>
        </w:pict>
      </w:r>
    </w:p>
    <w:p>
      <w:pPr>
        <w:rPr>
          <w:sz w:val="52"/>
          <w:szCs w:val="52"/>
        </w:rPr>
      </w:pPr>
    </w:p>
    <w:p>
      <w:pPr>
        <w:rPr>
          <w:sz w:val="52"/>
          <w:szCs w:val="52"/>
        </w:rPr>
      </w:pPr>
      <w:r>
        <w:rPr>
          <w:lang w:bidi="bo-CN"/>
        </w:rPr>
        <w:pict>
          <v:shape id="文本框 1124" o:spid="_x0000_s2209" o:spt="202" type="#_x0000_t202" style="position:absolute;left:0pt;margin-left:-10.5pt;margin-top:31.2pt;height:62.4pt;width:425.5pt;z-index:250077184;mso-width-relative:page;mso-height-relative:page;" stroked="t" coordsize="21600,21600">
            <v:path/>
            <v:fill focussize="0,0"/>
            <v:stroke weight="0.5pt" color="#FFFFFF" joinstyle="miter"/>
            <v:imagedata o:title=""/>
            <o:lock v:ext="edit"/>
            <v:textbox>
              <w:txbxContent>
                <w:p>
                  <w:pPr>
                    <w:rPr>
                      <w:rFonts w:ascii="宋体" w:cs="宋体"/>
                      <w:sz w:val="24"/>
                      <w:szCs w:val="24"/>
                    </w:rPr>
                  </w:pPr>
                  <w:r>
                    <w:rPr>
                      <w:rFonts w:hint="eastAsia" w:ascii="宋体" w:hAnsi="宋体"/>
                      <w:sz w:val="24"/>
                      <w:szCs w:val="24"/>
                    </w:rPr>
                    <w:t>职权名称：</w:t>
                  </w:r>
                  <w:r>
                    <w:rPr>
                      <w:rFonts w:hint="eastAsia"/>
                      <w:sz w:val="24"/>
                      <w:szCs w:val="24"/>
                    </w:rPr>
                    <w:t>对未取得货运站经营许可，擅自从事货运站经营，使用失效、伪造、变造、被注销等无效的道路运输经营许可证件从事货运站经营，超越许可的事项，从事货运站经营的处罚</w:t>
                  </w:r>
                </w:p>
                <w:p>
                  <w:pPr>
                    <w:rPr>
                      <w:rFonts w:ascii="宋体"/>
                      <w:sz w:val="32"/>
                      <w:szCs w:val="32"/>
                    </w:rPr>
                  </w:pPr>
                </w:p>
              </w:txbxContent>
            </v:textbox>
          </v:shape>
        </w:pict>
      </w:r>
      <w:r>
        <w:pict>
          <v:shape id="_x0000_i1073" o:spt="75" alt="56" type="#_x0000_t75" style="height:495.75pt;width:414.75pt;" filled="f" o:preferrelative="t" stroked="f" coordsize="21600,21600">
            <v:path/>
            <v:fill on="f" focussize="0,0"/>
            <v:stroke on="f" joinstyle="miter"/>
            <v:imagedata r:id="rId58"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lang w:bidi="bo-CN"/>
        </w:rPr>
        <w:pict>
          <v:group id="_x0000_s2210" o:spid="_x0000_s2210" o:spt="203" style="position:absolute;left:0pt;margin-left:-39.75pt;margin-top:-62.8pt;height:693.75pt;width:506.4pt;z-index:251103232;mso-width-relative:page;mso-height-relative:page;" coordsize="10128,13875" editas="canvas">
            <o:lock v:ext="edit"/>
            <v:shape id="_x0000_s2211" o:spid="_x0000_s2211" o:spt="75" type="#_x0000_t75" style="position:absolute;left:0;top:0;height:13875;width:10128;" filled="f" o:preferrelative="f" stroked="f" coordsize="21600,21600">
              <v:path/>
              <v:fill on="f" focussize="0,0"/>
              <v:stroke on="f" joinstyle="miter"/>
              <v:imagedata o:title=""/>
              <o:lock v:ext="edit" text="t" aspectratio="t"/>
            </v:shape>
            <v:rect id="_x0000_s2212" o:spid="_x0000_s2212" o:spt="1" style="position:absolute;left:375;top:8;height:1248;width:9753;" filled="f" stroked="f" coordsize="21600,21600">
              <v:path/>
              <v:fill on="f" focussize="0,0"/>
              <v:stroke on="f"/>
              <v:imagedata o:title=""/>
              <o:lock v:ext="edit"/>
              <v:textbox inset="0mm,0mm,0mm,0mm">
                <w:txbxContent>
                  <w:p>
                    <w:pPr>
                      <w:jc w:val="center"/>
                      <w:rPr>
                        <w:b/>
                        <w:sz w:val="36"/>
                        <w:szCs w:val="36"/>
                      </w:rPr>
                    </w:pPr>
                    <w:r>
                      <w:rPr>
                        <w:rFonts w:hint="eastAsia"/>
                        <w:b/>
                        <w:sz w:val="36"/>
                        <w:szCs w:val="36"/>
                        <w:lang w:eastAsia="zh-CN"/>
                      </w:rPr>
                      <w:t>双湖县</w:t>
                    </w:r>
                    <w:r>
                      <w:rPr>
                        <w:rFonts w:hint="eastAsia"/>
                        <w:b/>
                        <w:sz w:val="36"/>
                        <w:szCs w:val="36"/>
                      </w:rPr>
                      <w:t>交通运输局行政处罚流程图</w:t>
                    </w:r>
                  </w:p>
                </w:txbxContent>
              </v:textbox>
            </v:rect>
            <v:rect id="_x0000_s2213" o:spid="_x0000_s2213" o:spt="1" style="position:absolute;left:3650;top:2742;height:312;width:1441;mso-wrap-style:none;" filled="f" stroked="f" coordsize="21600,21600">
              <v:path/>
              <v:fill on="f" focussize="0,0"/>
              <v:stroke on="f"/>
              <v:imagedata o:title=""/>
              <o:lock v:ext="edit"/>
              <v:textbox inset="0mm,0mm,0mm,0mm" style="mso-fit-shape-to-text:t;">
                <w:txbxContent>
                  <w:p>
                    <w:r>
                      <w:rPr>
                        <w:rFonts w:hint="eastAsia"/>
                        <w:sz w:val="24"/>
                      </w:rPr>
                      <w:t>发现违法事实</w:t>
                    </w:r>
                  </w:p>
                </w:txbxContent>
              </v:textbox>
            </v:rect>
            <v:shape id="_x0000_s2214" o:spid="_x0000_s2214" style="position:absolute;left:3360;top:2595;height:900;width:2115;" filled="f" stroked="t" coordsize="2574,1016" path="m508,1016l2066,1016hdc2347,1016,2574,789,2574,508c2574,228,2347,0,2066,0c2066,0,2066,0,2066,0hal2066,0,508,0hdc227,0,0,228,0,508c0,789,227,1016,508,1016haxe">
              <v:path arrowok="t"/>
              <v:fill on="f" focussize="0,0"/>
              <v:stroke weight="2.25pt" color="#FFFFFF" endcap="round"/>
              <v:imagedata o:title=""/>
              <o:lock v:ext="edit"/>
            </v:shape>
            <v:shape id="_x0000_s2215" o:spid="_x0000_s2215" style="position:absolute;left:3210;top:2445;height:885;width:2115;" filled="f" coordsize="2575,1016" path="m508,1016l2067,1016hdc2347,1016,2575,788,2575,508c2575,227,2347,0,2067,0c2067,0,2067,0,2067,0hal2067,0,508,0hdc228,0,0,227,0,508c0,788,228,1016,508,1016haxe">
              <v:path arrowok="t"/>
              <v:fill on="f" focussize="0,0"/>
              <v:stroke weight="2.25pt" endcap="round"/>
              <v:imagedata o:title=""/>
              <o:lock v:ext="edit"/>
            </v:shape>
            <v:rect id="_x0000_s2216" o:spid="_x0000_s2216" o:spt="1" style="position:absolute;left:3435;top:7365;height:1230;width:1680;" filled="f" coordsize="21600,21600">
              <v:path/>
              <v:fill on="f" focussize="0,0"/>
              <v:stroke weight="2.25pt" joinstyle="round" endcap="round"/>
              <v:imagedata o:title=""/>
              <o:lock v:ext="edit"/>
            </v:rect>
            <v:rect id="_x0000_s2217" o:spid="_x0000_s2217" o:spt="1" style="position:absolute;left:3855;top:7815;height:315;width:240;mso-wrap-style:none;" filled="f" stroked="f" coordsize="21600,21600">
              <v:path/>
              <v:fill on="f" focussize="0,0"/>
              <v:stroke on="f"/>
              <v:imagedata o:title=""/>
              <o:lock v:ext="edit"/>
              <v:textbox inset="0mm,0mm,0mm,0mm" style="mso-fit-shape-to-text:t;">
                <w:txbxContent>
                  <w:p>
                    <w:r>
                      <w:rPr>
                        <w:rFonts w:hint="eastAsia"/>
                        <w:sz w:val="24"/>
                      </w:rPr>
                      <w:t>审</w:t>
                    </w:r>
                  </w:p>
                </w:txbxContent>
              </v:textbox>
            </v:rect>
            <v:rect id="_x0000_s2218" o:spid="_x0000_s2218" o:spt="1" style="position:absolute;left:4410;top:7815;height:315;width:240;mso-wrap-style:none;" filled="f" stroked="f" coordsize="21600,21600">
              <v:path/>
              <v:fill on="f" focussize="0,0"/>
              <v:stroke on="f"/>
              <v:imagedata o:title=""/>
              <o:lock v:ext="edit"/>
              <v:textbox inset="0mm,0mm,0mm,0mm" style="mso-fit-shape-to-text:t;">
                <w:txbxContent>
                  <w:p>
                    <w:r>
                      <w:rPr>
                        <w:rFonts w:hint="eastAsia"/>
                        <w:sz w:val="24"/>
                      </w:rPr>
                      <w:t>查</w:t>
                    </w:r>
                  </w:p>
                </w:txbxContent>
              </v:textbox>
            </v:rect>
            <v:shape id="_x0000_s2219" o:spid="_x0000_s2219" style="position:absolute;left:3225;top:4080;height:1095;width:2085;" filled="f" coordsize="139,73" path="m0,36l70,0,139,36,70,73,0,36xe">
              <v:path arrowok="t"/>
              <v:fill on="f" focussize="0,0"/>
              <v:stroke weight="2.25pt" endcap="round"/>
              <v:imagedata o:title=""/>
              <o:lock v:ext="edit"/>
            </v:shape>
            <v:rect id="_x0000_s2220" o:spid="_x0000_s2220" o:spt="1" style="position:absolute;left:3855;top:4470;height:315;width:240;mso-wrap-style:none;" filled="f" stroked="f" coordsize="21600,21600">
              <v:path/>
              <v:fill on="f" focussize="0,0"/>
              <v:stroke on="f"/>
              <v:imagedata o:title=""/>
              <o:lock v:ext="edit"/>
              <v:textbox inset="0mm,0mm,0mm,0mm" style="mso-fit-shape-to-text:t;">
                <w:txbxContent>
                  <w:p>
                    <w:r>
                      <w:rPr>
                        <w:rFonts w:hint="eastAsia"/>
                        <w:sz w:val="24"/>
                      </w:rPr>
                      <w:t>受</w:t>
                    </w:r>
                  </w:p>
                </w:txbxContent>
              </v:textbox>
            </v:rect>
            <v:rect id="_x0000_s2221" o:spid="_x0000_s2221" o:spt="1" style="position:absolute;left:4410;top:4470;height:315;width:240;mso-wrap-style:none;" filled="f" stroked="f" coordsize="21600,21600">
              <v:path/>
              <v:fill on="f" focussize="0,0"/>
              <v:stroke on="f"/>
              <v:imagedata o:title=""/>
              <o:lock v:ext="edit"/>
              <v:textbox inset="0mm,0mm,0mm,0mm" style="mso-fit-shape-to-text:t;">
                <w:txbxContent>
                  <w:p>
                    <w:r>
                      <w:rPr>
                        <w:rFonts w:hint="eastAsia"/>
                        <w:sz w:val="24"/>
                      </w:rPr>
                      <w:t>理</w:t>
                    </w:r>
                  </w:p>
                </w:txbxContent>
              </v:textbox>
            </v:rect>
            <v:line id="_x0000_s2222" o:spid="_x0000_s2222" o:spt="20" style="position:absolute;left:4275;top:3330;height:645;width:0;" coordsize="21600,21600">
              <v:path arrowok="t"/>
              <v:fill focussize="0,0"/>
              <v:stroke endcap="round"/>
              <v:imagedata o:title=""/>
              <o:lock v:ext="edit"/>
            </v:line>
            <v:shape id="_x0000_s2223" o:spid="_x0000_s2223" style="position:absolute;left:4215;top:3960;height:120;width:105;" fillcolor="#000000" filled="t" coordsize="139,139" path="m69,139l0,0hdc44,22,95,22,139,0hal139,0,69,139xe">
              <v:path arrowok="t"/>
              <v:fill on="t" focussize="0,0"/>
              <v:stroke weight="0pt"/>
              <v:imagedata o:title=""/>
              <o:lock v:ext="edit"/>
            </v:shape>
            <v:shape id="_x0000_s2224" o:spid="_x0000_s2224" style="position:absolute;left:3120;top:9375;height:1065;width:2295;" filled="f" coordsize="153,71" path="m0,35l77,0,153,35,77,71,0,35xe">
              <v:path arrowok="t"/>
              <v:fill on="f" focussize="0,0"/>
              <v:stroke weight="2.25pt" endcap="round"/>
              <v:imagedata o:title=""/>
              <o:lock v:ext="edit"/>
            </v:shape>
            <v:rect id="_x0000_s2225" o:spid="_x0000_s2225" o:spt="1" style="position:absolute;left:3855;top:9750;height:315;width:240;mso-wrap-style:none;" filled="f" stroked="f" coordsize="21600,21600">
              <v:path/>
              <v:fill on="f" focussize="0,0"/>
              <v:stroke on="f"/>
              <v:imagedata o:title=""/>
              <o:lock v:ext="edit"/>
              <v:textbox inset="0mm,0mm,0mm,0mm" style="mso-fit-shape-to-text:t;">
                <w:txbxContent>
                  <w:p>
                    <w:r>
                      <w:rPr>
                        <w:rFonts w:hint="eastAsia"/>
                        <w:sz w:val="24"/>
                      </w:rPr>
                      <w:t>决</w:t>
                    </w:r>
                  </w:p>
                </w:txbxContent>
              </v:textbox>
            </v:rect>
            <v:rect id="_x0000_s2226" o:spid="_x0000_s2226" o:spt="1" style="position:absolute;left:4410;top:9750;height:315;width:240;mso-wrap-style:none;" filled="f" stroked="f" coordsize="21600,21600">
              <v:path/>
              <v:fill on="f" focussize="0,0"/>
              <v:stroke on="f"/>
              <v:imagedata o:title=""/>
              <o:lock v:ext="edit"/>
              <v:textbox inset="0mm,0mm,0mm,0mm" style="mso-fit-shape-to-text:t;">
                <w:txbxContent>
                  <w:p>
                    <w:r>
                      <w:rPr>
                        <w:rFonts w:hint="eastAsia"/>
                        <w:sz w:val="24"/>
                      </w:rPr>
                      <w:t>定</w:t>
                    </w:r>
                  </w:p>
                </w:txbxContent>
              </v:textbox>
            </v:rect>
            <v:shape id="_x0000_s2227" o:spid="_x0000_s2227" style="position:absolute;left:3165;top:12810;height:855;width:2205;" filled="f" coordsize="2685,974" path="m487,974l2198,974hdc2467,974,2685,756,2685,487c2685,218,2467,0,2198,0c2198,0,2198,0,2198,0hal2198,0,487,0hdc218,0,0,218,0,487c0,756,218,974,487,974haxe">
              <v:path arrowok="t"/>
              <v:fill on="f" focussize="0,0"/>
              <v:stroke weight="2.25pt" endcap="round"/>
              <v:imagedata o:title=""/>
              <o:lock v:ext="edit"/>
            </v:shape>
            <v:rect id="_x0000_s2228" o:spid="_x0000_s2228" o:spt="1" style="position:absolute;left:3705;top:13080;height:315;width:960;mso-wrap-style:none;" filled="f" stroked="f" coordsize="21600,21600">
              <v:path/>
              <v:fill on="f" focussize="0,0"/>
              <v:stroke on="f"/>
              <v:imagedata o:title=""/>
              <o:lock v:ext="edit"/>
              <v:textbox inset="0mm,0mm,0mm,0mm" style="mso-fit-shape-to-text:t;">
                <w:txbxContent>
                  <w:p>
                    <w:r>
                      <w:rPr>
                        <w:rFonts w:hint="eastAsia"/>
                        <w:sz w:val="24"/>
                      </w:rPr>
                      <w:t>存档办结</w:t>
                    </w:r>
                  </w:p>
                </w:txbxContent>
              </v:textbox>
            </v:rect>
            <v:line id="_x0000_s2229" o:spid="_x0000_s2229" o:spt="20" style="position:absolute;left:4275;top:10440;height:630;width:0;" coordsize="21600,21600">
              <v:path arrowok="t"/>
              <v:fill focussize="0,0"/>
              <v:stroke endcap="round"/>
              <v:imagedata o:title=""/>
              <o:lock v:ext="edit"/>
            </v:line>
            <v:shape id="_x0000_s2230" o:spid="_x0000_s2230" style="position:absolute;left:4215;top:11040;height:120;width:105;" fillcolor="#000000" filled="t" coordsize="139,138" path="m69,138l0,0hdc44,21,95,21,139,0hal69,138xe">
              <v:path arrowok="t"/>
              <v:fill on="t" focussize="0,0"/>
              <v:stroke weight="0pt"/>
              <v:imagedata o:title=""/>
              <o:lock v:ext="edit"/>
            </v:shape>
            <v:shape id="_x0000_s2231" o:spid="_x0000_s2231" style="position:absolute;left:4275;top:12000;height:720;width:0;" filled="f" coordsize="0,48" path="m0,0l0,14,0,14,0,48e">
              <v:path arrowok="t"/>
              <v:fill on="f" focussize="0,0"/>
              <v:stroke endcap="round"/>
              <v:imagedata o:title=""/>
              <o:lock v:ext="edit"/>
            </v:shape>
            <v:shape id="_x0000_s2232" o:spid="_x0000_s2232" style="position:absolute;left:4215;top:12690;height:120;width:105;" fillcolor="#000000" filled="t" coordsize="139,138" path="m69,138l0,0hdc44,22,95,22,139,0hal69,138xe">
              <v:path arrowok="t"/>
              <v:fill on="t" focussize="0,0"/>
              <v:stroke weight="0pt"/>
              <v:imagedata o:title=""/>
              <o:lock v:ext="edit"/>
            </v:shape>
            <v:rect id="_x0000_s2233" o:spid="_x0000_s2233" o:spt="1" style="position:absolute;left:1395;top:3435;height:585;width:1350;" filled="f" coordsize="21600,21600">
              <v:path/>
              <v:fill on="f" focussize="0,0"/>
              <v:stroke joinstyle="round" endcap="round"/>
              <v:imagedata o:title=""/>
              <o:lock v:ext="edit"/>
            </v:rect>
            <v:rect id="_x0000_s2234" o:spid="_x0000_s2234" o:spt="1" style="position:absolute;left:1815;top:3585;height:315;width:480;mso-wrap-style:none;" filled="f" stroked="f" coordsize="21600,21600">
              <v:path/>
              <v:fill on="f" focussize="0,0"/>
              <v:stroke on="f"/>
              <v:imagedata o:title=""/>
              <o:lock v:ext="edit"/>
              <v:textbox inset="0mm,0mm,0mm,0mm" style="mso-fit-shape-to-text:t;">
                <w:txbxContent>
                  <w:p>
                    <w:r>
                      <w:rPr>
                        <w:rFonts w:hint="eastAsia"/>
                        <w:sz w:val="24"/>
                      </w:rPr>
                      <w:t>补正</w:t>
                    </w:r>
                  </w:p>
                </w:txbxContent>
              </v:textbox>
            </v:rect>
            <v:rect id="_x0000_s2235" o:spid="_x0000_s2235" o:spt="1" style="position:absolute;left:2325;top:4290;height:315;width:1200;mso-wrap-style:none;" filled="f" stroked="f" coordsize="21600,21600">
              <v:path/>
              <v:fill on="f" focussize="0,0"/>
              <v:stroke on="f"/>
              <v:imagedata o:title=""/>
              <o:lock v:ext="edit"/>
              <v:textbox inset="0mm,0mm,0mm,0mm" style="mso-fit-shape-to-text:t;">
                <w:txbxContent>
                  <w:p>
                    <w:r>
                      <w:rPr>
                        <w:rFonts w:hint="eastAsia"/>
                        <w:sz w:val="24"/>
                      </w:rPr>
                      <w:t>需补正情形</w:t>
                    </w:r>
                  </w:p>
                </w:txbxContent>
              </v:textbox>
            </v:rect>
            <v:rect id="_x0000_s2236" o:spid="_x0000_s2236" o:spt="1" style="position:absolute;left:3330;top:11160;height:840;width:1875;" filled="f" coordsize="21600,21600">
              <v:path/>
              <v:fill on="f" focussize="0,0"/>
              <v:stroke weight="2.25pt" joinstyle="round" endcap="round"/>
              <v:imagedata o:title=""/>
              <o:lock v:ext="edit"/>
            </v:rect>
            <v:rect id="_x0000_s2237" o:spid="_x0000_s2237" o:spt="1" style="position:absolute;left:3855;top:11430;height:315;width:240;mso-wrap-style:none;" filled="f" stroked="f" coordsize="21600,21600">
              <v:path/>
              <v:fill on="f" focussize="0,0"/>
              <v:stroke on="f"/>
              <v:imagedata o:title=""/>
              <o:lock v:ext="edit"/>
              <v:textbox inset="0mm,0mm,0mm,0mm" style="mso-fit-shape-to-text:t;">
                <w:txbxContent>
                  <w:p>
                    <w:r>
                      <w:rPr>
                        <w:rFonts w:hint="eastAsia"/>
                        <w:sz w:val="24"/>
                      </w:rPr>
                      <w:t>送</w:t>
                    </w:r>
                  </w:p>
                </w:txbxContent>
              </v:textbox>
            </v:rect>
            <v:rect id="_x0000_s2238" o:spid="_x0000_s2238" o:spt="1" style="position:absolute;left:4410;top:11430;height:315;width:240;mso-wrap-style:none;" filled="f" stroked="f" coordsize="21600,21600">
              <v:path/>
              <v:fill on="f" focussize="0,0"/>
              <v:stroke on="f"/>
              <v:imagedata o:title=""/>
              <o:lock v:ext="edit"/>
              <v:textbox inset="0mm,0mm,0mm,0mm" style="mso-fit-shape-to-text:t;">
                <w:txbxContent>
                  <w:p>
                    <w:r>
                      <w:rPr>
                        <w:rFonts w:hint="eastAsia"/>
                        <w:sz w:val="24"/>
                      </w:rPr>
                      <w:t>达</w:t>
                    </w:r>
                  </w:p>
                </w:txbxContent>
              </v:textbox>
            </v:rect>
            <v:shape id="_x0000_s2239" o:spid="_x0000_s2239" style="position:absolute;left:2070;top:2895;height:540;width:1035;" filled="f" coordsize="69,36" path="m0,36l0,0,69,0e">
              <v:path arrowok="t"/>
              <v:fill on="f" focussize="0,0"/>
              <v:stroke endcap="round"/>
              <v:imagedata o:title=""/>
              <o:lock v:ext="edit"/>
            </v:shape>
            <v:shape id="_x0000_s2240" o:spid="_x0000_s2240" style="position:absolute;left:3090;top:2835;height:120;width:120;" fillcolor="#000000" filled="t" stroked="f" coordsize="8,8" path="m0,0l8,4,0,8,0,0xe">
              <v:path arrowok="t"/>
              <v:fill on="t" focussize="0,0"/>
              <v:stroke on="f"/>
              <v:imagedata o:title=""/>
              <o:lock v:ext="edit"/>
            </v:shape>
            <v:shape id="_x0000_s2241" o:spid="_x0000_s2241" style="position:absolute;left:2070;top:4110;height:510;width:1155;" filled="f" coordsize="77,34" path="m77,34l0,34,0,0e">
              <v:path arrowok="t"/>
              <v:fill on="f" focussize="0,0"/>
              <v:stroke weight="0pt" endcap="round"/>
              <v:imagedata o:title=""/>
              <o:lock v:ext="edit"/>
            </v:shape>
            <v:shape id="_x0000_s2242" o:spid="_x0000_s2242" style="position:absolute;left:2010;top:4020;height:105;width:105;" fillcolor="#000000" filled="t" stroked="f" coordsize="7,7" path="m0,7l4,0,7,7,0,7xe">
              <v:path arrowok="t"/>
              <v:fill on="t" focussize="0,0"/>
              <v:stroke on="f"/>
              <v:imagedata o:title=""/>
              <o:lock v:ext="edit"/>
            </v:shape>
            <v:shape id="_x0000_s2243" o:spid="_x0000_s2243" style="position:absolute;left:6615;top:4245;height:765;width:1815;" filled="f" coordsize="2203,881" path="m441,881l1763,881hdc2006,881,2203,684,2203,440c2203,197,2006,0,1763,0c1763,0,1763,0,1763,0hal1763,0,441,0hdc197,0,0,197,0,440c0,684,197,881,441,881haxe">
              <v:path arrowok="t"/>
              <v:fill on="f" focussize="0,0"/>
              <v:stroke weight="0pt" endcap="round"/>
              <v:imagedata o:title=""/>
              <o:lock v:ext="edit"/>
            </v:shape>
            <v:rect id="_x0000_s2244" o:spid="_x0000_s2244" o:spt="1" style="position:absolute;left:7035;top:4500;height:315;width:960;mso-wrap-style:none;" filled="f" stroked="f" coordsize="21600,21600">
              <v:path/>
              <v:fill on="f" focussize="0,0"/>
              <v:stroke on="f"/>
              <v:imagedata o:title=""/>
              <o:lock v:ext="edit"/>
              <v:textbox inset="0mm,0mm,0mm,0mm" style="mso-fit-shape-to-text:t;">
                <w:txbxContent>
                  <w:p>
                    <w:r>
                      <w:rPr>
                        <w:rFonts w:hint="eastAsia"/>
                        <w:sz w:val="24"/>
                      </w:rPr>
                      <w:t>不予受理</w:t>
                    </w:r>
                  </w:p>
                </w:txbxContent>
              </v:textbox>
            </v:rect>
            <v:line id="_x0000_s2245" o:spid="_x0000_s2245" o:spt="20" style="position:absolute;left:5310;top:4620;height:0;width:1215;" coordsize="21600,21600">
              <v:path arrowok="t"/>
              <v:fill focussize="0,0"/>
              <v:stroke weight="0pt" endcap="round"/>
              <v:imagedata o:title=""/>
              <o:lock v:ext="edit"/>
            </v:line>
            <v:shape id="_x0000_s2246" o:spid="_x0000_s2246" style="position:absolute;left:6510;top:4575;height:105;width:105;" fillcolor="#000000" filled="t" stroked="f" coordsize="7,7" path="m0,0l7,3,0,7,0,0xe">
              <v:path arrowok="t"/>
              <v:fill on="t" focussize="0,0"/>
              <v:stroke on="f"/>
              <v:imagedata o:title=""/>
              <o:lock v:ext="edit"/>
            </v:shape>
            <v:line id="_x0000_s2247" o:spid="_x0000_s2247" o:spt="20" style="position:absolute;left:4275;top:5175;height:2100;width:0;" coordsize="21600,21600">
              <v:path arrowok="t"/>
              <v:fill focussize="0,0"/>
              <v:stroke weight="0pt" endcap="round"/>
              <v:imagedata o:title=""/>
              <o:lock v:ext="edit"/>
            </v:line>
            <v:shape id="_x0000_s2248" o:spid="_x0000_s2248" style="position:absolute;left:4215;top:7260;height:105;width:105;" fillcolor="#000000" filled="t" stroked="f" coordsize="7,7" path="m7,0l4,7,0,0,7,0xe">
              <v:path arrowok="t"/>
              <v:fill on="t" focussize="0,0"/>
              <v:stroke on="f"/>
              <v:imagedata o:title=""/>
              <o:lock v:ext="edit"/>
            </v:shape>
            <v:rect id="_x0000_s2249" o:spid="_x0000_s2249" o:spt="1" style="position:absolute;left:5880;top:6405;height:495;width:1740;" filled="f" coordsize="21600,21600">
              <v:path/>
              <v:fill on="f" focussize="0,0"/>
              <v:stroke weight="0pt" joinstyle="round" endcap="round"/>
              <v:imagedata o:title=""/>
              <o:lock v:ext="edit"/>
            </v:rect>
            <v:rect id="_x0000_s2250" o:spid="_x0000_s2250" o:spt="1" style="position:absolute;left:6135;top:6510;height:315;width:1200;mso-wrap-style:none;" filled="f" stroked="f" coordsize="21600,21600">
              <v:path/>
              <v:fill on="f" focussize="0,0"/>
              <v:stroke on="f"/>
              <v:imagedata o:title=""/>
              <o:lock v:ext="edit"/>
              <v:textbox inset="0mm,0mm,0mm,0mm" style="mso-fit-shape-to-text:t;">
                <w:txbxContent>
                  <w:p>
                    <w:r>
                      <w:rPr>
                        <w:rFonts w:hint="eastAsia"/>
                        <w:sz w:val="24"/>
                      </w:rPr>
                      <w:t>养护管理处</w:t>
                    </w:r>
                  </w:p>
                </w:txbxContent>
              </v:textbox>
            </v:rect>
            <v:rect id="_x0000_s2251" o:spid="_x0000_s2251" o:spt="1" style="position:absolute;left:6375;top:7740;height:480;width:1155;" filled="f" coordsize="21600,21600">
              <v:path/>
              <v:fill on="f" focussize="0,0"/>
              <v:stroke weight="0pt" joinstyle="round" endcap="round"/>
              <v:imagedata o:title=""/>
              <o:lock v:ext="edit"/>
            </v:rect>
            <v:rect id="_x0000_s2252" o:spid="_x0000_s2252" o:spt="1" style="position:absolute;left:6465;top:7830;height:315;width:960;mso-wrap-style:none;" filled="f" stroked="f" coordsize="21600,21600">
              <v:path/>
              <v:fill on="f" focussize="0,0"/>
              <v:stroke on="f"/>
              <v:imagedata o:title=""/>
              <o:lock v:ext="edit"/>
              <v:textbox inset="0mm,0mm,0mm,0mm" style="mso-fit-shape-to-text:t;">
                <w:txbxContent>
                  <w:p>
                    <w:r>
                      <w:rPr>
                        <w:rFonts w:hint="eastAsia"/>
                        <w:sz w:val="24"/>
                      </w:rPr>
                      <w:t>会签意见</w:t>
                    </w:r>
                  </w:p>
                </w:txbxContent>
              </v:textbox>
            </v:rect>
            <v:line id="_x0000_s2253" o:spid="_x0000_s2253" o:spt="20" style="position:absolute;left:5190;top:7980;flip:x;height:0;width:1185;" coordsize="21600,21600">
              <v:path arrowok="t"/>
              <v:fill focussize="0,0"/>
              <v:stroke weight="0pt" endcap="round"/>
              <v:imagedata o:title=""/>
              <o:lock v:ext="edit"/>
            </v:line>
            <v:shape id="_x0000_s2254" o:spid="_x0000_s2254" style="position:absolute;left:5115;top:7920;height:105;width:90;" fillcolor="#000000" filled="t" stroked="f" coordsize="6,7" path="m6,7l0,4,6,0,6,7xe">
              <v:path arrowok="t"/>
              <v:fill on="t" focussize="0,0"/>
              <v:stroke on="f"/>
              <v:imagedata o:title=""/>
              <o:lock v:ext="edit"/>
            </v:shape>
            <v:shape id="_x0000_s2255" o:spid="_x0000_s2255" style="position:absolute;left:6750;top:6900;height:750;width:210;" filled="f" coordsize="14,50" path="m0,0l14,0,14,50e">
              <v:path arrowok="t"/>
              <v:fill on="f" focussize="0,0"/>
              <v:stroke weight="0pt" endcap="round"/>
              <v:imagedata o:title=""/>
              <o:lock v:ext="edit"/>
            </v:shape>
            <v:shape id="_x0000_s2256" o:spid="_x0000_s2256" style="position:absolute;left:6900;top:7635;height:105;width:105;" fillcolor="#000000" filled="t" stroked="f" coordsize="7,7" path="m7,0l4,7,0,0,7,0xe">
              <v:path arrowok="t"/>
              <v:fill on="t" focussize="0,0"/>
              <v:stroke on="f"/>
              <v:imagedata o:title=""/>
              <o:lock v:ext="edit"/>
            </v:shape>
            <v:shape id="_x0000_s2257" o:spid="_x0000_s2257" style="position:absolute;left:4275;top:6030;height:630;width:1515;" filled="f" coordsize="101,42" path="m0,0l0,42,101,42e">
              <v:path arrowok="t"/>
              <v:fill on="f" focussize="0,0"/>
              <v:stroke weight="0pt" endcap="round"/>
              <v:imagedata o:title=""/>
              <o:lock v:ext="edit"/>
            </v:shape>
            <v:shape id="_x0000_s2258" o:spid="_x0000_s2258" style="position:absolute;left:5790;top:6600;height:105;width:90;" fillcolor="#000000" filled="t" stroked="f" coordsize="6,7" path="m0,0l6,4,0,7,0,0xe">
              <v:path arrowok="t"/>
              <v:fill on="t" focussize="0,0"/>
              <v:stroke on="f"/>
              <v:imagedata o:title=""/>
              <o:lock v:ext="edit"/>
            </v:shape>
            <v:rect id="_x0000_s2259" o:spid="_x0000_s2259" o:spt="1" style="position:absolute;left:5490;top:4305;height:315;width:1200;mso-wrap-style:none;" filled="f" stroked="f" coordsize="21600,21600">
              <v:path/>
              <v:fill on="f" focussize="0,0"/>
              <v:stroke on="f"/>
              <v:imagedata o:title=""/>
              <o:lock v:ext="edit"/>
              <v:textbox inset="0mm,0mm,0mm,0mm" style="mso-fit-shape-to-text:t;">
                <w:txbxContent>
                  <w:p>
                    <w:r>
                      <w:rPr>
                        <w:rFonts w:hint="eastAsia"/>
                        <w:sz w:val="24"/>
                      </w:rPr>
                      <w:t>不受理情形</w:t>
                    </w:r>
                  </w:p>
                </w:txbxContent>
              </v:textbox>
            </v:rect>
            <v:rect id="_x0000_s2260" o:spid="_x0000_s2260" o:spt="1" style="position:absolute;left:30;top:5685;height:840;width:2340;" filled="f" coordsize="21600,21600">
              <v:path/>
              <v:fill on="f" focussize="0,0"/>
              <v:stroke weight="0pt" joinstyle="round" endcap="round"/>
              <v:imagedata o:title=""/>
              <o:lock v:ext="edit"/>
            </v:rect>
            <v:rect id="_x0000_s2261" o:spid="_x0000_s2261" o:spt="1" style="position:absolute;left:90;top:5790;height:315;width:1440;mso-wrap-style:none;" filled="f" stroked="f" coordsize="21600,21600">
              <v:path/>
              <v:fill on="f" focussize="0,0"/>
              <v:stroke on="f"/>
              <v:imagedata o:title=""/>
              <o:lock v:ext="edit"/>
              <v:textbox inset="0mm,0mm,0mm,0mm" style="mso-fit-shape-to-text:t;">
                <w:txbxContent>
                  <w:p>
                    <w:r>
                      <w:rPr>
                        <w:rFonts w:hint="eastAsia"/>
                        <w:sz w:val="24"/>
                      </w:rPr>
                      <w:t>公安交管部门</w:t>
                    </w:r>
                  </w:p>
                </w:txbxContent>
              </v:textbox>
            </v:rect>
            <v:rect id="_x0000_s2262" o:spid="_x0000_s2262" o:spt="1" style="position:absolute;left:1575;top:5790;height:315;width:240;mso-wrap-style:none;" filled="f" stroked="f" coordsize="21600,21600">
              <v:path/>
              <v:fill on="f" focussize="0,0"/>
              <v:stroke on="f"/>
              <v:imagedata o:title=""/>
              <o:lock v:ext="edit"/>
              <v:textbox inset="0mm,0mm,0mm,0mm" style="mso-fit-shape-to-text:t;">
                <w:txbxContent>
                  <w:p>
                    <w:r>
                      <w:rPr>
                        <w:rFonts w:hint="eastAsia"/>
                        <w:sz w:val="24"/>
                      </w:rPr>
                      <w:t>、</w:t>
                    </w:r>
                  </w:p>
                </w:txbxContent>
              </v:textbox>
            </v:rect>
            <v:rect id="_x0000_s2263" o:spid="_x0000_s2263" o:spt="1" style="position:absolute;left:1800;top:5790;height:315;width:480;mso-wrap-style:none;" filled="f" stroked="f" coordsize="21600,21600">
              <v:path/>
              <v:fill on="f" focussize="0,0"/>
              <v:stroke on="f"/>
              <v:imagedata o:title=""/>
              <o:lock v:ext="edit"/>
              <v:textbox inset="0mm,0mm,0mm,0mm" style="mso-fit-shape-to-text:t;">
                <w:txbxContent>
                  <w:p>
                    <w:r>
                      <w:rPr>
                        <w:rFonts w:hint="eastAsia"/>
                        <w:sz w:val="24"/>
                      </w:rPr>
                      <w:t>各地</w:t>
                    </w:r>
                  </w:p>
                </w:txbxContent>
              </v:textbox>
            </v:rect>
            <v:rect id="_x0000_s2264" o:spid="_x0000_s2264" o:spt="1" style="position:absolute;left:255;top:6105;height:315;width:75;mso-wrap-style:none;" filled="f" stroked="f" coordsize="21600,21600">
              <v:path/>
              <v:fill on="f" focussize="0,0"/>
              <v:stroke on="f"/>
              <v:imagedata o:title=""/>
              <o:lock v:ext="edit"/>
              <v:textbox inset="0mm,0mm,0mm,0mm" style="mso-fit-shape-to-text:t;">
                <w:txbxContent>
                  <w:p>
                    <w:r>
                      <w:rPr>
                        <w:sz w:val="24"/>
                      </w:rPr>
                      <w:t>(</w:t>
                    </w:r>
                  </w:p>
                </w:txbxContent>
              </v:textbox>
            </v:rect>
            <v:rect id="_x0000_s2265" o:spid="_x0000_s2265" o:spt="1" style="position:absolute;left:330;top:6120;height:315;width:240;mso-wrap-style:none;" filled="f" stroked="f" coordsize="21600,21600">
              <v:path/>
              <v:fill on="f" focussize="0,0"/>
              <v:stroke on="f"/>
              <v:imagedata o:title=""/>
              <o:lock v:ext="edit"/>
              <v:textbox inset="0mm,0mm,0mm,0mm" style="mso-fit-shape-to-text:t;">
                <w:txbxContent>
                  <w:p>
                    <w:r>
                      <w:rPr>
                        <w:rFonts w:hint="eastAsia"/>
                        <w:sz w:val="24"/>
                      </w:rPr>
                      <w:t>市</w:t>
                    </w:r>
                  </w:p>
                </w:txbxContent>
              </v:textbox>
            </v:rect>
            <v:rect id="_x0000_s2266" o:spid="_x0000_s2266" o:spt="1" style="position:absolute;left:585;top:6105;height:315;width:75;mso-wrap-style:none;" filled="f" stroked="f" coordsize="21600,21600">
              <v:path/>
              <v:fill on="f" focussize="0,0"/>
              <v:stroke on="f"/>
              <v:imagedata o:title=""/>
              <o:lock v:ext="edit"/>
              <v:textbox inset="0mm,0mm,0mm,0mm" style="mso-fit-shape-to-text:t;">
                <w:txbxContent>
                  <w:p>
                    <w:r>
                      <w:rPr>
                        <w:sz w:val="24"/>
                      </w:rPr>
                      <w:t>)</w:t>
                    </w:r>
                  </w:p>
                </w:txbxContent>
              </v:textbox>
            </v:rect>
            <v:rect id="_x0000_s2267" o:spid="_x0000_s2267" o:spt="1" style="position:absolute;left:660;top:6120;height:315;width:1440;mso-wrap-style:none;" filled="f" stroked="f" coordsize="21600,21600">
              <v:path/>
              <v:fill on="f" focussize="0,0"/>
              <v:stroke on="f"/>
              <v:imagedata o:title=""/>
              <o:lock v:ext="edit"/>
              <v:textbox inset="0mm,0mm,0mm,0mm" style="mso-fit-shape-to-text:t;">
                <w:txbxContent>
                  <w:p>
                    <w:r>
                      <w:rPr>
                        <w:rFonts w:hint="eastAsia"/>
                        <w:sz w:val="24"/>
                      </w:rPr>
                      <w:t>交通管理机构</w:t>
                    </w:r>
                  </w:p>
                </w:txbxContent>
              </v:textbox>
            </v:rect>
            <v:rect id="_x0000_s2268" o:spid="_x0000_s2268" o:spt="1" style="position:absolute;left:630;top:7650;height:660;width:1740;" filled="f" coordsize="21600,21600">
              <v:path/>
              <v:fill on="f" focussize="0,0"/>
              <v:stroke weight="0pt" joinstyle="round" endcap="round"/>
              <v:imagedata o:title=""/>
              <o:lock v:ext="edit"/>
            </v:rect>
            <v:rect id="_x0000_s2269" o:spid="_x0000_s2269" o:spt="1" style="position:absolute;left:1005;top:7830;height:315;width:960;mso-wrap-style:none;" filled="f" stroked="f" coordsize="21600,21600">
              <v:path/>
              <v:fill on="f" focussize="0,0"/>
              <v:stroke on="f"/>
              <v:imagedata o:title=""/>
              <o:lock v:ext="edit"/>
              <v:textbox inset="0mm,0mm,0mm,0mm" style="mso-fit-shape-to-text:t;">
                <w:txbxContent>
                  <w:p>
                    <w:r>
                      <w:rPr>
                        <w:rFonts w:hint="eastAsia"/>
                        <w:sz w:val="24"/>
                      </w:rPr>
                      <w:t>决定意见</w:t>
                    </w:r>
                  </w:p>
                </w:txbxContent>
              </v:textbox>
            </v:rect>
            <v:line id="_x0000_s2270" o:spid="_x0000_s2270" o:spt="20" style="position:absolute;left:1500;top:6525;height:1035;width:0;" coordsize="21600,21600">
              <v:path arrowok="t"/>
              <v:fill focussize="0,0"/>
              <v:stroke weight="0pt" endcap="round"/>
              <v:imagedata o:title=""/>
              <o:lock v:ext="edit"/>
            </v:line>
            <v:shape id="_x0000_s2271" o:spid="_x0000_s2271" style="position:absolute;left:1455;top:7545;height:105;width:90;" fillcolor="#000000" filled="t" stroked="f" coordsize="6,7" path="m6,0l3,7,0,0,6,0xe">
              <v:path arrowok="t"/>
              <v:fill on="t" focussize="0,0"/>
              <v:stroke on="f"/>
              <v:imagedata o:title=""/>
              <o:lock v:ext="edit"/>
            </v:shape>
            <v:line id="_x0000_s2272" o:spid="_x0000_s2272" o:spt="20" style="position:absolute;left:4275;top:8595;height:690;width:0;" coordsize="21600,21600">
              <v:path arrowok="t"/>
              <v:fill focussize="0,0"/>
              <v:stroke weight="0pt" endcap="round"/>
              <v:imagedata o:title=""/>
              <o:lock v:ext="edit"/>
            </v:line>
            <v:shape id="_x0000_s2273" o:spid="_x0000_s2273" style="position:absolute;left:4215;top:9270;height:105;width:105;" fillcolor="#000000" filled="t" stroked="f" coordsize="7,7" path="m7,0l4,7,0,0,7,0xe">
              <v:path arrowok="t"/>
              <v:fill on="t" focussize="0,0"/>
              <v:stroke on="f"/>
              <v:imagedata o:title=""/>
              <o:lock v:ext="edit"/>
            </v:shape>
            <v:shape id="_x0000_s2274" o:spid="_x0000_s2274" style="position:absolute;left:5415;top:9900;height:3330;width:690;" filled="f" coordsize="46,222" path="m0,0l46,0,46,222,3,222e">
              <v:path arrowok="t"/>
              <v:fill on="f" focussize="0,0"/>
              <v:stroke weight="0pt" endcap="round"/>
              <v:imagedata o:title=""/>
              <o:lock v:ext="edit"/>
            </v:shape>
            <v:shape id="_x0000_s2275" o:spid="_x0000_s2275" style="position:absolute;left:5370;top:13185;height:105;width:105;" fillcolor="#000000" filled="t" stroked="f" coordsize="7,7" path="m7,7l0,3,7,0,7,7xe">
              <v:path arrowok="t"/>
              <v:fill on="t" focussize="0,0"/>
              <v:stroke on="f"/>
              <v:imagedata o:title=""/>
              <o:lock v:ext="edit"/>
            </v:shape>
            <v:rect id="_x0000_s2276" o:spid="_x0000_s2276" o:spt="1" style="position:absolute;left:6255;top:10725;height:315;width:240;mso-wrap-style:none;" filled="f" stroked="f" coordsize="21600,21600">
              <v:path/>
              <v:fill on="f" focussize="0,0"/>
              <v:stroke on="f"/>
              <v:imagedata o:title=""/>
              <o:lock v:ext="edit"/>
              <v:textbox inset="0mm,0mm,0mm,0mm" style="mso-fit-shape-to-text:t;">
                <w:txbxContent>
                  <w:p>
                    <w:r>
                      <w:rPr>
                        <w:rFonts w:hint="eastAsia"/>
                        <w:sz w:val="24"/>
                      </w:rPr>
                      <w:t>不</w:t>
                    </w:r>
                  </w:p>
                </w:txbxContent>
              </v:textbox>
            </v:rect>
            <v:rect id="_x0000_s2277" o:spid="_x0000_s2277" o:spt="1" style="position:absolute;left:6255;top:10950;height:315;width:240;mso-wrap-style:none;" filled="f" stroked="f" coordsize="21600,21600">
              <v:path/>
              <v:fill on="f" focussize="0,0"/>
              <v:stroke on="f"/>
              <v:imagedata o:title=""/>
              <o:lock v:ext="edit"/>
              <v:textbox inset="0mm,0mm,0mm,0mm" style="mso-fit-shape-to-text:t;">
                <w:txbxContent>
                  <w:p>
                    <w:r>
                      <w:rPr>
                        <w:rFonts w:hint="eastAsia"/>
                        <w:sz w:val="24"/>
                      </w:rPr>
                      <w:t>予</w:t>
                    </w:r>
                  </w:p>
                </w:txbxContent>
              </v:textbox>
            </v:rect>
            <v:rect id="_x0000_s2278" o:spid="_x0000_s2278" o:spt="1" style="position:absolute;left:6255;top:11175;height:315;width:240;mso-wrap-style:none;" filled="f" stroked="f" coordsize="21600,21600">
              <v:path/>
              <v:fill on="f" focussize="0,0"/>
              <v:stroke on="f"/>
              <v:imagedata o:title=""/>
              <o:lock v:ext="edit"/>
              <v:textbox inset="0mm,0mm,0mm,0mm" style="mso-fit-shape-to-text:t;">
                <w:txbxContent>
                  <w:p>
                    <w:r>
                      <w:rPr>
                        <w:rFonts w:hint="eastAsia"/>
                        <w:sz w:val="24"/>
                      </w:rPr>
                      <w:t>许</w:t>
                    </w:r>
                  </w:p>
                </w:txbxContent>
              </v:textbox>
            </v:rect>
            <v:rect id="_x0000_s2279" o:spid="_x0000_s2279" o:spt="1" style="position:absolute;left:6255;top:11400;height:315;width:240;mso-wrap-style:none;" filled="f" stroked="f" coordsize="21600,21600">
              <v:path/>
              <v:fill on="f" focussize="0,0"/>
              <v:stroke on="f"/>
              <v:imagedata o:title=""/>
              <o:lock v:ext="edit"/>
              <v:textbox inset="0mm,0mm,0mm,0mm" style="mso-fit-shape-to-text:t;">
                <w:txbxContent>
                  <w:p>
                    <w:r>
                      <w:rPr>
                        <w:rFonts w:hint="eastAsia"/>
                        <w:sz w:val="24"/>
                      </w:rPr>
                      <w:t>可</w:t>
                    </w:r>
                  </w:p>
                </w:txbxContent>
              </v:textbox>
            </v:rect>
            <v:rect id="_x0000_s2280" o:spid="_x0000_s2280" o:spt="1" style="position:absolute;left:6255;top:11655;height:315;width:240;mso-wrap-style:none;" filled="f" stroked="f" coordsize="21600,21600">
              <v:path/>
              <v:fill on="f" focussize="0,0"/>
              <v:stroke on="f"/>
              <v:imagedata o:title=""/>
              <o:lock v:ext="edit"/>
              <v:textbox inset="0mm,0mm,0mm,0mm" style="mso-fit-shape-to-text:t;">
                <w:txbxContent>
                  <w:p>
                    <w:r>
                      <w:rPr>
                        <w:rFonts w:hint="eastAsia"/>
                        <w:sz w:val="24"/>
                      </w:rPr>
                      <w:t>的</w:t>
                    </w:r>
                  </w:p>
                </w:txbxContent>
              </v:textbox>
            </v:rect>
            <v:rect id="_x0000_s2281" o:spid="_x0000_s2281" o:spt="1" style="position:absolute;left:3135;top:10770;height:315;width:1200;mso-wrap-style:none;" filled="f" stroked="f" coordsize="21600,21600">
              <v:path/>
              <v:fill on="f" focussize="0,0"/>
              <v:stroke on="f"/>
              <v:imagedata o:title=""/>
              <o:lock v:ext="edit"/>
              <v:textbox inset="0mm,0mm,0mm,0mm" style="mso-fit-shape-to-text:t;">
                <w:txbxContent>
                  <w:p>
                    <w:r>
                      <w:rPr>
                        <w:rFonts w:hint="eastAsia"/>
                        <w:sz w:val="24"/>
                      </w:rPr>
                      <w:t>准予许可的</w:t>
                    </w:r>
                  </w:p>
                </w:txbxContent>
              </v:textbox>
            </v:rect>
            <v:shape id="_x0000_s2282" o:spid="_x0000_s2282" style="position:absolute;left:2460;top:5940;height:165;width:1815;" filled="f" coordsize="121,11" path="m121,0l121,11,0,11e">
              <v:path arrowok="t"/>
              <v:fill on="f" focussize="0,0"/>
              <v:stroke weight="0pt" endcap="round"/>
              <v:imagedata o:title=""/>
              <o:lock v:ext="edit"/>
            </v:shape>
            <v:shape id="_x0000_s2283" o:spid="_x0000_s2283" style="position:absolute;left:2370;top:6060;height:105;width:90;" fillcolor="#000000" filled="t" stroked="f" coordsize="6,7" path="m6,7l0,3,6,0,6,7xe">
              <v:path arrowok="t"/>
              <v:fill on="t" focussize="0,0"/>
              <v:stroke on="f"/>
              <v:imagedata o:title=""/>
              <o:lock v:ext="edit"/>
            </v:shape>
            <v:rect id="_x0000_s2284" o:spid="_x0000_s2284" o:spt="1" style="position:absolute;left:555;top:1350;height:624;width:1081;mso-wrap-style:none;" filled="f" stroked="f" coordsize="21600,21600">
              <v:path/>
              <v:fill on="f" focussize="0,0"/>
              <v:stroke on="f"/>
              <v:imagedata o:title=""/>
              <o:lock v:ext="edit"/>
              <v:textbox inset="0mm,0mm,0mm,0mm" style="mso-fit-shape-to-text:t;">
                <w:txbxContent>
                  <w:p>
                    <w:pPr>
                      <w:ind w:firstLine="31680" w:firstLineChars="50"/>
                      <w:rPr>
                        <w:sz w:val="24"/>
                      </w:rPr>
                    </w:pPr>
                  </w:p>
                  <w:p>
                    <w:pPr>
                      <w:ind w:firstLine="31680" w:firstLineChars="50"/>
                    </w:pPr>
                    <w:r>
                      <w:rPr>
                        <w:rFonts w:hint="eastAsia"/>
                        <w:sz w:val="24"/>
                      </w:rPr>
                      <w:t>职权名称</w:t>
                    </w:r>
                  </w:p>
                </w:txbxContent>
              </v:textbox>
            </v:rect>
            <v:rect id="_x0000_s2285" o:spid="_x0000_s2285" o:spt="1" style="position:absolute;left:1965;top:1350;height:624;width:241;mso-wrap-style:none;" filled="f" stroked="f" coordsize="21600,21600">
              <v:path/>
              <v:fill on="f" focussize="0,0"/>
              <v:stroke on="f"/>
              <v:imagedata o:title=""/>
              <o:lock v:ext="edit"/>
              <v:textbox inset="0mm,0mm,0mm,0mm" style="mso-fit-shape-to-text:t;">
                <w:txbxContent>
                  <w:p>
                    <w:pPr>
                      <w:rPr>
                        <w:sz w:val="24"/>
                      </w:rPr>
                    </w:pPr>
                  </w:p>
                  <w:p>
                    <w:r>
                      <w:rPr>
                        <w:rFonts w:hint="eastAsia"/>
                        <w:sz w:val="24"/>
                      </w:rPr>
                      <w:t>：</w:t>
                    </w:r>
                  </w:p>
                </w:txbxContent>
              </v:textbox>
            </v:rect>
            <v:rect id="_x0000_s2286" o:spid="_x0000_s2286" o:spt="1" style="position:absolute;left:2325;top:1350;height:624;width:7290;" filled="f" stroked="f" coordsize="21600,21600">
              <v:path/>
              <v:fill on="f" focussize="0,0"/>
              <v:stroke on="f"/>
              <v:imagedata o:title=""/>
              <o:lock v:ext="edit"/>
              <v:textbox inset="0mm,0mm,0mm,0mm" style="mso-fit-shape-to-text:t;">
                <w:txbxContent>
                  <w:p>
                    <w:pPr>
                      <w:jc w:val="right"/>
                      <w:rPr>
                        <w:sz w:val="24"/>
                      </w:rPr>
                    </w:pPr>
                    <w:r>
                      <w:rPr>
                        <w:rFonts w:hint="eastAsia"/>
                        <w:sz w:val="24"/>
                      </w:rPr>
                      <w:t>序号：</w:t>
                    </w:r>
                    <w:r>
                      <w:rPr>
                        <w:sz w:val="24"/>
                      </w:rPr>
                      <w:t>71</w:t>
                    </w:r>
                  </w:p>
                  <w:p>
                    <w:r>
                      <w:rPr>
                        <w:rFonts w:hint="eastAsia"/>
                        <w:sz w:val="24"/>
                      </w:rPr>
                      <w:t>对货运站经营者对超限、超载车辆配载，放行出站的处罚</w:t>
                    </w:r>
                  </w:p>
                </w:txbxContent>
              </v:textbox>
            </v:rect>
            <v:rect id="_x0000_s2287" o:spid="_x0000_s2287" o:spt="1" style="position:absolute;left:555;top:2145;height:312;width:181;mso-wrap-style:none;" filled="f" stroked="f" coordsize="21600,21600">
              <v:path/>
              <v:fill on="f" focussize="0,0"/>
              <v:stroke on="f"/>
              <v:imagedata o:title=""/>
              <o:lock v:ext="edit"/>
              <v:textbox inset="0mm,0mm,0mm,0mm" style="mso-fit-shape-to-text:t;">
                <w:txbxContent>
                  <w:p/>
                </w:txbxContent>
              </v:textbox>
            </v:rect>
            <v:rect id="_x0000_s2288" o:spid="_x0000_s2288" o:spt="1" style="position:absolute;left:1125;top:2000;height:460;width:1212;" filled="f" stroked="f" coordsize="21600,21600">
              <v:path/>
              <v:fill on="f" focussize="0,0"/>
              <v:stroke on="f"/>
              <v:imagedata o:title=""/>
              <o:lock v:ext="edit"/>
              <v:textbox inset="0mm,0mm,0mm,0mm">
                <w:txbxContent>
                  <w:p/>
                </w:txbxContent>
              </v:textbox>
            </v:rect>
            <v:rect id="_x0000_s2289" o:spid="_x0000_s2289" o:spt="1" style="position:absolute;left:1395;top:2145;height:312;width:1362;" filled="f" stroked="f" coordsize="21600,21600">
              <v:path/>
              <v:fill on="f" focussize="0,0"/>
              <v:stroke on="f"/>
              <v:imagedata o:title=""/>
              <o:lock v:ext="edit"/>
              <v:textbox inset="0mm,0mm,0mm,0mm" style="mso-fit-shape-to-text:t;">
                <w:txbxContent>
                  <w:p/>
                </w:txbxContent>
              </v:textbox>
            </v:rect>
            <v:line id="_x0000_s2290" o:spid="_x0000_s2290" o:spt="20" style="position:absolute;left:2400;top:7980;height:0;width:945;" coordsize="21600,21600">
              <v:path arrowok="t"/>
              <v:fill focussize="0,0"/>
              <v:stroke weight="0pt" endcap="round"/>
              <v:imagedata o:title=""/>
              <o:lock v:ext="edit"/>
            </v:line>
            <v:shape id="_x0000_s2291" o:spid="_x0000_s2291" style="position:absolute;left:3330;top:7920;height:105;width:105;" fillcolor="#000000" filled="t" stroked="f" coordsize="7,7" path="m0,0l7,4,0,7,0,0xe">
              <v:path arrowok="t"/>
              <v:fill on="t" focussize="0,0"/>
              <v:stroke on="f"/>
              <v:imagedata o:title=""/>
              <o:lock v:ext="edit"/>
            </v:shape>
          </v:group>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r>
        <w:rPr>
          <w:lang w:bidi="bo-CN"/>
        </w:rPr>
        <w:pict>
          <v:shape id="_x0000_s2292" o:spid="_x0000_s2292" o:spt="202" type="#_x0000_t202" style="position:absolute;left:0pt;margin-left:5.25pt;margin-top:23.4pt;height:54.6pt;width:399pt;z-index:251891712;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sz w:val="24"/>
                      <w:szCs w:val="24"/>
                    </w:rPr>
                  </w:pPr>
                  <w:r>
                    <w:rPr>
                      <w:rFonts w:hint="eastAsia"/>
                      <w:sz w:val="24"/>
                      <w:szCs w:val="24"/>
                    </w:rPr>
                    <w:t>序号：</w:t>
                  </w:r>
                  <w:r>
                    <w:rPr>
                      <w:sz w:val="24"/>
                      <w:szCs w:val="24"/>
                    </w:rPr>
                    <w:t>72</w:t>
                  </w:r>
                </w:p>
                <w:p>
                  <w:pPr>
                    <w:jc w:val="center"/>
                    <w:rPr>
                      <w:rFonts w:ascii="宋体"/>
                      <w:sz w:val="44"/>
                      <w:szCs w:val="44"/>
                    </w:rPr>
                  </w:pPr>
                </w:p>
              </w:txbxContent>
            </v:textbox>
          </v:shape>
        </w:pict>
      </w:r>
    </w:p>
    <w:p>
      <w:pPr>
        <w:rPr>
          <w:sz w:val="52"/>
          <w:szCs w:val="52"/>
        </w:rPr>
      </w:pPr>
      <w:r>
        <w:rPr>
          <w:lang w:bidi="bo-CN"/>
        </w:rPr>
        <w:pict>
          <v:shape id="文本框 1126" o:spid="_x0000_s2293" o:spt="202" type="#_x0000_t202" style="position:absolute;left:0pt;margin-left:0.55pt;margin-top:45pt;height:64.2pt;width:396.8pt;z-index:250078208;mso-width-relative:page;mso-height-relative:page;" stroked="t" coordsize="21600,21600">
            <v:path/>
            <v:fill focussize="0,0"/>
            <v:stroke weight="0.5pt" color="#FFFFFF" joinstyle="miter"/>
            <v:imagedata o:title=""/>
            <o:lock v:ext="edit"/>
            <v:textbox>
              <w:txbxContent>
                <w:p>
                  <w:pPr>
                    <w:rPr>
                      <w:rFonts w:ascii="宋体" w:cs="宋体"/>
                      <w:sz w:val="26"/>
                      <w:szCs w:val="24"/>
                    </w:rPr>
                  </w:pPr>
                  <w:r>
                    <w:rPr>
                      <w:rFonts w:hint="eastAsia" w:ascii="宋体" w:hAnsi="宋体"/>
                      <w:sz w:val="26"/>
                      <w:szCs w:val="24"/>
                    </w:rPr>
                    <w:t>职权名称：对货运站经营者擅自改变道路运输站（场）的用途和服务功能的处罚</w:t>
                  </w:r>
                </w:p>
                <w:p>
                  <w:pPr>
                    <w:rPr>
                      <w:rFonts w:ascii="宋体"/>
                      <w:sz w:val="32"/>
                      <w:szCs w:val="32"/>
                    </w:rPr>
                  </w:pPr>
                </w:p>
              </w:txbxContent>
            </v:textbox>
          </v:shape>
        </w:pict>
      </w:r>
      <w:r>
        <w:pict>
          <v:shape id="_x0000_i1074" o:spt="75" alt="57" type="#_x0000_t75" style="height:495pt;width:403.5pt;" filled="f" o:preferrelative="t" stroked="f" coordsize="21600,21600">
            <v:path/>
            <v:fill on="f" focussize="0,0"/>
            <v:stroke on="f" joinstyle="miter"/>
            <v:imagedata r:id="rId59"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r>
        <w:rPr>
          <w:lang w:bidi="bo-CN"/>
        </w:rPr>
        <w:pict>
          <v:shape id="_x0000_s2294" o:spid="_x0000_s2294" o:spt="202" type="#_x0000_t202" style="position:absolute;left:0pt;margin-left:0pt;margin-top:0pt;height:85.8pt;width:409.5pt;z-index:251890688;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p>
                <w:p>
                  <w:pPr>
                    <w:jc w:val="right"/>
                    <w:rPr>
                      <w:rFonts w:ascii="宋体"/>
                      <w:sz w:val="24"/>
                      <w:szCs w:val="24"/>
                    </w:rPr>
                  </w:pPr>
                  <w:r>
                    <w:rPr>
                      <w:rFonts w:hint="eastAsia" w:ascii="宋体"/>
                      <w:sz w:val="24"/>
                      <w:szCs w:val="24"/>
                    </w:rPr>
                    <w:t>序号：</w:t>
                  </w:r>
                  <w:r>
                    <w:rPr>
                      <w:rFonts w:ascii="宋体"/>
                      <w:sz w:val="24"/>
                      <w:szCs w:val="24"/>
                    </w:rPr>
                    <w:t>73</w:t>
                  </w:r>
                </w:p>
                <w:p/>
              </w:txbxContent>
            </v:textbox>
          </v:shape>
        </w:pict>
      </w:r>
    </w:p>
    <w:p>
      <w:pPr>
        <w:rPr>
          <w:sz w:val="52"/>
          <w:szCs w:val="52"/>
        </w:rPr>
      </w:pPr>
      <w:r>
        <w:rPr>
          <w:lang w:bidi="bo-CN"/>
        </w:rPr>
        <w:pict>
          <v:shape id="文本框 1128" o:spid="_x0000_s2295" o:spt="202" type="#_x0000_t202" style="position:absolute;left:0pt;margin-left:0.8pt;margin-top:37.2pt;height:64.2pt;width:401.8pt;z-index:250079232;mso-width-relative:page;mso-height-relative:page;" stroked="t" coordsize="21600,21600">
            <v:path/>
            <v:fill focussize="0,0"/>
            <v:stroke weight="0.5pt" color="#FFFFFF" joinstyle="miter"/>
            <v:imagedata o:title=""/>
            <o:lock v:ext="edit"/>
            <v:textbox>
              <w:txbxContent>
                <w:p>
                  <w:pPr>
                    <w:rPr>
                      <w:rFonts w:ascii="宋体" w:cs="宋体"/>
                      <w:sz w:val="26"/>
                    </w:rPr>
                  </w:pPr>
                  <w:r>
                    <w:rPr>
                      <w:rFonts w:hint="eastAsia" w:ascii="宋体" w:hAnsi="宋体"/>
                      <w:sz w:val="26"/>
                      <w:szCs w:val="32"/>
                    </w:rPr>
                    <w:t>职权名称：</w:t>
                  </w:r>
                  <w:r>
                    <w:rPr>
                      <w:rFonts w:hint="eastAsia" w:ascii="宋体" w:hAnsi="宋体"/>
                      <w:sz w:val="26"/>
                    </w:rPr>
                    <w:t>对放射性物品道路运输企业或者单位擅自改装已取得《道路运输证》的专用车辆的处罚</w:t>
                  </w:r>
                </w:p>
                <w:p>
                  <w:pPr>
                    <w:rPr>
                      <w:rFonts w:ascii="宋体"/>
                      <w:sz w:val="26"/>
                      <w:szCs w:val="32"/>
                    </w:rPr>
                  </w:pPr>
                </w:p>
              </w:txbxContent>
            </v:textbox>
          </v:shape>
        </w:pict>
      </w:r>
      <w:r>
        <w:pict>
          <v:shape id="_x0000_i1075" o:spt="75" alt="58" type="#_x0000_t75" style="height:495pt;width:403.5pt;" filled="f" o:preferrelative="t" stroked="f" coordsize="21600,21600">
            <v:path/>
            <v:fill on="f" focussize="0,0"/>
            <v:stroke on="f" joinstyle="miter"/>
            <v:imagedata r:id="rId60"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r>
        <w:rPr>
          <w:lang w:bidi="bo-CN"/>
        </w:rPr>
        <w:pict>
          <v:shape id="_x0000_s2296" o:spid="_x0000_s2296" o:spt="202" type="#_x0000_t202" style="position:absolute;left:0pt;margin-left:0pt;margin-top:7.8pt;height:78pt;width:388.5pt;z-index:251889664;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p>
                <w:p>
                  <w:pPr>
                    <w:jc w:val="right"/>
                    <w:rPr>
                      <w:rFonts w:ascii="宋体"/>
                      <w:sz w:val="24"/>
                      <w:szCs w:val="24"/>
                    </w:rPr>
                  </w:pPr>
                  <w:r>
                    <w:rPr>
                      <w:rFonts w:hint="eastAsia" w:ascii="宋体"/>
                      <w:sz w:val="24"/>
                      <w:szCs w:val="24"/>
                    </w:rPr>
                    <w:t>序号：</w:t>
                  </w:r>
                  <w:r>
                    <w:rPr>
                      <w:rFonts w:ascii="宋体"/>
                      <w:sz w:val="24"/>
                      <w:szCs w:val="24"/>
                    </w:rPr>
                    <w:t>74</w:t>
                  </w:r>
                </w:p>
              </w:txbxContent>
            </v:textbox>
          </v:shape>
        </w:pict>
      </w:r>
    </w:p>
    <w:p>
      <w:pPr>
        <w:rPr>
          <w:sz w:val="52"/>
          <w:szCs w:val="52"/>
        </w:rPr>
      </w:pPr>
      <w:r>
        <w:rPr>
          <w:lang w:bidi="bo-CN"/>
        </w:rPr>
        <w:pict>
          <v:shape id="文本框 1130" o:spid="_x0000_s2297" o:spt="202" type="#_x0000_t202" style="position:absolute;left:0pt;margin-left:-6.4pt;margin-top:45pt;height:53.4pt;width:414.25pt;z-index:250080256;mso-width-relative:page;mso-height-relative:page;" stroked="t" coordsize="21600,21600">
            <v:path/>
            <v:fill focussize="0,0"/>
            <v:stroke weight="0.5pt" color="#FFFFFF" joinstyle="miter"/>
            <v:imagedata o:title=""/>
            <o:lock v:ext="edit"/>
            <v:textbox>
              <w:txbxContent>
                <w:p>
                  <w:pPr>
                    <w:rPr>
                      <w:rFonts w:ascii="宋体" w:cs="宋体"/>
                      <w:sz w:val="26"/>
                      <w:szCs w:val="28"/>
                    </w:rPr>
                  </w:pPr>
                  <w:r>
                    <w:rPr>
                      <w:rFonts w:hint="eastAsia" w:ascii="宋体" w:hAnsi="宋体"/>
                      <w:sz w:val="26"/>
                      <w:szCs w:val="28"/>
                    </w:rPr>
                    <w:t>职权名称：对不符合规定条件的人员驾驶放射性物品专用车辆的处罚</w:t>
                  </w:r>
                </w:p>
                <w:p>
                  <w:pPr>
                    <w:rPr>
                      <w:rFonts w:ascii="宋体"/>
                      <w:sz w:val="28"/>
                      <w:szCs w:val="28"/>
                    </w:rPr>
                  </w:pPr>
                </w:p>
              </w:txbxContent>
            </v:textbox>
          </v:shape>
        </w:pict>
      </w:r>
      <w:r>
        <w:pict>
          <v:shape id="_x0000_i1076" o:spt="75" alt="59" type="#_x0000_t75" style="height:495pt;width:403.5pt;" filled="f" o:preferrelative="t" stroked="f" coordsize="21600,21600">
            <v:path/>
            <v:fill on="f" focussize="0,0"/>
            <v:stroke on="f" joinstyle="miter"/>
            <v:imagedata r:id="rId61"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r>
        <w:rPr>
          <w:lang w:bidi="bo-CN"/>
        </w:rPr>
        <w:pict>
          <v:shape id="_x0000_s2298" o:spid="_x0000_s2298" o:spt="202" type="#_x0000_t202" style="position:absolute;left:0pt;margin-left:-5.25pt;margin-top:-7.8pt;height:105.6pt;width:404.25pt;z-index:251888640;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p>
                <w:p>
                  <w:pPr>
                    <w:jc w:val="right"/>
                    <w:rPr>
                      <w:rFonts w:ascii="宋体"/>
                      <w:sz w:val="24"/>
                      <w:szCs w:val="24"/>
                    </w:rPr>
                  </w:pPr>
                </w:p>
                <w:p>
                  <w:pPr>
                    <w:jc w:val="right"/>
                    <w:rPr>
                      <w:rFonts w:ascii="宋体"/>
                      <w:sz w:val="24"/>
                      <w:szCs w:val="24"/>
                    </w:rPr>
                  </w:pPr>
                  <w:r>
                    <w:rPr>
                      <w:rFonts w:hint="eastAsia" w:ascii="宋体"/>
                      <w:sz w:val="24"/>
                      <w:szCs w:val="24"/>
                    </w:rPr>
                    <w:t>序号：</w:t>
                  </w:r>
                  <w:r>
                    <w:rPr>
                      <w:rFonts w:ascii="宋体"/>
                      <w:sz w:val="24"/>
                      <w:szCs w:val="24"/>
                    </w:rPr>
                    <w:t>75</w:t>
                  </w:r>
                </w:p>
              </w:txbxContent>
            </v:textbox>
          </v:shape>
        </w:pict>
      </w:r>
    </w:p>
    <w:p>
      <w:pPr>
        <w:rPr>
          <w:sz w:val="52"/>
          <w:szCs w:val="52"/>
        </w:rPr>
      </w:pPr>
      <w:r>
        <w:rPr>
          <w:lang w:bidi="bo-CN"/>
        </w:rPr>
        <w:pict>
          <v:shape id="文本框 1132" o:spid="_x0000_s2299" o:spt="202" type="#_x0000_t202" style="position:absolute;left:0pt;margin-left:0.6pt;margin-top:52.8pt;height:53.4pt;width:391.5pt;z-index:250081280;mso-width-relative:page;mso-height-relative:page;" stroked="t" coordsize="21600,21600">
            <v:path/>
            <v:fill focussize="0,0"/>
            <v:stroke weight="0.5pt" color="#FFFFFF" joinstyle="miter"/>
            <v:imagedata o:title=""/>
            <o:lock v:ext="edit"/>
            <v:textbox>
              <w:txbxContent>
                <w:p>
                  <w:pPr>
                    <w:rPr>
                      <w:rFonts w:ascii="宋体" w:cs="宋体"/>
                      <w:sz w:val="24"/>
                      <w:szCs w:val="24"/>
                    </w:rPr>
                  </w:pPr>
                  <w:r>
                    <w:rPr>
                      <w:rFonts w:hint="eastAsia" w:ascii="宋体" w:hAnsi="宋体"/>
                      <w:sz w:val="24"/>
                      <w:szCs w:val="24"/>
                    </w:rPr>
                    <w:t>职权名称：</w:t>
                  </w:r>
                  <w:r>
                    <w:rPr>
                      <w:rFonts w:hint="eastAsia"/>
                      <w:sz w:val="24"/>
                      <w:szCs w:val="24"/>
                    </w:rPr>
                    <w:t>对放射性物品道路运输企业或者单位未投保危险货物承运人责任险，投保的危险货物承运人责任险已过期，未继续投保的处罚</w:t>
                  </w:r>
                </w:p>
                <w:p>
                  <w:pPr>
                    <w:rPr>
                      <w:rFonts w:ascii="宋体"/>
                      <w:sz w:val="32"/>
                      <w:szCs w:val="32"/>
                    </w:rPr>
                  </w:pPr>
                </w:p>
              </w:txbxContent>
            </v:textbox>
          </v:shape>
        </w:pict>
      </w:r>
      <w:r>
        <w:pict>
          <v:shape id="_x0000_i1077" o:spt="75" alt="60" type="#_x0000_t75" style="height:495pt;width:403.5pt;" filled="f" o:preferrelative="t" stroked="f" coordsize="21600,21600">
            <v:path/>
            <v:fill on="f" focussize="0,0"/>
            <v:stroke on="f" joinstyle="miter"/>
            <v:imagedata r:id="rId62"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r>
        <w:rPr>
          <w:lang w:bidi="bo-CN"/>
        </w:rPr>
        <w:pict>
          <v:shape id="_x0000_s2300" o:spid="_x0000_s2300" o:spt="202" type="#_x0000_t202" style="position:absolute;left:0pt;margin-left:5.25pt;margin-top:15.6pt;height:82.2pt;width:399pt;z-index:251887616;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p>
                <w:p>
                  <w:pPr>
                    <w:jc w:val="right"/>
                    <w:rPr>
                      <w:rFonts w:ascii="宋体"/>
                      <w:sz w:val="24"/>
                      <w:szCs w:val="24"/>
                    </w:rPr>
                  </w:pPr>
                  <w:r>
                    <w:rPr>
                      <w:rFonts w:hint="eastAsia" w:ascii="宋体"/>
                      <w:sz w:val="24"/>
                      <w:szCs w:val="24"/>
                    </w:rPr>
                    <w:t>序号：</w:t>
                  </w:r>
                  <w:r>
                    <w:rPr>
                      <w:rFonts w:ascii="宋体"/>
                      <w:sz w:val="24"/>
                      <w:szCs w:val="24"/>
                    </w:rPr>
                    <w:t>76</w:t>
                  </w:r>
                </w:p>
              </w:txbxContent>
            </v:textbox>
          </v:shape>
        </w:pict>
      </w:r>
    </w:p>
    <w:p>
      <w:pPr>
        <w:rPr>
          <w:sz w:val="52"/>
          <w:szCs w:val="52"/>
        </w:rPr>
      </w:pPr>
      <w:r>
        <w:rPr>
          <w:lang w:bidi="bo-CN"/>
        </w:rPr>
        <w:pict>
          <v:shape id="文本框 1134" o:spid="_x0000_s2301" o:spt="202" type="#_x0000_t202" style="position:absolute;left:0pt;margin-left:0.65pt;margin-top:37.2pt;height:65.7pt;width:396.7pt;z-index:250082304;mso-width-relative:page;mso-height-relative:page;" stroked="t" coordsize="21600,21600">
            <v:path/>
            <v:fill focussize="0,0"/>
            <v:stroke weight="0.5pt" color="#FFFFFF" joinstyle="miter"/>
            <v:imagedata o:title=""/>
            <o:lock v:ext="edit"/>
            <v:textbox>
              <w:txbxContent>
                <w:p>
                  <w:pPr>
                    <w:rPr>
                      <w:rFonts w:ascii="宋体" w:cs="宋体"/>
                      <w:sz w:val="26"/>
                    </w:rPr>
                  </w:pPr>
                  <w:r>
                    <w:rPr>
                      <w:rFonts w:hint="eastAsia" w:ascii="宋体" w:hAnsi="宋体"/>
                      <w:sz w:val="26"/>
                      <w:szCs w:val="32"/>
                    </w:rPr>
                    <w:t>职权名称：</w:t>
                  </w:r>
                  <w:r>
                    <w:rPr>
                      <w:rFonts w:hint="eastAsia" w:ascii="宋体" w:hAnsi="宋体"/>
                      <w:sz w:val="26"/>
                    </w:rPr>
                    <w:t>对道路运输经营者、道路运输相关业务经营者丧失、部分丧失许可条件或者超出许可范围经营的处罚</w:t>
                  </w:r>
                </w:p>
                <w:p>
                  <w:pPr>
                    <w:rPr>
                      <w:rFonts w:ascii="宋体"/>
                      <w:sz w:val="26"/>
                      <w:szCs w:val="32"/>
                    </w:rPr>
                  </w:pPr>
                </w:p>
              </w:txbxContent>
            </v:textbox>
          </v:shape>
        </w:pict>
      </w:r>
      <w:r>
        <w:pict>
          <v:shape id="_x0000_i1078" o:spt="75" alt="61" type="#_x0000_t75" style="height:495pt;width:403.5pt;" filled="f" o:preferrelative="t" stroked="f" coordsize="21600,21600">
            <v:path/>
            <v:fill on="f" focussize="0,0"/>
            <v:stroke on="f" joinstyle="miter"/>
            <v:imagedata r:id="rId63"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r>
        <w:rPr>
          <w:lang w:bidi="bo-CN"/>
        </w:rPr>
        <w:pict>
          <v:shape id="_x0000_s2302" o:spid="_x0000_s2302" o:spt="202" type="#_x0000_t202" style="position:absolute;left:0pt;margin-left:0pt;margin-top:-15.6pt;height:101.4pt;width:404.25pt;z-index:251886592;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p>
                <w:p>
                  <w:pPr>
                    <w:jc w:val="right"/>
                    <w:rPr>
                      <w:rFonts w:ascii="宋体"/>
                      <w:sz w:val="24"/>
                      <w:szCs w:val="24"/>
                    </w:rPr>
                  </w:pPr>
                </w:p>
                <w:p>
                  <w:pPr>
                    <w:jc w:val="right"/>
                    <w:rPr>
                      <w:rFonts w:ascii="宋体"/>
                      <w:sz w:val="24"/>
                      <w:szCs w:val="24"/>
                    </w:rPr>
                  </w:pPr>
                  <w:r>
                    <w:rPr>
                      <w:rFonts w:hint="eastAsia" w:ascii="宋体"/>
                      <w:sz w:val="24"/>
                      <w:szCs w:val="24"/>
                    </w:rPr>
                    <w:t>序号：</w:t>
                  </w:r>
                  <w:r>
                    <w:rPr>
                      <w:rFonts w:ascii="宋体"/>
                      <w:sz w:val="24"/>
                      <w:szCs w:val="24"/>
                    </w:rPr>
                    <w:t>77</w:t>
                  </w:r>
                </w:p>
                <w:p/>
              </w:txbxContent>
            </v:textbox>
          </v:shape>
        </w:pict>
      </w:r>
    </w:p>
    <w:p>
      <w:pPr>
        <w:rPr>
          <w:sz w:val="52"/>
          <w:szCs w:val="52"/>
        </w:rPr>
      </w:pPr>
      <w:r>
        <w:rPr>
          <w:lang w:bidi="bo-CN"/>
        </w:rPr>
        <w:pict>
          <v:shape id="文本框 1136" o:spid="_x0000_s2303" o:spt="202" type="#_x0000_t202" style="position:absolute;left:0pt;margin-left:-9.1pt;margin-top:37.2pt;height:68.5pt;width:395.95pt;z-index:250083328;mso-width-relative:page;mso-height-relative:page;" stroked="t" coordsize="21600,21600">
            <v:path/>
            <v:fill focussize="0,0"/>
            <v:stroke weight="0.5pt" color="#FFFFFF" joinstyle="miter"/>
            <v:imagedata o:title=""/>
            <o:lock v:ext="edit"/>
            <v:textbox>
              <w:txbxContent>
                <w:p>
                  <w:pPr>
                    <w:rPr>
                      <w:rFonts w:ascii="宋体" w:cs="宋体"/>
                      <w:sz w:val="24"/>
                      <w:szCs w:val="24"/>
                    </w:rPr>
                  </w:pPr>
                  <w:r>
                    <w:rPr>
                      <w:rFonts w:hint="eastAsia" w:ascii="宋体" w:hAnsi="宋体"/>
                      <w:sz w:val="24"/>
                      <w:szCs w:val="24"/>
                    </w:rPr>
                    <w:t>职权名称：对客运站经营者允许无经营许可证件的车辆进站从事经营活动，允许超载车辆出站，允许未经安全检查或者安全检查不合格的车辆发车，无正当理由拒绝客运车辆进站从事经营活动的处罚</w:t>
                  </w:r>
                </w:p>
                <w:p>
                  <w:pPr>
                    <w:rPr>
                      <w:rFonts w:ascii="宋体"/>
                      <w:sz w:val="32"/>
                      <w:szCs w:val="32"/>
                    </w:rPr>
                  </w:pPr>
                </w:p>
              </w:txbxContent>
            </v:textbox>
          </v:shape>
        </w:pict>
      </w:r>
      <w:r>
        <w:pict>
          <v:shape id="_x0000_i1079" o:spt="75" alt="62" type="#_x0000_t75" style="height:495pt;width:403.5pt;" filled="f" o:preferrelative="t" stroked="f" coordsize="21600,21600">
            <v:path/>
            <v:fill on="f" focussize="0,0"/>
            <v:stroke on="f" joinstyle="miter"/>
            <v:imagedata r:id="rId64"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r>
        <w:rPr>
          <w:lang w:bidi="bo-CN"/>
        </w:rPr>
        <w:pict>
          <v:shape id="_x0000_s2304" o:spid="_x0000_s2304" o:spt="202" type="#_x0000_t202" style="position:absolute;left:0pt;margin-left:0pt;margin-top:7.8pt;height:93.6pt;width:451.5pt;z-index:251885568;mso-width-relative:page;mso-height-relative:page;" stroked="t" coordsize="21600,21600">
            <v:path/>
            <v:fill focussize="0,0"/>
            <v:stroke weight="0.5pt" color="#FFFFFF" joinstyle="miter"/>
            <v:imagedata o:title=""/>
            <o:lock v:ext="edit"/>
            <v:textbox>
              <w:txbxContent>
                <w:p>
                  <w:pPr>
                    <w:jc w:val="center"/>
                    <w:rPr>
                      <w:b/>
                      <w:sz w:val="36"/>
                      <w:szCs w:val="36"/>
                    </w:rPr>
                  </w:pPr>
                  <w:r>
                    <w:rPr>
                      <w:rFonts w:hint="eastAsia"/>
                      <w:b/>
                      <w:sz w:val="36"/>
                      <w:szCs w:val="36"/>
                    </w:rPr>
                    <w:t>双湖县交通运输局行政处罚流程图</w:t>
                  </w:r>
                </w:p>
                <w:p>
                  <w:pPr>
                    <w:jc w:val="right"/>
                    <w:rPr>
                      <w:rFonts w:ascii="宋体"/>
                      <w:sz w:val="24"/>
                      <w:szCs w:val="24"/>
                    </w:rPr>
                  </w:pPr>
                </w:p>
                <w:p>
                  <w:pPr>
                    <w:wordWrap w:val="0"/>
                    <w:ind w:right="360"/>
                    <w:jc w:val="right"/>
                    <w:rPr>
                      <w:rFonts w:ascii="宋体"/>
                      <w:sz w:val="24"/>
                      <w:szCs w:val="24"/>
                    </w:rPr>
                  </w:pPr>
                  <w:r>
                    <w:rPr>
                      <w:rFonts w:hint="eastAsia" w:ascii="宋体"/>
                      <w:sz w:val="24"/>
                      <w:szCs w:val="24"/>
                    </w:rPr>
                    <w:t>序号：</w:t>
                  </w:r>
                  <w:r>
                    <w:rPr>
                      <w:rFonts w:ascii="宋体"/>
                      <w:sz w:val="24"/>
                      <w:szCs w:val="24"/>
                    </w:rPr>
                    <w:t>78</w:t>
                  </w:r>
                </w:p>
              </w:txbxContent>
            </v:textbox>
          </v:shape>
        </w:pict>
      </w:r>
    </w:p>
    <w:p>
      <w:pPr>
        <w:rPr>
          <w:sz w:val="52"/>
          <w:szCs w:val="52"/>
        </w:rPr>
      </w:pPr>
      <w:r>
        <w:rPr>
          <w:lang w:bidi="bo-CN"/>
        </w:rPr>
        <w:pict>
          <v:shape id="文本框 1138" o:spid="_x0000_s2305" o:spt="202" type="#_x0000_t202" style="position:absolute;left:0pt;margin-left:-1.65pt;margin-top:52.8pt;height:87.6pt;width:379.65pt;z-index:250084352;mso-width-relative:page;mso-height-relative:page;" stroked="t" coordsize="21600,21600">
            <v:path/>
            <v:fill focussize="0,0"/>
            <v:stroke weight="0.5pt" color="#FFFFFF" joinstyle="miter"/>
            <v:imagedata o:title=""/>
            <o:lock v:ext="edit"/>
            <v:textbox>
              <w:txbxContent>
                <w:p>
                  <w:pPr>
                    <w:rPr>
                      <w:rFonts w:ascii="宋体" w:cs="宋体"/>
                      <w:sz w:val="26"/>
                    </w:rPr>
                  </w:pPr>
                  <w:r>
                    <w:rPr>
                      <w:rFonts w:hint="eastAsia" w:ascii="宋体" w:hAnsi="宋体"/>
                      <w:sz w:val="26"/>
                      <w:szCs w:val="32"/>
                    </w:rPr>
                    <w:t>职权名称：</w:t>
                  </w:r>
                  <w:r>
                    <w:rPr>
                      <w:rFonts w:hint="eastAsia" w:ascii="宋体" w:hAnsi="宋体"/>
                      <w:sz w:val="26"/>
                    </w:rPr>
                    <w:t>对客运站经营者擅自改变客运站的用途和服务功能，不公布运输线路、起讫停靠站点、班次、发车时间、票价的处罚</w:t>
                  </w:r>
                </w:p>
                <w:p>
                  <w:pPr>
                    <w:rPr>
                      <w:rFonts w:ascii="宋体"/>
                      <w:sz w:val="26"/>
                      <w:szCs w:val="32"/>
                    </w:rPr>
                  </w:pPr>
                </w:p>
              </w:txbxContent>
            </v:textbox>
          </v:shape>
        </w:pict>
      </w:r>
      <w:r>
        <w:pict>
          <v:shape id="_x0000_i1080" o:spt="75" alt="63" type="#_x0000_t75" style="height:639.75pt;width:403.5pt;" filled="f" o:preferrelative="t" stroked="f" coordsize="21600,21600">
            <v:path/>
            <v:fill on="f" focussize="0,0"/>
            <v:stroke on="f" joinstyle="miter"/>
            <v:imagedata r:id="rId65" o:title=""/>
            <o:lock v:ext="edit" aspectratio="t"/>
            <w10:wrap type="none"/>
            <w10:anchorlock/>
          </v:shape>
        </w:pict>
      </w:r>
    </w:p>
    <w:p>
      <w:pPr>
        <w:rPr>
          <w:sz w:val="52"/>
          <w:szCs w:val="52"/>
        </w:rPr>
      </w:pPr>
      <w:r>
        <w:rPr>
          <w:sz w:val="52"/>
        </w:rPr>
        <w:pict>
          <v:shape id="_x0000_s10290" o:spid="_x0000_s10290" o:spt="109" type="#_x0000_t109" style="position:absolute;left:0pt;margin-left:0.35pt;margin-top:20.75pt;height:56.6pt;width:390pt;z-index:254031872;mso-width-relative:page;mso-height-relative:page;" fillcolor="#FFFFFF" filled="t" stroked="t" coordsize="21600,21600">
            <v:path/>
            <v:fill on="t" color2="#FFFFFF" focussize="0,0"/>
            <v:stroke color="#FFFFFF" joinstyle="miter"/>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p>
    <w:p>
      <w:pPr>
        <w:rPr>
          <w:sz w:val="52"/>
          <w:szCs w:val="52"/>
        </w:rPr>
      </w:pPr>
      <w:r>
        <w:rPr>
          <w:lang w:bidi="bo-CN"/>
        </w:rPr>
        <w:pict>
          <v:shape id="文本框 1140" o:spid="_x0000_s2306" o:spt="202" type="#_x0000_t202" style="position:absolute;left:0pt;margin-left:-5.1pt;margin-top:45pt;height:69.55pt;width:430.35pt;z-index:250085376;mso-width-relative:page;mso-height-relative:page;" stroked="t" coordsize="21600,21600">
            <v:path/>
            <v:fill focussize="0,0"/>
            <v:stroke weight="0.5pt" color="#FFFFFF"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79</w:t>
                  </w:r>
                </w:p>
                <w:p>
                  <w:pPr>
                    <w:rPr>
                      <w:rFonts w:ascii="宋体" w:cs="宋体"/>
                      <w:sz w:val="24"/>
                      <w:szCs w:val="24"/>
                    </w:rPr>
                  </w:pPr>
                  <w:r>
                    <w:rPr>
                      <w:rFonts w:hint="eastAsia" w:ascii="宋体" w:hAnsi="宋体"/>
                      <w:sz w:val="24"/>
                      <w:szCs w:val="24"/>
                    </w:rPr>
                    <w:t>职权名称：</w:t>
                  </w:r>
                  <w:r>
                    <w:rPr>
                      <w:rFonts w:hint="eastAsia"/>
                      <w:sz w:val="24"/>
                      <w:szCs w:val="24"/>
                    </w:rPr>
                    <w:t>对客运经营者、客运站经营者及客运相关服务经营者不按规定使用道路运输业专用票证或者转让、倒卖、伪造道路运输业专用票证的处罚</w:t>
                  </w:r>
                </w:p>
                <w:p>
                  <w:pPr>
                    <w:rPr>
                      <w:rFonts w:ascii="宋体"/>
                      <w:sz w:val="32"/>
                      <w:szCs w:val="32"/>
                    </w:rPr>
                  </w:pPr>
                </w:p>
              </w:txbxContent>
            </v:textbox>
          </v:shape>
        </w:pict>
      </w:r>
      <w:r>
        <w:pict>
          <v:shape id="_x0000_i1081" o:spt="75" alt="64" type="#_x0000_t75" style="height:495pt;width:403.5pt;" filled="f" o:preferrelative="t" stroked="t" coordsize="21600,21600">
            <v:path/>
            <v:fill on="f" focussize="0,0"/>
            <v:stroke color="#FFFFFF"/>
            <v:imagedata r:id="rId66"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r>
        <w:rPr>
          <w:sz w:val="52"/>
        </w:rPr>
        <w:pict>
          <v:shape id="_x0000_s10291" o:spid="_x0000_s10291" o:spt="109" type="#_x0000_t109" style="position:absolute;left:0pt;margin-left:1.15pt;margin-top:16.2pt;height:64.8pt;width:376.95pt;z-index:25403289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p>
    <w:p>
      <w:pPr>
        <w:rPr>
          <w:sz w:val="52"/>
          <w:szCs w:val="52"/>
        </w:rPr>
      </w:pPr>
      <w:r>
        <w:rPr>
          <w:lang w:bidi="bo-CN"/>
        </w:rPr>
        <w:pict>
          <v:shape id="文本框 1142" o:spid="_x0000_s2307" o:spt="202" type="#_x0000_t202" style="position:absolute;left:0pt;margin-left:-4.8pt;margin-top:37.2pt;height:62.4pt;width:417.9pt;z-index:250086400;mso-width-relative:page;mso-height-relative:page;" stroked="t" coordsize="21600,21600">
            <v:path/>
            <v:fill focussize="0,0"/>
            <v:stroke weight="0.5pt" color="#FFFFFF" joinstyle="miter"/>
            <v:imagedata o:title=""/>
            <o:lock v:ext="edit"/>
            <v:textbox>
              <w:txbxContent>
                <w:p>
                  <w:pPr>
                    <w:jc w:val="right"/>
                    <w:rPr>
                      <w:rFonts w:ascii="宋体" w:hAnsi="宋体"/>
                      <w:sz w:val="26"/>
                      <w:szCs w:val="24"/>
                    </w:rPr>
                  </w:pPr>
                  <w:r>
                    <w:rPr>
                      <w:rFonts w:hint="eastAsia" w:ascii="宋体" w:hAnsi="宋体"/>
                      <w:sz w:val="26"/>
                      <w:szCs w:val="24"/>
                    </w:rPr>
                    <w:t>序号：</w:t>
                  </w:r>
                  <w:r>
                    <w:rPr>
                      <w:rFonts w:ascii="宋体" w:hAnsi="宋体"/>
                      <w:sz w:val="26"/>
                      <w:szCs w:val="24"/>
                    </w:rPr>
                    <w:t>80</w:t>
                  </w:r>
                </w:p>
                <w:p>
                  <w:pPr>
                    <w:rPr>
                      <w:rFonts w:ascii="宋体" w:cs="宋体"/>
                      <w:sz w:val="26"/>
                      <w:szCs w:val="24"/>
                    </w:rPr>
                  </w:pPr>
                  <w:r>
                    <w:rPr>
                      <w:rFonts w:hint="eastAsia" w:ascii="宋体" w:hAnsi="宋体"/>
                      <w:sz w:val="26"/>
                      <w:szCs w:val="24"/>
                    </w:rPr>
                    <w:t>职权名称：对渡船船员、渡工酒后驾船的处罚</w:t>
                  </w:r>
                </w:p>
                <w:p>
                  <w:pPr>
                    <w:rPr>
                      <w:rFonts w:ascii="宋体"/>
                      <w:sz w:val="32"/>
                      <w:szCs w:val="32"/>
                    </w:rPr>
                  </w:pPr>
                </w:p>
              </w:txbxContent>
            </v:textbox>
          </v:shape>
        </w:pict>
      </w:r>
      <w:r>
        <w:pict>
          <v:shape id="_x0000_i1082" o:spt="75" alt="65" type="#_x0000_t75" style="height:495pt;width:403.5pt;" filled="f" o:preferrelative="t" stroked="f" coordsize="21600,21600">
            <v:path/>
            <v:fill on="f" focussize="0,0"/>
            <v:stroke on="f" joinstyle="miter"/>
            <v:imagedata r:id="rId67"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r>
        <w:rPr>
          <w:sz w:val="52"/>
        </w:rPr>
        <w:pict>
          <v:shape id="_x0000_s10292" o:spid="_x0000_s10292" o:spt="109" type="#_x0000_t109" style="position:absolute;left:0pt;margin-left:-0.2pt;margin-top:9.8pt;height:70.85pt;width:404.9pt;z-index:254033920;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p>
    <w:p>
      <w:pPr>
        <w:rPr>
          <w:sz w:val="52"/>
          <w:szCs w:val="52"/>
        </w:rPr>
      </w:pPr>
      <w:r>
        <w:rPr>
          <w:b/>
        </w:rPr>
        <w:pict>
          <v:shape id="_x0000_i1083" o:spt="75" alt="66" type="#_x0000_t75" style="height:495pt;width:403.5pt;" filled="f" o:preferrelative="t" stroked="f" coordsize="21600,21600">
            <v:path/>
            <v:fill on="f" focussize="0,0"/>
            <v:stroke on="f" joinstyle="miter"/>
            <v:imagedata r:id="rId68" o:title=""/>
            <o:lock v:ext="edit" aspectratio="t"/>
            <w10:wrap type="none"/>
            <w10:anchorlock/>
          </v:shape>
        </w:pict>
      </w:r>
      <w:r>
        <w:rPr>
          <w:lang w:bidi="bo-CN"/>
        </w:rPr>
        <w:pict>
          <v:shape id="文本框 1144" o:spid="_x0000_s2308" o:spt="202" type="#_x0000_t202" style="position:absolute;left:0pt;margin-left:3.6pt;margin-top:37.2pt;height:72pt;width:416.25pt;z-index:250087424;mso-width-relative:page;mso-height-relative:page;" stroked="t" coordsize="21600,21600">
            <v:path/>
            <v:fill focussize="0,0"/>
            <v:stroke weight="0.5pt" color="#FFFFFF"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81</w:t>
                  </w:r>
                </w:p>
                <w:p>
                  <w:pPr>
                    <w:rPr>
                      <w:rFonts w:ascii="宋体" w:cs="宋体"/>
                      <w:sz w:val="24"/>
                      <w:szCs w:val="24"/>
                    </w:rPr>
                  </w:pPr>
                  <w:r>
                    <w:rPr>
                      <w:rFonts w:hint="eastAsia" w:ascii="宋体" w:hAnsi="宋体"/>
                      <w:sz w:val="24"/>
                      <w:szCs w:val="24"/>
                    </w:rPr>
                    <w:t>职权名称：对经营者未在明显位置设置告示牌公布《渡口守则》、《乘渡须知》、渡口名称、渡运路线、渡口批准机关、批准日期、文号以及渡口负责人的联系方式等信息的处罚</w:t>
                  </w:r>
                </w:p>
                <w:p>
                  <w:pPr>
                    <w:rPr>
                      <w:rFonts w:ascii="宋体"/>
                      <w:sz w:val="24"/>
                      <w:szCs w:val="24"/>
                    </w:rPr>
                  </w:pPr>
                </w:p>
              </w:txbxContent>
            </v:textbox>
          </v:shape>
        </w:pict>
      </w:r>
    </w:p>
    <w:p>
      <w:pPr>
        <w:rPr>
          <w:sz w:val="52"/>
          <w:szCs w:val="52"/>
        </w:rPr>
      </w:pPr>
    </w:p>
    <w:p>
      <w:pPr>
        <w:rPr>
          <w:sz w:val="52"/>
          <w:szCs w:val="52"/>
        </w:rPr>
      </w:pPr>
    </w:p>
    <w:p>
      <w:pPr>
        <w:rPr>
          <w:sz w:val="52"/>
          <w:szCs w:val="52"/>
        </w:rPr>
      </w:pPr>
    </w:p>
    <w:p>
      <w:pPr>
        <w:rPr>
          <w:sz w:val="52"/>
          <w:szCs w:val="52"/>
        </w:rPr>
      </w:pPr>
      <w:r>
        <w:rPr>
          <w:sz w:val="52"/>
        </w:rPr>
        <w:pict>
          <v:shape id="_x0000_s10293" o:spid="_x0000_s10293" o:spt="109" type="#_x0000_t109" style="position:absolute;left:0pt;margin-left:-0.25pt;margin-top:21.55pt;height:55.2pt;width:402.9pt;z-index:254034944;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p>
    <w:p>
      <w:pPr>
        <w:rPr>
          <w:sz w:val="52"/>
          <w:szCs w:val="52"/>
        </w:rPr>
      </w:pPr>
      <w:r>
        <w:rPr>
          <w:lang w:bidi="bo-CN"/>
        </w:rPr>
        <w:pict>
          <v:shape id="文本框 1146" o:spid="_x0000_s2309" o:spt="202" type="#_x0000_t202" style="position:absolute;left:0pt;margin-left:3.6pt;margin-top:37.2pt;height:72pt;width:414.75pt;z-index:250088448;mso-width-relative:page;mso-height-relative:page;" stroked="t" coordsize="21600,21600">
            <v:path/>
            <v:fill focussize="0,0"/>
            <v:stroke weight="0.5pt" color="#FFFFFF" joinstyle="miter"/>
            <v:imagedata o:title=""/>
            <o:lock v:ext="edit"/>
            <v:textbox>
              <w:txbxContent>
                <w:p>
                  <w:pPr>
                    <w:jc w:val="right"/>
                    <w:rPr>
                      <w:rFonts w:ascii="宋体" w:hAnsi="宋体"/>
                      <w:szCs w:val="21"/>
                    </w:rPr>
                  </w:pPr>
                  <w:r>
                    <w:rPr>
                      <w:rFonts w:hint="eastAsia" w:ascii="宋体" w:hAnsi="宋体"/>
                      <w:szCs w:val="21"/>
                    </w:rPr>
                    <w:t>序号：</w:t>
                  </w:r>
                  <w:r>
                    <w:rPr>
                      <w:rFonts w:ascii="宋体" w:hAnsi="宋体"/>
                      <w:szCs w:val="21"/>
                    </w:rPr>
                    <w:t>82</w:t>
                  </w:r>
                </w:p>
                <w:p>
                  <w:pPr>
                    <w:rPr>
                      <w:rFonts w:ascii="宋体" w:cs="宋体"/>
                      <w:szCs w:val="21"/>
                    </w:rPr>
                  </w:pPr>
                  <w:r>
                    <w:rPr>
                      <w:rFonts w:hint="eastAsia" w:ascii="宋体" w:hAnsi="宋体"/>
                      <w:szCs w:val="21"/>
                    </w:rPr>
                    <w:t>职权名称：</w:t>
                  </w:r>
                  <w:r>
                    <w:rPr>
                      <w:rFonts w:hint="eastAsia"/>
                      <w:szCs w:val="21"/>
                    </w:rPr>
                    <w:t>对游艇未在海事管理机构公布的专用停泊水域或者停泊点停泊，或者临时停泊的水域不符合要求；游艇的航行水域超出备案范围，而游艇所有人或者游艇俱乐部未在游艇出航前将船名、航行计划、游艇操作人员或者乘员的名单、应急联系方式等向海事管理机构备案的处罚</w:t>
                  </w:r>
                </w:p>
                <w:p>
                  <w:pPr>
                    <w:rPr>
                      <w:rFonts w:ascii="宋体"/>
                      <w:sz w:val="32"/>
                      <w:szCs w:val="32"/>
                    </w:rPr>
                  </w:pPr>
                </w:p>
              </w:txbxContent>
            </v:textbox>
          </v:shape>
        </w:pict>
      </w:r>
      <w:r>
        <w:pict>
          <v:shape id="_x0000_i1084" o:spt="75" alt="67" type="#_x0000_t75" style="height:495pt;width:403.5pt;" filled="f" o:preferrelative="t" stroked="f" coordsize="21600,21600">
            <v:path/>
            <v:fill on="f" focussize="0,0"/>
            <v:stroke on="f" joinstyle="miter"/>
            <v:imagedata r:id="rId69"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r>
        <w:rPr>
          <w:sz w:val="52"/>
        </w:rPr>
        <w:pict>
          <v:shape id="_x0000_s10294" o:spid="_x0000_s10294" o:spt="109" type="#_x0000_t109" style="position:absolute;left:0pt;margin-left:-10.45pt;margin-top:1.2pt;height:75.6pt;width:407.65pt;z-index:254035968;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p>
    <w:p>
      <w:pPr>
        <w:rPr>
          <w:sz w:val="52"/>
          <w:szCs w:val="52"/>
        </w:rPr>
      </w:pPr>
      <w:r>
        <w:rPr>
          <w:lang w:bidi="bo-CN"/>
        </w:rPr>
        <w:pict>
          <v:shape id="文本框 1148" o:spid="_x0000_s2310" o:spt="202" type="#_x0000_t202" style="position:absolute;left:0pt;margin-left:0.15pt;margin-top:26.9pt;height:48.85pt;width:391.95pt;z-index:250089472;mso-width-relative:page;mso-height-relative:page;" fillcolor="#FFFFFF" filled="t" stroked="t" coordsize="21600,21600">
            <v:path/>
            <v:fill on="t" color2="#FFFFFF" focussize="0,0"/>
            <v:stroke weight="0.5pt" color="#FFFFFF" joinstyle="miter"/>
            <v:imagedata o:title=""/>
            <o:lock v:ext="edit" aspectratio="f"/>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83</w:t>
                  </w:r>
                </w:p>
                <w:p>
                  <w:pPr>
                    <w:rPr>
                      <w:rFonts w:ascii="宋体" w:cs="宋体"/>
                      <w:sz w:val="24"/>
                      <w:szCs w:val="24"/>
                    </w:rPr>
                  </w:pPr>
                  <w:r>
                    <w:rPr>
                      <w:rFonts w:hint="eastAsia" w:ascii="宋体" w:hAnsi="宋体"/>
                      <w:sz w:val="24"/>
                      <w:szCs w:val="24"/>
                    </w:rPr>
                    <w:t>职权名称：</w:t>
                  </w:r>
                  <w:r>
                    <w:rPr>
                      <w:rFonts w:hint="eastAsia"/>
                      <w:sz w:val="24"/>
                      <w:szCs w:val="24"/>
                    </w:rPr>
                    <w:t>对游艇操作人员以欺骗、贿赂等不正当手段取得适任证书的处罚</w:t>
                  </w:r>
                </w:p>
                <w:p>
                  <w:pPr>
                    <w:rPr>
                      <w:rFonts w:ascii="宋体"/>
                      <w:sz w:val="32"/>
                      <w:szCs w:val="32"/>
                    </w:rPr>
                  </w:pPr>
                </w:p>
              </w:txbxContent>
            </v:textbox>
          </v:shape>
        </w:pict>
      </w:r>
      <w:r>
        <w:pict>
          <v:shape id="_x0000_i1085" o:spt="75" alt="68" type="#_x0000_t75" style="height:507.55pt;width:403.5pt;" filled="f" o:preferrelative="t" stroked="f" coordsize="21600,21600">
            <v:path/>
            <v:fill on="f" focussize="0,0"/>
            <v:stroke on="f"/>
            <v:imagedata r:id="rId70"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r>
        <w:rPr>
          <w:sz w:val="52"/>
        </w:rPr>
        <w:pict>
          <v:shape id="_x0000_s10295" o:spid="_x0000_s10295" o:spt="109" type="#_x0000_t109" style="position:absolute;left:0pt;margin-left:-0.3pt;margin-top:13.1pt;height:60.8pt;width:384.55pt;z-index:254036992;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p>
    <w:p>
      <w:pPr>
        <w:rPr>
          <w:sz w:val="52"/>
          <w:szCs w:val="52"/>
        </w:rPr>
      </w:pPr>
      <w:r>
        <w:rPr>
          <w:lang w:bidi="bo-CN"/>
        </w:rPr>
        <w:pict>
          <v:shape id="文本框 1150" o:spid="_x0000_s2311" o:spt="202" type="#_x0000_t202" style="position:absolute;left:0pt;margin-left:5.25pt;margin-top:31.2pt;height:62.4pt;width:420pt;z-index:250090496;mso-width-relative:page;mso-height-relative:page;" stroked="t" coordsize="21600,21600">
            <v:path/>
            <v:fill focussize="0,0"/>
            <v:stroke weight="0.5pt" color="#FFFFFF"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84</w:t>
                  </w:r>
                </w:p>
                <w:p>
                  <w:pPr>
                    <w:rPr>
                      <w:rFonts w:ascii="宋体" w:cs="宋体"/>
                      <w:sz w:val="26"/>
                      <w:szCs w:val="24"/>
                    </w:rPr>
                  </w:pPr>
                  <w:r>
                    <w:rPr>
                      <w:rFonts w:hint="eastAsia" w:ascii="宋体" w:hAnsi="宋体"/>
                      <w:sz w:val="26"/>
                      <w:szCs w:val="24"/>
                    </w:rPr>
                    <w:t>职权名称：对游艇操作人员操作游艇时未携带合格的适任证书的处罚</w:t>
                  </w:r>
                </w:p>
                <w:p>
                  <w:pPr>
                    <w:rPr>
                      <w:rFonts w:ascii="宋体"/>
                      <w:sz w:val="32"/>
                      <w:szCs w:val="32"/>
                    </w:rPr>
                  </w:pPr>
                </w:p>
              </w:txbxContent>
            </v:textbox>
          </v:shape>
        </w:pict>
      </w:r>
      <w:r>
        <w:pict>
          <v:shape id="_x0000_i1086" o:spt="75" alt="69" type="#_x0000_t75" style="height:498.75pt;width:403.5pt;" filled="f" o:preferrelative="t" stroked="f" coordsize="21600,21600">
            <v:path/>
            <v:fill on="f" focussize="0,0"/>
            <v:stroke on="f" joinstyle="miter"/>
            <v:imagedata r:id="rId71"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r>
        <w:rPr>
          <w:sz w:val="52"/>
        </w:rPr>
        <w:pict>
          <v:shape id="_x0000_s10296" o:spid="_x0000_s10296" o:spt="109" type="#_x0000_t109" style="position:absolute;left:0pt;margin-left:4.5pt;margin-top:18.1pt;height:60.05pt;width:385.2pt;z-index:25403801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p>
    <w:p>
      <w:pPr>
        <w:rPr>
          <w:sz w:val="52"/>
          <w:szCs w:val="52"/>
        </w:rPr>
      </w:pPr>
      <w:r>
        <w:rPr>
          <w:lang w:bidi="bo-CN"/>
        </w:rPr>
        <w:pict>
          <v:shape id="文本框 1152" o:spid="_x0000_s2312" o:spt="202" type="#_x0000_t202" style="position:absolute;left:0pt;margin-left:0.65pt;margin-top:37.2pt;height:56.25pt;width:396.7pt;z-index:250091520;mso-width-relative:page;mso-height-relative:page;" stroked="t" coordsize="21600,21600">
            <v:path/>
            <v:fill focussize="0,0"/>
            <v:stroke weight="0.5pt" color="#FFFFFF"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85</w:t>
                  </w:r>
                </w:p>
                <w:p>
                  <w:pPr>
                    <w:rPr>
                      <w:rFonts w:ascii="宋体" w:cs="宋体"/>
                      <w:sz w:val="26"/>
                      <w:szCs w:val="24"/>
                    </w:rPr>
                  </w:pPr>
                  <w:r>
                    <w:rPr>
                      <w:rFonts w:hint="eastAsia" w:ascii="宋体" w:hAnsi="宋体"/>
                      <w:sz w:val="26"/>
                      <w:szCs w:val="24"/>
                    </w:rPr>
                    <w:t>职权名称：对以欺骗或者贿赂等不正当手段取得国内水路运输行政许可的处罚</w:t>
                  </w:r>
                </w:p>
                <w:p>
                  <w:pPr>
                    <w:rPr>
                      <w:rFonts w:ascii="宋体"/>
                      <w:sz w:val="32"/>
                      <w:szCs w:val="32"/>
                    </w:rPr>
                  </w:pPr>
                </w:p>
              </w:txbxContent>
            </v:textbox>
          </v:shape>
        </w:pict>
      </w:r>
      <w:r>
        <w:pict>
          <v:shape id="_x0000_i1087" o:spt="75" alt="70" type="#_x0000_t75" style="height:498.75pt;width:403.5pt;" filled="f" o:preferrelative="t" stroked="f" coordsize="21600,21600">
            <v:path/>
            <v:fill on="f" focussize="0,0"/>
            <v:stroke on="f" joinstyle="miter"/>
            <v:imagedata r:id="rId72"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r>
        <w:rPr>
          <w:sz w:val="52"/>
        </w:rPr>
        <w:pict>
          <v:shape id="_x0000_s10297" o:spid="_x0000_s10297" o:spt="109" type="#_x0000_t109" style="position:absolute;left:0pt;margin-left:5.85pt;margin-top:15pt;height:67.45pt;width:387.9pt;z-index:254039040;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p>
    <w:p>
      <w:pPr>
        <w:rPr>
          <w:sz w:val="52"/>
          <w:szCs w:val="52"/>
        </w:rPr>
      </w:pPr>
      <w:r>
        <w:rPr>
          <w:lang w:bidi="bo-CN"/>
        </w:rPr>
        <w:pict>
          <v:shape id="文本框 1154" o:spid="_x0000_s2313" o:spt="202" type="#_x0000_t202" style="position:absolute;left:0pt;margin-left:0.05pt;margin-top:37.2pt;height:64.2pt;width:419.95pt;z-index:250092544;mso-width-relative:page;mso-height-relative:page;" stroked="t" coordsize="21600,21600">
            <v:path/>
            <v:fill focussize="0,0"/>
            <v:stroke weight="0.5pt" color="#FFFFFF"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86</w:t>
                  </w:r>
                </w:p>
                <w:p>
                  <w:pPr>
                    <w:rPr>
                      <w:rFonts w:ascii="宋体" w:cs="宋体"/>
                      <w:sz w:val="24"/>
                      <w:szCs w:val="24"/>
                    </w:rPr>
                  </w:pPr>
                  <w:r>
                    <w:rPr>
                      <w:rFonts w:hint="eastAsia" w:ascii="宋体" w:hAnsi="宋体"/>
                      <w:sz w:val="24"/>
                      <w:szCs w:val="24"/>
                    </w:rPr>
                    <w:t>职权名称：对未妥善处理有碍航行和作业安全隐患并按照海事管理机构的要求采取清除、设置标志、显示信号等措施的处罚</w:t>
                  </w:r>
                </w:p>
                <w:p>
                  <w:pPr>
                    <w:rPr>
                      <w:rFonts w:ascii="宋体"/>
                      <w:sz w:val="32"/>
                      <w:szCs w:val="32"/>
                    </w:rPr>
                  </w:pPr>
                </w:p>
              </w:txbxContent>
            </v:textbox>
          </v:shape>
        </w:pict>
      </w:r>
      <w:r>
        <w:pict>
          <v:shape id="_x0000_i1088" o:spt="75" alt="71" type="#_x0000_t75" style="height:498.75pt;width:403.5pt;" filled="f" o:preferrelative="t" stroked="f" coordsize="21600,21600">
            <v:path/>
            <v:fill on="f" focussize="0,0"/>
            <v:stroke on="f" joinstyle="miter"/>
            <v:imagedata r:id="rId73"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lang w:bidi="bo-CN"/>
        </w:rPr>
        <w:pict>
          <v:group id="_x0000_s2314" o:spid="_x0000_s2314" o:spt="203" style="position:absolute;left:0pt;margin-left:-90pt;margin-top:-73.8pt;height:758.4pt;width:567pt;z-index:251104256;mso-width-relative:page;mso-height-relative:page;" coordsize="756,1011" editas="canvas">
            <o:lock v:ext="edit"/>
            <v:shape id="_x0000_s2315" o:spid="_x0000_s2315" o:spt="75" type="#_x0000_t75" style="position:absolute;left:0;top:0;height:1011;width:756;" filled="f" stroked="f" coordsize="21600,21600">
              <v:path/>
              <v:fill on="f" focussize="0,0"/>
              <v:stroke on="f"/>
              <v:imagedata o:title=""/>
              <o:lock v:ext="edit" text="t" aspectratio="t"/>
            </v:shape>
            <v:rect id="_x0000_s2317" o:spid="_x0000_s2317" o:spt="1" style="position:absolute;left:202;top:66;height:21;width:275;" filled="f" stroked="f" coordsize="21600,21600">
              <v:path/>
              <v:fill on="f" focussize="0,0"/>
              <v:stroke on="f"/>
              <v:imagedata o:title=""/>
              <o:lock v:ext="edit" aspectratio="f"/>
              <v:textbox inset="0mm,0mm,0mm,0mm">
                <w:txbxContent>
                  <w:p/>
                </w:txbxContent>
              </v:textbox>
            </v:rect>
            <v:rect id="_x0000_s2318" o:spid="_x0000_s2318" o:spt="1" style="position:absolute;left:165;top:56;height:42;width:498;" filled="f" stroked="f" coordsize="21600,21600">
              <v:path/>
              <v:fill on="f" focussize="0,0"/>
              <v:stroke on="f"/>
              <v:imagedata o:title=""/>
              <o:lock v:ext="edit" aspectratio="f"/>
              <v:textbox inset="0mm,0mm,0mm,0mm">
                <w:txbxContent>
                  <w:p>
                    <w:pPr>
                      <w:rPr>
                        <w:rFonts w:hint="eastAsia"/>
                        <w:sz w:val="36"/>
                        <w:szCs w:val="36"/>
                      </w:rPr>
                    </w:pPr>
                    <w:r>
                      <w:rPr>
                        <w:rFonts w:hint="eastAsia"/>
                        <w:sz w:val="36"/>
                        <w:szCs w:val="36"/>
                        <w:lang w:eastAsia="zh-CN"/>
                      </w:rPr>
                      <w:t>双湖县</w:t>
                    </w:r>
                    <w:r>
                      <w:rPr>
                        <w:rFonts w:hint="eastAsia"/>
                        <w:sz w:val="36"/>
                        <w:szCs w:val="36"/>
                      </w:rPr>
                      <w:t>交通运输局行政处罚流程图</w:t>
                    </w:r>
                  </w:p>
                  <w:p>
                    <w:pPr>
                      <w:rPr>
                        <w:rFonts w:hint="eastAsia"/>
                        <w:sz w:val="36"/>
                        <w:szCs w:val="36"/>
                      </w:rPr>
                    </w:pPr>
                  </w:p>
                  <w:p>
                    <w:pPr>
                      <w:rPr>
                        <w:rFonts w:hint="eastAsia"/>
                        <w:sz w:val="36"/>
                        <w:szCs w:val="36"/>
                      </w:rPr>
                    </w:pPr>
                  </w:p>
                  <w:p>
                    <w:pPr>
                      <w:rPr>
                        <w:rFonts w:hint="eastAsia" w:eastAsia="宋体"/>
                        <w:sz w:val="24"/>
                        <w:lang w:eastAsia="zh-CN"/>
                      </w:rPr>
                    </w:pPr>
                  </w:p>
                  <w:p>
                    <w:pPr>
                      <w:rPr>
                        <w:rFonts w:hint="eastAsia"/>
                        <w:sz w:val="24"/>
                      </w:rPr>
                    </w:pPr>
                  </w:p>
                  <w:p>
                    <w:pPr>
                      <w:rPr>
                        <w:rFonts w:hint="eastAsia"/>
                        <w:sz w:val="24"/>
                      </w:rPr>
                    </w:pPr>
                  </w:p>
                </w:txbxContent>
              </v:textbox>
            </v:rect>
            <v:rect id="_x0000_s2319" o:spid="_x0000_s2319" o:spt="1" style="position:absolute;left:144;top:131;height:38;width:65;" filled="f" stroked="f" coordsize="21600,21600">
              <v:path/>
              <v:fill on="f" focussize="0,0"/>
              <v:stroke on="f"/>
              <v:imagedata o:title=""/>
              <o:lock v:ext="edit" aspectratio="f"/>
              <v:textbox inset="0mm,0mm,0mm,0mm">
                <w:txbxContent>
                  <w:p>
                    <w:r>
                      <w:rPr>
                        <w:rFonts w:hint="eastAsia"/>
                        <w:sz w:val="24"/>
                      </w:rPr>
                      <w:t>职权名称</w:t>
                    </w:r>
                  </w:p>
                </w:txbxContent>
              </v:textbox>
            </v:rect>
            <v:rect id="_x0000_s2320" o:spid="_x0000_s2320" o:spt="1" style="position:absolute;left:217;top:133;height:29;width:36;" filled="f" stroked="f" coordsize="21600,21600">
              <v:path/>
              <v:fill on="f" focussize="0,0"/>
              <v:stroke on="f"/>
              <v:imagedata o:title=""/>
              <o:lock v:ext="edit" aspectratio="f"/>
              <v:textbox inset="0mm,0mm,0mm,0mm">
                <w:txbxContent>
                  <w:p>
                    <w:r>
                      <w:rPr>
                        <w:rFonts w:hint="eastAsia"/>
                        <w:sz w:val="24"/>
                      </w:rPr>
                      <w:t>：</w:t>
                    </w:r>
                  </w:p>
                </w:txbxContent>
              </v:textbox>
            </v:rect>
            <v:rect id="_x0000_s2321" o:spid="_x0000_s2321" o:spt="1" style="position:absolute;left:232;top:96;height:59;width:451;" filled="f" stroked="f" coordsize="21600,21600">
              <v:path/>
              <v:fill on="f" focussize="0,0"/>
              <v:stroke on="f"/>
              <v:imagedata o:title=""/>
              <o:lock v:ext="edit" aspectratio="f"/>
              <v:textbox inset="0mm,0mm,0mm,0mm">
                <w:txbxContent>
                  <w:p>
                    <w:pPr>
                      <w:jc w:val="right"/>
                      <w:rPr>
                        <w:rFonts w:hint="eastAsia" w:eastAsia="宋体"/>
                        <w:sz w:val="24"/>
                        <w:lang w:eastAsia="zh-CN"/>
                      </w:rPr>
                    </w:pPr>
                    <w:r>
                      <w:rPr>
                        <w:rFonts w:hint="eastAsia"/>
                        <w:sz w:val="24"/>
                        <w:lang w:eastAsia="zh-CN"/>
                      </w:rPr>
                      <w:t>序号：</w:t>
                    </w:r>
                    <w:r>
                      <w:rPr>
                        <w:rFonts w:hint="eastAsia"/>
                        <w:sz w:val="24"/>
                        <w:lang w:val="en-US" w:eastAsia="zh-CN"/>
                      </w:rPr>
                      <w:t>87</w:t>
                    </w:r>
                  </w:p>
                  <w:p>
                    <w:pPr>
                      <w:rPr>
                        <w:rFonts w:hint="eastAsia"/>
                        <w:sz w:val="24"/>
                      </w:rPr>
                    </w:pPr>
                  </w:p>
                  <w:p>
                    <w:r>
                      <w:rPr>
                        <w:rFonts w:hint="eastAsia"/>
                        <w:sz w:val="24"/>
                      </w:rPr>
                      <w:t>对未经许可进行涉路施工活动的处罚</w:t>
                    </w:r>
                  </w:p>
                </w:txbxContent>
              </v:textbox>
            </v:rect>
            <v:rect id="_x0000_s2322" o:spid="_x0000_s2322" o:spt="1" style="position:absolute;left:144;top:165;height:21;width:32;" filled="f" stroked="f" coordsize="21600,21600">
              <v:path/>
              <v:fill on="f" focussize="0,0"/>
              <v:stroke on="f"/>
              <v:imagedata o:title=""/>
              <o:lock v:ext="edit" aspectratio="f"/>
              <v:textbox inset="0mm,0mm,0mm,0mm">
                <w:txbxContent>
                  <w:p/>
                </w:txbxContent>
              </v:textbox>
            </v:rect>
            <v:rect id="_x0000_s2323" o:spid="_x0000_s2323" o:spt="1" style="position:absolute;left:180;top:165;height:21;width:16;" filled="f" stroked="f" coordsize="21600,21600">
              <v:path/>
              <v:fill on="f" focussize="0,0"/>
              <v:stroke on="f"/>
              <v:imagedata o:title=""/>
              <o:lock v:ext="edit" aspectratio="f"/>
              <v:textbox inset="0mm,0mm,0mm,0mm">
                <w:txbxContent>
                  <w:p/>
                </w:txbxContent>
              </v:textbox>
            </v:rect>
            <v:rect id="_x0000_s2324" o:spid="_x0000_s2324" o:spt="1" style="position:absolute;left:200;top:165;height:21;width:16;" filled="f" stroked="f" coordsize="21600,21600">
              <v:path/>
              <v:fill on="f" focussize="0,0"/>
              <v:stroke on="f"/>
              <v:imagedata o:title=""/>
              <o:lock v:ext="edit" aspectratio="f"/>
              <v:textbox inset="0mm,0mm,0mm,0mm">
                <w:txbxContent>
                  <w:p/>
                </w:txbxContent>
              </v:textbox>
            </v:rect>
            <v:rect id="_x0000_s2325" o:spid="_x0000_s2325" o:spt="1" style="position:absolute;left:391;top:223;height:21;width:97;" filled="f" stroked="f" coordsize="21600,21600">
              <v:path/>
              <v:fill on="f" focussize="0,0"/>
              <v:stroke on="f"/>
              <v:imagedata o:title=""/>
              <o:lock v:ext="edit" aspectratio="f"/>
              <v:textbox inset="0mm,0mm,0mm,0mm">
                <w:txbxContent>
                  <w:p/>
                </w:txbxContent>
              </v:textbox>
            </v:rect>
            <v:shape id="_x0000_s2326" o:spid="_x0000_s2326" style="position:absolute;left:387;top:214;height:36;width:118;" filled="f" stroked="t" coordsize="2197,635" path="m318,635l1879,635hdc2055,635,2197,493,2197,317c2197,142,2055,0,1879,0c1879,0,1879,0,1879,0hal1879,0,318,0hdc142,0,0,142,0,317c0,493,142,635,318,635haxe">
              <v:path arrowok="t"/>
              <v:fill on="f" focussize="0,0"/>
              <v:stroke weight="1.5pt" color="#FFFFFF" endcap="round"/>
              <v:imagedata o:title=""/>
              <o:lock v:ext="edit" aspectratio="f"/>
            </v:shape>
            <v:shape id="_x0000_s2327" o:spid="_x0000_s2327" style="position:absolute;left:377;top:204;height:36;width:118;" filled="f" stroked="t" coordsize="2196,636" path="m317,636l1879,636hdc2054,636,2196,493,2196,318c2196,143,2054,0,1879,0c1879,0,1879,0,1879,0hal1879,0,317,0hdc142,0,0,143,0,318c0,493,142,636,317,636haxe">
              <v:path arrowok="t"/>
              <v:fill on="f" focussize="0,0"/>
              <v:stroke weight="1.5pt" color="#000000" endcap="round"/>
              <v:imagedata o:title=""/>
              <o:lock v:ext="edit" aspectratio="f"/>
            </v:shape>
            <v:rect id="_x0000_s2328" o:spid="_x0000_s2328" o:spt="1" style="position:absolute;left:381;top:213;height:21;width:97;" filled="f" stroked="f" coordsize="21600,21600">
              <v:path/>
              <v:fill on="f" focussize="0,0"/>
              <v:stroke on="f"/>
              <v:imagedata o:title=""/>
              <o:lock v:ext="edit" aspectratio="f"/>
              <v:textbox inset="0mm,0mm,0mm,0mm">
                <w:txbxContent>
                  <w:p>
                    <w:r>
                      <w:rPr>
                        <w:rFonts w:hint="eastAsia"/>
                        <w:sz w:val="24"/>
                      </w:rPr>
                      <w:t>发现违法事实</w:t>
                    </w:r>
                  </w:p>
                </w:txbxContent>
              </v:textbox>
            </v:rect>
            <v:rect id="_x0000_s2329" o:spid="_x0000_s2329" o:spt="1" style="position:absolute;left:377;top:270;height:37;width:118;" filled="f" stroked="t" coordsize="21600,21600">
              <v:path/>
              <v:fill on="f" focussize="0,0"/>
              <v:stroke weight="1.5pt" color="#000000" joinstyle="round" endcap="round"/>
              <v:imagedata o:title=""/>
              <o:lock v:ext="edit" aspectratio="f"/>
            </v:rect>
            <v:rect id="_x0000_s2330" o:spid="_x0000_s2330" o:spt="1" style="position:absolute;left:390;top:279;height:21;width:16;" filled="f" stroked="f" coordsize="21600,21600">
              <v:path/>
              <v:fill on="f" focussize="0,0"/>
              <v:stroke on="f"/>
              <v:imagedata o:title=""/>
              <o:lock v:ext="edit" aspectratio="f"/>
              <v:textbox inset="0mm,0mm,0mm,0mm">
                <w:txbxContent>
                  <w:p>
                    <w:r>
                      <w:rPr>
                        <w:rFonts w:hint="eastAsia"/>
                        <w:sz w:val="24"/>
                      </w:rPr>
                      <w:t>立</w:t>
                    </w:r>
                  </w:p>
                </w:txbxContent>
              </v:textbox>
            </v:rect>
            <v:rect id="_x0000_s2331" o:spid="_x0000_s2331" o:spt="1" style="position:absolute;left:409;top:279;height:21;width:16;" filled="f" stroked="f" coordsize="21600,21600">
              <v:path/>
              <v:fill on="f" focussize="0,0"/>
              <v:stroke on="f"/>
              <v:imagedata o:title=""/>
              <o:lock v:ext="edit" aspectratio="f"/>
              <v:textbox inset="0mm,0mm,0mm,0mm">
                <w:txbxContent>
                  <w:p>
                    <w:r>
                      <w:rPr>
                        <w:rFonts w:hint="eastAsia"/>
                        <w:sz w:val="24"/>
                      </w:rPr>
                      <w:t>（</w:t>
                    </w:r>
                  </w:p>
                </w:txbxContent>
              </v:textbox>
            </v:rect>
            <v:rect id="_x0000_s2332" o:spid="_x0000_s2332" o:spt="1" style="position:absolute;left:427;top:279;height:21;width:16;" filled="f" stroked="f" coordsize="21600,21600">
              <v:path/>
              <v:fill on="f" focussize="0,0"/>
              <v:stroke on="f"/>
              <v:imagedata o:title=""/>
              <o:lock v:ext="edit" aspectratio="f"/>
              <v:textbox inset="0mm,0mm,0mm,0mm">
                <w:txbxContent>
                  <w:p>
                    <w:r>
                      <w:rPr>
                        <w:rFonts w:hint="eastAsia"/>
                        <w:sz w:val="24"/>
                      </w:rPr>
                      <w:t>受</w:t>
                    </w:r>
                  </w:p>
                </w:txbxContent>
              </v:textbox>
            </v:rect>
            <v:rect id="_x0000_s2333" o:spid="_x0000_s2333" o:spt="1" style="position:absolute;left:445;top:279;height:21;width:16;" filled="f" stroked="f" coordsize="21600,21600">
              <v:path/>
              <v:fill on="f" focussize="0,0"/>
              <v:stroke on="f"/>
              <v:imagedata o:title=""/>
              <o:lock v:ext="edit" aspectratio="f"/>
              <v:textbox inset="0mm,0mm,0mm,0mm">
                <w:txbxContent>
                  <w:p>
                    <w:r>
                      <w:rPr>
                        <w:rFonts w:hint="eastAsia"/>
                        <w:sz w:val="24"/>
                      </w:rPr>
                      <w:t>）</w:t>
                    </w:r>
                  </w:p>
                </w:txbxContent>
              </v:textbox>
            </v:rect>
            <v:rect id="_x0000_s2334" o:spid="_x0000_s2334" o:spt="1" style="position:absolute;left:464;top:279;height:21;width:16;" filled="f" stroked="f" coordsize="21600,21600">
              <v:path/>
              <v:fill on="f" focussize="0,0"/>
              <v:stroke on="f"/>
              <v:imagedata o:title=""/>
              <o:lock v:ext="edit" aspectratio="f"/>
              <v:textbox inset="0mm,0mm,0mm,0mm">
                <w:txbxContent>
                  <w:p>
                    <w:r>
                      <w:rPr>
                        <w:rFonts w:hint="eastAsia"/>
                        <w:sz w:val="24"/>
                      </w:rPr>
                      <w:t>案</w:t>
                    </w:r>
                  </w:p>
                </w:txbxContent>
              </v:textbox>
            </v:rect>
            <v:rect id="_x0000_s2335" o:spid="_x0000_s2335" o:spt="1" style="position:absolute;left:377;top:339;height:43;width:118;" filled="f" stroked="t" coordsize="21600,21600">
              <v:path/>
              <v:fill on="f" focussize="0,0"/>
              <v:stroke weight="1.5pt" color="#000000" joinstyle="round" endcap="round"/>
              <v:imagedata o:title=""/>
              <o:lock v:ext="edit" aspectratio="f"/>
            </v:rect>
            <v:rect id="_x0000_s2336" o:spid="_x0000_s2336" o:spt="1" style="position:absolute;left:400;top:340;height:21;width:65;" filled="f" stroked="f" coordsize="21600,21600">
              <v:path/>
              <v:fill on="f" focussize="0,0"/>
              <v:stroke on="f"/>
              <v:imagedata o:title=""/>
              <o:lock v:ext="edit" aspectratio="f"/>
              <v:textbox inset="0mm,0mm,0mm,0mm">
                <w:txbxContent>
                  <w:p>
                    <w:r>
                      <w:rPr>
                        <w:rFonts w:hint="eastAsia"/>
                        <w:sz w:val="24"/>
                      </w:rPr>
                      <w:t>调查取证</w:t>
                    </w:r>
                  </w:p>
                </w:txbxContent>
              </v:textbox>
            </v:rect>
            <v:rect id="_x0000_s2337" o:spid="_x0000_s2337" o:spt="1" style="position:absolute;left:391;top:364;height:21;width:16;" filled="f" stroked="f" coordsize="21600,21600">
              <v:path/>
              <v:fill on="f" focussize="0,0"/>
              <v:stroke on="f"/>
              <v:imagedata o:title=""/>
              <o:lock v:ext="edit" aspectratio="f"/>
              <v:textbox inset="0mm,0mm,0mm,0mm">
                <w:txbxContent>
                  <w:p>
                    <w:r>
                      <w:rPr>
                        <w:rFonts w:hint="eastAsia"/>
                        <w:sz w:val="24"/>
                      </w:rPr>
                      <w:t>（</w:t>
                    </w:r>
                  </w:p>
                </w:txbxContent>
              </v:textbox>
            </v:rect>
            <v:rect id="_x0000_s2338" o:spid="_x0000_s2338" o:spt="1" style="position:absolute;left:409;top:364;height:21;width:8;" filled="f" stroked="f" coordsize="21600,21600">
              <v:path/>
              <v:fill on="f" focussize="0,0"/>
              <v:stroke on="f"/>
              <v:imagedata o:title=""/>
              <o:lock v:ext="edit" aspectratio="f"/>
              <v:textbox inset="0mm,0mm,0mm,0mm">
                <w:txbxContent>
                  <w:p>
                    <w:r>
                      <w:rPr>
                        <w:sz w:val="24"/>
                      </w:rPr>
                      <w:t>2</w:t>
                    </w:r>
                  </w:p>
                </w:txbxContent>
              </v:textbox>
            </v:rect>
            <v:rect id="_x0000_s2339" o:spid="_x0000_s2339" o:spt="1" style="position:absolute;left:416;top:364;height:21;width:48;" filled="f" stroked="f" coordsize="21600,21600">
              <v:path/>
              <v:fill on="f" focussize="0,0"/>
              <v:stroke on="f"/>
              <v:imagedata o:title=""/>
              <o:lock v:ext="edit" aspectratio="f"/>
              <v:textbox inset="0mm,0mm,0mm,0mm">
                <w:txbxContent>
                  <w:p>
                    <w:r>
                      <w:rPr>
                        <w:rFonts w:hint="eastAsia"/>
                        <w:sz w:val="24"/>
                      </w:rPr>
                      <w:t>人以上</w:t>
                    </w:r>
                  </w:p>
                </w:txbxContent>
              </v:textbox>
            </v:rect>
            <v:rect id="_x0000_s2340" o:spid="_x0000_s2340" o:spt="1" style="position:absolute;left:464;top:364;height:21;width:16;" filled="f" stroked="f" coordsize="21600,21600">
              <v:path/>
              <v:fill on="f" focussize="0,0"/>
              <v:stroke on="f"/>
              <v:imagedata o:title=""/>
              <o:lock v:ext="edit" aspectratio="f"/>
              <v:textbox inset="0mm,0mm,0mm,0mm">
                <w:txbxContent>
                  <w:p>
                    <w:r>
                      <w:rPr>
                        <w:rFonts w:hint="eastAsia"/>
                        <w:sz w:val="24"/>
                      </w:rPr>
                      <w:t>）</w:t>
                    </w:r>
                  </w:p>
                </w:txbxContent>
              </v:textbox>
            </v:rect>
            <v:rect id="_x0000_s2341" o:spid="_x0000_s2341" o:spt="1" style="position:absolute;left:377;top:406;height:37;width:118;" filled="f" stroked="t" coordsize="21600,21600">
              <v:path/>
              <v:fill on="f" focussize="0,0"/>
              <v:stroke weight="1.5pt" color="#000000" joinstyle="round" endcap="round"/>
              <v:imagedata o:title=""/>
              <o:lock v:ext="edit" aspectratio="f"/>
            </v:rect>
            <v:rect id="_x0000_s2342" o:spid="_x0000_s2342" o:spt="1" style="position:absolute;left:409;top:415;height:21;width:16;" filled="f" stroked="f" coordsize="21600,21600">
              <v:path/>
              <v:fill on="f" focussize="0,0"/>
              <v:stroke on="f"/>
              <v:imagedata o:title=""/>
              <o:lock v:ext="edit" aspectratio="f"/>
              <v:textbox inset="0mm,0mm,0mm,0mm">
                <w:txbxContent>
                  <w:p>
                    <w:r>
                      <w:rPr>
                        <w:rFonts w:hint="eastAsia"/>
                        <w:sz w:val="24"/>
                      </w:rPr>
                      <w:t>审</w:t>
                    </w:r>
                  </w:p>
                </w:txbxContent>
              </v:textbox>
            </v:rect>
            <v:rect id="_x0000_s2343" o:spid="_x0000_s2343" o:spt="1" style="position:absolute;left:445;top:415;height:21;width:16;" filled="f" stroked="f" coordsize="21600,21600">
              <v:path/>
              <v:fill on="f" focussize="0,0"/>
              <v:stroke on="f"/>
              <v:imagedata o:title=""/>
              <o:lock v:ext="edit" aspectratio="f"/>
              <v:textbox inset="0mm,0mm,0mm,0mm">
                <w:txbxContent>
                  <w:p>
                    <w:r>
                      <w:rPr>
                        <w:rFonts w:hint="eastAsia"/>
                        <w:sz w:val="24"/>
                      </w:rPr>
                      <w:t>查</w:t>
                    </w:r>
                  </w:p>
                </w:txbxContent>
              </v:textbox>
            </v:rect>
            <v:shape id="_x0000_s2344" o:spid="_x0000_s2344" style="position:absolute;left:376;top:467;height:45;width:120;" filled="f" stroked="t" coordsize="119,45" path="m0,22l59,0,119,22,59,45,0,22xe">
              <v:path arrowok="t"/>
              <v:fill on="f" focussize="0,0"/>
              <v:stroke weight="1.5pt" color="#000000" endcap="round"/>
              <v:imagedata o:title=""/>
              <o:lock v:ext="edit" aspectratio="f"/>
            </v:shape>
            <v:rect id="_x0000_s2345" o:spid="_x0000_s2345" o:spt="1" style="position:absolute;left:390;top:480;height:21;width:81;" filled="f" stroked="f" coordsize="21600,21600">
              <v:path/>
              <v:fill on="f" focussize="0,0"/>
              <v:stroke on="f"/>
              <v:imagedata o:title=""/>
              <o:lock v:ext="edit" aspectratio="f"/>
              <v:textbox inset="0mm,0mm,0mm,0mm">
                <w:txbxContent>
                  <w:p>
                    <w:r>
                      <w:rPr>
                        <w:rFonts w:hint="eastAsia"/>
                        <w:sz w:val="24"/>
                      </w:rPr>
                      <w:t>处罚前告知</w:t>
                    </w:r>
                  </w:p>
                </w:txbxContent>
              </v:textbox>
            </v:rect>
            <v:line id="_x0000_s2346" o:spid="_x0000_s2346" o:spt="20" style="position:absolute;left:436;top:240;height:24;width:0;" filled="f" stroked="t" coordsize="21600,21600">
              <v:path arrowok="t"/>
              <v:fill on="f" focussize="0,0"/>
              <v:stroke color="#000000" endcap="round"/>
              <v:imagedata o:title=""/>
              <o:lock v:ext="edit" aspectratio="f"/>
            </v:line>
            <v:shape id="_x0000_s2347" o:spid="_x0000_s2347" style="position:absolute;left:433;top:262;height:8;width:7;" fillcolor="#000000" filled="t" stroked="t" coordsize="138,138" path="m69,138l0,0hdc43,22,95,22,138,0hal69,138xe">
              <v:path arrowok="t"/>
              <v:fill on="t" color2="#FFFFFF" focussize="0,0"/>
              <v:stroke weight="0pt" color="#000000"/>
              <v:imagedata o:title=""/>
              <o:lock v:ext="edit" aspectratio="f"/>
            </v:shape>
            <v:line id="_x0000_s2348" o:spid="_x0000_s2348" o:spt="20" style="position:absolute;left:436;top:307;height:26;width:0;" filled="f" stroked="t" coordsize="21600,21600">
              <v:path arrowok="t"/>
              <v:fill on="f" focussize="0,0"/>
              <v:stroke color="#000000" endcap="round"/>
              <v:imagedata o:title=""/>
              <o:lock v:ext="edit" aspectratio="f"/>
            </v:line>
            <v:shape id="_x0000_s2349" o:spid="_x0000_s2349" style="position:absolute;left:433;top:331;height:8;width:7;" fillcolor="#000000" filled="t" stroked="t" coordsize="138,138" path="m69,138l0,0hdc43,21,95,21,138,0hal69,138xe">
              <v:path arrowok="t"/>
              <v:fill on="t" color2="#FFFFFF" focussize="0,0"/>
              <v:stroke weight="0pt" color="#000000"/>
              <v:imagedata o:title=""/>
              <o:lock v:ext="edit" aspectratio="f"/>
            </v:shape>
            <v:line id="_x0000_s2350" o:spid="_x0000_s2350" o:spt="20" style="position:absolute;left:436;top:382;height:18;width:0;" filled="f" stroked="t" coordsize="21600,21600">
              <v:path arrowok="t"/>
              <v:fill on="f" focussize="0,0"/>
              <v:stroke color="#000000" endcap="round"/>
              <v:imagedata o:title=""/>
              <o:lock v:ext="edit" aspectratio="f"/>
            </v:line>
            <v:shape id="_x0000_s2351" o:spid="_x0000_s2351" style="position:absolute;left:433;top:399;height:7;width:7;" fillcolor="#000000" filled="t" stroked="t" coordsize="138,138" path="m69,138l0,0hdc43,21,95,21,138,0hal69,138xe">
              <v:path arrowok="t"/>
              <v:fill on="t" color2="#FFFFFF" focussize="0,0"/>
              <v:stroke weight="0pt" color="#000000"/>
              <v:imagedata o:title=""/>
              <o:lock v:ext="edit" aspectratio="f"/>
            </v:shape>
            <v:line id="_x0000_s2352" o:spid="_x0000_s2352" o:spt="20" style="position:absolute;left:436;top:443;height:18;width:0;" filled="f" stroked="t" coordsize="21600,21600">
              <v:path arrowok="t"/>
              <v:fill on="f" focussize="0,0"/>
              <v:stroke color="#000000" endcap="round"/>
              <v:imagedata o:title=""/>
              <o:lock v:ext="edit" aspectratio="f"/>
            </v:line>
            <v:shape id="_x0000_s2353" o:spid="_x0000_s2353" style="position:absolute;left:433;top:459;height:8;width:7;" fillcolor="#000000" filled="t" stroked="t" coordsize="138,138" path="m69,138l0,0hdc43,22,95,22,138,0hal138,0,69,138xe">
              <v:path arrowok="t"/>
              <v:fill on="t" color2="#FFFFFF" focussize="0,0"/>
              <v:stroke weight="0pt" color="#000000"/>
              <v:imagedata o:title=""/>
              <o:lock v:ext="edit" aspectratio="f"/>
            </v:shape>
            <v:shape id="_x0000_s2354" o:spid="_x0000_s2354" style="position:absolute;left:376;top:674;height:48;width:120;" filled="f" stroked="t" coordsize="119,48" path="m0,24l59,0,119,24,59,48,0,24xe">
              <v:path arrowok="t"/>
              <v:fill on="f" focussize="0,0"/>
              <v:stroke weight="1.5pt" color="#000000" endcap="round"/>
              <v:imagedata o:title=""/>
              <o:lock v:ext="edit" aspectratio="f"/>
            </v:shape>
            <v:rect id="_x0000_s2355" o:spid="_x0000_s2355" o:spt="1" style="position:absolute;left:409;top:688;height:21;width:16;" filled="f" stroked="f" coordsize="21600,21600">
              <v:path/>
              <v:fill on="f" focussize="0,0"/>
              <v:stroke on="f"/>
              <v:imagedata o:title=""/>
              <o:lock v:ext="edit" aspectratio="f"/>
              <v:textbox inset="0mm,0mm,0mm,0mm">
                <w:txbxContent>
                  <w:p>
                    <w:r>
                      <w:rPr>
                        <w:rFonts w:hint="eastAsia"/>
                        <w:sz w:val="24"/>
                      </w:rPr>
                      <w:t>决</w:t>
                    </w:r>
                  </w:p>
                </w:txbxContent>
              </v:textbox>
            </v:rect>
            <v:rect id="_x0000_s2356" o:spid="_x0000_s2356" o:spt="1" style="position:absolute;left:445;top:688;height:21;width:16;" filled="f" stroked="f" coordsize="21600,21600">
              <v:path/>
              <v:fill on="f" focussize="0,0"/>
              <v:stroke on="f"/>
              <v:imagedata o:title=""/>
              <o:lock v:ext="edit" aspectratio="f"/>
              <v:textbox inset="0mm,0mm,0mm,0mm">
                <w:txbxContent>
                  <w:p>
                    <w:r>
                      <w:rPr>
                        <w:rFonts w:hint="eastAsia"/>
                        <w:sz w:val="24"/>
                      </w:rPr>
                      <w:t>定</w:t>
                    </w:r>
                  </w:p>
                </w:txbxContent>
              </v:textbox>
            </v:rect>
            <v:shape id="_x0000_s2357" o:spid="_x0000_s2357" style="position:absolute;left:376;top:743;height:45;width:120;" filled="f" stroked="t" coordsize="119,45" path="m0,22l59,0,119,22,59,45,0,22xe">
              <v:path arrowok="t"/>
              <v:fill on="f" focussize="0,0"/>
              <v:stroke weight="1.5pt" color="#000000" endcap="round"/>
              <v:imagedata o:title=""/>
              <o:lock v:ext="edit" aspectratio="f"/>
            </v:shape>
            <v:rect id="_x0000_s2358" o:spid="_x0000_s2358" o:spt="1" style="position:absolute;left:409;top:755;height:21;width:16;" filled="f" stroked="f" coordsize="21600,21600">
              <v:path/>
              <v:fill on="f" focussize="0,0"/>
              <v:stroke on="f"/>
              <v:imagedata o:title=""/>
              <o:lock v:ext="edit" aspectratio="f"/>
              <v:textbox inset="0mm,0mm,0mm,0mm">
                <w:txbxContent>
                  <w:p>
                    <w:r>
                      <w:rPr>
                        <w:rFonts w:hint="eastAsia"/>
                        <w:sz w:val="24"/>
                      </w:rPr>
                      <w:t>送</w:t>
                    </w:r>
                  </w:p>
                </w:txbxContent>
              </v:textbox>
            </v:rect>
            <v:rect id="_x0000_s2359" o:spid="_x0000_s2359" o:spt="1" style="position:absolute;left:445;top:755;height:21;width:16;" filled="f" stroked="f" coordsize="21600,21600">
              <v:path/>
              <v:fill on="f" focussize="0,0"/>
              <v:stroke on="f"/>
              <v:imagedata o:title=""/>
              <o:lock v:ext="edit" aspectratio="f"/>
              <v:textbox inset="0mm,0mm,0mm,0mm">
                <w:txbxContent>
                  <w:p>
                    <w:r>
                      <w:rPr>
                        <w:rFonts w:hint="eastAsia"/>
                        <w:sz w:val="24"/>
                      </w:rPr>
                      <w:t>达</w:t>
                    </w:r>
                  </w:p>
                </w:txbxContent>
              </v:textbox>
            </v:rect>
            <v:shape id="_x0000_s2360" o:spid="_x0000_s2360" style="position:absolute;left:376;top:830;height:45;width:120;" filled="f" stroked="t" coordsize="119,45" path="m0,22l59,0,119,22,59,45,0,22xe">
              <v:path arrowok="t"/>
              <v:fill on="f" focussize="0,0"/>
              <v:stroke weight="1.5pt" color="#000000" endcap="round"/>
              <v:imagedata o:title=""/>
              <o:lock v:ext="edit" aspectratio="f"/>
            </v:shape>
            <v:rect id="_x0000_s2361" o:spid="_x0000_s2361" o:spt="1" style="position:absolute;left:409;top:843;height:21;width:16;" filled="f" stroked="f" coordsize="21600,21600">
              <v:path/>
              <v:fill on="f" focussize="0,0"/>
              <v:stroke on="f"/>
              <v:imagedata o:title=""/>
              <o:lock v:ext="edit" aspectratio="f"/>
              <v:textbox inset="0mm,0mm,0mm,0mm">
                <w:txbxContent>
                  <w:p>
                    <w:r>
                      <w:rPr>
                        <w:rFonts w:hint="eastAsia"/>
                        <w:sz w:val="24"/>
                      </w:rPr>
                      <w:t>执</w:t>
                    </w:r>
                  </w:p>
                </w:txbxContent>
              </v:textbox>
            </v:rect>
            <v:rect id="_x0000_s2362" o:spid="_x0000_s2362" o:spt="1" style="position:absolute;left:445;top:843;height:21;width:16;" filled="f" stroked="f" coordsize="21600,21600">
              <v:path/>
              <v:fill on="f" focussize="0,0"/>
              <v:stroke on="f"/>
              <v:imagedata o:title=""/>
              <o:lock v:ext="edit" aspectratio="f"/>
              <v:textbox inset="0mm,0mm,0mm,0mm">
                <w:txbxContent>
                  <w:p>
                    <w:r>
                      <w:rPr>
                        <w:rFonts w:hint="eastAsia"/>
                        <w:sz w:val="24"/>
                      </w:rPr>
                      <w:t>行</w:t>
                    </w:r>
                  </w:p>
                </w:txbxContent>
              </v:textbox>
            </v:rect>
            <v:shape id="_x0000_s2363" o:spid="_x0000_s2363" style="position:absolute;left:376;top:897;height:42;width:120;" filled="f" stroked="t" coordsize="2231,745" path="m372,745l1858,745hdc2064,745,2231,579,2231,373c2231,167,2064,0,1858,0c1858,0,1858,0,1858,0hal1858,0,372,0hdc166,0,0,167,0,373c0,579,166,745,372,745haxe">
              <v:path arrowok="t"/>
              <v:fill on="f" focussize="0,0"/>
              <v:stroke weight="1.5pt" color="#000000" endcap="round"/>
              <v:imagedata o:title=""/>
              <o:lock v:ext="edit" aspectratio="f"/>
            </v:shape>
            <v:rect id="_x0000_s2364" o:spid="_x0000_s2364" o:spt="1" style="position:absolute;left:409;top:908;height:21;width:16;" filled="f" stroked="f" coordsize="21600,21600">
              <v:path/>
              <v:fill on="f" focussize="0,0"/>
              <v:stroke on="f"/>
              <v:imagedata o:title=""/>
              <o:lock v:ext="edit" aspectratio="f"/>
              <v:textbox inset="0mm,0mm,0mm,0mm">
                <w:txbxContent>
                  <w:p>
                    <w:r>
                      <w:rPr>
                        <w:rFonts w:hint="eastAsia"/>
                        <w:sz w:val="24"/>
                      </w:rPr>
                      <w:t>结</w:t>
                    </w:r>
                  </w:p>
                </w:txbxContent>
              </v:textbox>
            </v:rect>
            <v:rect id="_x0000_s2365" o:spid="_x0000_s2365" o:spt="1" style="position:absolute;left:445;top:908;height:21;width:16;" filled="f" stroked="f" coordsize="21600,21600">
              <v:path/>
              <v:fill on="f" focussize="0,0"/>
              <v:stroke on="f"/>
              <v:imagedata o:title=""/>
              <o:lock v:ext="edit" aspectratio="f"/>
              <v:textbox inset="0mm,0mm,0mm,0mm">
                <w:txbxContent>
                  <w:p>
                    <w:r>
                      <w:rPr>
                        <w:rFonts w:hint="eastAsia"/>
                        <w:sz w:val="24"/>
                      </w:rPr>
                      <w:t>案</w:t>
                    </w:r>
                  </w:p>
                </w:txbxContent>
              </v:textbox>
            </v:rect>
            <v:line id="_x0000_s2366" o:spid="_x0000_s2366" o:spt="20" style="position:absolute;left:436;top:512;height:156;width:0;" filled="f" stroked="t" coordsize="21600,21600">
              <v:path arrowok="t"/>
              <v:fill on="f" focussize="0,0"/>
              <v:stroke color="#000000" endcap="round"/>
              <v:imagedata o:title=""/>
              <o:lock v:ext="edit" aspectratio="f"/>
            </v:line>
            <v:shape id="_x0000_s2367" o:spid="_x0000_s2367" style="position:absolute;left:433;top:666;height:8;width:7;" fillcolor="#000000" filled="t" stroked="t" coordsize="138,138" path="m69,138l0,0hdc43,22,95,22,138,0hal69,138xe">
              <v:path arrowok="t"/>
              <v:fill on="t" color2="#FFFFFF" focussize="0,0"/>
              <v:stroke weight="0pt" color="#000000"/>
              <v:imagedata o:title=""/>
              <o:lock v:ext="edit" aspectratio="f"/>
            </v:shape>
            <v:line id="_x0000_s2368" o:spid="_x0000_s2368" o:spt="20" style="position:absolute;left:436;top:722;height:15;width:0;" filled="f" stroked="t" coordsize="21600,21600">
              <v:path arrowok="t"/>
              <v:fill on="f" focussize="0,0"/>
              <v:stroke color="#000000" endcap="round"/>
              <v:imagedata o:title=""/>
              <o:lock v:ext="edit" aspectratio="f"/>
            </v:line>
            <v:shape id="_x0000_s2369" o:spid="_x0000_s2369" style="position:absolute;left:433;top:735;height:8;width:7;" fillcolor="#000000" filled="t" stroked="t" coordsize="138,138" path="m69,138l0,0hdc43,22,95,22,138,0hal69,138xe">
              <v:path arrowok="t"/>
              <v:fill on="t" color2="#FFFFFF" focussize="0,0"/>
              <v:stroke weight="0pt" color="#000000"/>
              <v:imagedata o:title=""/>
              <o:lock v:ext="edit" aspectratio="f"/>
            </v:shape>
            <v:line id="_x0000_s2370" o:spid="_x0000_s2370" o:spt="20" style="position:absolute;left:436;top:788;height:36;width:0;" filled="f" stroked="t" coordsize="21600,21600">
              <v:path arrowok="t"/>
              <v:fill on="f" focussize="0,0"/>
              <v:stroke color="#000000" endcap="round"/>
              <v:imagedata o:title=""/>
              <o:lock v:ext="edit" aspectratio="f"/>
            </v:line>
            <v:shape id="_x0000_s2371" o:spid="_x0000_s2371" style="position:absolute;left:433;top:822;height:8;width:7;" fillcolor="#000000" filled="t" stroked="t" coordsize="138,139" path="m69,139l0,0hdc43,22,95,22,138,0hal138,0,69,139xe">
              <v:path arrowok="t"/>
              <v:fill on="t" color2="#FFFFFF" focussize="0,0"/>
              <v:stroke weight="0pt" color="#000000"/>
              <v:imagedata o:title=""/>
              <o:lock v:ext="edit" aspectratio="f"/>
            </v:shape>
            <v:line id="_x0000_s2372" o:spid="_x0000_s2372" o:spt="20" style="position:absolute;left:436;top:875;height:16;width:0;" filled="f" stroked="t" coordsize="21600,21600">
              <v:path arrowok="t"/>
              <v:fill on="f" focussize="0,0"/>
              <v:stroke color="#000000" endcap="round"/>
              <v:imagedata o:title=""/>
              <o:lock v:ext="edit" aspectratio="f"/>
            </v:line>
            <v:shape id="_x0000_s2373" o:spid="_x0000_s2373" style="position:absolute;left:433;top:889;height:8;width:7;" fillcolor="#000000" filled="t" stroked="t" coordsize="138,138" path="m69,138l0,0hdc43,22,95,22,138,0hal69,138xe">
              <v:path arrowok="t"/>
              <v:fill on="t" color2="#FFFFFF" focussize="0,0"/>
              <v:stroke weight="0pt" color="#000000"/>
              <v:imagedata o:title=""/>
              <o:lock v:ext="edit" aspectratio="f"/>
            </v:shape>
            <v:shape id="_x0000_s2374" o:spid="_x0000_s2374" style="position:absolute;left:229;top:247;height:49;width:133;" filled="f" stroked="t" coordsize="132,49" path="m0,24l66,0,132,24,66,49,0,24xe">
              <v:path arrowok="t"/>
              <v:fill on="f" focussize="0,0"/>
              <v:stroke color="#000000" endcap="round"/>
              <v:imagedata o:title=""/>
              <o:lock v:ext="edit" aspectratio="f"/>
            </v:shape>
            <v:rect id="_x0000_s2375" o:spid="_x0000_s2375" o:spt="1" style="position:absolute;left:262;top:257;height:21;width:97;" filled="f" stroked="f" coordsize="21600,21600">
              <v:path/>
              <v:fill on="f" focussize="0,0"/>
              <v:stroke on="f"/>
              <v:imagedata o:title=""/>
              <o:lock v:ext="edit" aspectratio="f"/>
              <v:textbox inset="0mm,0mm,0mm,0mm">
                <w:txbxContent>
                  <w:p>
                    <w:r>
                      <w:rPr>
                        <w:rFonts w:hint="eastAsia"/>
                        <w:sz w:val="24"/>
                      </w:rPr>
                      <w:t>表明执法身份</w:t>
                    </w:r>
                  </w:p>
                </w:txbxContent>
              </v:textbox>
            </v:rect>
            <v:rect id="_x0000_s2376" o:spid="_x0000_s2376" o:spt="1" style="position:absolute;left:262;top:273;height:21;width:97;" filled="f" stroked="f" coordsize="21600,21600">
              <v:path/>
              <v:fill on="f" focussize="0,0"/>
              <v:stroke on="f"/>
              <v:imagedata o:title=""/>
              <o:lock v:ext="edit" aspectratio="f"/>
              <v:textbox inset="0mm,0mm,0mm,0mm">
                <w:txbxContent>
                  <w:p>
                    <w:r>
                      <w:rPr>
                        <w:rFonts w:hint="eastAsia"/>
                        <w:sz w:val="24"/>
                      </w:rPr>
                      <w:t>指出违法事实</w:t>
                    </w:r>
                  </w:p>
                </w:txbxContent>
              </v:textbox>
            </v:rect>
            <v:shape id="_x0000_s2377" o:spid="_x0000_s2377" style="position:absolute;left:229;top:312;height:66;width:133;" filled="f" stroked="t" coordsize="132,66" path="m0,33l66,0,132,33,66,66,0,33xe">
              <v:path arrowok="t"/>
              <v:fill on="f" focussize="0,0"/>
              <v:stroke color="#000000" endcap="round"/>
              <v:imagedata o:title=""/>
              <o:lock v:ext="edit" aspectratio="f"/>
            </v:shape>
            <v:rect id="_x0000_s2378" o:spid="_x0000_s2378" o:spt="1" style="position:absolute;left:262;top:331;height:21;width:97;" filled="f" stroked="f" coordsize="21600,21600">
              <v:path/>
              <v:fill on="f" focussize="0,0"/>
              <v:stroke on="f"/>
              <v:imagedata o:title=""/>
              <o:lock v:ext="edit" aspectratio="f"/>
              <v:textbox inset="0mm,0mm,0mm,0mm">
                <w:txbxContent>
                  <w:p>
                    <w:r>
                      <w:rPr>
                        <w:rFonts w:hint="eastAsia"/>
                        <w:sz w:val="24"/>
                      </w:rPr>
                      <w:t>说明处罚理由</w:t>
                    </w:r>
                  </w:p>
                </w:txbxContent>
              </v:textbox>
            </v:rect>
            <v:rect id="_x0000_s2379" o:spid="_x0000_s2379" o:spt="1" style="position:absolute;left:262;top:347;height:21;width:97;" filled="f" stroked="f" coordsize="21600,21600">
              <v:path/>
              <v:fill on="f" focussize="0,0"/>
              <v:stroke on="f"/>
              <v:imagedata o:title=""/>
              <o:lock v:ext="edit" aspectratio="f"/>
              <v:textbox inset="0mm,0mm,0mm,0mm">
                <w:txbxContent>
                  <w:p>
                    <w:r>
                      <w:rPr>
                        <w:rFonts w:hint="eastAsia"/>
                        <w:sz w:val="24"/>
                      </w:rPr>
                      <w:t>听取陈述申辩</w:t>
                    </w:r>
                  </w:p>
                </w:txbxContent>
              </v:textbox>
            </v:rect>
            <v:shape id="_x0000_s2380" o:spid="_x0000_s2380" style="position:absolute;left:229;top:411;height:49;width:133;" filled="f" stroked="t" coordsize="132,49" path="m0,24l66,0,132,24,66,49,0,24xe">
              <v:path arrowok="t"/>
              <v:fill on="f" focussize="0,0"/>
              <v:stroke color="#000000" endcap="round"/>
              <v:imagedata o:title=""/>
              <o:lock v:ext="edit" aspectratio="f"/>
            </v:shape>
            <v:rect id="_x0000_s2381" o:spid="_x0000_s2381" o:spt="1" style="position:absolute;left:262;top:421;height:21;width:97;" filled="f" stroked="f" coordsize="21600,21600">
              <v:path/>
              <v:fill on="f" focussize="0,0"/>
              <v:stroke on="f"/>
              <v:imagedata o:title=""/>
              <o:lock v:ext="edit" aspectratio="f"/>
              <v:textbox inset="0mm,0mm,0mm,0mm">
                <w:txbxContent>
                  <w:p>
                    <w:r>
                      <w:rPr>
                        <w:rFonts w:hint="eastAsia"/>
                        <w:sz w:val="24"/>
                      </w:rPr>
                      <w:t>制作处罚决定</w:t>
                    </w:r>
                  </w:p>
                </w:txbxContent>
              </v:textbox>
            </v:rect>
            <v:rect id="_x0000_s2382" o:spid="_x0000_s2382" o:spt="1" style="position:absolute;left:262;top:437;height:21;width:16;" filled="f" stroked="f" coordsize="21600,21600">
              <v:path/>
              <v:fill on="f" focussize="0,0"/>
              <v:stroke on="f"/>
              <v:imagedata o:title=""/>
              <o:lock v:ext="edit" aspectratio="f"/>
              <v:textbox inset="0mm,0mm,0mm,0mm">
                <w:txbxContent>
                  <w:p>
                    <w:r>
                      <w:rPr>
                        <w:rFonts w:hint="eastAsia"/>
                        <w:sz w:val="24"/>
                      </w:rPr>
                      <w:t>书</w:t>
                    </w:r>
                  </w:p>
                </w:txbxContent>
              </v:textbox>
            </v:rect>
            <v:rect id="_x0000_s2383" o:spid="_x0000_s2383" o:spt="1" style="position:absolute;left:273;top:437;height:21;width:16;" filled="f" stroked="f" coordsize="21600,21600">
              <v:path/>
              <v:fill on="f" focussize="0,0"/>
              <v:stroke on="f"/>
              <v:imagedata o:title=""/>
              <o:lock v:ext="edit" aspectratio="f"/>
              <v:textbox inset="0mm,0mm,0mm,0mm">
                <w:txbxContent>
                  <w:p>
                    <w:r>
                      <w:rPr>
                        <w:rFonts w:hint="eastAsia"/>
                        <w:sz w:val="24"/>
                      </w:rPr>
                      <w:t>、</w:t>
                    </w:r>
                  </w:p>
                </w:txbxContent>
              </v:textbox>
            </v:rect>
            <v:rect id="_x0000_s2384" o:spid="_x0000_s2384" o:spt="1" style="position:absolute;left:284;top:437;height:21;width:65;" filled="f" stroked="f" coordsize="21600,21600">
              <v:path/>
              <v:fill on="f" focussize="0,0"/>
              <v:stroke on="f"/>
              <v:imagedata o:title=""/>
              <o:lock v:ext="edit" aspectratio="f"/>
              <v:textbox inset="0mm,0mm,0mm,0mm">
                <w:txbxContent>
                  <w:p>
                    <w:r>
                      <w:rPr>
                        <w:rFonts w:hint="eastAsia"/>
                        <w:sz w:val="24"/>
                      </w:rPr>
                      <w:t>当场交付</w:t>
                    </w:r>
                  </w:p>
                </w:txbxContent>
              </v:textbox>
            </v:rect>
            <v:rect id="_x0000_s2385" o:spid="_x0000_s2385" o:spt="1" style="position:absolute;left:215;top:507;height:49;width:163;" filled="f" stroked="t" coordsize="21600,21600">
              <v:path/>
              <v:fill on="f" focussize="0,0"/>
              <v:stroke color="#000000" joinstyle="round" endcap="round"/>
              <v:imagedata o:title=""/>
              <o:lock v:ext="edit" aspectratio="f"/>
            </v:rect>
            <v:rect id="_x0000_s2386" o:spid="_x0000_s2386" o:spt="1" style="position:absolute;left:221;top:511;height:21;width:81;" filled="f" stroked="f" coordsize="21600,21600">
              <v:path/>
              <v:fill on="f" focussize="0,0"/>
              <v:stroke on="f"/>
              <v:imagedata o:title=""/>
              <o:lock v:ext="edit" aspectratio="f"/>
              <v:textbox inset="0mm,0mm,0mm,0mm">
                <w:txbxContent>
                  <w:p>
                    <w:r>
                      <w:rPr>
                        <w:rFonts w:hint="eastAsia"/>
                        <w:sz w:val="24"/>
                      </w:rPr>
                      <w:t>执行当事人</w:t>
                    </w:r>
                  </w:p>
                </w:txbxContent>
              </v:textbox>
            </v:rect>
            <v:rect id="_x0000_s2387" o:spid="_x0000_s2387" o:spt="1" style="position:absolute;left:279;top:509;height:42;width:16;" filled="f" stroked="f" coordsize="21600,21600">
              <v:path/>
              <v:fill on="f" focussize="0,0"/>
              <v:stroke on="f"/>
              <v:imagedata o:title=""/>
              <o:lock v:ext="edit" aspectratio="f"/>
              <v:textbox inset="0mm,0mm,0mm,0mm">
                <w:txbxContent>
                  <w:p>
                    <w:r>
                      <w:rPr>
                        <w:sz w:val="24"/>
                      </w:rPr>
                      <w:t>15</w:t>
                    </w:r>
                  </w:p>
                </w:txbxContent>
              </v:textbox>
            </v:rect>
            <v:rect id="_x0000_s2388" o:spid="_x0000_s2388" o:spt="1" style="position:absolute;left:291;top:511;height:21;width:113;" filled="f" stroked="f" coordsize="21600,21600">
              <v:path/>
              <v:fill on="f" focussize="0,0"/>
              <v:stroke on="f"/>
              <v:imagedata o:title=""/>
              <o:lock v:ext="edit" aspectratio="f"/>
              <v:textbox inset="0mm,0mm,0mm,0mm">
                <w:txbxContent>
                  <w:p>
                    <w:r>
                      <w:rPr>
                        <w:rFonts w:hint="eastAsia"/>
                        <w:sz w:val="24"/>
                      </w:rPr>
                      <w:t>日内到指定银行</w:t>
                    </w:r>
                  </w:p>
                </w:txbxContent>
              </v:textbox>
            </v:rect>
            <v:rect id="_x0000_s2389" o:spid="_x0000_s2389" o:spt="1" style="position:absolute;left:221;top:525;height:21;width:65;" filled="f" stroked="f" coordsize="21600,21600">
              <v:path/>
              <v:fill on="f" focussize="0,0"/>
              <v:stroke on="f"/>
              <v:imagedata o:title=""/>
              <o:lock v:ext="edit" aspectratio="f"/>
              <v:textbox inset="0mm,0mm,0mm,0mm">
                <w:txbxContent>
                  <w:p>
                    <w:r>
                      <w:rPr>
                        <w:rFonts w:hint="eastAsia"/>
                        <w:sz w:val="24"/>
                      </w:rPr>
                      <w:t>缴纳罚款</w:t>
                    </w:r>
                  </w:p>
                </w:txbxContent>
              </v:textbox>
            </v:rect>
            <v:rect id="_x0000_s2390" o:spid="_x0000_s2390" o:spt="1" style="position:absolute;left:267;top:525;height:21;width:16;" filled="f" stroked="f" coordsize="21600,21600">
              <v:path/>
              <v:fill on="f" focussize="0,0"/>
              <v:stroke on="f"/>
              <v:imagedata o:title=""/>
              <o:lock v:ext="edit" aspectratio="f"/>
              <v:textbox inset="0mm,0mm,0mm,0mm">
                <w:txbxContent>
                  <w:p>
                    <w:r>
                      <w:rPr>
                        <w:rFonts w:hint="eastAsia"/>
                        <w:sz w:val="24"/>
                      </w:rPr>
                      <w:t>、</w:t>
                    </w:r>
                  </w:p>
                </w:txbxContent>
              </v:textbox>
            </v:rect>
            <v:rect id="_x0000_s2391" o:spid="_x0000_s2391" o:spt="1" style="position:absolute;left:279;top:525;height:21;width:129;" filled="f" stroked="f" coordsize="21600,21600">
              <v:path/>
              <v:fill on="f" focussize="0,0"/>
              <v:stroke on="f"/>
              <v:imagedata o:title=""/>
              <o:lock v:ext="edit" aspectratio="f"/>
              <v:textbox inset="0mm,0mm,0mm,0mm">
                <w:txbxContent>
                  <w:p>
                    <w:r>
                      <w:rPr>
                        <w:rFonts w:hint="eastAsia"/>
                        <w:sz w:val="24"/>
                      </w:rPr>
                      <w:t>在事后难以执行的</w:t>
                    </w:r>
                  </w:p>
                </w:txbxContent>
              </v:textbox>
            </v:rect>
            <v:rect id="_x0000_s2392" o:spid="_x0000_s2392" o:spt="1" style="position:absolute;left:233;top:541;height:21;width:178;" filled="f" stroked="f" coordsize="21600,21600">
              <v:path/>
              <v:fill on="f" focussize="0,0"/>
              <v:stroke on="f"/>
              <v:imagedata o:title=""/>
              <o:lock v:ext="edit" aspectratio="f"/>
              <v:textbox inset="0mm,0mm,0mm,0mm">
                <w:txbxContent>
                  <w:p>
                    <w:r>
                      <w:rPr>
                        <w:rFonts w:hint="eastAsia"/>
                        <w:sz w:val="24"/>
                      </w:rPr>
                      <w:t>以及特殊情况下当场收缴</w:t>
                    </w:r>
                  </w:p>
                </w:txbxContent>
              </v:textbox>
            </v:rect>
            <v:rect id="_x0000_s2393" o:spid="_x0000_s2393" o:spt="1" style="position:absolute;left:235;top:618;height:45;width:121;" filled="f" stroked="t" coordsize="21600,21600">
              <v:path/>
              <v:fill on="f" focussize="0,0"/>
              <v:stroke color="#000000" joinstyle="round" endcap="round"/>
              <v:imagedata o:title=""/>
              <o:lock v:ext="edit" aspectratio="f"/>
            </v:rect>
            <v:rect id="_x0000_s2394" o:spid="_x0000_s2394" o:spt="1" style="position:absolute;left:273;top:634;height:21;width:65;" filled="f" stroked="f" coordsize="21600,21600">
              <v:path/>
              <v:fill on="f" focussize="0,0"/>
              <v:stroke on="f"/>
              <v:imagedata o:title=""/>
              <o:lock v:ext="edit" aspectratio="f"/>
              <v:textbox inset="0mm,0mm,0mm,0mm">
                <w:txbxContent>
                  <w:p>
                    <w:r>
                      <w:rPr>
                        <w:rFonts w:hint="eastAsia"/>
                        <w:sz w:val="24"/>
                      </w:rPr>
                      <w:t>报告备案</w:t>
                    </w:r>
                  </w:p>
                </w:txbxContent>
              </v:textbox>
            </v:rect>
            <v:shape id="_x0000_s2395" o:spid="_x0000_s2395" style="position:absolute;left:135;top:329;height:32;width:75;" filled="f" stroked="t" coordsize="1394,578" path="m289,578l1106,578hdc1265,578,1394,448,1394,289c1394,129,1265,0,1106,0c1106,0,1106,0,1106,0hal1106,0,289,0hdc129,0,0,129,0,289c0,448,129,578,289,578haxe">
              <v:path arrowok="t"/>
              <v:fill on="f" focussize="0,0"/>
              <v:stroke color="#000000" endcap="round"/>
              <v:imagedata o:title=""/>
              <o:lock v:ext="edit" aspectratio="f"/>
            </v:shape>
            <v:rect id="_x0000_s2396" o:spid="_x0000_s2396" o:spt="1" style="position:absolute;left:149;top:339;height:21;width:65;" filled="f" stroked="f" coordsize="21600,21600">
              <v:path/>
              <v:fill on="f" focussize="0,0"/>
              <v:stroke on="f"/>
              <v:imagedata o:title=""/>
              <o:lock v:ext="edit" aspectratio="f"/>
              <v:textbox inset="0mm,0mm,0mm,0mm">
                <w:txbxContent>
                  <w:p>
                    <w:r>
                      <w:rPr>
                        <w:rFonts w:hint="eastAsia"/>
                        <w:sz w:val="24"/>
                      </w:rPr>
                      <w:t>不予处罚</w:t>
                    </w:r>
                  </w:p>
                </w:txbxContent>
              </v:textbox>
            </v:rect>
            <v:rect id="_x0000_s2397" o:spid="_x0000_s2397" o:spt="1" style="position:absolute;left:132;top:417;height:36;width:74;" filled="f" stroked="t" coordsize="21600,21600">
              <v:path/>
              <v:fill on="f" focussize="0,0"/>
              <v:stroke color="#000000" joinstyle="round" endcap="round"/>
              <v:imagedata o:title=""/>
              <o:lock v:ext="edit" aspectratio="f"/>
            </v:rect>
            <v:rect id="_x0000_s2398" o:spid="_x0000_s2398" o:spt="1" style="position:absolute;left:134;top:421;height:21;width:97;" filled="f" stroked="f" coordsize="21600,21600">
              <v:path/>
              <v:fill on="f" focussize="0,0"/>
              <v:stroke on="f"/>
              <v:imagedata o:title=""/>
              <o:lock v:ext="edit" aspectratio="f"/>
              <v:textbox inset="0mm,0mm,0mm,0mm">
                <w:txbxContent>
                  <w:p>
                    <w:r>
                      <w:rPr>
                        <w:rFonts w:hint="eastAsia"/>
                        <w:sz w:val="24"/>
                      </w:rPr>
                      <w:t>进入行政复议</w:t>
                    </w:r>
                  </w:p>
                </w:txbxContent>
              </v:textbox>
            </v:rect>
            <v:rect id="_x0000_s2399" o:spid="_x0000_s2399" o:spt="1" style="position:absolute;left:140;top:437;height:21;width:81;" filled="f" stroked="f" coordsize="21600,21600">
              <v:path/>
              <v:fill on="f" focussize="0,0"/>
              <v:stroke on="f"/>
              <v:imagedata o:title=""/>
              <o:lock v:ext="edit" aspectratio="f"/>
              <v:textbox inset="0mm,0mm,0mm,0mm">
                <w:txbxContent>
                  <w:p>
                    <w:r>
                      <w:rPr>
                        <w:rFonts w:hint="eastAsia"/>
                        <w:sz w:val="24"/>
                      </w:rPr>
                      <w:t>或诉讼流程</w:t>
                    </w:r>
                  </w:p>
                </w:txbxContent>
              </v:textbox>
            </v:rect>
            <v:rect id="_x0000_s2400" o:spid="_x0000_s2400" o:spt="1" style="position:absolute;left:132;top:509;height:45;width:74;" filled="f" stroked="t" coordsize="21600,21600">
              <v:path/>
              <v:fill on="f" focussize="0,0"/>
              <v:stroke color="#000000" joinstyle="round" endcap="round"/>
              <v:imagedata o:title=""/>
              <o:lock v:ext="edit" aspectratio="f"/>
            </v:rect>
            <v:rect id="_x0000_s2401" o:spid="_x0000_s2401" o:spt="1" style="position:absolute;left:134;top:518;height:21;width:97;" filled="f" stroked="f" coordsize="21600,21600">
              <v:path/>
              <v:fill on="f" focussize="0,0"/>
              <v:stroke on="f"/>
              <v:imagedata o:title=""/>
              <o:lock v:ext="edit" aspectratio="f"/>
              <v:textbox inset="0mm,0mm,0mm,0mm">
                <w:txbxContent>
                  <w:p>
                    <w:r>
                      <w:rPr>
                        <w:rFonts w:hint="eastAsia"/>
                        <w:sz w:val="24"/>
                      </w:rPr>
                      <w:t>复议决定或行</w:t>
                    </w:r>
                  </w:p>
                </w:txbxContent>
              </v:textbox>
            </v:rect>
            <v:rect id="_x0000_s2402" o:spid="_x0000_s2402" o:spt="1" style="position:absolute;left:134;top:533;height:21;width:32;" filled="f" stroked="f" coordsize="21600,21600">
              <v:path/>
              <v:fill on="f" focussize="0,0"/>
              <v:stroke on="f"/>
              <v:imagedata o:title=""/>
              <o:lock v:ext="edit" aspectratio="f"/>
              <v:textbox inset="0mm,0mm,0mm,0mm">
                <w:txbxContent>
                  <w:p>
                    <w:r>
                      <w:rPr>
                        <w:rFonts w:hint="eastAsia"/>
                        <w:sz w:val="24"/>
                      </w:rPr>
                      <w:t>政判</w:t>
                    </w:r>
                  </w:p>
                </w:txbxContent>
              </v:textbox>
            </v:rect>
            <v:rect id="_x0000_s2403" o:spid="_x0000_s2403" o:spt="1" style="position:absolute;left:157;top:533;height:21;width:16;" filled="f" stroked="f" coordsize="21600,21600">
              <v:path/>
              <v:fill on="f" focussize="0,0"/>
              <v:stroke on="f"/>
              <v:imagedata o:title=""/>
              <o:lock v:ext="edit" aspectratio="f"/>
              <v:textbox inset="0mm,0mm,0mm,0mm">
                <w:txbxContent>
                  <w:p>
                    <w:r>
                      <w:rPr>
                        <w:rFonts w:hint="eastAsia"/>
                        <w:sz w:val="24"/>
                      </w:rPr>
                      <w:t>（</w:t>
                    </w:r>
                  </w:p>
                </w:txbxContent>
              </v:textbox>
            </v:rect>
            <v:rect id="_x0000_s2404" o:spid="_x0000_s2404" o:spt="1" style="position:absolute;left:168;top:533;height:21;width:16;" filled="f" stroked="f" coordsize="21600,21600">
              <v:path/>
              <v:fill on="f" focussize="0,0"/>
              <v:stroke on="f"/>
              <v:imagedata o:title=""/>
              <o:lock v:ext="edit" aspectratio="f"/>
              <v:textbox inset="0mm,0mm,0mm,0mm">
                <w:txbxContent>
                  <w:p>
                    <w:r>
                      <w:rPr>
                        <w:rFonts w:hint="eastAsia"/>
                        <w:sz w:val="24"/>
                      </w:rPr>
                      <w:t>裁</w:t>
                    </w:r>
                  </w:p>
                </w:txbxContent>
              </v:textbox>
            </v:rect>
            <v:rect id="_x0000_s2405" o:spid="_x0000_s2405" o:spt="1" style="position:absolute;left:179;top:533;height:21;width:16;" filled="f" stroked="f" coordsize="21600,21600">
              <v:path/>
              <v:fill on="f" focussize="0,0"/>
              <v:stroke on="f"/>
              <v:imagedata o:title=""/>
              <o:lock v:ext="edit" aspectratio="f"/>
              <v:textbox inset="0mm,0mm,0mm,0mm">
                <w:txbxContent>
                  <w:p>
                    <w:r>
                      <w:rPr>
                        <w:rFonts w:hint="eastAsia"/>
                        <w:sz w:val="24"/>
                      </w:rPr>
                      <w:t>）</w:t>
                    </w:r>
                  </w:p>
                </w:txbxContent>
              </v:textbox>
            </v:rect>
            <v:rect id="_x0000_s2406" o:spid="_x0000_s2406" o:spt="1" style="position:absolute;left:192;top:533;height:21;width:16;" filled="f" stroked="f" coordsize="21600,21600">
              <v:path/>
              <v:fill on="f" focussize="0,0"/>
              <v:stroke on="f"/>
              <v:imagedata o:title=""/>
              <o:lock v:ext="edit" aspectratio="f"/>
              <v:textbox inset="0mm,0mm,0mm,0mm">
                <w:txbxContent>
                  <w:p>
                    <w:r>
                      <w:rPr>
                        <w:rFonts w:hint="eastAsia"/>
                        <w:sz w:val="24"/>
                      </w:rPr>
                      <w:t>决</w:t>
                    </w:r>
                  </w:p>
                </w:txbxContent>
              </v:textbox>
            </v:rect>
            <v:rect id="_x0000_s2407" o:spid="_x0000_s2407" o:spt="1" style="position:absolute;left:132;top:618;height:45;width:74;" filled="f" stroked="t" coordsize="21600,21600">
              <v:path/>
              <v:fill on="f" focussize="0,0"/>
              <v:stroke color="#000000" joinstyle="round" endcap="round"/>
              <v:imagedata o:title=""/>
              <o:lock v:ext="edit" aspectratio="f"/>
            </v:rect>
            <v:rect id="_x0000_s2408" o:spid="_x0000_s2408" o:spt="1" style="position:absolute;left:151;top:634;height:21;width:16;" filled="f" stroked="f" coordsize="21600,21600">
              <v:path/>
              <v:fill on="f" focussize="0,0"/>
              <v:stroke on="f"/>
              <v:imagedata o:title=""/>
              <o:lock v:ext="edit" aspectratio="f"/>
              <v:textbox inset="0mm,0mm,0mm,0mm">
                <w:txbxContent>
                  <w:p>
                    <w:r>
                      <w:rPr>
                        <w:rFonts w:hint="eastAsia"/>
                        <w:sz w:val="24"/>
                      </w:rPr>
                      <w:t>执</w:t>
                    </w:r>
                  </w:p>
                </w:txbxContent>
              </v:textbox>
            </v:rect>
            <v:rect id="_x0000_s2409" o:spid="_x0000_s2409" o:spt="1" style="position:absolute;left:174;top:634;height:21;width:16;" filled="f" stroked="f" coordsize="21600,21600">
              <v:path/>
              <v:fill on="f" focussize="0,0"/>
              <v:stroke on="f"/>
              <v:imagedata o:title=""/>
              <o:lock v:ext="edit" aspectratio="f"/>
              <v:textbox inset="0mm,0mm,0mm,0mm">
                <w:txbxContent>
                  <w:p>
                    <w:r>
                      <w:rPr>
                        <w:rFonts w:hint="eastAsia"/>
                        <w:sz w:val="24"/>
                      </w:rPr>
                      <w:t>行</w:t>
                    </w:r>
                  </w:p>
                </w:txbxContent>
              </v:textbox>
            </v:rect>
            <v:rect id="_x0000_s2410" o:spid="_x0000_s2410" o:spt="1" style="position:absolute;left:222;top:794;height:43;width:90;" filled="f" stroked="t" coordsize="21600,21600">
              <v:path/>
              <v:fill on="f" focussize="0,0"/>
              <v:stroke color="#000000" joinstyle="round" endcap="round"/>
              <v:imagedata o:title=""/>
              <o:lock v:ext="edit" aspectratio="f"/>
            </v:rect>
            <v:rect id="_x0000_s2411" o:spid="_x0000_s2411" o:spt="1" style="position:absolute;left:244;top:801;height:21;width:65;" filled="f" stroked="f" coordsize="21600,21600">
              <v:path/>
              <v:fill on="f" focussize="0,0"/>
              <v:stroke on="f"/>
              <v:imagedata o:title=""/>
              <o:lock v:ext="edit" aspectratio="f"/>
              <v:textbox inset="0mm,0mm,0mm,0mm">
                <w:txbxContent>
                  <w:p>
                    <w:r>
                      <w:rPr>
                        <w:rFonts w:hint="eastAsia"/>
                        <w:sz w:val="24"/>
                      </w:rPr>
                      <w:t>行政复议</w:t>
                    </w:r>
                  </w:p>
                </w:txbxContent>
              </v:textbox>
            </v:rect>
            <v:rect id="_x0000_s2412" o:spid="_x0000_s2412" o:spt="1" style="position:absolute;left:250;top:818;height:21;width:48;" filled="f" stroked="f" coordsize="21600,21600">
              <v:path/>
              <v:fill on="f" focussize="0,0"/>
              <v:stroke on="f"/>
              <v:imagedata o:title=""/>
              <o:lock v:ext="edit" aspectratio="f"/>
              <v:textbox inset="0mm,0mm,0mm,0mm">
                <w:txbxContent>
                  <w:p>
                    <w:r>
                      <w:rPr>
                        <w:rFonts w:hint="eastAsia"/>
                        <w:sz w:val="24"/>
                      </w:rPr>
                      <w:t>或诉讼</w:t>
                    </w:r>
                  </w:p>
                </w:txbxContent>
              </v:textbox>
            </v:rect>
            <v:rect id="_x0000_s2413" o:spid="_x0000_s2413" o:spt="1" style="position:absolute;left:525;top:315;height:91;width:89;" filled="f" stroked="t" coordsize="21600,21600">
              <v:path/>
              <v:fill on="f" focussize="0,0"/>
              <v:stroke color="#000000" joinstyle="round" endcap="round"/>
              <v:imagedata o:title=""/>
              <o:lock v:ext="edit" aspectratio="f"/>
            </v:rect>
            <v:rect id="_x0000_s2414" o:spid="_x0000_s2414" o:spt="1" style="position:absolute;left:527;top:318;height:21;width:7;" filled="f" stroked="f" coordsize="21600,21600">
              <v:path/>
              <v:fill on="f" focussize="0,0"/>
              <v:stroke on="f"/>
              <v:imagedata o:title=""/>
              <o:lock v:ext="edit" aspectratio="f"/>
              <v:textbox inset="0mm,0mm,0mm,0mm">
                <w:txbxContent>
                  <w:p>
                    <w:r>
                      <w:rPr>
                        <w:sz w:val="24"/>
                      </w:rPr>
                      <w:t>?</w:t>
                    </w:r>
                  </w:p>
                </w:txbxContent>
              </v:textbox>
            </v:rect>
            <v:rect id="_x0000_s2415" o:spid="_x0000_s2415" o:spt="1" style="position:absolute;left:533;top:320;height:21;width:65;" filled="f" stroked="f" coordsize="21600,21600">
              <v:path/>
              <v:fill on="f" focussize="0,0"/>
              <v:stroke on="f"/>
              <v:imagedata o:title=""/>
              <o:lock v:ext="edit" aspectratio="f"/>
              <v:textbox inset="0mm,0mm,0mm,0mm">
                <w:txbxContent>
                  <w:p>
                    <w:r>
                      <w:rPr>
                        <w:rFonts w:hint="eastAsia"/>
                        <w:sz w:val="24"/>
                      </w:rPr>
                      <w:t>录制笔录</w:t>
                    </w:r>
                  </w:p>
                </w:txbxContent>
              </v:textbox>
            </v:rect>
            <v:rect id="_x0000_s2416" o:spid="_x0000_s2416" o:spt="1" style="position:absolute;left:574;top:320;height:21;width:16;" filled="f" stroked="f" coordsize="21600,21600">
              <v:path/>
              <v:fill on="f" focussize="0,0"/>
              <v:stroke on="f"/>
              <v:imagedata o:title=""/>
              <o:lock v:ext="edit" aspectratio="f"/>
              <v:textbox inset="0mm,0mm,0mm,0mm">
                <w:txbxContent>
                  <w:p>
                    <w:r>
                      <w:rPr>
                        <w:rFonts w:hint="eastAsia"/>
                        <w:sz w:val="24"/>
                      </w:rPr>
                      <w:t>、</w:t>
                    </w:r>
                  </w:p>
                </w:txbxContent>
              </v:textbox>
            </v:rect>
            <v:rect id="_x0000_s2417" o:spid="_x0000_s2417" o:spt="1" style="position:absolute;left:535;top:333;height:21;width:81;" filled="f" stroked="f" coordsize="21600,21600">
              <v:path/>
              <v:fill on="f" focussize="0,0"/>
              <v:stroke on="f"/>
              <v:imagedata o:title=""/>
              <o:lock v:ext="edit" aspectratio="f"/>
              <v:textbox inset="0mm,0mm,0mm,0mm">
                <w:txbxContent>
                  <w:p>
                    <w:r>
                      <w:rPr>
                        <w:rFonts w:hint="eastAsia"/>
                        <w:sz w:val="24"/>
                      </w:rPr>
                      <w:t>抽样取证等</w:t>
                    </w:r>
                  </w:p>
                </w:txbxContent>
              </v:textbox>
            </v:rect>
            <v:rect id="_x0000_s2418" o:spid="_x0000_s2418" o:spt="1" style="position:absolute;left:527;top:346;height:21;width:7;" filled="f" stroked="f" coordsize="21600,21600">
              <v:path/>
              <v:fill on="f" focussize="0,0"/>
              <v:stroke on="f"/>
              <v:imagedata o:title=""/>
              <o:lock v:ext="edit" aspectratio="f"/>
              <v:textbox inset="0mm,0mm,0mm,0mm">
                <w:txbxContent>
                  <w:p>
                    <w:r>
                      <w:rPr>
                        <w:sz w:val="24"/>
                      </w:rPr>
                      <w:t>?</w:t>
                    </w:r>
                  </w:p>
                </w:txbxContent>
              </v:textbox>
            </v:rect>
            <v:rect id="_x0000_s2419" o:spid="_x0000_s2419" o:spt="1" style="position:absolute;left:533;top:348;height:21;width:65;" filled="f" stroked="f" coordsize="21600,21600">
              <v:path/>
              <v:fill on="f" focussize="0,0"/>
              <v:stroke on="f"/>
              <v:imagedata o:title=""/>
              <o:lock v:ext="edit" aspectratio="f"/>
              <v:textbox inset="0mm,0mm,0mm,0mm">
                <w:txbxContent>
                  <w:p>
                    <w:r>
                      <w:rPr>
                        <w:rFonts w:hint="eastAsia"/>
                        <w:sz w:val="24"/>
                      </w:rPr>
                      <w:t>收集书证</w:t>
                    </w:r>
                  </w:p>
                </w:txbxContent>
              </v:textbox>
            </v:rect>
            <v:rect id="_x0000_s2420" o:spid="_x0000_s2420" o:spt="1" style="position:absolute;left:574;top:348;height:21;width:16;" filled="f" stroked="f" coordsize="21600,21600">
              <v:path/>
              <v:fill on="f" focussize="0,0"/>
              <v:stroke on="f"/>
              <v:imagedata o:title=""/>
              <o:lock v:ext="edit" aspectratio="f"/>
              <v:textbox inset="0mm,0mm,0mm,0mm">
                <w:txbxContent>
                  <w:p>
                    <w:r>
                      <w:rPr>
                        <w:rFonts w:hint="eastAsia"/>
                        <w:sz w:val="24"/>
                      </w:rPr>
                      <w:t>、</w:t>
                    </w:r>
                  </w:p>
                </w:txbxContent>
              </v:textbox>
            </v:rect>
            <v:rect id="_x0000_s2421" o:spid="_x0000_s2421" o:spt="1" style="position:absolute;left:535;top:362;height:21;width:48;" filled="f" stroked="f" coordsize="21600,21600">
              <v:path/>
              <v:fill on="f" focussize="0,0"/>
              <v:stroke on="f"/>
              <v:imagedata o:title=""/>
              <o:lock v:ext="edit" aspectratio="f"/>
              <v:textbox inset="0mm,0mm,0mm,0mm">
                <w:txbxContent>
                  <w:p>
                    <w:r>
                      <w:rPr>
                        <w:rFonts w:hint="eastAsia"/>
                        <w:sz w:val="24"/>
                      </w:rPr>
                      <w:t>物证等</w:t>
                    </w:r>
                  </w:p>
                </w:txbxContent>
              </v:textbox>
            </v:rect>
            <v:rect id="_x0000_s2422" o:spid="_x0000_s2422" o:spt="1" style="position:absolute;left:527;top:375;height:21;width:7;" filled="f" stroked="f" coordsize="21600,21600">
              <v:path/>
              <v:fill on="f" focussize="0,0"/>
              <v:stroke on="f"/>
              <v:imagedata o:title=""/>
              <o:lock v:ext="edit" aspectratio="f"/>
              <v:textbox inset="0mm,0mm,0mm,0mm">
                <w:txbxContent>
                  <w:p>
                    <w:r>
                      <w:rPr>
                        <w:sz w:val="24"/>
                      </w:rPr>
                      <w:t>?</w:t>
                    </w:r>
                  </w:p>
                </w:txbxContent>
              </v:textbox>
            </v:rect>
            <v:rect id="_x0000_s2423" o:spid="_x0000_s2423" o:spt="1" style="position:absolute;left:533;top:377;height:21;width:32;" filled="f" stroked="f" coordsize="21600,21600">
              <v:path/>
              <v:fill on="f" focussize="0,0"/>
              <v:stroke on="f"/>
              <v:imagedata o:title=""/>
              <o:lock v:ext="edit" aspectratio="f"/>
              <v:textbox inset="0mm,0mm,0mm,0mm">
                <w:txbxContent>
                  <w:p>
                    <w:r>
                      <w:rPr>
                        <w:rFonts w:hint="eastAsia"/>
                        <w:sz w:val="24"/>
                      </w:rPr>
                      <w:t>鉴定</w:t>
                    </w:r>
                  </w:p>
                </w:txbxContent>
              </v:textbox>
            </v:rect>
            <v:rect id="_x0000_s2424" o:spid="_x0000_s2424" o:spt="1" style="position:absolute;left:554;top:377;height:21;width:16;" filled="f" stroked="f" coordsize="21600,21600">
              <v:path/>
              <v:fill on="f" focussize="0,0"/>
              <v:stroke on="f"/>
              <v:imagedata o:title=""/>
              <o:lock v:ext="edit" aspectratio="f"/>
              <v:textbox inset="0mm,0mm,0mm,0mm">
                <w:txbxContent>
                  <w:p>
                    <w:r>
                      <w:rPr>
                        <w:rFonts w:hint="eastAsia"/>
                        <w:sz w:val="24"/>
                      </w:rPr>
                      <w:t>、</w:t>
                    </w:r>
                  </w:p>
                </w:txbxContent>
              </v:textbox>
            </v:rect>
            <v:rect id="_x0000_s2425" o:spid="_x0000_s2425" o:spt="1" style="position:absolute;left:564;top:377;height:21;width:48;" filled="f" stroked="f" coordsize="21600,21600">
              <v:path/>
              <v:fill on="f" focussize="0,0"/>
              <v:stroke on="f"/>
              <v:imagedata o:title=""/>
              <o:lock v:ext="edit" aspectratio="f"/>
              <v:textbox inset="0mm,0mm,0mm,0mm">
                <w:txbxContent>
                  <w:p>
                    <w:r>
                      <w:rPr>
                        <w:rFonts w:hint="eastAsia"/>
                        <w:sz w:val="24"/>
                      </w:rPr>
                      <w:t>勘查等</w:t>
                    </w:r>
                  </w:p>
                </w:txbxContent>
              </v:textbox>
            </v:rect>
            <v:rect id="_x0000_s2426" o:spid="_x0000_s2426" o:spt="1" style="position:absolute;left:527;top:390;height:21;width:7;" filled="f" stroked="f" coordsize="21600,21600">
              <v:path/>
              <v:fill on="f" focussize="0,0"/>
              <v:stroke on="f"/>
              <v:imagedata o:title=""/>
              <o:lock v:ext="edit" aspectratio="f"/>
              <v:textbox inset="0mm,0mm,0mm,0mm">
                <w:txbxContent>
                  <w:p>
                    <w:r>
                      <w:rPr>
                        <w:sz w:val="24"/>
                      </w:rPr>
                      <w:t>?</w:t>
                    </w:r>
                  </w:p>
                </w:txbxContent>
              </v:textbox>
            </v:rect>
            <v:rect id="_x0000_s2427" o:spid="_x0000_s2427" o:spt="1" style="position:absolute;left:533;top:392;height:21;width:97;" filled="f" stroked="f" coordsize="21600,21600">
              <v:path/>
              <v:fill on="f" focussize="0,0"/>
              <v:stroke on="f"/>
              <v:imagedata o:title=""/>
              <o:lock v:ext="edit" aspectratio="f"/>
              <v:textbox inset="0mm,0mm,0mm,0mm">
                <w:txbxContent>
                  <w:p>
                    <w:r>
                      <w:rPr>
                        <w:rFonts w:hint="eastAsia"/>
                        <w:sz w:val="24"/>
                      </w:rPr>
                      <w:t>其他取证方式</w:t>
                    </w:r>
                  </w:p>
                </w:txbxContent>
              </v:textbox>
            </v:rect>
            <v:shape id="_x0000_s2428" o:spid="_x0000_s2428" style="position:absolute;left:629;top:346;height:30;width:76;" filled="f" stroked="t" coordsize="1398,532" path="m266,532l1132,532hdc1279,532,1398,413,1398,266c1398,119,1279,0,1132,0c1132,0,1132,0,1132,0hal266,0hdc119,0,0,119,0,266c0,413,119,532,266,532haxe">
              <v:path arrowok="t"/>
              <v:fill on="f" focussize="0,0"/>
              <v:stroke color="#000000" endcap="round"/>
              <v:imagedata o:title=""/>
              <o:lock v:ext="edit" aspectratio="f"/>
            </v:shape>
            <v:rect id="_x0000_s2429" o:spid="_x0000_s2429" o:spt="1" style="position:absolute;left:644;top:348;height:21;width:65;" filled="f" stroked="f" coordsize="21600,21600">
              <v:path/>
              <v:fill on="f" focussize="0,0"/>
              <v:stroke on="f"/>
              <v:imagedata o:title=""/>
              <o:lock v:ext="edit" aspectratio="f"/>
              <v:textbox inset="0mm,0mm,0mm,0mm">
                <w:txbxContent>
                  <w:p>
                    <w:r>
                      <w:rPr>
                        <w:rFonts w:hint="eastAsia"/>
                        <w:sz w:val="24"/>
                      </w:rPr>
                      <w:t>登记保全</w:t>
                    </w:r>
                  </w:p>
                </w:txbxContent>
              </v:textbox>
            </v:rect>
            <v:rect id="_x0000_s2430" o:spid="_x0000_s2430" o:spt="1" style="position:absolute;left:637;top:362;height:21;width:16;" filled="f" stroked="f" coordsize="21600,21600">
              <v:path/>
              <v:fill on="f" focussize="0,0"/>
              <v:stroke on="f"/>
              <v:imagedata o:title=""/>
              <o:lock v:ext="edit" aspectratio="f"/>
              <v:textbox inset="0mm,0mm,0mm,0mm">
                <w:txbxContent>
                  <w:p>
                    <w:r>
                      <w:rPr>
                        <w:rFonts w:hint="eastAsia"/>
                        <w:sz w:val="24"/>
                      </w:rPr>
                      <w:t>（</w:t>
                    </w:r>
                  </w:p>
                </w:txbxContent>
              </v:textbox>
            </v:rect>
            <v:rect id="_x0000_s2431" o:spid="_x0000_s2431" o:spt="1" style="position:absolute;left:646;top:361;height:21;width:8;" filled="f" stroked="f" coordsize="21600,21600">
              <v:path/>
              <v:fill on="f" focussize="0,0"/>
              <v:stroke on="f"/>
              <v:imagedata o:title=""/>
              <o:lock v:ext="edit" aspectratio="f"/>
              <v:textbox inset="0mm,0mm,0mm,0mm">
                <w:txbxContent>
                  <w:p>
                    <w:r>
                      <w:rPr>
                        <w:sz w:val="24"/>
                      </w:rPr>
                      <w:t>7</w:t>
                    </w:r>
                  </w:p>
                </w:txbxContent>
              </v:textbox>
            </v:rect>
            <v:rect id="_x0000_s2432" o:spid="_x0000_s2432" o:spt="1" style="position:absolute;left:650;top:362;height:21;width:65;" filled="f" stroked="f" coordsize="21600,21600">
              <v:path/>
              <v:fill on="f" focussize="0,0"/>
              <v:stroke on="f"/>
              <v:imagedata o:title=""/>
              <o:lock v:ext="edit" aspectratio="f"/>
              <v:textbox inset="0mm,0mm,0mm,0mm">
                <w:txbxContent>
                  <w:p>
                    <w:r>
                      <w:rPr>
                        <w:rFonts w:hint="eastAsia"/>
                        <w:sz w:val="24"/>
                      </w:rPr>
                      <w:t>日内决定</w:t>
                    </w:r>
                  </w:p>
                </w:txbxContent>
              </v:textbox>
            </v:rect>
            <v:rect id="_x0000_s2433" o:spid="_x0000_s2433" o:spt="1" style="position:absolute;left:687;top:362;height:21;width:16;" filled="f" stroked="f" coordsize="21600,21600">
              <v:path/>
              <v:fill on="f" focussize="0,0"/>
              <v:stroke on="f"/>
              <v:imagedata o:title=""/>
              <o:lock v:ext="edit" aspectratio="f"/>
              <v:textbox inset="0mm,0mm,0mm,0mm">
                <w:txbxContent>
                  <w:p>
                    <w:r>
                      <w:rPr>
                        <w:rFonts w:hint="eastAsia"/>
                        <w:sz w:val="24"/>
                      </w:rPr>
                      <w:t>）</w:t>
                    </w:r>
                  </w:p>
                </w:txbxContent>
              </v:textbox>
            </v:rect>
            <v:shape id="_x0000_s2434" o:spid="_x0000_s2434" style="position:absolute;left:520;top:467;height:45;width:120;" filled="f" stroked="t" coordsize="119,45" path="m0,22l59,0,119,22,59,45,0,22xe">
              <v:path arrowok="t"/>
              <v:fill on="f" focussize="0,0"/>
              <v:stroke color="#000000" endcap="round"/>
              <v:imagedata o:title=""/>
              <o:lock v:ext="edit" aspectratio="f"/>
            </v:shape>
            <v:rect id="_x0000_s2435" o:spid="_x0000_s2435" o:spt="1" style="position:absolute;left:544;top:483;height:21;width:97;" filled="f" stroked="f" coordsize="21600,21600">
              <v:path/>
              <v:fill on="f" focussize="0,0"/>
              <v:stroke on="f"/>
              <v:imagedata o:title=""/>
              <o:lock v:ext="edit" aspectratio="f"/>
              <v:textbox inset="0mm,0mm,0mm,0mm">
                <w:txbxContent>
                  <w:p>
                    <w:r>
                      <w:rPr>
                        <w:rFonts w:hint="eastAsia"/>
                        <w:sz w:val="24"/>
                      </w:rPr>
                      <w:t>听取陈述申辩</w:t>
                    </w:r>
                  </w:p>
                </w:txbxContent>
              </v:textbox>
            </v:rect>
            <v:rect id="_x0000_s2436" o:spid="_x0000_s2436" o:spt="1" style="position:absolute;left:629;top:532;height:43;width:83;" filled="f" stroked="t" coordsize="21600,21600">
              <v:path/>
              <v:fill on="f" focussize="0,0"/>
              <v:stroke color="#000000" joinstyle="round" endcap="round"/>
              <v:imagedata o:title=""/>
              <o:lock v:ext="edit" aspectratio="f"/>
            </v:rect>
            <v:rect id="_x0000_s2437" o:spid="_x0000_s2437" o:spt="1" style="position:absolute;left:638;top:535;height:21;width:97;" filled="f" stroked="f" coordsize="21600,21600">
              <v:path/>
              <v:fill on="f" focussize="0,0"/>
              <v:stroke on="f"/>
              <v:imagedata o:title=""/>
              <o:lock v:ext="edit" aspectratio="f"/>
              <v:textbox inset="0mm,0mm,0mm,0mm">
                <w:txbxContent>
                  <w:p>
                    <w:r>
                      <w:rPr>
                        <w:rFonts w:hint="eastAsia"/>
                        <w:sz w:val="24"/>
                      </w:rPr>
                      <w:t>听取陈述申辩</w:t>
                    </w:r>
                  </w:p>
                </w:txbxContent>
              </v:textbox>
            </v:rect>
            <v:rect id="_x0000_s2438" o:spid="_x0000_s2438" o:spt="1" style="position:absolute;left:633;top:549;height:21;width:16;" filled="f" stroked="f" coordsize="21600,21600">
              <v:path/>
              <v:fill on="f" focussize="0,0"/>
              <v:stroke on="f"/>
              <v:imagedata o:title=""/>
              <o:lock v:ext="edit" aspectratio="f"/>
              <v:textbox inset="0mm,0mm,0mm,0mm">
                <w:txbxContent>
                  <w:p>
                    <w:r>
                      <w:rPr>
                        <w:rFonts w:hint="eastAsia"/>
                        <w:sz w:val="24"/>
                      </w:rPr>
                      <w:t>（</w:t>
                    </w:r>
                  </w:p>
                </w:txbxContent>
              </v:textbox>
            </v:rect>
            <v:rect id="_x0000_s2439" o:spid="_x0000_s2439" o:spt="1" style="position:absolute;left:643;top:549;height:21;width:113;" filled="f" stroked="f" coordsize="21600,21600">
              <v:path/>
              <v:fill on="f" focussize="0,0"/>
              <v:stroke on="f"/>
              <v:imagedata o:title=""/>
              <o:lock v:ext="edit" aspectratio="f"/>
              <v:textbox inset="0mm,0mm,0mm,0mm">
                <w:txbxContent>
                  <w:p>
                    <w:r>
                      <w:rPr>
                        <w:rFonts w:hint="eastAsia"/>
                        <w:sz w:val="24"/>
                      </w:rPr>
                      <w:t>情节复杂或重大</w:t>
                    </w:r>
                  </w:p>
                </w:txbxContent>
              </v:textbox>
            </v:rect>
            <v:rect id="_x0000_s2440" o:spid="_x0000_s2440" o:spt="1" style="position:absolute;left:656;top:561;height:21;width:32;" filled="f" stroked="f" coordsize="21600,21600">
              <v:path/>
              <v:fill on="f" focussize="0,0"/>
              <v:stroke on="f"/>
              <v:imagedata o:title=""/>
              <o:lock v:ext="edit" aspectratio="f"/>
              <v:textbox inset="0mm,0mm,0mm,0mm">
                <w:txbxContent>
                  <w:p>
                    <w:r>
                      <w:rPr>
                        <w:rFonts w:hint="eastAsia"/>
                        <w:sz w:val="24"/>
                      </w:rPr>
                      <w:t>处罚</w:t>
                    </w:r>
                  </w:p>
                </w:txbxContent>
              </v:textbox>
            </v:rect>
            <v:rect id="_x0000_s2441" o:spid="_x0000_s2441" o:spt="1" style="position:absolute;left:674;top:561;height:21;width:16;" filled="f" stroked="f" coordsize="21600,21600">
              <v:path/>
              <v:fill on="f" focussize="0,0"/>
              <v:stroke on="f"/>
              <v:imagedata o:title=""/>
              <o:lock v:ext="edit" aspectratio="f"/>
              <v:textbox inset="0mm,0mm,0mm,0mm">
                <w:txbxContent>
                  <w:p>
                    <w:r>
                      <w:rPr>
                        <w:rFonts w:hint="eastAsia"/>
                        <w:sz w:val="24"/>
                      </w:rPr>
                      <w:t>）</w:t>
                    </w:r>
                  </w:p>
                </w:txbxContent>
              </v:textbox>
            </v:rect>
            <v:rect id="_x0000_s2442" o:spid="_x0000_s2442" o:spt="1" style="position:absolute;left:629;top:607;height:34;width:83;" filled="f" stroked="t" coordsize="21600,21600">
              <v:path/>
              <v:fill on="f" focussize="0,0"/>
              <v:stroke color="#000000" joinstyle="round" endcap="round"/>
              <v:imagedata o:title=""/>
              <o:lock v:ext="edit" aspectratio="f"/>
            </v:rect>
            <v:rect id="_x0000_s2443" o:spid="_x0000_s2443" o:spt="1" style="position:absolute;left:647;top:618;height:21;width:65;" filled="f" stroked="f" coordsize="21600,21600">
              <v:path/>
              <v:fill on="f" focussize="0,0"/>
              <v:stroke on="f"/>
              <v:imagedata o:title=""/>
              <o:lock v:ext="edit" aspectratio="f"/>
              <v:textbox inset="0mm,0mm,0mm,0mm">
                <w:txbxContent>
                  <w:p>
                    <w:r>
                      <w:rPr>
                        <w:rFonts w:hint="eastAsia"/>
                        <w:sz w:val="24"/>
                      </w:rPr>
                      <w:t>集体讨论</w:t>
                    </w:r>
                  </w:p>
                </w:txbxContent>
              </v:textbox>
            </v:rect>
            <v:rect id="_x0000_s2444" o:spid="_x0000_s2444" o:spt="1" style="position:absolute;left:622;top:654;height:40;width:90;" filled="f" stroked="t" coordsize="21600,21600">
              <v:path/>
              <v:fill on="f" focussize="0,0"/>
              <v:stroke color="#000000" joinstyle="round" endcap="round"/>
              <v:imagedata o:title=""/>
              <o:lock v:ext="edit" aspectratio="f"/>
            </v:rect>
            <v:rect id="_x0000_s2445" o:spid="_x0000_s2445" o:spt="1" style="position:absolute;left:644;top:668;height:21;width:65;" filled="f" stroked="f" coordsize="21600,21600">
              <v:path/>
              <v:fill on="f" focussize="0,0"/>
              <v:stroke on="f"/>
              <v:imagedata o:title=""/>
              <o:lock v:ext="edit" aspectratio="f"/>
              <v:textbox inset="0mm,0mm,0mm,0mm">
                <w:txbxContent>
                  <w:p>
                    <w:r>
                      <w:rPr>
                        <w:rFonts w:hint="eastAsia"/>
                        <w:sz w:val="24"/>
                      </w:rPr>
                      <w:t>不予处罚</w:t>
                    </w:r>
                  </w:p>
                </w:txbxContent>
              </v:textbox>
            </v:rect>
            <v:rect id="_x0000_s2446" o:spid="_x0000_s2446" o:spt="1" style="position:absolute;left:622;top:709;height:30;width:90;" filled="f" stroked="t" coordsize="21600,21600">
              <v:path/>
              <v:fill on="f" focussize="0,0"/>
              <v:stroke color="#000000" joinstyle="round" endcap="round"/>
              <v:imagedata o:title=""/>
              <o:lock v:ext="edit" aspectratio="f"/>
            </v:rect>
            <v:rect id="_x0000_s2447" o:spid="_x0000_s2447" o:spt="1" style="position:absolute;left:633;top:718;height:21;width:97;" filled="f" stroked="f" coordsize="21600,21600">
              <v:path/>
              <v:fill on="f" focussize="0,0"/>
              <v:stroke on="f"/>
              <v:imagedata o:title=""/>
              <o:lock v:ext="edit" aspectratio="f"/>
              <v:textbox inset="0mm,0mm,0mm,0mm">
                <w:txbxContent>
                  <w:p>
                    <w:r>
                      <w:rPr>
                        <w:rFonts w:hint="eastAsia"/>
                        <w:sz w:val="24"/>
                      </w:rPr>
                      <w:t>移送司法机关</w:t>
                    </w:r>
                  </w:p>
                </w:txbxContent>
              </v:textbox>
            </v:rect>
            <v:rect id="_x0000_s2448" o:spid="_x0000_s2448" o:spt="1" style="position:absolute;left:546;top:830;height:45;width:91;" filled="f" stroked="t" coordsize="21600,21600">
              <v:path/>
              <v:fill on="f" focussize="0,0"/>
              <v:stroke color="#000000" joinstyle="round" endcap="round"/>
              <v:imagedata o:title=""/>
              <o:lock v:ext="edit" aspectratio="f"/>
            </v:rect>
            <v:rect id="_x0000_s2449" o:spid="_x0000_s2449" o:spt="1" style="position:absolute;left:569;top:839;height:21;width:65;" filled="f" stroked="f" coordsize="21600,21600">
              <v:path/>
              <v:fill on="f" focussize="0,0"/>
              <v:stroke on="f"/>
              <v:imagedata o:title=""/>
              <o:lock v:ext="edit" aspectratio="f"/>
              <v:textbox inset="0mm,0mm,0mm,0mm">
                <w:txbxContent>
                  <w:p>
                    <w:r>
                      <w:rPr>
                        <w:rFonts w:hint="eastAsia"/>
                        <w:sz w:val="24"/>
                      </w:rPr>
                      <w:t>进入强制</w:t>
                    </w:r>
                  </w:p>
                </w:txbxContent>
              </v:textbox>
            </v:rect>
            <v:rect id="_x0000_s2450" o:spid="_x0000_s2450" o:spt="1" style="position:absolute;left:568;top:854;height:21;width:65;" filled="f" stroked="f" coordsize="21600,21600">
              <v:path/>
              <v:fill on="f" focussize="0,0"/>
              <v:stroke on="f"/>
              <v:imagedata o:title=""/>
              <o:lock v:ext="edit" aspectratio="f"/>
              <v:textbox inset="0mm,0mm,0mm,0mm">
                <w:txbxContent>
                  <w:p>
                    <w:r>
                      <w:rPr>
                        <w:rFonts w:hint="eastAsia"/>
                        <w:sz w:val="24"/>
                      </w:rPr>
                      <w:t>执行程序</w:t>
                    </w:r>
                  </w:p>
                </w:txbxContent>
              </v:textbox>
            </v:rect>
            <v:shape id="_x0000_s2451" o:spid="_x0000_s2451" style="position:absolute;left:296;top:222;height:19;width:82;" filled="f" stroked="t" coordsize="81,19" path="m81,0l0,0,0,19e">
              <v:path arrowok="t"/>
              <v:fill on="f" focussize="0,0"/>
              <v:stroke color="#000000" endcap="round"/>
              <v:imagedata o:title=""/>
              <o:lock v:ext="edit" aspectratio="f"/>
            </v:shape>
            <v:shape id="_x0000_s2452" o:spid="_x0000_s2452" style="position:absolute;left:293;top:239;height:8;width:7;" fillcolor="#000000" filled="t" stroked="t" coordsize="139,138" path="m69,138l0,0hdc44,21,95,21,139,0hal69,138xe">
              <v:path arrowok="t"/>
              <v:fill on="t" color2="#FFFFFF" focussize="0,0"/>
              <v:stroke weight="0pt" color="#000000"/>
              <v:imagedata o:title=""/>
              <o:lock v:ext="edit" aspectratio="f"/>
            </v:shape>
            <v:shape id="_x0000_s2453" o:spid="_x0000_s2453" style="position:absolute;left:172;top:271;height:52;width:57;" filled="f" stroked="t" coordsize="56,52" path="m56,0l0,0,0,52e">
              <v:path arrowok="t"/>
              <v:fill on="f" focussize="0,0"/>
              <v:stroke color="#000000" endcap="round"/>
              <v:imagedata o:title=""/>
              <o:lock v:ext="edit" aspectratio="f"/>
            </v:shape>
            <v:shape id="_x0000_s2454" o:spid="_x0000_s2454" style="position:absolute;left:168;top:321;height:8;width:8;" fillcolor="#000000" filled="t" stroked="t" coordsize="138,138" path="m69,138l0,0hdc44,22,95,22,138,0hal138,0,69,138xe">
              <v:path arrowok="t"/>
              <v:fill on="t" color2="#FFFFFF" focussize="0,0"/>
              <v:stroke weight="0pt" color="#000000"/>
              <v:imagedata o:title=""/>
              <o:lock v:ext="edit" aspectratio="f"/>
            </v:shape>
            <v:line id="_x0000_s2455" o:spid="_x0000_s2455" o:spt="20" style="position:absolute;left:216;top:345;flip:x;height:0;width:13;" filled="f" stroked="t" coordsize="21600,21600">
              <v:path arrowok="t"/>
              <v:fill on="f" focussize="0,0"/>
              <v:stroke color="#000000" endcap="round"/>
              <v:imagedata o:title=""/>
              <o:lock v:ext="edit" aspectratio="f"/>
            </v:line>
            <v:shape id="_x0000_s2456" o:spid="_x0000_s2456" style="position:absolute;left:210;top:341;height:8;width:7;" fillcolor="#000000" filled="t" stroked="t" coordsize="139,138" path="m0,69l139,0hdc117,43,117,94,139,138hal0,69xe">
              <v:path arrowok="t"/>
              <v:fill on="t" color2="#FFFFFF" focussize="0,0"/>
              <v:stroke weight="0pt" color="#000000"/>
              <v:imagedata o:title=""/>
              <o:lock v:ext="edit" aspectratio="f"/>
            </v:shape>
            <v:line id="_x0000_s2457" o:spid="_x0000_s2457" o:spt="20" style="position:absolute;left:212;top:435;flip:x;height:0;width:17;" filled="f" stroked="t" coordsize="21600,21600">
              <v:path arrowok="t"/>
              <v:fill on="f" focussize="0,0"/>
              <v:stroke color="#000000" endcap="round"/>
              <v:imagedata o:title=""/>
              <o:lock v:ext="edit" aspectratio="f"/>
            </v:line>
            <v:shape id="_x0000_s2458" o:spid="_x0000_s2458" style="position:absolute;left:206;top:431;height:8;width:7;" fillcolor="#000000" filled="t" stroked="t" coordsize="139,139" path="m0,69l139,0hdc117,44,117,95,139,139hal0,69xe">
              <v:path arrowok="t"/>
              <v:fill on="t" color2="#FFFFFF" focussize="0,0"/>
              <v:stroke weight="0pt" color="#000000"/>
              <v:imagedata o:title=""/>
              <o:lock v:ext="edit" aspectratio="f"/>
            </v:shape>
            <v:line id="_x0000_s2459" o:spid="_x0000_s2459" o:spt="20" style="position:absolute;left:296;top:296;height:10;width:0;" filled="f" stroked="t" coordsize="21600,21600">
              <v:path arrowok="t"/>
              <v:fill on="f" focussize="0,0"/>
              <v:stroke color="#000000" endcap="round"/>
              <v:imagedata o:title=""/>
              <o:lock v:ext="edit" aspectratio="f"/>
            </v:line>
            <v:shape id="_x0000_s2460" o:spid="_x0000_s2460" style="position:absolute;left:293;top:304;height:8;width:7;" fillcolor="#000000" filled="t" stroked="t" coordsize="139,139" path="m69,139l0,0hdc44,22,95,22,139,0hal139,0,69,139xe">
              <v:path arrowok="t"/>
              <v:fill on="t" color2="#FFFFFF" focussize="0,0"/>
              <v:stroke weight="0pt" color="#000000"/>
              <v:imagedata o:title=""/>
              <o:lock v:ext="edit" aspectratio="f"/>
            </v:shape>
            <v:line id="_x0000_s2461" o:spid="_x0000_s2461" o:spt="20" style="position:absolute;left:296;top:378;height:27;width:0;" filled="f" stroked="t" coordsize="21600,21600">
              <v:path arrowok="t"/>
              <v:fill on="f" focussize="0,0"/>
              <v:stroke color="#000000" endcap="round"/>
              <v:imagedata o:title=""/>
              <o:lock v:ext="edit" aspectratio="f"/>
            </v:line>
            <v:shape id="_x0000_s2462" o:spid="_x0000_s2462" style="position:absolute;left:293;top:403;height:8;width:7;" fillcolor="#000000" filled="t" stroked="t" coordsize="139,138" path="m69,138l0,0hdc44,22,95,22,139,0hal139,0,69,138xe">
              <v:path arrowok="t"/>
              <v:fill on="t" color2="#FFFFFF" focussize="0,0"/>
              <v:stroke weight="0pt" color="#000000"/>
              <v:imagedata o:title=""/>
              <o:lock v:ext="edit" aspectratio="f"/>
            </v:shape>
            <v:line id="_x0000_s2463" o:spid="_x0000_s2463" o:spt="20" style="position:absolute;left:296;top:460;height:41;width:0;" filled="f" stroked="t" coordsize="21600,21600">
              <v:path arrowok="t"/>
              <v:fill on="f" focussize="0,0"/>
              <v:stroke color="#000000" endcap="round"/>
              <v:imagedata o:title=""/>
              <o:lock v:ext="edit" aspectratio="f"/>
            </v:line>
            <v:shape id="_x0000_s2464" o:spid="_x0000_s2464" style="position:absolute;left:293;top:499;height:8;width:7;" fillcolor="#000000" filled="t" stroked="t" coordsize="139,138" path="m69,138l0,0hdc44,22,95,22,139,0hal69,138xe">
              <v:path arrowok="t"/>
              <v:fill on="t" color2="#FFFFFF" focussize="0,0"/>
              <v:stroke weight="0pt" color="#000000"/>
              <v:imagedata o:title=""/>
              <o:lock v:ext="edit" aspectratio="f"/>
            </v:shape>
            <v:line id="_x0000_s2465" o:spid="_x0000_s2465" o:spt="20" style="position:absolute;left:296;top:556;height:56;width:0;" filled="f" stroked="t" coordsize="21600,21600">
              <v:path arrowok="t"/>
              <v:fill on="f" focussize="0,0"/>
              <v:stroke color="#000000" endcap="round"/>
              <v:imagedata o:title=""/>
              <o:lock v:ext="edit" aspectratio="f"/>
            </v:line>
            <v:shape id="_x0000_s2466" o:spid="_x0000_s2466" style="position:absolute;left:293;top:610;height:8;width:7;" fillcolor="#000000" filled="t" stroked="t" coordsize="139,139" path="m69,139l0,0hdc44,22,95,22,139,0hal139,0,69,139xe">
              <v:path arrowok="t"/>
              <v:fill on="t" color2="#FFFFFF" focussize="0,0"/>
              <v:stroke weight="0pt" color="#000000"/>
              <v:imagedata o:title=""/>
              <o:lock v:ext="edit" aspectratio="f"/>
            </v:shape>
            <v:line id="_x0000_s2467" o:spid="_x0000_s2467" o:spt="20" style="position:absolute;left:168;top:453;height:50;width:0;" filled="f" stroked="t" coordsize="21600,21600">
              <v:path arrowok="t"/>
              <v:fill on="f" focussize="0,0"/>
              <v:stroke color="#000000" endcap="round"/>
              <v:imagedata o:title=""/>
              <o:lock v:ext="edit" aspectratio="f"/>
            </v:line>
            <v:shape id="_x0000_s2468" o:spid="_x0000_s2468" style="position:absolute;left:165;top:501;height:8;width:7;" fillcolor="#000000" filled="t" stroked="t" coordsize="138,138" path="m69,138l0,0hdc43,22,95,22,138,0hal138,0,69,138xe">
              <v:path arrowok="t"/>
              <v:fill on="t" color2="#FFFFFF" focussize="0,0"/>
              <v:stroke weight="0pt" color="#000000"/>
              <v:imagedata o:title=""/>
              <o:lock v:ext="edit" aspectratio="f"/>
            </v:shape>
            <v:line id="_x0000_s2469" o:spid="_x0000_s2469" o:spt="20" style="position:absolute;left:168;top:554;height:58;width:0;" filled="f" stroked="t" coordsize="21600,21600">
              <v:path arrowok="t"/>
              <v:fill on="f" focussize="0,0"/>
              <v:stroke color="#000000" endcap="round"/>
              <v:imagedata o:title=""/>
              <o:lock v:ext="edit" aspectratio="f"/>
            </v:line>
            <v:shape id="_x0000_s2470" o:spid="_x0000_s2470" style="position:absolute;left:165;top:610;height:8;width:7;" fillcolor="#000000" filled="t" stroked="t" coordsize="138,139" path="m69,139l0,0hdc43,22,95,22,138,0hal138,0,69,139xe">
              <v:path arrowok="t"/>
              <v:fill on="t" color2="#FFFFFF" focussize="0,0"/>
              <v:stroke weight="0pt" color="#000000"/>
              <v:imagedata o:title=""/>
              <o:lock v:ext="edit" aspectratio="f"/>
            </v:shape>
            <v:line id="_x0000_s2471" o:spid="_x0000_s2471" o:spt="20" style="position:absolute;left:495;top:361;height:0;width:29;" filled="f" stroked="t" coordsize="21600,21600">
              <v:path arrowok="t"/>
              <v:fill on="f" focussize="0,0"/>
              <v:stroke color="#000000" endcap="round"/>
              <v:imagedata o:title=""/>
              <o:lock v:ext="edit" aspectratio="f"/>
            </v:line>
            <v:line id="_x0000_s2472" o:spid="_x0000_s2472" o:spt="20" style="position:absolute;left:614;top:361;height:0;width:9;" filled="f" stroked="t" coordsize="21600,21600">
              <v:path arrowok="t"/>
              <v:fill on="f" focussize="0,0"/>
              <v:stroke color="#000000" endcap="round"/>
              <v:imagedata o:title=""/>
              <o:lock v:ext="edit" aspectratio="f"/>
            </v:line>
            <v:shape id="_x0000_s2473" o:spid="_x0000_s2473" style="position:absolute;left:622;top:357;height:8;width:7;" fillcolor="#000000" filled="t" stroked="t" coordsize="139,138" path="m139,69l0,138hdc22,94,22,43,0,0hal0,0,139,69xe">
              <v:path arrowok="t"/>
              <v:fill on="t" color2="#FFFFFF" focussize="0,0"/>
              <v:stroke weight="0pt" color="#000000"/>
              <v:imagedata o:title=""/>
              <o:lock v:ext="edit" aspectratio="f"/>
            </v:shape>
            <v:line id="_x0000_s2474" o:spid="_x0000_s2474" o:spt="20" style="position:absolute;left:497;top:489;height:0;width:17;" filled="f" stroked="t" coordsize="21600,21600">
              <v:path arrowok="t"/>
              <v:fill on="f" focussize="0,0"/>
              <v:stroke color="#000000" endcap="round"/>
              <v:imagedata o:title=""/>
              <o:lock v:ext="edit" aspectratio="f"/>
            </v:line>
            <v:shape id="_x0000_s2475" o:spid="_x0000_s2475" style="position:absolute;left:512;top:486;height:7;width:8;" fillcolor="#000000" filled="t" stroked="t" coordsize="138,138" path="m138,69l0,138hdc21,95,21,44,0,0hal138,69xe">
              <v:path arrowok="t"/>
              <v:fill on="t" color2="#FFFFFF" focussize="0,0"/>
              <v:stroke weight="0pt" color="#000000"/>
              <v:imagedata o:title=""/>
              <o:lock v:ext="edit" aspectratio="f"/>
            </v:shape>
            <v:shape id="_x0000_s2476" o:spid="_x0000_s2476" style="position:absolute;left:640;top:489;height:37;width:30;" filled="f" stroked="t" coordsize="30,37" path="m0,0l30,0,30,37e">
              <v:path arrowok="t"/>
              <v:fill on="f" focussize="0,0"/>
              <v:stroke color="#000000" endcap="round"/>
              <v:imagedata o:title=""/>
              <o:lock v:ext="edit" aspectratio="f"/>
            </v:shape>
            <v:shape id="_x0000_s2477" o:spid="_x0000_s2477" style="position:absolute;left:666;top:524;height:8;width:8;" fillcolor="#000000" filled="t" stroked="t" coordsize="138,138" path="m69,138l0,0hdc43,22,94,22,138,0hal69,138xe">
              <v:path arrowok="t"/>
              <v:fill on="t" color2="#FFFFFF" focussize="0,0"/>
              <v:stroke weight="0pt" color="#000000"/>
              <v:imagedata o:title=""/>
              <o:lock v:ext="edit" aspectratio="f"/>
            </v:shape>
            <v:shape id="_x0000_s2478" o:spid="_x0000_s2478" style="position:absolute;left:442;top:512;height:13;width:137;" filled="f" stroked="t" coordsize="136,13" path="m136,0l136,13,0,13e">
              <v:path arrowok="t"/>
              <v:fill on="f" focussize="0,0"/>
              <v:stroke color="#000000" endcap="round"/>
              <v:imagedata o:title=""/>
              <o:lock v:ext="edit" aspectratio="f"/>
            </v:shape>
            <v:shape id="_x0000_s2479" o:spid="_x0000_s2479" style="position:absolute;left:436;top:522;height:7;width:8;" fillcolor="#000000" filled="t" stroked="t" coordsize="138,138" path="m0,69l138,0hdc117,43,117,95,138,138hal0,69xe">
              <v:path arrowok="t"/>
              <v:fill on="t" color2="#FFFFFF" focussize="0,0"/>
              <v:stroke weight="0pt" color="#000000"/>
              <v:imagedata o:title=""/>
              <o:lock v:ext="edit" aspectratio="f"/>
            </v:shape>
            <v:line id="_x0000_s2480" o:spid="_x0000_s2480" o:spt="20" style="position:absolute;left:670;top:575;height:27;width:0;" filled="f" stroked="t" coordsize="21600,21600">
              <v:path arrowok="t"/>
              <v:fill on="f" focussize="0,0"/>
              <v:stroke color="#000000" endcap="round"/>
              <v:imagedata o:title=""/>
              <o:lock v:ext="edit" aspectratio="f"/>
            </v:line>
            <v:shape id="_x0000_s2481" o:spid="_x0000_s2481" style="position:absolute;left:666;top:600;height:7;width:8;" fillcolor="#000000" filled="t" stroked="t" coordsize="138,138" path="m69,138l0,0hdc43,22,94,22,138,0hal69,138xe">
              <v:path arrowok="t"/>
              <v:fill on="t" color2="#FFFFFF" focussize="0,0"/>
              <v:stroke weight="0pt" color="#000000"/>
              <v:imagedata o:title=""/>
              <o:lock v:ext="edit" aspectratio="f"/>
            </v:shape>
            <v:shape id="_x0000_s2482" o:spid="_x0000_s2482" style="position:absolute;left:497;top:674;height:24;width:119;" filled="f" stroked="t" coordsize="118,24" path="m0,24l63,24,63,0,118,0e">
              <v:path arrowok="t"/>
              <v:fill on="f" focussize="0,0"/>
              <v:stroke color="#000000" endcap="round"/>
              <v:imagedata o:title=""/>
              <o:lock v:ext="edit" aspectratio="f"/>
            </v:shape>
            <v:shape id="_x0000_s2483" o:spid="_x0000_s2483" style="position:absolute;left:614;top:670;height:8;width:8;" fillcolor="#000000" filled="t" stroked="t" coordsize="138,138" path="m138,69l0,138hdc22,95,22,44,0,0hal138,69xe">
              <v:path arrowok="t"/>
              <v:fill on="t" color2="#FFFFFF" focussize="0,0"/>
              <v:stroke weight="0pt" color="#000000"/>
              <v:imagedata o:title=""/>
              <o:lock v:ext="edit" aspectratio="f"/>
            </v:shape>
            <v:line id="_x0000_s2484" o:spid="_x0000_s2484" o:spt="20" style="position:absolute;left:497;top:852;height:0;width:44;" filled="f" stroked="t" coordsize="21600,21600">
              <v:path arrowok="t"/>
              <v:fill on="f" focussize="0,0"/>
              <v:stroke color="#000000" endcap="round"/>
              <v:imagedata o:title=""/>
              <o:lock v:ext="edit" aspectratio="f"/>
            </v:line>
            <v:shape id="_x0000_s2485" o:spid="_x0000_s2485" style="position:absolute;left:539;top:848;height:8;width:7;" fillcolor="#000000" filled="t" stroked="t" coordsize="138,138" path="m138,69l0,138hdc22,94,22,43,0,0hal138,69xe">
              <v:path arrowok="t"/>
              <v:fill on="t" color2="#FFFFFF" focussize="0,0"/>
              <v:stroke weight="0pt" color="#000000"/>
              <v:imagedata o:title=""/>
              <o:lock v:ext="edit" aspectratio="f"/>
            </v:shape>
            <v:shape id="_x0000_s2486" o:spid="_x0000_s2486" style="position:absolute;left:497;top:698;height:26;width:119;" filled="f" stroked="t" coordsize="118,26" path="m0,0l63,0,63,26,118,26e">
              <v:path arrowok="t"/>
              <v:fill on="f" focussize="0,0"/>
              <v:stroke color="#000000" endcap="round"/>
              <v:imagedata o:title=""/>
              <o:lock v:ext="edit" aspectratio="f"/>
            </v:shape>
            <v:shape id="_x0000_s2487" o:spid="_x0000_s2487" style="position:absolute;left:614;top:720;height:8;width:8;" fillcolor="#000000" filled="t" stroked="t" coordsize="138,138" path="m138,69l0,138hdc22,95,22,44,0,0hal0,0,138,69xe">
              <v:path arrowok="t"/>
              <v:fill on="t" color2="#FFFFFF" focussize="0,0"/>
              <v:stroke weight="0pt" color="#000000"/>
              <v:imagedata o:title=""/>
              <o:lock v:ext="edit" aspectratio="f"/>
            </v:shape>
            <v:shape id="_x0000_s2488" o:spid="_x0000_s2488" style="position:absolute;left:267;top:765;height:23;width:109;" filled="f" stroked="t" coordsize="108,23" path="m108,0l0,0,0,23e">
              <v:path arrowok="t"/>
              <v:fill on="f" focussize="0,0"/>
              <v:stroke color="#000000" endcap="round"/>
              <v:imagedata o:title=""/>
              <o:lock v:ext="edit" aspectratio="f"/>
            </v:shape>
            <v:shape id="_x0000_s2489" o:spid="_x0000_s2489" style="position:absolute;left:263;top:787;height:7;width:7;" fillcolor="#000000" filled="t" stroked="t" coordsize="138,138" path="m69,138l0,0hdc44,21,95,21,138,0hal69,138xe">
              <v:path arrowok="t"/>
              <v:fill on="t" color2="#FFFFFF" focussize="0,0"/>
              <v:stroke weight="0pt" color="#000000"/>
              <v:imagedata o:title=""/>
              <o:lock v:ext="edit" aspectratio="f"/>
            </v:shape>
            <v:shape id="_x0000_s2490" o:spid="_x0000_s2490" style="position:absolute;left:267;top:837;height:15;width:103;" filled="f" stroked="t" coordsize="102,15" path="m0,0l0,15,102,15e">
              <v:path arrowok="t"/>
              <v:fill on="f" focussize="0,0"/>
              <v:stroke color="#000000" endcap="round"/>
              <v:imagedata o:title=""/>
              <o:lock v:ext="edit" aspectratio="f"/>
            </v:shape>
            <v:shape id="_x0000_s2491" o:spid="_x0000_s2491" style="position:absolute;left:369;top:848;height:8;width:7;" fillcolor="#000000" filled="t" stroked="t" coordsize="139,138" path="m139,69l0,138hdc22,94,22,43,0,0hal0,0,139,69xe">
              <v:path arrowok="t"/>
              <v:fill on="t" color2="#FFFFFF" focussize="0,0"/>
              <v:stroke weight="0pt" color="#000000"/>
              <v:imagedata o:title=""/>
              <o:lock v:ext="edit" aspectratio="f"/>
            </v:shape>
            <v:shape id="_x0000_s2492" o:spid="_x0000_s2492" style="position:absolute;left:168;top:663;height:255;width:202;" filled="f" stroked="t" coordsize="200,255" path="m0,0l0,255,200,255e">
              <v:path arrowok="t"/>
              <v:fill on="f" focussize="0,0"/>
              <v:stroke color="#000000" endcap="round"/>
              <v:imagedata o:title=""/>
              <o:lock v:ext="edit" aspectratio="f"/>
            </v:shape>
            <v:shape id="_x0000_s2493" o:spid="_x0000_s2493" style="position:absolute;left:369;top:914;height:8;width:7;" fillcolor="#000000" filled="t" stroked="t" coordsize="139,138" path="m139,69l0,138hdc22,94,22,43,0,0hal0,0,139,69xe">
              <v:path arrowok="t"/>
              <v:fill on="t" color2="#FFFFFF" focussize="0,0"/>
              <v:stroke weight="0pt" color="#000000"/>
              <v:imagedata o:title=""/>
              <o:lock v:ext="edit" aspectratio="f"/>
            </v:shape>
            <v:shape id="_x0000_s2494" o:spid="_x0000_s2494" style="position:absolute;left:174;top:663;height:59;width:121;" filled="f" stroked="t" coordsize="120,59" path="m120,0l120,59,0,59e">
              <v:path arrowok="t"/>
              <v:fill on="f" focussize="0,0"/>
              <v:stroke color="#000000" endcap="round"/>
              <v:imagedata o:title=""/>
              <o:lock v:ext="edit" aspectratio="f"/>
            </v:shape>
            <v:shape id="_x0000_s2495" o:spid="_x0000_s2495" style="position:absolute;left:168;top:718;height:8;width:8;" fillcolor="#000000" filled="t" stroked="t" coordsize="138,138" path="m0,69l138,0hdc116,43,116,94,138,138hal138,138,0,69xe">
              <v:path arrowok="t"/>
              <v:fill on="t" color2="#FFFFFF" focussize="0,0"/>
              <v:stroke weight="0pt" color="#000000"/>
              <v:imagedata o:title=""/>
              <o:lock v:ext="edit" aspectratio="f"/>
            </v:shape>
            <v:line id="_x0000_s2496" o:spid="_x0000_s2496" o:spt="20" style="position:absolute;left:442;top:624;flip:x;height:0;width:187;" filled="f" stroked="t" coordsize="21600,21600">
              <v:path arrowok="t"/>
              <v:fill on="f" focussize="0,0"/>
              <v:stroke color="#000000" endcap="round"/>
              <v:imagedata o:title=""/>
              <o:lock v:ext="edit" aspectratio="f"/>
            </v:line>
            <v:shape id="_x0000_s2497" o:spid="_x0000_s2497" style="position:absolute;left:436;top:620;height:8;width:8;" fillcolor="#000000" filled="t" stroked="t" coordsize="138,139" path="m0,69l138,0hdc117,44,116,95,138,139hal138,139,0,69xe">
              <v:path arrowok="t"/>
              <v:fill on="t" color2="#FFFFFF" focussize="0,0"/>
              <v:stroke weight="0pt" color="#000000"/>
              <v:imagedata o:title=""/>
              <o:lock v:ext="edit" aspectratio="f"/>
            </v:shape>
            <v:rect id="_x0000_s2498" o:spid="_x0000_s2498" o:spt="1" style="position:absolute;left:298;top:202;height:21;width:65;" filled="f" stroked="f" coordsize="21600,21600">
              <v:path/>
              <v:fill on="f" focussize="0,0"/>
              <v:stroke on="f"/>
              <v:imagedata o:title=""/>
              <o:lock v:ext="edit" aspectratio="f"/>
              <v:textbox inset="0mm,0mm,0mm,0mm">
                <w:txbxContent>
                  <w:p>
                    <w:r>
                      <w:rPr>
                        <w:rFonts w:hint="eastAsia"/>
                        <w:sz w:val="24"/>
                      </w:rPr>
                      <w:t>简易程序</w:t>
                    </w:r>
                  </w:p>
                </w:txbxContent>
              </v:textbox>
            </v:rect>
            <v:rect id="_x0000_s2499" o:spid="_x0000_s2499" o:spt="1" style="position:absolute;left:462;top:250;height:21;width:65;" filled="f" stroked="f" coordsize="21600,21600">
              <v:path/>
              <v:fill on="f" focussize="0,0"/>
              <v:stroke on="f"/>
              <v:imagedata o:title=""/>
              <o:lock v:ext="edit" aspectratio="f"/>
              <v:textbox inset="0mm,0mm,0mm,0mm">
                <w:txbxContent>
                  <w:p>
                    <w:r>
                      <w:rPr>
                        <w:rFonts w:hint="eastAsia"/>
                        <w:sz w:val="24"/>
                      </w:rPr>
                      <w:t>一般程序</w:t>
                    </w:r>
                  </w:p>
                </w:txbxContent>
              </v:textbox>
            </v:rect>
            <v:rect id="_x0000_s2500" o:spid="_x0000_s2500" o:spt="1" style="position:absolute;left:205;top:305;height:21;width:65;" filled="f" stroked="f" coordsize="21600,21600">
              <v:path/>
              <v:fill on="f" focussize="0,0"/>
              <v:stroke on="f"/>
              <v:imagedata o:title=""/>
              <o:lock v:ext="edit" aspectratio="f"/>
              <v:textbox inset="0mm,0mm,0mm,0mm">
                <w:txbxContent>
                  <w:p>
                    <w:r>
                      <w:rPr>
                        <w:rFonts w:hint="eastAsia"/>
                        <w:sz w:val="24"/>
                      </w:rPr>
                      <w:t>申辩理由</w:t>
                    </w:r>
                  </w:p>
                </w:txbxContent>
              </v:textbox>
            </v:rect>
            <v:rect id="_x0000_s2501" o:spid="_x0000_s2501" o:spt="1" style="position:absolute;left:209;top:318;height:21;width:48;" filled="f" stroked="f" coordsize="21600,21600">
              <v:path/>
              <v:fill on="f" focussize="0,0"/>
              <v:stroke on="f"/>
              <v:imagedata o:title=""/>
              <o:lock v:ext="edit" aspectratio="f"/>
              <v:textbox inset="0mm,0mm,0mm,0mm">
                <w:txbxContent>
                  <w:p>
                    <w:r>
                      <w:rPr>
                        <w:rFonts w:hint="eastAsia"/>
                        <w:sz w:val="24"/>
                      </w:rPr>
                      <w:t>成立的</w:t>
                    </w:r>
                  </w:p>
                </w:txbxContent>
              </v:textbox>
            </v:rect>
            <v:rect id="_x0000_s2502" o:spid="_x0000_s2502" o:spt="1" style="position:absolute;left:219;top:400;height:21;width:81;" filled="f" stroked="f" coordsize="21600,21600">
              <v:path/>
              <v:fill on="f" focussize="0,0"/>
              <v:stroke on="f"/>
              <v:imagedata o:title=""/>
              <o:lock v:ext="edit" aspectratio="f"/>
              <v:textbox inset="0mm,0mm,0mm,0mm">
                <w:txbxContent>
                  <w:p>
                    <w:r>
                      <w:rPr>
                        <w:rFonts w:hint="eastAsia"/>
                        <w:sz w:val="24"/>
                      </w:rPr>
                      <w:t>提出复议或</w:t>
                    </w:r>
                  </w:p>
                </w:txbxContent>
              </v:textbox>
            </v:rect>
            <v:rect id="_x0000_s2503" o:spid="_x0000_s2503" o:spt="1" style="position:absolute;left:219;top:413;height:21;width:81;" filled="f" stroked="f" coordsize="21600,21600">
              <v:path/>
              <v:fill on="f" focussize="0,0"/>
              <v:stroke on="f"/>
              <v:imagedata o:title=""/>
              <o:lock v:ext="edit" aspectratio="f"/>
              <v:textbox inset="0mm,0mm,0mm,0mm">
                <w:txbxContent>
                  <w:p>
                    <w:r>
                      <w:rPr>
                        <w:rFonts w:hint="eastAsia"/>
                        <w:sz w:val="24"/>
                      </w:rPr>
                      <w:t>诉讼请求的</w:t>
                    </w:r>
                  </w:p>
                </w:txbxContent>
              </v:textbox>
            </v:rect>
            <v:rect id="_x0000_s2504" o:spid="_x0000_s2504" o:spt="1" style="position:absolute;left:542;top:542;height:23;width:75;" filled="f" stroked="t" coordsize="21600,21600">
              <v:path/>
              <v:fill on="f" focussize="0,0"/>
              <v:stroke color="#000000" joinstyle="round" endcap="round"/>
              <v:imagedata o:title=""/>
              <o:lock v:ext="edit" aspectratio="f"/>
            </v:rect>
            <v:rect id="_x0000_s2505" o:spid="_x0000_s2505" o:spt="1" style="position:absolute;left:556;top:547;height:21;width:65;" filled="f" stroked="f" coordsize="21600,21600">
              <v:path/>
              <v:fill on="f" focussize="0,0"/>
              <v:stroke on="f"/>
              <v:imagedata o:title=""/>
              <o:lock v:ext="edit" aspectratio="f"/>
              <v:textbox inset="0mm,0mm,0mm,0mm">
                <w:txbxContent>
                  <w:p>
                    <w:r>
                      <w:rPr>
                        <w:rFonts w:hint="eastAsia"/>
                        <w:sz w:val="24"/>
                      </w:rPr>
                      <w:t>申请听证</w:t>
                    </w:r>
                  </w:p>
                </w:txbxContent>
              </v:textbox>
            </v:rect>
            <v:rect id="_x0000_s2506" o:spid="_x0000_s2506" o:spt="1" style="position:absolute;left:542;top:582;height:18;width:75;" filled="f" stroked="t" coordsize="21600,21600">
              <v:path/>
              <v:fill on="f" focussize="0,0"/>
              <v:stroke color="#000000" joinstyle="round" endcap="round"/>
              <v:imagedata o:title=""/>
              <o:lock v:ext="edit" aspectratio="f"/>
            </v:rect>
            <v:rect id="_x0000_s2507" o:spid="_x0000_s2507" o:spt="1" style="position:absolute;left:557;top:585;height:21;width:65;" filled="f" stroked="f" coordsize="21600,21600">
              <v:path/>
              <v:fill on="f" focussize="0,0"/>
              <v:stroke on="f"/>
              <v:imagedata o:title=""/>
              <o:lock v:ext="edit" aspectratio="f"/>
              <v:textbox inset="0mm,0mm,0mm,0mm">
                <w:txbxContent>
                  <w:p>
                    <w:r>
                      <w:rPr>
                        <w:rFonts w:hint="eastAsia"/>
                        <w:sz w:val="24"/>
                      </w:rPr>
                      <w:t>组织听证</w:t>
                    </w:r>
                  </w:p>
                </w:txbxContent>
              </v:textbox>
            </v:rect>
            <v:line id="_x0000_s2508" o:spid="_x0000_s2508" o:spt="20" style="position:absolute;left:579;top:512;height:24;width:0;" filled="f" stroked="t" coordsize="21600,21600">
              <v:path arrowok="t"/>
              <v:fill on="f" focussize="0,0"/>
              <v:stroke color="#000000" endcap="round"/>
              <v:imagedata o:title=""/>
              <o:lock v:ext="edit" aspectratio="f"/>
            </v:line>
            <v:shape id="_x0000_s2509" o:spid="_x0000_s2509" style="position:absolute;left:575;top:534;height:8;width:8;" fillcolor="#000000" filled="t" stroked="t" coordsize="138,139" path="m69,139l0,0hdc44,22,95,22,138,0hal69,139xe">
              <v:path arrowok="t"/>
              <v:fill on="t" color2="#FFFFFF" focussize="0,0"/>
              <v:stroke weight="0pt" color="#000000"/>
              <v:imagedata o:title=""/>
              <o:lock v:ext="edit" aspectratio="f"/>
            </v:shape>
            <v:line id="_x0000_s2510" o:spid="_x0000_s2510" o:spt="20" style="position:absolute;left:623;top:553;flip:x;height:0;width:6;" filled="f" stroked="t" coordsize="21600,21600">
              <v:path arrowok="t"/>
              <v:fill on="f" focussize="0,0"/>
              <v:stroke color="#000000" endcap="round"/>
              <v:imagedata o:title=""/>
              <o:lock v:ext="edit" aspectratio="f"/>
            </v:line>
            <v:shape id="_x0000_s2511" o:spid="_x0000_s2511" style="position:absolute;left:617;top:549;height:8;width:8;" fillcolor="#000000" filled="t" stroked="t" coordsize="139,138" path="m0,69l139,0hdc117,43,117,94,139,138hal0,69xe">
              <v:path arrowok="t"/>
              <v:fill on="t" color2="#FFFFFF" focussize="0,0"/>
              <v:stroke weight="0pt" color="#000000"/>
              <v:imagedata o:title=""/>
              <o:lock v:ext="edit" aspectratio="f"/>
            </v:shape>
            <v:line id="_x0000_s2512" o:spid="_x0000_s2512" o:spt="20" style="position:absolute;left:579;top:565;height:11;width:0;" filled="f" stroked="t" coordsize="21600,21600">
              <v:path arrowok="t"/>
              <v:fill on="f" focussize="0,0"/>
              <v:stroke color="#000000" endcap="round"/>
              <v:imagedata o:title=""/>
              <o:lock v:ext="edit" aspectratio="f"/>
            </v:line>
            <v:shape id="_x0000_s2513" o:spid="_x0000_s2513" style="position:absolute;left:575;top:574;height:8;width:8;" fillcolor="#000000" filled="t" stroked="t" coordsize="138,138" path="m69,138l0,0hdc44,21,95,21,138,0hal69,138xe">
              <v:path arrowok="t"/>
              <v:fill on="t" color2="#FFFFFF" focussize="0,0"/>
              <v:stroke weight="0pt" color="#000000"/>
              <v:imagedata o:title=""/>
              <o:lock v:ext="edit" aspectratio="f"/>
            </v:shape>
            <v:shape id="_x0000_s2514" o:spid="_x0000_s2514" style="position:absolute;left:617;top:591;height:11;width:54;" filled="f" stroked="t" coordsize="53,11" path="m0,0l53,0,53,11e">
              <v:path arrowok="t"/>
              <v:fill on="f" focussize="0,0"/>
              <v:stroke color="#000000" endcap="round"/>
              <v:imagedata o:title=""/>
              <o:lock v:ext="edit" aspectratio="f"/>
            </v:shape>
            <v:shape id="_x0000_s2515" o:spid="_x0000_s2515" style="position:absolute;left:666;top:600;height:7;width:8;" fillcolor="#000000" filled="t" stroked="t" coordsize="138,138" path="m69,138l0,0hdc43,22,94,22,138,0hal69,138xe">
              <v:path arrowok="t"/>
              <v:fill on="t" color2="#FFFFFF" focussize="0,0"/>
              <v:stroke weight="0pt" color="#000000"/>
              <v:imagedata o:title=""/>
              <o:lock v:ext="edit" aspectratio="f"/>
            </v:shape>
            <v:line id="_x0000_s2516" o:spid="_x0000_s2516" o:spt="20" style="position:absolute;left:442;top:591;flip:x;height:0;width:100;" filled="f" stroked="t" coordsize="21600,21600">
              <v:path arrowok="t"/>
              <v:fill on="f" focussize="0,0"/>
              <v:stroke color="#000000" endcap="round"/>
              <v:imagedata o:title=""/>
              <o:lock v:ext="edit" aspectratio="f"/>
            </v:line>
            <v:shape id="_x0000_s2517" o:spid="_x0000_s2517" style="position:absolute;left:309;top:551;height:8;width:8;" fillcolor="#000000" filled="t" stroked="t" coordsize="138,139" path="m0,70l138,0hdc117,44,117,95,138,139hal0,70xe">
              <v:path arrowok="t"/>
              <v:fill on="t" color2="#FFFFFF" focussize="0,0"/>
              <v:stroke weight="0pt" color="#000000"/>
              <v:imagedata o:title=""/>
              <o:lock v:ext="edit" aspectratio="f"/>
            </v:shape>
          </v:group>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r>
        <w:rPr>
          <w:lang w:bidi="bo-CN"/>
        </w:rPr>
        <w:pict>
          <v:group id="_x0000_s2518" o:spid="_x0000_s2518" o:spt="203" style="position:absolute;left:0pt;margin-left:2.5pt;margin-top:3.7pt;height:723.5pt;width:504.5pt;z-index:251105280;mso-width-relative:page;mso-height-relative:page;" coordorigin="16,6" coordsize="672,964" editas="canvas">
            <o:lock v:ext="edit"/>
            <v:shape id="_x0000_s2519" o:spid="_x0000_s2519" o:spt="75" type="#_x0000_t75" style="position:absolute;left:16;top:6;height:964;width:672;" filled="f" stroked="f" coordsize="21600,21600">
              <v:path/>
              <v:fill on="f" focussize="0,0"/>
              <v:stroke on="f"/>
              <v:imagedata o:title=""/>
              <o:lock v:ext="edit" text="t" aspectratio="t"/>
            </v:shape>
            <v:rect id="_x0000_s2521" o:spid="_x0000_s2521" o:spt="1" style="position:absolute;left:93;top:30;height:21;width:12;mso-wrap-style:none;" filled="f" stroked="f" coordsize="21600,21600">
              <v:path/>
              <v:fill on="f" focussize="0,0"/>
              <v:stroke on="f"/>
              <v:imagedata o:title=""/>
              <o:lock v:ext="edit" aspectratio="f"/>
              <v:textbox inset="0mm,0mm,0mm,0mm" style="mso-fit-shape-to-text:t;">
                <w:txbxContent>
                  <w:p/>
                </w:txbxContent>
              </v:textbox>
            </v:rect>
            <v:rect id="_x0000_s2522" o:spid="_x0000_s2522" o:spt="1" style="position:absolute;left:84;top:20;height:54;width:491;" filled="f" stroked="f" coordsize="21600,21600">
              <v:path/>
              <v:fill on="f" focussize="0,0"/>
              <v:stroke on="f"/>
              <v:imagedata o:title=""/>
              <o:lock v:ext="edit" aspectratio="f"/>
              <v:textbox inset="0mm,0mm,0mm,0mm">
                <w:txbxContent>
                  <w:p>
                    <w:pPr>
                      <w:jc w:val="both"/>
                    </w:pPr>
                    <w:r>
                      <w:rPr>
                        <w:sz w:val="24"/>
                      </w:rPr>
                      <w:t xml:space="preserve">       </w:t>
                    </w:r>
                    <w:r>
                      <w:rPr>
                        <w:rFonts w:hint="eastAsia"/>
                        <w:sz w:val="36"/>
                        <w:szCs w:val="36"/>
                        <w:lang w:eastAsia="zh-CN"/>
                      </w:rPr>
                      <w:t>双湖县</w:t>
                    </w:r>
                    <w:r>
                      <w:rPr>
                        <w:rFonts w:hint="eastAsia"/>
                        <w:sz w:val="36"/>
                        <w:szCs w:val="36"/>
                      </w:rPr>
                      <w:t>交通运输局行政处罚流程图</w:t>
                    </w:r>
                  </w:p>
                </w:txbxContent>
              </v:textbox>
            </v:rect>
            <v:rect id="_x0000_s2523" o:spid="_x0000_s2523" o:spt="1" style="position:absolute;left:37;top:59;height:42;width:64;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职权名称</w:t>
                    </w:r>
                  </w:p>
                </w:txbxContent>
              </v:textbox>
            </v:rect>
            <v:rect id="_x0000_s2524" o:spid="_x0000_s2524" o:spt="1" style="position:absolute;left:129;top:59;height:42;width:16;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w:t>
                    </w:r>
                  </w:p>
                </w:txbxContent>
              </v:textbox>
            </v:rect>
            <v:rect id="_x0000_s2525" o:spid="_x0000_s2525" o:spt="1" style="position:absolute;left:152;top:59;height:42;width:64;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对铁轮车</w:t>
                    </w:r>
                  </w:p>
                </w:txbxContent>
              </v:textbox>
            </v:rect>
            <v:rect id="_x0000_s2526" o:spid="_x0000_s2526" o:spt="1" style="position:absolute;left:243;top:59;height:62;width:16;mso-wrap-style:none;" filled="f" stroked="f" coordsize="21600,21600">
              <v:path/>
              <v:fill on="f" focussize="0,0"/>
              <v:stroke on="f"/>
              <v:imagedata o:title=""/>
              <o:lock v:ext="edit" aspectratio="f"/>
              <v:textbox inset="0mm,0mm,0mm,0mm" style="mso-fit-shape-to-text:t;">
                <w:txbxContent>
                  <w:p>
                    <w:pPr>
                      <w:rPr>
                        <w:sz w:val="24"/>
                      </w:rPr>
                    </w:pPr>
                  </w:p>
                  <w:p>
                    <w:pPr>
                      <w:rPr>
                        <w:sz w:val="24"/>
                      </w:rPr>
                    </w:pPr>
                    <w:r>
                      <w:rPr>
                        <w:rFonts w:hint="eastAsia"/>
                        <w:sz w:val="24"/>
                      </w:rPr>
                      <w:t>、</w:t>
                    </w:r>
                  </w:p>
                  <w:p/>
                </w:txbxContent>
              </v:textbox>
            </v:rect>
            <v:rect id="_x0000_s2527" o:spid="_x0000_s2527" o:spt="1" style="position:absolute;left:266;top:59;height:42;width:366;" filled="f" stroked="f" coordsize="21600,21600">
              <v:path/>
              <v:fill on="f" focussize="0,0"/>
              <v:stroke on="f"/>
              <v:imagedata o:title=""/>
              <o:lock v:ext="edit" aspectratio="f"/>
              <v:textbox inset="0mm,0mm,0mm,0mm">
                <w:txbxContent>
                  <w:p>
                    <w:pPr>
                      <w:jc w:val="right"/>
                      <w:rPr>
                        <w:sz w:val="24"/>
                      </w:rPr>
                    </w:pPr>
                    <w:r>
                      <w:rPr>
                        <w:rFonts w:hint="eastAsia"/>
                        <w:sz w:val="24"/>
                      </w:rPr>
                      <w:t>序号：</w:t>
                    </w:r>
                    <w:r>
                      <w:rPr>
                        <w:sz w:val="24"/>
                      </w:rPr>
                      <w:t>88</w:t>
                    </w:r>
                  </w:p>
                  <w:p>
                    <w:r>
                      <w:rPr>
                        <w:rFonts w:hint="eastAsia"/>
                        <w:sz w:val="24"/>
                      </w:rPr>
                      <w:t>履带车和其他可能损害路面的机具</w:t>
                    </w:r>
                  </w:p>
                </w:txbxContent>
              </v:textbox>
            </v:rect>
            <v:rect id="_x0000_s2528" o:spid="_x0000_s2528" o:spt="1" style="position:absolute;left:37;top:88;height:42;width:176;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擅自在公路上行驶的处罚</w:t>
                    </w:r>
                  </w:p>
                </w:txbxContent>
              </v:textbox>
            </v:rect>
            <v:rect id="_x0000_s2529" o:spid="_x0000_s2529" o:spt="1" style="position:absolute;left:37;top:129;height:21;width:12;mso-wrap-style:none;" filled="f" stroked="f" coordsize="21600,21600">
              <v:path/>
              <v:fill on="f" focussize="0,0"/>
              <v:stroke on="f"/>
              <v:imagedata o:title=""/>
              <o:lock v:ext="edit" aspectratio="f"/>
              <v:textbox inset="0mm,0mm,0mm,0mm" style="mso-fit-shape-to-text:t;">
                <w:txbxContent>
                  <w:p/>
                </w:txbxContent>
              </v:textbox>
            </v:rect>
            <v:rect id="_x0000_s2530" o:spid="_x0000_s2530" o:spt="1" style="position:absolute;left:73;top:129;height:21;width:12;mso-wrap-style:none;" filled="f" stroked="f" coordsize="21600,21600">
              <v:path/>
              <v:fill on="f" focussize="0,0"/>
              <v:stroke on="f"/>
              <v:imagedata o:title=""/>
              <o:lock v:ext="edit" aspectratio="f"/>
              <v:textbox inset="0mm,0mm,0mm,0mm" style="mso-fit-shape-to-text:t;">
                <w:txbxContent>
                  <w:p/>
                </w:txbxContent>
              </v:textbox>
            </v:rect>
            <v:rect id="_x0000_s2531" o:spid="_x0000_s2531" o:spt="1" style="position:absolute;left:92;top:129;height:21;width:20;mso-wrap-style:none;" filled="f" stroked="f" coordsize="21600,21600">
              <v:path/>
              <v:fill on="f" focussize="0,0"/>
              <v:stroke on="f"/>
              <v:imagedata o:title=""/>
              <o:lock v:ext="edit" aspectratio="f"/>
              <v:textbox inset="2mm,0mm,0mm,0mm" style="mso-fit-shape-to-text:t;">
                <w:txbxContent>
                  <w:p/>
                </w:txbxContent>
              </v:textbox>
            </v:rect>
            <v:rect id="_x0000_s2532" o:spid="_x0000_s2532" o:spt="1" style="position:absolute;left:282;top:187;height:21;width:12;mso-wrap-style:none;" filled="f" stroked="f" coordsize="21600,21600">
              <v:path/>
              <v:fill on="f" focussize="0,0"/>
              <v:stroke on="f"/>
              <v:imagedata o:title=""/>
              <o:lock v:ext="edit" aspectratio="f"/>
              <v:textbox inset="0mm,0mm,0mm,0mm" style="mso-fit-shape-to-text:t;">
                <w:txbxContent>
                  <w:p/>
                </w:txbxContent>
              </v:textbox>
            </v:rect>
            <v:shape id="_x0000_s2533" o:spid="_x0000_s2533" style="position:absolute;left:278;top:179;height:36;width:118;" filled="f" stroked="t" coordsize="2197,635" path="m318,635l1879,635hdc2055,635,2197,493,2197,317c2197,142,2055,0,1879,0c1879,0,1879,0,1879,0hal1879,0,318,0hdc142,0,0,142,0,317c0,493,142,635,318,635haxe">
              <v:path arrowok="t"/>
              <v:fill on="f" focussize="0,0"/>
              <v:stroke weight="1.5pt" color="#FFFFFF" endcap="round"/>
              <v:imagedata o:title=""/>
              <o:lock v:ext="edit" aspectratio="f"/>
            </v:shape>
            <v:shape id="_x0000_s2534" o:spid="_x0000_s2534" style="position:absolute;left:269;top:168;height:37;width:117;" filled="f" stroked="t" coordsize="2196,636" path="m317,636l1879,636hdc2054,636,2196,493,2196,318c2196,143,2054,0,1879,0c1879,0,1879,0,1879,0hal1879,0,317,0hdc142,0,0,143,0,318c0,493,142,636,317,636haxe">
              <v:path arrowok="t"/>
              <v:fill on="f" focussize="0,0"/>
              <v:stroke weight="1.5pt" color="#000000" endcap="round"/>
              <v:imagedata o:title=""/>
              <o:lock v:ext="edit" aspectratio="f"/>
            </v:shape>
            <v:rect id="_x0000_s2535" o:spid="_x0000_s2535" o:spt="1" style="position:absolute;left:273;top:177;height:21;width:96;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2536" o:spid="_x0000_s2536" o:spt="1" style="position:absolute;left:269;top:235;height:36;width:117;" filled="f" stroked="t" coordsize="21600,21600">
              <v:path/>
              <v:fill on="f" focussize="0,0"/>
              <v:stroke weight="1.5pt" color="#000000" joinstyle="round" endcap="round"/>
              <v:imagedata o:title=""/>
              <o:lock v:ext="edit" aspectratio="f"/>
            </v:rect>
            <v:rect id="_x0000_s2537" o:spid="_x0000_s2537" o:spt="1" style="position:absolute;left:281;top:244;height:21;width:16;mso-wrap-style:none;" filled="f" stroked="f" coordsize="21600,21600">
              <v:path/>
              <v:fill on="f" focussize="0,0"/>
              <v:stroke on="f"/>
              <v:imagedata o:title=""/>
              <o:lock v:ext="edit" aspectratio="f"/>
              <v:textbox inset="0mm,0mm,0mm,0mm" style="mso-fit-shape-to-text:t;">
                <w:txbxContent>
                  <w:p>
                    <w:r>
                      <w:rPr>
                        <w:rFonts w:hint="eastAsia"/>
                        <w:sz w:val="24"/>
                      </w:rPr>
                      <w:t>立</w:t>
                    </w:r>
                  </w:p>
                </w:txbxContent>
              </v:textbox>
            </v:rect>
            <v:rect id="_x0000_s2538" o:spid="_x0000_s2538" o:spt="1" style="position:absolute;left:300;top:24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539" o:spid="_x0000_s2539" o:spt="1" style="position:absolute;left:318;top:244;height:21;width:16;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2540" o:spid="_x0000_s2540" o:spt="1" style="position:absolute;left:336;top:24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541" o:spid="_x0000_s2541" o:spt="1" style="position:absolute;left:355;top:244;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rect id="_x0000_s2542" o:spid="_x0000_s2542" o:spt="1" style="position:absolute;left:269;top:304;height:43;width:117;" filled="f" stroked="t" coordsize="21600,21600">
              <v:path/>
              <v:fill on="f" focussize="0,0"/>
              <v:stroke weight="1.5pt" color="#000000" joinstyle="round" endcap="round"/>
              <v:imagedata o:title=""/>
              <o:lock v:ext="edit" aspectratio="f"/>
            </v:rect>
            <v:rect id="_x0000_s2543" o:spid="_x0000_s2543" o:spt="1" style="position:absolute;left:291;top:305;height:21;width:64;mso-wrap-style:none;" filled="f" stroked="f" coordsize="21600,21600">
              <v:path/>
              <v:fill on="f" focussize="0,0"/>
              <v:stroke on="f"/>
              <v:imagedata o:title=""/>
              <o:lock v:ext="edit" aspectratio="f"/>
              <v:textbox inset="0mm,0mm,0mm,0mm" style="mso-fit-shape-to-text:t;">
                <w:txbxContent>
                  <w:p>
                    <w:r>
                      <w:rPr>
                        <w:rFonts w:hint="eastAsia"/>
                        <w:sz w:val="24"/>
                      </w:rPr>
                      <w:t>调查取证</w:t>
                    </w:r>
                  </w:p>
                </w:txbxContent>
              </v:textbox>
            </v:rect>
            <v:rect id="_x0000_s2544" o:spid="_x0000_s2544" o:spt="1" style="position:absolute;left:283;top:32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545" o:spid="_x0000_s2545" o:spt="1" style="position:absolute;left:299;top:328;height:21;width:8;mso-wrap-style:none;" filled="f" stroked="f" coordsize="21600,21600">
              <v:path/>
              <v:fill on="f" focussize="0,0"/>
              <v:stroke on="f"/>
              <v:imagedata o:title=""/>
              <o:lock v:ext="edit" aspectratio="f"/>
              <v:textbox inset="0mm,0mm,0mm,0mm" style="mso-fit-shape-to-text:t;">
                <w:txbxContent>
                  <w:p>
                    <w:r>
                      <w:rPr>
                        <w:sz w:val="24"/>
                      </w:rPr>
                      <w:t>2</w:t>
                    </w:r>
                  </w:p>
                </w:txbxContent>
              </v:textbox>
            </v:rect>
            <v:rect id="_x0000_s2546" o:spid="_x0000_s2546" o:spt="1" style="position:absolute;left:307;top:328;height:21;width:48;mso-wrap-style:none;" filled="f" stroked="f" coordsize="21600,21600">
              <v:path/>
              <v:fill on="f" focussize="0,0"/>
              <v:stroke on="f"/>
              <v:imagedata o:title=""/>
              <o:lock v:ext="edit" aspectratio="f"/>
              <v:textbox inset="0mm,0mm,0mm,0mm" style="mso-fit-shape-to-text:t;">
                <w:txbxContent>
                  <w:p>
                    <w:r>
                      <w:rPr>
                        <w:rFonts w:hint="eastAsia"/>
                        <w:sz w:val="24"/>
                      </w:rPr>
                      <w:t>人以上</w:t>
                    </w:r>
                  </w:p>
                </w:txbxContent>
              </v:textbox>
            </v:rect>
            <v:rect id="_x0000_s2547" o:spid="_x0000_s2547" o:spt="1" style="position:absolute;left:355;top:32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548" o:spid="_x0000_s2548" o:spt="1" style="position:absolute;left:269;top:371;height:36;width:117;" filled="f" stroked="t" coordsize="21600,21600">
              <v:path/>
              <v:fill on="f" focussize="0,0"/>
              <v:stroke weight="1.5pt" color="#000000" joinstyle="round" endcap="round"/>
              <v:imagedata o:title=""/>
              <o:lock v:ext="edit" aspectratio="f"/>
            </v:rect>
            <v:rect id="_x0000_s2549" o:spid="_x0000_s2549" o:spt="1" style="position:absolute;left:300;top:379;height:21;width:16;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2550" o:spid="_x0000_s2550" o:spt="1" style="position:absolute;left:336;top:379;height:21;width:16;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2551" o:spid="_x0000_s2551" style="position:absolute;left:268;top:432;height:45;width:119;" filled="f" stroked="t" coordsize="119,45" path="m0,22l60,0,119,22,60,45,0,22xe">
              <v:path arrowok="t"/>
              <v:fill on="f" focussize="0,0"/>
              <v:stroke weight="1.5pt" color="#000000" endcap="round"/>
              <v:imagedata o:title=""/>
              <o:lock v:ext="edit" aspectratio="f"/>
            </v:shape>
            <v:rect id="_x0000_s2552" o:spid="_x0000_s2552" o:spt="1" style="position:absolute;left:281;top:445;height:21;width:80;mso-wrap-style:none;" filled="f" stroked="f" coordsize="21600,21600">
              <v:path/>
              <v:fill on="f" focussize="0,0"/>
              <v:stroke on="f"/>
              <v:imagedata o:title=""/>
              <o:lock v:ext="edit" aspectratio="f"/>
              <v:textbox inset="0mm,0mm,0mm,0mm" style="mso-fit-shape-to-text:t;">
                <w:txbxContent>
                  <w:p>
                    <w:r>
                      <w:rPr>
                        <w:rFonts w:hint="eastAsia"/>
                        <w:sz w:val="24"/>
                      </w:rPr>
                      <w:t>处罚前告知</w:t>
                    </w:r>
                  </w:p>
                </w:txbxContent>
              </v:textbox>
            </v:rect>
            <v:line id="_x0000_s2553" o:spid="_x0000_s2553" o:spt="20" style="position:absolute;left:328;top:205;height:24;width:0;" filled="f" stroked="t" coordsize="21600,21600">
              <v:path arrowok="t"/>
              <v:fill on="f" focussize="0,0"/>
              <v:stroke color="#000000" endcap="round"/>
              <v:imagedata o:title=""/>
              <o:lock v:ext="edit" aspectratio="f"/>
            </v:line>
            <v:shape id="_x0000_s2554" o:spid="_x0000_s2554" style="position:absolute;left:324;top:227;height:8;width:7;" fillcolor="#000000" filled="t" stroked="t" coordsize="138,138" path="m69,138l0,0hdc43,22,95,22,138,0hal69,138xe">
              <v:path arrowok="t"/>
              <v:fill on="t" color2="#FFFFFF" focussize="0,0"/>
              <v:stroke weight="0pt" color="#000000"/>
              <v:imagedata o:title=""/>
              <o:lock v:ext="edit" aspectratio="f"/>
            </v:shape>
            <v:line id="_x0000_s2555" o:spid="_x0000_s2555" o:spt="20" style="position:absolute;left:328;top:271;height:27;width:0;" filled="f" stroked="t" coordsize="21600,21600">
              <v:path arrowok="t"/>
              <v:fill on="f" focussize="0,0"/>
              <v:stroke color="#000000" endcap="round"/>
              <v:imagedata o:title=""/>
              <o:lock v:ext="edit" aspectratio="f"/>
            </v:line>
            <v:shape id="_x0000_s2556" o:spid="_x0000_s2556" style="position:absolute;left:324;top:296;height:8;width:7;" fillcolor="#000000" filled="t" stroked="t" coordsize="138,138" path="m69,138l0,0hdc43,21,95,21,138,0hal69,138xe">
              <v:path arrowok="t"/>
              <v:fill on="t" color2="#FFFFFF" focussize="0,0"/>
              <v:stroke weight="0pt" color="#000000"/>
              <v:imagedata o:title=""/>
              <o:lock v:ext="edit" aspectratio="f"/>
            </v:shape>
            <v:line id="_x0000_s2557" o:spid="_x0000_s2557" o:spt="20" style="position:absolute;left:328;top:347;height:18;width:0;" filled="f" stroked="t" coordsize="21600,21600">
              <v:path arrowok="t"/>
              <v:fill on="f" focussize="0,0"/>
              <v:stroke color="#000000" endcap="round"/>
              <v:imagedata o:title=""/>
              <o:lock v:ext="edit" aspectratio="f"/>
            </v:line>
            <v:shape id="_x0000_s2558" o:spid="_x0000_s2558" style="position:absolute;left:324;top:363;height:8;width:7;" fillcolor="#000000" filled="t" stroked="t" coordsize="138,138" path="m69,138l0,0hdc43,21,95,21,138,0hal69,138xe">
              <v:path arrowok="t"/>
              <v:fill on="t" color2="#FFFFFF" focussize="0,0"/>
              <v:stroke weight="0pt" color="#000000"/>
              <v:imagedata o:title=""/>
              <o:lock v:ext="edit" aspectratio="f"/>
            </v:shape>
            <v:line id="_x0000_s2559" o:spid="_x0000_s2559" o:spt="20" style="position:absolute;left:328;top:407;height:19;width:0;" filled="f" stroked="t" coordsize="21600,21600">
              <v:path arrowok="t"/>
              <v:fill on="f" focussize="0,0"/>
              <v:stroke color="#000000" endcap="round"/>
              <v:imagedata o:title=""/>
              <o:lock v:ext="edit" aspectratio="f"/>
            </v:line>
            <v:shape id="_x0000_s2560" o:spid="_x0000_s2560" style="position:absolute;left:324;top:424;height:8;width:7;" fillcolor="#000000" filled="t" stroked="t" coordsize="138,138" path="m69,138l0,0hdc43,22,95,22,138,0hal138,0,69,138xe">
              <v:path arrowok="t"/>
              <v:fill on="t" color2="#FFFFFF" focussize="0,0"/>
              <v:stroke weight="0pt" color="#000000"/>
              <v:imagedata o:title=""/>
              <o:lock v:ext="edit" aspectratio="f"/>
            </v:shape>
            <v:shape id="_x0000_s2561" o:spid="_x0000_s2561" style="position:absolute;left:268;top:639;height:49;width:119;" filled="f" stroked="t" coordsize="119,49" path="m0,25l60,0,119,25,60,49,0,25xe">
              <v:path arrowok="t"/>
              <v:fill on="f" focussize="0,0"/>
              <v:stroke weight="1.5pt" color="#000000" endcap="round"/>
              <v:imagedata o:title=""/>
              <o:lock v:ext="edit" aspectratio="f"/>
            </v:shape>
            <v:rect id="_x0000_s2562" o:spid="_x0000_s2562" o:spt="1" style="position:absolute;left:300;top:654;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2563" o:spid="_x0000_s2563" o:spt="1" style="position:absolute;left:336;top:654;height:21;width:16;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2564" o:spid="_x0000_s2564" style="position:absolute;left:268;top:708;height:45;width:119;" filled="f" stroked="t" coordsize="119,45" path="m0,23l60,0,119,23,60,45,0,23xe">
              <v:path arrowok="t"/>
              <v:fill on="f" focussize="0,0"/>
              <v:stroke weight="1.5pt" color="#000000" endcap="round"/>
              <v:imagedata o:title=""/>
              <o:lock v:ext="edit" aspectratio="f"/>
            </v:shape>
            <v:rect id="_x0000_s2565" o:spid="_x0000_s2565" o:spt="1" style="position:absolute;left:300;top:721;height:21;width:16;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2566" o:spid="_x0000_s2566" o:spt="1" style="position:absolute;left:336;top:721;height:21;width:16;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2567" o:spid="_x0000_s2567" style="position:absolute;left:268;top:795;height:46;width:119;" filled="f" stroked="t" coordsize="119,46" path="m0,23l60,0,119,23,60,46,0,23xe">
              <v:path arrowok="t"/>
              <v:fill on="f" focussize="0,0"/>
              <v:stroke weight="1.5pt" color="#000000" endcap="round"/>
              <v:imagedata o:title=""/>
              <o:lock v:ext="edit" aspectratio="f"/>
            </v:shape>
            <v:rect id="_x0000_s2568" o:spid="_x0000_s2568" o:spt="1" style="position:absolute;left:300;top:809;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2569" o:spid="_x0000_s2569" o:spt="1" style="position:absolute;left:336;top:809;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shape id="_x0000_s2570" o:spid="_x0000_s2570" style="position:absolute;left:268;top:863;height:42;width:119;" filled="f" stroked="t" coordsize="2231,745" path="m372,745l1858,745hdc2064,745,2231,579,2231,373c2231,167,2064,0,1858,0c1858,0,1858,0,1858,0hal1858,0,372,0hdc166,0,0,167,0,373c0,579,166,745,372,745haxe">
              <v:path arrowok="t"/>
              <v:fill on="f" focussize="0,0"/>
              <v:stroke weight="1.5pt" color="#000000" endcap="round"/>
              <v:imagedata o:title=""/>
              <o:lock v:ext="edit" aspectratio="f"/>
            </v:shape>
            <v:rect id="_x0000_s2571" o:spid="_x0000_s2571" o:spt="1" style="position:absolute;left:300;top:874;height:21;width:16;mso-wrap-style:none;" filled="f" stroked="f" coordsize="21600,21600">
              <v:path/>
              <v:fill on="f" focussize="0,0"/>
              <v:stroke on="f"/>
              <v:imagedata o:title=""/>
              <o:lock v:ext="edit" aspectratio="f"/>
              <v:textbox inset="0mm,0mm,0mm,0mm" style="mso-fit-shape-to-text:t;">
                <w:txbxContent>
                  <w:p>
                    <w:r>
                      <w:rPr>
                        <w:rFonts w:hint="eastAsia"/>
                        <w:sz w:val="24"/>
                      </w:rPr>
                      <w:t>结</w:t>
                    </w:r>
                  </w:p>
                </w:txbxContent>
              </v:textbox>
            </v:rect>
            <v:rect id="_x0000_s2572" o:spid="_x0000_s2572" o:spt="1" style="position:absolute;left:336;top:874;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line id="_x0000_s2573" o:spid="_x0000_s2573" o:spt="20" style="position:absolute;left:328;top:477;height:156;width:0;" filled="f" stroked="t" coordsize="21600,21600">
              <v:path arrowok="t"/>
              <v:fill on="f" focussize="0,0"/>
              <v:stroke color="#000000" endcap="round"/>
              <v:imagedata o:title=""/>
              <o:lock v:ext="edit" aspectratio="f"/>
            </v:line>
            <v:shape id="_x0000_s2574" o:spid="_x0000_s2574" style="position:absolute;left:324;top:631;height:8;width:7;" fillcolor="#000000" filled="t" stroked="t" coordsize="138,138" path="m69,138l0,0hdc43,22,95,22,138,0hal69,138xe">
              <v:path arrowok="t"/>
              <v:fill on="t" color2="#FFFFFF" focussize="0,0"/>
              <v:stroke weight="0pt" color="#000000"/>
              <v:imagedata o:title=""/>
              <o:lock v:ext="edit" aspectratio="f"/>
            </v:shape>
            <v:line id="_x0000_s2575" o:spid="_x0000_s2575" o:spt="20" style="position:absolute;left:328;top:688;height:14;width:0;" filled="f" stroked="t" coordsize="21600,21600">
              <v:path arrowok="t"/>
              <v:fill on="f" focussize="0,0"/>
              <v:stroke color="#000000" endcap="round"/>
              <v:imagedata o:title=""/>
              <o:lock v:ext="edit" aspectratio="f"/>
            </v:line>
            <v:shape id="_x0000_s2576" o:spid="_x0000_s2576" style="position:absolute;left:324;top:700;height:8;width:7;" fillcolor="#000000" filled="t" stroked="t" coordsize="138,138" path="m69,138l0,0hdc43,22,95,22,138,0hal69,138xe">
              <v:path arrowok="t"/>
              <v:fill on="t" color2="#FFFFFF" focussize="0,0"/>
              <v:stroke weight="0pt" color="#000000"/>
              <v:imagedata o:title=""/>
              <o:lock v:ext="edit" aspectratio="f"/>
            </v:shape>
            <v:line id="_x0000_s2577" o:spid="_x0000_s2577" o:spt="20" style="position:absolute;left:328;top:753;height:36;width:0;" filled="f" stroked="t" coordsize="21600,21600">
              <v:path arrowok="t"/>
              <v:fill on="f" focussize="0,0"/>
              <v:stroke color="#000000" endcap="round"/>
              <v:imagedata o:title=""/>
              <o:lock v:ext="edit" aspectratio="f"/>
            </v:line>
            <v:shape id="_x0000_s2578" o:spid="_x0000_s2578" style="position:absolute;left:324;top:787;height:8;width:7;" fillcolor="#000000" filled="t" stroked="t" coordsize="138,139" path="m69,139l0,0hdc43,22,95,22,138,0hal138,0,69,139xe">
              <v:path arrowok="t"/>
              <v:fill on="t" color2="#FFFFFF" focussize="0,0"/>
              <v:stroke weight="0pt" color="#000000"/>
              <v:imagedata o:title=""/>
              <o:lock v:ext="edit" aspectratio="f"/>
            </v:shape>
            <v:line id="_x0000_s2579" o:spid="_x0000_s2579" o:spt="20" style="position:absolute;left:328;top:841;height:16;width:0;" filled="f" stroked="t" coordsize="21600,21600">
              <v:path arrowok="t"/>
              <v:fill on="f" focussize="0,0"/>
              <v:stroke color="#000000" endcap="round"/>
              <v:imagedata o:title=""/>
              <o:lock v:ext="edit" aspectratio="f"/>
            </v:line>
            <v:shape id="_x0000_s2580" o:spid="_x0000_s2580" style="position:absolute;left:324;top:855;height:8;width:7;" fillcolor="#000000" filled="t" stroked="t" coordsize="138,138" path="m69,138l0,0hdc43,22,95,22,138,0hal69,138xe">
              <v:path arrowok="t"/>
              <v:fill on="t" color2="#FFFFFF" focussize="0,0"/>
              <v:stroke weight="0pt" color="#000000"/>
              <v:imagedata o:title=""/>
              <o:lock v:ext="edit" aspectratio="f"/>
            </v:shape>
            <v:shape id="_x0000_s2581" o:spid="_x0000_s2581" style="position:absolute;left:121;top:211;height:49;width:133;" filled="f" stroked="t" coordsize="133,49" path="m0,25l66,0,133,25,66,49,0,25xe">
              <v:path arrowok="t"/>
              <v:fill on="f" focussize="0,0"/>
              <v:stroke color="#000000" endcap="round"/>
              <v:imagedata o:title=""/>
              <o:lock v:ext="edit" aspectratio="f"/>
            </v:shape>
            <v:rect id="_x0000_s2582" o:spid="_x0000_s2582" o:spt="1" style="position:absolute;left:153;top:221;height:21;width:96;mso-wrap-style:none;" filled="f" stroked="f" coordsize="21600,21600">
              <v:path/>
              <v:fill on="f" focussize="0,0"/>
              <v:stroke on="f"/>
              <v:imagedata o:title=""/>
              <o:lock v:ext="edit" aspectratio="f"/>
              <v:textbox inset="0mm,0mm,0mm,0mm" style="mso-fit-shape-to-text:t;">
                <w:txbxContent>
                  <w:p>
                    <w:r>
                      <w:rPr>
                        <w:rFonts w:hint="eastAsia"/>
                        <w:sz w:val="24"/>
                      </w:rPr>
                      <w:t>表明执法身份</w:t>
                    </w:r>
                  </w:p>
                </w:txbxContent>
              </v:textbox>
            </v:rect>
            <v:rect id="_x0000_s2583" o:spid="_x0000_s2583" o:spt="1" style="position:absolute;left:153;top:238;height:21;width:96;mso-wrap-style:none;" filled="f" stroked="f" coordsize="21600,21600">
              <v:path/>
              <v:fill on="f" focussize="0,0"/>
              <v:stroke on="f"/>
              <v:imagedata o:title=""/>
              <o:lock v:ext="edit" aspectratio="f"/>
              <v:textbox inset="0mm,0mm,0mm,0mm" style="mso-fit-shape-to-text:t;">
                <w:txbxContent>
                  <w:p>
                    <w:r>
                      <w:rPr>
                        <w:rFonts w:hint="eastAsia"/>
                        <w:sz w:val="24"/>
                      </w:rPr>
                      <w:t>指出违法事实</w:t>
                    </w:r>
                  </w:p>
                </w:txbxContent>
              </v:textbox>
            </v:rect>
            <v:shape id="_x0000_s2584" o:spid="_x0000_s2584" style="position:absolute;left:121;top:277;height:66;width:133;" filled="f" stroked="t" coordsize="133,66" path="m0,33l66,0,133,33,66,66,0,33xe">
              <v:path arrowok="t"/>
              <v:fill on="f" focussize="0,0"/>
              <v:stroke color="#000000" endcap="round"/>
              <v:imagedata o:title=""/>
              <o:lock v:ext="edit" aspectratio="f"/>
            </v:shape>
            <v:rect id="_x0000_s2585" o:spid="_x0000_s2585" o:spt="1" style="position:absolute;left:153;top:296;height:21;width:96;mso-wrap-style:none;" filled="f" stroked="f" coordsize="21600,21600">
              <v:path/>
              <v:fill on="f" focussize="0,0"/>
              <v:stroke on="f"/>
              <v:imagedata o:title=""/>
              <o:lock v:ext="edit" aspectratio="f"/>
              <v:textbox inset="0mm,0mm,0mm,0mm" style="mso-fit-shape-to-text:t;">
                <w:txbxContent>
                  <w:p>
                    <w:r>
                      <w:rPr>
                        <w:rFonts w:hint="eastAsia"/>
                        <w:sz w:val="24"/>
                      </w:rPr>
                      <w:t>说明处罚理由</w:t>
                    </w:r>
                  </w:p>
                </w:txbxContent>
              </v:textbox>
            </v:rect>
            <v:rect id="_x0000_s2586" o:spid="_x0000_s2586" o:spt="1" style="position:absolute;left:153;top:312;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shape id="_x0000_s2587" o:spid="_x0000_s2587" style="position:absolute;left:121;top:375;height:50;width:133;" filled="f" stroked="t" coordsize="133,50" path="m0,25l66,0,133,25,66,50,0,25xe">
              <v:path arrowok="t"/>
              <v:fill on="f" focussize="0,0"/>
              <v:stroke color="#000000" endcap="round"/>
              <v:imagedata o:title=""/>
              <o:lock v:ext="edit" aspectratio="f"/>
            </v:shape>
            <v:rect id="_x0000_s2588" o:spid="_x0000_s2588" o:spt="1" style="position:absolute;left:153;top:386;height:21;width:96;mso-wrap-style:none;" filled="f" stroked="f" coordsize="21600,21600">
              <v:path/>
              <v:fill on="f" focussize="0,0"/>
              <v:stroke on="f"/>
              <v:imagedata o:title=""/>
              <o:lock v:ext="edit" aspectratio="f"/>
              <v:textbox inset="0mm,0mm,0mm,0mm" style="mso-fit-shape-to-text:t;">
                <w:txbxContent>
                  <w:p>
                    <w:r>
                      <w:rPr>
                        <w:rFonts w:hint="eastAsia"/>
                        <w:sz w:val="24"/>
                      </w:rPr>
                      <w:t>制作处罚决定</w:t>
                    </w:r>
                  </w:p>
                </w:txbxContent>
              </v:textbox>
            </v:rect>
            <v:rect id="_x0000_s2589" o:spid="_x0000_s2589" o:spt="1" style="position:absolute;left:153;top:402;height:21;width:16;mso-wrap-style:none;" filled="f" stroked="f" coordsize="21600,21600">
              <v:path/>
              <v:fill on="f" focussize="0,0"/>
              <v:stroke on="f"/>
              <v:imagedata o:title=""/>
              <o:lock v:ext="edit" aspectratio="f"/>
              <v:textbox inset="0mm,0mm,0mm,0mm" style="mso-fit-shape-to-text:t;">
                <w:txbxContent>
                  <w:p>
                    <w:r>
                      <w:rPr>
                        <w:rFonts w:hint="eastAsia"/>
                        <w:sz w:val="24"/>
                      </w:rPr>
                      <w:t>书</w:t>
                    </w:r>
                  </w:p>
                </w:txbxContent>
              </v:textbox>
            </v:rect>
            <v:rect id="_x0000_s2590" o:spid="_x0000_s2590" o:spt="1" style="position:absolute;left:165;top:40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591" o:spid="_x0000_s2591" o:spt="1" style="position:absolute;left:176;top:402;height:21;width:64;mso-wrap-style:none;" filled="f" stroked="f" coordsize="21600,21600">
              <v:path/>
              <v:fill on="f" focussize="0,0"/>
              <v:stroke on="f"/>
              <v:imagedata o:title=""/>
              <o:lock v:ext="edit" aspectratio="f"/>
              <v:textbox inset="0mm,0mm,0mm,0mm" style="mso-fit-shape-to-text:t;">
                <w:txbxContent>
                  <w:p>
                    <w:r>
                      <w:rPr>
                        <w:rFonts w:hint="eastAsia"/>
                        <w:sz w:val="24"/>
                      </w:rPr>
                      <w:t>当场交付</w:t>
                    </w:r>
                  </w:p>
                </w:txbxContent>
              </v:textbox>
            </v:rect>
            <v:rect id="_x0000_s2592" o:spid="_x0000_s2592" o:spt="1" style="position:absolute;left:106;top:472;height:50;width:163;" filled="f" stroked="t" coordsize="21600,21600">
              <v:path/>
              <v:fill on="f" focussize="0,0"/>
              <v:stroke color="#000000" joinstyle="round" endcap="round"/>
              <v:imagedata o:title=""/>
              <o:lock v:ext="edit" aspectratio="f"/>
            </v:rect>
            <v:rect id="_x0000_s2593" o:spid="_x0000_s2593" o:spt="1" style="position:absolute;left:113;top:476;height:21;width:80;mso-wrap-style:none;" filled="f" stroked="f" coordsize="21600,21600">
              <v:path/>
              <v:fill on="f" focussize="0,0"/>
              <v:stroke on="f"/>
              <v:imagedata o:title=""/>
              <o:lock v:ext="edit" aspectratio="f"/>
              <v:textbox inset="0mm,0mm,0mm,0mm" style="mso-fit-shape-to-text:t;">
                <w:txbxContent>
                  <w:p>
                    <w:r>
                      <w:rPr>
                        <w:rFonts w:hint="eastAsia"/>
                        <w:sz w:val="24"/>
                      </w:rPr>
                      <w:t>执行当事人</w:t>
                    </w:r>
                  </w:p>
                </w:txbxContent>
              </v:textbox>
            </v:rect>
            <v:rect id="_x0000_s2594" o:spid="_x0000_s2594" o:spt="1" style="position:absolute;left:171;top:474;height:21;width:16;mso-wrap-style:none;" filled="f" stroked="f" coordsize="21600,21600">
              <v:path/>
              <v:fill on="f" focussize="0,0"/>
              <v:stroke on="f"/>
              <v:imagedata o:title=""/>
              <o:lock v:ext="edit" aspectratio="f"/>
              <v:textbox inset="0mm,0mm,0mm,0mm" style="mso-fit-shape-to-text:t;">
                <w:txbxContent>
                  <w:p>
                    <w:r>
                      <w:rPr>
                        <w:sz w:val="24"/>
                      </w:rPr>
                      <w:t>15</w:t>
                    </w:r>
                  </w:p>
                </w:txbxContent>
              </v:textbox>
            </v:rect>
            <v:rect id="_x0000_s2595" o:spid="_x0000_s2595" o:spt="1" style="position:absolute;left:182;top:476;height:21;width:112;mso-wrap-style:none;" filled="f" stroked="f" coordsize="21600,21600">
              <v:path/>
              <v:fill on="f" focussize="0,0"/>
              <v:stroke on="f"/>
              <v:imagedata o:title=""/>
              <o:lock v:ext="edit" aspectratio="f"/>
              <v:textbox inset="0mm,0mm,0mm,0mm" style="mso-fit-shape-to-text:t;">
                <w:txbxContent>
                  <w:p>
                    <w:r>
                      <w:rPr>
                        <w:rFonts w:hint="eastAsia"/>
                        <w:sz w:val="24"/>
                      </w:rPr>
                      <w:t>日内到指定银行</w:t>
                    </w:r>
                  </w:p>
                </w:txbxContent>
              </v:textbox>
            </v:rect>
            <v:rect id="_x0000_s2596" o:spid="_x0000_s2596" o:spt="1" style="position:absolute;left:113;top:490;height:21;width:64;mso-wrap-style:none;" filled="f" stroked="f" coordsize="21600,21600">
              <v:path/>
              <v:fill on="f" focussize="0,0"/>
              <v:stroke on="f"/>
              <v:imagedata o:title=""/>
              <o:lock v:ext="edit" aspectratio="f"/>
              <v:textbox inset="0mm,0mm,0mm,0mm" style="mso-fit-shape-to-text:t;">
                <w:txbxContent>
                  <w:p>
                    <w:r>
                      <w:rPr>
                        <w:rFonts w:hint="eastAsia"/>
                        <w:sz w:val="24"/>
                      </w:rPr>
                      <w:t>缴纳罚款</w:t>
                    </w:r>
                  </w:p>
                </w:txbxContent>
              </v:textbox>
            </v:rect>
            <v:rect id="_x0000_s2597" o:spid="_x0000_s2597" o:spt="1" style="position:absolute;left:159;top:49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598" o:spid="_x0000_s2598" o:spt="1" style="position:absolute;left:171;top:490;height:21;width:128;mso-wrap-style:none;" filled="f" stroked="f" coordsize="21600,21600">
              <v:path/>
              <v:fill on="f" focussize="0,0"/>
              <v:stroke on="f"/>
              <v:imagedata o:title=""/>
              <o:lock v:ext="edit" aspectratio="f"/>
              <v:textbox inset="0mm,0mm,0mm,0mm" style="mso-fit-shape-to-text:t;">
                <w:txbxContent>
                  <w:p>
                    <w:r>
                      <w:rPr>
                        <w:rFonts w:hint="eastAsia"/>
                        <w:sz w:val="24"/>
                      </w:rPr>
                      <w:t>在事后难以执行的</w:t>
                    </w:r>
                  </w:p>
                </w:txbxContent>
              </v:textbox>
            </v:rect>
            <v:rect id="_x0000_s2599" o:spid="_x0000_s2599" o:spt="1" style="position:absolute;left:124;top:507;height:21;width:176;mso-wrap-style:none;" filled="f" stroked="f" coordsize="21600,21600">
              <v:path/>
              <v:fill on="f" focussize="0,0"/>
              <v:stroke on="f"/>
              <v:imagedata o:title=""/>
              <o:lock v:ext="edit" aspectratio="f"/>
              <v:textbox inset="0mm,0mm,0mm,0mm" style="mso-fit-shape-to-text:t;">
                <w:txbxContent>
                  <w:p>
                    <w:r>
                      <w:rPr>
                        <w:rFonts w:hint="eastAsia"/>
                        <w:sz w:val="24"/>
                      </w:rPr>
                      <w:t>以及特殊情况下当场收缴</w:t>
                    </w:r>
                  </w:p>
                </w:txbxContent>
              </v:textbox>
            </v:rect>
            <v:rect id="_x0000_s2600" o:spid="_x0000_s2600" o:spt="1" style="position:absolute;left:127;top:583;height:46;width:121;" filled="f" stroked="t" coordsize="21600,21600">
              <v:path/>
              <v:fill on="f" focussize="0,0"/>
              <v:stroke color="#000000" joinstyle="round" endcap="round"/>
              <v:imagedata o:title=""/>
              <o:lock v:ext="edit" aspectratio="f"/>
            </v:rect>
            <v:rect id="_x0000_s2601" o:spid="_x0000_s2601" o:spt="1" style="position:absolute;left:165;top:600;height:21;width:64;mso-wrap-style:none;" filled="f" stroked="f" coordsize="21600,21600">
              <v:path/>
              <v:fill on="f" focussize="0,0"/>
              <v:stroke on="f"/>
              <v:imagedata o:title=""/>
              <o:lock v:ext="edit" aspectratio="f"/>
              <v:textbox inset="0mm,0mm,0mm,0mm" style="mso-fit-shape-to-text:t;">
                <w:txbxContent>
                  <w:p>
                    <w:r>
                      <w:rPr>
                        <w:rFonts w:hint="eastAsia"/>
                        <w:sz w:val="24"/>
                      </w:rPr>
                      <w:t>报告备案</w:t>
                    </w:r>
                  </w:p>
                </w:txbxContent>
              </v:textbox>
            </v:rect>
            <v:shape id="_x0000_s2602" o:spid="_x0000_s2602" style="position:absolute;left:27;top:293;height:33;width:75;" filled="f" stroked="t" coordsize="1394,578" path="m289,578l1106,578hdc1265,578,1394,448,1394,289c1394,129,1265,0,1106,0c1106,0,1106,0,1106,0hal1106,0,289,0hdc129,0,0,129,0,289c0,448,129,578,289,578haxe">
              <v:path arrowok="t"/>
              <v:fill on="f" focussize="0,0"/>
              <v:stroke color="#000000" endcap="round"/>
              <v:imagedata o:title=""/>
              <o:lock v:ext="edit" aspectratio="f"/>
            </v:shape>
            <v:rect id="_x0000_s2603" o:spid="_x0000_s2603" o:spt="1" style="position:absolute;left:41;top:303;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2604" o:spid="_x0000_s2604" o:spt="1" style="position:absolute;left:24;top:382;height:36;width:74;" filled="f" stroked="t" coordsize="21600,21600">
              <v:path/>
              <v:fill on="f" focussize="0,0"/>
              <v:stroke color="#000000" joinstyle="round" endcap="round"/>
              <v:imagedata o:title=""/>
              <o:lock v:ext="edit" aspectratio="f"/>
            </v:rect>
            <v:rect id="_x0000_s2605" o:spid="_x0000_s2605" o:spt="1" style="position:absolute;left:26;top:386;height:21;width:96;mso-wrap-style:none;" filled="f" stroked="f" coordsize="21600,21600">
              <v:path/>
              <v:fill on="f" focussize="0,0"/>
              <v:stroke on="f"/>
              <v:imagedata o:title=""/>
              <o:lock v:ext="edit" aspectratio="f"/>
              <v:textbox inset="0mm,0mm,0mm,0mm" style="mso-fit-shape-to-text:t;">
                <w:txbxContent>
                  <w:p>
                    <w:r>
                      <w:rPr>
                        <w:rFonts w:hint="eastAsia"/>
                        <w:sz w:val="24"/>
                      </w:rPr>
                      <w:t>进入行政复议</w:t>
                    </w:r>
                  </w:p>
                </w:txbxContent>
              </v:textbox>
            </v:rect>
            <v:rect id="_x0000_s2606" o:spid="_x0000_s2606" o:spt="1" style="position:absolute;left:32;top:402;height:21;width:80;mso-wrap-style:none;" filled="f" stroked="f" coordsize="21600,21600">
              <v:path/>
              <v:fill on="f" focussize="0,0"/>
              <v:stroke on="f"/>
              <v:imagedata o:title=""/>
              <o:lock v:ext="edit" aspectratio="f"/>
              <v:textbox inset="0mm,0mm,0mm,0mm" style="mso-fit-shape-to-text:t;">
                <w:txbxContent>
                  <w:p>
                    <w:r>
                      <w:rPr>
                        <w:rFonts w:hint="eastAsia"/>
                        <w:sz w:val="24"/>
                      </w:rPr>
                      <w:t>或诉讼流程</w:t>
                    </w:r>
                  </w:p>
                </w:txbxContent>
              </v:textbox>
            </v:rect>
            <v:rect id="_x0000_s2607" o:spid="_x0000_s2607" o:spt="1" style="position:absolute;left:24;top:474;height:46;width:74;" filled="f" stroked="t" coordsize="21600,21600">
              <v:path/>
              <v:fill on="f" focussize="0,0"/>
              <v:stroke color="#000000" joinstyle="round" endcap="round"/>
              <v:imagedata o:title=""/>
              <o:lock v:ext="edit" aspectratio="f"/>
            </v:rect>
            <v:rect id="_x0000_s2608" o:spid="_x0000_s2608" o:spt="1" style="position:absolute;left:26;top:483;height:21;width:96;mso-wrap-style:none;" filled="f" stroked="f" coordsize="21600,21600">
              <v:path/>
              <v:fill on="f" focussize="0,0"/>
              <v:stroke on="f"/>
              <v:imagedata o:title=""/>
              <o:lock v:ext="edit" aspectratio="f"/>
              <v:textbox inset="0mm,0mm,0mm,0mm" style="mso-fit-shape-to-text:t;">
                <w:txbxContent>
                  <w:p>
                    <w:r>
                      <w:rPr>
                        <w:rFonts w:hint="eastAsia"/>
                        <w:sz w:val="24"/>
                      </w:rPr>
                      <w:t>复议决定或行</w:t>
                    </w:r>
                  </w:p>
                </w:txbxContent>
              </v:textbox>
            </v:rect>
            <v:rect id="_x0000_s2609" o:spid="_x0000_s2609" o:spt="1" style="position:absolute;left:26;top:498;height:21;width:32;mso-wrap-style:none;" filled="f" stroked="f" coordsize="21600,21600">
              <v:path/>
              <v:fill on="f" focussize="0,0"/>
              <v:stroke on="f"/>
              <v:imagedata o:title=""/>
              <o:lock v:ext="edit" aspectratio="f"/>
              <v:textbox inset="0mm,0mm,0mm,0mm" style="mso-fit-shape-to-text:t;">
                <w:txbxContent>
                  <w:p>
                    <w:r>
                      <w:rPr>
                        <w:rFonts w:hint="eastAsia"/>
                        <w:sz w:val="24"/>
                      </w:rPr>
                      <w:t>政判</w:t>
                    </w:r>
                  </w:p>
                </w:txbxContent>
              </v:textbox>
            </v:rect>
            <v:rect id="_x0000_s2610" o:spid="_x0000_s2610" o:spt="1" style="position:absolute;left:50;top:49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611" o:spid="_x0000_s2611" o:spt="1" style="position:absolute;left:61;top:498;height:21;width:16;mso-wrap-style:none;" filled="f" stroked="f" coordsize="21600,21600">
              <v:path/>
              <v:fill on="f" focussize="0,0"/>
              <v:stroke on="f"/>
              <v:imagedata o:title=""/>
              <o:lock v:ext="edit" aspectratio="f"/>
              <v:textbox inset="0mm,0mm,0mm,0mm" style="mso-fit-shape-to-text:t;">
                <w:txbxContent>
                  <w:p>
                    <w:r>
                      <w:rPr>
                        <w:rFonts w:hint="eastAsia"/>
                        <w:sz w:val="24"/>
                      </w:rPr>
                      <w:t>裁</w:t>
                    </w:r>
                  </w:p>
                </w:txbxContent>
              </v:textbox>
            </v:rect>
            <v:rect id="_x0000_s2612" o:spid="_x0000_s2612" o:spt="1" style="position:absolute;left:72;top:49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613" o:spid="_x0000_s2613" o:spt="1" style="position:absolute;left:84;top:498;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2614" o:spid="_x0000_s2614" o:spt="1" style="position:absolute;left:24;top:583;height:46;width:74;" filled="f" stroked="t" coordsize="21600,21600">
              <v:path/>
              <v:fill on="f" focussize="0,0"/>
              <v:stroke color="#000000" joinstyle="round" endcap="round"/>
              <v:imagedata o:title=""/>
              <o:lock v:ext="edit" aspectratio="f"/>
            </v:rect>
            <v:rect id="_x0000_s2615" o:spid="_x0000_s2615" o:spt="1" style="position:absolute;left:43;top:600;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2616" o:spid="_x0000_s2616" o:spt="1" style="position:absolute;left:67;top:600;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rect id="_x0000_s2617" o:spid="_x0000_s2617" o:spt="1" style="position:absolute;left:114;top:760;height:43;width:89;" filled="f" stroked="t" coordsize="21600,21600">
              <v:path/>
              <v:fill on="f" focussize="0,0"/>
              <v:stroke color="#000000" joinstyle="round" endcap="round"/>
              <v:imagedata o:title=""/>
              <o:lock v:ext="edit" aspectratio="f"/>
            </v:rect>
            <v:rect id="_x0000_s2618" o:spid="_x0000_s2618" o:spt="1" style="position:absolute;left:135;top:767;height:21;width:64;mso-wrap-style:none;" filled="f" stroked="f" coordsize="21600,21600">
              <v:path/>
              <v:fill on="f" focussize="0,0"/>
              <v:stroke on="f"/>
              <v:imagedata o:title=""/>
              <o:lock v:ext="edit" aspectratio="f"/>
              <v:textbox inset="0mm,0mm,0mm,0mm" style="mso-fit-shape-to-text:t;">
                <w:txbxContent>
                  <w:p>
                    <w:r>
                      <w:rPr>
                        <w:rFonts w:hint="eastAsia"/>
                        <w:sz w:val="24"/>
                      </w:rPr>
                      <w:t>行政复议</w:t>
                    </w:r>
                  </w:p>
                </w:txbxContent>
              </v:textbox>
            </v:rect>
            <v:rect id="_x0000_s2619" o:spid="_x0000_s2619" o:spt="1" style="position:absolute;left:141;top:784;height:21;width:48;mso-wrap-style:none;" filled="f" stroked="f" coordsize="21600,21600">
              <v:path/>
              <v:fill on="f" focussize="0,0"/>
              <v:stroke on="f"/>
              <v:imagedata o:title=""/>
              <o:lock v:ext="edit" aspectratio="f"/>
              <v:textbox inset="0mm,0mm,0mm,0mm" style="mso-fit-shape-to-text:t;">
                <w:txbxContent>
                  <w:p>
                    <w:r>
                      <w:rPr>
                        <w:rFonts w:hint="eastAsia"/>
                        <w:sz w:val="24"/>
                      </w:rPr>
                      <w:t>或诉讼</w:t>
                    </w:r>
                  </w:p>
                </w:txbxContent>
              </v:textbox>
            </v:rect>
            <v:rect id="_x0000_s2620" o:spid="_x0000_s2620" o:spt="1" style="position:absolute;left:416;top:280;height:91;width:88;" filled="f" stroked="t" coordsize="21600,21600">
              <v:path/>
              <v:fill on="f" focussize="0,0"/>
              <v:stroke color="#000000" joinstyle="round" endcap="round"/>
              <v:imagedata o:title=""/>
              <o:lock v:ext="edit" aspectratio="f"/>
            </v:rect>
            <v:rect id="_x0000_s2621" o:spid="_x0000_s2621" o:spt="1" style="position:absolute;left:418;top:282;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2622" o:spid="_x0000_s2622" o:spt="1" style="position:absolute;left:424;top:284;height:21;width:64;mso-wrap-style:none;" filled="f" stroked="f" coordsize="21600,21600">
              <v:path/>
              <v:fill on="f" focussize="0,0"/>
              <v:stroke on="f"/>
              <v:imagedata o:title=""/>
              <o:lock v:ext="edit" aspectratio="f"/>
              <v:textbox inset="0mm,0mm,0mm,0mm" style="mso-fit-shape-to-text:t;">
                <w:txbxContent>
                  <w:p>
                    <w:r>
                      <w:rPr>
                        <w:rFonts w:hint="eastAsia"/>
                        <w:sz w:val="24"/>
                      </w:rPr>
                      <w:t>录制笔录</w:t>
                    </w:r>
                  </w:p>
                </w:txbxContent>
              </v:textbox>
            </v:rect>
            <v:rect id="_x0000_s2623" o:spid="_x0000_s2623" o:spt="1" style="position:absolute;left:465;top:28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624" o:spid="_x0000_s2624" o:spt="1" style="position:absolute;left:426;top:298;height:21;width:80;mso-wrap-style:none;" filled="f" stroked="f" coordsize="21600,21600">
              <v:path/>
              <v:fill on="f" focussize="0,0"/>
              <v:stroke on="f"/>
              <v:imagedata o:title=""/>
              <o:lock v:ext="edit" aspectratio="f"/>
              <v:textbox inset="0mm,0mm,0mm,0mm" style="mso-fit-shape-to-text:t;">
                <w:txbxContent>
                  <w:p>
                    <w:r>
                      <w:rPr>
                        <w:rFonts w:hint="eastAsia"/>
                        <w:sz w:val="24"/>
                      </w:rPr>
                      <w:t>抽样取证等</w:t>
                    </w:r>
                  </w:p>
                </w:txbxContent>
              </v:textbox>
            </v:rect>
            <v:rect id="_x0000_s2625" o:spid="_x0000_s2625" o:spt="1" style="position:absolute;left:418;top:311;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2626" o:spid="_x0000_s2626" o:spt="1" style="position:absolute;left:424;top:313;height:21;width:64;mso-wrap-style:none;" filled="f" stroked="f" coordsize="21600,21600">
              <v:path/>
              <v:fill on="f" focussize="0,0"/>
              <v:stroke on="f"/>
              <v:imagedata o:title=""/>
              <o:lock v:ext="edit" aspectratio="f"/>
              <v:textbox inset="0mm,0mm,0mm,0mm" style="mso-fit-shape-to-text:t;">
                <w:txbxContent>
                  <w:p>
                    <w:r>
                      <w:rPr>
                        <w:rFonts w:hint="eastAsia"/>
                        <w:sz w:val="24"/>
                      </w:rPr>
                      <w:t>收集书证</w:t>
                    </w:r>
                  </w:p>
                </w:txbxContent>
              </v:textbox>
            </v:rect>
            <v:rect id="_x0000_s2627" o:spid="_x0000_s2627" o:spt="1" style="position:absolute;left:465;top:31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628" o:spid="_x0000_s2628" o:spt="1" style="position:absolute;left:426;top:327;height:21;width:48;mso-wrap-style:none;" filled="f" stroked="f" coordsize="21600,21600">
              <v:path/>
              <v:fill on="f" focussize="0,0"/>
              <v:stroke on="f"/>
              <v:imagedata o:title=""/>
              <o:lock v:ext="edit" aspectratio="f"/>
              <v:textbox inset="0mm,0mm,0mm,0mm" style="mso-fit-shape-to-text:t;">
                <w:txbxContent>
                  <w:p>
                    <w:r>
                      <w:rPr>
                        <w:rFonts w:hint="eastAsia"/>
                        <w:sz w:val="24"/>
                      </w:rPr>
                      <w:t>物证等</w:t>
                    </w:r>
                  </w:p>
                </w:txbxContent>
              </v:textbox>
            </v:rect>
            <v:rect id="_x0000_s2629" o:spid="_x0000_s2629" o:spt="1" style="position:absolute;left:418;top:340;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2630" o:spid="_x0000_s2630" o:spt="1" style="position:absolute;left:424;top:342;height:21;width:32;mso-wrap-style:none;" filled="f" stroked="f" coordsize="21600,21600">
              <v:path/>
              <v:fill on="f" focussize="0,0"/>
              <v:stroke on="f"/>
              <v:imagedata o:title=""/>
              <o:lock v:ext="edit" aspectratio="f"/>
              <v:textbox inset="0mm,0mm,0mm,0mm" style="mso-fit-shape-to-text:t;">
                <w:txbxContent>
                  <w:p>
                    <w:r>
                      <w:rPr>
                        <w:rFonts w:hint="eastAsia"/>
                        <w:sz w:val="24"/>
                      </w:rPr>
                      <w:t>鉴定</w:t>
                    </w:r>
                  </w:p>
                </w:txbxContent>
              </v:textbox>
            </v:rect>
            <v:rect id="_x0000_s2631" o:spid="_x0000_s2631" o:spt="1" style="position:absolute;left:445;top:34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632" o:spid="_x0000_s2632" o:spt="1" style="position:absolute;left:455;top:342;height:21;width:48;mso-wrap-style:none;" filled="f" stroked="f" coordsize="21600,21600">
              <v:path/>
              <v:fill on="f" focussize="0,0"/>
              <v:stroke on="f"/>
              <v:imagedata o:title=""/>
              <o:lock v:ext="edit" aspectratio="f"/>
              <v:textbox inset="0mm,0mm,0mm,0mm" style="mso-fit-shape-to-text:t;">
                <w:txbxContent>
                  <w:p>
                    <w:r>
                      <w:rPr>
                        <w:rFonts w:hint="eastAsia"/>
                        <w:sz w:val="24"/>
                      </w:rPr>
                      <w:t>勘查等</w:t>
                    </w:r>
                  </w:p>
                </w:txbxContent>
              </v:textbox>
            </v:rect>
            <v:rect id="_x0000_s2633" o:spid="_x0000_s2633" o:spt="1" style="position:absolute;left:418;top:354;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2634" o:spid="_x0000_s2634" o:spt="1" style="position:absolute;left:424;top:356;height:21;width:96;mso-wrap-style:none;" filled="f" stroked="f" coordsize="21600,21600">
              <v:path/>
              <v:fill on="f" focussize="0,0"/>
              <v:stroke on="f"/>
              <v:imagedata o:title=""/>
              <o:lock v:ext="edit" aspectratio="f"/>
              <v:textbox inset="0mm,0mm,0mm,0mm" style="mso-fit-shape-to-text:t;">
                <w:txbxContent>
                  <w:p>
                    <w:r>
                      <w:rPr>
                        <w:rFonts w:hint="eastAsia"/>
                        <w:sz w:val="24"/>
                      </w:rPr>
                      <w:t>其他取证方式</w:t>
                    </w:r>
                  </w:p>
                </w:txbxContent>
              </v:textbox>
            </v:rect>
            <v:shape id="_x0000_s2635" o:spid="_x0000_s2635" style="position:absolute;left:519;top:310;height:31;width:75;" filled="f" stroked="t" coordsize="1398,532" path="m266,532l1132,532hdc1279,532,1398,413,1398,266c1398,119,1279,0,1132,0c1132,0,1132,0,1132,0hal266,0hdc119,0,0,119,0,266c0,413,119,532,266,532haxe">
              <v:path arrowok="t"/>
              <v:fill on="f" focussize="0,0"/>
              <v:stroke color="#000000" endcap="round"/>
              <v:imagedata o:title=""/>
              <o:lock v:ext="edit" aspectratio="f"/>
            </v:shape>
            <v:rect id="_x0000_s2636" o:spid="_x0000_s2636" o:spt="1" style="position:absolute;left:534;top:313;height:21;width:64;mso-wrap-style:none;" filled="f" stroked="f" coordsize="21600,21600">
              <v:path/>
              <v:fill on="f" focussize="0,0"/>
              <v:stroke on="f"/>
              <v:imagedata o:title=""/>
              <o:lock v:ext="edit" aspectratio="f"/>
              <v:textbox inset="0mm,0mm,0mm,0mm" style="mso-fit-shape-to-text:t;">
                <w:txbxContent>
                  <w:p>
                    <w:r>
                      <w:rPr>
                        <w:rFonts w:hint="eastAsia"/>
                        <w:sz w:val="24"/>
                      </w:rPr>
                      <w:t>登记保全</w:t>
                    </w:r>
                  </w:p>
                </w:txbxContent>
              </v:textbox>
            </v:rect>
            <v:rect id="_x0000_s2637" o:spid="_x0000_s2637" o:spt="1" style="position:absolute;left:527;top:327;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638" o:spid="_x0000_s2638" o:spt="1" style="position:absolute;left:537;top:326;height:21;width:8;mso-wrap-style:none;" filled="f" stroked="f" coordsize="21600,21600">
              <v:path/>
              <v:fill on="f" focussize="0,0"/>
              <v:stroke on="f"/>
              <v:imagedata o:title=""/>
              <o:lock v:ext="edit" aspectratio="f"/>
              <v:textbox inset="0mm,0mm,0mm,0mm" style="mso-fit-shape-to-text:t;">
                <w:txbxContent>
                  <w:p>
                    <w:r>
                      <w:rPr>
                        <w:sz w:val="24"/>
                      </w:rPr>
                      <w:t>7</w:t>
                    </w:r>
                  </w:p>
                </w:txbxContent>
              </v:textbox>
            </v:rect>
            <v:rect id="_x0000_s2639" o:spid="_x0000_s2639" o:spt="1" style="position:absolute;left:541;top:327;height:21;width:64;mso-wrap-style:none;" filled="f" stroked="f" coordsize="21600,21600">
              <v:path/>
              <v:fill on="f" focussize="0,0"/>
              <v:stroke on="f"/>
              <v:imagedata o:title=""/>
              <o:lock v:ext="edit" aspectratio="f"/>
              <v:textbox inset="0mm,0mm,0mm,0mm" style="mso-fit-shape-to-text:t;">
                <w:txbxContent>
                  <w:p>
                    <w:r>
                      <w:rPr>
                        <w:rFonts w:hint="eastAsia"/>
                        <w:sz w:val="24"/>
                      </w:rPr>
                      <w:t>日内决定</w:t>
                    </w:r>
                  </w:p>
                </w:txbxContent>
              </v:textbox>
            </v:rect>
            <v:rect id="_x0000_s2640" o:spid="_x0000_s2640" o:spt="1" style="position:absolute;left:578;top:327;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shape id="_x0000_s2641" o:spid="_x0000_s2641" style="position:absolute;left:410;top:432;height:45;width:120;" filled="f" stroked="t" coordsize="120,45" path="m0,22l60,0,120,22,60,45,0,22xe">
              <v:path arrowok="t"/>
              <v:fill on="f" focussize="0,0"/>
              <v:stroke color="#000000" endcap="round"/>
              <v:imagedata o:title=""/>
              <o:lock v:ext="edit" aspectratio="f"/>
            </v:shape>
            <v:rect id="_x0000_s2642" o:spid="_x0000_s2642" o:spt="1" style="position:absolute;left:435;top:448;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2643" o:spid="_x0000_s2643" o:spt="1" style="position:absolute;left:519;top:497;height:43;width:83;" filled="f" stroked="t" coordsize="21600,21600">
              <v:path/>
              <v:fill on="f" focussize="0,0"/>
              <v:stroke color="#000000" joinstyle="round" endcap="round"/>
              <v:imagedata o:title=""/>
              <o:lock v:ext="edit" aspectratio="f"/>
            </v:rect>
            <v:rect id="_x0000_s2644" o:spid="_x0000_s2644" o:spt="1" style="position:absolute;left:529;top:500;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2645" o:spid="_x0000_s2645" o:spt="1" style="position:absolute;left:524;top:51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646" o:spid="_x0000_s2646" o:spt="1" style="position:absolute;left:533;top:514;height:21;width:112;mso-wrap-style:none;" filled="f" stroked="f" coordsize="21600,21600">
              <v:path/>
              <v:fill on="f" focussize="0,0"/>
              <v:stroke on="f"/>
              <v:imagedata o:title=""/>
              <o:lock v:ext="edit" aspectratio="f"/>
              <v:textbox inset="0mm,0mm,0mm,0mm" style="mso-fit-shape-to-text:t;">
                <w:txbxContent>
                  <w:p>
                    <w:r>
                      <w:rPr>
                        <w:rFonts w:hint="eastAsia"/>
                        <w:sz w:val="24"/>
                      </w:rPr>
                      <w:t>情节复杂或重大</w:t>
                    </w:r>
                  </w:p>
                </w:txbxContent>
              </v:textbox>
            </v:rect>
            <v:rect id="_x0000_s2647" o:spid="_x0000_s2647" o:spt="1" style="position:absolute;left:547;top:526;height:21;width:32;mso-wrap-style:none;" filled="f" stroked="f" coordsize="21600,21600">
              <v:path/>
              <v:fill on="f" focussize="0,0"/>
              <v:stroke on="f"/>
              <v:imagedata o:title=""/>
              <o:lock v:ext="edit" aspectratio="f"/>
              <v:textbox inset="0mm,0mm,0mm,0mm" style="mso-fit-shape-to-text:t;">
                <w:txbxContent>
                  <w:p>
                    <w:r>
                      <w:rPr>
                        <w:rFonts w:hint="eastAsia"/>
                        <w:sz w:val="24"/>
                      </w:rPr>
                      <w:t>处罚</w:t>
                    </w:r>
                  </w:p>
                </w:txbxContent>
              </v:textbox>
            </v:rect>
            <v:rect id="_x0000_s2648" o:spid="_x0000_s2648" o:spt="1" style="position:absolute;left:565;top:526;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649" o:spid="_x0000_s2649" o:spt="1" style="position:absolute;left:519;top:573;height:33;width:83;" filled="f" stroked="t" coordsize="21600,21600">
              <v:path/>
              <v:fill on="f" focussize="0,0"/>
              <v:stroke color="#000000" joinstyle="round" endcap="round"/>
              <v:imagedata o:title=""/>
              <o:lock v:ext="edit" aspectratio="f"/>
            </v:rect>
            <v:rect id="_x0000_s2650" o:spid="_x0000_s2650" o:spt="1" style="position:absolute;left:537;top:583;height:21;width:64;mso-wrap-style:none;" filled="f" stroked="f" coordsize="21600,21600">
              <v:path/>
              <v:fill on="f" focussize="0,0"/>
              <v:stroke on="f"/>
              <v:imagedata o:title=""/>
              <o:lock v:ext="edit" aspectratio="f"/>
              <v:textbox inset="0mm,0mm,0mm,0mm" style="mso-fit-shape-to-text:t;">
                <w:txbxContent>
                  <w:p>
                    <w:r>
                      <w:rPr>
                        <w:rFonts w:hint="eastAsia"/>
                        <w:sz w:val="24"/>
                      </w:rPr>
                      <w:t>集体讨论</w:t>
                    </w:r>
                  </w:p>
                </w:txbxContent>
              </v:textbox>
            </v:rect>
            <v:rect id="_x0000_s2651" o:spid="_x0000_s2651" o:spt="1" style="position:absolute;left:512;top:620;height:39;width:90;" filled="f" stroked="t" coordsize="21600,21600">
              <v:path/>
              <v:fill on="f" focussize="0,0"/>
              <v:stroke color="#000000" joinstyle="round" endcap="round"/>
              <v:imagedata o:title=""/>
              <o:lock v:ext="edit" aspectratio="f"/>
            </v:rect>
            <v:rect id="_x0000_s2652" o:spid="_x0000_s2652" o:spt="1" style="position:absolute;left:534;top:633;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2653" o:spid="_x0000_s2653" o:spt="1" style="position:absolute;left:512;top:674;height:30;width:90;" filled="f" stroked="t" coordsize="21600,21600">
              <v:path/>
              <v:fill on="f" focussize="0,0"/>
              <v:stroke color="#000000" joinstyle="round" endcap="round"/>
              <v:imagedata o:title=""/>
              <o:lock v:ext="edit" aspectratio="f"/>
            </v:rect>
            <v:rect id="_x0000_s2654" o:spid="_x0000_s2654" o:spt="1" style="position:absolute;left:523;top:683;height:21;width:96;mso-wrap-style:none;" filled="f" stroked="f" coordsize="21600,21600">
              <v:path/>
              <v:fill on="f" focussize="0,0"/>
              <v:stroke on="f"/>
              <v:imagedata o:title=""/>
              <o:lock v:ext="edit" aspectratio="f"/>
              <v:textbox inset="0mm,0mm,0mm,0mm" style="mso-fit-shape-to-text:t;">
                <w:txbxContent>
                  <w:p>
                    <w:r>
                      <w:rPr>
                        <w:rFonts w:hint="eastAsia"/>
                        <w:sz w:val="24"/>
                      </w:rPr>
                      <w:t>移送司法机关</w:t>
                    </w:r>
                  </w:p>
                </w:txbxContent>
              </v:textbox>
            </v:rect>
            <v:rect id="_x0000_s2655" o:spid="_x0000_s2655" o:spt="1" style="position:absolute;left:437;top:795;height:46;width:90;" filled="f" stroked="t" coordsize="21600,21600">
              <v:path/>
              <v:fill on="f" focussize="0,0"/>
              <v:stroke color="#000000" joinstyle="round" endcap="round"/>
              <v:imagedata o:title=""/>
              <o:lock v:ext="edit" aspectratio="f"/>
            </v:rect>
            <v:rect id="_x0000_s2656" o:spid="_x0000_s2656" o:spt="1" style="position:absolute;left:460;top:805;height:21;width:64;mso-wrap-style:none;" filled="f" stroked="f" coordsize="21600,21600">
              <v:path/>
              <v:fill on="f" focussize="0,0"/>
              <v:stroke on="f"/>
              <v:imagedata o:title=""/>
              <o:lock v:ext="edit" aspectratio="f"/>
              <v:textbox inset="0mm,0mm,0mm,0mm" style="mso-fit-shape-to-text:t;">
                <w:txbxContent>
                  <w:p>
                    <w:r>
                      <w:rPr>
                        <w:rFonts w:hint="eastAsia"/>
                        <w:sz w:val="24"/>
                      </w:rPr>
                      <w:t>进入强制</w:t>
                    </w:r>
                  </w:p>
                </w:txbxContent>
              </v:textbox>
            </v:rect>
            <v:rect id="_x0000_s2657" o:spid="_x0000_s2657" o:spt="1" style="position:absolute;left:459;top:820;height:21;width:64;mso-wrap-style:none;" filled="f" stroked="f" coordsize="21600,21600">
              <v:path/>
              <v:fill on="f" focussize="0,0"/>
              <v:stroke on="f"/>
              <v:imagedata o:title=""/>
              <o:lock v:ext="edit" aspectratio="f"/>
              <v:textbox inset="0mm,0mm,0mm,0mm" style="mso-fit-shape-to-text:t;">
                <w:txbxContent>
                  <w:p>
                    <w:r>
                      <w:rPr>
                        <w:rFonts w:hint="eastAsia"/>
                        <w:sz w:val="24"/>
                      </w:rPr>
                      <w:t>执行程序</w:t>
                    </w:r>
                  </w:p>
                </w:txbxContent>
              </v:textbox>
            </v:rect>
            <v:shape id="_x0000_s2658" o:spid="_x0000_s2658" style="position:absolute;left:187;top:186;height:19;width:82;" filled="f" stroked="t" coordsize="82,19" path="m82,0l0,0,0,19e">
              <v:path arrowok="t"/>
              <v:fill on="f" focussize="0,0"/>
              <v:stroke color="#000000" endcap="round"/>
              <v:imagedata o:title=""/>
              <o:lock v:ext="edit" aspectratio="f"/>
            </v:shape>
            <v:shape id="_x0000_s2659" o:spid="_x0000_s2659" style="position:absolute;left:184;top:203;height:8;width:7;" fillcolor="#000000" filled="t" stroked="t" coordsize="139,138" path="m69,138l0,0hdc44,21,95,21,139,0hal69,138xe">
              <v:path arrowok="t"/>
              <v:fill on="t" color2="#FFFFFF" focussize="0,0"/>
              <v:stroke weight="0pt" color="#000000"/>
              <v:imagedata o:title=""/>
              <o:lock v:ext="edit" aspectratio="f"/>
            </v:shape>
            <v:shape id="_x0000_s2660" o:spid="_x0000_s2660" style="position:absolute;left:64;top:236;height:51;width:57;" filled="f" stroked="t" coordsize="57,51" path="m57,0l0,0,0,51e">
              <v:path arrowok="t"/>
              <v:fill on="f" focussize="0,0"/>
              <v:stroke color="#000000" endcap="round"/>
              <v:imagedata o:title=""/>
              <o:lock v:ext="edit" aspectratio="f"/>
            </v:shape>
            <v:shape id="_x0000_s2661" o:spid="_x0000_s2661" style="position:absolute;left:61;top:285;height:8;width:7;" fillcolor="#000000" filled="t" stroked="t" coordsize="138,138" path="m69,138l0,0hdc44,22,95,22,138,0hal138,0,69,138xe">
              <v:path arrowok="t"/>
              <v:fill on="t" color2="#FFFFFF" focussize="0,0"/>
              <v:stroke weight="0pt" color="#000000"/>
              <v:imagedata o:title=""/>
              <o:lock v:ext="edit" aspectratio="f"/>
            </v:shape>
            <v:line id="_x0000_s2662" o:spid="_x0000_s2662" o:spt="20" style="position:absolute;left:107;top:310;flip:x;height:0;width:14;" filled="f" stroked="t" coordsize="21600,21600">
              <v:path arrowok="t"/>
              <v:fill on="f" focussize="0,0"/>
              <v:stroke color="#000000" endcap="round"/>
              <v:imagedata o:title=""/>
              <o:lock v:ext="edit" aspectratio="f"/>
            </v:line>
            <v:shape id="_x0000_s2663" o:spid="_x0000_s2663" style="position:absolute;left:102;top:306;height:8;width:7;" fillcolor="#000000" filled="t" stroked="t" coordsize="139,138" path="m0,69l139,0hdc117,43,117,94,139,138hal0,69xe">
              <v:path arrowok="t"/>
              <v:fill on="t" color2="#FFFFFF" focussize="0,0"/>
              <v:stroke weight="0pt" color="#000000"/>
              <v:imagedata o:title=""/>
              <o:lock v:ext="edit" aspectratio="f"/>
            </v:shape>
            <v:line id="_x0000_s2664" o:spid="_x0000_s2664" o:spt="20" style="position:absolute;left:103;top:400;flip:x;height:0;width:18;" filled="f" stroked="t" coordsize="21600,21600">
              <v:path arrowok="t"/>
              <v:fill on="f" focussize="0,0"/>
              <v:stroke color="#000000" endcap="round"/>
              <v:imagedata o:title=""/>
              <o:lock v:ext="edit" aspectratio="f"/>
            </v:line>
            <v:shape id="_x0000_s2665" o:spid="_x0000_s2665" style="position:absolute;left:98;top:396;height:8;width:7;" fillcolor="#000000" filled="t" stroked="t" coordsize="139,139" path="m0,69l139,0hdc117,44,117,95,139,139hal0,69xe">
              <v:path arrowok="t"/>
              <v:fill on="t" color2="#FFFFFF" focussize="0,0"/>
              <v:stroke weight="0pt" color="#000000"/>
              <v:imagedata o:title=""/>
              <o:lock v:ext="edit" aspectratio="f"/>
            </v:shape>
            <v:line id="_x0000_s2666" o:spid="_x0000_s2666" o:spt="20" style="position:absolute;left:187;top:260;height:11;width:0;" filled="f" stroked="t" coordsize="21600,21600">
              <v:path arrowok="t"/>
              <v:fill on="f" focussize="0,0"/>
              <v:stroke color="#000000" endcap="round"/>
              <v:imagedata o:title=""/>
              <o:lock v:ext="edit" aspectratio="f"/>
            </v:line>
            <v:shape id="_x0000_s2667" o:spid="_x0000_s2667" style="position:absolute;left:184;top:269;height:8;width:7;" fillcolor="#000000" filled="t" stroked="t" coordsize="139,139" path="m69,139l0,0hdc44,22,95,22,139,0hal139,0,69,139xe">
              <v:path arrowok="t"/>
              <v:fill on="t" color2="#FFFFFF" focussize="0,0"/>
              <v:stroke weight="0pt" color="#000000"/>
              <v:imagedata o:title=""/>
              <o:lock v:ext="edit" aspectratio="f"/>
            </v:shape>
            <v:line id="_x0000_s2668" o:spid="_x0000_s2668" o:spt="20" style="position:absolute;left:187;top:343;height:27;width:0;" filled="f" stroked="t" coordsize="21600,21600">
              <v:path arrowok="t"/>
              <v:fill on="f" focussize="0,0"/>
              <v:stroke color="#000000" endcap="round"/>
              <v:imagedata o:title=""/>
              <o:lock v:ext="edit" aspectratio="f"/>
            </v:line>
            <v:shape id="_x0000_s2669" o:spid="_x0000_s2669" style="position:absolute;left:184;top:368;height:7;width:7;" fillcolor="#000000" filled="t" stroked="t" coordsize="139,138" path="m69,138l0,0hdc44,22,95,22,139,0hal139,0,69,138xe">
              <v:path arrowok="t"/>
              <v:fill on="t" color2="#FFFFFF" focussize="0,0"/>
              <v:stroke weight="0pt" color="#000000"/>
              <v:imagedata o:title=""/>
              <o:lock v:ext="edit" aspectratio="f"/>
            </v:shape>
            <v:line id="_x0000_s2670" o:spid="_x0000_s2670" o:spt="20" style="position:absolute;left:187;top:425;height:41;width:0;" filled="f" stroked="t" coordsize="21600,21600">
              <v:path arrowok="t"/>
              <v:fill on="f" focussize="0,0"/>
              <v:stroke color="#000000" endcap="round"/>
              <v:imagedata o:title=""/>
              <o:lock v:ext="edit" aspectratio="f"/>
            </v:line>
            <v:shape id="_x0000_s2671" o:spid="_x0000_s2671" style="position:absolute;left:184;top:464;height:8;width:7;" fillcolor="#000000" filled="t" stroked="t" coordsize="139,138" path="m69,138l0,0hdc44,22,95,22,139,0hal69,138xe">
              <v:path arrowok="t"/>
              <v:fill on="t" color2="#FFFFFF" focussize="0,0"/>
              <v:stroke weight="0pt" color="#000000"/>
              <v:imagedata o:title=""/>
              <o:lock v:ext="edit" aspectratio="f"/>
            </v:shape>
            <v:line id="_x0000_s2672" o:spid="_x0000_s2672" o:spt="20" style="position:absolute;left:187;top:522;height:55;width:0;" filled="f" stroked="t" coordsize="21600,21600">
              <v:path arrowok="t"/>
              <v:fill on="f" focussize="0,0"/>
              <v:stroke color="#000000" endcap="round"/>
              <v:imagedata o:title=""/>
              <o:lock v:ext="edit" aspectratio="f"/>
            </v:line>
            <v:shape id="_x0000_s2673" o:spid="_x0000_s2673" style="position:absolute;left:184;top:575;height:8;width:7;" fillcolor="#000000" filled="t" stroked="t" coordsize="139,139" path="m69,139l0,0hdc44,22,95,22,139,0hal139,0,69,139xe">
              <v:path arrowok="t"/>
              <v:fill on="t" color2="#FFFFFF" focussize="0,0"/>
              <v:stroke weight="0pt" color="#000000"/>
              <v:imagedata o:title=""/>
              <o:lock v:ext="edit" aspectratio="f"/>
            </v:shape>
            <v:line id="_x0000_s2674" o:spid="_x0000_s2674" o:spt="20" style="position:absolute;left:61;top:418;height:50;width:0;" filled="f" stroked="t" coordsize="21600,21600">
              <v:path arrowok="t"/>
              <v:fill on="f" focussize="0,0"/>
              <v:stroke color="#000000" endcap="round"/>
              <v:imagedata o:title=""/>
              <o:lock v:ext="edit" aspectratio="f"/>
            </v:line>
            <v:shape id="_x0000_s2675" o:spid="_x0000_s2675" style="position:absolute;left:57;top:466;height:8;width:7;" fillcolor="#000000" filled="t" stroked="t" coordsize="138,138" path="m69,138l0,0hdc43,22,95,22,138,0hal138,0,69,138xe">
              <v:path arrowok="t"/>
              <v:fill on="t" color2="#FFFFFF" focussize="0,0"/>
              <v:stroke weight="0pt" color="#000000"/>
              <v:imagedata o:title=""/>
              <o:lock v:ext="edit" aspectratio="f"/>
            </v:shape>
            <v:line id="_x0000_s2676" o:spid="_x0000_s2676" o:spt="20" style="position:absolute;left:61;top:520;height:57;width:0;" filled="f" stroked="t" coordsize="21600,21600">
              <v:path arrowok="t"/>
              <v:fill on="f" focussize="0,0"/>
              <v:stroke color="#000000" endcap="round"/>
              <v:imagedata o:title=""/>
              <o:lock v:ext="edit" aspectratio="f"/>
            </v:line>
            <v:shape id="_x0000_s2677" o:spid="_x0000_s2677" style="position:absolute;left:57;top:575;height:8;width:7;" fillcolor="#000000" filled="t" stroked="t" coordsize="138,139" path="m69,139l0,0hdc43,22,95,22,138,0hal138,0,69,139xe">
              <v:path arrowok="t"/>
              <v:fill on="t" color2="#FFFFFF" focussize="0,0"/>
              <v:stroke weight="0pt" color="#000000"/>
              <v:imagedata o:title=""/>
              <o:lock v:ext="edit" aspectratio="f"/>
            </v:shape>
            <v:line id="_x0000_s2678" o:spid="_x0000_s2678" o:spt="20" style="position:absolute;left:386;top:325;height:0;width:30;" filled="f" stroked="t" coordsize="21600,21600">
              <v:path arrowok="t"/>
              <v:fill on="f" focussize="0,0"/>
              <v:stroke color="#000000" endcap="round"/>
              <v:imagedata o:title=""/>
              <o:lock v:ext="edit" aspectratio="f"/>
            </v:line>
            <v:line id="_x0000_s2679" o:spid="_x0000_s2679" o:spt="20" style="position:absolute;left:504;top:325;height:0;width:10;" filled="f" stroked="t" coordsize="21600,21600">
              <v:path arrowok="t"/>
              <v:fill on="f" focussize="0,0"/>
              <v:stroke color="#000000" endcap="round"/>
              <v:imagedata o:title=""/>
              <o:lock v:ext="edit" aspectratio="f"/>
            </v:line>
            <v:shape id="_x0000_s2680" o:spid="_x0000_s2680" style="position:absolute;left:512;top:321;height:8;width:7;" fillcolor="#000000" filled="t" stroked="t" coordsize="139,138" path="m139,69l0,138hdc22,94,22,43,0,0hal0,0,139,69xe">
              <v:path arrowok="t"/>
              <v:fill on="t" color2="#FFFFFF" focussize="0,0"/>
              <v:stroke weight="0pt" color="#000000"/>
              <v:imagedata o:title=""/>
              <o:lock v:ext="edit" aspectratio="f"/>
            </v:shape>
            <v:line id="_x0000_s2681" o:spid="_x0000_s2681" o:spt="20" style="position:absolute;left:387;top:454;height:0;width:17;" filled="f" stroked="t" coordsize="21600,21600">
              <v:path arrowok="t"/>
              <v:fill on="f" focussize="0,0"/>
              <v:stroke color="#000000" endcap="round"/>
              <v:imagedata o:title=""/>
              <o:lock v:ext="edit" aspectratio="f"/>
            </v:line>
            <v:shape id="_x0000_s2682" o:spid="_x0000_s2682" style="position:absolute;left:403;top:451;height:7;width:7;" fillcolor="#000000" filled="t" stroked="t" coordsize="138,138" path="m138,69l0,138hdc21,95,21,44,0,0hal138,69xe">
              <v:path arrowok="t"/>
              <v:fill on="t" color2="#FFFFFF" focussize="0,0"/>
              <v:stroke weight="0pt" color="#000000"/>
              <v:imagedata o:title=""/>
              <o:lock v:ext="edit" aspectratio="f"/>
            </v:shape>
            <v:shape id="_x0000_s2683" o:spid="_x0000_s2683" style="position:absolute;left:530;top:454;height:37;width:30;" filled="f" stroked="t" coordsize="30,37" path="m0,0l30,0,30,37e">
              <v:path arrowok="t"/>
              <v:fill on="f" focussize="0,0"/>
              <v:stroke color="#000000" endcap="round"/>
              <v:imagedata o:title=""/>
              <o:lock v:ext="edit" aspectratio="f"/>
            </v:shape>
            <v:shape id="_x0000_s2684" o:spid="_x0000_s2684" style="position:absolute;left:557;top:489;height:8;width:7;" fillcolor="#000000" filled="t" stroked="t" coordsize="138,138" path="m69,138l0,0hdc43,22,94,22,138,0hal69,138xe">
              <v:path arrowok="t"/>
              <v:fill on="t" color2="#FFFFFF" focussize="0,0"/>
              <v:stroke weight="0pt" color="#000000"/>
              <v:imagedata o:title=""/>
              <o:lock v:ext="edit" aspectratio="f"/>
            </v:shape>
            <v:shape id="_x0000_s2685" o:spid="_x0000_s2685" style="position:absolute;left:333;top:477;height:14;width:137;" filled="f" stroked="t" coordsize="137,14" path="m137,0l137,14,0,14e">
              <v:path arrowok="t"/>
              <v:fill on="f" focussize="0,0"/>
              <v:stroke color="#000000" endcap="round"/>
              <v:imagedata o:title=""/>
              <o:lock v:ext="edit" aspectratio="f"/>
            </v:shape>
            <v:shape id="_x0000_s2686" o:spid="_x0000_s2686" style="position:absolute;left:328;top:487;height:7;width:7;" fillcolor="#000000" filled="t" stroked="t" coordsize="138,138" path="m0,69l138,0hdc117,43,117,95,138,138hal0,69xe">
              <v:path arrowok="t"/>
              <v:fill on="t" color2="#FFFFFF" focussize="0,0"/>
              <v:stroke weight="0pt" color="#000000"/>
              <v:imagedata o:title=""/>
              <o:lock v:ext="edit" aspectratio="f"/>
            </v:shape>
            <v:line id="_x0000_s2687" o:spid="_x0000_s2687" o:spt="20" style="position:absolute;left:560;top:540;height:27;width:0;" filled="f" stroked="t" coordsize="21600,21600">
              <v:path arrowok="t"/>
              <v:fill on="f" focussize="0,0"/>
              <v:stroke color="#000000" endcap="round"/>
              <v:imagedata o:title=""/>
              <o:lock v:ext="edit" aspectratio="f"/>
            </v:line>
            <v:shape id="_x0000_s2688" o:spid="_x0000_s2688" style="position:absolute;left:557;top:565;height:8;width:7;" fillcolor="#000000" filled="t" stroked="t" coordsize="138,138" path="m69,138l0,0hdc43,22,94,22,138,0hal69,138xe">
              <v:path arrowok="t"/>
              <v:fill on="t" color2="#FFFFFF" focussize="0,0"/>
              <v:stroke weight="0pt" color="#000000"/>
              <v:imagedata o:title=""/>
              <o:lock v:ext="edit" aspectratio="f"/>
            </v:shape>
            <v:shape id="_x0000_s2689" o:spid="_x0000_s2689" style="position:absolute;left:387;top:639;height:25;width:119;" filled="f" stroked="t" coordsize="119,25" path="m0,25l64,25,64,0,119,0e">
              <v:path arrowok="t"/>
              <v:fill on="f" focussize="0,0"/>
              <v:stroke color="#000000" endcap="round"/>
              <v:imagedata o:title=""/>
              <o:lock v:ext="edit" aspectratio="f"/>
            </v:shape>
            <v:shape id="_x0000_s2690" o:spid="_x0000_s2690" style="position:absolute;left:504;top:635;height:8;width:8;" fillcolor="#000000" filled="t" stroked="t" coordsize="138,138" path="m138,69l0,138hdc22,95,22,44,0,0hal138,69xe">
              <v:path arrowok="t"/>
              <v:fill on="t" color2="#FFFFFF" focussize="0,0"/>
              <v:stroke weight="0pt" color="#000000"/>
              <v:imagedata o:title=""/>
              <o:lock v:ext="edit" aspectratio="f"/>
            </v:shape>
            <v:line id="_x0000_s2691" o:spid="_x0000_s2691" o:spt="20" style="position:absolute;left:387;top:818;height:0;width:44;" filled="f" stroked="t" coordsize="21600,21600">
              <v:path arrowok="t"/>
              <v:fill on="f" focussize="0,0"/>
              <v:stroke color="#000000" endcap="round"/>
              <v:imagedata o:title=""/>
              <o:lock v:ext="edit" aspectratio="f"/>
            </v:line>
            <v:shape id="_x0000_s2692" o:spid="_x0000_s2692" style="position:absolute;left:430;top:814;height:8;width:7;" fillcolor="#000000" filled="t" stroked="t" coordsize="138,138" path="m138,69l0,138hdc22,94,22,43,0,0hal138,69xe">
              <v:path arrowok="t"/>
              <v:fill on="t" color2="#FFFFFF" focussize="0,0"/>
              <v:stroke weight="0pt" color="#000000"/>
              <v:imagedata o:title=""/>
              <o:lock v:ext="edit" aspectratio="f"/>
            </v:shape>
            <v:shape id="_x0000_s2693" o:spid="_x0000_s2693" style="position:absolute;left:387;top:664;height:25;width:119;" filled="f" stroked="t" coordsize="119,25" path="m0,0l64,0,64,25,119,25e">
              <v:path arrowok="t"/>
              <v:fill on="f" focussize="0,0"/>
              <v:stroke color="#000000" endcap="round"/>
              <v:imagedata o:title=""/>
              <o:lock v:ext="edit" aspectratio="f"/>
            </v:shape>
            <v:shape id="_x0000_s2694" o:spid="_x0000_s2694" style="position:absolute;left:504;top:685;height:8;width:8;" fillcolor="#000000" filled="t" stroked="t" coordsize="138,138" path="m138,69l0,138hdc22,95,22,44,0,0hal0,0,138,69xe">
              <v:path arrowok="t"/>
              <v:fill on="t" color2="#FFFFFF" focussize="0,0"/>
              <v:stroke weight="0pt" color="#000000"/>
              <v:imagedata o:title=""/>
              <o:lock v:ext="edit" aspectratio="f"/>
            </v:shape>
            <v:shape id="_x0000_s2695" o:spid="_x0000_s2695" style="position:absolute;left:159;top:731;height:23;width:109;" filled="f" stroked="t" coordsize="109,23" path="m109,0l0,0,0,23e">
              <v:path arrowok="t"/>
              <v:fill on="f" focussize="0,0"/>
              <v:stroke color="#000000" endcap="round"/>
              <v:imagedata o:title=""/>
              <o:lock v:ext="edit" aspectratio="f"/>
            </v:shape>
            <v:shape id="_x0000_s2696" o:spid="_x0000_s2696" style="position:absolute;left:155;top:752;height:8;width:7;" fillcolor="#000000" filled="t" stroked="t" coordsize="138,138" path="m69,138l0,0hdc44,21,95,21,138,0hal69,138xe">
              <v:path arrowok="t"/>
              <v:fill on="t" color2="#FFFFFF" focussize="0,0"/>
              <v:stroke weight="0pt" color="#000000"/>
              <v:imagedata o:title=""/>
              <o:lock v:ext="edit" aspectratio="f"/>
            </v:shape>
            <v:shape id="_x0000_s2697" o:spid="_x0000_s2697" style="position:absolute;left:159;top:803;height:15;width:103;" filled="f" stroked="t" coordsize="103,15" path="m0,0l0,15,103,15e">
              <v:path arrowok="t"/>
              <v:fill on="f" focussize="0,0"/>
              <v:stroke color="#000000" endcap="round"/>
              <v:imagedata o:title=""/>
              <o:lock v:ext="edit" aspectratio="f"/>
            </v:shape>
            <v:shape id="_x0000_s2698" o:spid="_x0000_s2698" style="position:absolute;left:260;top:814;height:8;width:8;" fillcolor="#000000" filled="t" stroked="t" coordsize="139,138" path="m139,69l0,138hdc22,94,22,43,0,0hal0,0,139,69xe">
              <v:path arrowok="t"/>
              <v:fill on="t" color2="#FFFFFF" focussize="0,0"/>
              <v:stroke weight="0pt" color="#000000"/>
              <v:imagedata o:title=""/>
              <o:lock v:ext="edit" aspectratio="f"/>
            </v:shape>
            <v:shape id="_x0000_s2699" o:spid="_x0000_s2699" style="position:absolute;left:61;top:629;height:255;width:201;" filled="f" stroked="t" coordsize="201,255" path="m0,0l0,255,201,255e">
              <v:path arrowok="t"/>
              <v:fill on="f" focussize="0,0"/>
              <v:stroke color="#000000" endcap="round"/>
              <v:imagedata o:title=""/>
              <o:lock v:ext="edit" aspectratio="f"/>
            </v:shape>
            <v:shape id="_x0000_s2700" o:spid="_x0000_s2700" style="position:absolute;left:260;top:880;height:8;width:8;" fillcolor="#000000" filled="t" stroked="t" coordsize="139,138" path="m139,69l0,138hdc22,94,22,43,0,0hal0,0,139,69xe">
              <v:path arrowok="t"/>
              <v:fill on="t" color2="#FFFFFF" focussize="0,0"/>
              <v:stroke weight="0pt" color="#000000"/>
              <v:imagedata o:title=""/>
              <o:lock v:ext="edit" aspectratio="f"/>
            </v:shape>
            <v:shape id="_x0000_s2701" o:spid="_x0000_s2701" style="position:absolute;left:66;top:629;height:59;width:121;" filled="f" stroked="t" coordsize="121,59" path="m121,0l121,59,0,59e">
              <v:path arrowok="t"/>
              <v:fill on="f" focussize="0,0"/>
              <v:stroke color="#000000" endcap="round"/>
              <v:imagedata o:title=""/>
              <o:lock v:ext="edit" aspectratio="f"/>
            </v:shape>
            <v:shape id="_x0000_s2702" o:spid="_x0000_s2702" style="position:absolute;left:61;top:684;height:8;width:7;" fillcolor="#000000" filled="t" stroked="t" coordsize="138,138" path="m0,69l138,0hdc116,43,116,94,138,138hal138,138,0,69xe">
              <v:path arrowok="t"/>
              <v:fill on="t" color2="#FFFFFF" focussize="0,0"/>
              <v:stroke weight="0pt" color="#000000"/>
              <v:imagedata o:title=""/>
              <o:lock v:ext="edit" aspectratio="f"/>
            </v:shape>
            <v:line id="_x0000_s2703" o:spid="_x0000_s2703" o:spt="20" style="position:absolute;left:333;top:589;flip:x;height:0;width:186;" filled="f" stroked="t" coordsize="21600,21600">
              <v:path arrowok="t"/>
              <v:fill on="f" focussize="0,0"/>
              <v:stroke color="#000000" endcap="round"/>
              <v:imagedata o:title=""/>
              <o:lock v:ext="edit" aspectratio="f"/>
            </v:line>
            <v:shape id="_x0000_s2704" o:spid="_x0000_s2704" style="position:absolute;left:328;top:585;height:8;width:7;" fillcolor="#000000" filled="t" stroked="t" coordsize="138,139" path="m0,69l138,0hdc117,44,116,95,138,139hal138,139,0,69xe">
              <v:path arrowok="t"/>
              <v:fill on="t" color2="#FFFFFF" focussize="0,0"/>
              <v:stroke weight="0pt" color="#000000"/>
              <v:imagedata o:title=""/>
              <o:lock v:ext="edit" aspectratio="f"/>
            </v:shape>
            <v:rect id="_x0000_s2705" o:spid="_x0000_s2705" o:spt="1" style="position:absolute;left:189;top:166;height:21;width:64;mso-wrap-style:none;" filled="f" stroked="f" coordsize="21600,21600">
              <v:path/>
              <v:fill on="f" focussize="0,0"/>
              <v:stroke on="f"/>
              <v:imagedata o:title=""/>
              <o:lock v:ext="edit" aspectratio="f"/>
              <v:textbox inset="0mm,0mm,0mm,0mm" style="mso-fit-shape-to-text:t;">
                <w:txbxContent>
                  <w:p>
                    <w:r>
                      <w:rPr>
                        <w:rFonts w:hint="eastAsia"/>
                        <w:sz w:val="24"/>
                      </w:rPr>
                      <w:t>简易程序</w:t>
                    </w:r>
                  </w:p>
                </w:txbxContent>
              </v:textbox>
            </v:rect>
            <v:rect id="_x0000_s2706" o:spid="_x0000_s2706" o:spt="1" style="position:absolute;left:354;top:214;height:21;width:64;mso-wrap-style:none;" filled="f" stroked="f" coordsize="21600,21600">
              <v:path/>
              <v:fill on="f" focussize="0,0"/>
              <v:stroke on="f"/>
              <v:imagedata o:title=""/>
              <o:lock v:ext="edit" aspectratio="f"/>
              <v:textbox inset="0mm,0mm,0mm,0mm" style="mso-fit-shape-to-text:t;">
                <w:txbxContent>
                  <w:p>
                    <w:r>
                      <w:rPr>
                        <w:rFonts w:hint="eastAsia"/>
                        <w:sz w:val="24"/>
                      </w:rPr>
                      <w:t>一般程序</w:t>
                    </w:r>
                  </w:p>
                </w:txbxContent>
              </v:textbox>
            </v:rect>
            <v:rect id="_x0000_s2707" o:spid="_x0000_s2707" o:spt="1" style="position:absolute;left:97;top:270;height:21;width:64;mso-wrap-style:none;" filled="f" stroked="f" coordsize="21600,21600">
              <v:path/>
              <v:fill on="f" focussize="0,0"/>
              <v:stroke on="f"/>
              <v:imagedata o:title=""/>
              <o:lock v:ext="edit" aspectratio="f"/>
              <v:textbox inset="0mm,0mm,0mm,0mm" style="mso-fit-shape-to-text:t;">
                <w:txbxContent>
                  <w:p>
                    <w:r>
                      <w:rPr>
                        <w:rFonts w:hint="eastAsia"/>
                        <w:sz w:val="24"/>
                      </w:rPr>
                      <w:t>申辩理由</w:t>
                    </w:r>
                  </w:p>
                </w:txbxContent>
              </v:textbox>
            </v:rect>
            <v:rect id="_x0000_s2708" o:spid="_x0000_s2708" o:spt="1" style="position:absolute;left:101;top:283;height:21;width:48;mso-wrap-style:none;" filled="f" stroked="f" coordsize="21600,21600">
              <v:path/>
              <v:fill on="f" focussize="0,0"/>
              <v:stroke on="f"/>
              <v:imagedata o:title=""/>
              <o:lock v:ext="edit" aspectratio="f"/>
              <v:textbox inset="0mm,0mm,0mm,0mm" style="mso-fit-shape-to-text:t;">
                <w:txbxContent>
                  <w:p>
                    <w:r>
                      <w:rPr>
                        <w:rFonts w:hint="eastAsia"/>
                        <w:sz w:val="24"/>
                      </w:rPr>
                      <w:t>成立的</w:t>
                    </w:r>
                  </w:p>
                </w:txbxContent>
              </v:textbox>
            </v:rect>
            <v:rect id="_x0000_s2709" o:spid="_x0000_s2709" o:spt="1" style="position:absolute;left:110;top:365;height:21;width:80;mso-wrap-style:none;" filled="f" stroked="f" coordsize="21600,21600">
              <v:path/>
              <v:fill on="f" focussize="0,0"/>
              <v:stroke on="f"/>
              <v:imagedata o:title=""/>
              <o:lock v:ext="edit" aspectratio="f"/>
              <v:textbox inset="0mm,0mm,0mm,0mm" style="mso-fit-shape-to-text:t;">
                <w:txbxContent>
                  <w:p>
                    <w:r>
                      <w:rPr>
                        <w:rFonts w:hint="eastAsia"/>
                        <w:sz w:val="24"/>
                      </w:rPr>
                      <w:t>提出复议或</w:t>
                    </w:r>
                  </w:p>
                </w:txbxContent>
              </v:textbox>
            </v:rect>
            <v:rect id="_x0000_s2710" o:spid="_x0000_s2710" o:spt="1" style="position:absolute;left:110;top:378;height:21;width:80;mso-wrap-style:none;" filled="f" stroked="f" coordsize="21600,21600">
              <v:path/>
              <v:fill on="f" focussize="0,0"/>
              <v:stroke on="f"/>
              <v:imagedata o:title=""/>
              <o:lock v:ext="edit" aspectratio="f"/>
              <v:textbox inset="0mm,0mm,0mm,0mm" style="mso-fit-shape-to-text:t;">
                <w:txbxContent>
                  <w:p>
                    <w:r>
                      <w:rPr>
                        <w:rFonts w:hint="eastAsia"/>
                        <w:sz w:val="24"/>
                      </w:rPr>
                      <w:t>诉讼请求的</w:t>
                    </w:r>
                  </w:p>
                </w:txbxContent>
              </v:textbox>
            </v:rect>
            <v:rect id="_x0000_s2711" o:spid="_x0000_s2711" o:spt="1" style="position:absolute;left:433;top:507;height:23;width:74;" filled="f" stroked="t" coordsize="21600,21600">
              <v:path/>
              <v:fill on="f" focussize="0,0"/>
              <v:stroke color="#000000" joinstyle="round" endcap="round"/>
              <v:imagedata o:title=""/>
              <o:lock v:ext="edit" aspectratio="f"/>
            </v:rect>
            <v:rect id="_x0000_s2712" o:spid="_x0000_s2712" o:spt="1" style="position:absolute;left:447;top:512;height:21;width:64;mso-wrap-style:none;" filled="f" stroked="f" coordsize="21600,21600">
              <v:path/>
              <v:fill on="f" focussize="0,0"/>
              <v:stroke on="f"/>
              <v:imagedata o:title=""/>
              <o:lock v:ext="edit" aspectratio="f"/>
              <v:textbox inset="0mm,0mm,0mm,0mm" style="mso-fit-shape-to-text:t;">
                <w:txbxContent>
                  <w:p>
                    <w:r>
                      <w:rPr>
                        <w:rFonts w:hint="eastAsia"/>
                        <w:sz w:val="24"/>
                      </w:rPr>
                      <w:t>申请听证</w:t>
                    </w:r>
                  </w:p>
                </w:txbxContent>
              </v:textbox>
            </v:rect>
            <v:rect id="_x0000_s2713" o:spid="_x0000_s2713" o:spt="1" style="position:absolute;left:433;top:547;height:18;width:74;" filled="f" stroked="t" coordsize="21600,21600">
              <v:path/>
              <v:fill on="f" focussize="0,0"/>
              <v:stroke color="#000000" joinstyle="round" endcap="round"/>
              <v:imagedata o:title=""/>
              <o:lock v:ext="edit" aspectratio="f"/>
            </v:rect>
            <v:rect id="_x0000_s2714" o:spid="_x0000_s2714" o:spt="1" style="position:absolute;left:448;top:550;height:21;width:64;mso-wrap-style:none;" filled="f" stroked="f" coordsize="21600,21600">
              <v:path/>
              <v:fill on="f" focussize="0,0"/>
              <v:stroke on="f"/>
              <v:imagedata o:title=""/>
              <o:lock v:ext="edit" aspectratio="f"/>
              <v:textbox inset="0mm,0mm,0mm,0mm" style="mso-fit-shape-to-text:t;">
                <w:txbxContent>
                  <w:p>
                    <w:r>
                      <w:rPr>
                        <w:rFonts w:hint="eastAsia"/>
                        <w:sz w:val="24"/>
                      </w:rPr>
                      <w:t>组织听证</w:t>
                    </w:r>
                  </w:p>
                </w:txbxContent>
              </v:textbox>
            </v:rect>
            <v:line id="_x0000_s2715" o:spid="_x0000_s2715" o:spt="20" style="position:absolute;left:470;top:477;height:24;width:0;" filled="f" stroked="t" coordsize="21600,21600">
              <v:path arrowok="t"/>
              <v:fill on="f" focussize="0,0"/>
              <v:stroke color="#000000" endcap="round"/>
              <v:imagedata o:title=""/>
              <o:lock v:ext="edit" aspectratio="f"/>
            </v:line>
            <v:shape id="_x0000_s2716" o:spid="_x0000_s2716" style="position:absolute;left:466;top:499;height:8;width:8;" fillcolor="#000000" filled="t" stroked="t" coordsize="138,139" path="m69,139l0,0hdc44,22,95,22,138,0hal69,139xe">
              <v:path arrowok="t"/>
              <v:fill on="t" color2="#FFFFFF" focussize="0,0"/>
              <v:stroke weight="0pt" color="#000000"/>
              <v:imagedata o:title=""/>
              <o:lock v:ext="edit" aspectratio="f"/>
            </v:shape>
            <v:line id="_x0000_s2717" o:spid="_x0000_s2717" o:spt="20" style="position:absolute;left:513;top:518;flip:x;height:0;width:6;" filled="f" stroked="t" coordsize="21600,21600">
              <v:path arrowok="t"/>
              <v:fill on="f" focussize="0,0"/>
              <v:stroke color="#000000" endcap="round"/>
              <v:imagedata o:title=""/>
              <o:lock v:ext="edit" aspectratio="f"/>
            </v:line>
            <v:shape id="_x0000_s2718" o:spid="_x0000_s2718" style="position:absolute;left:507;top:515;height:7;width:8;" fillcolor="#000000" filled="t" stroked="t" coordsize="139,138" path="m0,69l139,0hdc117,43,117,94,139,138hal0,69xe">
              <v:path arrowok="t"/>
              <v:fill on="t" color2="#FFFFFF" focussize="0,0"/>
              <v:stroke weight="0pt" color="#000000"/>
              <v:imagedata o:title=""/>
              <o:lock v:ext="edit" aspectratio="f"/>
            </v:shape>
            <v:line id="_x0000_s2719" o:spid="_x0000_s2719" o:spt="20" style="position:absolute;left:470;top:530;height:11;width:0;" filled="f" stroked="t" coordsize="21600,21600">
              <v:path arrowok="t"/>
              <v:fill on="f" focussize="0,0"/>
              <v:stroke color="#000000" endcap="round"/>
              <v:imagedata o:title=""/>
              <o:lock v:ext="edit" aspectratio="f"/>
            </v:line>
            <v:shape id="_x0000_s2720" o:spid="_x0000_s2720" style="position:absolute;left:466;top:539;height:8;width:8;" fillcolor="#000000" filled="t" stroked="t" coordsize="138,138" path="m69,138l0,0hdc44,21,95,21,138,0hal69,138xe">
              <v:path arrowok="t"/>
              <v:fill on="t" color2="#FFFFFF" focussize="0,0"/>
              <v:stroke weight="0pt" color="#000000"/>
              <v:imagedata o:title=""/>
              <o:lock v:ext="edit" aspectratio="f"/>
            </v:shape>
            <v:shape id="_x0000_s2721" o:spid="_x0000_s2721" style="position:absolute;left:507;top:556;height:11;width:53;" filled="f" stroked="t" coordsize="53,11" path="m0,0l53,0,53,11e">
              <v:path arrowok="t"/>
              <v:fill on="f" focussize="0,0"/>
              <v:stroke color="#000000" endcap="round"/>
              <v:imagedata o:title=""/>
              <o:lock v:ext="edit" aspectratio="f"/>
            </v:shape>
            <v:shape id="_x0000_s2722" o:spid="_x0000_s2722" style="position:absolute;left:557;top:565;height:8;width:7;" fillcolor="#000000" filled="t" stroked="t" coordsize="138,138" path="m69,138l0,0hdc43,22,94,22,138,0hal69,138xe">
              <v:path arrowok="t"/>
              <v:fill on="t" color2="#FFFFFF" focussize="0,0"/>
              <v:stroke weight="0pt" color="#000000"/>
              <v:imagedata o:title=""/>
              <o:lock v:ext="edit" aspectratio="f"/>
            </v:shape>
            <v:line id="_x0000_s2723" o:spid="_x0000_s2723" o:spt="20" style="position:absolute;left:333;top:556;flip:x;height:0;width:100;" filled="f" stroked="t" coordsize="21600,21600">
              <v:path arrowok="t"/>
              <v:fill on="f" focussize="0,0"/>
              <v:stroke color="#000000" endcap="round"/>
              <v:imagedata o:title=""/>
              <o:lock v:ext="edit" aspectratio="f"/>
            </v:line>
            <v:shape id="_x0000_s2724" o:spid="_x0000_s2724" style="position:absolute;left:328;top:552;height:8;width:7;" fillcolor="#000000" filled="t" stroked="t" coordsize="138,139" path="m0,70l138,0hdc117,44,117,95,138,139hal0,70xe">
              <v:path arrowok="t"/>
              <v:fill on="t" color2="#FFFFFF" focussize="0,0"/>
              <v:stroke weight="0pt" color="#000000"/>
              <v:imagedata o:title=""/>
              <o:lock v:ext="edit" aspectratio="f"/>
            </v:shape>
          </v:group>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r>
        <w:rPr>
          <w:lang w:bidi="bo-CN"/>
        </w:rPr>
        <w:pict>
          <v:group id="_x0000_s2725" o:spid="_x0000_s2725" o:spt="203" style="position:absolute;left:0pt;margin-left:-10.5pt;margin-top:23.25pt;height:693pt;width:477pt;z-index:251106304;mso-width-relative:page;mso-height-relative:page;" coordorigin="1590,969" coordsize="9540,13860" editas="canvas">
            <o:lock v:ext="edit"/>
            <v:shape id="_x0000_s2726" o:spid="_x0000_s2726" o:spt="75" type="#_x0000_t75" style="position:absolute;left:1590;top:969;height:13860;width:9540;" filled="f" stroked="f" coordsize="21600,21600">
              <v:path/>
              <v:fill on="f" focussize="0,0"/>
              <v:stroke on="f"/>
              <v:imagedata o:title=""/>
              <o:lock v:ext="edit" text="t" aspectratio="t"/>
            </v:shape>
            <v:shape id="_x0000_s2928" o:spid="_x0000_s2928" style="position:absolute;left:8370;top:8454;height:120;width:120;" fillcolor="#000000" filled="t" stroked="t" coordsize="138,139" path="m69,139l0,0hdc44,22,95,22,138,0hal69,139xe">
              <v:path arrowok="t"/>
              <v:fill on="t" color2="#FFFFFF" focussize="0,0"/>
              <v:stroke weight="0pt" color="#000000"/>
              <v:imagedata o:title=""/>
              <o:lock v:ext="edit" aspectratio="f"/>
            </v:shape>
            <v:line id="_x0000_s2929" o:spid="_x0000_s2929" o:spt="20" style="position:absolute;left:9075;top:8739;flip:x;height:0;width:90;" filled="f" stroked="t" coordsize="21600,21600">
              <v:path arrowok="t"/>
              <v:fill on="f" focussize="0,0"/>
              <v:stroke color="#000000" endcap="round"/>
              <v:imagedata o:title=""/>
              <o:lock v:ext="edit" aspectratio="f"/>
            </v:line>
            <v:shape id="_x0000_s2930" o:spid="_x0000_s2930" style="position:absolute;left:8985;top:8694;height:105;width:120;" fillcolor="#000000" filled="t" stroked="t" coordsize="139,138" path="m0,69l139,0hdc117,43,117,94,139,138hal0,69xe">
              <v:path arrowok="t"/>
              <v:fill on="t" color2="#FFFFFF" focussize="0,0"/>
              <v:stroke weight="0pt" color="#000000"/>
              <v:imagedata o:title=""/>
              <o:lock v:ext="edit" aspectratio="f"/>
            </v:shape>
            <v:line id="_x0000_s2931" o:spid="_x0000_s2931" o:spt="20" style="position:absolute;left:8430;top:8919;height:165;width:0;" filled="f" stroked="t" coordsize="21600,21600">
              <v:path arrowok="t"/>
              <v:fill on="f" focussize="0,0"/>
              <v:stroke color="#000000" endcap="round"/>
              <v:imagedata o:title=""/>
              <o:lock v:ext="edit" aspectratio="f"/>
            </v:line>
            <v:shape id="_x0000_s2932" o:spid="_x0000_s2932" style="position:absolute;left:8370;top:9054;height:120;width:120;" fillcolor="#000000" filled="t" stroked="t" coordsize="138,138" path="m69,138l0,0hdc44,21,95,21,138,0hal69,138xe">
              <v:path arrowok="t"/>
              <v:fill on="t" color2="#FFFFFF" focussize="0,0"/>
              <v:stroke weight="0pt" color="#000000"/>
              <v:imagedata o:title=""/>
              <o:lock v:ext="edit" aspectratio="f"/>
            </v:shape>
            <v:shape id="_x0000_s2933" o:spid="_x0000_s2933" style="position:absolute;left:8985;top:9309;height:165;width:795;" filled="f" stroked="t" coordsize="53,11" path="m0,0l53,0,53,11e">
              <v:path arrowok="t"/>
              <v:fill on="f" focussize="0,0"/>
              <v:stroke color="#000000" endcap="round"/>
              <v:imagedata o:title=""/>
              <o:lock v:ext="edit" aspectratio="f"/>
            </v:shape>
            <v:shape id="_x0000_s2934" o:spid="_x0000_s2934" style="position:absolute;left:9735;top:9444;height:120;width:105;" fillcolor="#000000" filled="t" stroked="t" coordsize="138,138" path="m69,138l0,0hdc43,22,94,22,138,0hal69,138xe">
              <v:path arrowok="t"/>
              <v:fill on="t" color2="#FFFFFF" focussize="0,0"/>
              <v:stroke weight="0pt" color="#000000"/>
              <v:imagedata o:title=""/>
              <o:lock v:ext="edit" aspectratio="f"/>
            </v:shape>
            <v:line id="_x0000_s2935" o:spid="_x0000_s2935" o:spt="20" style="position:absolute;left:6375;top:9309;flip:x;height:0;width:1500;" filled="f" stroked="t" coordsize="21600,21600">
              <v:path arrowok="t"/>
              <v:fill on="f" focussize="0,0"/>
              <v:stroke color="#000000" endcap="round"/>
              <v:imagedata o:title=""/>
              <o:lock v:ext="edit" aspectratio="f"/>
            </v:line>
            <v:shape id="_x0000_s2936" o:spid="_x0000_s2936" style="position:absolute;left:6300;top:9249;height:120;width:105;" fillcolor="#000000" filled="t" stroked="t" coordsize="138,139" path="m0,70l138,0hdc117,44,117,95,138,139hal0,70xe">
              <v:path arrowok="t"/>
              <v:fill on="t" color2="#FFFFFF" focussize="0,0"/>
              <v:stroke weight="0pt" color="#000000"/>
              <v:imagedata o:title=""/>
              <o:lock v:ext="edit" aspectratio="f"/>
            </v:shape>
            <v:rect id="_x0000_s2728" o:spid="_x0000_s2728" o:spt="1" style="position:absolute;left:2625;top:1434;height:315;width:180;mso-wrap-style:none;" filled="f" stroked="f" coordsize="21600,21600">
              <v:path/>
              <v:fill on="f" focussize="0,0"/>
              <v:stroke on="f"/>
              <v:imagedata o:title=""/>
              <o:lock v:ext="edit" aspectratio="f"/>
              <v:textbox inset="0mm,0mm,0mm,0mm" style="mso-fit-shape-to-text:t;">
                <w:txbxContent>
                  <w:p/>
                </w:txbxContent>
              </v:textbox>
            </v:rect>
            <v:rect id="_x0000_s2729" o:spid="_x0000_s2729" o:spt="1" style="position:absolute;left:2490;top:1284;height:624;width:7505;" filled="f" stroked="f" coordsize="21600,21600">
              <v:path/>
              <v:fill on="f" focussize="0,0"/>
              <v:stroke on="f"/>
              <v:imagedata o:title=""/>
              <o:lock v:ext="edit" aspectratio="f"/>
              <v:textbox inset="0mm,0mm,0mm,0mm" style="mso-fit-shape-to-text:t;">
                <w:txbxContent>
                  <w:p>
                    <w:pPr>
                      <w:jc w:val="both"/>
                      <w:rPr>
                        <w:sz w:val="36"/>
                        <w:szCs w:val="36"/>
                      </w:rPr>
                    </w:pPr>
                    <w:r>
                      <w:rPr>
                        <w:rFonts w:hint="eastAsia"/>
                        <w:sz w:val="36"/>
                        <w:szCs w:val="36"/>
                        <w:lang w:val="en-US" w:eastAsia="zh-CN"/>
                      </w:rPr>
                      <w:t xml:space="preserve">     </w:t>
                    </w:r>
                    <w:r>
                      <w:rPr>
                        <w:rFonts w:hint="eastAsia"/>
                        <w:sz w:val="36"/>
                        <w:szCs w:val="36"/>
                        <w:lang w:eastAsia="zh-CN"/>
                      </w:rPr>
                      <w:t>双湖县</w:t>
                    </w:r>
                    <w:r>
                      <w:rPr>
                        <w:rFonts w:hint="eastAsia"/>
                        <w:sz w:val="36"/>
                        <w:szCs w:val="36"/>
                      </w:rPr>
                      <w:t>交通运输局行政处罚流程图</w:t>
                    </w:r>
                  </w:p>
                </w:txbxContent>
              </v:textbox>
            </v:rect>
            <v:rect id="_x0000_s2730" o:spid="_x0000_s2730" o:spt="1" style="position:absolute;left:1785;top:1869;height:630;width:960;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职权名称</w:t>
                    </w:r>
                  </w:p>
                </w:txbxContent>
              </v:textbox>
            </v:rect>
            <v:rect id="_x0000_s2731" o:spid="_x0000_s2731" o:spt="1" style="position:absolute;left:3165;top:1869;height:630;width:240;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w:t>
                    </w:r>
                  </w:p>
                </w:txbxContent>
              </v:textbox>
            </v:rect>
            <v:rect id="_x0000_s2732" o:spid="_x0000_s2732" o:spt="1" style="position:absolute;left:3510;top:1869;height:630;width:720;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对损坏</w:t>
                    </w:r>
                  </w:p>
                </w:txbxContent>
              </v:textbox>
            </v:rect>
            <v:rect id="_x0000_s2733" o:spid="_x0000_s2733" o:spt="1" style="position:absolute;left:4530;top:1869;height:630;width:240;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w:t>
                    </w:r>
                  </w:p>
                </w:txbxContent>
              </v:textbox>
            </v:rect>
            <v:rect id="_x0000_s2734" o:spid="_x0000_s2734" o:spt="1" style="position:absolute;left:4875;top:1869;height:630;width:480;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移动</w:t>
                    </w:r>
                  </w:p>
                </w:txbxContent>
              </v:textbox>
            </v:rect>
            <v:rect id="_x0000_s2735" o:spid="_x0000_s2735" o:spt="1" style="position:absolute;left:5565;top:1869;height:630;width:240;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w:t>
                    </w:r>
                  </w:p>
                </w:txbxContent>
              </v:textbox>
            </v:rect>
            <v:rect id="_x0000_s2736" o:spid="_x0000_s2736" o:spt="1" style="position:absolute;left:5910;top:1869;height:630;width:2880;mso-wrap-style:none;" filled="f" stroked="f" coordsize="21600,21600">
              <v:path/>
              <v:fill on="f" focussize="0,0"/>
              <v:stroke on="f"/>
              <v:imagedata o:title=""/>
              <o:lock v:ext="edit" aspectratio="f"/>
              <v:textbox inset="0mm,0mm,0mm,0mm" style="mso-fit-shape-to-text:t;">
                <w:txbxContent>
                  <w:p>
                    <w:pPr>
                      <w:jc w:val="right"/>
                      <w:rPr>
                        <w:sz w:val="24"/>
                      </w:rPr>
                    </w:pPr>
                  </w:p>
                  <w:p>
                    <w:r>
                      <w:rPr>
                        <w:rFonts w:hint="eastAsia"/>
                        <w:sz w:val="24"/>
                      </w:rPr>
                      <w:t>涂改公路附属设施或者损坏</w:t>
                    </w:r>
                  </w:p>
                </w:txbxContent>
              </v:textbox>
            </v:rect>
            <v:rect id="_x0000_s2737" o:spid="_x0000_s2737" o:spt="1" style="position:absolute;left:10020;top:1869;height:315;width:960;mso-wrap-style:none;" filled="f" stroked="f" coordsize="21600,21600">
              <v:path/>
              <v:fill on="f" focussize="0,0"/>
              <v:stroke on="f"/>
              <v:imagedata o:title=""/>
              <o:lock v:ext="edit" aspectratio="f"/>
              <v:textbox inset="0mm,0mm,0mm,0mm" style="mso-fit-shape-to-text:t;">
                <w:txbxContent>
                  <w:p>
                    <w:r>
                      <w:rPr>
                        <w:rFonts w:hint="eastAsia"/>
                        <w:sz w:val="24"/>
                      </w:rPr>
                      <w:t>序号：</w:t>
                    </w:r>
                    <w:r>
                      <w:rPr>
                        <w:sz w:val="24"/>
                      </w:rPr>
                      <w:t>89</w:t>
                    </w:r>
                  </w:p>
                </w:txbxContent>
              </v:textbox>
            </v:rect>
            <v:rect id="_x0000_s2738" o:spid="_x0000_s2738" o:spt="1" style="position:absolute;left:1785;top:2304;height:630;width:2400;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挪动建筑控制区的标桩</w:t>
                    </w:r>
                  </w:p>
                </w:txbxContent>
              </v:textbox>
            </v:rect>
            <v:rect id="_x0000_s2739" o:spid="_x0000_s2739" o:spt="1" style="position:absolute;left:5220;top:2304;height:315;width:180;mso-wrap-style:none;" filled="f" stroked="f" coordsize="21600,21600">
              <v:path/>
              <v:fill on="f" focussize="0,0"/>
              <v:stroke on="f"/>
              <v:imagedata o:title=""/>
              <o:lock v:ext="edit" aspectratio="f"/>
              <v:textbox inset="0mm,0mm,0mm,0mm" style="mso-fit-shape-to-text:t;">
                <w:txbxContent>
                  <w:p/>
                </w:txbxContent>
              </v:textbox>
            </v:rect>
            <v:rect id="_x0000_s2740" o:spid="_x0000_s2740" o:spt="1" style="position:absolute;left:5565;top:2304;height:630;width:1200;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界桩的处罚</w:t>
                    </w:r>
                  </w:p>
                </w:txbxContent>
              </v:textbox>
            </v:rect>
            <v:rect id="_x0000_s2741" o:spid="_x0000_s2741" o:spt="1" style="position:absolute;left:1785;top:2919;height:315;width:180;mso-wrap-style:none;" filled="f" stroked="f" coordsize="21600,21600">
              <v:path/>
              <v:fill on="f" focussize="0,0"/>
              <v:stroke on="f"/>
              <v:imagedata o:title=""/>
              <o:lock v:ext="edit" aspectratio="f"/>
              <v:textbox inset="0mm,0mm,0mm,0mm" style="mso-fit-shape-to-text:t;">
                <w:txbxContent>
                  <w:p/>
                </w:txbxContent>
              </v:textbox>
            </v:rect>
            <v:rect id="_x0000_s2742" o:spid="_x0000_s2742" o:spt="1" style="position:absolute;left:2325;top:2919;height:315;width:180;mso-wrap-style:none;" filled="f" stroked="f" coordsize="21600,21600">
              <v:path/>
              <v:fill on="f" focussize="0,0"/>
              <v:stroke on="f"/>
              <v:imagedata o:title=""/>
              <o:lock v:ext="edit" aspectratio="f"/>
              <v:textbox inset="0mm,0mm,0mm,0mm" style="mso-fit-shape-to-text:t;">
                <w:txbxContent>
                  <w:p/>
                </w:txbxContent>
              </v:textbox>
            </v:rect>
            <v:rect id="_x0000_s2743" o:spid="_x0000_s2743" o:spt="1" style="position:absolute;left:2610;top:2919;height:315;width:300;mso-wrap-style:none;" filled="f" stroked="f" coordsize="21600,21600">
              <v:path/>
              <v:fill on="f" focussize="0,0"/>
              <v:stroke on="f"/>
              <v:imagedata o:title=""/>
              <o:lock v:ext="edit" aspectratio="f"/>
              <v:textbox inset="2mm,0mm,0mm,0mm" style="mso-fit-shape-to-text:t;">
                <w:txbxContent>
                  <w:p/>
                </w:txbxContent>
              </v:textbox>
            </v:rect>
            <v:rect id="_x0000_s2744" o:spid="_x0000_s2744" o:spt="1" style="position:absolute;left:5460;top:3789;height:315;width:180;mso-wrap-style:none;" filled="f" stroked="f" coordsize="21600,21600">
              <v:path/>
              <v:fill on="f" focussize="0,0"/>
              <v:stroke on="f"/>
              <v:imagedata o:title=""/>
              <o:lock v:ext="edit" aspectratio="f"/>
              <v:textbox inset="0mm,0mm,0mm,0mm" style="mso-fit-shape-to-text:t;">
                <w:txbxContent>
                  <w:p/>
                </w:txbxContent>
              </v:textbox>
            </v:rect>
            <v:shape id="_x0000_s2745" o:spid="_x0000_s2745" style="position:absolute;left:5400;top:3669;height:540;width:1770;" filled="f" stroked="t" coordsize="2197,635" path="m318,635l1879,635hdc2055,635,2197,493,2197,317c2197,142,2055,0,1879,0c1879,0,1879,0,1879,0hal1879,0,318,0hdc142,0,0,142,0,317c0,493,142,635,318,635haxe">
              <v:path arrowok="t"/>
              <v:fill on="f" focussize="0,0"/>
              <v:stroke weight="1.5pt" color="#FFFFFF" endcap="round"/>
              <v:imagedata o:title=""/>
              <o:lock v:ext="edit" aspectratio="f"/>
            </v:shape>
            <v:shape id="_x0000_s2746" o:spid="_x0000_s2746" style="position:absolute;left:5265;top:3504;height:555;width:1755;" filled="f" stroked="t" coordsize="2196,636" path="m317,636l1879,636hdc2054,636,2196,493,2196,318c2196,143,2054,0,1879,0c1879,0,1879,0,1879,0hal1879,0,317,0hdc142,0,0,143,0,318c0,493,142,636,317,636haxe">
              <v:path arrowok="t"/>
              <v:fill on="f" focussize="0,0"/>
              <v:stroke weight="1.5pt" color="#000000" endcap="round"/>
              <v:imagedata o:title=""/>
              <o:lock v:ext="edit" aspectratio="f"/>
            </v:shape>
            <v:rect id="_x0000_s2747" o:spid="_x0000_s2747" o:spt="1" style="position:absolute;left:5325;top:3639;height:315;width:1440;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2748" o:spid="_x0000_s2748" o:spt="1" style="position:absolute;left:5265;top:4509;height:540;width:1755;" filled="f" stroked="t" coordsize="21600,21600">
              <v:path/>
              <v:fill on="f" focussize="0,0"/>
              <v:stroke weight="1.5pt" color="#000000" joinstyle="round" endcap="round"/>
              <v:imagedata o:title=""/>
              <o:lock v:ext="edit" aspectratio="f"/>
            </v:rect>
            <v:rect id="_x0000_s2749" o:spid="_x0000_s2749" o:spt="1" style="position:absolute;left:5445;top:4644;height:315;width:240;mso-wrap-style:none;" filled="f" stroked="f" coordsize="21600,21600">
              <v:path/>
              <v:fill on="f" focussize="0,0"/>
              <v:stroke on="f"/>
              <v:imagedata o:title=""/>
              <o:lock v:ext="edit" aspectratio="f"/>
              <v:textbox inset="0mm,0mm,0mm,0mm" style="mso-fit-shape-to-text:t;">
                <w:txbxContent>
                  <w:p>
                    <w:r>
                      <w:rPr>
                        <w:rFonts w:hint="eastAsia"/>
                        <w:sz w:val="24"/>
                      </w:rPr>
                      <w:t>立</w:t>
                    </w:r>
                  </w:p>
                </w:txbxContent>
              </v:textbox>
            </v:rect>
            <v:rect id="_x0000_s2750" o:spid="_x0000_s2750" o:spt="1" style="position:absolute;left:5730;top:4644;height:315;width:240;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751" o:spid="_x0000_s2751" o:spt="1" style="position:absolute;left:6000;top:4644;height:315;width:240;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2752" o:spid="_x0000_s2752" o:spt="1" style="position:absolute;left:6270;top:4644;height:315;width:240;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753" o:spid="_x0000_s2753" o:spt="1" style="position:absolute;left:6555;top:4644;height:315;width:240;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rect id="_x0000_s2754" o:spid="_x0000_s2754" o:spt="1" style="position:absolute;left:5265;top:5544;height:645;width:1755;" filled="f" stroked="t" coordsize="21600,21600">
              <v:path/>
              <v:fill on="f" focussize="0,0"/>
              <v:stroke weight="1.5pt" color="#000000" joinstyle="round" endcap="round"/>
              <v:imagedata o:title=""/>
              <o:lock v:ext="edit" aspectratio="f"/>
            </v:rect>
            <v:rect id="_x0000_s2755" o:spid="_x0000_s2755" o:spt="1" style="position:absolute;left:5595;top:5559;height:315;width:960;mso-wrap-style:none;" filled="f" stroked="f" coordsize="21600,21600">
              <v:path/>
              <v:fill on="f" focussize="0,0"/>
              <v:stroke on="f"/>
              <v:imagedata o:title=""/>
              <o:lock v:ext="edit" aspectratio="f"/>
              <v:textbox inset="0mm,0mm,0mm,0mm" style="mso-fit-shape-to-text:t;">
                <w:txbxContent>
                  <w:p>
                    <w:r>
                      <w:rPr>
                        <w:rFonts w:hint="eastAsia"/>
                        <w:sz w:val="24"/>
                      </w:rPr>
                      <w:t>调查取证</w:t>
                    </w:r>
                  </w:p>
                </w:txbxContent>
              </v:textbox>
            </v:rect>
            <v:rect id="_x0000_s2756" o:spid="_x0000_s2756" o:spt="1" style="position:absolute;left:5475;top:5904;height:315;width:240;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757" o:spid="_x0000_s2757" o:spt="1" style="position:absolute;left:5715;top:5904;height:315;width:120;mso-wrap-style:none;" filled="f" stroked="f" coordsize="21600,21600">
              <v:path/>
              <v:fill on="f" focussize="0,0"/>
              <v:stroke on="f"/>
              <v:imagedata o:title=""/>
              <o:lock v:ext="edit" aspectratio="f"/>
              <v:textbox inset="0mm,0mm,0mm,0mm" style="mso-fit-shape-to-text:t;">
                <w:txbxContent>
                  <w:p>
                    <w:r>
                      <w:rPr>
                        <w:sz w:val="24"/>
                      </w:rPr>
                      <w:t>2</w:t>
                    </w:r>
                  </w:p>
                </w:txbxContent>
              </v:textbox>
            </v:rect>
            <v:rect id="_x0000_s2758" o:spid="_x0000_s2758" o:spt="1" style="position:absolute;left:5835;top:5904;height:315;width:720;mso-wrap-style:none;" filled="f" stroked="f" coordsize="21600,21600">
              <v:path/>
              <v:fill on="f" focussize="0,0"/>
              <v:stroke on="f"/>
              <v:imagedata o:title=""/>
              <o:lock v:ext="edit" aspectratio="f"/>
              <v:textbox inset="0mm,0mm,0mm,0mm" style="mso-fit-shape-to-text:t;">
                <w:txbxContent>
                  <w:p>
                    <w:r>
                      <w:rPr>
                        <w:rFonts w:hint="eastAsia"/>
                        <w:sz w:val="24"/>
                      </w:rPr>
                      <w:t>人以上</w:t>
                    </w:r>
                  </w:p>
                </w:txbxContent>
              </v:textbox>
            </v:rect>
            <v:rect id="_x0000_s2759" o:spid="_x0000_s2759" o:spt="1" style="position:absolute;left:6555;top:5904;height:315;width:240;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760" o:spid="_x0000_s2760" o:spt="1" style="position:absolute;left:5265;top:6549;height:540;width:1755;" filled="f" stroked="t" coordsize="21600,21600">
              <v:path/>
              <v:fill on="f" focussize="0,0"/>
              <v:stroke weight="1.5pt" color="#000000" joinstyle="round" endcap="round"/>
              <v:imagedata o:title=""/>
              <o:lock v:ext="edit" aspectratio="f"/>
            </v:rect>
            <v:rect id="_x0000_s2761" o:spid="_x0000_s2761" o:spt="1" style="position:absolute;left:5730;top:6669;height:315;width:240;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2762" o:spid="_x0000_s2762" o:spt="1" style="position:absolute;left:6270;top:6669;height:315;width:240;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2763" o:spid="_x0000_s2763" style="position:absolute;left:5250;top:7464;height:675;width:1785;" filled="f" stroked="t" coordsize="119,45" path="m0,22l60,0,119,22,60,45,0,22xe">
              <v:path arrowok="t"/>
              <v:fill on="f" focussize="0,0"/>
              <v:stroke weight="1.5pt" color="#000000" endcap="round"/>
              <v:imagedata o:title=""/>
              <o:lock v:ext="edit" aspectratio="f"/>
            </v:shape>
            <v:rect id="_x0000_s2764" o:spid="_x0000_s2764" o:spt="1" style="position:absolute;left:5445;top:7659;height:315;width:1200;mso-wrap-style:none;" filled="f" stroked="f" coordsize="21600,21600">
              <v:path/>
              <v:fill on="f" focussize="0,0"/>
              <v:stroke on="f"/>
              <v:imagedata o:title=""/>
              <o:lock v:ext="edit" aspectratio="f"/>
              <v:textbox inset="0mm,0mm,0mm,0mm" style="mso-fit-shape-to-text:t;">
                <w:txbxContent>
                  <w:p>
                    <w:r>
                      <w:rPr>
                        <w:rFonts w:hint="eastAsia"/>
                        <w:sz w:val="24"/>
                      </w:rPr>
                      <w:t>处罚前告知</w:t>
                    </w:r>
                  </w:p>
                </w:txbxContent>
              </v:textbox>
            </v:rect>
            <v:line id="_x0000_s2765" o:spid="_x0000_s2765" o:spt="20" style="position:absolute;left:6150;top:4059;height:360;width:0;" filled="f" stroked="t" coordsize="21600,21600">
              <v:path arrowok="t"/>
              <v:fill on="f" focussize="0,0"/>
              <v:stroke color="#000000" endcap="round"/>
              <v:imagedata o:title=""/>
              <o:lock v:ext="edit" aspectratio="f"/>
            </v:line>
            <v:shape id="_x0000_s2766" o:spid="_x0000_s2766" style="position:absolute;left:6090;top:4389;height:120;width:105;" fillcolor="#000000" filled="t" stroked="t" coordsize="138,138" path="m69,138l0,0hdc43,22,95,22,138,0hal69,138xe">
              <v:path arrowok="t"/>
              <v:fill on="t" color2="#FFFFFF" focussize="0,0"/>
              <v:stroke weight="0pt" color="#000000"/>
              <v:imagedata o:title=""/>
              <o:lock v:ext="edit" aspectratio="f"/>
            </v:shape>
            <v:line id="_x0000_s2767" o:spid="_x0000_s2767" o:spt="20" style="position:absolute;left:6150;top:5049;height:405;width:0;" filled="f" stroked="t" coordsize="21600,21600">
              <v:path arrowok="t"/>
              <v:fill on="f" focussize="0,0"/>
              <v:stroke color="#000000" endcap="round"/>
              <v:imagedata o:title=""/>
              <o:lock v:ext="edit" aspectratio="f"/>
            </v:line>
            <v:shape id="_x0000_s2768" o:spid="_x0000_s2768" style="position:absolute;left:6090;top:5424;height:120;width:105;" fillcolor="#000000" filled="t" stroked="t" coordsize="138,138" path="m69,138l0,0hdc43,21,95,21,138,0hal69,138xe">
              <v:path arrowok="t"/>
              <v:fill on="t" color2="#FFFFFF" focussize="0,0"/>
              <v:stroke weight="0pt" color="#000000"/>
              <v:imagedata o:title=""/>
              <o:lock v:ext="edit" aspectratio="f"/>
            </v:shape>
            <v:line id="_x0000_s2769" o:spid="_x0000_s2769" o:spt="20" style="position:absolute;left:6150;top:6189;height:270;width:0;" filled="f" stroked="t" coordsize="21600,21600">
              <v:path arrowok="t"/>
              <v:fill on="f" focussize="0,0"/>
              <v:stroke color="#000000" endcap="round"/>
              <v:imagedata o:title=""/>
              <o:lock v:ext="edit" aspectratio="f"/>
            </v:line>
            <v:shape id="_x0000_s2770" o:spid="_x0000_s2770" style="position:absolute;left:6090;top:6429;height:120;width:105;" fillcolor="#000000" filled="t" stroked="t" coordsize="138,138" path="m69,138l0,0hdc43,21,95,21,138,0hal69,138xe">
              <v:path arrowok="t"/>
              <v:fill on="t" color2="#FFFFFF" focussize="0,0"/>
              <v:stroke weight="0pt" color="#000000"/>
              <v:imagedata o:title=""/>
              <o:lock v:ext="edit" aspectratio="f"/>
            </v:shape>
            <v:line id="_x0000_s2771" o:spid="_x0000_s2771" o:spt="20" style="position:absolute;left:6150;top:7089;height:285;width:0;" filled="f" stroked="t" coordsize="21600,21600">
              <v:path arrowok="t"/>
              <v:fill on="f" focussize="0,0"/>
              <v:stroke color="#000000" endcap="round"/>
              <v:imagedata o:title=""/>
              <o:lock v:ext="edit" aspectratio="f"/>
            </v:line>
            <v:shape id="_x0000_s2772" o:spid="_x0000_s2772" style="position:absolute;left:6090;top:7344;height:120;width:105;" fillcolor="#000000" filled="t" stroked="t" coordsize="138,138" path="m69,138l0,0hdc43,22,95,22,138,0hal138,0,69,138xe">
              <v:path arrowok="t"/>
              <v:fill on="t" color2="#FFFFFF" focussize="0,0"/>
              <v:stroke weight="0pt" color="#000000"/>
              <v:imagedata o:title=""/>
              <o:lock v:ext="edit" aspectratio="f"/>
            </v:shape>
            <v:shape id="_x0000_s2773" o:spid="_x0000_s2773" style="position:absolute;left:5250;top:10569;height:735;width:1785;" filled="f" stroked="t" coordsize="119,49" path="m0,25l60,0,119,25,60,49,0,25xe">
              <v:path arrowok="t"/>
              <v:fill on="f" focussize="0,0"/>
              <v:stroke weight="1.5pt" color="#000000" endcap="round"/>
              <v:imagedata o:title=""/>
              <o:lock v:ext="edit" aspectratio="f"/>
            </v:shape>
            <v:rect id="_x0000_s2774" o:spid="_x0000_s2774" o:spt="1" style="position:absolute;left:5730;top:10794;height:315;width:240;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2775" o:spid="_x0000_s2775" o:spt="1" style="position:absolute;left:6270;top:10794;height:315;width:240;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2776" o:spid="_x0000_s2776" style="position:absolute;left:5250;top:11604;height:675;width:1785;" filled="f" stroked="t" coordsize="119,45" path="m0,23l60,0,119,23,60,45,0,23xe">
              <v:path arrowok="t"/>
              <v:fill on="f" focussize="0,0"/>
              <v:stroke weight="1.5pt" color="#000000" endcap="round"/>
              <v:imagedata o:title=""/>
              <o:lock v:ext="edit" aspectratio="f"/>
            </v:shape>
            <v:rect id="_x0000_s2777" o:spid="_x0000_s2777" o:spt="1" style="position:absolute;left:5730;top:11799;height:315;width:240;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2778" o:spid="_x0000_s2778" o:spt="1" style="position:absolute;left:6270;top:11799;height:315;width:240;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2779" o:spid="_x0000_s2779" style="position:absolute;left:5250;top:12909;height:690;width:1785;" filled="f" stroked="t" coordsize="119,46" path="m0,23l60,0,119,23,60,46,0,23xe">
              <v:path arrowok="t"/>
              <v:fill on="f" focussize="0,0"/>
              <v:stroke weight="1.5pt" color="#000000" endcap="round"/>
              <v:imagedata o:title=""/>
              <o:lock v:ext="edit" aspectratio="f"/>
            </v:shape>
            <v:rect id="_x0000_s2780" o:spid="_x0000_s2780" o:spt="1" style="position:absolute;left:5730;top:13119;height:315;width:240;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2781" o:spid="_x0000_s2781" o:spt="1" style="position:absolute;left:6270;top:13119;height:315;width:240;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shape id="_x0000_s2782" o:spid="_x0000_s2782" style="position:absolute;left:5250;top:13929;height:630;width:1785;" filled="f" stroked="t" coordsize="2231,745" path="m372,745l1858,745hdc2064,745,2231,579,2231,373c2231,167,2064,0,1858,0c1858,0,1858,0,1858,0hal1858,0,372,0hdc166,0,0,167,0,373c0,579,166,745,372,745haxe">
              <v:path arrowok="t"/>
              <v:fill on="f" focussize="0,0"/>
              <v:stroke weight="1.5pt" color="#000000" endcap="round"/>
              <v:imagedata o:title=""/>
              <o:lock v:ext="edit" aspectratio="f"/>
            </v:shape>
            <v:rect id="_x0000_s2783" o:spid="_x0000_s2783" o:spt="1" style="position:absolute;left:5730;top:14094;height:315;width:240;mso-wrap-style:none;" filled="f" stroked="f" coordsize="21600,21600">
              <v:path/>
              <v:fill on="f" focussize="0,0"/>
              <v:stroke on="f"/>
              <v:imagedata o:title=""/>
              <o:lock v:ext="edit" aspectratio="f"/>
              <v:textbox inset="0mm,0mm,0mm,0mm" style="mso-fit-shape-to-text:t;">
                <w:txbxContent>
                  <w:p>
                    <w:r>
                      <w:rPr>
                        <w:rFonts w:hint="eastAsia"/>
                        <w:sz w:val="24"/>
                      </w:rPr>
                      <w:t>结</w:t>
                    </w:r>
                  </w:p>
                </w:txbxContent>
              </v:textbox>
            </v:rect>
            <v:rect id="_x0000_s2784" o:spid="_x0000_s2784" o:spt="1" style="position:absolute;left:6270;top:14094;height:315;width:240;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line id="_x0000_s2785" o:spid="_x0000_s2785" o:spt="20" style="position:absolute;left:6150;top:8139;height:2340;width:0;" filled="f" stroked="t" coordsize="21600,21600">
              <v:path arrowok="t"/>
              <v:fill on="f" focussize="0,0"/>
              <v:stroke color="#000000" endcap="round"/>
              <v:imagedata o:title=""/>
              <o:lock v:ext="edit" aspectratio="f"/>
            </v:line>
            <v:shape id="_x0000_s2786" o:spid="_x0000_s2786" style="position:absolute;left:6090;top:10449;height:120;width:105;" fillcolor="#000000" filled="t" stroked="t" coordsize="138,138" path="m69,138l0,0hdc43,22,95,22,138,0hal69,138xe">
              <v:path arrowok="t"/>
              <v:fill on="t" color2="#FFFFFF" focussize="0,0"/>
              <v:stroke weight="0pt" color="#000000"/>
              <v:imagedata o:title=""/>
              <o:lock v:ext="edit" aspectratio="f"/>
            </v:shape>
            <v:line id="_x0000_s2787" o:spid="_x0000_s2787" o:spt="20" style="position:absolute;left:6150;top:11304;height:210;width:0;" filled="f" stroked="t" coordsize="21600,21600">
              <v:path arrowok="t"/>
              <v:fill on="f" focussize="0,0"/>
              <v:stroke color="#000000" endcap="round"/>
              <v:imagedata o:title=""/>
              <o:lock v:ext="edit" aspectratio="f"/>
            </v:line>
            <v:shape id="_x0000_s2788" o:spid="_x0000_s2788" style="position:absolute;left:6090;top:11484;height:120;width:105;" fillcolor="#000000" filled="t" stroked="t" coordsize="138,138" path="m69,138l0,0hdc43,22,95,22,138,0hal69,138xe">
              <v:path arrowok="t"/>
              <v:fill on="t" color2="#FFFFFF" focussize="0,0"/>
              <v:stroke weight="0pt" color="#000000"/>
              <v:imagedata o:title=""/>
              <o:lock v:ext="edit" aspectratio="f"/>
            </v:shape>
            <v:line id="_x0000_s2789" o:spid="_x0000_s2789" o:spt="20" style="position:absolute;left:6150;top:12279;height:540;width:0;" filled="f" stroked="t" coordsize="21600,21600">
              <v:path arrowok="t"/>
              <v:fill on="f" focussize="0,0"/>
              <v:stroke color="#000000" endcap="round"/>
              <v:imagedata o:title=""/>
              <o:lock v:ext="edit" aspectratio="f"/>
            </v:line>
            <v:shape id="_x0000_s2790" o:spid="_x0000_s2790" style="position:absolute;left:6090;top:12789;height:120;width:105;" fillcolor="#000000" filled="t" stroked="t" coordsize="138,139" path="m69,139l0,0hdc43,22,95,22,138,0hal138,0,69,139xe">
              <v:path arrowok="t"/>
              <v:fill on="t" color2="#FFFFFF" focussize="0,0"/>
              <v:stroke weight="0pt" color="#000000"/>
              <v:imagedata o:title=""/>
              <o:lock v:ext="edit" aspectratio="f"/>
            </v:shape>
            <v:line id="_x0000_s2791" o:spid="_x0000_s2791" o:spt="20" style="position:absolute;left:6150;top:13599;height:240;width:0;" filled="f" stroked="t" coordsize="21600,21600">
              <v:path arrowok="t"/>
              <v:fill on="f" focussize="0,0"/>
              <v:stroke color="#000000" endcap="round"/>
              <v:imagedata o:title=""/>
              <o:lock v:ext="edit" aspectratio="f"/>
            </v:line>
            <v:shape id="_x0000_s2792" o:spid="_x0000_s2792" style="position:absolute;left:6090;top:13809;height:120;width:105;" fillcolor="#000000" filled="t" stroked="t" coordsize="138,138" path="m69,138l0,0hdc43,22,95,22,138,0hal69,138xe">
              <v:path arrowok="t"/>
              <v:fill on="t" color2="#FFFFFF" focussize="0,0"/>
              <v:stroke weight="0pt" color="#000000"/>
              <v:imagedata o:title=""/>
              <o:lock v:ext="edit" aspectratio="f"/>
            </v:shape>
            <v:shape id="_x0000_s2793" o:spid="_x0000_s2793" style="position:absolute;left:3045;top:4149;height:735;width:1995;" filled="f" stroked="t" coordsize="133,49" path="m0,25l66,0,133,25,66,49,0,25xe">
              <v:path arrowok="t"/>
              <v:fill on="f" focussize="0,0"/>
              <v:stroke color="#000000" endcap="round"/>
              <v:imagedata o:title=""/>
              <o:lock v:ext="edit" aspectratio="f"/>
            </v:shape>
            <v:rect id="_x0000_s2794" o:spid="_x0000_s2794" o:spt="1" style="position:absolute;left:3497;top:4230;height:588;width:1413;" filled="f" stroked="f" coordsize="21600,21600">
              <v:path/>
              <v:fill on="f" focussize="0,0"/>
              <v:stroke on="f"/>
              <v:imagedata o:title=""/>
              <o:lock v:ext="edit" aspectratio="f"/>
              <v:textbox inset="0mm,0mm,0mm,0mm">
                <w:txbxContent>
                  <w:p>
                    <w:r>
                      <w:rPr>
                        <w:rFonts w:hint="eastAsia"/>
                        <w:sz w:val="24"/>
                      </w:rPr>
                      <w:t>表明执法身份</w:t>
                    </w:r>
                  </w:p>
                </w:txbxContent>
              </v:textbox>
            </v:rect>
            <v:rect id="_x0000_s2795" o:spid="_x0000_s2795" o:spt="1" style="position:absolute;left:3525;top:4554;height:315;width:1440;mso-wrap-style:none;" filled="f" stroked="f" coordsize="21600,21600">
              <v:path/>
              <v:fill on="f" focussize="0,0"/>
              <v:stroke on="f"/>
              <v:imagedata o:title=""/>
              <o:lock v:ext="edit" aspectratio="f"/>
              <v:textbox inset="0mm,0mm,0mm,0mm" style="mso-fit-shape-to-text:t;">
                <w:txbxContent>
                  <w:p>
                    <w:r>
                      <w:rPr>
                        <w:rFonts w:hint="eastAsia"/>
                        <w:sz w:val="24"/>
                      </w:rPr>
                      <w:t>指出违法事实</w:t>
                    </w:r>
                  </w:p>
                </w:txbxContent>
              </v:textbox>
            </v:rect>
            <v:shape id="_x0000_s2796" o:spid="_x0000_s2796" style="position:absolute;left:3045;top:5139;height:990;width:1995;" filled="f" stroked="t" coordsize="133,66" path="m0,33l66,0,133,33,66,66,0,33xe">
              <v:path arrowok="t"/>
              <v:fill on="f" focussize="0,0"/>
              <v:stroke color="#000000" endcap="round"/>
              <v:imagedata o:title=""/>
              <o:lock v:ext="edit" aspectratio="f"/>
            </v:shape>
            <v:rect id="_x0000_s2797" o:spid="_x0000_s2797" o:spt="1" style="position:absolute;left:3525;top:5424;height:315;width:1440;mso-wrap-style:none;" filled="f" stroked="f" coordsize="21600,21600">
              <v:path/>
              <v:fill on="f" focussize="0,0"/>
              <v:stroke on="f"/>
              <v:imagedata o:title=""/>
              <o:lock v:ext="edit" aspectratio="f"/>
              <v:textbox inset="0mm,0mm,0mm,0mm" style="mso-fit-shape-to-text:t;">
                <w:txbxContent>
                  <w:p>
                    <w:r>
                      <w:rPr>
                        <w:rFonts w:hint="eastAsia"/>
                        <w:sz w:val="24"/>
                      </w:rPr>
                      <w:t>说明处罚理由</w:t>
                    </w:r>
                  </w:p>
                </w:txbxContent>
              </v:textbox>
            </v:rect>
            <v:rect id="_x0000_s2798" o:spid="_x0000_s2798" o:spt="1" style="position:absolute;left:3525;top:5664;height:315;width:1440;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shape id="_x0000_s2799" o:spid="_x0000_s2799" style="position:absolute;left:3045;top:6609;height:750;width:1995;" filled="f" stroked="t" coordsize="133,50" path="m0,25l66,0,133,25,66,50,0,25xe">
              <v:path arrowok="t"/>
              <v:fill on="f" focussize="0,0"/>
              <v:stroke color="#000000" endcap="round"/>
              <v:imagedata o:title=""/>
              <o:lock v:ext="edit" aspectratio="f"/>
            </v:shape>
            <v:rect id="_x0000_s2800" o:spid="_x0000_s2800" o:spt="1" style="position:absolute;left:3525;top:6774;height:315;width:1440;mso-wrap-style:none;" filled="f" stroked="f" coordsize="21600,21600">
              <v:path/>
              <v:fill on="f" focussize="0,0"/>
              <v:stroke on="f"/>
              <v:imagedata o:title=""/>
              <o:lock v:ext="edit" aspectratio="f"/>
              <v:textbox inset="0mm,0mm,0mm,0mm" style="mso-fit-shape-to-text:t;">
                <w:txbxContent>
                  <w:p>
                    <w:r>
                      <w:rPr>
                        <w:rFonts w:hint="eastAsia"/>
                        <w:sz w:val="24"/>
                      </w:rPr>
                      <w:t>制作处罚决定</w:t>
                    </w:r>
                  </w:p>
                </w:txbxContent>
              </v:textbox>
            </v:rect>
            <v:rect id="_x0000_s2801" o:spid="_x0000_s2801" o:spt="1" style="position:absolute;left:3525;top:7014;height:315;width:240;mso-wrap-style:none;" filled="f" stroked="f" coordsize="21600,21600">
              <v:path/>
              <v:fill on="f" focussize="0,0"/>
              <v:stroke on="f"/>
              <v:imagedata o:title=""/>
              <o:lock v:ext="edit" aspectratio="f"/>
              <v:textbox inset="0mm,0mm,0mm,0mm" style="mso-fit-shape-to-text:t;">
                <w:txbxContent>
                  <w:p>
                    <w:r>
                      <w:rPr>
                        <w:rFonts w:hint="eastAsia"/>
                        <w:sz w:val="24"/>
                      </w:rPr>
                      <w:t>书</w:t>
                    </w:r>
                  </w:p>
                </w:txbxContent>
              </v:textbox>
            </v:rect>
            <v:rect id="_x0000_s2802" o:spid="_x0000_s2802" o:spt="1" style="position:absolute;left:3705;top:7014;height:315;width:240;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803" o:spid="_x0000_s2803" o:spt="1" style="position:absolute;left:3870;top:7014;height:315;width:960;mso-wrap-style:none;" filled="f" stroked="f" coordsize="21600,21600">
              <v:path/>
              <v:fill on="f" focussize="0,0"/>
              <v:stroke on="f"/>
              <v:imagedata o:title=""/>
              <o:lock v:ext="edit" aspectratio="f"/>
              <v:textbox inset="0mm,0mm,0mm,0mm" style="mso-fit-shape-to-text:t;">
                <w:txbxContent>
                  <w:p>
                    <w:r>
                      <w:rPr>
                        <w:rFonts w:hint="eastAsia"/>
                        <w:sz w:val="24"/>
                      </w:rPr>
                      <w:t>当场交付</w:t>
                    </w:r>
                  </w:p>
                </w:txbxContent>
              </v:textbox>
            </v:rect>
            <v:rect id="_x0000_s2804" o:spid="_x0000_s2804" o:spt="1" style="position:absolute;left:2820;top:8064;height:750;width:2445;" filled="f" stroked="t" coordsize="21600,21600">
              <v:path/>
              <v:fill on="f" focussize="0,0"/>
              <v:stroke color="#000000" joinstyle="round" endcap="round"/>
              <v:imagedata o:title=""/>
              <o:lock v:ext="edit" aspectratio="f"/>
            </v:rect>
            <v:rect id="_x0000_s2805" o:spid="_x0000_s2805" o:spt="1" style="position:absolute;left:2925;top:8124;height:315;width:1200;mso-wrap-style:none;" filled="f" stroked="f" coordsize="21600,21600">
              <v:path/>
              <v:fill on="f" focussize="0,0"/>
              <v:stroke on="f"/>
              <v:imagedata o:title=""/>
              <o:lock v:ext="edit" aspectratio="f"/>
              <v:textbox inset="0mm,0mm,0mm,0mm" style="mso-fit-shape-to-text:t;">
                <w:txbxContent>
                  <w:p>
                    <w:r>
                      <w:rPr>
                        <w:rFonts w:hint="eastAsia"/>
                        <w:sz w:val="24"/>
                      </w:rPr>
                      <w:t>执行当事人</w:t>
                    </w:r>
                  </w:p>
                </w:txbxContent>
              </v:textbox>
            </v:rect>
            <v:rect id="_x0000_s2806" o:spid="_x0000_s2806" o:spt="1" style="position:absolute;left:3795;top:8094;height:315;width:240;mso-wrap-style:none;" filled="f" stroked="f" coordsize="21600,21600">
              <v:path/>
              <v:fill on="f" focussize="0,0"/>
              <v:stroke on="f"/>
              <v:imagedata o:title=""/>
              <o:lock v:ext="edit" aspectratio="f"/>
              <v:textbox inset="0mm,0mm,0mm,0mm" style="mso-fit-shape-to-text:t;">
                <w:txbxContent>
                  <w:p>
                    <w:r>
                      <w:rPr>
                        <w:sz w:val="24"/>
                      </w:rPr>
                      <w:t>15</w:t>
                    </w:r>
                  </w:p>
                </w:txbxContent>
              </v:textbox>
            </v:rect>
            <v:rect id="_x0000_s2807" o:spid="_x0000_s2807" o:spt="1" style="position:absolute;left:3960;top:8124;height:315;width:1680;mso-wrap-style:none;" filled="f" stroked="f" coordsize="21600,21600">
              <v:path/>
              <v:fill on="f" focussize="0,0"/>
              <v:stroke on="f"/>
              <v:imagedata o:title=""/>
              <o:lock v:ext="edit" aspectratio="f"/>
              <v:textbox inset="0mm,0mm,0mm,0mm" style="mso-fit-shape-to-text:t;">
                <w:txbxContent>
                  <w:p>
                    <w:r>
                      <w:rPr>
                        <w:rFonts w:hint="eastAsia"/>
                        <w:sz w:val="24"/>
                      </w:rPr>
                      <w:t>日内到指定银行</w:t>
                    </w:r>
                  </w:p>
                </w:txbxContent>
              </v:textbox>
            </v:rect>
            <v:rect id="_x0000_s2808" o:spid="_x0000_s2808" o:spt="1" style="position:absolute;left:2925;top:8334;height:315;width:960;mso-wrap-style:none;" filled="f" stroked="f" coordsize="21600,21600">
              <v:path/>
              <v:fill on="f" focussize="0,0"/>
              <v:stroke on="f"/>
              <v:imagedata o:title=""/>
              <o:lock v:ext="edit" aspectratio="f"/>
              <v:textbox inset="0mm,0mm,0mm,0mm" style="mso-fit-shape-to-text:t;">
                <w:txbxContent>
                  <w:p>
                    <w:r>
                      <w:rPr>
                        <w:rFonts w:hint="eastAsia"/>
                        <w:sz w:val="24"/>
                      </w:rPr>
                      <w:t>缴纳罚款</w:t>
                    </w:r>
                  </w:p>
                </w:txbxContent>
              </v:textbox>
            </v:rect>
            <v:rect id="_x0000_s2809" o:spid="_x0000_s2809" o:spt="1" style="position:absolute;left:3615;top:8334;height:315;width:240;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810" o:spid="_x0000_s2810" o:spt="1" style="position:absolute;left:3795;top:8334;height:315;width:1920;mso-wrap-style:none;" filled="f" stroked="f" coordsize="21600,21600">
              <v:path/>
              <v:fill on="f" focussize="0,0"/>
              <v:stroke on="f"/>
              <v:imagedata o:title=""/>
              <o:lock v:ext="edit" aspectratio="f"/>
              <v:textbox inset="0mm,0mm,0mm,0mm" style="mso-fit-shape-to-text:t;">
                <w:txbxContent>
                  <w:p>
                    <w:r>
                      <w:rPr>
                        <w:rFonts w:hint="eastAsia"/>
                        <w:sz w:val="24"/>
                      </w:rPr>
                      <w:t>在事后难以执行的</w:t>
                    </w:r>
                  </w:p>
                </w:txbxContent>
              </v:textbox>
            </v:rect>
            <v:rect id="_x0000_s2811" o:spid="_x0000_s2811" o:spt="1" style="position:absolute;left:3090;top:8589;height:315;width:2640;mso-wrap-style:none;" filled="f" stroked="f" coordsize="21600,21600">
              <v:path/>
              <v:fill on="f" focussize="0,0"/>
              <v:stroke on="f"/>
              <v:imagedata o:title=""/>
              <o:lock v:ext="edit" aspectratio="f"/>
              <v:textbox inset="0mm,0mm,0mm,0mm" style="mso-fit-shape-to-text:t;">
                <w:txbxContent>
                  <w:p>
                    <w:r>
                      <w:rPr>
                        <w:rFonts w:hint="eastAsia"/>
                        <w:sz w:val="24"/>
                      </w:rPr>
                      <w:t>以及特殊情况下当场收缴</w:t>
                    </w:r>
                  </w:p>
                </w:txbxContent>
              </v:textbox>
            </v:rect>
            <v:rect id="_x0000_s2812" o:spid="_x0000_s2812" o:spt="1" style="position:absolute;left:3135;top:9729;height:690;width:1815;" filled="f" stroked="t" coordsize="21600,21600">
              <v:path/>
              <v:fill on="f" focussize="0,0"/>
              <v:stroke color="#000000" joinstyle="round" endcap="round"/>
              <v:imagedata o:title=""/>
              <o:lock v:ext="edit" aspectratio="f"/>
            </v:rect>
            <v:rect id="_x0000_s2813" o:spid="_x0000_s2813" o:spt="1" style="position:absolute;left:3705;top:9984;height:315;width:960;mso-wrap-style:none;" filled="f" stroked="f" coordsize="21600,21600">
              <v:path/>
              <v:fill on="f" focussize="0,0"/>
              <v:stroke on="f"/>
              <v:imagedata o:title=""/>
              <o:lock v:ext="edit" aspectratio="f"/>
              <v:textbox inset="0mm,0mm,0mm,0mm" style="mso-fit-shape-to-text:t;">
                <w:txbxContent>
                  <w:p>
                    <w:r>
                      <w:rPr>
                        <w:rFonts w:hint="eastAsia"/>
                        <w:sz w:val="24"/>
                      </w:rPr>
                      <w:t>报告备案</w:t>
                    </w:r>
                  </w:p>
                </w:txbxContent>
              </v:textbox>
            </v:rect>
            <v:shape id="_x0000_s2814" o:spid="_x0000_s2814" style="position:absolute;left:1635;top:5379;height:495;width:1125;" filled="f" stroked="t" coordsize="1394,578" path="m289,578l1106,578hdc1265,578,1394,448,1394,289c1394,129,1265,0,1106,0c1106,0,1106,0,1106,0hal1106,0,289,0hdc129,0,0,129,0,289c0,448,129,578,289,578haxe">
              <v:path arrowok="t"/>
              <v:fill on="f" focussize="0,0"/>
              <v:stroke color="#000000" endcap="round"/>
              <v:imagedata o:title=""/>
              <o:lock v:ext="edit" aspectratio="f"/>
            </v:shape>
            <v:rect id="_x0000_s2815" o:spid="_x0000_s2815" o:spt="1" style="position:absolute;left:1845;top:5529;height:315;width:960;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2816" o:spid="_x0000_s2816" o:spt="1" style="position:absolute;left:1590;top:6714;height:540;width:1110;" filled="f" stroked="t" coordsize="21600,21600">
              <v:path/>
              <v:fill on="f" focussize="0,0"/>
              <v:stroke color="#000000" joinstyle="round" endcap="round"/>
              <v:imagedata o:title=""/>
              <o:lock v:ext="edit" aspectratio="f"/>
            </v:rect>
            <v:rect id="_x0000_s2817" o:spid="_x0000_s2817" o:spt="1" style="position:absolute;left:1620;top:6774;height:315;width:1440;mso-wrap-style:none;" filled="f" stroked="f" coordsize="21600,21600">
              <v:path/>
              <v:fill on="f" focussize="0,0"/>
              <v:stroke on="f"/>
              <v:imagedata o:title=""/>
              <o:lock v:ext="edit" aspectratio="f"/>
              <v:textbox inset="0mm,0mm,0mm,0mm" style="mso-fit-shape-to-text:t;">
                <w:txbxContent>
                  <w:p>
                    <w:r>
                      <w:rPr>
                        <w:rFonts w:hint="eastAsia"/>
                        <w:sz w:val="24"/>
                      </w:rPr>
                      <w:t>进入行政复议</w:t>
                    </w:r>
                  </w:p>
                </w:txbxContent>
              </v:textbox>
            </v:rect>
            <v:rect id="_x0000_s2818" o:spid="_x0000_s2818" o:spt="1" style="position:absolute;left:1710;top:7014;height:315;width:1200;mso-wrap-style:none;" filled="f" stroked="f" coordsize="21600,21600">
              <v:path/>
              <v:fill on="f" focussize="0,0"/>
              <v:stroke on="f"/>
              <v:imagedata o:title=""/>
              <o:lock v:ext="edit" aspectratio="f"/>
              <v:textbox inset="0mm,0mm,0mm,0mm" style="mso-fit-shape-to-text:t;">
                <w:txbxContent>
                  <w:p>
                    <w:r>
                      <w:rPr>
                        <w:rFonts w:hint="eastAsia"/>
                        <w:sz w:val="24"/>
                      </w:rPr>
                      <w:t>或诉讼流程</w:t>
                    </w:r>
                  </w:p>
                </w:txbxContent>
              </v:textbox>
            </v:rect>
            <v:rect id="_x0000_s2819" o:spid="_x0000_s2819" o:spt="1" style="position:absolute;left:1590;top:8094;height:690;width:1110;" filled="f" stroked="t" coordsize="21600,21600">
              <v:path/>
              <v:fill on="f" focussize="0,0"/>
              <v:stroke color="#000000" joinstyle="round" endcap="round"/>
              <v:imagedata o:title=""/>
              <o:lock v:ext="edit" aspectratio="f"/>
            </v:rect>
            <v:rect id="_x0000_s2820" o:spid="_x0000_s2820" o:spt="1" style="position:absolute;left:1620;top:8229;height:315;width:1440;mso-wrap-style:none;" filled="f" stroked="f" coordsize="21600,21600">
              <v:path/>
              <v:fill on="f" focussize="0,0"/>
              <v:stroke on="f"/>
              <v:imagedata o:title=""/>
              <o:lock v:ext="edit" aspectratio="f"/>
              <v:textbox inset="0mm,0mm,0mm,0mm" style="mso-fit-shape-to-text:t;">
                <w:txbxContent>
                  <w:p>
                    <w:r>
                      <w:rPr>
                        <w:rFonts w:hint="eastAsia"/>
                        <w:sz w:val="24"/>
                      </w:rPr>
                      <w:t>复议决定或行</w:t>
                    </w:r>
                  </w:p>
                </w:txbxContent>
              </v:textbox>
            </v:rect>
            <v:rect id="_x0000_s2821" o:spid="_x0000_s2821" o:spt="1" style="position:absolute;left:1620;top:8454;height:315;width:480;mso-wrap-style:none;" filled="f" stroked="f" coordsize="21600,21600">
              <v:path/>
              <v:fill on="f" focussize="0,0"/>
              <v:stroke on="f"/>
              <v:imagedata o:title=""/>
              <o:lock v:ext="edit" aspectratio="f"/>
              <v:textbox inset="0mm,0mm,0mm,0mm" style="mso-fit-shape-to-text:t;">
                <w:txbxContent>
                  <w:p>
                    <w:r>
                      <w:rPr>
                        <w:rFonts w:hint="eastAsia"/>
                        <w:sz w:val="24"/>
                      </w:rPr>
                      <w:t>政判</w:t>
                    </w:r>
                  </w:p>
                </w:txbxContent>
              </v:textbox>
            </v:rect>
            <v:rect id="_x0000_s2822" o:spid="_x0000_s2822" o:spt="1" style="position:absolute;left:1980;top:8454;height:315;width:240;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823" o:spid="_x0000_s2823" o:spt="1" style="position:absolute;left:2145;top:8454;height:315;width:240;mso-wrap-style:none;" filled="f" stroked="f" coordsize="21600,21600">
              <v:path/>
              <v:fill on="f" focussize="0,0"/>
              <v:stroke on="f"/>
              <v:imagedata o:title=""/>
              <o:lock v:ext="edit" aspectratio="f"/>
              <v:textbox inset="0mm,0mm,0mm,0mm" style="mso-fit-shape-to-text:t;">
                <w:txbxContent>
                  <w:p>
                    <w:r>
                      <w:rPr>
                        <w:rFonts w:hint="eastAsia"/>
                        <w:sz w:val="24"/>
                      </w:rPr>
                      <w:t>裁</w:t>
                    </w:r>
                  </w:p>
                </w:txbxContent>
              </v:textbox>
            </v:rect>
            <v:rect id="_x0000_s2824" o:spid="_x0000_s2824" o:spt="1" style="position:absolute;left:2310;top:8454;height:315;width:240;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825" o:spid="_x0000_s2825" o:spt="1" style="position:absolute;left:2490;top:8454;height:315;width:240;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2826" o:spid="_x0000_s2826" o:spt="1" style="position:absolute;left:1590;top:9729;height:690;width:1110;" filled="f" stroked="t" coordsize="21600,21600">
              <v:path/>
              <v:fill on="f" focussize="0,0"/>
              <v:stroke color="#000000" joinstyle="round" endcap="round"/>
              <v:imagedata o:title=""/>
              <o:lock v:ext="edit" aspectratio="f"/>
            </v:rect>
            <v:rect id="_x0000_s2827" o:spid="_x0000_s2827" o:spt="1" style="position:absolute;left:1875;top:9984;height:315;width:240;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2828" o:spid="_x0000_s2828" o:spt="1" style="position:absolute;left:2235;top:9984;height:315;width:240;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rect id="_x0000_s2829" o:spid="_x0000_s2829" o:spt="1" style="position:absolute;left:2940;top:12384;height:645;width:1335;" filled="f" stroked="t" coordsize="21600,21600">
              <v:path/>
              <v:fill on="f" focussize="0,0"/>
              <v:stroke color="#000000" joinstyle="round" endcap="round"/>
              <v:imagedata o:title=""/>
              <o:lock v:ext="edit" aspectratio="f"/>
            </v:rect>
            <v:rect id="_x0000_s2830" o:spid="_x0000_s2830" o:spt="1" style="position:absolute;left:3255;top:12489;height:315;width:960;mso-wrap-style:none;" filled="f" stroked="f" coordsize="21600,21600">
              <v:path/>
              <v:fill on="f" focussize="0,0"/>
              <v:stroke on="f"/>
              <v:imagedata o:title=""/>
              <o:lock v:ext="edit" aspectratio="f"/>
              <v:textbox inset="0mm,0mm,0mm,0mm" style="mso-fit-shape-to-text:t;">
                <w:txbxContent>
                  <w:p>
                    <w:r>
                      <w:rPr>
                        <w:rFonts w:hint="eastAsia"/>
                        <w:sz w:val="24"/>
                      </w:rPr>
                      <w:t>行政复议</w:t>
                    </w:r>
                  </w:p>
                </w:txbxContent>
              </v:textbox>
            </v:rect>
            <v:rect id="_x0000_s2831" o:spid="_x0000_s2831" o:spt="1" style="position:absolute;left:3345;top:12744;height:315;width:720;mso-wrap-style:none;" filled="f" stroked="f" coordsize="21600,21600">
              <v:path/>
              <v:fill on="f" focussize="0,0"/>
              <v:stroke on="f"/>
              <v:imagedata o:title=""/>
              <o:lock v:ext="edit" aspectratio="f"/>
              <v:textbox inset="0mm,0mm,0mm,0mm" style="mso-fit-shape-to-text:t;">
                <w:txbxContent>
                  <w:p>
                    <w:r>
                      <w:rPr>
                        <w:rFonts w:hint="eastAsia"/>
                        <w:sz w:val="24"/>
                      </w:rPr>
                      <w:t>或诉讼</w:t>
                    </w:r>
                  </w:p>
                </w:txbxContent>
              </v:textbox>
            </v:rect>
            <v:rect id="_x0000_s2832" o:spid="_x0000_s2832" o:spt="1" style="position:absolute;left:7470;top:5184;height:1365;width:1320;" filled="f" stroked="t" coordsize="21600,21600">
              <v:path/>
              <v:fill on="f" focussize="0,0"/>
              <v:stroke color="#000000" joinstyle="round" endcap="round"/>
              <v:imagedata o:title=""/>
              <o:lock v:ext="edit" aspectratio="f"/>
            </v:rect>
            <v:rect id="_x0000_s2833" o:spid="_x0000_s2833" o:spt="1" style="position:absolute;left:7500;top:5214;height:315;width:105;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2834" o:spid="_x0000_s2834" o:spt="1" style="position:absolute;left:7590;top:5244;height:315;width:960;mso-wrap-style:none;" filled="f" stroked="f" coordsize="21600,21600">
              <v:path/>
              <v:fill on="f" focussize="0,0"/>
              <v:stroke on="f"/>
              <v:imagedata o:title=""/>
              <o:lock v:ext="edit" aspectratio="f"/>
              <v:textbox inset="0mm,0mm,0mm,0mm" style="mso-fit-shape-to-text:t;">
                <w:txbxContent>
                  <w:p>
                    <w:r>
                      <w:rPr>
                        <w:rFonts w:hint="eastAsia"/>
                        <w:sz w:val="24"/>
                      </w:rPr>
                      <w:t>录制笔录</w:t>
                    </w:r>
                  </w:p>
                </w:txbxContent>
              </v:textbox>
            </v:rect>
            <v:rect id="_x0000_s2835" o:spid="_x0000_s2835" o:spt="1" style="position:absolute;left:8205;top:5244;height:315;width:240;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836" o:spid="_x0000_s2836" o:spt="1" style="position:absolute;left:7620;top:5454;height:315;width:1200;mso-wrap-style:none;" filled="f" stroked="f" coordsize="21600,21600">
              <v:path/>
              <v:fill on="f" focussize="0,0"/>
              <v:stroke on="f"/>
              <v:imagedata o:title=""/>
              <o:lock v:ext="edit" aspectratio="f"/>
              <v:textbox inset="0mm,0mm,0mm,0mm" style="mso-fit-shape-to-text:t;">
                <w:txbxContent>
                  <w:p>
                    <w:r>
                      <w:rPr>
                        <w:rFonts w:hint="eastAsia"/>
                        <w:sz w:val="24"/>
                      </w:rPr>
                      <w:t>抽样取证等</w:t>
                    </w:r>
                  </w:p>
                </w:txbxContent>
              </v:textbox>
            </v:rect>
            <v:rect id="_x0000_s2837" o:spid="_x0000_s2837" o:spt="1" style="position:absolute;left:7500;top:5649;height:315;width:105;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2838" o:spid="_x0000_s2838" o:spt="1" style="position:absolute;left:7590;top:5679;height:315;width:960;mso-wrap-style:none;" filled="f" stroked="f" coordsize="21600,21600">
              <v:path/>
              <v:fill on="f" focussize="0,0"/>
              <v:stroke on="f"/>
              <v:imagedata o:title=""/>
              <o:lock v:ext="edit" aspectratio="f"/>
              <v:textbox inset="0mm,0mm,0mm,0mm" style="mso-fit-shape-to-text:t;">
                <w:txbxContent>
                  <w:p>
                    <w:r>
                      <w:rPr>
                        <w:rFonts w:hint="eastAsia"/>
                        <w:sz w:val="24"/>
                      </w:rPr>
                      <w:t>收集书证</w:t>
                    </w:r>
                  </w:p>
                </w:txbxContent>
              </v:textbox>
            </v:rect>
            <v:rect id="_x0000_s2839" o:spid="_x0000_s2839" o:spt="1" style="position:absolute;left:8205;top:5679;height:315;width:240;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840" o:spid="_x0000_s2840" o:spt="1" style="position:absolute;left:7620;top:5889;height:315;width:720;mso-wrap-style:none;" filled="f" stroked="f" coordsize="21600,21600">
              <v:path/>
              <v:fill on="f" focussize="0,0"/>
              <v:stroke on="f"/>
              <v:imagedata o:title=""/>
              <o:lock v:ext="edit" aspectratio="f"/>
              <v:textbox inset="0mm,0mm,0mm,0mm" style="mso-fit-shape-to-text:t;">
                <w:txbxContent>
                  <w:p>
                    <w:r>
                      <w:rPr>
                        <w:rFonts w:hint="eastAsia"/>
                        <w:sz w:val="24"/>
                      </w:rPr>
                      <w:t>物证等</w:t>
                    </w:r>
                  </w:p>
                </w:txbxContent>
              </v:textbox>
            </v:rect>
            <v:rect id="_x0000_s2841" o:spid="_x0000_s2841" o:spt="1" style="position:absolute;left:7500;top:6084;height:315;width:105;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2842" o:spid="_x0000_s2842" o:spt="1" style="position:absolute;left:7590;top:6114;height:315;width:480;mso-wrap-style:none;" filled="f" stroked="f" coordsize="21600,21600">
              <v:path/>
              <v:fill on="f" focussize="0,0"/>
              <v:stroke on="f"/>
              <v:imagedata o:title=""/>
              <o:lock v:ext="edit" aspectratio="f"/>
              <v:textbox inset="0mm,0mm,0mm,0mm" style="mso-fit-shape-to-text:t;">
                <w:txbxContent>
                  <w:p>
                    <w:r>
                      <w:rPr>
                        <w:rFonts w:hint="eastAsia"/>
                        <w:sz w:val="24"/>
                      </w:rPr>
                      <w:t>鉴定</w:t>
                    </w:r>
                  </w:p>
                </w:txbxContent>
              </v:textbox>
            </v:rect>
            <v:rect id="_x0000_s2843" o:spid="_x0000_s2843" o:spt="1" style="position:absolute;left:7905;top:6114;height:315;width:240;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844" o:spid="_x0000_s2844" o:spt="1" style="position:absolute;left:8055;top:6114;height:315;width:720;mso-wrap-style:none;" filled="f" stroked="f" coordsize="21600,21600">
              <v:path/>
              <v:fill on="f" focussize="0,0"/>
              <v:stroke on="f"/>
              <v:imagedata o:title=""/>
              <o:lock v:ext="edit" aspectratio="f"/>
              <v:textbox inset="0mm,0mm,0mm,0mm" style="mso-fit-shape-to-text:t;">
                <w:txbxContent>
                  <w:p>
                    <w:r>
                      <w:rPr>
                        <w:rFonts w:hint="eastAsia"/>
                        <w:sz w:val="24"/>
                      </w:rPr>
                      <w:t>勘查等</w:t>
                    </w:r>
                  </w:p>
                </w:txbxContent>
              </v:textbox>
            </v:rect>
            <v:rect id="_x0000_s2845" o:spid="_x0000_s2845" o:spt="1" style="position:absolute;left:7500;top:6294;height:315;width:105;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2846" o:spid="_x0000_s2846" o:spt="1" style="position:absolute;left:7590;top:6324;height:315;width:1440;mso-wrap-style:none;" filled="f" stroked="f" coordsize="21600,21600">
              <v:path/>
              <v:fill on="f" focussize="0,0"/>
              <v:stroke on="f"/>
              <v:imagedata o:title=""/>
              <o:lock v:ext="edit" aspectratio="f"/>
              <v:textbox inset="0mm,0mm,0mm,0mm" style="mso-fit-shape-to-text:t;">
                <w:txbxContent>
                  <w:p>
                    <w:r>
                      <w:rPr>
                        <w:rFonts w:hint="eastAsia"/>
                        <w:sz w:val="24"/>
                      </w:rPr>
                      <w:t>其他取证方式</w:t>
                    </w:r>
                  </w:p>
                </w:txbxContent>
              </v:textbox>
            </v:rect>
            <v:shape id="_x0000_s2847" o:spid="_x0000_s2847" style="position:absolute;left:9015;top:5634;height:465;width:1125;" filled="f" stroked="t" coordsize="1398,532" path="m266,532l1132,532hdc1279,532,1398,413,1398,266c1398,119,1279,0,1132,0c1132,0,1132,0,1132,0hal266,0hdc119,0,0,119,0,266c0,413,119,532,266,532haxe">
              <v:path arrowok="t"/>
              <v:fill on="f" focussize="0,0"/>
              <v:stroke color="#000000" endcap="round"/>
              <v:imagedata o:title=""/>
              <o:lock v:ext="edit" aspectratio="f"/>
            </v:shape>
            <v:rect id="_x0000_s2848" o:spid="_x0000_s2848" o:spt="1" style="position:absolute;left:9022;top:5570;height:518;width:1178;" filled="f" stroked="f" coordsize="21600,21600">
              <v:path/>
              <v:fill on="f" focussize="0,0"/>
              <v:stroke on="f"/>
              <v:imagedata o:title=""/>
              <o:lock v:ext="edit" aspectratio="f"/>
              <v:textbox inset="0mm,0mm,0mm,0mm">
                <w:txbxContent>
                  <w:p>
                    <w:r>
                      <w:rPr>
                        <w:rFonts w:hint="eastAsia"/>
                        <w:sz w:val="24"/>
                      </w:rPr>
                      <w:t>登记保全</w:t>
                    </w:r>
                  </w:p>
                </w:txbxContent>
              </v:textbox>
            </v:rect>
            <v:rect id="_x0000_s2849" o:spid="_x0000_s2849" o:spt="1" style="position:absolute;left:9135;top:5889;height:315;width:240;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850" o:spid="_x0000_s2850" o:spt="1" style="position:absolute;left:9285;top:5874;height:315;width:120;mso-wrap-style:none;" filled="f" stroked="f" coordsize="21600,21600">
              <v:path/>
              <v:fill on="f" focussize="0,0"/>
              <v:stroke on="f"/>
              <v:imagedata o:title=""/>
              <o:lock v:ext="edit" aspectratio="f"/>
              <v:textbox inset="0mm,0mm,0mm,0mm" style="mso-fit-shape-to-text:t;">
                <w:txbxContent>
                  <w:p>
                    <w:r>
                      <w:rPr>
                        <w:sz w:val="24"/>
                      </w:rPr>
                      <w:t>7</w:t>
                    </w:r>
                  </w:p>
                </w:txbxContent>
              </v:textbox>
            </v:rect>
            <v:rect id="_x0000_s2851" o:spid="_x0000_s2851" o:spt="1" style="position:absolute;left:9086;top:5903;height:301;width:1219;" filled="f" stroked="f" coordsize="21600,21600">
              <v:path/>
              <v:fill on="f" focussize="0,0"/>
              <v:stroke on="f"/>
              <v:imagedata o:title=""/>
              <o:lock v:ext="edit" aspectratio="f"/>
              <v:textbox inset="0mm,0mm,0mm,0mm">
                <w:txbxContent>
                  <w:p>
                    <w:r>
                      <w:rPr>
                        <w:rFonts w:hint="eastAsia"/>
                        <w:sz w:val="24"/>
                      </w:rPr>
                      <w:t>日内决定</w:t>
                    </w:r>
                  </w:p>
                </w:txbxContent>
              </v:textbox>
            </v:rect>
            <v:rect id="_x0000_s2852" o:spid="_x0000_s2852" o:spt="1" style="position:absolute;left:9900;top:5889;height:315;width:240;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shape id="_x0000_s2853" o:spid="_x0000_s2853" style="position:absolute;left:7380;top:7464;height:675;width:1800;" filled="f" stroked="t" coordsize="120,45" path="m0,22l60,0,120,22,60,45,0,22xe">
              <v:path arrowok="t"/>
              <v:fill on="f" focussize="0,0"/>
              <v:stroke color="#000000" endcap="round"/>
              <v:imagedata o:title=""/>
              <o:lock v:ext="edit" aspectratio="f"/>
            </v:shape>
            <v:rect id="_x0000_s2854" o:spid="_x0000_s2854" o:spt="1" style="position:absolute;left:7755;top:7704;height:315;width:1440;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2855" o:spid="_x0000_s2855" o:spt="1" style="position:absolute;left:9015;top:8439;height:645;width:1245;" filled="f" stroked="t" coordsize="21600,21600">
              <v:path/>
              <v:fill on="f" focussize="0,0"/>
              <v:stroke color="#000000" joinstyle="round" endcap="round"/>
              <v:imagedata o:title=""/>
              <o:lock v:ext="edit" aspectratio="f"/>
            </v:rect>
            <v:rect id="_x0000_s2856" o:spid="_x0000_s2856" o:spt="1" style="position:absolute;left:9165;top:8484;height:315;width:1440;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2857" o:spid="_x0000_s2857" o:spt="1" style="position:absolute;left:9090;top:8694;height:315;width:240;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858" o:spid="_x0000_s2858" o:spt="1" style="position:absolute;left:9225;top:8694;height:315;width:1680;mso-wrap-style:none;" filled="f" stroked="f" coordsize="21600,21600">
              <v:path/>
              <v:fill on="f" focussize="0,0"/>
              <v:stroke on="f"/>
              <v:imagedata o:title=""/>
              <o:lock v:ext="edit" aspectratio="f"/>
              <v:textbox inset="0mm,0mm,0mm,0mm" style="mso-fit-shape-to-text:t;">
                <w:txbxContent>
                  <w:p>
                    <w:r>
                      <w:rPr>
                        <w:rFonts w:hint="eastAsia"/>
                        <w:sz w:val="24"/>
                      </w:rPr>
                      <w:t>情节复杂或重大</w:t>
                    </w:r>
                  </w:p>
                </w:txbxContent>
              </v:textbox>
            </v:rect>
            <v:rect id="_x0000_s2859" o:spid="_x0000_s2859" o:spt="1" style="position:absolute;left:9435;top:8874;height:315;width:480;mso-wrap-style:none;" filled="f" stroked="f" coordsize="21600,21600">
              <v:path/>
              <v:fill on="f" focussize="0,0"/>
              <v:stroke on="f"/>
              <v:imagedata o:title=""/>
              <o:lock v:ext="edit" aspectratio="f"/>
              <v:textbox inset="0mm,0mm,0mm,0mm" style="mso-fit-shape-to-text:t;">
                <w:txbxContent>
                  <w:p>
                    <w:r>
                      <w:rPr>
                        <w:rFonts w:hint="eastAsia"/>
                        <w:sz w:val="24"/>
                      </w:rPr>
                      <w:t>处罚</w:t>
                    </w:r>
                  </w:p>
                </w:txbxContent>
              </v:textbox>
            </v:rect>
            <v:rect id="_x0000_s2860" o:spid="_x0000_s2860" o:spt="1" style="position:absolute;left:9705;top:8874;height:315;width:240;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861" o:spid="_x0000_s2861" o:spt="1" style="position:absolute;left:9015;top:9579;height:495;width:1245;" filled="f" stroked="t" coordsize="21600,21600">
              <v:path/>
              <v:fill on="f" focussize="0,0"/>
              <v:stroke color="#000000" joinstyle="round" endcap="round"/>
              <v:imagedata o:title=""/>
              <o:lock v:ext="edit" aspectratio="f"/>
            </v:rect>
            <v:rect id="_x0000_s2862" o:spid="_x0000_s2862" o:spt="1" style="position:absolute;left:9285;top:9729;height:315;width:960;mso-wrap-style:none;" filled="f" stroked="f" coordsize="21600,21600">
              <v:path/>
              <v:fill on="f" focussize="0,0"/>
              <v:stroke on="f"/>
              <v:imagedata o:title=""/>
              <o:lock v:ext="edit" aspectratio="f"/>
              <v:textbox inset="0mm,0mm,0mm,0mm" style="mso-fit-shape-to-text:t;">
                <w:txbxContent>
                  <w:p>
                    <w:r>
                      <w:rPr>
                        <w:rFonts w:hint="eastAsia"/>
                        <w:sz w:val="24"/>
                      </w:rPr>
                      <w:t>集体讨论</w:t>
                    </w:r>
                  </w:p>
                </w:txbxContent>
              </v:textbox>
            </v:rect>
            <v:rect id="_x0000_s2863" o:spid="_x0000_s2863" o:spt="1" style="position:absolute;left:8910;top:10284;height:585;width:1350;" filled="f" stroked="t" coordsize="21600,21600">
              <v:path/>
              <v:fill on="f" focussize="0,0"/>
              <v:stroke color="#000000" joinstyle="round" endcap="round"/>
              <v:imagedata o:title=""/>
              <o:lock v:ext="edit" aspectratio="f"/>
            </v:rect>
            <v:rect id="_x0000_s2864" o:spid="_x0000_s2864" o:spt="1" style="position:absolute;left:9240;top:10479;height:315;width:960;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2865" o:spid="_x0000_s2865" o:spt="1" style="position:absolute;left:8910;top:11094;height:450;width:1350;" filled="f" stroked="t" coordsize="21600,21600">
              <v:path/>
              <v:fill on="f" focussize="0,0"/>
              <v:stroke color="#000000" joinstyle="round" endcap="round"/>
              <v:imagedata o:title=""/>
              <o:lock v:ext="edit" aspectratio="f"/>
            </v:rect>
            <v:rect id="_x0000_s2866" o:spid="_x0000_s2866" o:spt="1" style="position:absolute;left:9075;top:11229;height:315;width:1440;mso-wrap-style:none;" filled="f" stroked="f" coordsize="21600,21600">
              <v:path/>
              <v:fill on="f" focussize="0,0"/>
              <v:stroke on="f"/>
              <v:imagedata o:title=""/>
              <o:lock v:ext="edit" aspectratio="f"/>
              <v:textbox inset="0mm,0mm,0mm,0mm" style="mso-fit-shape-to-text:t;">
                <w:txbxContent>
                  <w:p>
                    <w:r>
                      <w:rPr>
                        <w:rFonts w:hint="eastAsia"/>
                        <w:sz w:val="24"/>
                      </w:rPr>
                      <w:t>移送司法机关</w:t>
                    </w:r>
                  </w:p>
                </w:txbxContent>
              </v:textbox>
            </v:rect>
            <v:rect id="_x0000_s2867" o:spid="_x0000_s2867" o:spt="1" style="position:absolute;left:7785;top:12909;height:690;width:1350;" filled="f" stroked="t" coordsize="21600,21600">
              <v:path/>
              <v:fill on="f" focussize="0,0"/>
              <v:stroke color="#000000" joinstyle="round" endcap="round"/>
              <v:imagedata o:title=""/>
              <o:lock v:ext="edit" aspectratio="f"/>
            </v:rect>
            <v:rect id="_x0000_s2868" o:spid="_x0000_s2868" o:spt="1" style="position:absolute;left:8130;top:13059;height:315;width:960;mso-wrap-style:none;" filled="f" stroked="f" coordsize="21600,21600">
              <v:path/>
              <v:fill on="f" focussize="0,0"/>
              <v:stroke on="f"/>
              <v:imagedata o:title=""/>
              <o:lock v:ext="edit" aspectratio="f"/>
              <v:textbox inset="0mm,0mm,0mm,0mm" style="mso-fit-shape-to-text:t;">
                <w:txbxContent>
                  <w:p>
                    <w:r>
                      <w:rPr>
                        <w:rFonts w:hint="eastAsia"/>
                        <w:sz w:val="24"/>
                      </w:rPr>
                      <w:t>进入强制</w:t>
                    </w:r>
                  </w:p>
                </w:txbxContent>
              </v:textbox>
            </v:rect>
            <v:rect id="_x0000_s2869" o:spid="_x0000_s2869" o:spt="1" style="position:absolute;left:8115;top:13284;height:315;width:960;mso-wrap-style:none;" filled="f" stroked="f" coordsize="21600,21600">
              <v:path/>
              <v:fill on="f" focussize="0,0"/>
              <v:stroke on="f"/>
              <v:imagedata o:title=""/>
              <o:lock v:ext="edit" aspectratio="f"/>
              <v:textbox inset="0mm,0mm,0mm,0mm" style="mso-fit-shape-to-text:t;">
                <w:txbxContent>
                  <w:p>
                    <w:r>
                      <w:rPr>
                        <w:rFonts w:hint="eastAsia"/>
                        <w:sz w:val="24"/>
                      </w:rPr>
                      <w:t>执行程序</w:t>
                    </w:r>
                  </w:p>
                </w:txbxContent>
              </v:textbox>
            </v:rect>
            <v:shape id="_x0000_s2870" o:spid="_x0000_s2870" style="position:absolute;left:4035;top:3774;height:285;width:1230;" filled="f" stroked="t" coordsize="82,19" path="m82,0l0,0,0,19e">
              <v:path arrowok="t"/>
              <v:fill on="f" focussize="0,0"/>
              <v:stroke color="#000000" endcap="round"/>
              <v:imagedata o:title=""/>
              <o:lock v:ext="edit" aspectratio="f"/>
            </v:shape>
            <v:shape id="_x0000_s2871" o:spid="_x0000_s2871" style="position:absolute;left:3990;top:4029;height:120;width:105;" fillcolor="#000000" filled="t" stroked="t" coordsize="139,138" path="m69,138l0,0hdc44,21,95,21,139,0hal69,138xe">
              <v:path arrowok="t"/>
              <v:fill on="t" color2="#FFFFFF" focussize="0,0"/>
              <v:stroke weight="0pt" color="#000000"/>
              <v:imagedata o:title=""/>
              <o:lock v:ext="edit" aspectratio="f"/>
            </v:shape>
            <v:shape id="_x0000_s2872" o:spid="_x0000_s2872" style="position:absolute;left:2190;top:4524;height:765;width:855;" filled="f" stroked="t" coordsize="57,51" path="m57,0l0,0,0,51e">
              <v:path arrowok="t"/>
              <v:fill on="f" focussize="0,0"/>
              <v:stroke color="#000000" endcap="round"/>
              <v:imagedata o:title=""/>
              <o:lock v:ext="edit" aspectratio="f"/>
            </v:shape>
            <v:shape id="_x0000_s2873" o:spid="_x0000_s2873" style="position:absolute;left:2145;top:5259;height:120;width:105;" fillcolor="#000000" filled="t" stroked="t" coordsize="138,138" path="m69,138l0,0hdc44,22,95,22,138,0hal138,0,69,138xe">
              <v:path arrowok="t"/>
              <v:fill on="t" color2="#FFFFFF" focussize="0,0"/>
              <v:stroke weight="0pt" color="#000000"/>
              <v:imagedata o:title=""/>
              <o:lock v:ext="edit" aspectratio="f"/>
            </v:shape>
            <v:line id="_x0000_s2874" o:spid="_x0000_s2874" o:spt="20" style="position:absolute;left:2835;top:5634;flip:x;height:0;width:210;" filled="f" stroked="t" coordsize="21600,21600">
              <v:path arrowok="t"/>
              <v:fill on="f" focussize="0,0"/>
              <v:stroke color="#000000" endcap="round"/>
              <v:imagedata o:title=""/>
              <o:lock v:ext="edit" aspectratio="f"/>
            </v:line>
            <v:shape id="_x0000_s2875" o:spid="_x0000_s2875" style="position:absolute;left:2760;top:5574;height:120;width:105;" fillcolor="#000000" filled="t" stroked="t" coordsize="139,138" path="m0,69l139,0hdc117,43,117,94,139,138hal0,69xe">
              <v:path arrowok="t"/>
              <v:fill on="t" color2="#FFFFFF" focussize="0,0"/>
              <v:stroke weight="0pt" color="#000000"/>
              <v:imagedata o:title=""/>
              <o:lock v:ext="edit" aspectratio="f"/>
            </v:shape>
            <v:line id="_x0000_s2876" o:spid="_x0000_s2876" o:spt="20" style="position:absolute;left:2775;top:6984;flip:x;height:0;width:270;" filled="f" stroked="t" coordsize="21600,21600">
              <v:path arrowok="t"/>
              <v:fill on="f" focussize="0,0"/>
              <v:stroke color="#000000" endcap="round"/>
              <v:imagedata o:title=""/>
              <o:lock v:ext="edit" aspectratio="f"/>
            </v:line>
            <v:shape id="_x0000_s2877" o:spid="_x0000_s2877" style="position:absolute;left:2700;top:6924;height:120;width:105;" fillcolor="#000000" filled="t" stroked="t" coordsize="139,139" path="m0,69l139,0hdc117,44,117,95,139,139hal0,69xe">
              <v:path arrowok="t"/>
              <v:fill on="t" color2="#FFFFFF" focussize="0,0"/>
              <v:stroke weight="0pt" color="#000000"/>
              <v:imagedata o:title=""/>
              <o:lock v:ext="edit" aspectratio="f"/>
            </v:shape>
            <v:line id="_x0000_s2878" o:spid="_x0000_s2878" o:spt="20" style="position:absolute;left:4035;top:4884;height:165;width:0;" filled="f" stroked="t" coordsize="21600,21600">
              <v:path arrowok="t"/>
              <v:fill on="f" focussize="0,0"/>
              <v:stroke color="#000000" endcap="round"/>
              <v:imagedata o:title=""/>
              <o:lock v:ext="edit" aspectratio="f"/>
            </v:line>
            <v:shape id="_x0000_s2879" o:spid="_x0000_s2879" style="position:absolute;left:3990;top:5019;height:120;width:105;" fillcolor="#000000" filled="t" stroked="t" coordsize="139,139" path="m69,139l0,0hdc44,22,95,22,139,0hal139,0,69,139xe">
              <v:path arrowok="t"/>
              <v:fill on="t" color2="#FFFFFF" focussize="0,0"/>
              <v:stroke weight="0pt" color="#000000"/>
              <v:imagedata o:title=""/>
              <o:lock v:ext="edit" aspectratio="f"/>
            </v:shape>
            <v:line id="_x0000_s2880" o:spid="_x0000_s2880" o:spt="20" style="position:absolute;left:4035;top:6129;height:405;width:0;" filled="f" stroked="t" coordsize="21600,21600">
              <v:path arrowok="t"/>
              <v:fill on="f" focussize="0,0"/>
              <v:stroke color="#000000" endcap="round"/>
              <v:imagedata o:title=""/>
              <o:lock v:ext="edit" aspectratio="f"/>
            </v:line>
            <v:shape id="_x0000_s2881" o:spid="_x0000_s2881" style="position:absolute;left:3990;top:6504;height:105;width:105;" fillcolor="#000000" filled="t" stroked="t" coordsize="139,138" path="m69,138l0,0hdc44,22,95,22,139,0hal139,0,69,138xe">
              <v:path arrowok="t"/>
              <v:fill on="t" color2="#FFFFFF" focussize="0,0"/>
              <v:stroke weight="0pt" color="#000000"/>
              <v:imagedata o:title=""/>
              <o:lock v:ext="edit" aspectratio="f"/>
            </v:shape>
            <v:line id="_x0000_s2882" o:spid="_x0000_s2882" o:spt="20" style="position:absolute;left:4035;top:7359;height:615;width:0;" filled="f" stroked="t" coordsize="21600,21600">
              <v:path arrowok="t"/>
              <v:fill on="f" focussize="0,0"/>
              <v:stroke color="#000000" endcap="round"/>
              <v:imagedata o:title=""/>
              <o:lock v:ext="edit" aspectratio="f"/>
            </v:line>
            <v:shape id="_x0000_s2883" o:spid="_x0000_s2883" style="position:absolute;left:3990;top:7944;height:120;width:105;" fillcolor="#000000" filled="t" stroked="t" coordsize="139,138" path="m69,138l0,0hdc44,22,95,22,139,0hal69,138xe">
              <v:path arrowok="t"/>
              <v:fill on="t" color2="#FFFFFF" focussize="0,0"/>
              <v:stroke weight="0pt" color="#000000"/>
              <v:imagedata o:title=""/>
              <o:lock v:ext="edit" aspectratio="f"/>
            </v:shape>
            <v:line id="_x0000_s2884" o:spid="_x0000_s2884" o:spt="20" style="position:absolute;left:4035;top:8814;height:825;width:0;" filled="f" stroked="t" coordsize="21600,21600">
              <v:path arrowok="t"/>
              <v:fill on="f" focussize="0,0"/>
              <v:stroke color="#000000" endcap="round"/>
              <v:imagedata o:title=""/>
              <o:lock v:ext="edit" aspectratio="f"/>
            </v:line>
            <v:shape id="_x0000_s2885" o:spid="_x0000_s2885" style="position:absolute;left:3990;top:9609;height:120;width:105;" fillcolor="#000000" filled="t" stroked="t" coordsize="139,139" path="m69,139l0,0hdc44,22,95,22,139,0hal139,0,69,139xe">
              <v:path arrowok="t"/>
              <v:fill on="t" color2="#FFFFFF" focussize="0,0"/>
              <v:stroke weight="0pt" color="#000000"/>
              <v:imagedata o:title=""/>
              <o:lock v:ext="edit" aspectratio="f"/>
            </v:shape>
            <v:line id="_x0000_s2886" o:spid="_x0000_s2886" o:spt="20" style="position:absolute;left:2145;top:7254;height:750;width:0;" filled="f" stroked="t" coordsize="21600,21600">
              <v:path arrowok="t"/>
              <v:fill on="f" focussize="0,0"/>
              <v:stroke color="#000000" endcap="round"/>
              <v:imagedata o:title=""/>
              <o:lock v:ext="edit" aspectratio="f"/>
            </v:line>
            <v:shape id="_x0000_s2887" o:spid="_x0000_s2887" style="position:absolute;left:2085;top:7974;height:120;width:105;" fillcolor="#000000" filled="t" stroked="t" coordsize="138,138" path="m69,138l0,0hdc43,22,95,22,138,0hal138,0,69,138xe">
              <v:path arrowok="t"/>
              <v:fill on="t" color2="#FFFFFF" focussize="0,0"/>
              <v:stroke weight="0pt" color="#000000"/>
              <v:imagedata o:title=""/>
              <o:lock v:ext="edit" aspectratio="f"/>
            </v:shape>
            <v:line id="_x0000_s2888" o:spid="_x0000_s2888" o:spt="20" style="position:absolute;left:2145;top:8784;height:855;width:0;" filled="f" stroked="t" coordsize="21600,21600">
              <v:path arrowok="t"/>
              <v:fill on="f" focussize="0,0"/>
              <v:stroke color="#000000" endcap="round"/>
              <v:imagedata o:title=""/>
              <o:lock v:ext="edit" aspectratio="f"/>
            </v:line>
            <v:shape id="_x0000_s2889" o:spid="_x0000_s2889" style="position:absolute;left:2085;top:9609;height:120;width:105;" fillcolor="#000000" filled="t" stroked="t" coordsize="138,139" path="m69,139l0,0hdc43,22,95,22,138,0hal138,0,69,139xe">
              <v:path arrowok="t"/>
              <v:fill on="t" color2="#FFFFFF" focussize="0,0"/>
              <v:stroke weight="0pt" color="#000000"/>
              <v:imagedata o:title=""/>
              <o:lock v:ext="edit" aspectratio="f"/>
            </v:shape>
            <v:line id="_x0000_s2890" o:spid="_x0000_s2890" o:spt="20" style="position:absolute;left:7020;top:5859;height:0;width:450;" filled="f" stroked="t" coordsize="21600,21600">
              <v:path arrowok="t"/>
              <v:fill on="f" focussize="0,0"/>
              <v:stroke color="#000000" endcap="round"/>
              <v:imagedata o:title=""/>
              <o:lock v:ext="edit" aspectratio="f"/>
            </v:line>
            <v:line id="_x0000_s2891" o:spid="_x0000_s2891" o:spt="20" style="position:absolute;left:8790;top:5859;height:0;width:150;" filled="f" stroked="t" coordsize="21600,21600">
              <v:path arrowok="t"/>
              <v:fill on="f" focussize="0,0"/>
              <v:stroke color="#000000" endcap="round"/>
              <v:imagedata o:title=""/>
              <o:lock v:ext="edit" aspectratio="f"/>
            </v:line>
            <v:shape id="_x0000_s2892" o:spid="_x0000_s2892" style="position:absolute;left:8910;top:5799;height:120;width:105;" fillcolor="#000000" filled="t" stroked="t" coordsize="139,138" path="m139,69l0,138hdc22,94,22,43,0,0hal0,0,139,69xe">
              <v:path arrowok="t"/>
              <v:fill on="t" color2="#FFFFFF" focussize="0,0"/>
              <v:stroke weight="0pt" color="#000000"/>
              <v:imagedata o:title=""/>
              <o:lock v:ext="edit" aspectratio="f"/>
            </v:shape>
            <v:line id="_x0000_s2893" o:spid="_x0000_s2893" o:spt="20" style="position:absolute;left:7035;top:7794;height:0;width:255;" filled="f" stroked="t" coordsize="21600,21600">
              <v:path arrowok="t"/>
              <v:fill on="f" focussize="0,0"/>
              <v:stroke color="#000000" endcap="round"/>
              <v:imagedata o:title=""/>
              <o:lock v:ext="edit" aspectratio="f"/>
            </v:line>
            <v:shape id="_x0000_s2894" o:spid="_x0000_s2894" style="position:absolute;left:7275;top:7749;height:105;width:105;" fillcolor="#000000" filled="t" stroked="t" coordsize="138,138" path="m138,69l0,138hdc21,95,21,44,0,0hal138,69xe">
              <v:path arrowok="t"/>
              <v:fill on="t" color2="#FFFFFF" focussize="0,0"/>
              <v:stroke weight="0pt" color="#000000"/>
              <v:imagedata o:title=""/>
              <o:lock v:ext="edit" aspectratio="f"/>
            </v:shape>
            <v:shape id="_x0000_s2895" o:spid="_x0000_s2895" style="position:absolute;left:9180;top:7794;height:555;width:450;" filled="f" stroked="t" coordsize="30,37" path="m0,0l30,0,30,37e">
              <v:path arrowok="t"/>
              <v:fill on="f" focussize="0,0"/>
              <v:stroke color="#000000" endcap="round"/>
              <v:imagedata o:title=""/>
              <o:lock v:ext="edit" aspectratio="f"/>
            </v:shape>
            <v:shape id="_x0000_s2896" o:spid="_x0000_s2896" style="position:absolute;left:9585;top:8319;height:120;width:105;" fillcolor="#000000" filled="t" stroked="t" coordsize="138,138" path="m69,138l0,0hdc43,22,94,22,138,0hal69,138xe">
              <v:path arrowok="t"/>
              <v:fill on="t" color2="#FFFFFF" focussize="0,0"/>
              <v:stroke weight="0pt" color="#000000"/>
              <v:imagedata o:title=""/>
              <o:lock v:ext="edit" aspectratio="f"/>
            </v:shape>
            <v:shape id="_x0000_s2897" o:spid="_x0000_s2897" style="position:absolute;left:6225;top:8139;height:210;width:2055;" filled="f" stroked="t" coordsize="137,14" path="m137,0l137,14,0,14e">
              <v:path arrowok="t"/>
              <v:fill on="f" focussize="0,0"/>
              <v:stroke color="#000000" endcap="round"/>
              <v:imagedata o:title=""/>
              <o:lock v:ext="edit" aspectratio="f"/>
            </v:shape>
            <v:shape id="_x0000_s2898" o:spid="_x0000_s2898" style="position:absolute;left:6150;top:8289;height:105;width:105;" fillcolor="#000000" filled="t" stroked="t" coordsize="138,138" path="m0,69l138,0hdc117,43,117,95,138,138hal0,69xe">
              <v:path arrowok="t"/>
              <v:fill on="t" color2="#FFFFFF" focussize="0,0"/>
              <v:stroke weight="0pt" color="#000000"/>
              <v:imagedata o:title=""/>
              <o:lock v:ext="edit" aspectratio="f"/>
            </v:shape>
            <v:line id="_x0000_s2899" o:spid="_x0000_s2899" o:spt="20" style="position:absolute;left:9630;top:9084;height:405;width:0;" filled="f" stroked="t" coordsize="21600,21600">
              <v:path arrowok="t"/>
              <v:fill on="f" focussize="0,0"/>
              <v:stroke color="#000000" endcap="round"/>
              <v:imagedata o:title=""/>
              <o:lock v:ext="edit" aspectratio="f"/>
            </v:line>
            <v:shape id="_x0000_s2900" o:spid="_x0000_s2900" style="position:absolute;left:9585;top:9459;height:120;width:105;" fillcolor="#000000" filled="t" stroked="t" coordsize="138,138" path="m69,138l0,0hdc43,22,94,22,138,0hal69,138xe">
              <v:path arrowok="t"/>
              <v:fill on="t" color2="#FFFFFF" focussize="0,0"/>
              <v:stroke weight="0pt" color="#000000"/>
              <v:imagedata o:title=""/>
              <o:lock v:ext="edit" aspectratio="f"/>
            </v:shape>
            <v:shape id="_x0000_s2901" o:spid="_x0000_s2901" style="position:absolute;left:7035;top:10569;height:375;width:1785;" filled="f" stroked="t" coordsize="119,25" path="m0,25l64,25,64,0,119,0e">
              <v:path arrowok="t"/>
              <v:fill on="f" focussize="0,0"/>
              <v:stroke color="#000000" endcap="round"/>
              <v:imagedata o:title=""/>
              <o:lock v:ext="edit" aspectratio="f"/>
            </v:shape>
            <v:shape id="_x0000_s2902" o:spid="_x0000_s2902" style="position:absolute;left:8790;top:10509;height:120;width:120;" fillcolor="#000000" filled="t" stroked="t" coordsize="138,138" path="m138,69l0,138hdc22,95,22,44,0,0hal138,69xe">
              <v:path arrowok="t"/>
              <v:fill on="t" color2="#FFFFFF" focussize="0,0"/>
              <v:stroke weight="0pt" color="#000000"/>
              <v:imagedata o:title=""/>
              <o:lock v:ext="edit" aspectratio="f"/>
            </v:shape>
            <v:line id="_x0000_s2903" o:spid="_x0000_s2903" o:spt="20" style="position:absolute;left:7035;top:13254;height:0;width:660;" filled="f" stroked="t" coordsize="21600,21600">
              <v:path arrowok="t"/>
              <v:fill on="f" focussize="0,0"/>
              <v:stroke color="#000000" endcap="round"/>
              <v:imagedata o:title=""/>
              <o:lock v:ext="edit" aspectratio="f"/>
            </v:line>
            <v:shape id="_x0000_s2904" o:spid="_x0000_s2904" style="position:absolute;left:7680;top:13194;height:120;width:105;" fillcolor="#000000" filled="t" stroked="t" coordsize="138,138" path="m138,69l0,138hdc22,94,22,43,0,0hal138,69xe">
              <v:path arrowok="t"/>
              <v:fill on="t" color2="#FFFFFF" focussize="0,0"/>
              <v:stroke weight="0pt" color="#000000"/>
              <v:imagedata o:title=""/>
              <o:lock v:ext="edit" aspectratio="f"/>
            </v:shape>
            <v:shape id="_x0000_s2905" o:spid="_x0000_s2905" style="position:absolute;left:7035;top:10944;height:375;width:1785;" filled="f" stroked="t" coordsize="119,25" path="m0,0l64,0,64,25,119,25e">
              <v:path arrowok="t"/>
              <v:fill on="f" focussize="0,0"/>
              <v:stroke color="#000000" endcap="round"/>
              <v:imagedata o:title=""/>
              <o:lock v:ext="edit" aspectratio="f"/>
            </v:shape>
            <v:shape id="_x0000_s2906" o:spid="_x0000_s2906" style="position:absolute;left:8790;top:11259;height:120;width:120;" fillcolor="#000000" filled="t" stroked="t" coordsize="138,138" path="m138,69l0,138hdc22,95,22,44,0,0hal0,0,138,69xe">
              <v:path arrowok="t"/>
              <v:fill on="t" color2="#FFFFFF" focussize="0,0"/>
              <v:stroke weight="0pt" color="#000000"/>
              <v:imagedata o:title=""/>
              <o:lock v:ext="edit" aspectratio="f"/>
            </v:shape>
            <v:shape id="_x0000_s2907" o:spid="_x0000_s2907" style="position:absolute;left:3615;top:11949;height:345;width:1635;" filled="f" stroked="t" coordsize="109,23" path="m109,0l0,0,0,23e">
              <v:path arrowok="t"/>
              <v:fill on="f" focussize="0,0"/>
              <v:stroke color="#000000" endcap="round"/>
              <v:imagedata o:title=""/>
              <o:lock v:ext="edit" aspectratio="f"/>
            </v:shape>
            <v:shape id="_x0000_s2908" o:spid="_x0000_s2908" style="position:absolute;left:3555;top:12264;height:120;width:105;" fillcolor="#000000" filled="t" stroked="t" coordsize="138,138" path="m69,138l0,0hdc44,21,95,21,138,0hal69,138xe">
              <v:path arrowok="t"/>
              <v:fill on="t" color2="#FFFFFF" focussize="0,0"/>
              <v:stroke weight="0pt" color="#000000"/>
              <v:imagedata o:title=""/>
              <o:lock v:ext="edit" aspectratio="f"/>
            </v:shape>
            <v:shape id="_x0000_s2909" o:spid="_x0000_s2909" style="position:absolute;left:3615;top:13029;height:225;width:1545;" filled="f" stroked="t" coordsize="103,15" path="m0,0l0,15,103,15e">
              <v:path arrowok="t"/>
              <v:fill on="f" focussize="0,0"/>
              <v:stroke color="#000000" endcap="round"/>
              <v:imagedata o:title=""/>
              <o:lock v:ext="edit" aspectratio="f"/>
            </v:shape>
            <v:shape id="_x0000_s2910" o:spid="_x0000_s2910" style="position:absolute;left:5130;top:13194;height:120;width:120;" fillcolor="#000000" filled="t" stroked="t" coordsize="139,138" path="m139,69l0,138hdc22,94,22,43,0,0hal0,0,139,69xe">
              <v:path arrowok="t"/>
              <v:fill on="t" color2="#FFFFFF" focussize="0,0"/>
              <v:stroke weight="0pt" color="#000000"/>
              <v:imagedata o:title=""/>
              <o:lock v:ext="edit" aspectratio="f"/>
            </v:shape>
            <v:shape id="_x0000_s2911" o:spid="_x0000_s2911" style="position:absolute;left:2145;top:10419;height:3825;width:3015;" filled="f" stroked="t" coordsize="201,255" path="m0,0l0,255,201,255e">
              <v:path arrowok="t"/>
              <v:fill on="f" focussize="0,0"/>
              <v:stroke color="#000000" endcap="round"/>
              <v:imagedata o:title=""/>
              <o:lock v:ext="edit" aspectratio="f"/>
            </v:shape>
            <v:shape id="_x0000_s2912" o:spid="_x0000_s2912" style="position:absolute;left:5130;top:14184;height:120;width:120;" fillcolor="#000000" filled="t" stroked="t" coordsize="139,138" path="m139,69l0,138hdc22,94,22,43,0,0hal0,0,139,69xe">
              <v:path arrowok="t"/>
              <v:fill on="t" color2="#FFFFFF" focussize="0,0"/>
              <v:stroke weight="0pt" color="#000000"/>
              <v:imagedata o:title=""/>
              <o:lock v:ext="edit" aspectratio="f"/>
            </v:shape>
            <v:shape id="_x0000_s2913" o:spid="_x0000_s2913" style="position:absolute;left:2220;top:10419;height:885;width:1815;" filled="f" stroked="t" coordsize="121,59" path="m121,0l121,59,0,59e">
              <v:path arrowok="t"/>
              <v:fill on="f" focussize="0,0"/>
              <v:stroke color="#000000" endcap="round"/>
              <v:imagedata o:title=""/>
              <o:lock v:ext="edit" aspectratio="f"/>
            </v:shape>
            <v:shape id="_x0000_s2914" o:spid="_x0000_s2914" style="position:absolute;left:2145;top:11244;height:120;width:105;" fillcolor="#000000" filled="t" stroked="t" coordsize="138,138" path="m0,69l138,0hdc116,43,116,94,138,138hal138,138,0,69xe">
              <v:path arrowok="t"/>
              <v:fill on="t" color2="#FFFFFF" focussize="0,0"/>
              <v:stroke weight="0pt" color="#000000"/>
              <v:imagedata o:title=""/>
              <o:lock v:ext="edit" aspectratio="f"/>
            </v:shape>
            <v:line id="_x0000_s2915" o:spid="_x0000_s2915" o:spt="20" style="position:absolute;left:6225;top:9819;flip:x;height:0;width:2790;" filled="f" stroked="t" coordsize="21600,21600">
              <v:path arrowok="t"/>
              <v:fill on="f" focussize="0,0"/>
              <v:stroke color="#000000" endcap="round"/>
              <v:imagedata o:title=""/>
              <o:lock v:ext="edit" aspectratio="f"/>
            </v:line>
            <v:shape id="_x0000_s2916" o:spid="_x0000_s2916" style="position:absolute;left:6150;top:9759;height:120;width:105;" fillcolor="#000000" filled="t" stroked="t" coordsize="138,139" path="m0,69l138,0hdc117,44,116,95,138,139hal138,139,0,69xe">
              <v:path arrowok="t"/>
              <v:fill on="t" color2="#FFFFFF" focussize="0,0"/>
              <v:stroke weight="0pt" color="#000000"/>
              <v:imagedata o:title=""/>
              <o:lock v:ext="edit" aspectratio="f"/>
            </v:shape>
            <v:rect id="_x0000_s2917" o:spid="_x0000_s2917" o:spt="1" style="position:absolute;left:4065;top:3474;height:315;width:960;mso-wrap-style:none;" filled="f" stroked="f" coordsize="21600,21600">
              <v:path/>
              <v:fill on="f" focussize="0,0"/>
              <v:stroke on="f"/>
              <v:imagedata o:title=""/>
              <o:lock v:ext="edit" aspectratio="f"/>
              <v:textbox inset="0mm,0mm,0mm,0mm" style="mso-fit-shape-to-text:t;">
                <w:txbxContent>
                  <w:p>
                    <w:r>
                      <w:rPr>
                        <w:rFonts w:hint="eastAsia"/>
                        <w:sz w:val="24"/>
                      </w:rPr>
                      <w:t>简易程序</w:t>
                    </w:r>
                  </w:p>
                </w:txbxContent>
              </v:textbox>
            </v:rect>
            <v:rect id="_x0000_s2918" o:spid="_x0000_s2918" o:spt="1" style="position:absolute;left:6540;top:4194;height:315;width:960;mso-wrap-style:none;" filled="f" stroked="f" coordsize="21600,21600">
              <v:path/>
              <v:fill on="f" focussize="0,0"/>
              <v:stroke on="f"/>
              <v:imagedata o:title=""/>
              <o:lock v:ext="edit" aspectratio="f"/>
              <v:textbox inset="0mm,0mm,0mm,0mm" style="mso-fit-shape-to-text:t;">
                <w:txbxContent>
                  <w:p>
                    <w:r>
                      <w:rPr>
                        <w:rFonts w:hint="eastAsia"/>
                        <w:sz w:val="24"/>
                      </w:rPr>
                      <w:t>一般程序</w:t>
                    </w:r>
                  </w:p>
                </w:txbxContent>
              </v:textbox>
            </v:rect>
            <v:rect id="_x0000_s2919" o:spid="_x0000_s2919" o:spt="1" style="position:absolute;left:2685;top:5034;height:315;width:960;mso-wrap-style:none;" filled="f" stroked="f" coordsize="21600,21600">
              <v:path/>
              <v:fill on="f" focussize="0,0"/>
              <v:stroke on="f"/>
              <v:imagedata o:title=""/>
              <o:lock v:ext="edit" aspectratio="f"/>
              <v:textbox inset="0mm,0mm,0mm,0mm" style="mso-fit-shape-to-text:t;">
                <w:txbxContent>
                  <w:p>
                    <w:r>
                      <w:rPr>
                        <w:rFonts w:hint="eastAsia"/>
                        <w:sz w:val="24"/>
                      </w:rPr>
                      <w:t>申辩理由</w:t>
                    </w:r>
                  </w:p>
                </w:txbxContent>
              </v:textbox>
            </v:rect>
            <v:rect id="_x0000_s2920" o:spid="_x0000_s2920" o:spt="1" style="position:absolute;left:2745;top:5229;height:315;width:720;mso-wrap-style:none;" filled="f" stroked="f" coordsize="21600,21600">
              <v:path/>
              <v:fill on="f" focussize="0,0"/>
              <v:stroke on="f"/>
              <v:imagedata o:title=""/>
              <o:lock v:ext="edit" aspectratio="f"/>
              <v:textbox inset="0mm,0mm,0mm,0mm" style="mso-fit-shape-to-text:t;">
                <w:txbxContent>
                  <w:p>
                    <w:r>
                      <w:rPr>
                        <w:rFonts w:hint="eastAsia"/>
                        <w:sz w:val="24"/>
                      </w:rPr>
                      <w:t>成立的</w:t>
                    </w:r>
                  </w:p>
                </w:txbxContent>
              </v:textbox>
            </v:rect>
            <v:rect id="_x0000_s2921" o:spid="_x0000_s2921" o:spt="1" style="position:absolute;left:2880;top:6459;height:315;width:1200;mso-wrap-style:none;" filled="f" stroked="f" coordsize="21600,21600">
              <v:path/>
              <v:fill on="f" focussize="0,0"/>
              <v:stroke on="f"/>
              <v:imagedata o:title=""/>
              <o:lock v:ext="edit" aspectratio="f"/>
              <v:textbox inset="0mm,0mm,0mm,0mm" style="mso-fit-shape-to-text:t;">
                <w:txbxContent>
                  <w:p>
                    <w:r>
                      <w:rPr>
                        <w:rFonts w:hint="eastAsia"/>
                        <w:sz w:val="24"/>
                      </w:rPr>
                      <w:t>提出复议或</w:t>
                    </w:r>
                  </w:p>
                </w:txbxContent>
              </v:textbox>
            </v:rect>
            <v:rect id="_x0000_s2922" o:spid="_x0000_s2922" o:spt="1" style="position:absolute;left:2880;top:6654;height:315;width:1200;mso-wrap-style:none;" filled="f" stroked="f" coordsize="21600,21600">
              <v:path/>
              <v:fill on="f" focussize="0,0"/>
              <v:stroke on="f"/>
              <v:imagedata o:title=""/>
              <o:lock v:ext="edit" aspectratio="f"/>
              <v:textbox inset="0mm,0mm,0mm,0mm" style="mso-fit-shape-to-text:t;">
                <w:txbxContent>
                  <w:p>
                    <w:r>
                      <w:rPr>
                        <w:rFonts w:hint="eastAsia"/>
                        <w:sz w:val="24"/>
                      </w:rPr>
                      <w:t>诉讼请求的</w:t>
                    </w:r>
                  </w:p>
                </w:txbxContent>
              </v:textbox>
            </v:rect>
            <v:rect id="_x0000_s2923" o:spid="_x0000_s2923" o:spt="1" style="position:absolute;left:7725;top:8589;height:345;width:1110;" filled="f" stroked="t" coordsize="21600,21600">
              <v:path/>
              <v:fill on="f" focussize="0,0"/>
              <v:stroke color="#000000" joinstyle="round" endcap="round"/>
              <v:imagedata o:title=""/>
              <o:lock v:ext="edit" aspectratio="f"/>
            </v:rect>
            <v:rect id="_x0000_s2924" o:spid="_x0000_s2924" o:spt="1" style="position:absolute;left:7935;top:8664;height:315;width:960;mso-wrap-style:none;" filled="f" stroked="f" coordsize="21600,21600">
              <v:path/>
              <v:fill on="f" focussize="0,0"/>
              <v:stroke on="f"/>
              <v:imagedata o:title=""/>
              <o:lock v:ext="edit" aspectratio="f"/>
              <v:textbox inset="0mm,0mm,0mm,0mm" style="mso-fit-shape-to-text:t;">
                <w:txbxContent>
                  <w:p>
                    <w:r>
                      <w:rPr>
                        <w:rFonts w:hint="eastAsia"/>
                        <w:sz w:val="24"/>
                      </w:rPr>
                      <w:t>申请听证</w:t>
                    </w:r>
                  </w:p>
                </w:txbxContent>
              </v:textbox>
            </v:rect>
            <v:rect id="_x0000_s2925" o:spid="_x0000_s2925" o:spt="1" style="position:absolute;left:7725;top:9189;height:270;width:1110;" filled="f" stroked="t" coordsize="21600,21600">
              <v:path/>
              <v:fill on="f" focussize="0,0"/>
              <v:stroke color="#000000" joinstyle="round" endcap="round"/>
              <v:imagedata o:title=""/>
              <o:lock v:ext="edit" aspectratio="f"/>
            </v:rect>
            <v:rect id="_x0000_s2926" o:spid="_x0000_s2926" o:spt="1" style="position:absolute;left:7950;top:9234;height:315;width:960;mso-wrap-style:none;" filled="f" stroked="f" coordsize="21600,21600">
              <v:path/>
              <v:fill on="f" focussize="0,0"/>
              <v:stroke on="f"/>
              <v:imagedata o:title=""/>
              <o:lock v:ext="edit" aspectratio="f"/>
              <v:textbox inset="0mm,0mm,0mm,0mm" style="mso-fit-shape-to-text:t;">
                <w:txbxContent>
                  <w:p>
                    <w:r>
                      <w:rPr>
                        <w:rFonts w:hint="eastAsia"/>
                        <w:sz w:val="24"/>
                      </w:rPr>
                      <w:t>组织听证</w:t>
                    </w:r>
                  </w:p>
                </w:txbxContent>
              </v:textbox>
            </v:rect>
            <v:line id="_x0000_s2927" o:spid="_x0000_s2927" o:spt="20" style="position:absolute;left:8280;top:8139;height:360;width:0;" filled="f" stroked="t" coordsize="21600,21600">
              <v:path arrowok="t"/>
              <v:fill on="f" focussize="0,0"/>
              <v:stroke color="#000000" endcap="round"/>
              <v:imagedata o:title=""/>
              <o:lock v:ext="edit" aspectratio="f"/>
            </v:line>
          </v:group>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r>
        <w:rPr>
          <w:lang w:bidi="bo-CN"/>
        </w:rPr>
        <w:pict>
          <v:group id="_x0000_s2937" o:spid="_x0000_s2937" o:spt="203" style="position:absolute;left:0pt;margin-left:0pt;margin-top:31.2pt;height:692.25pt;width:474pt;z-index:251107328;mso-width-relative:page;mso-height-relative:page;" coordsize="632,923" editas="canvas">
            <o:lock v:ext="edit"/>
            <v:shape id="_x0000_s2938" o:spid="_x0000_s2938" o:spt="75" type="#_x0000_t75" style="position:absolute;left:0;top:0;height:923;width:632;" filled="f" stroked="f" coordsize="21600,21600">
              <v:path/>
              <v:fill on="f" focussize="0,0"/>
              <v:stroke on="f"/>
              <v:imagedata o:title=""/>
              <o:lock v:ext="edit" text="t" aspectratio="t"/>
            </v:shape>
            <v:rect id="_x0000_s2940" o:spid="_x0000_s2940" o:spt="1" style="position:absolute;left:83;top:41;height:21;width:12;mso-wrap-style:none;" filled="f" stroked="f" coordsize="21600,21600">
              <v:path/>
              <v:fill on="f" focussize="0,0"/>
              <v:stroke on="f"/>
              <v:imagedata o:title=""/>
              <o:lock v:ext="edit" aspectratio="f"/>
              <v:textbox inset="0mm,0mm,0mm,0mm" style="mso-fit-shape-to-text:t;">
                <w:txbxContent>
                  <w:p/>
                </w:txbxContent>
              </v:textbox>
            </v:rect>
            <v:rect id="_x0000_s2941" o:spid="_x0000_s2941" o:spt="1" style="position:absolute;left:73;top:31;height:42;width:445;" filled="f" stroked="f" coordsize="21600,21600">
              <v:path/>
              <v:fill on="f" focussize="0,0"/>
              <v:stroke on="f"/>
              <v:imagedata o:title=""/>
              <o:lock v:ext="edit" aspectratio="f"/>
              <v:textbox inset="0mm,0mm,0mm,0mm" style="mso-fit-shape-to-text:t;">
                <w:txbxContent>
                  <w:p>
                    <w:pPr>
                      <w:rPr>
                        <w:sz w:val="36"/>
                        <w:szCs w:val="36"/>
                      </w:rPr>
                    </w:pPr>
                    <w:r>
                      <w:rPr>
                        <w:rFonts w:hint="eastAsia"/>
                        <w:sz w:val="36"/>
                        <w:szCs w:val="36"/>
                        <w:lang w:val="en-US" w:eastAsia="zh-CN"/>
                      </w:rPr>
                      <w:t xml:space="preserve">   </w:t>
                    </w:r>
                    <w:r>
                      <w:rPr>
                        <w:rFonts w:hint="eastAsia"/>
                        <w:sz w:val="36"/>
                        <w:szCs w:val="36"/>
                        <w:lang w:eastAsia="zh-CN"/>
                      </w:rPr>
                      <w:t>双湖县</w:t>
                    </w:r>
                    <w:r>
                      <w:rPr>
                        <w:rFonts w:hint="eastAsia"/>
                        <w:sz w:val="36"/>
                        <w:szCs w:val="36"/>
                      </w:rPr>
                      <w:t>交通运输局行政处罚流程图</w:t>
                    </w:r>
                  </w:p>
                </w:txbxContent>
              </v:textbox>
            </v:rect>
            <v:rect id="_x0000_s2942" o:spid="_x0000_s2942" o:spt="1" style="position:absolute;left:26;top:85;height:42;width:64;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职权名称</w:t>
                    </w:r>
                  </w:p>
                </w:txbxContent>
              </v:textbox>
            </v:rect>
            <v:rect id="_x0000_s2943" o:spid="_x0000_s2943" o:spt="1" style="position:absolute;left:118;top:85;height:42;width:16;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w:t>
                    </w:r>
                  </w:p>
                </w:txbxContent>
              </v:textbox>
            </v:rect>
            <v:rect id="_x0000_s2944" o:spid="_x0000_s2944" o:spt="1" style="position:absolute;left:141;top:85;height:42;width:448;" filled="f" stroked="f" coordsize="21600,21600">
              <v:path/>
              <v:fill on="f" focussize="0,0"/>
              <v:stroke on="f"/>
              <v:imagedata o:title=""/>
              <o:lock v:ext="edit" aspectratio="f"/>
              <v:textbox inset="0mm,0mm,0mm,0mm" style="mso-fit-shape-to-text:t;">
                <w:txbxContent>
                  <w:p>
                    <w:pPr>
                      <w:jc w:val="right"/>
                      <w:rPr>
                        <w:sz w:val="24"/>
                      </w:rPr>
                    </w:pPr>
                    <w:r>
                      <w:rPr>
                        <w:rFonts w:hint="eastAsia"/>
                        <w:sz w:val="24"/>
                      </w:rPr>
                      <w:t>序号：</w:t>
                    </w:r>
                    <w:r>
                      <w:rPr>
                        <w:sz w:val="24"/>
                      </w:rPr>
                      <w:t>90</w:t>
                    </w:r>
                  </w:p>
                  <w:p>
                    <w:r>
                      <w:rPr>
                        <w:rFonts w:hint="eastAsia"/>
                        <w:sz w:val="24"/>
                      </w:rPr>
                      <w:t>对将公路作为试车场地的处罚</w:t>
                    </w:r>
                  </w:p>
                </w:txbxContent>
              </v:textbox>
            </v:rect>
            <v:rect id="_x0000_s2945" o:spid="_x0000_s2945" o:spt="1" style="position:absolute;left:26;top:140;height:21;width:12;mso-wrap-style:none;" filled="f" stroked="f" coordsize="21600,21600">
              <v:path/>
              <v:fill on="f" focussize="0,0"/>
              <v:stroke on="f"/>
              <v:imagedata o:title=""/>
              <o:lock v:ext="edit" aspectratio="f"/>
              <v:textbox inset="0mm,0mm,0mm,0mm" style="mso-fit-shape-to-text:t;">
                <w:txbxContent>
                  <w:p/>
                </w:txbxContent>
              </v:textbox>
            </v:rect>
            <v:rect id="_x0000_s2946" o:spid="_x0000_s2946" o:spt="1" style="position:absolute;left:62;top:140;height:21;width:12;mso-wrap-style:none;" filled="f" stroked="f" coordsize="21600,21600">
              <v:path/>
              <v:fill on="f" focussize="0,0"/>
              <v:stroke on="f"/>
              <v:imagedata o:title=""/>
              <o:lock v:ext="edit" aspectratio="f"/>
              <v:textbox inset="0mm,0mm,0mm,0mm" style="mso-fit-shape-to-text:t;">
                <w:txbxContent>
                  <w:p/>
                </w:txbxContent>
              </v:textbox>
            </v:rect>
            <v:rect id="_x0000_s2947" o:spid="_x0000_s2947" o:spt="1" style="position:absolute;left:80;top:140;height:21;width:20;mso-wrap-style:none;" filled="f" stroked="f" coordsize="21600,21600">
              <v:path/>
              <v:fill on="f" focussize="0,0"/>
              <v:stroke on="f"/>
              <v:imagedata o:title=""/>
              <o:lock v:ext="edit" aspectratio="f"/>
              <v:textbox inset="2mm,0mm,0mm,0mm" style="mso-fit-shape-to-text:t;">
                <w:txbxContent>
                  <w:p/>
                </w:txbxContent>
              </v:textbox>
            </v:rect>
            <v:rect id="_x0000_s2948" o:spid="_x0000_s2948" o:spt="1" style="position:absolute;left:271;top:198;height:21;width:12;mso-wrap-style:none;" filled="f" stroked="f" coordsize="21600,21600">
              <v:path/>
              <v:fill on="f" focussize="0,0"/>
              <v:stroke on="f"/>
              <v:imagedata o:title=""/>
              <o:lock v:ext="edit" aspectratio="f"/>
              <v:textbox inset="0mm,0mm,0mm,0mm" style="mso-fit-shape-to-text:t;">
                <w:txbxContent>
                  <w:p/>
                </w:txbxContent>
              </v:textbox>
            </v:rect>
            <v:shape id="_x0000_s2949" o:spid="_x0000_s2949" style="position:absolute;left:267;top:189;height:37;width:117;" filled="f" stroked="t" coordsize="2197,635" path="m318,635l1879,635hdc2055,635,2197,493,2197,317c2197,142,2055,0,1879,0c1879,0,1879,0,1879,0hal1879,0,318,0hdc142,0,0,142,0,317c0,493,142,635,318,635haxe">
              <v:path arrowok="t"/>
              <v:fill on="f" focussize="0,0"/>
              <v:stroke weight="1.5pt" color="#FFFFFF" endcap="round"/>
              <v:imagedata o:title=""/>
              <o:lock v:ext="edit" aspectratio="f"/>
            </v:shape>
            <v:shape id="_x0000_s2950" o:spid="_x0000_s2950" style="position:absolute;left:257;top:179;height:36;width:117;" filled="f" stroked="t" coordsize="2196,636" path="m317,636l1879,636hdc2054,636,2196,493,2196,318c2196,143,2054,0,1879,0c1879,0,1879,0,1879,0hal1879,0,317,0hdc142,0,0,143,0,318c0,493,142,636,317,636haxe">
              <v:path arrowok="t"/>
              <v:fill on="f" focussize="0,0"/>
              <v:stroke weight="1.5pt" color="#000000" endcap="round"/>
              <v:imagedata o:title=""/>
              <o:lock v:ext="edit" aspectratio="f"/>
            </v:shape>
            <v:rect id="_x0000_s2951" o:spid="_x0000_s2951" o:spt="1" style="position:absolute;left:261;top:188;height:21;width:96;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2952" o:spid="_x0000_s2952" o:spt="1" style="position:absolute;left:257;top:246;height:36;width:117;" filled="f" stroked="t" coordsize="21600,21600">
              <v:path/>
              <v:fill on="f" focussize="0,0"/>
              <v:stroke weight="1.5pt" color="#000000" joinstyle="round" endcap="round"/>
              <v:imagedata o:title=""/>
              <o:lock v:ext="edit" aspectratio="f"/>
            </v:rect>
            <v:rect id="_x0000_s2953" o:spid="_x0000_s2953" o:spt="1" style="position:absolute;left:270;top:254;height:21;width:16;mso-wrap-style:none;" filled="f" stroked="f" coordsize="21600,21600">
              <v:path/>
              <v:fill on="f" focussize="0,0"/>
              <v:stroke on="f"/>
              <v:imagedata o:title=""/>
              <o:lock v:ext="edit" aspectratio="f"/>
              <v:textbox inset="0mm,0mm,0mm,0mm" style="mso-fit-shape-to-text:t;">
                <w:txbxContent>
                  <w:p>
                    <w:r>
                      <w:rPr>
                        <w:rFonts w:hint="eastAsia"/>
                        <w:sz w:val="24"/>
                      </w:rPr>
                      <w:t>立</w:t>
                    </w:r>
                  </w:p>
                </w:txbxContent>
              </v:textbox>
            </v:rect>
            <v:rect id="_x0000_s2954" o:spid="_x0000_s2954" o:spt="1" style="position:absolute;left:288;top:25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955" o:spid="_x0000_s2955" o:spt="1" style="position:absolute;left:306;top:254;height:21;width:16;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2956" o:spid="_x0000_s2956" o:spt="1" style="position:absolute;left:324;top:25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957" o:spid="_x0000_s2957" o:spt="1" style="position:absolute;left:343;top:254;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rect id="_x0000_s2958" o:spid="_x0000_s2958" o:spt="1" style="position:absolute;left:257;top:314;height:44;width:117;" filled="f" stroked="t" coordsize="21600,21600">
              <v:path/>
              <v:fill on="f" focussize="0,0"/>
              <v:stroke weight="1.5pt" color="#000000" joinstyle="round" endcap="round"/>
              <v:imagedata o:title=""/>
              <o:lock v:ext="edit" aspectratio="f"/>
            </v:rect>
            <v:rect id="_x0000_s2959" o:spid="_x0000_s2959" o:spt="1" style="position:absolute;left:279;top:315;height:21;width:64;mso-wrap-style:none;" filled="f" stroked="f" coordsize="21600,21600">
              <v:path/>
              <v:fill on="f" focussize="0,0"/>
              <v:stroke on="f"/>
              <v:imagedata o:title=""/>
              <o:lock v:ext="edit" aspectratio="f"/>
              <v:textbox inset="0mm,0mm,0mm,0mm" style="mso-fit-shape-to-text:t;">
                <w:txbxContent>
                  <w:p>
                    <w:r>
                      <w:rPr>
                        <w:rFonts w:hint="eastAsia"/>
                        <w:sz w:val="24"/>
                      </w:rPr>
                      <w:t>调查取证</w:t>
                    </w:r>
                  </w:p>
                </w:txbxContent>
              </v:textbox>
            </v:rect>
            <v:rect id="_x0000_s2960" o:spid="_x0000_s2960" o:spt="1" style="position:absolute;left:271;top:33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961" o:spid="_x0000_s2961" o:spt="1" style="position:absolute;left:288;top:339;height:21;width:8;mso-wrap-style:none;" filled="f" stroked="f" coordsize="21600,21600">
              <v:path/>
              <v:fill on="f" focussize="0,0"/>
              <v:stroke on="f"/>
              <v:imagedata o:title=""/>
              <o:lock v:ext="edit" aspectratio="f"/>
              <v:textbox inset="0mm,0mm,0mm,0mm" style="mso-fit-shape-to-text:t;">
                <w:txbxContent>
                  <w:p>
                    <w:r>
                      <w:rPr>
                        <w:sz w:val="24"/>
                      </w:rPr>
                      <w:t>2</w:t>
                    </w:r>
                  </w:p>
                </w:txbxContent>
              </v:textbox>
            </v:rect>
            <v:rect id="_x0000_s2962" o:spid="_x0000_s2962" o:spt="1" style="position:absolute;left:295;top:339;height:21;width:48;mso-wrap-style:none;" filled="f" stroked="f" coordsize="21600,21600">
              <v:path/>
              <v:fill on="f" focussize="0,0"/>
              <v:stroke on="f"/>
              <v:imagedata o:title=""/>
              <o:lock v:ext="edit" aspectratio="f"/>
              <v:textbox inset="0mm,0mm,0mm,0mm" style="mso-fit-shape-to-text:t;">
                <w:txbxContent>
                  <w:p>
                    <w:r>
                      <w:rPr>
                        <w:rFonts w:hint="eastAsia"/>
                        <w:sz w:val="24"/>
                      </w:rPr>
                      <w:t>人以上</w:t>
                    </w:r>
                  </w:p>
                </w:txbxContent>
              </v:textbox>
            </v:rect>
            <v:rect id="_x0000_s2963" o:spid="_x0000_s2963" o:spt="1" style="position:absolute;left:343;top:33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2964" o:spid="_x0000_s2964" o:spt="1" style="position:absolute;left:257;top:382;height:36;width:117;" filled="f" stroked="t" coordsize="21600,21600">
              <v:path/>
              <v:fill on="f" focussize="0,0"/>
              <v:stroke weight="1.5pt" color="#000000" joinstyle="round" endcap="round"/>
              <v:imagedata o:title=""/>
              <o:lock v:ext="edit" aspectratio="f"/>
            </v:rect>
            <v:rect id="_x0000_s2965" o:spid="_x0000_s2965" o:spt="1" style="position:absolute;left:288;top:390;height:21;width:16;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2966" o:spid="_x0000_s2966" o:spt="1" style="position:absolute;left:324;top:390;height:21;width:16;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2967" o:spid="_x0000_s2967" style="position:absolute;left:256;top:442;height:46;width:119;" filled="f" stroked="t" coordsize="119,46" path="m0,23l59,0,119,23,59,46,0,23xe">
              <v:path arrowok="t"/>
              <v:fill on="f" focussize="0,0"/>
              <v:stroke weight="1.5pt" color="#000000" endcap="round"/>
              <v:imagedata o:title=""/>
              <o:lock v:ext="edit" aspectratio="f"/>
            </v:shape>
            <v:rect id="_x0000_s2968" o:spid="_x0000_s2968" o:spt="1" style="position:absolute;left:270;top:456;height:21;width:80;mso-wrap-style:none;" filled="f" stroked="f" coordsize="21600,21600">
              <v:path/>
              <v:fill on="f" focussize="0,0"/>
              <v:stroke on="f"/>
              <v:imagedata o:title=""/>
              <o:lock v:ext="edit" aspectratio="f"/>
              <v:textbox inset="0mm,0mm,0mm,0mm" style="mso-fit-shape-to-text:t;">
                <w:txbxContent>
                  <w:p>
                    <w:r>
                      <w:rPr>
                        <w:rFonts w:hint="eastAsia"/>
                        <w:sz w:val="24"/>
                      </w:rPr>
                      <w:t>处罚前告知</w:t>
                    </w:r>
                  </w:p>
                </w:txbxContent>
              </v:textbox>
            </v:rect>
            <v:line id="_x0000_s2969" o:spid="_x0000_s2969" o:spt="20" style="position:absolute;left:315;top:215;height:25;width:0;" filled="f" stroked="t" coordsize="21600,21600">
              <v:path arrowok="t"/>
              <v:fill on="f" focussize="0,0"/>
              <v:stroke color="#000000" endcap="round"/>
              <v:imagedata o:title=""/>
              <o:lock v:ext="edit" aspectratio="f"/>
            </v:line>
            <v:shape id="_x0000_s2970" o:spid="_x0000_s2970" style="position:absolute;left:312;top:238;height:8;width:7;" fillcolor="#000000" filled="t" stroked="t" coordsize="138,138" path="m69,138l0,0hdc43,22,95,22,138,0hal69,138xe">
              <v:path arrowok="t"/>
              <v:fill on="t" color2="#FFFFFF" focussize="0,0"/>
              <v:stroke weight="0pt" color="#000000"/>
              <v:imagedata o:title=""/>
              <o:lock v:ext="edit" aspectratio="f"/>
            </v:shape>
            <v:line id="_x0000_s2971" o:spid="_x0000_s2971" o:spt="20" style="position:absolute;left:315;top:282;height:26;width:0;" filled="f" stroked="t" coordsize="21600,21600">
              <v:path arrowok="t"/>
              <v:fill on="f" focussize="0,0"/>
              <v:stroke color="#000000" endcap="round"/>
              <v:imagedata o:title=""/>
              <o:lock v:ext="edit" aspectratio="f"/>
            </v:line>
            <v:shape id="_x0000_s2972" o:spid="_x0000_s2972" style="position:absolute;left:312;top:307;height:7;width:7;" fillcolor="#000000" filled="t" stroked="t" coordsize="138,138" path="m69,138l0,0hdc43,21,95,21,138,0hal69,138xe">
              <v:path arrowok="t"/>
              <v:fill on="t" color2="#FFFFFF" focussize="0,0"/>
              <v:stroke weight="0pt" color="#000000"/>
              <v:imagedata o:title=""/>
              <o:lock v:ext="edit" aspectratio="f"/>
            </v:shape>
            <v:line id="_x0000_s2973" o:spid="_x0000_s2973" o:spt="20" style="position:absolute;left:315;top:358;height:18;width:0;" filled="f" stroked="t" coordsize="21600,21600">
              <v:path arrowok="t"/>
              <v:fill on="f" focussize="0,0"/>
              <v:stroke color="#000000" endcap="round"/>
              <v:imagedata o:title=""/>
              <o:lock v:ext="edit" aspectratio="f"/>
            </v:line>
            <v:shape id="_x0000_s2974" o:spid="_x0000_s2974" style="position:absolute;left:312;top:374;height:8;width:7;" fillcolor="#000000" filled="t" stroked="t" coordsize="138,138" path="m69,138l0,0hdc43,21,95,21,138,0hal69,138xe">
              <v:path arrowok="t"/>
              <v:fill on="t" color2="#FFFFFF" focussize="0,0"/>
              <v:stroke weight="0pt" color="#000000"/>
              <v:imagedata o:title=""/>
              <o:lock v:ext="edit" aspectratio="f"/>
            </v:shape>
            <v:line id="_x0000_s2975" o:spid="_x0000_s2975" o:spt="20" style="position:absolute;left:315;top:418;height:18;width:0;" filled="f" stroked="t" coordsize="21600,21600">
              <v:path arrowok="t"/>
              <v:fill on="f" focussize="0,0"/>
              <v:stroke color="#000000" endcap="round"/>
              <v:imagedata o:title=""/>
              <o:lock v:ext="edit" aspectratio="f"/>
            </v:line>
            <v:shape id="_x0000_s2976" o:spid="_x0000_s2976" style="position:absolute;left:312;top:434;height:8;width:7;" fillcolor="#000000" filled="t" stroked="t" coordsize="138,138" path="m69,138l0,0hdc43,22,95,22,138,0hal138,0,69,138xe">
              <v:path arrowok="t"/>
              <v:fill on="t" color2="#FFFFFF" focussize="0,0"/>
              <v:stroke weight="0pt" color="#000000"/>
              <v:imagedata o:title=""/>
              <o:lock v:ext="edit" aspectratio="f"/>
            </v:shape>
            <v:shape id="_x0000_s2977" o:spid="_x0000_s2977" style="position:absolute;left:256;top:650;height:48;width:119;" filled="f" stroked="t" coordsize="119,48" path="m0,24l59,0,119,24,59,48,0,24xe">
              <v:path arrowok="t"/>
              <v:fill on="f" focussize="0,0"/>
              <v:stroke weight="1.5pt" color="#000000" endcap="round"/>
              <v:imagedata o:title=""/>
              <o:lock v:ext="edit" aspectratio="f"/>
            </v:shape>
            <v:rect id="_x0000_s2978" o:spid="_x0000_s2978" o:spt="1" style="position:absolute;left:288;top:664;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2979" o:spid="_x0000_s2979" o:spt="1" style="position:absolute;left:324;top:664;height:21;width:16;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2980" o:spid="_x0000_s2980" style="position:absolute;left:256;top:718;height:46;width:119;" filled="f" stroked="t" coordsize="119,46" path="m0,23l59,0,119,23,59,46,0,23xe">
              <v:path arrowok="t"/>
              <v:fill on="f" focussize="0,0"/>
              <v:stroke weight="1.5pt" color="#000000" endcap="round"/>
              <v:imagedata o:title=""/>
              <o:lock v:ext="edit" aspectratio="f"/>
            </v:shape>
            <v:rect id="_x0000_s2981" o:spid="_x0000_s2981" o:spt="1" style="position:absolute;left:288;top:731;height:21;width:16;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2982" o:spid="_x0000_s2982" o:spt="1" style="position:absolute;left:324;top:731;height:21;width:16;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2983" o:spid="_x0000_s2983" style="position:absolute;left:256;top:806;height:45;width:119;" filled="f" stroked="t" coordsize="119,45" path="m0,22l59,0,119,22,59,45,0,22xe">
              <v:path arrowok="t"/>
              <v:fill on="f" focussize="0,0"/>
              <v:stroke weight="1.5pt" color="#000000" endcap="round"/>
              <v:imagedata o:title=""/>
              <o:lock v:ext="edit" aspectratio="f"/>
            </v:shape>
            <v:rect id="_x0000_s2984" o:spid="_x0000_s2984" o:spt="1" style="position:absolute;left:288;top:819;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2985" o:spid="_x0000_s2985" o:spt="1" style="position:absolute;left:324;top:819;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shape id="_x0000_s2986" o:spid="_x0000_s2986" style="position:absolute;left:256;top:873;height:42;width:119;" filled="f" stroked="t" coordsize="2231,745" path="m372,745l1858,745hdc2064,745,2231,579,2231,373c2231,167,2064,0,1858,0c1858,0,1858,0,1858,0hal1858,0,372,0hdc166,0,0,167,0,373c0,579,166,745,372,745haxe">
              <v:path arrowok="t"/>
              <v:fill on="f" focussize="0,0"/>
              <v:stroke weight="1.5pt" color="#000000" endcap="round"/>
              <v:imagedata o:title=""/>
              <o:lock v:ext="edit" aspectratio="f"/>
            </v:shape>
            <v:rect id="_x0000_s2987" o:spid="_x0000_s2987" o:spt="1" style="position:absolute;left:288;top:884;height:21;width:16;mso-wrap-style:none;" filled="f" stroked="f" coordsize="21600,21600">
              <v:path/>
              <v:fill on="f" focussize="0,0"/>
              <v:stroke on="f"/>
              <v:imagedata o:title=""/>
              <o:lock v:ext="edit" aspectratio="f"/>
              <v:textbox inset="0mm,0mm,0mm,0mm" style="mso-fit-shape-to-text:t;">
                <w:txbxContent>
                  <w:p>
                    <w:r>
                      <w:rPr>
                        <w:rFonts w:hint="eastAsia"/>
                        <w:sz w:val="24"/>
                      </w:rPr>
                      <w:t>结</w:t>
                    </w:r>
                  </w:p>
                </w:txbxContent>
              </v:textbox>
            </v:rect>
            <v:rect id="_x0000_s2988" o:spid="_x0000_s2988" o:spt="1" style="position:absolute;left:324;top:884;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line id="_x0000_s2989" o:spid="_x0000_s2989" o:spt="20" style="position:absolute;left:315;top:488;height:156;width:0;" filled="f" stroked="t" coordsize="21600,21600">
              <v:path arrowok="t"/>
              <v:fill on="f" focussize="0,0"/>
              <v:stroke color="#000000" endcap="round"/>
              <v:imagedata o:title=""/>
              <o:lock v:ext="edit" aspectratio="f"/>
            </v:line>
            <v:shape id="_x0000_s2990" o:spid="_x0000_s2990" style="position:absolute;left:312;top:642;height:8;width:7;" fillcolor="#000000" filled="t" stroked="t" coordsize="138,138" path="m69,138l0,0hdc43,22,95,22,138,0hal69,138xe">
              <v:path arrowok="t"/>
              <v:fill on="t" color2="#FFFFFF" focussize="0,0"/>
              <v:stroke weight="0pt" color="#000000"/>
              <v:imagedata o:title=""/>
              <o:lock v:ext="edit" aspectratio="f"/>
            </v:shape>
            <v:line id="_x0000_s2991" o:spid="_x0000_s2991" o:spt="20" style="position:absolute;left:315;top:698;height:14;width:0;" filled="f" stroked="t" coordsize="21600,21600">
              <v:path arrowok="t"/>
              <v:fill on="f" focussize="0,0"/>
              <v:stroke color="#000000" endcap="round"/>
              <v:imagedata o:title=""/>
              <o:lock v:ext="edit" aspectratio="f"/>
            </v:line>
            <v:shape id="_x0000_s2992" o:spid="_x0000_s2992" style="position:absolute;left:312;top:710;height:8;width:7;" fillcolor="#000000" filled="t" stroked="t" coordsize="138,138" path="m69,138l0,0hdc43,22,95,22,138,0hal69,138xe">
              <v:path arrowok="t"/>
              <v:fill on="t" color2="#FFFFFF" focussize="0,0"/>
              <v:stroke weight="0pt" color="#000000"/>
              <v:imagedata o:title=""/>
              <o:lock v:ext="edit" aspectratio="f"/>
            </v:shape>
            <v:line id="_x0000_s2993" o:spid="_x0000_s2993" o:spt="20" style="position:absolute;left:315;top:764;height:36;width:0;" filled="f" stroked="t" coordsize="21600,21600">
              <v:path arrowok="t"/>
              <v:fill on="f" focussize="0,0"/>
              <v:stroke color="#000000" endcap="round"/>
              <v:imagedata o:title=""/>
              <o:lock v:ext="edit" aspectratio="f"/>
            </v:line>
            <v:shape id="_x0000_s2994" o:spid="_x0000_s2994" style="position:absolute;left:312;top:798;height:8;width:7;" fillcolor="#000000" filled="t" stroked="t" coordsize="138,139" path="m69,139l0,0hdc43,22,95,22,138,0hal138,0,69,139xe">
              <v:path arrowok="t"/>
              <v:fill on="t" color2="#FFFFFF" focussize="0,0"/>
              <v:stroke weight="0pt" color="#000000"/>
              <v:imagedata o:title=""/>
              <o:lock v:ext="edit" aspectratio="f"/>
            </v:shape>
            <v:line id="_x0000_s2995" o:spid="_x0000_s2995" o:spt="20" style="position:absolute;left:315;top:851;height:16;width:0;" filled="f" stroked="t" coordsize="21600,21600">
              <v:path arrowok="t"/>
              <v:fill on="f" focussize="0,0"/>
              <v:stroke color="#000000" endcap="round"/>
              <v:imagedata o:title=""/>
              <o:lock v:ext="edit" aspectratio="f"/>
            </v:line>
            <v:shape id="_x0000_s2996" o:spid="_x0000_s2996" style="position:absolute;left:312;top:865;height:8;width:7;" fillcolor="#000000" filled="t" stroked="t" coordsize="138,138" path="m69,138l0,0hdc43,22,95,22,138,0hal69,138xe">
              <v:path arrowok="t"/>
              <v:fill on="t" color2="#FFFFFF" focussize="0,0"/>
              <v:stroke weight="0pt" color="#000000"/>
              <v:imagedata o:title=""/>
              <o:lock v:ext="edit" aspectratio="f"/>
            </v:shape>
            <v:shape id="_x0000_s2997" o:spid="_x0000_s2997" style="position:absolute;left:110;top:222;height:49;width:132;" filled="f" stroked="t" coordsize="132,49" path="m0,24l66,0,132,24,66,49,0,24xe">
              <v:path arrowok="t"/>
              <v:fill on="f" focussize="0,0"/>
              <v:stroke color="#000000" endcap="round"/>
              <v:imagedata o:title=""/>
              <o:lock v:ext="edit" aspectratio="f"/>
            </v:shape>
            <v:rect id="_x0000_s2998" o:spid="_x0000_s2998" o:spt="1" style="position:absolute;left:143;top:232;height:21;width:96;mso-wrap-style:none;" filled="f" stroked="f" coordsize="21600,21600">
              <v:path/>
              <v:fill on="f" focussize="0,0"/>
              <v:stroke on="f"/>
              <v:imagedata o:title=""/>
              <o:lock v:ext="edit" aspectratio="f"/>
              <v:textbox inset="0mm,0mm,0mm,0mm" style="mso-fit-shape-to-text:t;">
                <w:txbxContent>
                  <w:p>
                    <w:r>
                      <w:rPr>
                        <w:rFonts w:hint="eastAsia"/>
                        <w:sz w:val="24"/>
                      </w:rPr>
                      <w:t>表明执法身份</w:t>
                    </w:r>
                  </w:p>
                </w:txbxContent>
              </v:textbox>
            </v:rect>
            <v:rect id="_x0000_s2999" o:spid="_x0000_s2999" o:spt="1" style="position:absolute;left:143;top:249;height:21;width:96;mso-wrap-style:none;" filled="f" stroked="f" coordsize="21600,21600">
              <v:path/>
              <v:fill on="f" focussize="0,0"/>
              <v:stroke on="f"/>
              <v:imagedata o:title=""/>
              <o:lock v:ext="edit" aspectratio="f"/>
              <v:textbox inset="0mm,0mm,0mm,0mm" style="mso-fit-shape-to-text:t;">
                <w:txbxContent>
                  <w:p>
                    <w:r>
                      <w:rPr>
                        <w:rFonts w:hint="eastAsia"/>
                        <w:sz w:val="24"/>
                      </w:rPr>
                      <w:t>指出违法事实</w:t>
                    </w:r>
                  </w:p>
                </w:txbxContent>
              </v:textbox>
            </v:rect>
            <v:shape id="_x0000_s3000" o:spid="_x0000_s3000" style="position:absolute;left:110;top:288;height:65;width:132;" filled="f" stroked="t" coordsize="132,65" path="m0,32l66,0,132,32,66,65,0,32xe">
              <v:path arrowok="t"/>
              <v:fill on="f" focussize="0,0"/>
              <v:stroke color="#000000" endcap="round"/>
              <v:imagedata o:title=""/>
              <o:lock v:ext="edit" aspectratio="f"/>
            </v:shape>
            <v:rect id="_x0000_s3001" o:spid="_x0000_s3001" o:spt="1" style="position:absolute;left:143;top:307;height:21;width:96;mso-wrap-style:none;" filled="f" stroked="f" coordsize="21600,21600">
              <v:path/>
              <v:fill on="f" focussize="0,0"/>
              <v:stroke on="f"/>
              <v:imagedata o:title=""/>
              <o:lock v:ext="edit" aspectratio="f"/>
              <v:textbox inset="0mm,0mm,0mm,0mm" style="mso-fit-shape-to-text:t;">
                <w:txbxContent>
                  <w:p>
                    <w:r>
                      <w:rPr>
                        <w:rFonts w:hint="eastAsia"/>
                        <w:sz w:val="24"/>
                      </w:rPr>
                      <w:t>说明处罚理由</w:t>
                    </w:r>
                  </w:p>
                </w:txbxContent>
              </v:textbox>
            </v:rect>
            <v:rect id="_x0000_s3002" o:spid="_x0000_s3002" o:spt="1" style="position:absolute;left:143;top:322;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shape id="_x0000_s3003" o:spid="_x0000_s3003" style="position:absolute;left:110;top:386;height:49;width:132;" filled="f" stroked="t" coordsize="132,49" path="m0,25l66,0,132,25,66,49,0,25xe">
              <v:path arrowok="t"/>
              <v:fill on="f" focussize="0,0"/>
              <v:stroke color="#000000" endcap="round"/>
              <v:imagedata o:title=""/>
              <o:lock v:ext="edit" aspectratio="f"/>
            </v:shape>
            <v:rect id="_x0000_s3004" o:spid="_x0000_s3004" o:spt="1" style="position:absolute;left:143;top:397;height:21;width:96;mso-wrap-style:none;" filled="f" stroked="f" coordsize="21600,21600">
              <v:path/>
              <v:fill on="f" focussize="0,0"/>
              <v:stroke on="f"/>
              <v:imagedata o:title=""/>
              <o:lock v:ext="edit" aspectratio="f"/>
              <v:textbox inset="0mm,0mm,0mm,0mm" style="mso-fit-shape-to-text:t;">
                <w:txbxContent>
                  <w:p>
                    <w:r>
                      <w:rPr>
                        <w:rFonts w:hint="eastAsia"/>
                        <w:sz w:val="24"/>
                      </w:rPr>
                      <w:t>制作处罚决定</w:t>
                    </w:r>
                  </w:p>
                </w:txbxContent>
              </v:textbox>
            </v:rect>
            <v:rect id="_x0000_s3005" o:spid="_x0000_s3005" o:spt="1" style="position:absolute;left:143;top:412;height:21;width:16;mso-wrap-style:none;" filled="f" stroked="f" coordsize="21600,21600">
              <v:path/>
              <v:fill on="f" focussize="0,0"/>
              <v:stroke on="f"/>
              <v:imagedata o:title=""/>
              <o:lock v:ext="edit" aspectratio="f"/>
              <v:textbox inset="0mm,0mm,0mm,0mm" style="mso-fit-shape-to-text:t;">
                <w:txbxContent>
                  <w:p>
                    <w:r>
                      <w:rPr>
                        <w:rFonts w:hint="eastAsia"/>
                        <w:sz w:val="24"/>
                      </w:rPr>
                      <w:t>书</w:t>
                    </w:r>
                  </w:p>
                </w:txbxContent>
              </v:textbox>
            </v:rect>
            <v:rect id="_x0000_s3006" o:spid="_x0000_s3006" o:spt="1" style="position:absolute;left:154;top:41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007" o:spid="_x0000_s3007" o:spt="1" style="position:absolute;left:165;top:412;height:21;width:64;mso-wrap-style:none;" filled="f" stroked="f" coordsize="21600,21600">
              <v:path/>
              <v:fill on="f" focussize="0,0"/>
              <v:stroke on="f"/>
              <v:imagedata o:title=""/>
              <o:lock v:ext="edit" aspectratio="f"/>
              <v:textbox inset="0mm,0mm,0mm,0mm" style="mso-fit-shape-to-text:t;">
                <w:txbxContent>
                  <w:p>
                    <w:r>
                      <w:rPr>
                        <w:rFonts w:hint="eastAsia"/>
                        <w:sz w:val="24"/>
                      </w:rPr>
                      <w:t>当场交付</w:t>
                    </w:r>
                  </w:p>
                </w:txbxContent>
              </v:textbox>
            </v:rect>
            <v:rect id="_x0000_s3008" o:spid="_x0000_s3008" o:spt="1" style="position:absolute;left:96;top:483;height:49;width:161;" filled="f" stroked="t" coordsize="21600,21600">
              <v:path/>
              <v:fill on="f" focussize="0,0"/>
              <v:stroke color="#000000" joinstyle="round" endcap="round"/>
              <v:imagedata o:title=""/>
              <o:lock v:ext="edit" aspectratio="f"/>
            </v:rect>
            <v:rect id="_x0000_s3009" o:spid="_x0000_s3009" o:spt="1" style="position:absolute;left:102;top:486;height:21;width:80;mso-wrap-style:none;" filled="f" stroked="f" coordsize="21600,21600">
              <v:path/>
              <v:fill on="f" focussize="0,0"/>
              <v:stroke on="f"/>
              <v:imagedata o:title=""/>
              <o:lock v:ext="edit" aspectratio="f"/>
              <v:textbox inset="0mm,0mm,0mm,0mm" style="mso-fit-shape-to-text:t;">
                <w:txbxContent>
                  <w:p>
                    <w:r>
                      <w:rPr>
                        <w:rFonts w:hint="eastAsia"/>
                        <w:sz w:val="24"/>
                      </w:rPr>
                      <w:t>执行当事人</w:t>
                    </w:r>
                  </w:p>
                </w:txbxContent>
              </v:textbox>
            </v:rect>
            <v:rect id="_x0000_s3010" o:spid="_x0000_s3010" o:spt="1" style="position:absolute;left:160;top:484;height:21;width:16;mso-wrap-style:none;" filled="f" stroked="f" coordsize="21600,21600">
              <v:path/>
              <v:fill on="f" focussize="0,0"/>
              <v:stroke on="f"/>
              <v:imagedata o:title=""/>
              <o:lock v:ext="edit" aspectratio="f"/>
              <v:textbox inset="0mm,0mm,0mm,0mm" style="mso-fit-shape-to-text:t;">
                <w:txbxContent>
                  <w:p>
                    <w:r>
                      <w:rPr>
                        <w:sz w:val="24"/>
                      </w:rPr>
                      <w:t>15</w:t>
                    </w:r>
                  </w:p>
                </w:txbxContent>
              </v:textbox>
            </v:rect>
            <v:rect id="_x0000_s3011" o:spid="_x0000_s3011" o:spt="1" style="position:absolute;left:171;top:486;height:21;width:112;mso-wrap-style:none;" filled="f" stroked="f" coordsize="21600,21600">
              <v:path/>
              <v:fill on="f" focussize="0,0"/>
              <v:stroke on="f"/>
              <v:imagedata o:title=""/>
              <o:lock v:ext="edit" aspectratio="f"/>
              <v:textbox inset="0mm,0mm,0mm,0mm" style="mso-fit-shape-to-text:t;">
                <w:txbxContent>
                  <w:p>
                    <w:r>
                      <w:rPr>
                        <w:rFonts w:hint="eastAsia"/>
                        <w:sz w:val="24"/>
                      </w:rPr>
                      <w:t>日内到指定银行</w:t>
                    </w:r>
                  </w:p>
                </w:txbxContent>
              </v:textbox>
            </v:rect>
            <v:rect id="_x0000_s3012" o:spid="_x0000_s3012" o:spt="1" style="position:absolute;left:102;top:501;height:21;width:64;mso-wrap-style:none;" filled="f" stroked="f" coordsize="21600,21600">
              <v:path/>
              <v:fill on="f" focussize="0,0"/>
              <v:stroke on="f"/>
              <v:imagedata o:title=""/>
              <o:lock v:ext="edit" aspectratio="f"/>
              <v:textbox inset="0mm,0mm,0mm,0mm" style="mso-fit-shape-to-text:t;">
                <w:txbxContent>
                  <w:p>
                    <w:r>
                      <w:rPr>
                        <w:rFonts w:hint="eastAsia"/>
                        <w:sz w:val="24"/>
                      </w:rPr>
                      <w:t>缴纳罚款</w:t>
                    </w:r>
                  </w:p>
                </w:txbxContent>
              </v:textbox>
            </v:rect>
            <v:rect id="_x0000_s3013" o:spid="_x0000_s3013" o:spt="1" style="position:absolute;left:148;top:501;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014" o:spid="_x0000_s3014" o:spt="1" style="position:absolute;left:160;top:501;height:21;width:128;mso-wrap-style:none;" filled="f" stroked="f" coordsize="21600,21600">
              <v:path/>
              <v:fill on="f" focussize="0,0"/>
              <v:stroke on="f"/>
              <v:imagedata o:title=""/>
              <o:lock v:ext="edit" aspectratio="f"/>
              <v:textbox inset="0mm,0mm,0mm,0mm" style="mso-fit-shape-to-text:t;">
                <w:txbxContent>
                  <w:p>
                    <w:r>
                      <w:rPr>
                        <w:rFonts w:hint="eastAsia"/>
                        <w:sz w:val="24"/>
                      </w:rPr>
                      <w:t>在事后难以执行的</w:t>
                    </w:r>
                  </w:p>
                </w:txbxContent>
              </v:textbox>
            </v:rect>
            <v:rect id="_x0000_s3015" o:spid="_x0000_s3015" o:spt="1" style="position:absolute;left:114;top:517;height:21;width:176;mso-wrap-style:none;" filled="f" stroked="f" coordsize="21600,21600">
              <v:path/>
              <v:fill on="f" focussize="0,0"/>
              <v:stroke on="f"/>
              <v:imagedata o:title=""/>
              <o:lock v:ext="edit" aspectratio="f"/>
              <v:textbox inset="0mm,0mm,0mm,0mm" style="mso-fit-shape-to-text:t;">
                <w:txbxContent>
                  <w:p>
                    <w:r>
                      <w:rPr>
                        <w:rFonts w:hint="eastAsia"/>
                        <w:sz w:val="24"/>
                      </w:rPr>
                      <w:t>以及特殊情况下当场收缴</w:t>
                    </w:r>
                  </w:p>
                </w:txbxContent>
              </v:textbox>
            </v:rect>
            <v:rect id="_x0000_s3016" o:spid="_x0000_s3016" o:spt="1" style="position:absolute;left:116;top:594;height:45;width:120;" filled="f" stroked="t" coordsize="21600,21600">
              <v:path/>
              <v:fill on="f" focussize="0,0"/>
              <v:stroke color="#000000" joinstyle="round" endcap="round"/>
              <v:imagedata o:title=""/>
              <o:lock v:ext="edit" aspectratio="f"/>
            </v:rect>
            <v:rect id="_x0000_s3017" o:spid="_x0000_s3017" o:spt="1" style="position:absolute;left:154;top:610;height:21;width:64;mso-wrap-style:none;" filled="f" stroked="f" coordsize="21600,21600">
              <v:path/>
              <v:fill on="f" focussize="0,0"/>
              <v:stroke on="f"/>
              <v:imagedata o:title=""/>
              <o:lock v:ext="edit" aspectratio="f"/>
              <v:textbox inset="0mm,0mm,0mm,0mm" style="mso-fit-shape-to-text:t;">
                <w:txbxContent>
                  <w:p>
                    <w:r>
                      <w:rPr>
                        <w:rFonts w:hint="eastAsia"/>
                        <w:sz w:val="24"/>
                      </w:rPr>
                      <w:t>报告备案</w:t>
                    </w:r>
                  </w:p>
                </w:txbxContent>
              </v:textbox>
            </v:rect>
            <v:shape id="_x0000_s3018" o:spid="_x0000_s3018" style="position:absolute;left:17;top:304;height:33;width:74;" filled="f" stroked="t" coordsize="1394,578" path="m289,578l1106,578hdc1265,578,1394,448,1394,289c1394,129,1265,0,1106,0c1106,0,1106,0,1106,0hal1106,0,289,0hdc129,0,0,129,0,289c0,448,129,578,289,578haxe">
              <v:path arrowok="t"/>
              <v:fill on="f" focussize="0,0"/>
              <v:stroke color="#000000" endcap="round"/>
              <v:imagedata o:title=""/>
              <o:lock v:ext="edit" aspectratio="f"/>
            </v:shape>
            <v:rect id="_x0000_s3019" o:spid="_x0000_s3019" o:spt="1" style="position:absolute;left:31;top:314;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3020" o:spid="_x0000_s3020" o:spt="1" style="position:absolute;left:14;top:393;height:36;width:73;" filled="f" stroked="t" coordsize="21600,21600">
              <v:path/>
              <v:fill on="f" focussize="0,0"/>
              <v:stroke color="#000000" joinstyle="round" endcap="round"/>
              <v:imagedata o:title=""/>
              <o:lock v:ext="edit" aspectratio="f"/>
            </v:rect>
            <v:rect id="_x0000_s3021" o:spid="_x0000_s3021" o:spt="1" style="position:absolute;left:16;top:397;height:21;width:96;mso-wrap-style:none;" filled="f" stroked="f" coordsize="21600,21600">
              <v:path/>
              <v:fill on="f" focussize="0,0"/>
              <v:stroke on="f"/>
              <v:imagedata o:title=""/>
              <o:lock v:ext="edit" aspectratio="f"/>
              <v:textbox inset="0mm,0mm,0mm,0mm" style="mso-fit-shape-to-text:t;">
                <w:txbxContent>
                  <w:p>
                    <w:r>
                      <w:rPr>
                        <w:rFonts w:hint="eastAsia"/>
                        <w:sz w:val="24"/>
                      </w:rPr>
                      <w:t>进入行政复议</w:t>
                    </w:r>
                  </w:p>
                </w:txbxContent>
              </v:textbox>
            </v:rect>
            <v:rect id="_x0000_s3022" o:spid="_x0000_s3022" o:spt="1" style="position:absolute;left:22;top:412;height:21;width:80;mso-wrap-style:none;" filled="f" stroked="f" coordsize="21600,21600">
              <v:path/>
              <v:fill on="f" focussize="0,0"/>
              <v:stroke on="f"/>
              <v:imagedata o:title=""/>
              <o:lock v:ext="edit" aspectratio="f"/>
              <v:textbox inset="0mm,0mm,0mm,0mm" style="mso-fit-shape-to-text:t;">
                <w:txbxContent>
                  <w:p>
                    <w:r>
                      <w:rPr>
                        <w:rFonts w:hint="eastAsia"/>
                        <w:sz w:val="24"/>
                      </w:rPr>
                      <w:t>或诉讼流程</w:t>
                    </w:r>
                  </w:p>
                </w:txbxContent>
              </v:textbox>
            </v:rect>
            <v:rect id="_x0000_s3023" o:spid="_x0000_s3023" o:spt="1" style="position:absolute;left:14;top:485;height:45;width:73;" filled="f" stroked="t" coordsize="21600,21600">
              <v:path/>
              <v:fill on="f" focussize="0,0"/>
              <v:stroke color="#000000" joinstyle="round" endcap="round"/>
              <v:imagedata o:title=""/>
              <o:lock v:ext="edit" aspectratio="f"/>
            </v:rect>
            <v:rect id="_x0000_s3024" o:spid="_x0000_s3024" o:spt="1" style="position:absolute;left:16;top:493;height:21;width:96;mso-wrap-style:none;" filled="f" stroked="f" coordsize="21600,21600">
              <v:path/>
              <v:fill on="f" focussize="0,0"/>
              <v:stroke on="f"/>
              <v:imagedata o:title=""/>
              <o:lock v:ext="edit" aspectratio="f"/>
              <v:textbox inset="0mm,0mm,0mm,0mm" style="mso-fit-shape-to-text:t;">
                <w:txbxContent>
                  <w:p>
                    <w:r>
                      <w:rPr>
                        <w:rFonts w:hint="eastAsia"/>
                        <w:sz w:val="24"/>
                      </w:rPr>
                      <w:t>复议决定或行</w:t>
                    </w:r>
                  </w:p>
                </w:txbxContent>
              </v:textbox>
            </v:rect>
            <v:rect id="_x0000_s3025" o:spid="_x0000_s3025" o:spt="1" style="position:absolute;left:16;top:509;height:21;width:32;mso-wrap-style:none;" filled="f" stroked="f" coordsize="21600,21600">
              <v:path/>
              <v:fill on="f" focussize="0,0"/>
              <v:stroke on="f"/>
              <v:imagedata o:title=""/>
              <o:lock v:ext="edit" aspectratio="f"/>
              <v:textbox inset="0mm,0mm,0mm,0mm" style="mso-fit-shape-to-text:t;">
                <w:txbxContent>
                  <w:p>
                    <w:r>
                      <w:rPr>
                        <w:rFonts w:hint="eastAsia"/>
                        <w:sz w:val="24"/>
                      </w:rPr>
                      <w:t>政判</w:t>
                    </w:r>
                  </w:p>
                </w:txbxContent>
              </v:textbox>
            </v:rect>
            <v:rect id="_x0000_s3026" o:spid="_x0000_s3026" o:spt="1" style="position:absolute;left:39;top:50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027" o:spid="_x0000_s3027" o:spt="1" style="position:absolute;left:50;top:509;height:21;width:16;mso-wrap-style:none;" filled="f" stroked="f" coordsize="21600,21600">
              <v:path/>
              <v:fill on="f" focussize="0,0"/>
              <v:stroke on="f"/>
              <v:imagedata o:title=""/>
              <o:lock v:ext="edit" aspectratio="f"/>
              <v:textbox inset="0mm,0mm,0mm,0mm" style="mso-fit-shape-to-text:t;">
                <w:txbxContent>
                  <w:p>
                    <w:r>
                      <w:rPr>
                        <w:rFonts w:hint="eastAsia"/>
                        <w:sz w:val="24"/>
                      </w:rPr>
                      <w:t>裁</w:t>
                    </w:r>
                  </w:p>
                </w:txbxContent>
              </v:textbox>
            </v:rect>
            <v:rect id="_x0000_s3028" o:spid="_x0000_s3028" o:spt="1" style="position:absolute;left:61;top:50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029" o:spid="_x0000_s3029" o:spt="1" style="position:absolute;left:73;top:509;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3030" o:spid="_x0000_s3030" o:spt="1" style="position:absolute;left:14;top:594;height:45;width:73;" filled="f" stroked="t" coordsize="21600,21600">
              <v:path/>
              <v:fill on="f" focussize="0,0"/>
              <v:stroke color="#000000" joinstyle="round" endcap="round"/>
              <v:imagedata o:title=""/>
              <o:lock v:ext="edit" aspectratio="f"/>
            </v:rect>
            <v:rect id="_x0000_s3031" o:spid="_x0000_s3031" o:spt="1" style="position:absolute;left:33;top:610;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3032" o:spid="_x0000_s3032" o:spt="1" style="position:absolute;left:56;top:610;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rect id="_x0000_s3033" o:spid="_x0000_s3033" o:spt="1" style="position:absolute;left:103;top:770;height:43;width:89;" filled="f" stroked="t" coordsize="21600,21600">
              <v:path/>
              <v:fill on="f" focussize="0,0"/>
              <v:stroke color="#000000" joinstyle="round" endcap="round"/>
              <v:imagedata o:title=""/>
              <o:lock v:ext="edit" aspectratio="f"/>
            </v:rect>
            <v:rect id="_x0000_s3034" o:spid="_x0000_s3034" o:spt="1" style="position:absolute;left:125;top:777;height:21;width:64;mso-wrap-style:none;" filled="f" stroked="f" coordsize="21600,21600">
              <v:path/>
              <v:fill on="f" focussize="0,0"/>
              <v:stroke on="f"/>
              <v:imagedata o:title=""/>
              <o:lock v:ext="edit" aspectratio="f"/>
              <v:textbox inset="0mm,0mm,0mm,0mm" style="mso-fit-shape-to-text:t;">
                <w:txbxContent>
                  <w:p>
                    <w:r>
                      <w:rPr>
                        <w:rFonts w:hint="eastAsia"/>
                        <w:sz w:val="24"/>
                      </w:rPr>
                      <w:t>行政复议</w:t>
                    </w:r>
                  </w:p>
                </w:txbxContent>
              </v:textbox>
            </v:rect>
            <v:rect id="_x0000_s3035" o:spid="_x0000_s3035" o:spt="1" style="position:absolute;left:131;top:794;height:21;width:48;mso-wrap-style:none;" filled="f" stroked="f" coordsize="21600,21600">
              <v:path/>
              <v:fill on="f" focussize="0,0"/>
              <v:stroke on="f"/>
              <v:imagedata o:title=""/>
              <o:lock v:ext="edit" aspectratio="f"/>
              <v:textbox inset="0mm,0mm,0mm,0mm" style="mso-fit-shape-to-text:t;">
                <w:txbxContent>
                  <w:p>
                    <w:r>
                      <w:rPr>
                        <w:rFonts w:hint="eastAsia"/>
                        <w:sz w:val="24"/>
                      </w:rPr>
                      <w:t>或诉讼</w:t>
                    </w:r>
                  </w:p>
                </w:txbxContent>
              </v:textbox>
            </v:rect>
            <v:rect id="_x0000_s3036" o:spid="_x0000_s3036" o:spt="1" style="position:absolute;left:403;top:291;height:90;width:88;" filled="f" stroked="t" coordsize="21600,21600">
              <v:path/>
              <v:fill on="f" focussize="0,0"/>
              <v:stroke color="#000000" joinstyle="round" endcap="round"/>
              <v:imagedata o:title=""/>
              <o:lock v:ext="edit" aspectratio="f"/>
            </v:rect>
            <v:rect id="_x0000_s3037" o:spid="_x0000_s3037" o:spt="1" style="position:absolute;left:405;top:293;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3038" o:spid="_x0000_s3038" o:spt="1" style="position:absolute;left:411;top:295;height:21;width:64;mso-wrap-style:none;" filled="f" stroked="f" coordsize="21600,21600">
              <v:path/>
              <v:fill on="f" focussize="0,0"/>
              <v:stroke on="f"/>
              <v:imagedata o:title=""/>
              <o:lock v:ext="edit" aspectratio="f"/>
              <v:textbox inset="0mm,0mm,0mm,0mm" style="mso-fit-shape-to-text:t;">
                <w:txbxContent>
                  <w:p>
                    <w:r>
                      <w:rPr>
                        <w:rFonts w:hint="eastAsia"/>
                        <w:sz w:val="24"/>
                      </w:rPr>
                      <w:t>录制笔录</w:t>
                    </w:r>
                  </w:p>
                </w:txbxContent>
              </v:textbox>
            </v:rect>
            <v:rect id="_x0000_s3039" o:spid="_x0000_s3039" o:spt="1" style="position:absolute;left:452;top:29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040" o:spid="_x0000_s3040" o:spt="1" style="position:absolute;left:413;top:309;height:21;width:80;mso-wrap-style:none;" filled="f" stroked="f" coordsize="21600,21600">
              <v:path/>
              <v:fill on="f" focussize="0,0"/>
              <v:stroke on="f"/>
              <v:imagedata o:title=""/>
              <o:lock v:ext="edit" aspectratio="f"/>
              <v:textbox inset="0mm,0mm,0mm,0mm" style="mso-fit-shape-to-text:t;">
                <w:txbxContent>
                  <w:p>
                    <w:r>
                      <w:rPr>
                        <w:rFonts w:hint="eastAsia"/>
                        <w:sz w:val="24"/>
                      </w:rPr>
                      <w:t>抽样取证等</w:t>
                    </w:r>
                  </w:p>
                </w:txbxContent>
              </v:textbox>
            </v:rect>
            <v:rect id="_x0000_s3041" o:spid="_x0000_s3041" o:spt="1" style="position:absolute;left:405;top:321;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3042" o:spid="_x0000_s3042" o:spt="1" style="position:absolute;left:411;top:323;height:21;width:64;mso-wrap-style:none;" filled="f" stroked="f" coordsize="21600,21600">
              <v:path/>
              <v:fill on="f" focussize="0,0"/>
              <v:stroke on="f"/>
              <v:imagedata o:title=""/>
              <o:lock v:ext="edit" aspectratio="f"/>
              <v:textbox inset="0mm,0mm,0mm,0mm" style="mso-fit-shape-to-text:t;">
                <w:txbxContent>
                  <w:p>
                    <w:r>
                      <w:rPr>
                        <w:rFonts w:hint="eastAsia"/>
                        <w:sz w:val="24"/>
                      </w:rPr>
                      <w:t>收集书证</w:t>
                    </w:r>
                  </w:p>
                </w:txbxContent>
              </v:textbox>
            </v:rect>
            <v:rect id="_x0000_s3043" o:spid="_x0000_s3043" o:spt="1" style="position:absolute;left:452;top:32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044" o:spid="_x0000_s3044" o:spt="1" style="position:absolute;left:413;top:338;height:21;width:48;mso-wrap-style:none;" filled="f" stroked="f" coordsize="21600,21600">
              <v:path/>
              <v:fill on="f" focussize="0,0"/>
              <v:stroke on="f"/>
              <v:imagedata o:title=""/>
              <o:lock v:ext="edit" aspectratio="f"/>
              <v:textbox inset="0mm,0mm,0mm,0mm" style="mso-fit-shape-to-text:t;">
                <w:txbxContent>
                  <w:p>
                    <w:r>
                      <w:rPr>
                        <w:rFonts w:hint="eastAsia"/>
                        <w:sz w:val="24"/>
                      </w:rPr>
                      <w:t>物证等</w:t>
                    </w:r>
                  </w:p>
                </w:txbxContent>
              </v:textbox>
            </v:rect>
            <v:rect id="_x0000_s3045" o:spid="_x0000_s3045" o:spt="1" style="position:absolute;left:405;top:350;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3046" o:spid="_x0000_s3046" o:spt="1" style="position:absolute;left:411;top:352;height:21;width:32;mso-wrap-style:none;" filled="f" stroked="f" coordsize="21600,21600">
              <v:path/>
              <v:fill on="f" focussize="0,0"/>
              <v:stroke on="f"/>
              <v:imagedata o:title=""/>
              <o:lock v:ext="edit" aspectratio="f"/>
              <v:textbox inset="0mm,0mm,0mm,0mm" style="mso-fit-shape-to-text:t;">
                <w:txbxContent>
                  <w:p>
                    <w:r>
                      <w:rPr>
                        <w:rFonts w:hint="eastAsia"/>
                        <w:sz w:val="24"/>
                      </w:rPr>
                      <w:t>鉴定</w:t>
                    </w:r>
                  </w:p>
                </w:txbxContent>
              </v:textbox>
            </v:rect>
            <v:rect id="_x0000_s3047" o:spid="_x0000_s3047" o:spt="1" style="position:absolute;left:432;top:35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048" o:spid="_x0000_s3048" o:spt="1" style="position:absolute;left:442;top:352;height:21;width:48;mso-wrap-style:none;" filled="f" stroked="f" coordsize="21600,21600">
              <v:path/>
              <v:fill on="f" focussize="0,0"/>
              <v:stroke on="f"/>
              <v:imagedata o:title=""/>
              <o:lock v:ext="edit" aspectratio="f"/>
              <v:textbox inset="0mm,0mm,0mm,0mm" style="mso-fit-shape-to-text:t;">
                <w:txbxContent>
                  <w:p>
                    <w:r>
                      <w:rPr>
                        <w:rFonts w:hint="eastAsia"/>
                        <w:sz w:val="24"/>
                      </w:rPr>
                      <w:t>勘查等</w:t>
                    </w:r>
                  </w:p>
                </w:txbxContent>
              </v:textbox>
            </v:rect>
            <v:rect id="_x0000_s3049" o:spid="_x0000_s3049" o:spt="1" style="position:absolute;left:405;top:365;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3050" o:spid="_x0000_s3050" o:spt="1" style="position:absolute;left:411;top:367;height:21;width:96;mso-wrap-style:none;" filled="f" stroked="f" coordsize="21600,21600">
              <v:path/>
              <v:fill on="f" focussize="0,0"/>
              <v:stroke on="f"/>
              <v:imagedata o:title=""/>
              <o:lock v:ext="edit" aspectratio="f"/>
              <v:textbox inset="0mm,0mm,0mm,0mm" style="mso-fit-shape-to-text:t;">
                <w:txbxContent>
                  <w:p>
                    <w:r>
                      <w:rPr>
                        <w:rFonts w:hint="eastAsia"/>
                        <w:sz w:val="24"/>
                      </w:rPr>
                      <w:t>其他取证方式</w:t>
                    </w:r>
                  </w:p>
                </w:txbxContent>
              </v:textbox>
            </v:rect>
            <v:shape id="_x0000_s3051" o:spid="_x0000_s3051" style="position:absolute;left:506;top:321;height:30;width:75;" filled="f" stroked="t" coordsize="1398,532" path="m266,532l1132,532hdc1279,532,1398,413,1398,266c1398,119,1279,0,1132,0c1132,0,1132,0,1132,0hal266,0hdc119,0,0,119,0,266c0,413,119,532,266,532haxe">
              <v:path arrowok="t"/>
              <v:fill on="f" focussize="0,0"/>
              <v:stroke color="#000000" endcap="round"/>
              <v:imagedata o:title=""/>
              <o:lock v:ext="edit" aspectratio="f"/>
            </v:shape>
            <v:rect id="_x0000_s3052" o:spid="_x0000_s3052" o:spt="1" style="position:absolute;left:521;top:323;height:21;width:64;mso-wrap-style:none;" filled="f" stroked="f" coordsize="21600,21600">
              <v:path/>
              <v:fill on="f" focussize="0,0"/>
              <v:stroke on="f"/>
              <v:imagedata o:title=""/>
              <o:lock v:ext="edit" aspectratio="f"/>
              <v:textbox inset="0mm,0mm,0mm,0mm" style="mso-fit-shape-to-text:t;">
                <w:txbxContent>
                  <w:p>
                    <w:r>
                      <w:rPr>
                        <w:rFonts w:hint="eastAsia"/>
                        <w:sz w:val="24"/>
                      </w:rPr>
                      <w:t>登记保全</w:t>
                    </w:r>
                  </w:p>
                </w:txbxContent>
              </v:textbox>
            </v:rect>
            <v:rect id="_x0000_s3053" o:spid="_x0000_s3053" o:spt="1" style="position:absolute;left:514;top:33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054" o:spid="_x0000_s3054" o:spt="1" style="position:absolute;left:523;top:337;height:21;width:8;mso-wrap-style:none;" filled="f" stroked="f" coordsize="21600,21600">
              <v:path/>
              <v:fill on="f" focussize="0,0"/>
              <v:stroke on="f"/>
              <v:imagedata o:title=""/>
              <o:lock v:ext="edit" aspectratio="f"/>
              <v:textbox inset="0mm,0mm,0mm,0mm" style="mso-fit-shape-to-text:t;">
                <w:txbxContent>
                  <w:p>
                    <w:r>
                      <w:rPr>
                        <w:sz w:val="24"/>
                      </w:rPr>
                      <w:t>7</w:t>
                    </w:r>
                  </w:p>
                </w:txbxContent>
              </v:textbox>
            </v:rect>
            <v:rect id="_x0000_s3055" o:spid="_x0000_s3055" o:spt="1" style="position:absolute;left:527;top:338;height:21;width:64;mso-wrap-style:none;" filled="f" stroked="f" coordsize="21600,21600">
              <v:path/>
              <v:fill on="f" focussize="0,0"/>
              <v:stroke on="f"/>
              <v:imagedata o:title=""/>
              <o:lock v:ext="edit" aspectratio="f"/>
              <v:textbox inset="0mm,0mm,0mm,0mm" style="mso-fit-shape-to-text:t;">
                <w:txbxContent>
                  <w:p>
                    <w:r>
                      <w:rPr>
                        <w:rFonts w:hint="eastAsia"/>
                        <w:sz w:val="24"/>
                      </w:rPr>
                      <w:t>日内决定</w:t>
                    </w:r>
                  </w:p>
                </w:txbxContent>
              </v:textbox>
            </v:rect>
            <v:rect id="_x0000_s3056" o:spid="_x0000_s3056" o:spt="1" style="position:absolute;left:564;top:33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shape id="_x0000_s3057" o:spid="_x0000_s3057" style="position:absolute;left:398;top:442;height:46;width:119;" filled="f" stroked="t" coordsize="119,46" path="m0,23l59,0,119,23,59,46,0,23xe">
              <v:path arrowok="t"/>
              <v:fill on="f" focussize="0,0"/>
              <v:stroke color="#000000" endcap="round"/>
              <v:imagedata o:title=""/>
              <o:lock v:ext="edit" aspectratio="f"/>
            </v:shape>
            <v:rect id="_x0000_s3058" o:spid="_x0000_s3058" o:spt="1" style="position:absolute;left:422;top:459;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3059" o:spid="_x0000_s3059" o:spt="1" style="position:absolute;left:506;top:508;height:42;width:82;" filled="f" stroked="t" coordsize="21600,21600">
              <v:path/>
              <v:fill on="f" focussize="0,0"/>
              <v:stroke color="#000000" joinstyle="round" endcap="round"/>
              <v:imagedata o:title=""/>
              <o:lock v:ext="edit" aspectratio="f"/>
            </v:rect>
            <v:rect id="_x0000_s3060" o:spid="_x0000_s3060" o:spt="1" style="position:absolute;left:515;top:511;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3061" o:spid="_x0000_s3061" o:spt="1" style="position:absolute;left:510;top:52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062" o:spid="_x0000_s3062" o:spt="1" style="position:absolute;left:520;top:524;height:21;width:112;mso-wrap-style:none;" filled="f" stroked="f" coordsize="21600,21600">
              <v:path/>
              <v:fill on="f" focussize="0,0"/>
              <v:stroke on="f"/>
              <v:imagedata o:title=""/>
              <o:lock v:ext="edit" aspectratio="f"/>
              <v:textbox inset="0mm,0mm,0mm,0mm" style="mso-fit-shape-to-text:t;">
                <w:txbxContent>
                  <w:p>
                    <w:r>
                      <w:rPr>
                        <w:rFonts w:hint="eastAsia"/>
                        <w:sz w:val="24"/>
                      </w:rPr>
                      <w:t>情节复杂或重大</w:t>
                    </w:r>
                  </w:p>
                </w:txbxContent>
              </v:textbox>
            </v:rect>
            <v:rect id="_x0000_s3063" o:spid="_x0000_s3063" o:spt="1" style="position:absolute;left:533;top:536;height:21;width:32;mso-wrap-style:none;" filled="f" stroked="f" coordsize="21600,21600">
              <v:path/>
              <v:fill on="f" focussize="0,0"/>
              <v:stroke on="f"/>
              <v:imagedata o:title=""/>
              <o:lock v:ext="edit" aspectratio="f"/>
              <v:textbox inset="0mm,0mm,0mm,0mm" style="mso-fit-shape-to-text:t;">
                <w:txbxContent>
                  <w:p>
                    <w:r>
                      <w:rPr>
                        <w:rFonts w:hint="eastAsia"/>
                        <w:sz w:val="24"/>
                      </w:rPr>
                      <w:t>处罚</w:t>
                    </w:r>
                  </w:p>
                </w:txbxContent>
              </v:textbox>
            </v:rect>
            <v:rect id="_x0000_s3064" o:spid="_x0000_s3064" o:spt="1" style="position:absolute;left:551;top:536;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065" o:spid="_x0000_s3065" o:spt="1" style="position:absolute;left:506;top:583;height:33;width:82;" filled="f" stroked="t" coordsize="21600,21600">
              <v:path/>
              <v:fill on="f" focussize="0,0"/>
              <v:stroke color="#000000" joinstyle="round" endcap="round"/>
              <v:imagedata o:title=""/>
              <o:lock v:ext="edit" aspectratio="f"/>
            </v:rect>
            <v:rect id="_x0000_s3066" o:spid="_x0000_s3066" o:spt="1" style="position:absolute;left:524;top:593;height:21;width:64;mso-wrap-style:none;" filled="f" stroked="f" coordsize="21600,21600">
              <v:path/>
              <v:fill on="f" focussize="0,0"/>
              <v:stroke on="f"/>
              <v:imagedata o:title=""/>
              <o:lock v:ext="edit" aspectratio="f"/>
              <v:textbox inset="0mm,0mm,0mm,0mm" style="mso-fit-shape-to-text:t;">
                <w:txbxContent>
                  <w:p>
                    <w:r>
                      <w:rPr>
                        <w:rFonts w:hint="eastAsia"/>
                        <w:sz w:val="24"/>
                      </w:rPr>
                      <w:t>集体讨论</w:t>
                    </w:r>
                  </w:p>
                </w:txbxContent>
              </v:textbox>
            </v:rect>
            <v:rect id="_x0000_s3067" o:spid="_x0000_s3067" o:spt="1" style="position:absolute;left:499;top:630;height:39;width:89;" filled="f" stroked="t" coordsize="21600,21600">
              <v:path/>
              <v:fill on="f" focussize="0,0"/>
              <v:stroke color="#000000" joinstyle="round" endcap="round"/>
              <v:imagedata o:title=""/>
              <o:lock v:ext="edit" aspectratio="f"/>
            </v:rect>
            <v:rect id="_x0000_s3068" o:spid="_x0000_s3068" o:spt="1" style="position:absolute;left:521;top:644;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3069" o:spid="_x0000_s3069" o:spt="1" style="position:absolute;left:499;top:684;height:31;width:89;" filled="f" stroked="t" coordsize="21600,21600">
              <v:path/>
              <v:fill on="f" focussize="0,0"/>
              <v:stroke color="#000000" joinstyle="round" endcap="round"/>
              <v:imagedata o:title=""/>
              <o:lock v:ext="edit" aspectratio="f"/>
            </v:rect>
            <v:rect id="_x0000_s3070" o:spid="_x0000_s3070" o:spt="1" style="position:absolute;left:510;top:694;height:21;width:96;mso-wrap-style:none;" filled="f" stroked="f" coordsize="21600,21600">
              <v:path/>
              <v:fill on="f" focussize="0,0"/>
              <v:stroke on="f"/>
              <v:imagedata o:title=""/>
              <o:lock v:ext="edit" aspectratio="f"/>
              <v:textbox inset="0mm,0mm,0mm,0mm" style="mso-fit-shape-to-text:t;">
                <w:txbxContent>
                  <w:p>
                    <w:r>
                      <w:rPr>
                        <w:rFonts w:hint="eastAsia"/>
                        <w:sz w:val="24"/>
                      </w:rPr>
                      <w:t>移送司法机关</w:t>
                    </w:r>
                  </w:p>
                </w:txbxContent>
              </v:textbox>
            </v:rect>
            <v:rect id="_x0000_s3071" o:spid="_x0000_s3071" o:spt="1" style="position:absolute;left:424;top:806;height:45;width:90;" filled="f" stroked="t" coordsize="21600,21600">
              <v:path/>
              <v:fill on="f" focussize="0,0"/>
              <v:stroke color="#000000" joinstyle="round" endcap="round"/>
              <v:imagedata o:title=""/>
              <o:lock v:ext="edit" aspectratio="f"/>
            </v:rect>
            <v:rect id="_x0000_s3072" o:spid="_x0000_s3072" o:spt="1" style="position:absolute;left:447;top:815;height:21;width:64;mso-wrap-style:none;" filled="f" stroked="f" coordsize="21600,21600">
              <v:path/>
              <v:fill on="f" focussize="0,0"/>
              <v:stroke on="f"/>
              <v:imagedata o:title=""/>
              <o:lock v:ext="edit" aspectratio="f"/>
              <v:textbox inset="0mm,0mm,0mm,0mm" style="mso-fit-shape-to-text:t;">
                <w:txbxContent>
                  <w:p>
                    <w:r>
                      <w:rPr>
                        <w:rFonts w:hint="eastAsia"/>
                        <w:sz w:val="24"/>
                      </w:rPr>
                      <w:t>进入强制</w:t>
                    </w:r>
                  </w:p>
                </w:txbxContent>
              </v:textbox>
            </v:rect>
            <v:rect id="_x0000_s3073" o:spid="_x0000_s3073" o:spt="1" style="position:absolute;left:446;top:830;height:21;width:64;mso-wrap-style:none;" filled="f" stroked="f" coordsize="21600,21600">
              <v:path/>
              <v:fill on="f" focussize="0,0"/>
              <v:stroke on="f"/>
              <v:imagedata o:title=""/>
              <o:lock v:ext="edit" aspectratio="f"/>
              <v:textbox inset="0mm,0mm,0mm,0mm" style="mso-fit-shape-to-text:t;">
                <w:txbxContent>
                  <w:p>
                    <w:r>
                      <w:rPr>
                        <w:rFonts w:hint="eastAsia"/>
                        <w:sz w:val="24"/>
                      </w:rPr>
                      <w:t>执行程序</w:t>
                    </w:r>
                  </w:p>
                </w:txbxContent>
              </v:textbox>
            </v:rect>
            <v:shape id="_x0000_s3074" o:spid="_x0000_s3074" style="position:absolute;left:176;top:197;height:19;width:81;" filled="f" stroked="t" coordsize="81,19" path="m81,0l0,0,0,19e">
              <v:path arrowok="t"/>
              <v:fill on="f" focussize="0,0"/>
              <v:stroke color="#000000" endcap="round"/>
              <v:imagedata o:title=""/>
              <o:lock v:ext="edit" aspectratio="f"/>
            </v:shape>
            <v:shape id="_x0000_s3075" o:spid="_x0000_s3075" style="position:absolute;left:173;top:214;height:8;width:7;" fillcolor="#000000" filled="t" stroked="t" coordsize="139,138" path="m69,138l0,0hdc44,21,95,21,139,0hal69,138xe">
              <v:path arrowok="t"/>
              <v:fill on="t" color2="#FFFFFF" focussize="0,0"/>
              <v:stroke weight="0pt" color="#000000"/>
              <v:imagedata o:title=""/>
              <o:lock v:ext="edit" aspectratio="f"/>
            </v:shape>
            <v:shape id="_x0000_s3076" o:spid="_x0000_s3076" style="position:absolute;left:54;top:246;height:52;width:56;" filled="f" stroked="t" coordsize="56,52" path="m56,0l0,0,0,52e">
              <v:path arrowok="t"/>
              <v:fill on="f" focussize="0,0"/>
              <v:stroke color="#000000" endcap="round"/>
              <v:imagedata o:title=""/>
              <o:lock v:ext="edit" aspectratio="f"/>
            </v:shape>
            <v:shape id="_x0000_s3077" o:spid="_x0000_s3077" style="position:absolute;left:50;top:296;height:8;width:8;" fillcolor="#000000" filled="t" stroked="t" coordsize="138,138" path="m69,138l0,0hdc44,22,95,22,138,0hal138,0,69,138xe">
              <v:path arrowok="t"/>
              <v:fill on="t" color2="#FFFFFF" focussize="0,0"/>
              <v:stroke weight="0pt" color="#000000"/>
              <v:imagedata o:title=""/>
              <o:lock v:ext="edit" aspectratio="f"/>
            </v:shape>
            <v:line id="_x0000_s3078" o:spid="_x0000_s3078" o:spt="20" style="position:absolute;left:97;top:320;flip:x;height:0;width:13;" filled="f" stroked="t" coordsize="21600,21600">
              <v:path arrowok="t"/>
              <v:fill on="f" focussize="0,0"/>
              <v:stroke color="#000000" endcap="round"/>
              <v:imagedata o:title=""/>
              <o:lock v:ext="edit" aspectratio="f"/>
            </v:line>
            <v:shape id="_x0000_s3079" o:spid="_x0000_s3079" style="position:absolute;left:91;top:316;height:8;width:7;" fillcolor="#000000" filled="t" stroked="t" coordsize="139,138" path="m0,69l139,0hdc117,43,117,94,139,138hal0,69xe">
              <v:path arrowok="t"/>
              <v:fill on="t" color2="#FFFFFF" focussize="0,0"/>
              <v:stroke weight="0pt" color="#000000"/>
              <v:imagedata o:title=""/>
              <o:lock v:ext="edit" aspectratio="f"/>
            </v:shape>
            <v:line id="_x0000_s3080" o:spid="_x0000_s3080" o:spt="20" style="position:absolute;left:93;top:411;flip:x;height:0;width:17;" filled="f" stroked="t" coordsize="21600,21600">
              <v:path arrowok="t"/>
              <v:fill on="f" focussize="0,0"/>
              <v:stroke color="#000000" endcap="round"/>
              <v:imagedata o:title=""/>
              <o:lock v:ext="edit" aspectratio="f"/>
            </v:line>
            <v:shape id="_x0000_s3081" o:spid="_x0000_s3081" style="position:absolute;left:87;top:407;height:8;width:7;" fillcolor="#000000" filled="t" stroked="t" coordsize="139,139" path="m0,69l139,0hdc117,44,117,95,139,139hal0,69xe">
              <v:path arrowok="t"/>
              <v:fill on="t" color2="#FFFFFF" focussize="0,0"/>
              <v:stroke weight="0pt" color="#000000"/>
              <v:imagedata o:title=""/>
              <o:lock v:ext="edit" aspectratio="f"/>
            </v:shape>
            <v:line id="_x0000_s3082" o:spid="_x0000_s3082" o:spt="20" style="position:absolute;left:176;top:271;height:11;width:0;" filled="f" stroked="t" coordsize="21600,21600">
              <v:path arrowok="t"/>
              <v:fill on="f" focussize="0,0"/>
              <v:stroke color="#000000" endcap="round"/>
              <v:imagedata o:title=""/>
              <o:lock v:ext="edit" aspectratio="f"/>
            </v:line>
            <v:shape id="_x0000_s3083" o:spid="_x0000_s3083" style="position:absolute;left:173;top:280;height:8;width:7;" fillcolor="#000000" filled="t" stroked="t" coordsize="139,139" path="m69,139l0,0hdc44,22,95,22,139,0hal139,0,69,139xe">
              <v:path arrowok="t"/>
              <v:fill on="t" color2="#FFFFFF" focussize="0,0"/>
              <v:stroke weight="0pt" color="#000000"/>
              <v:imagedata o:title=""/>
              <o:lock v:ext="edit" aspectratio="f"/>
            </v:shape>
            <v:line id="_x0000_s3084" o:spid="_x0000_s3084" o:spt="20" style="position:absolute;left:176;top:353;height:27;width:0;" filled="f" stroked="t" coordsize="21600,21600">
              <v:path arrowok="t"/>
              <v:fill on="f" focussize="0,0"/>
              <v:stroke color="#000000" endcap="round"/>
              <v:imagedata o:title=""/>
              <o:lock v:ext="edit" aspectratio="f"/>
            </v:line>
            <v:shape id="_x0000_s3085" o:spid="_x0000_s3085" style="position:absolute;left:173;top:378;height:8;width:7;" fillcolor="#000000" filled="t" stroked="t" coordsize="139,138" path="m69,138l0,0hdc44,22,95,22,139,0hal139,0,69,138xe">
              <v:path arrowok="t"/>
              <v:fill on="t" color2="#FFFFFF" focussize="0,0"/>
              <v:stroke weight="0pt" color="#000000"/>
              <v:imagedata o:title=""/>
              <o:lock v:ext="edit" aspectratio="f"/>
            </v:shape>
            <v:line id="_x0000_s3086" o:spid="_x0000_s3086" o:spt="20" style="position:absolute;left:176;top:435;height:42;width:0;" filled="f" stroked="t" coordsize="21600,21600">
              <v:path arrowok="t"/>
              <v:fill on="f" focussize="0,0"/>
              <v:stroke color="#000000" endcap="round"/>
              <v:imagedata o:title=""/>
              <o:lock v:ext="edit" aspectratio="f"/>
            </v:line>
            <v:shape id="_x0000_s3087" o:spid="_x0000_s3087" style="position:absolute;left:173;top:475;height:8;width:7;" fillcolor="#000000" filled="t" stroked="t" coordsize="139,138" path="m69,138l0,0hdc44,22,95,22,139,0hal69,138xe">
              <v:path arrowok="t"/>
              <v:fill on="t" color2="#FFFFFF" focussize="0,0"/>
              <v:stroke weight="0pt" color="#000000"/>
              <v:imagedata o:title=""/>
              <o:lock v:ext="edit" aspectratio="f"/>
            </v:shape>
            <v:line id="_x0000_s3088" o:spid="_x0000_s3088" o:spt="20" style="position:absolute;left:176;top:532;height:56;width:0;" filled="f" stroked="t" coordsize="21600,21600">
              <v:path arrowok="t"/>
              <v:fill on="f" focussize="0,0"/>
              <v:stroke color="#000000" endcap="round"/>
              <v:imagedata o:title=""/>
              <o:lock v:ext="edit" aspectratio="f"/>
            </v:line>
            <v:shape id="_x0000_s3089" o:spid="_x0000_s3089" style="position:absolute;left:173;top:586;height:8;width:7;" fillcolor="#000000" filled="t" stroked="t" coordsize="139,139" path="m69,139l0,0hdc44,22,95,22,139,0hal139,0,69,139xe">
              <v:path arrowok="t"/>
              <v:fill on="t" color2="#FFFFFF" focussize="0,0"/>
              <v:stroke weight="0pt" color="#000000"/>
              <v:imagedata o:title=""/>
              <o:lock v:ext="edit" aspectratio="f"/>
            </v:shape>
            <v:line id="_x0000_s3090" o:spid="_x0000_s3090" o:spt="20" style="position:absolute;left:50;top:429;height:50;width:0;" filled="f" stroked="t" coordsize="21600,21600">
              <v:path arrowok="t"/>
              <v:fill on="f" focussize="0,0"/>
              <v:stroke color="#000000" endcap="round"/>
              <v:imagedata o:title=""/>
              <o:lock v:ext="edit" aspectratio="f"/>
            </v:line>
            <v:shape id="_x0000_s3091" o:spid="_x0000_s3091" style="position:absolute;left:47;top:477;height:8;width:7;" fillcolor="#000000" filled="t" stroked="t" coordsize="138,138" path="m69,138l0,0hdc43,22,95,22,138,0hal138,0,69,138xe">
              <v:path arrowok="t"/>
              <v:fill on="t" color2="#FFFFFF" focussize="0,0"/>
              <v:stroke weight="0pt" color="#000000"/>
              <v:imagedata o:title=""/>
              <o:lock v:ext="edit" aspectratio="f"/>
            </v:shape>
            <v:line id="_x0000_s3092" o:spid="_x0000_s3092" o:spt="20" style="position:absolute;left:50;top:530;height:58;width:0;" filled="f" stroked="t" coordsize="21600,21600">
              <v:path arrowok="t"/>
              <v:fill on="f" focussize="0,0"/>
              <v:stroke color="#000000" endcap="round"/>
              <v:imagedata o:title=""/>
              <o:lock v:ext="edit" aspectratio="f"/>
            </v:line>
            <v:shape id="_x0000_s3093" o:spid="_x0000_s3093" style="position:absolute;left:47;top:586;height:8;width:7;" fillcolor="#000000" filled="t" stroked="t" coordsize="138,139" path="m69,139l0,0hdc43,22,95,22,138,0hal138,0,69,139xe">
              <v:path arrowok="t"/>
              <v:fill on="t" color2="#FFFFFF" focussize="0,0"/>
              <v:stroke weight="0pt" color="#000000"/>
              <v:imagedata o:title=""/>
              <o:lock v:ext="edit" aspectratio="f"/>
            </v:shape>
            <v:line id="_x0000_s3094" o:spid="_x0000_s3094" o:spt="20" style="position:absolute;left:374;top:336;height:0;width:29;" filled="f" stroked="t" coordsize="21600,21600">
              <v:path arrowok="t"/>
              <v:fill on="f" focussize="0,0"/>
              <v:stroke color="#000000" endcap="round"/>
              <v:imagedata o:title=""/>
              <o:lock v:ext="edit" aspectratio="f"/>
            </v:line>
            <v:line id="_x0000_s3095" o:spid="_x0000_s3095" o:spt="20" style="position:absolute;left:491;top:336;height:0;width:9;" filled="f" stroked="t" coordsize="21600,21600">
              <v:path arrowok="t"/>
              <v:fill on="f" focussize="0,0"/>
              <v:stroke color="#000000" endcap="round"/>
              <v:imagedata o:title=""/>
              <o:lock v:ext="edit" aspectratio="f"/>
            </v:line>
            <v:shape id="_x0000_s3096" o:spid="_x0000_s3096" style="position:absolute;left:499;top:332;height:8;width:7;" fillcolor="#000000" filled="t" stroked="t" coordsize="139,138" path="m139,69l0,138hdc22,94,22,43,0,0hal0,0,139,69xe">
              <v:path arrowok="t"/>
              <v:fill on="t" color2="#FFFFFF" focussize="0,0"/>
              <v:stroke weight="0pt" color="#000000"/>
              <v:imagedata o:title=""/>
              <o:lock v:ext="edit" aspectratio="f"/>
            </v:shape>
            <v:line id="_x0000_s3097" o:spid="_x0000_s3097" o:spt="20" style="position:absolute;left:375;top:465;height:0;width:17;" filled="f" stroked="t" coordsize="21600,21600">
              <v:path arrowok="t"/>
              <v:fill on="f" focussize="0,0"/>
              <v:stroke color="#000000" endcap="round"/>
              <v:imagedata o:title=""/>
              <o:lock v:ext="edit" aspectratio="f"/>
            </v:line>
            <v:shape id="_x0000_s3098" o:spid="_x0000_s3098" style="position:absolute;left:390;top:461;height:8;width:8;" fillcolor="#000000" filled="t" stroked="t" coordsize="138,138" path="m138,69l0,138hdc21,95,21,44,0,0hal138,69xe">
              <v:path arrowok="t"/>
              <v:fill on="t" color2="#FFFFFF" focussize="0,0"/>
              <v:stroke weight="0pt" color="#000000"/>
              <v:imagedata o:title=""/>
              <o:lock v:ext="edit" aspectratio="f"/>
            </v:shape>
            <v:shape id="_x0000_s3099" o:spid="_x0000_s3099" style="position:absolute;left:517;top:465;height:37;width:30;" filled="f" stroked="t" coordsize="30,37" path="m0,0l30,0,30,37e">
              <v:path arrowok="t"/>
              <v:fill on="f" focussize="0,0"/>
              <v:stroke color="#000000" endcap="round"/>
              <v:imagedata o:title=""/>
              <o:lock v:ext="edit" aspectratio="f"/>
            </v:shape>
            <v:shape id="_x0000_s3100" o:spid="_x0000_s3100" style="position:absolute;left:543;top:500;height:8;width:8;" fillcolor="#000000" filled="t" stroked="t" coordsize="138,138" path="m69,138l0,0hdc43,22,94,22,138,0hal69,138xe">
              <v:path arrowok="t"/>
              <v:fill on="t" color2="#FFFFFF" focussize="0,0"/>
              <v:stroke weight="0pt" color="#000000"/>
              <v:imagedata o:title=""/>
              <o:lock v:ext="edit" aspectratio="f"/>
            </v:shape>
            <v:shape id="_x0000_s3101" o:spid="_x0000_s3101" style="position:absolute;left:321;top:488;height:13;width:136;" filled="f" stroked="t" coordsize="136,13" path="m136,0l136,13,0,13e">
              <v:path arrowok="t"/>
              <v:fill on="f" focussize="0,0"/>
              <v:stroke color="#000000" endcap="round"/>
              <v:imagedata o:title=""/>
              <o:lock v:ext="edit" aspectratio="f"/>
            </v:shape>
            <v:shape id="_x0000_s3102" o:spid="_x0000_s3102" style="position:absolute;left:315;top:497;height:8;width:8;" fillcolor="#000000" filled="t" stroked="t" coordsize="138,138" path="m0,69l138,0hdc117,43,117,95,138,138hal0,69xe">
              <v:path arrowok="t"/>
              <v:fill on="t" color2="#FFFFFF" focussize="0,0"/>
              <v:stroke weight="0pt" color="#000000"/>
              <v:imagedata o:title=""/>
              <o:lock v:ext="edit" aspectratio="f"/>
            </v:shape>
            <v:line id="_x0000_s3103" o:spid="_x0000_s3103" o:spt="20" style="position:absolute;left:547;top:550;height:27;width:0;" filled="f" stroked="t" coordsize="21600,21600">
              <v:path arrowok="t"/>
              <v:fill on="f" focussize="0,0"/>
              <v:stroke color="#000000" endcap="round"/>
              <v:imagedata o:title=""/>
              <o:lock v:ext="edit" aspectratio="f"/>
            </v:line>
            <v:shape id="_x0000_s3104" o:spid="_x0000_s3104" style="position:absolute;left:543;top:575;height:8;width:8;" fillcolor="#000000" filled="t" stroked="t" coordsize="138,138" path="m69,138l0,0hdc43,22,94,22,138,0hal69,138xe">
              <v:path arrowok="t"/>
              <v:fill on="t" color2="#FFFFFF" focussize="0,0"/>
              <v:stroke weight="0pt" color="#000000"/>
              <v:imagedata o:title=""/>
              <o:lock v:ext="edit" aspectratio="f"/>
            </v:shape>
            <v:shape id="_x0000_s3105" o:spid="_x0000_s3105" style="position:absolute;left:375;top:650;height:24;width:118;" filled="f" stroked="t" coordsize="118,24" path="m0,24l63,24,63,0,118,0e">
              <v:path arrowok="t"/>
              <v:fill on="f" focussize="0,0"/>
              <v:stroke color="#000000" endcap="round"/>
              <v:imagedata o:title=""/>
              <o:lock v:ext="edit" aspectratio="f"/>
            </v:shape>
            <v:shape id="_x0000_s3106" o:spid="_x0000_s3106" style="position:absolute;left:491;top:646;height:8;width:8;" fillcolor="#000000" filled="t" stroked="t" coordsize="138,138" path="m138,69l0,138hdc22,95,22,44,0,0hal138,69xe">
              <v:path arrowok="t"/>
              <v:fill on="t" color2="#FFFFFF" focussize="0,0"/>
              <v:stroke weight="0pt" color="#000000"/>
              <v:imagedata o:title=""/>
              <o:lock v:ext="edit" aspectratio="f"/>
            </v:shape>
            <v:line id="_x0000_s3107" o:spid="_x0000_s3107" o:spt="20" style="position:absolute;left:375;top:828;height:0;width:44;" filled="f" stroked="t" coordsize="21600,21600">
              <v:path arrowok="t"/>
              <v:fill on="f" focussize="0,0"/>
              <v:stroke color="#000000" endcap="round"/>
              <v:imagedata o:title=""/>
              <o:lock v:ext="edit" aspectratio="f"/>
            </v:line>
            <v:shape id="_x0000_s3108" o:spid="_x0000_s3108" style="position:absolute;left:417;top:824;height:8;width:7;" fillcolor="#000000" filled="t" stroked="t" coordsize="138,138" path="m138,69l0,138hdc22,94,22,43,0,0hal138,69xe">
              <v:path arrowok="t"/>
              <v:fill on="t" color2="#FFFFFF" focussize="0,0"/>
              <v:stroke weight="0pt" color="#000000"/>
              <v:imagedata o:title=""/>
              <o:lock v:ext="edit" aspectratio="f"/>
            </v:shape>
            <v:shape id="_x0000_s3109" o:spid="_x0000_s3109" style="position:absolute;left:375;top:674;height:26;width:118;" filled="f" stroked="t" coordsize="118,26" path="m0,0l63,0,63,26,118,26e">
              <v:path arrowok="t"/>
              <v:fill on="f" focussize="0,0"/>
              <v:stroke color="#000000" endcap="round"/>
              <v:imagedata o:title=""/>
              <o:lock v:ext="edit" aspectratio="f"/>
            </v:shape>
            <v:shape id="_x0000_s3110" o:spid="_x0000_s3110" style="position:absolute;left:491;top:696;height:7;width:8;" fillcolor="#000000" filled="t" stroked="t" coordsize="138,138" path="m138,69l0,138hdc22,95,22,44,0,0hal0,0,138,69xe">
              <v:path arrowok="t"/>
              <v:fill on="t" color2="#FFFFFF" focussize="0,0"/>
              <v:stroke weight="0pt" color="#000000"/>
              <v:imagedata o:title=""/>
              <o:lock v:ext="edit" aspectratio="f"/>
            </v:shape>
            <v:shape id="_x0000_s3111" o:spid="_x0000_s3111" style="position:absolute;left:148;top:741;height:23;width:108;" filled="f" stroked="t" coordsize="108,23" path="m108,0l0,0,0,23e">
              <v:path arrowok="t"/>
              <v:fill on="f" focussize="0,0"/>
              <v:stroke color="#000000" endcap="round"/>
              <v:imagedata o:title=""/>
              <o:lock v:ext="edit" aspectratio="f"/>
            </v:shape>
            <v:shape id="_x0000_s3112" o:spid="_x0000_s3112" style="position:absolute;left:144;top:762;height:8;width:7;" fillcolor="#000000" filled="t" stroked="t" coordsize="138,138" path="m69,138l0,0hdc44,21,95,21,138,0hal69,138xe">
              <v:path arrowok="t"/>
              <v:fill on="t" color2="#FFFFFF" focussize="0,0"/>
              <v:stroke weight="0pt" color="#000000"/>
              <v:imagedata o:title=""/>
              <o:lock v:ext="edit" aspectratio="f"/>
            </v:shape>
            <v:shape id="_x0000_s3113" o:spid="_x0000_s3113" style="position:absolute;left:148;top:813;height:15;width:102;" filled="f" stroked="t" coordsize="102,15" path="m0,0l0,15,102,15e">
              <v:path arrowok="t"/>
              <v:fill on="f" focussize="0,0"/>
              <v:stroke color="#000000" endcap="round"/>
              <v:imagedata o:title=""/>
              <o:lock v:ext="edit" aspectratio="f"/>
            </v:shape>
            <v:shape id="_x0000_s3114" o:spid="_x0000_s3114" style="position:absolute;left:249;top:824;height:8;width:7;" fillcolor="#000000" filled="t" stroked="t" coordsize="139,138" path="m139,69l0,138hdc22,94,22,43,0,0hal0,0,139,69xe">
              <v:path arrowok="t"/>
              <v:fill on="t" color2="#FFFFFF" focussize="0,0"/>
              <v:stroke weight="0pt" color="#000000"/>
              <v:imagedata o:title=""/>
              <o:lock v:ext="edit" aspectratio="f"/>
            </v:shape>
            <v:shape id="_x0000_s3115" o:spid="_x0000_s3115" style="position:absolute;left:50;top:639;height:255;width:200;" filled="f" stroked="t" coordsize="200,255" path="m0,0l0,255,200,255e">
              <v:path arrowok="t"/>
              <v:fill on="f" focussize="0,0"/>
              <v:stroke color="#000000" endcap="round"/>
              <v:imagedata o:title=""/>
              <o:lock v:ext="edit" aspectratio="f"/>
            </v:shape>
            <v:shape id="_x0000_s3116" o:spid="_x0000_s3116" style="position:absolute;left:249;top:890;height:8;width:7;" fillcolor="#000000" filled="t" stroked="t" coordsize="139,138" path="m139,69l0,138hdc22,94,22,43,0,0hal0,0,139,69xe">
              <v:path arrowok="t"/>
              <v:fill on="t" color2="#FFFFFF" focussize="0,0"/>
              <v:stroke weight="0pt" color="#000000"/>
              <v:imagedata o:title=""/>
              <o:lock v:ext="edit" aspectratio="f"/>
            </v:shape>
            <v:shape id="_x0000_s3117" o:spid="_x0000_s3117" style="position:absolute;left:56;top:639;height:59;width:120;" filled="f" stroked="t" coordsize="120,59" path="m120,0l120,59,0,59e">
              <v:path arrowok="t"/>
              <v:fill on="f" focussize="0,0"/>
              <v:stroke color="#000000" endcap="round"/>
              <v:imagedata o:title=""/>
              <o:lock v:ext="edit" aspectratio="f"/>
            </v:shape>
            <v:shape id="_x0000_s3118" o:spid="_x0000_s3118" style="position:absolute;left:50;top:694;height:8;width:8;" fillcolor="#000000" filled="t" stroked="t" coordsize="138,138" path="m0,69l138,0hdc116,43,116,94,138,138hal138,138,0,69xe">
              <v:path arrowok="t"/>
              <v:fill on="t" color2="#FFFFFF" focussize="0,0"/>
              <v:stroke weight="0pt" color="#000000"/>
              <v:imagedata o:title=""/>
              <o:lock v:ext="edit" aspectratio="f"/>
            </v:shape>
            <v:line id="_x0000_s3119" o:spid="_x0000_s3119" o:spt="20" style="position:absolute;left:321;top:599;flip:x y;height:1;width:185;" filled="f" stroked="t" coordsize="21600,21600">
              <v:path arrowok="t"/>
              <v:fill on="f" focussize="0,0"/>
              <v:stroke color="#000000" endcap="round"/>
              <v:imagedata o:title=""/>
              <o:lock v:ext="edit" aspectratio="f"/>
            </v:line>
            <v:shape id="_x0000_s3120" o:spid="_x0000_s3120" style="position:absolute;left:315;top:595;height:8;width:8;" fillcolor="#000000" filled="t" stroked="t" coordsize="138,139" path="m0,69l138,0hdc117,44,116,95,138,139hal138,139,0,69xe">
              <v:path arrowok="t"/>
              <v:fill on="t" color2="#FFFFFF" focussize="0,0"/>
              <v:stroke weight="0pt" color="#000000"/>
              <v:imagedata o:title=""/>
              <o:lock v:ext="edit" aspectratio="f"/>
            </v:shape>
            <v:rect id="_x0000_s3121" o:spid="_x0000_s3121" o:spt="1" style="position:absolute;left:178;top:177;height:21;width:64;mso-wrap-style:none;" filled="f" stroked="f" coordsize="21600,21600">
              <v:path/>
              <v:fill on="f" focussize="0,0"/>
              <v:stroke on="f"/>
              <v:imagedata o:title=""/>
              <o:lock v:ext="edit" aspectratio="f"/>
              <v:textbox inset="0mm,0mm,0mm,0mm" style="mso-fit-shape-to-text:t;">
                <w:txbxContent>
                  <w:p>
                    <w:r>
                      <w:rPr>
                        <w:rFonts w:hint="eastAsia"/>
                        <w:sz w:val="24"/>
                      </w:rPr>
                      <w:t>简易程序</w:t>
                    </w:r>
                  </w:p>
                </w:txbxContent>
              </v:textbox>
            </v:rect>
            <v:rect id="_x0000_s3122" o:spid="_x0000_s3122" o:spt="1" style="position:absolute;left:341;top:225;height:21;width:64;mso-wrap-style:none;" filled="f" stroked="f" coordsize="21600,21600">
              <v:path/>
              <v:fill on="f" focussize="0,0"/>
              <v:stroke on="f"/>
              <v:imagedata o:title=""/>
              <o:lock v:ext="edit" aspectratio="f"/>
              <v:textbox inset="0mm,0mm,0mm,0mm" style="mso-fit-shape-to-text:t;">
                <w:txbxContent>
                  <w:p>
                    <w:r>
                      <w:rPr>
                        <w:rFonts w:hint="eastAsia"/>
                        <w:sz w:val="24"/>
                      </w:rPr>
                      <w:t>一般程序</w:t>
                    </w:r>
                  </w:p>
                </w:txbxContent>
              </v:textbox>
            </v:rect>
            <v:rect id="_x0000_s3123" o:spid="_x0000_s3123" o:spt="1" style="position:absolute;left:86;top:280;height:21;width:64;mso-wrap-style:none;" filled="f" stroked="f" coordsize="21600,21600">
              <v:path/>
              <v:fill on="f" focussize="0,0"/>
              <v:stroke on="f"/>
              <v:imagedata o:title=""/>
              <o:lock v:ext="edit" aspectratio="f"/>
              <v:textbox inset="0mm,0mm,0mm,0mm" style="mso-fit-shape-to-text:t;">
                <w:txbxContent>
                  <w:p>
                    <w:r>
                      <w:rPr>
                        <w:rFonts w:hint="eastAsia"/>
                        <w:sz w:val="24"/>
                      </w:rPr>
                      <w:t>申辩理由</w:t>
                    </w:r>
                  </w:p>
                </w:txbxContent>
              </v:textbox>
            </v:rect>
            <v:rect id="_x0000_s3124" o:spid="_x0000_s3124" o:spt="1" style="position:absolute;left:90;top:293;height:21;width:48;mso-wrap-style:none;" filled="f" stroked="f" coordsize="21600,21600">
              <v:path/>
              <v:fill on="f" focussize="0,0"/>
              <v:stroke on="f"/>
              <v:imagedata o:title=""/>
              <o:lock v:ext="edit" aspectratio="f"/>
              <v:textbox inset="0mm,0mm,0mm,0mm" style="mso-fit-shape-to-text:t;">
                <w:txbxContent>
                  <w:p>
                    <w:r>
                      <w:rPr>
                        <w:rFonts w:hint="eastAsia"/>
                        <w:sz w:val="24"/>
                      </w:rPr>
                      <w:t>成立的</w:t>
                    </w:r>
                  </w:p>
                </w:txbxContent>
              </v:textbox>
            </v:rect>
            <v:rect id="_x0000_s3125" o:spid="_x0000_s3125" o:spt="1" style="position:absolute;left:100;top:375;height:21;width:80;mso-wrap-style:none;" filled="f" stroked="f" coordsize="21600,21600">
              <v:path/>
              <v:fill on="f" focussize="0,0"/>
              <v:stroke on="f"/>
              <v:imagedata o:title=""/>
              <o:lock v:ext="edit" aspectratio="f"/>
              <v:textbox inset="0mm,0mm,0mm,0mm" style="mso-fit-shape-to-text:t;">
                <w:txbxContent>
                  <w:p>
                    <w:r>
                      <w:rPr>
                        <w:rFonts w:hint="eastAsia"/>
                        <w:sz w:val="24"/>
                      </w:rPr>
                      <w:t>提出复议或</w:t>
                    </w:r>
                  </w:p>
                </w:txbxContent>
              </v:textbox>
            </v:rect>
            <v:rect id="_x0000_s3126" o:spid="_x0000_s3126" o:spt="1" style="position:absolute;left:100;top:389;height:21;width:80;mso-wrap-style:none;" filled="f" stroked="f" coordsize="21600,21600">
              <v:path/>
              <v:fill on="f" focussize="0,0"/>
              <v:stroke on="f"/>
              <v:imagedata o:title=""/>
              <o:lock v:ext="edit" aspectratio="f"/>
              <v:textbox inset="0mm,0mm,0mm,0mm" style="mso-fit-shape-to-text:t;">
                <w:txbxContent>
                  <w:p>
                    <w:r>
                      <w:rPr>
                        <w:rFonts w:hint="eastAsia"/>
                        <w:sz w:val="24"/>
                      </w:rPr>
                      <w:t>诉讼请求的</w:t>
                    </w:r>
                  </w:p>
                </w:txbxContent>
              </v:textbox>
            </v:rect>
            <v:rect id="_x0000_s3127" o:spid="_x0000_s3127" o:spt="1" style="position:absolute;left:420;top:517;height:23;width:74;" filled="f" stroked="t" coordsize="21600,21600">
              <v:path/>
              <v:fill on="f" focussize="0,0"/>
              <v:stroke color="#000000" joinstyle="round" endcap="round"/>
              <v:imagedata o:title=""/>
              <o:lock v:ext="edit" aspectratio="f"/>
            </v:rect>
            <v:rect id="_x0000_s3128" o:spid="_x0000_s3128" o:spt="1" style="position:absolute;left:434;top:523;height:21;width:64;mso-wrap-style:none;" filled="f" stroked="f" coordsize="21600,21600">
              <v:path/>
              <v:fill on="f" focussize="0,0"/>
              <v:stroke on="f"/>
              <v:imagedata o:title=""/>
              <o:lock v:ext="edit" aspectratio="f"/>
              <v:textbox inset="0mm,0mm,0mm,0mm" style="mso-fit-shape-to-text:t;">
                <w:txbxContent>
                  <w:p>
                    <w:r>
                      <w:rPr>
                        <w:rFonts w:hint="eastAsia"/>
                        <w:sz w:val="24"/>
                      </w:rPr>
                      <w:t>申请听证</w:t>
                    </w:r>
                  </w:p>
                </w:txbxContent>
              </v:textbox>
            </v:rect>
            <v:rect id="_x0000_s3129" o:spid="_x0000_s3129" o:spt="1" style="position:absolute;left:420;top:557;height:19;width:74;" filled="f" stroked="t" coordsize="21600,21600">
              <v:path/>
              <v:fill on="f" focussize="0,0"/>
              <v:stroke color="#000000" joinstyle="round" endcap="round"/>
              <v:imagedata o:title=""/>
              <o:lock v:ext="edit" aspectratio="f"/>
            </v:rect>
            <v:rect id="_x0000_s3130" o:spid="_x0000_s3130" o:spt="1" style="position:absolute;left:435;top:561;height:21;width:64;mso-wrap-style:none;" filled="f" stroked="f" coordsize="21600,21600">
              <v:path/>
              <v:fill on="f" focussize="0,0"/>
              <v:stroke on="f"/>
              <v:imagedata o:title=""/>
              <o:lock v:ext="edit" aspectratio="f"/>
              <v:textbox inset="0mm,0mm,0mm,0mm" style="mso-fit-shape-to-text:t;">
                <w:txbxContent>
                  <w:p>
                    <w:r>
                      <w:rPr>
                        <w:rFonts w:hint="eastAsia"/>
                        <w:sz w:val="24"/>
                      </w:rPr>
                      <w:t>组织听证</w:t>
                    </w:r>
                  </w:p>
                </w:txbxContent>
              </v:textbox>
            </v:rect>
            <v:line id="_x0000_s3131" o:spid="_x0000_s3131" o:spt="20" style="position:absolute;left:457;top:488;height:23;width:0;" filled="f" stroked="t" coordsize="21600,21600">
              <v:path arrowok="t"/>
              <v:fill on="f" focussize="0,0"/>
              <v:stroke color="#000000" endcap="round"/>
              <v:imagedata o:title=""/>
              <o:lock v:ext="edit" aspectratio="f"/>
            </v:line>
            <v:shape id="_x0000_s3132" o:spid="_x0000_s3132" style="position:absolute;left:453;top:510;height:7;width:8;" fillcolor="#000000" filled="t" stroked="t" coordsize="138,139" path="m69,139l0,0hdc44,22,95,22,138,0hal69,139xe">
              <v:path arrowok="t"/>
              <v:fill on="t" color2="#FFFFFF" focussize="0,0"/>
              <v:stroke weight="0pt" color="#000000"/>
              <v:imagedata o:title=""/>
              <o:lock v:ext="edit" aspectratio="f"/>
            </v:shape>
            <v:line id="_x0000_s3133" o:spid="_x0000_s3133" o:spt="20" style="position:absolute;left:500;top:529;flip:x;height:0;width:6;" filled="f" stroked="t" coordsize="21600,21600">
              <v:path arrowok="t"/>
              <v:fill on="f" focussize="0,0"/>
              <v:stroke color="#000000" endcap="round"/>
              <v:imagedata o:title=""/>
              <o:lock v:ext="edit" aspectratio="f"/>
            </v:line>
            <v:shape id="_x0000_s3134" o:spid="_x0000_s3134" style="position:absolute;left:494;top:525;height:8;width:8;" fillcolor="#000000" filled="t" stroked="t" coordsize="139,138" path="m0,69l139,0hdc117,43,117,94,139,138hal0,69xe">
              <v:path arrowok="t"/>
              <v:fill on="t" color2="#FFFFFF" focussize="0,0"/>
              <v:stroke weight="0pt" color="#000000"/>
              <v:imagedata o:title=""/>
              <o:lock v:ext="edit" aspectratio="f"/>
            </v:shape>
            <v:line id="_x0000_s3135" o:spid="_x0000_s3135" o:spt="20" style="position:absolute;left:457;top:540;height:12;width:0;" filled="f" stroked="t" coordsize="21600,21600">
              <v:path arrowok="t"/>
              <v:fill on="f" focussize="0,0"/>
              <v:stroke color="#000000" endcap="round"/>
              <v:imagedata o:title=""/>
              <o:lock v:ext="edit" aspectratio="f"/>
            </v:line>
            <v:shape id="_x0000_s3136" o:spid="_x0000_s3136" style="position:absolute;left:453;top:550;height:7;width:8;" fillcolor="#000000" filled="t" stroked="t" coordsize="138,138" path="m69,138l0,0hdc44,21,95,21,138,0hal69,138xe">
              <v:path arrowok="t"/>
              <v:fill on="t" color2="#FFFFFF" focussize="0,0"/>
              <v:stroke weight="0pt" color="#000000"/>
              <v:imagedata o:title=""/>
              <o:lock v:ext="edit" aspectratio="f"/>
            </v:shape>
            <v:shape id="_x0000_s3137" o:spid="_x0000_s3137" style="position:absolute;left:494;top:567;height:10;width:53;" filled="f" stroked="t" coordsize="53,10" path="m0,0l53,0,53,10e">
              <v:path arrowok="t"/>
              <v:fill on="f" focussize="0,0"/>
              <v:stroke color="#000000" endcap="round"/>
              <v:imagedata o:title=""/>
              <o:lock v:ext="edit" aspectratio="f"/>
            </v:shape>
            <v:shape id="_x0000_s3138" o:spid="_x0000_s3138" style="position:absolute;left:543;top:575;height:8;width:8;" fillcolor="#000000" filled="t" stroked="t" coordsize="138,138" path="m69,138l0,0hdc43,22,94,22,138,0hal69,138xe">
              <v:path arrowok="t"/>
              <v:fill on="t" color2="#FFFFFF" focussize="0,0"/>
              <v:stroke weight="0pt" color="#000000"/>
              <v:imagedata o:title=""/>
              <o:lock v:ext="edit" aspectratio="f"/>
            </v:shape>
            <v:line id="_x0000_s3139" o:spid="_x0000_s3139" o:spt="20" style="position:absolute;left:321;top:567;flip:x;height:0;width:99;" filled="f" stroked="t" coordsize="21600,21600">
              <v:path arrowok="t"/>
              <v:fill on="f" focussize="0,0"/>
              <v:stroke color="#000000" endcap="round"/>
              <v:imagedata o:title=""/>
              <o:lock v:ext="edit" aspectratio="f"/>
            </v:line>
            <v:shape id="_x0000_s3140" o:spid="_x0000_s3140" style="position:absolute;left:309;top:552;height:8;width:8;" fillcolor="#000000" filled="t" stroked="t" coordsize="138,139" path="m0,70l138,0hdc117,44,117,95,138,139hal0,70xe">
              <v:path arrowok="t"/>
              <v:fill on="t" color2="#FFFFFF" focussize="0,0"/>
              <v:stroke weight="0pt" color="#000000"/>
              <v:imagedata o:title=""/>
              <o:lock v:ext="edit" aspectratio="f"/>
            </v:shape>
          </v:group>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r>
        <w:rPr>
          <w:lang w:bidi="bo-CN"/>
        </w:rPr>
        <w:pict>
          <v:group id="_x0000_s3141" o:spid="_x0000_s3141" o:spt="203" style="position:absolute;left:0pt;margin-left:-9pt;margin-top:23.4pt;height:711.45pt;width:467.25pt;z-index:251108352;mso-width-relative:page;mso-height-relative:page;" coordorigin="0,-20" coordsize="623,948" editas="canvas">
            <o:lock v:ext="edit"/>
            <v:shape id="_x0000_s3142" o:spid="_x0000_s3142" o:spt="75" type="#_x0000_t75" style="position:absolute;left:0;top:-20;height:948;width:623;" filled="f" stroked="f" coordsize="21600,21600">
              <v:path/>
              <v:fill on="f" focussize="0,0"/>
              <v:stroke on="f"/>
              <v:imagedata o:title=""/>
              <o:lock v:ext="edit" text="t" aspectratio="t"/>
            </v:shape>
            <v:rect id="_x0000_s3144" o:spid="_x0000_s3144" o:spt="1" style="position:absolute;left:74;top:21;height:21;width:12;mso-wrap-style:none;" filled="f" stroked="f" coordsize="21600,21600">
              <v:path/>
              <v:fill on="f" focussize="0,0"/>
              <v:stroke on="f"/>
              <v:imagedata o:title=""/>
              <o:lock v:ext="edit" aspectratio="f"/>
              <v:textbox inset="0mm,0mm,0mm,0mm" style="mso-fit-shape-to-text:t;">
                <w:txbxContent>
                  <w:p/>
                </w:txbxContent>
              </v:textbox>
            </v:rect>
            <v:rect id="_x0000_s3145" o:spid="_x0000_s3145" o:spt="1" style="position:absolute;left:64;top:11;height:62;width:486;" filled="f" stroked="f" coordsize="21600,21600">
              <v:path/>
              <v:fill on="f" focussize="0,0"/>
              <v:stroke on="f"/>
              <v:imagedata o:title=""/>
              <o:lock v:ext="edit" aspectratio="f"/>
              <v:textbox inset="0mm,0mm,0mm,0mm">
                <w:txbxContent>
                  <w:p>
                    <w:pPr>
                      <w:ind w:firstLine="31680" w:firstLineChars="250"/>
                      <w:rPr>
                        <w:sz w:val="36"/>
                        <w:szCs w:val="36"/>
                      </w:rPr>
                    </w:pPr>
                    <w:r>
                      <w:rPr>
                        <w:rFonts w:hint="eastAsia"/>
                        <w:sz w:val="36"/>
                        <w:szCs w:val="36"/>
                        <w:lang w:eastAsia="zh-CN"/>
                      </w:rPr>
                      <w:t>双湖县</w:t>
                    </w:r>
                    <w:r>
                      <w:rPr>
                        <w:rFonts w:hint="eastAsia"/>
                        <w:sz w:val="36"/>
                        <w:szCs w:val="36"/>
                      </w:rPr>
                      <w:t>交通运输局行政处罚流程图</w:t>
                    </w:r>
                  </w:p>
                  <w:p>
                    <w:pPr>
                      <w:jc w:val="right"/>
                      <w:rPr>
                        <w:sz w:val="24"/>
                      </w:rPr>
                    </w:pPr>
                  </w:p>
                  <w:p>
                    <w:pPr>
                      <w:wordWrap w:val="0"/>
                      <w:jc w:val="right"/>
                    </w:pPr>
                    <w:r>
                      <w:rPr>
                        <w:sz w:val="24"/>
                      </w:rPr>
                      <w:t xml:space="preserve">     </w:t>
                    </w:r>
                    <w:r>
                      <w:rPr>
                        <w:rFonts w:hint="eastAsia"/>
                        <w:sz w:val="24"/>
                      </w:rPr>
                      <w:t>序号：</w:t>
                    </w:r>
                    <w:r>
                      <w:rPr>
                        <w:sz w:val="24"/>
                      </w:rPr>
                      <w:t>91</w:t>
                    </w:r>
                  </w:p>
                </w:txbxContent>
              </v:textbox>
            </v:rect>
            <v:rect id="_x0000_s3146" o:spid="_x0000_s3146" o:spt="1" style="position:absolute;left:17;top:65;height:42;width:64;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职权名称</w:t>
                    </w:r>
                  </w:p>
                </w:txbxContent>
              </v:textbox>
            </v:rect>
            <v:rect id="_x0000_s3147" o:spid="_x0000_s3147" o:spt="1" style="position:absolute;left:109;top:65;height:42;width:16;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w:t>
                    </w:r>
                  </w:p>
                </w:txbxContent>
              </v:textbox>
            </v:rect>
            <v:rect id="_x0000_s3148" o:spid="_x0000_s3148" o:spt="1" style="position:absolute;left:132;top:65;height:42;width:433;" filled="f" stroked="f" coordsize="21600,21600">
              <v:path/>
              <v:fill on="f" focussize="0,0"/>
              <v:stroke on="f"/>
              <v:imagedata o:title=""/>
              <o:lock v:ext="edit" aspectratio="f"/>
              <v:textbox inset="0mm,0mm,0mm,0mm">
                <w:txbxContent>
                  <w:p>
                    <w:pPr>
                      <w:jc w:val="right"/>
                      <w:rPr>
                        <w:rFonts w:hint="eastAsia" w:eastAsia="宋体"/>
                        <w:sz w:val="24"/>
                        <w:lang w:eastAsia="zh-CN"/>
                      </w:rPr>
                    </w:pPr>
                    <w:r>
                      <w:rPr>
                        <w:rFonts w:hint="eastAsia"/>
                        <w:sz w:val="24"/>
                        <w:lang w:eastAsia="zh-CN"/>
                      </w:rPr>
                      <w:t>序号：</w:t>
                    </w:r>
                    <w:r>
                      <w:rPr>
                        <w:rFonts w:hint="eastAsia"/>
                        <w:sz w:val="24"/>
                        <w:lang w:val="en-US" w:eastAsia="zh-CN"/>
                      </w:rPr>
                      <w:t>91</w:t>
                    </w:r>
                  </w:p>
                  <w:p>
                    <w:r>
                      <w:rPr>
                        <w:rFonts w:hint="eastAsia"/>
                        <w:sz w:val="24"/>
                      </w:rPr>
                      <w:t>对造成公路损坏未报告的处罚</w:t>
                    </w:r>
                  </w:p>
                </w:txbxContent>
              </v:textbox>
            </v:rect>
            <v:rect id="_x0000_s3149" o:spid="_x0000_s3149" o:spt="1" style="position:absolute;left:17;top:119;height:21;width:12;mso-wrap-style:none;" filled="f" stroked="f" coordsize="21600,21600">
              <v:path/>
              <v:fill on="f" focussize="0,0"/>
              <v:stroke on="f"/>
              <v:imagedata o:title=""/>
              <o:lock v:ext="edit" aspectratio="f"/>
              <v:textbox inset="0mm,0mm,0mm,0mm" style="mso-fit-shape-to-text:t;">
                <w:txbxContent>
                  <w:p/>
                </w:txbxContent>
              </v:textbox>
            </v:rect>
            <v:rect id="_x0000_s3150" o:spid="_x0000_s3150" o:spt="1" style="position:absolute;left:53;top:119;height:21;width:12;mso-wrap-style:none;" filled="f" stroked="f" coordsize="21600,21600">
              <v:path/>
              <v:fill on="f" focussize="0,0"/>
              <v:stroke on="f"/>
              <v:imagedata o:title=""/>
              <o:lock v:ext="edit" aspectratio="f"/>
              <v:textbox inset="0mm,0mm,0mm,0mm" style="mso-fit-shape-to-text:t;">
                <w:txbxContent>
                  <w:p/>
                </w:txbxContent>
              </v:textbox>
            </v:rect>
            <v:rect id="_x0000_s3151" o:spid="_x0000_s3151" o:spt="1" style="position:absolute;left:72;top:119;height:21;width:20;mso-wrap-style:none;" filled="f" stroked="f" coordsize="21600,21600">
              <v:path/>
              <v:fill on="f" focussize="0,0"/>
              <v:stroke on="f"/>
              <v:imagedata o:title=""/>
              <o:lock v:ext="edit" aspectratio="f"/>
              <v:textbox inset="2mm,0mm,0mm,0mm" style="mso-fit-shape-to-text:t;">
                <w:txbxContent>
                  <w:p/>
                </w:txbxContent>
              </v:textbox>
            </v:rect>
            <v:rect id="_x0000_s3152" o:spid="_x0000_s3152" o:spt="1" style="position:absolute;left:262;top:178;height:21;width:12;mso-wrap-style:none;" filled="f" stroked="f" coordsize="21600,21600">
              <v:path/>
              <v:fill on="f" focussize="0,0"/>
              <v:stroke on="f"/>
              <v:imagedata o:title=""/>
              <o:lock v:ext="edit" aspectratio="f"/>
              <v:textbox inset="0mm,0mm,0mm,0mm" style="mso-fit-shape-to-text:t;">
                <w:txbxContent>
                  <w:p/>
                </w:txbxContent>
              </v:textbox>
            </v:rect>
            <v:shape id="_x0000_s3153" o:spid="_x0000_s3153" style="position:absolute;left:258;top:170;height:37;width:117;" filled="f" stroked="t" coordsize="2197,635" path="m318,635l1879,635hdc2055,635,2197,493,2197,317c2197,142,2055,0,1879,0c1879,0,1879,0,1879,0hal1879,0,318,0hdc142,0,0,142,0,317c0,493,142,635,318,635haxe">
              <v:path arrowok="t"/>
              <v:fill on="f" focussize="0,0"/>
              <v:stroke weight="1.5pt" color="#FFFFFF" endcap="round"/>
              <v:imagedata o:title=""/>
              <o:lock v:ext="edit" aspectratio="f"/>
            </v:shape>
            <v:shape id="_x0000_s3154" o:spid="_x0000_s3154" style="position:absolute;left:248;top:160;height:36;width:117;" filled="f" stroked="t" coordsize="2196,636" path="m317,636l1879,636hdc2054,636,2196,493,2196,318c2196,143,2054,0,1879,0c1879,0,1879,0,1879,0hal1879,0,317,0hdc142,0,0,143,0,318c0,493,142,636,317,636haxe">
              <v:path arrowok="t"/>
              <v:fill on="f" focussize="0,0"/>
              <v:stroke weight="1.5pt" color="#000000" endcap="round"/>
              <v:imagedata o:title=""/>
              <o:lock v:ext="edit" aspectratio="f"/>
            </v:shape>
            <v:rect id="_x0000_s3155" o:spid="_x0000_s3155" o:spt="1" style="position:absolute;left:252;top:168;height:21;width:96;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3156" o:spid="_x0000_s3156" o:spt="1" style="position:absolute;left:248;top:227;height:36;width:117;" filled="f" stroked="t" coordsize="21600,21600">
              <v:path/>
              <v:fill on="f" focussize="0,0"/>
              <v:stroke weight="1.5pt" color="#000000" joinstyle="round" endcap="round"/>
              <v:imagedata o:title=""/>
              <o:lock v:ext="edit" aspectratio="f"/>
            </v:rect>
            <v:rect id="_x0000_s3157" o:spid="_x0000_s3157" o:spt="1" style="position:absolute;left:261;top:235;height:21;width:16;mso-wrap-style:none;" filled="f" stroked="f" coordsize="21600,21600">
              <v:path/>
              <v:fill on="f" focussize="0,0"/>
              <v:stroke on="f"/>
              <v:imagedata o:title=""/>
              <o:lock v:ext="edit" aspectratio="f"/>
              <v:textbox inset="0mm,0mm,0mm,0mm" style="mso-fit-shape-to-text:t;">
                <w:txbxContent>
                  <w:p>
                    <w:r>
                      <w:rPr>
                        <w:rFonts w:hint="eastAsia"/>
                        <w:sz w:val="24"/>
                      </w:rPr>
                      <w:t>立</w:t>
                    </w:r>
                  </w:p>
                </w:txbxContent>
              </v:textbox>
            </v:rect>
            <v:rect id="_x0000_s3158" o:spid="_x0000_s3158" o:spt="1" style="position:absolute;left:279;top:23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159" o:spid="_x0000_s3159" o:spt="1" style="position:absolute;left:297;top:235;height:21;width:16;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3160" o:spid="_x0000_s3160" o:spt="1" style="position:absolute;left:315;top:23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161" o:spid="_x0000_s3161" o:spt="1" style="position:absolute;left:334;top:235;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rect id="_x0000_s3162" o:spid="_x0000_s3162" o:spt="1" style="position:absolute;left:248;top:296;height:43;width:117;" filled="f" stroked="t" coordsize="21600,21600">
              <v:path/>
              <v:fill on="f" focussize="0,0"/>
              <v:stroke weight="1.5pt" color="#000000" joinstyle="round" endcap="round"/>
              <v:imagedata o:title=""/>
              <o:lock v:ext="edit" aspectratio="f"/>
            </v:rect>
            <v:rect id="_x0000_s3163" o:spid="_x0000_s3163" o:spt="1" style="position:absolute;left:270;top:296;height:21;width:64;mso-wrap-style:none;" filled="f" stroked="f" coordsize="21600,21600">
              <v:path/>
              <v:fill on="f" focussize="0,0"/>
              <v:stroke on="f"/>
              <v:imagedata o:title=""/>
              <o:lock v:ext="edit" aspectratio="f"/>
              <v:textbox inset="0mm,0mm,0mm,0mm" style="mso-fit-shape-to-text:t;">
                <w:txbxContent>
                  <w:p>
                    <w:r>
                      <w:rPr>
                        <w:rFonts w:hint="eastAsia"/>
                        <w:sz w:val="24"/>
                      </w:rPr>
                      <w:t>调查取证</w:t>
                    </w:r>
                  </w:p>
                </w:txbxContent>
              </v:textbox>
            </v:rect>
            <v:rect id="_x0000_s3164" o:spid="_x0000_s3164" o:spt="1" style="position:absolute;left:262;top:321;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165" o:spid="_x0000_s3165" o:spt="1" style="position:absolute;left:279;top:321;height:21;width:8;mso-wrap-style:none;" filled="f" stroked="f" coordsize="21600,21600">
              <v:path/>
              <v:fill on="f" focussize="0,0"/>
              <v:stroke on="f"/>
              <v:imagedata o:title=""/>
              <o:lock v:ext="edit" aspectratio="f"/>
              <v:textbox inset="0mm,0mm,0mm,0mm" style="mso-fit-shape-to-text:t;">
                <w:txbxContent>
                  <w:p>
                    <w:r>
                      <w:rPr>
                        <w:sz w:val="24"/>
                      </w:rPr>
                      <w:t>2</w:t>
                    </w:r>
                  </w:p>
                </w:txbxContent>
              </v:textbox>
            </v:rect>
            <v:rect id="_x0000_s3166" o:spid="_x0000_s3166" o:spt="1" style="position:absolute;left:286;top:321;height:21;width:48;mso-wrap-style:none;" filled="f" stroked="f" coordsize="21600,21600">
              <v:path/>
              <v:fill on="f" focussize="0,0"/>
              <v:stroke on="f"/>
              <v:imagedata o:title=""/>
              <o:lock v:ext="edit" aspectratio="f"/>
              <v:textbox inset="0mm,0mm,0mm,0mm" style="mso-fit-shape-to-text:t;">
                <w:txbxContent>
                  <w:p>
                    <w:r>
                      <w:rPr>
                        <w:rFonts w:hint="eastAsia"/>
                        <w:sz w:val="24"/>
                      </w:rPr>
                      <w:t>人以上</w:t>
                    </w:r>
                  </w:p>
                </w:txbxContent>
              </v:textbox>
            </v:rect>
            <v:rect id="_x0000_s3167" o:spid="_x0000_s3167" o:spt="1" style="position:absolute;left:334;top:321;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168" o:spid="_x0000_s3168" o:spt="1" style="position:absolute;left:248;top:364;height:36;width:117;" filled="f" stroked="t" coordsize="21600,21600">
              <v:path/>
              <v:fill on="f" focussize="0,0"/>
              <v:stroke weight="1.5pt" color="#000000" joinstyle="round" endcap="round"/>
              <v:imagedata o:title=""/>
              <o:lock v:ext="edit" aspectratio="f"/>
            </v:rect>
            <v:rect id="_x0000_s3169" o:spid="_x0000_s3169" o:spt="1" style="position:absolute;left:279;top:371;height:21;width:16;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3170" o:spid="_x0000_s3170" o:spt="1" style="position:absolute;left:315;top:371;height:21;width:16;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3171" o:spid="_x0000_s3171" style="position:absolute;left:247;top:425;height:45;width:119;" filled="f" stroked="t" coordsize="119,45" path="m0,22l59,0,119,22,59,45,0,22xe">
              <v:path arrowok="t"/>
              <v:fill on="f" focussize="0,0"/>
              <v:stroke weight="1.5pt" color="#000000" endcap="round"/>
              <v:imagedata o:title=""/>
              <o:lock v:ext="edit" aspectratio="f"/>
            </v:shape>
            <v:rect id="_x0000_s3172" o:spid="_x0000_s3172" o:spt="1" style="position:absolute;left:261;top:437;height:21;width:80;mso-wrap-style:none;" filled="f" stroked="f" coordsize="21600,21600">
              <v:path/>
              <v:fill on="f" focussize="0,0"/>
              <v:stroke on="f"/>
              <v:imagedata o:title=""/>
              <o:lock v:ext="edit" aspectratio="f"/>
              <v:textbox inset="0mm,0mm,0mm,0mm" style="mso-fit-shape-to-text:t;">
                <w:txbxContent>
                  <w:p>
                    <w:r>
                      <w:rPr>
                        <w:rFonts w:hint="eastAsia"/>
                        <w:sz w:val="24"/>
                      </w:rPr>
                      <w:t>处罚前告知</w:t>
                    </w:r>
                  </w:p>
                </w:txbxContent>
              </v:textbox>
            </v:rect>
            <v:line id="_x0000_s3173" o:spid="_x0000_s3173" o:spt="20" style="position:absolute;left:306;top:196;height:25;width:0;" filled="f" stroked="t" coordsize="21600,21600">
              <v:path arrowok="t"/>
              <v:fill on="f" focussize="0,0"/>
              <v:stroke color="#000000" endcap="round"/>
              <v:imagedata o:title=""/>
              <o:lock v:ext="edit" aspectratio="f"/>
            </v:line>
            <v:shape id="_x0000_s3174" o:spid="_x0000_s3174" style="position:absolute;left:303;top:219;height:8;width:7;" fillcolor="#000000" filled="t" stroked="t" coordsize="138,138" path="m69,138l0,0hdc43,22,95,22,138,0hal69,138xe">
              <v:path arrowok="t"/>
              <v:fill on="t" color2="#FFFFFF" focussize="0,0"/>
              <v:stroke weight="0pt" color="#000000"/>
              <v:imagedata o:title=""/>
              <o:lock v:ext="edit" aspectratio="f"/>
            </v:shape>
            <v:line id="_x0000_s3175" o:spid="_x0000_s3175" o:spt="20" style="position:absolute;left:306;top:263;height:27;width:0;" filled="f" stroked="t" coordsize="21600,21600">
              <v:path arrowok="t"/>
              <v:fill on="f" focussize="0,0"/>
              <v:stroke color="#000000" endcap="round"/>
              <v:imagedata o:title=""/>
              <o:lock v:ext="edit" aspectratio="f"/>
            </v:line>
            <v:shape id="_x0000_s3176" o:spid="_x0000_s3176" style="position:absolute;left:303;top:288;height:8;width:7;" fillcolor="#000000" filled="t" stroked="t" coordsize="138,138" path="m69,138l0,0hdc43,21,95,21,138,0hal69,138xe">
              <v:path arrowok="t"/>
              <v:fill on="t" color2="#FFFFFF" focussize="0,0"/>
              <v:stroke weight="0pt" color="#000000"/>
              <v:imagedata o:title=""/>
              <o:lock v:ext="edit" aspectratio="f"/>
            </v:shape>
            <v:line id="_x0000_s3177" o:spid="_x0000_s3177" o:spt="20" style="position:absolute;left:306;top:339;height:19;width:0;" filled="f" stroked="t" coordsize="21600,21600">
              <v:path arrowok="t"/>
              <v:fill on="f" focussize="0,0"/>
              <v:stroke color="#000000" endcap="round"/>
              <v:imagedata o:title=""/>
              <o:lock v:ext="edit" aspectratio="f"/>
            </v:line>
            <v:shape id="_x0000_s3178" o:spid="_x0000_s3178" style="position:absolute;left:303;top:356;height:8;width:7;" fillcolor="#000000" filled="t" stroked="t" coordsize="138,138" path="m69,138l0,0hdc43,21,95,21,138,0hal69,138xe">
              <v:path arrowok="t"/>
              <v:fill on="t" color2="#FFFFFF" focussize="0,0"/>
              <v:stroke weight="0pt" color="#000000"/>
              <v:imagedata o:title=""/>
              <o:lock v:ext="edit" aspectratio="f"/>
            </v:shape>
            <v:line id="_x0000_s3179" o:spid="_x0000_s3179" o:spt="20" style="position:absolute;left:306;top:400;height:19;width:0;" filled="f" stroked="t" coordsize="21600,21600">
              <v:path arrowok="t"/>
              <v:fill on="f" focussize="0,0"/>
              <v:stroke color="#000000" endcap="round"/>
              <v:imagedata o:title=""/>
              <o:lock v:ext="edit" aspectratio="f"/>
            </v:line>
            <v:shape id="_x0000_s3180" o:spid="_x0000_s3180" style="position:absolute;left:303;top:417;height:8;width:7;" fillcolor="#000000" filled="t" stroked="t" coordsize="138,138" path="m69,138l0,0hdc43,22,95,22,138,0hal138,0,69,138xe">
              <v:path arrowok="t"/>
              <v:fill on="t" color2="#FFFFFF" focussize="0,0"/>
              <v:stroke weight="0pt" color="#000000"/>
              <v:imagedata o:title=""/>
              <o:lock v:ext="edit" aspectratio="f"/>
            </v:shape>
            <v:shape id="_x0000_s3181" o:spid="_x0000_s3181" style="position:absolute;left:247;top:633;height:49;width:119;" filled="f" stroked="t" coordsize="119,49" path="m0,24l59,0,119,24,59,49,0,24xe">
              <v:path arrowok="t"/>
              <v:fill on="f" focussize="0,0"/>
              <v:stroke weight="1.5pt" color="#000000" endcap="round"/>
              <v:imagedata o:title=""/>
              <o:lock v:ext="edit" aspectratio="f"/>
            </v:shape>
            <v:rect id="_x0000_s3182" o:spid="_x0000_s3182" o:spt="1" style="position:absolute;left:279;top:647;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3183" o:spid="_x0000_s3183" o:spt="1" style="position:absolute;left:315;top:647;height:21;width:16;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3184" o:spid="_x0000_s3184" style="position:absolute;left:247;top:702;height:46;width:119;" filled="f" stroked="t" coordsize="119,46" path="m0,23l59,0,119,23,59,46,0,23xe">
              <v:path arrowok="t"/>
              <v:fill on="f" focussize="0,0"/>
              <v:stroke weight="1.5pt" color="#000000" endcap="round"/>
              <v:imagedata o:title=""/>
              <o:lock v:ext="edit" aspectratio="f"/>
            </v:shape>
            <v:rect id="_x0000_s3185" o:spid="_x0000_s3185" o:spt="1" style="position:absolute;left:279;top:714;height:21;width:16;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3186" o:spid="_x0000_s3186" o:spt="1" style="position:absolute;left:315;top:714;height:21;width:16;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3187" o:spid="_x0000_s3187" style="position:absolute;left:247;top:790;height:45;width:119;" filled="f" stroked="t" coordsize="119,45" path="m0,23l59,0,119,23,59,45,0,23xe">
              <v:path arrowok="t"/>
              <v:fill on="f" focussize="0,0"/>
              <v:stroke weight="1.5pt" color="#000000" endcap="round"/>
              <v:imagedata o:title=""/>
              <o:lock v:ext="edit" aspectratio="f"/>
            </v:shape>
            <v:rect id="_x0000_s3188" o:spid="_x0000_s3188" o:spt="1" style="position:absolute;left:279;top:802;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3189" o:spid="_x0000_s3189" o:spt="1" style="position:absolute;left:315;top:802;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shape id="_x0000_s3190" o:spid="_x0000_s3190" style="position:absolute;left:247;top:858;height:42;width:119;" filled="f" stroked="t" coordsize="2231,745" path="m372,745l1858,745hdc2064,745,2231,579,2231,373c2231,167,2064,0,1858,0c1858,0,1858,0,1858,0hal1858,0,372,0hdc166,0,0,167,0,373c0,579,166,745,372,745haxe">
              <v:path arrowok="t"/>
              <v:fill on="f" focussize="0,0"/>
              <v:stroke weight="1.5pt" color="#000000" endcap="round"/>
              <v:imagedata o:title=""/>
              <o:lock v:ext="edit" aspectratio="f"/>
            </v:shape>
            <v:rect id="_x0000_s3191" o:spid="_x0000_s3191" o:spt="1" style="position:absolute;left:279;top:868;height:21;width:16;mso-wrap-style:none;" filled="f" stroked="f" coordsize="21600,21600">
              <v:path/>
              <v:fill on="f" focussize="0,0"/>
              <v:stroke on="f"/>
              <v:imagedata o:title=""/>
              <o:lock v:ext="edit" aspectratio="f"/>
              <v:textbox inset="0mm,0mm,0mm,0mm" style="mso-fit-shape-to-text:t;">
                <w:txbxContent>
                  <w:p>
                    <w:r>
                      <w:rPr>
                        <w:rFonts w:hint="eastAsia"/>
                        <w:sz w:val="24"/>
                      </w:rPr>
                      <w:t>结</w:t>
                    </w:r>
                  </w:p>
                </w:txbxContent>
              </v:textbox>
            </v:rect>
            <v:rect id="_x0000_s3192" o:spid="_x0000_s3192" o:spt="1" style="position:absolute;left:315;top:868;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line id="_x0000_s3193" o:spid="_x0000_s3193" o:spt="20" style="position:absolute;left:306;top:470;height:157;width:0;" filled="f" stroked="t" coordsize="21600,21600">
              <v:path arrowok="t"/>
              <v:fill on="f" focussize="0,0"/>
              <v:stroke color="#000000" endcap="round"/>
              <v:imagedata o:title=""/>
              <o:lock v:ext="edit" aspectratio="f"/>
            </v:line>
            <v:shape id="_x0000_s3194" o:spid="_x0000_s3194" style="position:absolute;left:303;top:625;height:8;width:7;" fillcolor="#000000" filled="t" stroked="t" coordsize="138,138" path="m69,138l0,0hdc43,22,95,22,138,0hal69,138xe">
              <v:path arrowok="t"/>
              <v:fill on="t" color2="#FFFFFF" focussize="0,0"/>
              <v:stroke weight="0pt" color="#000000"/>
              <v:imagedata o:title=""/>
              <o:lock v:ext="edit" aspectratio="f"/>
            </v:shape>
            <v:line id="_x0000_s3195" o:spid="_x0000_s3195" o:spt="20" style="position:absolute;left:306;top:682;height:14;width:0;" filled="f" stroked="t" coordsize="21600,21600">
              <v:path arrowok="t"/>
              <v:fill on="f" focussize="0,0"/>
              <v:stroke color="#000000" endcap="round"/>
              <v:imagedata o:title=""/>
              <o:lock v:ext="edit" aspectratio="f"/>
            </v:line>
            <v:shape id="_x0000_s3196" o:spid="_x0000_s3196" style="position:absolute;left:303;top:694;height:8;width:7;" fillcolor="#000000" filled="t" stroked="t" coordsize="138,138" path="m69,138l0,0hdc43,22,95,22,138,0hal69,138xe">
              <v:path arrowok="t"/>
              <v:fill on="t" color2="#FFFFFF" focussize="0,0"/>
              <v:stroke weight="0pt" color="#000000"/>
              <v:imagedata o:title=""/>
              <o:lock v:ext="edit" aspectratio="f"/>
            </v:shape>
            <v:line id="_x0000_s3197" o:spid="_x0000_s3197" o:spt="20" style="position:absolute;left:306;top:748;height:36;width:0;" filled="f" stroked="t" coordsize="21600,21600">
              <v:path arrowok="t"/>
              <v:fill on="f" focussize="0,0"/>
              <v:stroke color="#000000" endcap="round"/>
              <v:imagedata o:title=""/>
              <o:lock v:ext="edit" aspectratio="f"/>
            </v:line>
            <v:shape id="_x0000_s3198" o:spid="_x0000_s3198" style="position:absolute;left:303;top:782;height:8;width:7;" fillcolor="#000000" filled="t" stroked="t" coordsize="138,139" path="m69,139l0,0hdc43,22,95,22,138,0hal138,0,69,139xe">
              <v:path arrowok="t"/>
              <v:fill on="t" color2="#FFFFFF" focussize="0,0"/>
              <v:stroke weight="0pt" color="#000000"/>
              <v:imagedata o:title=""/>
              <o:lock v:ext="edit" aspectratio="f"/>
            </v:shape>
            <v:line id="_x0000_s3199" o:spid="_x0000_s3199" o:spt="20" style="position:absolute;left:306;top:835;height:17;width:0;" filled="f" stroked="t" coordsize="21600,21600">
              <v:path arrowok="t"/>
              <v:fill on="f" focussize="0,0"/>
              <v:stroke color="#000000" endcap="round"/>
              <v:imagedata o:title=""/>
              <o:lock v:ext="edit" aspectratio="f"/>
            </v:line>
            <v:shape id="_x0000_s3200" o:spid="_x0000_s3200" style="position:absolute;left:303;top:850;height:8;width:7;" fillcolor="#000000" filled="t" stroked="t" coordsize="138,138" path="m69,138l0,0hdc43,22,95,22,138,0hal69,138xe">
              <v:path arrowok="t"/>
              <v:fill on="t" color2="#FFFFFF" focussize="0,0"/>
              <v:stroke weight="0pt" color="#000000"/>
              <v:imagedata o:title=""/>
              <o:lock v:ext="edit" aspectratio="f"/>
            </v:shape>
            <v:shape id="_x0000_s3201" o:spid="_x0000_s3201" style="position:absolute;left:101;top:203;height:50;width:132;" filled="f" stroked="t" coordsize="132,50" path="m0,25l66,0,132,25,66,50,0,25xe">
              <v:path arrowok="t"/>
              <v:fill on="f" focussize="0,0"/>
              <v:stroke color="#000000" endcap="round"/>
              <v:imagedata o:title=""/>
              <o:lock v:ext="edit" aspectratio="f"/>
            </v:shape>
            <v:rect id="_x0000_s3202" o:spid="_x0000_s3202" o:spt="1" style="position:absolute;left:134;top:213;height:21;width:96;mso-wrap-style:none;" filled="f" stroked="f" coordsize="21600,21600">
              <v:path/>
              <v:fill on="f" focussize="0,0"/>
              <v:stroke on="f"/>
              <v:imagedata o:title=""/>
              <o:lock v:ext="edit" aspectratio="f"/>
              <v:textbox inset="0mm,0mm,0mm,0mm" style="mso-fit-shape-to-text:t;">
                <w:txbxContent>
                  <w:p>
                    <w:r>
                      <w:rPr>
                        <w:rFonts w:hint="eastAsia"/>
                        <w:sz w:val="24"/>
                      </w:rPr>
                      <w:t>表明执法身份</w:t>
                    </w:r>
                  </w:p>
                </w:txbxContent>
              </v:textbox>
            </v:rect>
            <v:rect id="_x0000_s3203" o:spid="_x0000_s3203" o:spt="1" style="position:absolute;left:134;top:230;height:21;width:96;mso-wrap-style:none;" filled="f" stroked="f" coordsize="21600,21600">
              <v:path/>
              <v:fill on="f" focussize="0,0"/>
              <v:stroke on="f"/>
              <v:imagedata o:title=""/>
              <o:lock v:ext="edit" aspectratio="f"/>
              <v:textbox inset="0mm,0mm,0mm,0mm" style="mso-fit-shape-to-text:t;">
                <w:txbxContent>
                  <w:p>
                    <w:r>
                      <w:rPr>
                        <w:rFonts w:hint="eastAsia"/>
                        <w:sz w:val="24"/>
                      </w:rPr>
                      <w:t>指出违法事实</w:t>
                    </w:r>
                  </w:p>
                </w:txbxContent>
              </v:textbox>
            </v:rect>
            <v:shape id="_x0000_s3204" o:spid="_x0000_s3204" style="position:absolute;left:101;top:269;height:66;width:132;" filled="f" stroked="t" coordsize="132,66" path="m0,33l66,0,132,33,66,66,0,33xe">
              <v:path arrowok="t"/>
              <v:fill on="f" focussize="0,0"/>
              <v:stroke color="#000000" endcap="round"/>
              <v:imagedata o:title=""/>
              <o:lock v:ext="edit" aspectratio="f"/>
            </v:shape>
            <v:rect id="_x0000_s3205" o:spid="_x0000_s3205" o:spt="1" style="position:absolute;left:134;top:288;height:21;width:96;mso-wrap-style:none;" filled="f" stroked="f" coordsize="21600,21600">
              <v:path/>
              <v:fill on="f" focussize="0,0"/>
              <v:stroke on="f"/>
              <v:imagedata o:title=""/>
              <o:lock v:ext="edit" aspectratio="f"/>
              <v:textbox inset="0mm,0mm,0mm,0mm" style="mso-fit-shape-to-text:t;">
                <w:txbxContent>
                  <w:p>
                    <w:r>
                      <w:rPr>
                        <w:rFonts w:hint="eastAsia"/>
                        <w:sz w:val="24"/>
                      </w:rPr>
                      <w:t>说明处罚理由</w:t>
                    </w:r>
                  </w:p>
                </w:txbxContent>
              </v:textbox>
            </v:rect>
            <v:rect id="_x0000_s3206" o:spid="_x0000_s3206" o:spt="1" style="position:absolute;left:134;top:304;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shape id="_x0000_s3207" o:spid="_x0000_s3207" style="position:absolute;left:101;top:368;height:50;width:132;" filled="f" stroked="t" coordsize="132,50" path="m0,25l66,0,132,25,66,50,0,25xe">
              <v:path arrowok="t"/>
              <v:fill on="f" focussize="0,0"/>
              <v:stroke color="#000000" endcap="round"/>
              <v:imagedata o:title=""/>
              <o:lock v:ext="edit" aspectratio="f"/>
            </v:shape>
            <v:rect id="_x0000_s3208" o:spid="_x0000_s3208" o:spt="1" style="position:absolute;left:134;top:379;height:21;width:96;mso-wrap-style:none;" filled="f" stroked="f" coordsize="21600,21600">
              <v:path/>
              <v:fill on="f" focussize="0,0"/>
              <v:stroke on="f"/>
              <v:imagedata o:title=""/>
              <o:lock v:ext="edit" aspectratio="f"/>
              <v:textbox inset="0mm,0mm,0mm,0mm" style="mso-fit-shape-to-text:t;">
                <w:txbxContent>
                  <w:p>
                    <w:r>
                      <w:rPr>
                        <w:rFonts w:hint="eastAsia"/>
                        <w:sz w:val="24"/>
                      </w:rPr>
                      <w:t>制作处罚决定</w:t>
                    </w:r>
                  </w:p>
                </w:txbxContent>
              </v:textbox>
            </v:rect>
            <v:rect id="_x0000_s3209" o:spid="_x0000_s3209" o:spt="1" style="position:absolute;left:134;top:395;height:21;width:16;mso-wrap-style:none;" filled="f" stroked="f" coordsize="21600,21600">
              <v:path/>
              <v:fill on="f" focussize="0,0"/>
              <v:stroke on="f"/>
              <v:imagedata o:title=""/>
              <o:lock v:ext="edit" aspectratio="f"/>
              <v:textbox inset="0mm,0mm,0mm,0mm" style="mso-fit-shape-to-text:t;">
                <w:txbxContent>
                  <w:p>
                    <w:r>
                      <w:rPr>
                        <w:rFonts w:hint="eastAsia"/>
                        <w:sz w:val="24"/>
                      </w:rPr>
                      <w:t>书</w:t>
                    </w:r>
                  </w:p>
                </w:txbxContent>
              </v:textbox>
            </v:rect>
            <v:rect id="_x0000_s3210" o:spid="_x0000_s3210" o:spt="1" style="position:absolute;left:145;top:39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211" o:spid="_x0000_s3211" o:spt="1" style="position:absolute;left:156;top:395;height:21;width:64;mso-wrap-style:none;" filled="f" stroked="f" coordsize="21600,21600">
              <v:path/>
              <v:fill on="f" focussize="0,0"/>
              <v:stroke on="f"/>
              <v:imagedata o:title=""/>
              <o:lock v:ext="edit" aspectratio="f"/>
              <v:textbox inset="0mm,0mm,0mm,0mm" style="mso-fit-shape-to-text:t;">
                <w:txbxContent>
                  <w:p>
                    <w:r>
                      <w:rPr>
                        <w:rFonts w:hint="eastAsia"/>
                        <w:sz w:val="24"/>
                      </w:rPr>
                      <w:t>当场交付</w:t>
                    </w:r>
                  </w:p>
                </w:txbxContent>
              </v:textbox>
            </v:rect>
            <v:rect id="_x0000_s3212" o:spid="_x0000_s3212" o:spt="1" style="position:absolute;left:87;top:465;height:50;width:161;" filled="f" stroked="t" coordsize="21600,21600">
              <v:path/>
              <v:fill on="f" focussize="0,0"/>
              <v:stroke color="#000000" joinstyle="round" endcap="round"/>
              <v:imagedata o:title=""/>
              <o:lock v:ext="edit" aspectratio="f"/>
            </v:rect>
            <v:rect id="_x0000_s3213" o:spid="_x0000_s3213" o:spt="1" style="position:absolute;left:93;top:469;height:21;width:80;mso-wrap-style:none;" filled="f" stroked="f" coordsize="21600,21600">
              <v:path/>
              <v:fill on="f" focussize="0,0"/>
              <v:stroke on="f"/>
              <v:imagedata o:title=""/>
              <o:lock v:ext="edit" aspectratio="f"/>
              <v:textbox inset="0mm,0mm,0mm,0mm" style="mso-fit-shape-to-text:t;">
                <w:txbxContent>
                  <w:p>
                    <w:r>
                      <w:rPr>
                        <w:rFonts w:hint="eastAsia"/>
                        <w:sz w:val="24"/>
                      </w:rPr>
                      <w:t>执行当事人</w:t>
                    </w:r>
                  </w:p>
                </w:txbxContent>
              </v:textbox>
            </v:rect>
            <v:rect id="_x0000_s3214" o:spid="_x0000_s3214" o:spt="1" style="position:absolute;left:151;top:467;height:21;width:16;mso-wrap-style:none;" filled="f" stroked="f" coordsize="21600,21600">
              <v:path/>
              <v:fill on="f" focussize="0,0"/>
              <v:stroke on="f"/>
              <v:imagedata o:title=""/>
              <o:lock v:ext="edit" aspectratio="f"/>
              <v:textbox inset="0mm,0mm,0mm,0mm" style="mso-fit-shape-to-text:t;">
                <w:txbxContent>
                  <w:p>
                    <w:r>
                      <w:rPr>
                        <w:sz w:val="24"/>
                      </w:rPr>
                      <w:t>15</w:t>
                    </w:r>
                  </w:p>
                </w:txbxContent>
              </v:textbox>
            </v:rect>
            <v:rect id="_x0000_s3215" o:spid="_x0000_s3215" o:spt="1" style="position:absolute;left:162;top:469;height:21;width:112;mso-wrap-style:none;" filled="f" stroked="f" coordsize="21600,21600">
              <v:path/>
              <v:fill on="f" focussize="0,0"/>
              <v:stroke on="f"/>
              <v:imagedata o:title=""/>
              <o:lock v:ext="edit" aspectratio="f"/>
              <v:textbox inset="0mm,0mm,0mm,0mm" style="mso-fit-shape-to-text:t;">
                <w:txbxContent>
                  <w:p>
                    <w:r>
                      <w:rPr>
                        <w:rFonts w:hint="eastAsia"/>
                        <w:sz w:val="24"/>
                      </w:rPr>
                      <w:t>日内到指定银行</w:t>
                    </w:r>
                  </w:p>
                </w:txbxContent>
              </v:textbox>
            </v:rect>
            <v:rect id="_x0000_s3216" o:spid="_x0000_s3216" o:spt="1" style="position:absolute;left:93;top:483;height:21;width:64;mso-wrap-style:none;" filled="f" stroked="f" coordsize="21600,21600">
              <v:path/>
              <v:fill on="f" focussize="0,0"/>
              <v:stroke on="f"/>
              <v:imagedata o:title=""/>
              <o:lock v:ext="edit" aspectratio="f"/>
              <v:textbox inset="0mm,0mm,0mm,0mm" style="mso-fit-shape-to-text:t;">
                <w:txbxContent>
                  <w:p>
                    <w:r>
                      <w:rPr>
                        <w:rFonts w:hint="eastAsia"/>
                        <w:sz w:val="24"/>
                      </w:rPr>
                      <w:t>缴纳罚款</w:t>
                    </w:r>
                  </w:p>
                </w:txbxContent>
              </v:textbox>
            </v:rect>
            <v:rect id="_x0000_s3217" o:spid="_x0000_s3217" o:spt="1" style="position:absolute;left:139;top:48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218" o:spid="_x0000_s3218" o:spt="1" style="position:absolute;left:151;top:483;height:21;width:128;mso-wrap-style:none;" filled="f" stroked="f" coordsize="21600,21600">
              <v:path/>
              <v:fill on="f" focussize="0,0"/>
              <v:stroke on="f"/>
              <v:imagedata o:title=""/>
              <o:lock v:ext="edit" aspectratio="f"/>
              <v:textbox inset="0mm,0mm,0mm,0mm" style="mso-fit-shape-to-text:t;">
                <w:txbxContent>
                  <w:p>
                    <w:r>
                      <w:rPr>
                        <w:rFonts w:hint="eastAsia"/>
                        <w:sz w:val="24"/>
                      </w:rPr>
                      <w:t>在事后难以执行的</w:t>
                    </w:r>
                  </w:p>
                </w:txbxContent>
              </v:textbox>
            </v:rect>
            <v:rect id="_x0000_s3219" o:spid="_x0000_s3219" o:spt="1" style="position:absolute;left:105;top:500;height:21;width:176;mso-wrap-style:none;" filled="f" stroked="f" coordsize="21600,21600">
              <v:path/>
              <v:fill on="f" focussize="0,0"/>
              <v:stroke on="f"/>
              <v:imagedata o:title=""/>
              <o:lock v:ext="edit" aspectratio="f"/>
              <v:textbox inset="0mm,0mm,0mm,0mm" style="mso-fit-shape-to-text:t;">
                <w:txbxContent>
                  <w:p>
                    <w:r>
                      <w:rPr>
                        <w:rFonts w:hint="eastAsia"/>
                        <w:sz w:val="24"/>
                      </w:rPr>
                      <w:t>以及特殊情况下当场收缴</w:t>
                    </w:r>
                  </w:p>
                </w:txbxContent>
              </v:textbox>
            </v:rect>
            <v:rect id="_x0000_s3220" o:spid="_x0000_s3220" o:spt="1" style="position:absolute;left:107;top:577;height:45;width:120;" filled="f" stroked="t" coordsize="21600,21600">
              <v:path/>
              <v:fill on="f" focussize="0,0"/>
              <v:stroke color="#000000" joinstyle="round" endcap="round"/>
              <v:imagedata o:title=""/>
              <o:lock v:ext="edit" aspectratio="f"/>
            </v:rect>
            <v:rect id="_x0000_s3221" o:spid="_x0000_s3221" o:spt="1" style="position:absolute;left:145;top:593;height:21;width:64;mso-wrap-style:none;" filled="f" stroked="f" coordsize="21600,21600">
              <v:path/>
              <v:fill on="f" focussize="0,0"/>
              <v:stroke on="f"/>
              <v:imagedata o:title=""/>
              <o:lock v:ext="edit" aspectratio="f"/>
              <v:textbox inset="0mm,0mm,0mm,0mm" style="mso-fit-shape-to-text:t;">
                <w:txbxContent>
                  <w:p>
                    <w:r>
                      <w:rPr>
                        <w:rFonts w:hint="eastAsia"/>
                        <w:sz w:val="24"/>
                      </w:rPr>
                      <w:t>报告备案</w:t>
                    </w:r>
                  </w:p>
                </w:txbxContent>
              </v:textbox>
            </v:rect>
            <v:shape id="_x0000_s3222" o:spid="_x0000_s3222" style="position:absolute;left:8;top:286;height:33;width:74;" filled="f" stroked="t" coordsize="1394,578" path="m289,578l1106,578hdc1265,578,1394,448,1394,289c1394,129,1265,0,1106,0c1106,0,1106,0,1106,0hal1106,0,289,0hdc129,0,0,129,0,289c0,448,129,578,289,578haxe">
              <v:path arrowok="t"/>
              <v:fill on="f" focussize="0,0"/>
              <v:stroke color="#000000" endcap="round"/>
              <v:imagedata o:title=""/>
              <o:lock v:ext="edit" aspectratio="f"/>
            </v:shape>
            <v:rect id="_x0000_s3223" o:spid="_x0000_s3223" o:spt="1" style="position:absolute;left:22;top:296;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3224" o:spid="_x0000_s3224" o:spt="1" style="position:absolute;left:5;top:375;height:36;width:73;" filled="f" stroked="t" coordsize="21600,21600">
              <v:path/>
              <v:fill on="f" focussize="0,0"/>
              <v:stroke color="#000000" joinstyle="round" endcap="round"/>
              <v:imagedata o:title=""/>
              <o:lock v:ext="edit" aspectratio="f"/>
            </v:rect>
            <v:rect id="_x0000_s3225" o:spid="_x0000_s3225" o:spt="1" style="position:absolute;left:7;top:379;height:21;width:96;mso-wrap-style:none;" filled="f" stroked="f" coordsize="21600,21600">
              <v:path/>
              <v:fill on="f" focussize="0,0"/>
              <v:stroke on="f"/>
              <v:imagedata o:title=""/>
              <o:lock v:ext="edit" aspectratio="f"/>
              <v:textbox inset="0mm,0mm,0mm,0mm" style="mso-fit-shape-to-text:t;">
                <w:txbxContent>
                  <w:p>
                    <w:r>
                      <w:rPr>
                        <w:rFonts w:hint="eastAsia"/>
                        <w:sz w:val="24"/>
                      </w:rPr>
                      <w:t>进入行政复议</w:t>
                    </w:r>
                  </w:p>
                </w:txbxContent>
              </v:textbox>
            </v:rect>
            <v:rect id="_x0000_s3226" o:spid="_x0000_s3226" o:spt="1" style="position:absolute;left:13;top:395;height:21;width:80;mso-wrap-style:none;" filled="f" stroked="f" coordsize="21600,21600">
              <v:path/>
              <v:fill on="f" focussize="0,0"/>
              <v:stroke on="f"/>
              <v:imagedata o:title=""/>
              <o:lock v:ext="edit" aspectratio="f"/>
              <v:textbox inset="0mm,0mm,0mm,0mm" style="mso-fit-shape-to-text:t;">
                <w:txbxContent>
                  <w:p>
                    <w:r>
                      <w:rPr>
                        <w:rFonts w:hint="eastAsia"/>
                        <w:sz w:val="24"/>
                      </w:rPr>
                      <w:t>或诉讼流程</w:t>
                    </w:r>
                  </w:p>
                </w:txbxContent>
              </v:textbox>
            </v:rect>
            <v:rect id="_x0000_s3227" o:spid="_x0000_s3227" o:spt="1" style="position:absolute;left:5;top:467;height:46;width:73;" filled="f" stroked="t" coordsize="21600,21600">
              <v:path/>
              <v:fill on="f" focussize="0,0"/>
              <v:stroke color="#000000" joinstyle="round" endcap="round"/>
              <v:imagedata o:title=""/>
              <o:lock v:ext="edit" aspectratio="f"/>
            </v:rect>
            <v:rect id="_x0000_s3228" o:spid="_x0000_s3228" o:spt="1" style="position:absolute;left:7;top:476;height:21;width:96;mso-wrap-style:none;" filled="f" stroked="f" coordsize="21600,21600">
              <v:path/>
              <v:fill on="f" focussize="0,0"/>
              <v:stroke on="f"/>
              <v:imagedata o:title=""/>
              <o:lock v:ext="edit" aspectratio="f"/>
              <v:textbox inset="0mm,0mm,0mm,0mm" style="mso-fit-shape-to-text:t;">
                <w:txbxContent>
                  <w:p>
                    <w:r>
                      <w:rPr>
                        <w:rFonts w:hint="eastAsia"/>
                        <w:sz w:val="24"/>
                      </w:rPr>
                      <w:t>复议决定或行</w:t>
                    </w:r>
                  </w:p>
                </w:txbxContent>
              </v:textbox>
            </v:rect>
            <v:rect id="_x0000_s3229" o:spid="_x0000_s3229" o:spt="1" style="position:absolute;left:7;top:492;height:21;width:32;mso-wrap-style:none;" filled="f" stroked="f" coordsize="21600,21600">
              <v:path/>
              <v:fill on="f" focussize="0,0"/>
              <v:stroke on="f"/>
              <v:imagedata o:title=""/>
              <o:lock v:ext="edit" aspectratio="f"/>
              <v:textbox inset="0mm,0mm,0mm,0mm" style="mso-fit-shape-to-text:t;">
                <w:txbxContent>
                  <w:p>
                    <w:r>
                      <w:rPr>
                        <w:rFonts w:hint="eastAsia"/>
                        <w:sz w:val="24"/>
                      </w:rPr>
                      <w:t>政判</w:t>
                    </w:r>
                  </w:p>
                </w:txbxContent>
              </v:textbox>
            </v:rect>
            <v:rect id="_x0000_s3230" o:spid="_x0000_s3230" o:spt="1" style="position:absolute;left:30;top:49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231" o:spid="_x0000_s3231" o:spt="1" style="position:absolute;left:41;top:492;height:21;width:16;mso-wrap-style:none;" filled="f" stroked="f" coordsize="21600,21600">
              <v:path/>
              <v:fill on="f" focussize="0,0"/>
              <v:stroke on="f"/>
              <v:imagedata o:title=""/>
              <o:lock v:ext="edit" aspectratio="f"/>
              <v:textbox inset="0mm,0mm,0mm,0mm" style="mso-fit-shape-to-text:t;">
                <w:txbxContent>
                  <w:p>
                    <w:r>
                      <w:rPr>
                        <w:rFonts w:hint="eastAsia"/>
                        <w:sz w:val="24"/>
                      </w:rPr>
                      <w:t>裁</w:t>
                    </w:r>
                  </w:p>
                </w:txbxContent>
              </v:textbox>
            </v:rect>
            <v:rect id="_x0000_s3232" o:spid="_x0000_s3232" o:spt="1" style="position:absolute;left:52;top:49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233" o:spid="_x0000_s3233" o:spt="1" style="position:absolute;left:64;top:492;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3234" o:spid="_x0000_s3234" o:spt="1" style="position:absolute;left:5;top:577;height:45;width:73;" filled="f" stroked="t" coordsize="21600,21600">
              <v:path/>
              <v:fill on="f" focussize="0,0"/>
              <v:stroke color="#000000" joinstyle="round" endcap="round"/>
              <v:imagedata o:title=""/>
              <o:lock v:ext="edit" aspectratio="f"/>
            </v:rect>
            <v:rect id="_x0000_s3235" o:spid="_x0000_s3235" o:spt="1" style="position:absolute;left:24;top:593;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3236" o:spid="_x0000_s3236" o:spt="1" style="position:absolute;left:47;top:593;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rect id="_x0000_s3237" o:spid="_x0000_s3237" o:spt="1" style="position:absolute;left:94;top:754;height:43;width:89;" filled="f" stroked="t" coordsize="21600,21600">
              <v:path/>
              <v:fill on="f" focussize="0,0"/>
              <v:stroke color="#000000" joinstyle="round" endcap="round"/>
              <v:imagedata o:title=""/>
              <o:lock v:ext="edit" aspectratio="f"/>
            </v:rect>
            <v:rect id="_x0000_s3238" o:spid="_x0000_s3238" o:spt="1" style="position:absolute;left:116;top:762;height:21;width:64;mso-wrap-style:none;" filled="f" stroked="f" coordsize="21600,21600">
              <v:path/>
              <v:fill on="f" focussize="0,0"/>
              <v:stroke on="f"/>
              <v:imagedata o:title=""/>
              <o:lock v:ext="edit" aspectratio="f"/>
              <v:textbox inset="0mm,0mm,0mm,0mm" style="mso-fit-shape-to-text:t;">
                <w:txbxContent>
                  <w:p>
                    <w:r>
                      <w:rPr>
                        <w:rFonts w:hint="eastAsia"/>
                        <w:sz w:val="24"/>
                      </w:rPr>
                      <w:t>行政复议</w:t>
                    </w:r>
                  </w:p>
                </w:txbxContent>
              </v:textbox>
            </v:rect>
            <v:rect id="_x0000_s3239" o:spid="_x0000_s3239" o:spt="1" style="position:absolute;left:122;top:778;height:21;width:48;mso-wrap-style:none;" filled="f" stroked="f" coordsize="21600,21600">
              <v:path/>
              <v:fill on="f" focussize="0,0"/>
              <v:stroke on="f"/>
              <v:imagedata o:title=""/>
              <o:lock v:ext="edit" aspectratio="f"/>
              <v:textbox inset="0mm,0mm,0mm,0mm" style="mso-fit-shape-to-text:t;">
                <w:txbxContent>
                  <w:p>
                    <w:r>
                      <w:rPr>
                        <w:rFonts w:hint="eastAsia"/>
                        <w:sz w:val="24"/>
                      </w:rPr>
                      <w:t>或诉讼</w:t>
                    </w:r>
                  </w:p>
                </w:txbxContent>
              </v:textbox>
            </v:rect>
            <v:rect id="_x0000_s3240" o:spid="_x0000_s3240" o:spt="1" style="position:absolute;left:394;top:272;height:91;width:88;" filled="f" stroked="t" coordsize="21600,21600">
              <v:path/>
              <v:fill on="f" focussize="0,0"/>
              <v:stroke color="#000000" joinstyle="round" endcap="round"/>
              <v:imagedata o:title=""/>
              <o:lock v:ext="edit" aspectratio="f"/>
            </v:rect>
            <v:rect id="_x0000_s3241" o:spid="_x0000_s3241" o:spt="1" style="position:absolute;left:396;top:275;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3242" o:spid="_x0000_s3242" o:spt="1" style="position:absolute;left:402;top:277;height:21;width:64;mso-wrap-style:none;" filled="f" stroked="f" coordsize="21600,21600">
              <v:path/>
              <v:fill on="f" focussize="0,0"/>
              <v:stroke on="f"/>
              <v:imagedata o:title=""/>
              <o:lock v:ext="edit" aspectratio="f"/>
              <v:textbox inset="0mm,0mm,0mm,0mm" style="mso-fit-shape-to-text:t;">
                <w:txbxContent>
                  <w:p>
                    <w:r>
                      <w:rPr>
                        <w:rFonts w:hint="eastAsia"/>
                        <w:sz w:val="24"/>
                      </w:rPr>
                      <w:t>录制笔录</w:t>
                    </w:r>
                  </w:p>
                </w:txbxContent>
              </v:textbox>
            </v:rect>
            <v:rect id="_x0000_s3243" o:spid="_x0000_s3243" o:spt="1" style="position:absolute;left:443;top:277;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244" o:spid="_x0000_s3244" o:spt="1" style="position:absolute;left:404;top:290;height:21;width:80;mso-wrap-style:none;" filled="f" stroked="f" coordsize="21600,21600">
              <v:path/>
              <v:fill on="f" focussize="0,0"/>
              <v:stroke on="f"/>
              <v:imagedata o:title=""/>
              <o:lock v:ext="edit" aspectratio="f"/>
              <v:textbox inset="0mm,0mm,0mm,0mm" style="mso-fit-shape-to-text:t;">
                <w:txbxContent>
                  <w:p>
                    <w:r>
                      <w:rPr>
                        <w:rFonts w:hint="eastAsia"/>
                        <w:sz w:val="24"/>
                      </w:rPr>
                      <w:t>抽样取证等</w:t>
                    </w:r>
                  </w:p>
                </w:txbxContent>
              </v:textbox>
            </v:rect>
            <v:rect id="_x0000_s3245" o:spid="_x0000_s3245" o:spt="1" style="position:absolute;left:396;top:303;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3246" o:spid="_x0000_s3246" o:spt="1" style="position:absolute;left:402;top:305;height:21;width:64;mso-wrap-style:none;" filled="f" stroked="f" coordsize="21600,21600">
              <v:path/>
              <v:fill on="f" focussize="0,0"/>
              <v:stroke on="f"/>
              <v:imagedata o:title=""/>
              <o:lock v:ext="edit" aspectratio="f"/>
              <v:textbox inset="0mm,0mm,0mm,0mm" style="mso-fit-shape-to-text:t;">
                <w:txbxContent>
                  <w:p>
                    <w:r>
                      <w:rPr>
                        <w:rFonts w:hint="eastAsia"/>
                        <w:sz w:val="24"/>
                      </w:rPr>
                      <w:t>收集书证</w:t>
                    </w:r>
                  </w:p>
                </w:txbxContent>
              </v:textbox>
            </v:rect>
            <v:rect id="_x0000_s3247" o:spid="_x0000_s3247" o:spt="1" style="position:absolute;left:443;top:30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248" o:spid="_x0000_s3248" o:spt="1" style="position:absolute;left:404;top:320;height:21;width:48;mso-wrap-style:none;" filled="f" stroked="f" coordsize="21600,21600">
              <v:path/>
              <v:fill on="f" focussize="0,0"/>
              <v:stroke on="f"/>
              <v:imagedata o:title=""/>
              <o:lock v:ext="edit" aspectratio="f"/>
              <v:textbox inset="0mm,0mm,0mm,0mm" style="mso-fit-shape-to-text:t;">
                <w:txbxContent>
                  <w:p>
                    <w:r>
                      <w:rPr>
                        <w:rFonts w:hint="eastAsia"/>
                        <w:sz w:val="24"/>
                      </w:rPr>
                      <w:t>物证等</w:t>
                    </w:r>
                  </w:p>
                </w:txbxContent>
              </v:textbox>
            </v:rect>
            <v:rect id="_x0000_s3249" o:spid="_x0000_s3249" o:spt="1" style="position:absolute;left:396;top:332;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3250" o:spid="_x0000_s3250" o:spt="1" style="position:absolute;left:402;top:334;height:21;width:32;mso-wrap-style:none;" filled="f" stroked="f" coordsize="21600,21600">
              <v:path/>
              <v:fill on="f" focussize="0,0"/>
              <v:stroke on="f"/>
              <v:imagedata o:title=""/>
              <o:lock v:ext="edit" aspectratio="f"/>
              <v:textbox inset="0mm,0mm,0mm,0mm" style="mso-fit-shape-to-text:t;">
                <w:txbxContent>
                  <w:p>
                    <w:r>
                      <w:rPr>
                        <w:rFonts w:hint="eastAsia"/>
                        <w:sz w:val="24"/>
                      </w:rPr>
                      <w:t>鉴定</w:t>
                    </w:r>
                  </w:p>
                </w:txbxContent>
              </v:textbox>
            </v:rect>
            <v:rect id="_x0000_s3251" o:spid="_x0000_s3251" o:spt="1" style="position:absolute;left:423;top:33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252" o:spid="_x0000_s3252" o:spt="1" style="position:absolute;left:433;top:334;height:21;width:48;mso-wrap-style:none;" filled="f" stroked="f" coordsize="21600,21600">
              <v:path/>
              <v:fill on="f" focussize="0,0"/>
              <v:stroke on="f"/>
              <v:imagedata o:title=""/>
              <o:lock v:ext="edit" aspectratio="f"/>
              <v:textbox inset="0mm,0mm,0mm,0mm" style="mso-fit-shape-to-text:t;">
                <w:txbxContent>
                  <w:p>
                    <w:r>
                      <w:rPr>
                        <w:rFonts w:hint="eastAsia"/>
                        <w:sz w:val="24"/>
                      </w:rPr>
                      <w:t>勘查等</w:t>
                    </w:r>
                  </w:p>
                </w:txbxContent>
              </v:textbox>
            </v:rect>
            <v:rect id="_x0000_s3253" o:spid="_x0000_s3253" o:spt="1" style="position:absolute;left:396;top:347;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3254" o:spid="_x0000_s3254" o:spt="1" style="position:absolute;left:402;top:349;height:21;width:96;mso-wrap-style:none;" filled="f" stroked="f" coordsize="21600,21600">
              <v:path/>
              <v:fill on="f" focussize="0,0"/>
              <v:stroke on="f"/>
              <v:imagedata o:title=""/>
              <o:lock v:ext="edit" aspectratio="f"/>
              <v:textbox inset="0mm,0mm,0mm,0mm" style="mso-fit-shape-to-text:t;">
                <w:txbxContent>
                  <w:p>
                    <w:r>
                      <w:rPr>
                        <w:rFonts w:hint="eastAsia"/>
                        <w:sz w:val="24"/>
                      </w:rPr>
                      <w:t>其他取证方式</w:t>
                    </w:r>
                  </w:p>
                </w:txbxContent>
              </v:textbox>
            </v:rect>
            <v:shape id="_x0000_s3255" o:spid="_x0000_s3255" style="position:absolute;left:497;top:303;height:30;width:75;" filled="f" stroked="t" coordsize="1398,532" path="m266,532l1132,532hdc1279,532,1398,413,1398,266c1398,119,1279,0,1132,0c1132,0,1132,0,1132,0hal266,0hdc119,0,0,119,0,266c0,413,119,532,266,532haxe">
              <v:path arrowok="t"/>
              <v:fill on="f" focussize="0,0"/>
              <v:stroke color="#000000" endcap="round"/>
              <v:imagedata o:title=""/>
              <o:lock v:ext="edit" aspectratio="f"/>
            </v:shape>
            <v:rect id="_x0000_s3256" o:spid="_x0000_s3256" o:spt="1" style="position:absolute;left:512;top:305;height:21;width:64;mso-wrap-style:none;" filled="f" stroked="f" coordsize="21600,21600">
              <v:path/>
              <v:fill on="f" focussize="0,0"/>
              <v:stroke on="f"/>
              <v:imagedata o:title=""/>
              <o:lock v:ext="edit" aspectratio="f"/>
              <v:textbox inset="0mm,0mm,0mm,0mm" style="mso-fit-shape-to-text:t;">
                <w:txbxContent>
                  <w:p>
                    <w:r>
                      <w:rPr>
                        <w:rFonts w:hint="eastAsia"/>
                        <w:sz w:val="24"/>
                      </w:rPr>
                      <w:t>登记保全</w:t>
                    </w:r>
                  </w:p>
                </w:txbxContent>
              </v:textbox>
            </v:rect>
            <v:rect id="_x0000_s3257" o:spid="_x0000_s3257" o:spt="1" style="position:absolute;left:505;top:32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258" o:spid="_x0000_s3258" o:spt="1" style="position:absolute;left:514;top:319;height:21;width:8;mso-wrap-style:none;" filled="f" stroked="f" coordsize="21600,21600">
              <v:path/>
              <v:fill on="f" focussize="0,0"/>
              <v:stroke on="f"/>
              <v:imagedata o:title=""/>
              <o:lock v:ext="edit" aspectratio="f"/>
              <v:textbox inset="0mm,0mm,0mm,0mm" style="mso-fit-shape-to-text:t;">
                <w:txbxContent>
                  <w:p>
                    <w:r>
                      <w:rPr>
                        <w:sz w:val="24"/>
                      </w:rPr>
                      <w:t>7</w:t>
                    </w:r>
                  </w:p>
                </w:txbxContent>
              </v:textbox>
            </v:rect>
            <v:rect id="_x0000_s3259" o:spid="_x0000_s3259" o:spt="1" style="position:absolute;left:518;top:320;height:21;width:64;mso-wrap-style:none;" filled="f" stroked="f" coordsize="21600,21600">
              <v:path/>
              <v:fill on="f" focussize="0,0"/>
              <v:stroke on="f"/>
              <v:imagedata o:title=""/>
              <o:lock v:ext="edit" aspectratio="f"/>
              <v:textbox inset="0mm,0mm,0mm,0mm" style="mso-fit-shape-to-text:t;">
                <w:txbxContent>
                  <w:p>
                    <w:r>
                      <w:rPr>
                        <w:rFonts w:hint="eastAsia"/>
                        <w:sz w:val="24"/>
                      </w:rPr>
                      <w:t>日内决定</w:t>
                    </w:r>
                  </w:p>
                </w:txbxContent>
              </v:textbox>
            </v:rect>
            <v:rect id="_x0000_s3260" o:spid="_x0000_s3260" o:spt="1" style="position:absolute;left:555;top:32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shape id="_x0000_s3261" o:spid="_x0000_s3261" style="position:absolute;left:389;top:425;height:45;width:119;" filled="f" stroked="t" coordsize="119,45" path="m0,22l59,0,119,22,59,45,0,22xe">
              <v:path arrowok="t"/>
              <v:fill on="f" focussize="0,0"/>
              <v:stroke color="#000000" endcap="round"/>
              <v:imagedata o:title=""/>
              <o:lock v:ext="edit" aspectratio="f"/>
            </v:shape>
            <v:rect id="_x0000_s3262" o:spid="_x0000_s3262" o:spt="1" style="position:absolute;left:413;top:441;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3263" o:spid="_x0000_s3263" o:spt="1" style="position:absolute;left:497;top:490;height:43;width:82;" filled="f" stroked="t" coordsize="21600,21600">
              <v:path/>
              <v:fill on="f" focussize="0,0"/>
              <v:stroke color="#000000" joinstyle="round" endcap="round"/>
              <v:imagedata o:title=""/>
              <o:lock v:ext="edit" aspectratio="f"/>
            </v:rect>
            <v:rect id="_x0000_s3264" o:spid="_x0000_s3264" o:spt="1" style="position:absolute;left:506;top:493;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3265" o:spid="_x0000_s3265" o:spt="1" style="position:absolute;left:501;top:507;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266" o:spid="_x0000_s3266" o:spt="1" style="position:absolute;left:511;top:507;height:21;width:112;mso-wrap-style:none;" filled="f" stroked="f" coordsize="21600,21600">
              <v:path/>
              <v:fill on="f" focussize="0,0"/>
              <v:stroke on="f"/>
              <v:imagedata o:title=""/>
              <o:lock v:ext="edit" aspectratio="f"/>
              <v:textbox inset="0mm,0mm,0mm,0mm" style="mso-fit-shape-to-text:t;">
                <w:txbxContent>
                  <w:p>
                    <w:r>
                      <w:rPr>
                        <w:rFonts w:hint="eastAsia"/>
                        <w:sz w:val="24"/>
                      </w:rPr>
                      <w:t>情节复杂或重大</w:t>
                    </w:r>
                  </w:p>
                </w:txbxContent>
              </v:textbox>
            </v:rect>
            <v:rect id="_x0000_s3267" o:spid="_x0000_s3267" o:spt="1" style="position:absolute;left:524;top:519;height:21;width:32;mso-wrap-style:none;" filled="f" stroked="f" coordsize="21600,21600">
              <v:path/>
              <v:fill on="f" focussize="0,0"/>
              <v:stroke on="f"/>
              <v:imagedata o:title=""/>
              <o:lock v:ext="edit" aspectratio="f"/>
              <v:textbox inset="0mm,0mm,0mm,0mm" style="mso-fit-shape-to-text:t;">
                <w:txbxContent>
                  <w:p>
                    <w:r>
                      <w:rPr>
                        <w:rFonts w:hint="eastAsia"/>
                        <w:sz w:val="24"/>
                      </w:rPr>
                      <w:t>处罚</w:t>
                    </w:r>
                  </w:p>
                </w:txbxContent>
              </v:textbox>
            </v:rect>
            <v:rect id="_x0000_s3268" o:spid="_x0000_s3268" o:spt="1" style="position:absolute;left:542;top:51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269" o:spid="_x0000_s3269" o:spt="1" style="position:absolute;left:497;top:566;height:34;width:82;" filled="f" stroked="t" coordsize="21600,21600">
              <v:path/>
              <v:fill on="f" focussize="0,0"/>
              <v:stroke color="#000000" joinstyle="round" endcap="round"/>
              <v:imagedata o:title=""/>
              <o:lock v:ext="edit" aspectratio="f"/>
            </v:rect>
            <v:rect id="_x0000_s3270" o:spid="_x0000_s3270" o:spt="1" style="position:absolute;left:515;top:577;height:21;width:64;mso-wrap-style:none;" filled="f" stroked="f" coordsize="21600,21600">
              <v:path/>
              <v:fill on="f" focussize="0,0"/>
              <v:stroke on="f"/>
              <v:imagedata o:title=""/>
              <o:lock v:ext="edit" aspectratio="f"/>
              <v:textbox inset="0mm,0mm,0mm,0mm" style="mso-fit-shape-to-text:t;">
                <w:txbxContent>
                  <w:p>
                    <w:r>
                      <w:rPr>
                        <w:rFonts w:hint="eastAsia"/>
                        <w:sz w:val="24"/>
                      </w:rPr>
                      <w:t>集体讨论</w:t>
                    </w:r>
                  </w:p>
                </w:txbxContent>
              </v:textbox>
            </v:rect>
            <v:rect id="_x0000_s3271" o:spid="_x0000_s3271" o:spt="1" style="position:absolute;left:490;top:613;height:40;width:89;" filled="f" stroked="t" coordsize="21600,21600">
              <v:path/>
              <v:fill on="f" focussize="0,0"/>
              <v:stroke color="#000000" joinstyle="round" endcap="round"/>
              <v:imagedata o:title=""/>
              <o:lock v:ext="edit" aspectratio="f"/>
            </v:rect>
            <v:rect id="_x0000_s3272" o:spid="_x0000_s3272" o:spt="1" style="position:absolute;left:512;top:627;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3273" o:spid="_x0000_s3273" o:spt="1" style="position:absolute;left:490;top:668;height:31;width:89;" filled="f" stroked="t" coordsize="21600,21600">
              <v:path/>
              <v:fill on="f" focussize="0,0"/>
              <v:stroke color="#000000" joinstyle="round" endcap="round"/>
              <v:imagedata o:title=""/>
              <o:lock v:ext="edit" aspectratio="f"/>
            </v:rect>
            <v:rect id="_x0000_s3274" o:spid="_x0000_s3274" o:spt="1" style="position:absolute;left:501;top:677;height:21;width:96;mso-wrap-style:none;" filled="f" stroked="f" coordsize="21600,21600">
              <v:path/>
              <v:fill on="f" focussize="0,0"/>
              <v:stroke on="f"/>
              <v:imagedata o:title=""/>
              <o:lock v:ext="edit" aspectratio="f"/>
              <v:textbox inset="0mm,0mm,0mm,0mm" style="mso-fit-shape-to-text:t;">
                <w:txbxContent>
                  <w:p>
                    <w:r>
                      <w:rPr>
                        <w:rFonts w:hint="eastAsia"/>
                        <w:sz w:val="24"/>
                      </w:rPr>
                      <w:t>移送司法机关</w:t>
                    </w:r>
                  </w:p>
                </w:txbxContent>
              </v:textbox>
            </v:rect>
            <v:rect id="_x0000_s3275" o:spid="_x0000_s3275" o:spt="1" style="position:absolute;left:415;top:790;height:45;width:90;" filled="f" stroked="t" coordsize="21600,21600">
              <v:path/>
              <v:fill on="f" focussize="0,0"/>
              <v:stroke color="#000000" joinstyle="round" endcap="round"/>
              <v:imagedata o:title=""/>
              <o:lock v:ext="edit" aspectratio="f"/>
            </v:rect>
            <v:rect id="_x0000_s3276" o:spid="_x0000_s3276" o:spt="1" style="position:absolute;left:438;top:799;height:21;width:64;mso-wrap-style:none;" filled="f" stroked="f" coordsize="21600,21600">
              <v:path/>
              <v:fill on="f" focussize="0,0"/>
              <v:stroke on="f"/>
              <v:imagedata o:title=""/>
              <o:lock v:ext="edit" aspectratio="f"/>
              <v:textbox inset="0mm,0mm,0mm,0mm" style="mso-fit-shape-to-text:t;">
                <w:txbxContent>
                  <w:p>
                    <w:r>
                      <w:rPr>
                        <w:rFonts w:hint="eastAsia"/>
                        <w:sz w:val="24"/>
                      </w:rPr>
                      <w:t>进入强制</w:t>
                    </w:r>
                  </w:p>
                </w:txbxContent>
              </v:textbox>
            </v:rect>
            <v:rect id="_x0000_s3277" o:spid="_x0000_s3277" o:spt="1" style="position:absolute;left:437;top:815;height:21;width:64;mso-wrap-style:none;" filled="f" stroked="f" coordsize="21600,21600">
              <v:path/>
              <v:fill on="f" focussize="0,0"/>
              <v:stroke on="f"/>
              <v:imagedata o:title=""/>
              <o:lock v:ext="edit" aspectratio="f"/>
              <v:textbox inset="0mm,0mm,0mm,0mm" style="mso-fit-shape-to-text:t;">
                <w:txbxContent>
                  <w:p>
                    <w:r>
                      <w:rPr>
                        <w:rFonts w:hint="eastAsia"/>
                        <w:sz w:val="24"/>
                      </w:rPr>
                      <w:t>执行程序</w:t>
                    </w:r>
                  </w:p>
                </w:txbxContent>
              </v:textbox>
            </v:rect>
            <v:shape id="_x0000_s3278" o:spid="_x0000_s3278" style="position:absolute;left:167;top:178;height:19;width:81;" filled="f" stroked="t" coordsize="81,19" path="m81,0l0,0,0,19e">
              <v:path arrowok="t"/>
              <v:fill on="f" focussize="0,0"/>
              <v:stroke color="#000000" endcap="round"/>
              <v:imagedata o:title=""/>
              <o:lock v:ext="edit" aspectratio="f"/>
            </v:shape>
            <v:shape id="_x0000_s3279" o:spid="_x0000_s3279" style="position:absolute;left:164;top:195;height:8;width:7;" fillcolor="#000000" filled="t" stroked="t" coordsize="139,138" path="m69,138l0,0hdc44,21,95,21,139,0hal69,138xe">
              <v:path arrowok="t"/>
              <v:fill on="t" color2="#FFFFFF" focussize="0,0"/>
              <v:stroke weight="0pt" color="#000000"/>
              <v:imagedata o:title=""/>
              <o:lock v:ext="edit" aspectratio="f"/>
            </v:shape>
            <v:shape id="_x0000_s3280" o:spid="_x0000_s3280" style="position:absolute;left:45;top:228;height:52;width:56;" filled="f" stroked="t" coordsize="56,52" path="m56,0l0,0,0,52e">
              <v:path arrowok="t"/>
              <v:fill on="f" focussize="0,0"/>
              <v:stroke color="#000000" endcap="round"/>
              <v:imagedata o:title=""/>
              <o:lock v:ext="edit" aspectratio="f"/>
            </v:shape>
            <v:shape id="_x0000_s3281" o:spid="_x0000_s3281" style="position:absolute;left:41;top:278;height:8;width:8;" fillcolor="#000000" filled="t" stroked="t" coordsize="138,138" path="m69,138l0,0hdc44,22,95,22,138,0hal138,0,69,138xe">
              <v:path arrowok="t"/>
              <v:fill on="t" color2="#FFFFFF" focussize="0,0"/>
              <v:stroke weight="0pt" color="#000000"/>
              <v:imagedata o:title=""/>
              <o:lock v:ext="edit" aspectratio="f"/>
            </v:shape>
            <v:line id="_x0000_s3282" o:spid="_x0000_s3282" o:spt="20" style="position:absolute;left:88;top:302;flip:x;height:0;width:13;" filled="f" stroked="t" coordsize="21600,21600">
              <v:path arrowok="t"/>
              <v:fill on="f" focussize="0,0"/>
              <v:stroke color="#000000" endcap="round"/>
              <v:imagedata o:title=""/>
              <o:lock v:ext="edit" aspectratio="f"/>
            </v:line>
            <v:shape id="_x0000_s3283" o:spid="_x0000_s3283" style="position:absolute;left:82;top:298;height:8;width:7;" fillcolor="#000000" filled="t" stroked="t" coordsize="139,138" path="m0,69l139,0hdc117,43,117,94,139,138hal0,69xe">
              <v:path arrowok="t"/>
              <v:fill on="t" color2="#FFFFFF" focussize="0,0"/>
              <v:stroke weight="0pt" color="#000000"/>
              <v:imagedata o:title=""/>
              <o:lock v:ext="edit" aspectratio="f"/>
            </v:shape>
            <v:line id="_x0000_s3284" o:spid="_x0000_s3284" o:spt="20" style="position:absolute;left:84;top:393;flip:x;height:0;width:17;" filled="f" stroked="t" coordsize="21600,21600">
              <v:path arrowok="t"/>
              <v:fill on="f" focussize="0,0"/>
              <v:stroke color="#000000" endcap="round"/>
              <v:imagedata o:title=""/>
              <o:lock v:ext="edit" aspectratio="f"/>
            </v:line>
            <v:shape id="_x0000_s3285" o:spid="_x0000_s3285" style="position:absolute;left:78;top:389;height:8;width:7;" fillcolor="#000000" filled="t" stroked="t" coordsize="139,139" path="m0,69l139,0hdc117,44,117,95,139,139hal0,69xe">
              <v:path arrowok="t"/>
              <v:fill on="t" color2="#FFFFFF" focussize="0,0"/>
              <v:stroke weight="0pt" color="#000000"/>
              <v:imagedata o:title=""/>
              <o:lock v:ext="edit" aspectratio="f"/>
            </v:shape>
            <v:line id="_x0000_s3286" o:spid="_x0000_s3286" o:spt="20" style="position:absolute;left:167;top:253;height:10;width:0;" filled="f" stroked="t" coordsize="21600,21600">
              <v:path arrowok="t"/>
              <v:fill on="f" focussize="0,0"/>
              <v:stroke color="#000000" endcap="round"/>
              <v:imagedata o:title=""/>
              <o:lock v:ext="edit" aspectratio="f"/>
            </v:line>
            <v:shape id="_x0000_s3287" o:spid="_x0000_s3287" style="position:absolute;left:164;top:261;height:8;width:7;" fillcolor="#000000" filled="t" stroked="t" coordsize="139,139" path="m69,139l0,0hdc44,22,95,22,139,0hal139,0,69,139xe">
              <v:path arrowok="t"/>
              <v:fill on="t" color2="#FFFFFF" focussize="0,0"/>
              <v:stroke weight="0pt" color="#000000"/>
              <v:imagedata o:title=""/>
              <o:lock v:ext="edit" aspectratio="f"/>
            </v:shape>
            <v:line id="_x0000_s3288" o:spid="_x0000_s3288" o:spt="20" style="position:absolute;left:167;top:335;height:27;width:0;" filled="f" stroked="t" coordsize="21600,21600">
              <v:path arrowok="t"/>
              <v:fill on="f" focussize="0,0"/>
              <v:stroke color="#000000" endcap="round"/>
              <v:imagedata o:title=""/>
              <o:lock v:ext="edit" aspectratio="f"/>
            </v:line>
            <v:shape id="_x0000_s3289" o:spid="_x0000_s3289" style="position:absolute;left:164;top:360;height:8;width:7;" fillcolor="#000000" filled="t" stroked="t" coordsize="139,138" path="m69,138l0,0hdc44,22,95,22,139,0hal139,0,69,138xe">
              <v:path arrowok="t"/>
              <v:fill on="t" color2="#FFFFFF" focussize="0,0"/>
              <v:stroke weight="0pt" color="#000000"/>
              <v:imagedata o:title=""/>
              <o:lock v:ext="edit" aspectratio="f"/>
            </v:shape>
            <v:line id="_x0000_s3290" o:spid="_x0000_s3290" o:spt="20" style="position:absolute;left:167;top:418;height:41;width:0;" filled="f" stroked="t" coordsize="21600,21600">
              <v:path arrowok="t"/>
              <v:fill on="f" focussize="0,0"/>
              <v:stroke color="#000000" endcap="round"/>
              <v:imagedata o:title=""/>
              <o:lock v:ext="edit" aspectratio="f"/>
            </v:line>
            <v:shape id="_x0000_s3291" o:spid="_x0000_s3291" style="position:absolute;left:164;top:457;height:8;width:7;" fillcolor="#000000" filled="t" stroked="t" coordsize="139,138" path="m69,138l0,0hdc44,22,95,22,139,0hal69,138xe">
              <v:path arrowok="t"/>
              <v:fill on="t" color2="#FFFFFF" focussize="0,0"/>
              <v:stroke weight="0pt" color="#000000"/>
              <v:imagedata o:title=""/>
              <o:lock v:ext="edit" aspectratio="f"/>
            </v:shape>
            <v:line id="_x0000_s3292" o:spid="_x0000_s3292" o:spt="20" style="position:absolute;left:167;top:515;height:56;width:0;" filled="f" stroked="t" coordsize="21600,21600">
              <v:path arrowok="t"/>
              <v:fill on="f" focussize="0,0"/>
              <v:stroke color="#000000" endcap="round"/>
              <v:imagedata o:title=""/>
              <o:lock v:ext="edit" aspectratio="f"/>
            </v:line>
            <v:shape id="_x0000_s3293" o:spid="_x0000_s3293" style="position:absolute;left:164;top:569;height:8;width:7;" fillcolor="#000000" filled="t" stroked="t" coordsize="139,139" path="m69,139l0,0hdc44,22,95,22,139,0hal139,0,69,139xe">
              <v:path arrowok="t"/>
              <v:fill on="t" color2="#FFFFFF" focussize="0,0"/>
              <v:stroke weight="0pt" color="#000000"/>
              <v:imagedata o:title=""/>
              <o:lock v:ext="edit" aspectratio="f"/>
            </v:shape>
            <v:line id="_x0000_s3294" o:spid="_x0000_s3294" o:spt="20" style="position:absolute;left:41;top:411;height:50;width:0;" filled="f" stroked="t" coordsize="21600,21600">
              <v:path arrowok="t"/>
              <v:fill on="f" focussize="0,0"/>
              <v:stroke color="#000000" endcap="round"/>
              <v:imagedata o:title=""/>
              <o:lock v:ext="edit" aspectratio="f"/>
            </v:line>
            <v:shape id="_x0000_s3295" o:spid="_x0000_s3295" style="position:absolute;left:38;top:459;height:8;width:7;" fillcolor="#000000" filled="t" stroked="t" coordsize="138,138" path="m69,138l0,0hdc43,22,95,22,138,0hal138,0,69,138xe">
              <v:path arrowok="t"/>
              <v:fill on="t" color2="#FFFFFF" focussize="0,0"/>
              <v:stroke weight="0pt" color="#000000"/>
              <v:imagedata o:title=""/>
              <o:lock v:ext="edit" aspectratio="f"/>
            </v:shape>
            <v:line id="_x0000_s3296" o:spid="_x0000_s3296" o:spt="20" style="position:absolute;left:41;top:513;height:58;width:0;" filled="f" stroked="t" coordsize="21600,21600">
              <v:path arrowok="t"/>
              <v:fill on="f" focussize="0,0"/>
              <v:stroke color="#000000" endcap="round"/>
              <v:imagedata o:title=""/>
              <o:lock v:ext="edit" aspectratio="f"/>
            </v:line>
            <v:shape id="_x0000_s3297" o:spid="_x0000_s3297" style="position:absolute;left:38;top:569;height:8;width:7;" fillcolor="#000000" filled="t" stroked="t" coordsize="138,139" path="m69,139l0,0hdc43,22,95,22,138,0hal138,0,69,139xe">
              <v:path arrowok="t"/>
              <v:fill on="t" color2="#FFFFFF" focussize="0,0"/>
              <v:stroke weight="0pt" color="#000000"/>
              <v:imagedata o:title=""/>
              <o:lock v:ext="edit" aspectratio="f"/>
            </v:shape>
            <v:line id="_x0000_s3298" o:spid="_x0000_s3298" o:spt="20" style="position:absolute;left:365;top:318;height:0;width:29;" filled="f" stroked="t" coordsize="21600,21600">
              <v:path arrowok="t"/>
              <v:fill on="f" focussize="0,0"/>
              <v:stroke color="#000000" endcap="round"/>
              <v:imagedata o:title=""/>
              <o:lock v:ext="edit" aspectratio="f"/>
            </v:line>
            <v:line id="_x0000_s3299" o:spid="_x0000_s3299" o:spt="20" style="position:absolute;left:482;top:318;height:0;width:9;" filled="f" stroked="t" coordsize="21600,21600">
              <v:path arrowok="t"/>
              <v:fill on="f" focussize="0,0"/>
              <v:stroke color="#000000" endcap="round"/>
              <v:imagedata o:title=""/>
              <o:lock v:ext="edit" aspectratio="f"/>
            </v:line>
            <v:shape id="_x0000_s3300" o:spid="_x0000_s3300" style="position:absolute;left:490;top:314;height:8;width:7;" fillcolor="#000000" filled="t" stroked="t" coordsize="139,138" path="m139,69l0,138hdc22,94,22,43,0,0hal0,0,139,69xe">
              <v:path arrowok="t"/>
              <v:fill on="t" color2="#FFFFFF" focussize="0,0"/>
              <v:stroke weight="0pt" color="#000000"/>
              <v:imagedata o:title=""/>
              <o:lock v:ext="edit" aspectratio="f"/>
            </v:shape>
            <v:line id="_x0000_s3301" o:spid="_x0000_s3301" o:spt="20" style="position:absolute;left:366;top:447;height:0;width:17;" filled="f" stroked="t" coordsize="21600,21600">
              <v:path arrowok="t"/>
              <v:fill on="f" focussize="0,0"/>
              <v:stroke color="#000000" endcap="round"/>
              <v:imagedata o:title=""/>
              <o:lock v:ext="edit" aspectratio="f"/>
            </v:line>
            <v:shape id="_x0000_s3302" o:spid="_x0000_s3302" style="position:absolute;left:381;top:443;height:8;width:8;" fillcolor="#000000" filled="t" stroked="t" coordsize="138,138" path="m138,69l0,138hdc21,95,21,44,0,0hal138,69xe">
              <v:path arrowok="t"/>
              <v:fill on="t" color2="#FFFFFF" focussize="0,0"/>
              <v:stroke weight="0pt" color="#000000"/>
              <v:imagedata o:title=""/>
              <o:lock v:ext="edit" aspectratio="f"/>
            </v:shape>
            <v:shape id="_x0000_s3303" o:spid="_x0000_s3303" style="position:absolute;left:508;top:447;height:37;width:30;" filled="f" stroked="t" coordsize="30,37" path="m0,0l30,0,30,37e">
              <v:path arrowok="t"/>
              <v:fill on="f" focussize="0,0"/>
              <v:stroke color="#000000" endcap="round"/>
              <v:imagedata o:title=""/>
              <o:lock v:ext="edit" aspectratio="f"/>
            </v:shape>
            <v:shape id="_x0000_s3304" o:spid="_x0000_s3304" style="position:absolute;left:534;top:482;height:8;width:8;" fillcolor="#000000" filled="t" stroked="t" coordsize="138,138" path="m69,138l0,0hdc43,22,94,22,138,0hal69,138xe">
              <v:path arrowok="t"/>
              <v:fill on="t" color2="#FFFFFF" focussize="0,0"/>
              <v:stroke weight="0pt" color="#000000"/>
              <v:imagedata o:title=""/>
              <o:lock v:ext="edit" aspectratio="f"/>
            </v:shape>
            <v:shape id="_x0000_s3305" o:spid="_x0000_s3305" style="position:absolute;left:312;top:470;height:14;width:136;" filled="f" stroked="t" coordsize="136,14" path="m136,0l136,14,0,14e">
              <v:path arrowok="t"/>
              <v:fill on="f" focussize="0,0"/>
              <v:stroke color="#000000" endcap="round"/>
              <v:imagedata o:title=""/>
              <o:lock v:ext="edit" aspectratio="f"/>
            </v:shape>
            <v:shape id="_x0000_s3306" o:spid="_x0000_s3306" style="position:absolute;left:306;top:480;height:8;width:8;" fillcolor="#000000" filled="t" stroked="t" coordsize="138,138" path="m0,69l138,0hdc117,43,117,95,138,138hal0,69xe">
              <v:path arrowok="t"/>
              <v:fill on="t" color2="#FFFFFF" focussize="0,0"/>
              <v:stroke weight="0pt" color="#000000"/>
              <v:imagedata o:title=""/>
              <o:lock v:ext="edit" aspectratio="f"/>
            </v:shape>
            <v:line id="_x0000_s3307" o:spid="_x0000_s3307" o:spt="20" style="position:absolute;left:538;top:533;height:27;width:0;" filled="f" stroked="t" coordsize="21600,21600">
              <v:path arrowok="t"/>
              <v:fill on="f" focussize="0,0"/>
              <v:stroke color="#000000" endcap="round"/>
              <v:imagedata o:title=""/>
              <o:lock v:ext="edit" aspectratio="f"/>
            </v:line>
            <v:shape id="_x0000_s3308" o:spid="_x0000_s3308" style="position:absolute;left:534;top:558;height:8;width:8;" fillcolor="#000000" filled="t" stroked="t" coordsize="138,138" path="m69,138l0,0hdc43,22,94,22,138,0hal69,138xe">
              <v:path arrowok="t"/>
              <v:fill on="t" color2="#FFFFFF" focussize="0,0"/>
              <v:stroke weight="0pt" color="#000000"/>
              <v:imagedata o:title=""/>
              <o:lock v:ext="edit" aspectratio="f"/>
            </v:shape>
            <v:shape id="_x0000_s3309" o:spid="_x0000_s3309" style="position:absolute;left:366;top:633;height:24;width:118;" filled="f" stroked="t" coordsize="118,24" path="m0,24l63,24,63,0,118,0e">
              <v:path arrowok="t"/>
              <v:fill on="f" focussize="0,0"/>
              <v:stroke color="#000000" endcap="round"/>
              <v:imagedata o:title=""/>
              <o:lock v:ext="edit" aspectratio="f"/>
            </v:shape>
            <v:shape id="_x0000_s3310" o:spid="_x0000_s3310" style="position:absolute;left:482;top:629;height:8;width:8;" fillcolor="#000000" filled="t" stroked="t" coordsize="138,138" path="m138,69l0,138hdc22,95,22,44,0,0hal138,69xe">
              <v:path arrowok="t"/>
              <v:fill on="t" color2="#FFFFFF" focussize="0,0"/>
              <v:stroke weight="0pt" color="#000000"/>
              <v:imagedata o:title=""/>
              <o:lock v:ext="edit" aspectratio="f"/>
            </v:shape>
            <v:line id="_x0000_s3311" o:spid="_x0000_s3311" o:spt="20" style="position:absolute;left:366;top:813;height:0;width:44;" filled="f" stroked="t" coordsize="21600,21600">
              <v:path arrowok="t"/>
              <v:fill on="f" focussize="0,0"/>
              <v:stroke color="#000000" endcap="round"/>
              <v:imagedata o:title=""/>
              <o:lock v:ext="edit" aspectratio="f"/>
            </v:line>
            <v:shape id="_x0000_s3312" o:spid="_x0000_s3312" style="position:absolute;left:408;top:809;height:8;width:7;" fillcolor="#000000" filled="t" stroked="t" coordsize="138,138" path="m138,69l0,138hdc22,94,22,43,0,0hal138,69xe">
              <v:path arrowok="t"/>
              <v:fill on="t" color2="#FFFFFF" focussize="0,0"/>
              <v:stroke weight="0pt" color="#000000"/>
              <v:imagedata o:title=""/>
              <o:lock v:ext="edit" aspectratio="f"/>
            </v:shape>
            <v:shape id="_x0000_s3313" o:spid="_x0000_s3313" style="position:absolute;left:366;top:657;height:26;width:118;" filled="f" stroked="t" coordsize="118,26" path="m0,0l63,0,63,26,118,26e">
              <v:path arrowok="t"/>
              <v:fill on="f" focussize="0,0"/>
              <v:stroke color="#000000" endcap="round"/>
              <v:imagedata o:title=""/>
              <o:lock v:ext="edit" aspectratio="f"/>
            </v:shape>
            <v:shape id="_x0000_s3314" o:spid="_x0000_s3314" style="position:absolute;left:482;top:679;height:8;width:8;" fillcolor="#000000" filled="t" stroked="t" coordsize="138,138" path="m138,69l0,138hdc22,95,22,44,0,0hal0,0,138,69xe">
              <v:path arrowok="t"/>
              <v:fill on="t" color2="#FFFFFF" focussize="0,0"/>
              <v:stroke weight="0pt" color="#000000"/>
              <v:imagedata o:title=""/>
              <o:lock v:ext="edit" aspectratio="f"/>
            </v:shape>
            <v:shape id="_x0000_s3315" o:spid="_x0000_s3315" style="position:absolute;left:139;top:725;height:23;width:108;" filled="f" stroked="t" coordsize="108,23" path="m108,0l0,0,0,23e">
              <v:path arrowok="t"/>
              <v:fill on="f" focussize="0,0"/>
              <v:stroke color="#000000" endcap="round"/>
              <v:imagedata o:title=""/>
              <o:lock v:ext="edit" aspectratio="f"/>
            </v:shape>
            <v:shape id="_x0000_s3316" o:spid="_x0000_s3316" style="position:absolute;left:135;top:746;height:8;width:7;" fillcolor="#000000" filled="t" stroked="t" coordsize="138,138" path="m69,138l0,0hdc44,21,95,21,138,0hal69,138xe">
              <v:path arrowok="t"/>
              <v:fill on="t" color2="#FFFFFF" focussize="0,0"/>
              <v:stroke weight="0pt" color="#000000"/>
              <v:imagedata o:title=""/>
              <o:lock v:ext="edit" aspectratio="f"/>
            </v:shape>
            <v:shape id="_x0000_s3317" o:spid="_x0000_s3317" style="position:absolute;left:139;top:797;height:16;width:102;" filled="f" stroked="t" coordsize="102,16" path="m0,0l0,16,102,16e">
              <v:path arrowok="t"/>
              <v:fill on="f" focussize="0,0"/>
              <v:stroke color="#000000" endcap="round"/>
              <v:imagedata o:title=""/>
              <o:lock v:ext="edit" aspectratio="f"/>
            </v:shape>
            <v:shape id="_x0000_s3318" o:spid="_x0000_s3318" style="position:absolute;left:240;top:809;height:8;width:7;" fillcolor="#000000" filled="t" stroked="t" coordsize="139,138" path="m139,69l0,138hdc22,94,22,43,0,0hal0,0,139,69xe">
              <v:path arrowok="t"/>
              <v:fill on="t" color2="#FFFFFF" focussize="0,0"/>
              <v:stroke weight="0pt" color="#000000"/>
              <v:imagedata o:title=""/>
              <o:lock v:ext="edit" aspectratio="f"/>
            </v:shape>
            <v:shape id="_x0000_s3319" o:spid="_x0000_s3319" style="position:absolute;left:41;top:622;height:257;width:200;" filled="f" stroked="t" coordsize="200,257" path="m0,0l0,257,200,257e">
              <v:path arrowok="t"/>
              <v:fill on="f" focussize="0,0"/>
              <v:stroke color="#000000" endcap="round"/>
              <v:imagedata o:title=""/>
              <o:lock v:ext="edit" aspectratio="f"/>
            </v:shape>
            <v:shape id="_x0000_s3320" o:spid="_x0000_s3320" style="position:absolute;left:240;top:875;height:8;width:7;" fillcolor="#000000" filled="t" stroked="t" coordsize="139,138" path="m139,69l0,138hdc22,94,22,43,0,0hal0,0,139,69xe">
              <v:path arrowok="t"/>
              <v:fill on="t" color2="#FFFFFF" focussize="0,0"/>
              <v:stroke weight="0pt" color="#000000"/>
              <v:imagedata o:title=""/>
              <o:lock v:ext="edit" aspectratio="f"/>
            </v:shape>
            <v:shape id="_x0000_s3321" o:spid="_x0000_s3321" style="position:absolute;left:47;top:622;height:60;width:120;" filled="f" stroked="t" coordsize="120,60" path="m120,0l120,60,0,60e">
              <v:path arrowok="t"/>
              <v:fill on="f" focussize="0,0"/>
              <v:stroke color="#000000" endcap="round"/>
              <v:imagedata o:title=""/>
              <o:lock v:ext="edit" aspectratio="f"/>
            </v:shape>
            <v:shape id="_x0000_s3322" o:spid="_x0000_s3322" style="position:absolute;left:41;top:678;height:8;width:8;" fillcolor="#000000" filled="t" stroked="t" coordsize="138,138" path="m0,69l138,0hdc116,43,116,94,138,138hal138,138,0,69xe">
              <v:path arrowok="t"/>
              <v:fill on="t" color2="#FFFFFF" focussize="0,0"/>
              <v:stroke weight="0pt" color="#000000"/>
              <v:imagedata o:title=""/>
              <o:lock v:ext="edit" aspectratio="f"/>
            </v:shape>
            <v:line id="_x0000_s3323" o:spid="_x0000_s3323" o:spt="20" style="position:absolute;left:312;top:582;flip:x y;height:1;width:185;" filled="f" stroked="t" coordsize="21600,21600">
              <v:path arrowok="t"/>
              <v:fill on="f" focussize="0,0"/>
              <v:stroke color="#000000" endcap="round"/>
              <v:imagedata o:title=""/>
              <o:lock v:ext="edit" aspectratio="f"/>
            </v:line>
            <v:shape id="_x0000_s3324" o:spid="_x0000_s3324" style="position:absolute;left:306;top:579;height:7;width:8;" fillcolor="#000000" filled="t" stroked="t" coordsize="138,139" path="m0,69l138,0hdc117,44,116,95,138,139hal138,139,0,69xe">
              <v:path arrowok="t"/>
              <v:fill on="t" color2="#FFFFFF" focussize="0,0"/>
              <v:stroke weight="0pt" color="#000000"/>
              <v:imagedata o:title=""/>
              <o:lock v:ext="edit" aspectratio="f"/>
            </v:shape>
            <v:rect id="_x0000_s3325" o:spid="_x0000_s3325" o:spt="1" style="position:absolute;left:169;top:158;height:21;width:64;mso-wrap-style:none;" filled="f" stroked="f" coordsize="21600,21600">
              <v:path/>
              <v:fill on="f" focussize="0,0"/>
              <v:stroke on="f"/>
              <v:imagedata o:title=""/>
              <o:lock v:ext="edit" aspectratio="f"/>
              <v:textbox inset="0mm,0mm,0mm,0mm" style="mso-fit-shape-to-text:t;">
                <w:txbxContent>
                  <w:p>
                    <w:r>
                      <w:rPr>
                        <w:rFonts w:hint="eastAsia"/>
                        <w:sz w:val="24"/>
                      </w:rPr>
                      <w:t>简易程序</w:t>
                    </w:r>
                  </w:p>
                </w:txbxContent>
              </v:textbox>
            </v:rect>
            <v:rect id="_x0000_s3326" o:spid="_x0000_s3326" o:spt="1" style="position:absolute;left:332;top:206;height:21;width:64;mso-wrap-style:none;" filled="f" stroked="f" coordsize="21600,21600">
              <v:path/>
              <v:fill on="f" focussize="0,0"/>
              <v:stroke on="f"/>
              <v:imagedata o:title=""/>
              <o:lock v:ext="edit" aspectratio="f"/>
              <v:textbox inset="0mm,0mm,0mm,0mm" style="mso-fit-shape-to-text:t;">
                <w:txbxContent>
                  <w:p>
                    <w:r>
                      <w:rPr>
                        <w:rFonts w:hint="eastAsia"/>
                        <w:sz w:val="24"/>
                      </w:rPr>
                      <w:t>一般程序</w:t>
                    </w:r>
                  </w:p>
                </w:txbxContent>
              </v:textbox>
            </v:rect>
            <v:rect id="_x0000_s3327" o:spid="_x0000_s3327" o:spt="1" style="position:absolute;left:77;top:262;height:21;width:64;mso-wrap-style:none;" filled="f" stroked="f" coordsize="21600,21600">
              <v:path/>
              <v:fill on="f" focussize="0,0"/>
              <v:stroke on="f"/>
              <v:imagedata o:title=""/>
              <o:lock v:ext="edit" aspectratio="f"/>
              <v:textbox inset="0mm,0mm,0mm,0mm" style="mso-fit-shape-to-text:t;">
                <w:txbxContent>
                  <w:p>
                    <w:r>
                      <w:rPr>
                        <w:rFonts w:hint="eastAsia"/>
                        <w:sz w:val="24"/>
                      </w:rPr>
                      <w:t>申辩理由</w:t>
                    </w:r>
                  </w:p>
                </w:txbxContent>
              </v:textbox>
            </v:rect>
            <v:rect id="_x0000_s3328" o:spid="_x0000_s3328" o:spt="1" style="position:absolute;left:81;top:275;height:21;width:48;mso-wrap-style:none;" filled="f" stroked="f" coordsize="21600,21600">
              <v:path/>
              <v:fill on="f" focussize="0,0"/>
              <v:stroke on="f"/>
              <v:imagedata o:title=""/>
              <o:lock v:ext="edit" aspectratio="f"/>
              <v:textbox inset="0mm,0mm,0mm,0mm" style="mso-fit-shape-to-text:t;">
                <w:txbxContent>
                  <w:p>
                    <w:r>
                      <w:rPr>
                        <w:rFonts w:hint="eastAsia"/>
                        <w:sz w:val="24"/>
                      </w:rPr>
                      <w:t>成立的</w:t>
                    </w:r>
                  </w:p>
                </w:txbxContent>
              </v:textbox>
            </v:rect>
            <v:rect id="_x0000_s3329" o:spid="_x0000_s3329" o:spt="1" style="position:absolute;left:91;top:357;height:21;width:80;mso-wrap-style:none;" filled="f" stroked="f" coordsize="21600,21600">
              <v:path/>
              <v:fill on="f" focussize="0,0"/>
              <v:stroke on="f"/>
              <v:imagedata o:title=""/>
              <o:lock v:ext="edit" aspectratio="f"/>
              <v:textbox inset="0mm,0mm,0mm,0mm" style="mso-fit-shape-to-text:t;">
                <w:txbxContent>
                  <w:p>
                    <w:r>
                      <w:rPr>
                        <w:rFonts w:hint="eastAsia"/>
                        <w:sz w:val="24"/>
                      </w:rPr>
                      <w:t>提出复议或</w:t>
                    </w:r>
                  </w:p>
                </w:txbxContent>
              </v:textbox>
            </v:rect>
            <v:rect id="_x0000_s3330" o:spid="_x0000_s3330" o:spt="1" style="position:absolute;left:91;top:371;height:21;width:80;mso-wrap-style:none;" filled="f" stroked="f" coordsize="21600,21600">
              <v:path/>
              <v:fill on="f" focussize="0,0"/>
              <v:stroke on="f"/>
              <v:imagedata o:title=""/>
              <o:lock v:ext="edit" aspectratio="f"/>
              <v:textbox inset="0mm,0mm,0mm,0mm" style="mso-fit-shape-to-text:t;">
                <w:txbxContent>
                  <w:p>
                    <w:r>
                      <w:rPr>
                        <w:rFonts w:hint="eastAsia"/>
                        <w:sz w:val="24"/>
                      </w:rPr>
                      <w:t>诉讼请求的</w:t>
                    </w:r>
                  </w:p>
                </w:txbxContent>
              </v:textbox>
            </v:rect>
            <v:rect id="_x0000_s3331" o:spid="_x0000_s3331" o:spt="1" style="position:absolute;left:411;top:500;height:23;width:74;" filled="f" stroked="t" coordsize="21600,21600">
              <v:path/>
              <v:fill on="f" focussize="0,0"/>
              <v:stroke color="#000000" joinstyle="round" endcap="round"/>
              <v:imagedata o:title=""/>
              <o:lock v:ext="edit" aspectratio="f"/>
            </v:rect>
            <v:rect id="_x0000_s3332" o:spid="_x0000_s3332" o:spt="1" style="position:absolute;left:425;top:505;height:21;width:64;mso-wrap-style:none;" filled="f" stroked="f" coordsize="21600,21600">
              <v:path/>
              <v:fill on="f" focussize="0,0"/>
              <v:stroke on="f"/>
              <v:imagedata o:title=""/>
              <o:lock v:ext="edit" aspectratio="f"/>
              <v:textbox inset="0mm,0mm,0mm,0mm" style="mso-fit-shape-to-text:t;">
                <w:txbxContent>
                  <w:p>
                    <w:r>
                      <w:rPr>
                        <w:rFonts w:hint="eastAsia"/>
                        <w:sz w:val="24"/>
                      </w:rPr>
                      <w:t>申请听证</w:t>
                    </w:r>
                  </w:p>
                </w:txbxContent>
              </v:textbox>
            </v:rect>
            <v:rect id="_x0000_s3333" o:spid="_x0000_s3333" o:spt="1" style="position:absolute;left:411;top:540;height:19;width:74;" filled="f" stroked="t" coordsize="21600,21600">
              <v:path/>
              <v:fill on="f" focussize="0,0"/>
              <v:stroke color="#000000" joinstyle="round" endcap="round"/>
              <v:imagedata o:title=""/>
              <o:lock v:ext="edit" aspectratio="f"/>
            </v:rect>
            <v:rect id="_x0000_s3334" o:spid="_x0000_s3334" o:spt="1" style="position:absolute;left:426;top:544;height:21;width:64;mso-wrap-style:none;" filled="f" stroked="f" coordsize="21600,21600">
              <v:path/>
              <v:fill on="f" focussize="0,0"/>
              <v:stroke on="f"/>
              <v:imagedata o:title=""/>
              <o:lock v:ext="edit" aspectratio="f"/>
              <v:textbox inset="0mm,0mm,0mm,0mm" style="mso-fit-shape-to-text:t;">
                <w:txbxContent>
                  <w:p>
                    <w:r>
                      <w:rPr>
                        <w:rFonts w:hint="eastAsia"/>
                        <w:sz w:val="24"/>
                      </w:rPr>
                      <w:t>组织听证</w:t>
                    </w:r>
                  </w:p>
                </w:txbxContent>
              </v:textbox>
            </v:rect>
            <v:line id="_x0000_s3335" o:spid="_x0000_s3335" o:spt="20" style="position:absolute;left:448;top:470;height:24;width:0;" filled="f" stroked="t" coordsize="21600,21600">
              <v:path arrowok="t"/>
              <v:fill on="f" focussize="0,0"/>
              <v:stroke color="#000000" endcap="round"/>
              <v:imagedata o:title=""/>
              <o:lock v:ext="edit" aspectratio="f"/>
            </v:line>
            <v:shape id="_x0000_s3336" o:spid="_x0000_s3336" style="position:absolute;left:444;top:492;height:8;width:8;" fillcolor="#000000" filled="t" stroked="t" coordsize="138,139" path="m69,139l0,0hdc44,22,95,22,138,0hal69,139xe">
              <v:path arrowok="t"/>
              <v:fill on="t" color2="#FFFFFF" focussize="0,0"/>
              <v:stroke weight="0pt" color="#000000"/>
              <v:imagedata o:title=""/>
              <o:lock v:ext="edit" aspectratio="f"/>
            </v:shape>
            <v:line id="_x0000_s3337" o:spid="_x0000_s3337" o:spt="20" style="position:absolute;left:491;top:512;flip:x;height:0;width:6;" filled="f" stroked="t" coordsize="21600,21600">
              <v:path arrowok="t"/>
              <v:fill on="f" focussize="0,0"/>
              <v:stroke color="#000000" endcap="round"/>
              <v:imagedata o:title=""/>
              <o:lock v:ext="edit" aspectratio="f"/>
            </v:line>
            <v:shape id="_x0000_s3338" o:spid="_x0000_s3338" style="position:absolute;left:485;top:508;height:8;width:8;" fillcolor="#000000" filled="t" stroked="t" coordsize="139,138" path="m0,69l139,0hdc117,43,117,94,139,138hal0,69xe">
              <v:path arrowok="t"/>
              <v:fill on="t" color2="#FFFFFF" focussize="0,0"/>
              <v:stroke weight="0pt" color="#000000"/>
              <v:imagedata o:title=""/>
              <o:lock v:ext="edit" aspectratio="f"/>
            </v:shape>
            <v:line id="_x0000_s3339" o:spid="_x0000_s3339" o:spt="20" style="position:absolute;left:448;top:523;height:11;width:0;" filled="f" stroked="t" coordsize="21600,21600">
              <v:path arrowok="t"/>
              <v:fill on="f" focussize="0,0"/>
              <v:stroke color="#000000" endcap="round"/>
              <v:imagedata o:title=""/>
              <o:lock v:ext="edit" aspectratio="f"/>
            </v:line>
            <v:shape id="_x0000_s3340" o:spid="_x0000_s3340" style="position:absolute;left:444;top:533;height:7;width:8;" fillcolor="#000000" filled="t" stroked="t" coordsize="138,138" path="m69,138l0,0hdc44,21,95,21,138,0hal69,138xe">
              <v:path arrowok="t"/>
              <v:fill on="t" color2="#FFFFFF" focussize="0,0"/>
              <v:stroke weight="0pt" color="#000000"/>
              <v:imagedata o:title=""/>
              <o:lock v:ext="edit" aspectratio="f"/>
            </v:shape>
            <v:shape id="_x0000_s3341" o:spid="_x0000_s3341" style="position:absolute;left:485;top:550;height:10;width:53;" filled="f" stroked="t" coordsize="53,10" path="m0,0l53,0,53,10e">
              <v:path arrowok="t"/>
              <v:fill on="f" focussize="0,0"/>
              <v:stroke color="#000000" endcap="round"/>
              <v:imagedata o:title=""/>
              <o:lock v:ext="edit" aspectratio="f"/>
            </v:shape>
            <v:shape id="_x0000_s3342" o:spid="_x0000_s3342" style="position:absolute;left:534;top:558;height:8;width:8;" fillcolor="#000000" filled="t" stroked="t" coordsize="138,138" path="m69,138l0,0hdc43,22,94,22,138,0hal69,138xe">
              <v:path arrowok="t"/>
              <v:fill on="t" color2="#FFFFFF" focussize="0,0"/>
              <v:stroke weight="0pt" color="#000000"/>
              <v:imagedata o:title=""/>
              <o:lock v:ext="edit" aspectratio="f"/>
            </v:shape>
            <v:line id="_x0000_s3343" o:spid="_x0000_s3343" o:spt="20" style="position:absolute;left:312;top:550;flip:x;height:0;width:99;" filled="f" stroked="t" coordsize="21600,21600">
              <v:path arrowok="t"/>
              <v:fill on="f" focussize="0,0"/>
              <v:stroke color="#000000" endcap="round"/>
              <v:imagedata o:title=""/>
              <o:lock v:ext="edit" aspectratio="f"/>
            </v:line>
            <v:shape id="_x0000_s3344" o:spid="_x0000_s3344" style="position:absolute;left:309;top:555;height:8;width:8;" fillcolor="#000000" filled="t" stroked="t" coordsize="138,139" path="m0,70l138,0hdc117,44,117,95,138,139hal0,70xe">
              <v:path arrowok="t"/>
              <v:fill on="t" color2="#FFFFFF" focussize="0,0"/>
              <v:stroke weight="0pt" color="#000000"/>
              <v:imagedata o:title=""/>
              <o:lock v:ext="edit" aspectratio="f"/>
            </v:shape>
          </v:group>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rect id="_x0000_s3347" o:spid="_x0000_s3347" o:spt="1" style="position:absolute;left:0pt;margin-left:14.1pt;margin-top:0pt;height:15.75pt;width:387.25pt;z-index:253730816;mso-width-relative:page;mso-height-relative:page;" filled="f" stroked="f" coordsize="21600,21600">
            <v:path/>
            <v:fill on="f" focussize="0,0"/>
            <v:stroke on="f"/>
            <v:imagedata o:title=""/>
            <o:lock v:ext="edit" aspectratio="f"/>
            <v:textbox inset="0mm,0mm,0mm,0mm" style="mso-fit-shape-to-text:t;">
              <w:txbxContent>
                <w:p>
                  <w:pPr>
                    <w:jc w:val="both"/>
                    <w:rPr>
                      <w:sz w:val="36"/>
                      <w:szCs w:val="36"/>
                    </w:rPr>
                  </w:pPr>
                  <w:r>
                    <w:rPr>
                      <w:rFonts w:hint="eastAsia"/>
                      <w:sz w:val="36"/>
                      <w:szCs w:val="36"/>
                      <w:lang w:val="en-US" w:eastAsia="zh-CN"/>
                    </w:rPr>
                    <w:t xml:space="preserve">       </w:t>
                  </w:r>
                  <w:r>
                    <w:rPr>
                      <w:rFonts w:hint="eastAsia"/>
                      <w:sz w:val="36"/>
                      <w:szCs w:val="36"/>
                      <w:lang w:eastAsia="zh-CN"/>
                    </w:rPr>
                    <w:t>双湖县</w:t>
                  </w:r>
                  <w:r>
                    <w:rPr>
                      <w:rFonts w:hint="eastAsia"/>
                      <w:sz w:val="36"/>
                      <w:szCs w:val="36"/>
                    </w:rPr>
                    <w:t>交通运输局行政处罚流程图</w:t>
                  </w:r>
                </w:p>
              </w:txbxContent>
            </v:textbox>
          </v:rect>
        </w:pict>
      </w:r>
      <w:r>
        <w:rPr>
          <w:sz w:val="21"/>
        </w:rPr>
        <w:pict>
          <v:rect id="_x0000_s3350" o:spid="_x0000_s3350" o:spt="1" style="position:absolute;left:0pt;margin-left:116.25pt;margin-top:30pt;height:31.5pt;width:293.15pt;z-index:253733888;mso-width-relative:page;mso-height-relative:page;" filled="f" stroked="f" coordsize="21600,21600">
            <v:path/>
            <v:fill on="f" focussize="0,0"/>
            <v:stroke on="f"/>
            <v:imagedata o:title=""/>
            <o:lock v:ext="edit" aspectratio="f"/>
            <v:textbox inset="0mm,0mm,0mm,0mm" style="mso-fit-shape-to-text:t;">
              <w:txbxContent>
                <w:p>
                  <w:pPr>
                    <w:jc w:val="right"/>
                    <w:rPr>
                      <w:sz w:val="24"/>
                    </w:rPr>
                  </w:pPr>
                  <w:r>
                    <w:rPr>
                      <w:rFonts w:hint="eastAsia"/>
                      <w:sz w:val="24"/>
                    </w:rPr>
                    <w:t>序号：</w:t>
                  </w:r>
                  <w:r>
                    <w:rPr>
                      <w:sz w:val="24"/>
                    </w:rPr>
                    <w:t>92</w:t>
                  </w:r>
                </w:p>
                <w:p>
                  <w:r>
                    <w:rPr>
                      <w:rFonts w:hint="eastAsia"/>
                      <w:sz w:val="24"/>
                    </w:rPr>
                    <w:t>对擅自在公路用地范围内设置公路标志以外的</w:t>
                  </w:r>
                </w:p>
              </w:txbxContent>
            </v:textbox>
          </v:rect>
        </w:pict>
      </w:r>
      <w:r>
        <w:rPr>
          <w:sz w:val="21"/>
        </w:rPr>
        <w:pict>
          <v:rect id="_x0000_s3349" o:spid="_x0000_s3349" o:spt="1" style="position:absolute;left:0pt;margin-left:99pt;margin-top:30pt;height:31.5pt;width:12pt;mso-wrap-style:none;z-index:253732864;mso-width-relative:page;mso-height-relative:page;" filled="f" stroked="f" coordsize="21600,21600">
            <v:path/>
            <v:fill on="f" focussize="0,0"/>
            <v:stroke on="f"/>
            <v:imagedata o:title=""/>
            <o:lock v:ext="edit" aspectratio="f"/>
            <v:textbox inset="0mm,0mm,0mm,0mm" style="mso-fit-shape-to-text:t;">
              <w:txbxContent>
                <w:p>
                  <w:pPr>
                    <w:rPr>
                      <w:sz w:val="24"/>
                    </w:rPr>
                  </w:pPr>
                </w:p>
                <w:p>
                  <w:r>
                    <w:rPr>
                      <w:rFonts w:hint="eastAsia"/>
                      <w:sz w:val="24"/>
                    </w:rPr>
                    <w:t>：</w:t>
                  </w:r>
                </w:p>
              </w:txbxContent>
            </v:textbox>
          </v:rect>
        </w:pict>
      </w:r>
      <w:r>
        <w:rPr>
          <w:sz w:val="21"/>
        </w:rPr>
        <w:pict>
          <v:rect id="_x0000_s3348" o:spid="_x0000_s3348" o:spt="1" style="position:absolute;left:0pt;margin-left:30pt;margin-top:30pt;height:31.5pt;width:48pt;mso-wrap-style:none;z-index:253731840;mso-width-relative:page;mso-height-relative:page;" filled="f" stroked="f" coordsize="21600,21600">
            <v:path/>
            <v:fill on="f" focussize="0,0"/>
            <v:stroke on="f"/>
            <v:imagedata o:title=""/>
            <o:lock v:ext="edit" aspectratio="f"/>
            <v:textbox inset="0mm,0mm,0mm,0mm" style="mso-fit-shape-to-text:t;">
              <w:txbxContent>
                <w:p>
                  <w:pPr>
                    <w:rPr>
                      <w:sz w:val="24"/>
                    </w:rPr>
                  </w:pPr>
                </w:p>
                <w:p>
                  <w:r>
                    <w:rPr>
                      <w:rFonts w:hint="eastAsia"/>
                      <w:sz w:val="24"/>
                    </w:rPr>
                    <w:t>职权名称</w:t>
                  </w:r>
                </w:p>
              </w:txbxContent>
            </v:textbox>
          </v:rect>
        </w:pict>
      </w:r>
      <w:r>
        <w:rPr>
          <w:sz w:val="21"/>
        </w:rPr>
        <w:pict>
          <v:rect id="_x0000_s3346" o:spid="_x0000_s3346" o:spt="1" style="position:absolute;left:0pt;margin-left:72.75pt;margin-top:7.5pt;height:15.75pt;width:9pt;mso-wrap-style:none;z-index:253729792;mso-width-relative:page;mso-height-relative:page;" filled="f" stroked="f" coordsize="21600,21600">
            <v:path/>
            <v:fill on="f" focussize="0,0"/>
            <v:stroke on="f"/>
            <v:imagedata o:title=""/>
            <o:lock v:ext="edit" aspectratio="f"/>
            <v:textbox inset="0mm,0mm,0mm,0mm" style="mso-fit-shape-to-text:t;">
              <w:txbxContent>
                <w:p/>
              </w:txbxContent>
            </v:textbox>
          </v:rect>
        </w:pict>
      </w:r>
    </w:p>
    <w:p>
      <w:pPr>
        <w:rPr>
          <w:sz w:val="52"/>
          <w:szCs w:val="52"/>
        </w:rPr>
      </w:pPr>
      <w:r>
        <w:rPr>
          <w:sz w:val="21"/>
        </w:rPr>
        <w:pict>
          <v:rect id="_x0000_s3354" o:spid="_x0000_s3354" o:spt="1" style="position:absolute;left:0pt;margin-left:71.25pt;margin-top:34.95pt;height:15.75pt;width:15pt;mso-wrap-style:none;z-index:253737984;mso-width-relative:page;mso-height-relative:page;" filled="f" stroked="f" coordsize="21600,21600">
            <v:path/>
            <v:fill on="f" focussize="0,0"/>
            <v:stroke on="f"/>
            <v:imagedata o:title=""/>
            <o:lock v:ext="edit" aspectratio="f"/>
            <v:textbox inset="2mm,0mm,0mm,0mm" style="mso-fit-shape-to-text:t;">
              <w:txbxContent>
                <w:p/>
              </w:txbxContent>
            </v:textbox>
          </v:rect>
        </w:pict>
      </w:r>
      <w:r>
        <w:rPr>
          <w:sz w:val="21"/>
        </w:rPr>
        <w:pict>
          <v:rect id="_x0000_s3353" o:spid="_x0000_s3353" o:spt="1" style="position:absolute;left:0pt;margin-left:57pt;margin-top:34.95pt;height:15.75pt;width:9pt;mso-wrap-style:none;z-index:253736960;mso-width-relative:page;mso-height-relative:page;" filled="f" stroked="f" coordsize="21600,21600">
            <v:path/>
            <v:fill on="f" focussize="0,0"/>
            <v:stroke on="f"/>
            <v:imagedata o:title=""/>
            <o:lock v:ext="edit" aspectratio="f"/>
            <v:textbox inset="0mm,0mm,0mm,0mm" style="mso-fit-shape-to-text:t;">
              <w:txbxContent>
                <w:p/>
              </w:txbxContent>
            </v:textbox>
          </v:rect>
        </w:pict>
      </w:r>
      <w:r>
        <w:rPr>
          <w:sz w:val="21"/>
        </w:rPr>
        <w:pict>
          <v:rect id="_x0000_s3352" o:spid="_x0000_s3352" o:spt="1" style="position:absolute;left:0pt;margin-left:30pt;margin-top:34.95pt;height:15.75pt;width:9pt;mso-wrap-style:none;z-index:253735936;mso-width-relative:page;mso-height-relative:page;" filled="f" stroked="f" coordsize="21600,21600">
            <v:path/>
            <v:fill on="f" focussize="0,0"/>
            <v:stroke on="f"/>
            <v:imagedata o:title=""/>
            <o:lock v:ext="edit" aspectratio="f"/>
            <v:textbox inset="0mm,0mm,0mm,0mm" style="mso-fit-shape-to-text:t;">
              <w:txbxContent>
                <w:p/>
              </w:txbxContent>
            </v:textbox>
          </v:rect>
        </w:pict>
      </w:r>
      <w:r>
        <w:rPr>
          <w:sz w:val="21"/>
        </w:rPr>
        <w:pict>
          <v:rect id="_x0000_s3351" o:spid="_x0000_s3351" o:spt="1" style="position:absolute;left:0pt;margin-left:30pt;margin-top:4.95pt;height:31.5pt;width:84pt;mso-wrap-style:none;z-index:253734912;mso-width-relative:page;mso-height-relative:page;" filled="f" stroked="f" coordsize="21600,21600">
            <v:path/>
            <v:fill on="f" focussize="0,0"/>
            <v:stroke on="f"/>
            <v:imagedata o:title=""/>
            <o:lock v:ext="edit" aspectratio="f"/>
            <v:textbox inset="0mm,0mm,0mm,0mm" style="mso-fit-shape-to-text:t;">
              <w:txbxContent>
                <w:p>
                  <w:pPr>
                    <w:rPr>
                      <w:sz w:val="24"/>
                    </w:rPr>
                  </w:pPr>
                </w:p>
                <w:p>
                  <w:r>
                    <w:rPr>
                      <w:rFonts w:hint="eastAsia"/>
                      <w:sz w:val="24"/>
                    </w:rPr>
                    <w:t>其他标志的处罚</w:t>
                  </w:r>
                </w:p>
              </w:txbxContent>
            </v:textbox>
          </v:rect>
        </w:pict>
      </w:r>
      <w:r>
        <w:rPr>
          <w:lang w:bidi="bo-CN"/>
        </w:rPr>
        <w:pict>
          <v:group id="_x0000_s3546" o:spid="_x0000_s3546" o:spt="203" style="position:absolute;left:0pt;margin-left:-9pt;margin-top:-7.95pt;height:696.75pt;width:491.25pt;z-index:251109376;mso-width-relative:page;mso-height-relative:page;" coordsize="655,929" editas="canvas">
            <o:lock v:ext="edit"/>
            <v:shape id="_x0000_s3547" o:spid="_x0000_s3547" o:spt="75" type="#_x0000_t75" style="position:absolute;left:0;top:0;height:929;width:655;" filled="f" o:preferrelative="f" stroked="f" coordsize="21600,21600">
              <v:path/>
              <v:fill on="f" focussize="0,0"/>
              <v:stroke on="f" joinstyle="miter"/>
              <v:imagedata o:title=""/>
              <o:lock v:ext="edit" text="t" aspectratio="t"/>
            </v:shape>
            <v:line id="_x0000_s3548" o:spid="_x0000_s3548" o:spt="20" style="position:absolute;left:315;top:559;flip:x;height:0;width:99;" coordsize="21600,21600">
              <v:path arrowok="t"/>
              <v:fill focussize="0,0"/>
              <v:stroke endcap="round"/>
              <v:imagedata o:title=""/>
              <o:lock v:ext="edit"/>
            </v:line>
            <v:shape id="_x0000_s3549" o:spid="_x0000_s3549" style="position:absolute;left:309;top:555;height:8;width:8;" fillcolor="#000000" filled="t" coordsize="138,139" path="m0,70l138,0hdc117,44,117,95,138,139hal0,70xe">
              <v:path arrowok="t"/>
              <v:fill on="t" focussize="0,0"/>
              <v:stroke weight="0pt"/>
              <v:imagedata o:title=""/>
              <o:lock v:ext="edit"/>
            </v:shape>
          </v:group>
        </w:pict>
      </w:r>
    </w:p>
    <w:p>
      <w:pPr>
        <w:rPr>
          <w:sz w:val="52"/>
          <w:szCs w:val="52"/>
        </w:rPr>
      </w:pPr>
      <w:r>
        <w:rPr>
          <w:sz w:val="52"/>
        </w:rPr>
        <w:pict>
          <v:rect id="_x0000_s3528" o:spid="_x0000_s3528" o:spt="1" style="position:absolute;left:0pt;margin-left:144pt;margin-top:16.65pt;height:15.75pt;width:48pt;mso-wrap-style:none;z-index:253916160;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简易程序</w:t>
                  </w:r>
                </w:p>
              </w:txbxContent>
            </v:textbox>
          </v:rect>
        </w:pict>
      </w:r>
      <w:r>
        <w:rPr>
          <w:sz w:val="52"/>
        </w:rPr>
        <w:pict>
          <v:shape id="_x0000_s3482" o:spid="_x0000_s3482" style="position:absolute;left:0pt;margin-left:140.25pt;margin-top:44.4pt;height:6pt;width:5.25pt;z-index:253869056;mso-width-relative:page;mso-height-relative:page;" fillcolor="#000000" filled="t" stroked="t" coordsize="139,138" path="m69,138l0,0hdc44,21,95,21,139,0hal69,138xe">
            <v:path arrowok="t"/>
            <v:fill on="t" color2="#FFFFFF" focussize="0,0"/>
            <v:stroke weight="0pt" color="#000000"/>
            <v:imagedata o:title=""/>
            <o:lock v:ext="edit" aspectratio="f"/>
          </v:shape>
        </w:pict>
      </w:r>
      <w:r>
        <w:rPr>
          <w:sz w:val="52"/>
        </w:rPr>
        <w:pict>
          <v:shape id="_x0000_s3481" o:spid="_x0000_s3481" style="position:absolute;left:0pt;margin-left:142.5pt;margin-top:31.65pt;height:14.25pt;width:60.75pt;z-index:253868032;mso-width-relative:page;mso-height-relative:page;" filled="f" stroked="t" coordsize="81,19" path="m81,0l0,0,0,19e">
            <v:path arrowok="t"/>
            <v:fill on="f" focussize="0,0"/>
            <v:stroke color="#000000" endcap="round"/>
            <v:imagedata o:title=""/>
            <o:lock v:ext="edit" aspectratio="f"/>
          </v:shape>
        </w:pict>
      </w:r>
      <w:r>
        <w:rPr>
          <w:sz w:val="52"/>
        </w:rPr>
        <w:pict>
          <v:line id="_x0000_s3376" o:spid="_x0000_s3376" o:spt="20" style="position:absolute;left:0pt;margin-left:246.75pt;margin-top:45.9pt;height:18pt;width:0pt;z-index:253760512;mso-width-relative:page;mso-height-relative:page;" filled="f" stroked="t" coordsize="21600,21600">
            <v:path arrowok="t"/>
            <v:fill on="f" focussize="0,0"/>
            <v:stroke color="#000000" endcap="round"/>
            <v:imagedata o:title=""/>
            <o:lock v:ext="edit" aspectratio="f"/>
          </v:line>
        </w:pict>
      </w:r>
      <w:r>
        <w:rPr>
          <w:sz w:val="52"/>
        </w:rPr>
        <w:pict>
          <v:rect id="_x0000_s3358" o:spid="_x0000_s3358" o:spt="1" style="position:absolute;left:0pt;margin-left:206.25pt;margin-top:24.15pt;height:15.75pt;width:72pt;mso-wrap-style:none;z-index:253742080;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w:pict>
      </w:r>
      <w:r>
        <w:rPr>
          <w:sz w:val="52"/>
        </w:rPr>
        <w:pict>
          <v:shape id="_x0000_s3357" o:spid="_x0000_s3357" style="position:absolute;left:0pt;margin-left:203.25pt;margin-top:18.15pt;height:27.75pt;width:87.75pt;z-index:253741056;mso-width-relative:page;mso-height-relative:page;" filled="f" stroked="t" coordsize="2196,636" path="m317,636l1879,636hdc2054,636,2196,493,2196,318c2196,143,2054,0,1879,0c1879,0,1879,0,1879,0hal1879,0,317,0hdc142,0,0,143,0,318c0,493,142,636,317,636haxe">
            <v:path arrowok="t"/>
            <v:fill on="f" focussize="0,0"/>
            <v:stroke weight="1.5pt" color="#000000" endcap="round"/>
            <v:imagedata o:title=""/>
            <o:lock v:ext="edit" aspectratio="f"/>
          </v:shape>
        </w:pict>
      </w:r>
      <w:r>
        <w:rPr>
          <w:sz w:val="52"/>
        </w:rPr>
        <w:pict>
          <v:shape id="_x0000_s3356" o:spid="_x0000_s3356" style="position:absolute;left:0pt;margin-left:210.75pt;margin-top:26.4pt;height:27pt;width:87.75pt;z-index:253740032;mso-width-relative:page;mso-height-relative:page;" filled="f" stroked="t" coordsize="2197,635" path="m318,635l1879,635hdc2055,635,2197,493,2197,317c2197,142,2055,0,1879,0c1879,0,1879,0,1879,0hal1879,0,318,0hdc142,0,0,142,0,317c0,493,142,635,318,635haxe">
            <v:path arrowok="t"/>
            <v:fill on="f" focussize="0,0"/>
            <v:stroke weight="1.5pt" color="#FFFFFF" endcap="round"/>
            <v:imagedata o:title=""/>
            <o:lock v:ext="edit" aspectratio="f"/>
          </v:shape>
        </w:pict>
      </w:r>
      <w:r>
        <w:rPr>
          <w:sz w:val="52"/>
        </w:rPr>
        <w:pict>
          <v:rect id="_x0000_s3355" o:spid="_x0000_s3355" o:spt="1" style="position:absolute;left:0pt;margin-left:213.75pt;margin-top:31.65pt;height:15.75pt;width:9pt;mso-wrap-style:none;z-index:253739008;mso-width-relative:page;mso-height-relative:page;" filled="f" stroked="f" coordsize="21600,21600">
            <v:path/>
            <v:fill on="f" focussize="0,0"/>
            <v:stroke on="f"/>
            <v:imagedata o:title=""/>
            <o:lock v:ext="edit" aspectratio="f"/>
            <v:textbox inset="0mm,0mm,0mm,0mm" style="mso-fit-shape-to-text:t;">
              <w:txbxContent>
                <w:p/>
              </w:txbxContent>
            </v:textbox>
          </v:rect>
        </w:pict>
      </w:r>
    </w:p>
    <w:p>
      <w:pPr>
        <w:rPr>
          <w:sz w:val="52"/>
          <w:szCs w:val="52"/>
        </w:rPr>
      </w:pPr>
      <w:r>
        <w:rPr>
          <w:sz w:val="52"/>
        </w:rPr>
        <w:pict>
          <v:rect id="_x0000_s3529" o:spid="_x0000_s3529" o:spt="1" style="position:absolute;left:0pt;margin-left:266.25pt;margin-top:5.85pt;height:15.75pt;width:48pt;mso-wrap-style:none;z-index:25391718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一般程序</w:t>
                  </w:r>
                </w:p>
              </w:txbxContent>
            </v:textbox>
          </v:rect>
        </w:pict>
      </w:r>
      <w:r>
        <w:rPr>
          <w:sz w:val="52"/>
        </w:rPr>
        <w:pict>
          <v:line id="_x0000_s3489" o:spid="_x0000_s3489" o:spt="20" style="position:absolute;left:0pt;margin-left:142.5pt;margin-top:41.1pt;height:7.5pt;width:0pt;z-index:253876224;mso-width-relative:page;mso-height-relative:page;" filled="f" stroked="t" coordsize="21600,21600">
            <v:path arrowok="t"/>
            <v:fill on="f" focussize="0,0"/>
            <v:stroke color="#000000" endcap="round"/>
            <v:imagedata o:title=""/>
            <o:lock v:ext="edit" aspectratio="f"/>
          </v:line>
        </w:pict>
      </w:r>
      <w:r>
        <w:rPr>
          <w:sz w:val="52"/>
        </w:rPr>
        <w:pict>
          <v:shape id="_x0000_s3483" o:spid="_x0000_s3483" style="position:absolute;left:0pt;margin-left:51pt;margin-top:22.35pt;height:39pt;width:42pt;z-index:253870080;mso-width-relative:page;mso-height-relative:page;" filled="f" stroked="t" coordsize="56,52" path="m56,0l0,0,0,52e">
            <v:path arrowok="t"/>
            <v:fill on="f" focussize="0,0"/>
            <v:stroke color="#000000" endcap="round"/>
            <v:imagedata o:title=""/>
            <o:lock v:ext="edit" aspectratio="f"/>
          </v:shape>
        </w:pict>
      </w:r>
      <w:r>
        <w:rPr>
          <w:sz w:val="52"/>
        </w:rPr>
        <w:pict>
          <v:rect id="_x0000_s3406" o:spid="_x0000_s3406" o:spt="1" style="position:absolute;left:0pt;margin-left:117.75pt;margin-top:23.85pt;height:15.75pt;width:72pt;mso-wrap-style:none;z-index:253791232;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指出违法事实</w:t>
                  </w:r>
                </w:p>
              </w:txbxContent>
            </v:textbox>
          </v:rect>
        </w:pict>
      </w:r>
      <w:r>
        <w:rPr>
          <w:sz w:val="52"/>
        </w:rPr>
        <w:pict>
          <v:rect id="_x0000_s3405" o:spid="_x0000_s3405" o:spt="1" style="position:absolute;left:0pt;margin-left:117.75pt;margin-top:11.85pt;height:15.75pt;width:72pt;mso-wrap-style:none;z-index:25379020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表明执法身份</w:t>
                  </w:r>
                </w:p>
              </w:txbxContent>
            </v:textbox>
          </v:rect>
        </w:pict>
      </w:r>
      <w:r>
        <w:rPr>
          <w:sz w:val="52"/>
        </w:rPr>
        <w:pict>
          <v:shape id="_x0000_s3404" o:spid="_x0000_s3404" style="position:absolute;left:0pt;margin-left:93pt;margin-top:3.6pt;height:37.5pt;width:99pt;z-index:253789184;mso-width-relative:page;mso-height-relative:page;" filled="f" stroked="t" coordsize="132,50" path="m0,25l66,0,132,25,66,50,0,25xe">
            <v:path arrowok="t"/>
            <v:fill on="f" focussize="0,0"/>
            <v:stroke color="#000000" endcap="round"/>
            <v:imagedata o:title=""/>
            <o:lock v:ext="edit" aspectratio="f"/>
          </v:shape>
        </w:pict>
      </w:r>
      <w:r>
        <w:rPr>
          <w:sz w:val="52"/>
        </w:rPr>
        <w:pict>
          <v:shape id="_x0000_s3377" o:spid="_x0000_s3377" style="position:absolute;left:0pt;margin-left:244.5pt;margin-top:15.6pt;height:6pt;width:5.25pt;z-index:253761536;mso-width-relative:page;mso-height-relative:page;" fillcolor="#000000" filled="t" stroked="t" coordsize="138,138" path="m69,138l0,0hdc43,22,95,22,138,0hal69,138xe">
            <v:path arrowok="t"/>
            <v:fill on="t" color2="#FFFFFF" focussize="0,0"/>
            <v:stroke weight="0pt" color="#000000"/>
            <v:imagedata o:title=""/>
            <o:lock v:ext="edit" aspectratio="f"/>
          </v:shape>
        </w:pict>
      </w:r>
      <w:r>
        <w:rPr>
          <w:sz w:val="52"/>
        </w:rPr>
        <w:pict>
          <v:rect id="_x0000_s3364" o:spid="_x0000_s3364" o:spt="1" style="position:absolute;left:0pt;margin-left:267.75pt;margin-top:27.6pt;height:15.75pt;width:12pt;mso-wrap-style:none;z-index:25374822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w:pict>
      </w:r>
      <w:r>
        <w:rPr>
          <w:sz w:val="52"/>
        </w:rPr>
        <w:pict>
          <v:rect id="_x0000_s3363" o:spid="_x0000_s3363" o:spt="1" style="position:absolute;left:0pt;margin-left:253.5pt;margin-top:27.6pt;height:15.75pt;width:12pt;mso-wrap-style:none;z-index:253747200;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w:t>
                  </w:r>
                </w:p>
              </w:txbxContent>
            </v:textbox>
          </v:rect>
        </w:pict>
      </w:r>
      <w:r>
        <w:rPr>
          <w:sz w:val="52"/>
        </w:rPr>
        <w:pict>
          <v:rect id="_x0000_s3362" o:spid="_x0000_s3362" o:spt="1" style="position:absolute;left:0pt;margin-left:240pt;margin-top:27.6pt;height:15.75pt;width:12pt;mso-wrap-style:none;z-index:253746176;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w:pict>
      </w:r>
      <w:r>
        <w:rPr>
          <w:sz w:val="52"/>
        </w:rPr>
        <w:pict>
          <v:rect id="_x0000_s3361" o:spid="_x0000_s3361" o:spt="1" style="position:absolute;left:0pt;margin-left:226.5pt;margin-top:27.6pt;height:15.75pt;width:12pt;mso-wrap-style:none;z-index:253745152;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w:t>
                  </w:r>
                </w:p>
              </w:txbxContent>
            </v:textbox>
          </v:rect>
        </w:pict>
      </w:r>
      <w:r>
        <w:rPr>
          <w:sz w:val="52"/>
        </w:rPr>
        <w:pict>
          <v:rect id="_x0000_s3360" o:spid="_x0000_s3360" o:spt="1" style="position:absolute;left:0pt;margin-left:213pt;margin-top:27.6pt;height:15.75pt;width:12pt;mso-wrap-style:none;z-index:25374412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立</w:t>
                  </w:r>
                </w:p>
              </w:txbxContent>
            </v:textbox>
          </v:rect>
        </w:pict>
      </w:r>
      <w:r>
        <w:rPr>
          <w:sz w:val="52"/>
        </w:rPr>
        <w:pict>
          <v:rect id="_x0000_s3359" o:spid="_x0000_s3359" o:spt="1" style="position:absolute;left:0pt;margin-left:203.25pt;margin-top:21.6pt;height:27.75pt;width:87.75pt;z-index:253743104;mso-width-relative:page;mso-height-relative:page;" filled="f" stroked="t" coordsize="21600,21600">
            <v:path/>
            <v:fill on="f" focussize="0,0"/>
            <v:stroke weight="1.5pt" color="#000000" joinstyle="round" endcap="round"/>
            <v:imagedata o:title=""/>
            <o:lock v:ext="edit" aspectratio="f"/>
          </v:rect>
        </w:pict>
      </w:r>
    </w:p>
    <w:p>
      <w:pPr>
        <w:rPr>
          <w:sz w:val="52"/>
          <w:szCs w:val="52"/>
        </w:rPr>
      </w:pPr>
      <w:r>
        <w:rPr>
          <w:sz w:val="52"/>
        </w:rPr>
        <w:pict>
          <v:rect id="_x0000_s3531" o:spid="_x0000_s3531" o:spt="1" style="position:absolute;left:0pt;margin-left:78pt;margin-top:10.8pt;height:15.75pt;width:36pt;mso-wrap-style:none;z-index:253919232;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成立的</w:t>
                  </w:r>
                </w:p>
              </w:txbxContent>
            </v:textbox>
          </v:rect>
        </w:pict>
      </w:r>
      <w:r>
        <w:rPr>
          <w:sz w:val="52"/>
        </w:rPr>
        <w:pict>
          <v:rect id="_x0000_s3530" o:spid="_x0000_s3530" o:spt="1" style="position:absolute;left:0pt;margin-left:75pt;margin-top:1.05pt;height:15.75pt;width:48pt;mso-wrap-style:none;z-index:25391820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申辩理由</w:t>
                  </w:r>
                </w:p>
              </w:txbxContent>
            </v:textbox>
          </v:rect>
        </w:pict>
      </w:r>
      <w:r>
        <w:rPr>
          <w:sz w:val="52"/>
        </w:rPr>
        <w:pict>
          <v:shape id="_x0000_s3503" o:spid="_x0000_s3503" style="position:absolute;left:0pt;margin-left:384.75pt;margin-top:40.05pt;height:6pt;width:5.25pt;z-index:253890560;mso-width-relative:page;mso-height-relative:page;" fillcolor="#000000" filled="t" stroked="t" coordsize="139,138" path="m139,69l0,138hdc22,94,22,43,0,0hal0,0,139,69xe">
            <v:path arrowok="t"/>
            <v:fill on="t" color2="#FFFFFF" focussize="0,0"/>
            <v:stroke weight="0pt" color="#000000"/>
            <v:imagedata o:title=""/>
            <o:lock v:ext="edit" aspectratio="f"/>
          </v:shape>
        </w:pict>
      </w:r>
      <w:r>
        <w:rPr>
          <w:sz w:val="52"/>
        </w:rPr>
        <w:pict>
          <v:line id="_x0000_s3502" o:spid="_x0000_s3502" o:spt="20" style="position:absolute;left:0pt;margin-left:378.75pt;margin-top:43.05pt;height:0pt;width:6.75pt;z-index:253889536;mso-width-relative:page;mso-height-relative:page;" filled="f" stroked="t" coordsize="21600,21600">
            <v:path arrowok="t"/>
            <v:fill on="f" focussize="0,0"/>
            <v:stroke color="#000000" endcap="round"/>
            <v:imagedata o:title=""/>
            <o:lock v:ext="edit" aspectratio="f"/>
          </v:line>
        </w:pict>
      </w:r>
      <w:r>
        <w:rPr>
          <w:sz w:val="52"/>
        </w:rPr>
        <w:pict>
          <v:line id="_x0000_s3501" o:spid="_x0000_s3501" o:spt="20" style="position:absolute;left:0pt;margin-left:291pt;margin-top:43.05pt;height:0pt;width:21.75pt;z-index:253888512;mso-width-relative:page;mso-height-relative:page;" filled="f" stroked="t" coordsize="21600,21600">
            <v:path arrowok="t"/>
            <v:fill on="f" focussize="0,0"/>
            <v:stroke color="#000000" endcap="round"/>
            <v:imagedata o:title=""/>
            <o:lock v:ext="edit" aspectratio="f"/>
          </v:line>
        </w:pict>
      </w:r>
      <w:r>
        <w:rPr>
          <w:sz w:val="52"/>
        </w:rPr>
        <w:pict>
          <v:shape id="_x0000_s3490" o:spid="_x0000_s3490" style="position:absolute;left:0pt;margin-left:140.25pt;margin-top:0.3pt;height:6pt;width:5.25pt;z-index:253877248;mso-width-relative:page;mso-height-relative:page;" fillcolor="#000000" filled="t" stroked="t" coordsize="139,139" path="m69,139l0,0hdc44,22,95,22,139,0hal139,0,69,139xe">
            <v:path arrowok="t"/>
            <v:fill on="t" color2="#FFFFFF" focussize="0,0"/>
            <v:stroke weight="0pt" color="#000000"/>
            <v:imagedata o:title=""/>
            <o:lock v:ext="edit" aspectratio="f"/>
          </v:shape>
        </w:pict>
      </w:r>
      <w:r>
        <w:rPr>
          <w:sz w:val="52"/>
        </w:rPr>
        <w:pict>
          <v:shape id="_x0000_s3486" o:spid="_x0000_s3486" style="position:absolute;left:0pt;margin-left:78.75pt;margin-top:28.05pt;height:6pt;width:5.25pt;z-index:253873152;mso-width-relative:page;mso-height-relative:page;" fillcolor="#000000" filled="t" stroked="t" coordsize="139,138" path="m0,69l139,0hdc117,43,117,94,139,138hal0,69xe">
            <v:path arrowok="t"/>
            <v:fill on="t" color2="#FFFFFF" focussize="0,0"/>
            <v:stroke weight="0pt" color="#000000"/>
            <v:imagedata o:title=""/>
            <o:lock v:ext="edit" aspectratio="f"/>
          </v:shape>
        </w:pict>
      </w:r>
      <w:r>
        <w:rPr>
          <w:sz w:val="52"/>
        </w:rPr>
        <w:pict>
          <v:line id="_x0000_s3485" o:spid="_x0000_s3485" o:spt="20" style="position:absolute;left:0pt;flip:x;margin-left:83.25pt;margin-top:31.05pt;height:0pt;width:9.75pt;z-index:253872128;mso-width-relative:page;mso-height-relative:page;" filled="f" stroked="t" coordsize="21600,21600">
            <v:path arrowok="t"/>
            <v:fill on="f" focussize="0,0"/>
            <v:stroke color="#000000" endcap="round"/>
            <v:imagedata o:title=""/>
            <o:lock v:ext="edit" aspectratio="f"/>
          </v:line>
        </w:pict>
      </w:r>
      <w:r>
        <w:rPr>
          <w:sz w:val="52"/>
        </w:rPr>
        <w:pict>
          <v:shape id="_x0000_s3484" o:spid="_x0000_s3484" style="position:absolute;left:0pt;margin-left:48pt;margin-top:13.05pt;height:6pt;width:6pt;z-index:253871104;mso-width-relative:page;mso-height-relative:page;" fillcolor="#000000" filled="t" stroked="t" coordsize="138,138" path="m69,138l0,0hdc44,22,95,22,138,0hal138,0,69,138xe">
            <v:path arrowok="t"/>
            <v:fill on="t" color2="#FFFFFF" focussize="0,0"/>
            <v:stroke weight="0pt" color="#000000"/>
            <v:imagedata o:title=""/>
            <o:lock v:ext="edit" aspectratio="f"/>
          </v:shape>
        </w:pict>
      </w:r>
      <w:r>
        <w:rPr>
          <w:sz w:val="52"/>
        </w:rPr>
        <w:pict>
          <v:rect id="_x0000_s3463" o:spid="_x0000_s3463" o:spt="1" style="position:absolute;left:0pt;margin-left:433.5pt;margin-top:44.55pt;height:15.75pt;width:12pt;mso-wrap-style:none;z-index:253849600;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w:t>
                  </w:r>
                </w:p>
              </w:txbxContent>
            </v:textbox>
          </v:rect>
        </w:pict>
      </w:r>
      <w:r>
        <w:rPr>
          <w:sz w:val="52"/>
        </w:rPr>
        <w:pict>
          <v:rect id="_x0000_s3462" o:spid="_x0000_s3462" o:spt="1" style="position:absolute;left:0pt;margin-left:405.75pt;margin-top:44.55pt;height:15.75pt;width:48pt;mso-wrap-style:none;z-index:253848576;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日内决定</w:t>
                  </w:r>
                </w:p>
              </w:txbxContent>
            </v:textbox>
          </v:rect>
        </w:pict>
      </w:r>
      <w:r>
        <w:rPr>
          <w:sz w:val="52"/>
        </w:rPr>
        <w:pict>
          <v:rect id="_x0000_s3461" o:spid="_x0000_s3461" o:spt="1" style="position:absolute;left:0pt;margin-left:402.75pt;margin-top:43.8pt;height:15.75pt;width:6pt;mso-wrap-style:none;z-index:253847552;mso-width-relative:page;mso-height-relative:page;" filled="f" stroked="f" coordsize="21600,21600">
            <v:path/>
            <v:fill on="f" focussize="0,0"/>
            <v:stroke on="f"/>
            <v:imagedata o:title=""/>
            <o:lock v:ext="edit" aspectratio="f"/>
            <v:textbox inset="0mm,0mm,0mm,0mm" style="mso-fit-shape-to-text:t;">
              <w:txbxContent>
                <w:p>
                  <w:r>
                    <w:rPr>
                      <w:sz w:val="24"/>
                    </w:rPr>
                    <w:t>7</w:t>
                  </w:r>
                </w:p>
              </w:txbxContent>
            </v:textbox>
          </v:rect>
        </w:pict>
      </w:r>
      <w:r>
        <w:rPr>
          <w:sz w:val="52"/>
        </w:rPr>
        <w:pict>
          <v:rect id="_x0000_s3460" o:spid="_x0000_s3460" o:spt="1" style="position:absolute;left:0pt;margin-left:396pt;margin-top:44.55pt;height:15.75pt;width:12pt;mso-wrap-style:none;z-index:25384652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w:t>
                  </w:r>
                </w:p>
              </w:txbxContent>
            </v:textbox>
          </v:rect>
        </w:pict>
      </w:r>
      <w:r>
        <w:rPr>
          <w:sz w:val="52"/>
        </w:rPr>
        <w:pict>
          <v:rect id="_x0000_s3459" o:spid="_x0000_s3459" o:spt="1" style="position:absolute;left:0pt;margin-left:401.25pt;margin-top:33.3pt;height:15.75pt;width:48pt;mso-wrap-style:none;z-index:25384550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登记保全</w:t>
                  </w:r>
                </w:p>
              </w:txbxContent>
            </v:textbox>
          </v:rect>
        </w:pict>
      </w:r>
      <w:r>
        <w:rPr>
          <w:sz w:val="52"/>
        </w:rPr>
        <w:pict>
          <v:shape id="_x0000_s3458" o:spid="_x0000_s3458" style="position:absolute;left:0pt;margin-left:390pt;margin-top:31.8pt;height:22.5pt;width:56.25pt;z-index:253844480;mso-width-relative:page;mso-height-relative:page;" filled="f" stroked="t" coordsize="1398,532" path="m266,532l1132,532hdc1279,532,1398,413,1398,266c1398,119,1279,0,1132,0c1132,0,1132,0,1132,0hal266,0hdc119,0,0,119,0,266c0,413,119,532,266,532haxe">
            <v:path arrowok="t"/>
            <v:fill on="f" focussize="0,0"/>
            <v:stroke color="#000000" endcap="round"/>
            <v:imagedata o:title=""/>
            <o:lock v:ext="edit" aspectratio="f"/>
          </v:shape>
        </w:pict>
      </w:r>
      <w:r>
        <w:rPr>
          <w:sz w:val="52"/>
        </w:rPr>
        <w:pict>
          <v:rect id="_x0000_s3451" o:spid="_x0000_s3451" o:spt="1" style="position:absolute;left:0pt;margin-left:320.25pt;margin-top:44.55pt;height:15.75pt;width:36pt;mso-wrap-style:none;z-index:253837312;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物证等</w:t>
                  </w:r>
                </w:p>
              </w:txbxContent>
            </v:textbox>
          </v:rect>
        </w:pict>
      </w:r>
      <w:r>
        <w:rPr>
          <w:sz w:val="52"/>
        </w:rPr>
        <w:pict>
          <v:rect id="_x0000_s3450" o:spid="_x0000_s3450" o:spt="1" style="position:absolute;left:0pt;margin-left:349.5pt;margin-top:33.3pt;height:15.75pt;width:12pt;mso-wrap-style:none;z-index:25383628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w:t>
                  </w:r>
                </w:p>
              </w:txbxContent>
            </v:textbox>
          </v:rect>
        </w:pict>
      </w:r>
      <w:r>
        <w:rPr>
          <w:sz w:val="52"/>
        </w:rPr>
        <w:pict>
          <v:rect id="_x0000_s3449" o:spid="_x0000_s3449" o:spt="1" style="position:absolute;left:0pt;margin-left:318.75pt;margin-top:33.3pt;height:15.75pt;width:48pt;mso-wrap-style:none;z-index:25383526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收集书证</w:t>
                  </w:r>
                </w:p>
              </w:txbxContent>
            </v:textbox>
          </v:rect>
        </w:pict>
      </w:r>
      <w:r>
        <w:rPr>
          <w:sz w:val="52"/>
        </w:rPr>
        <w:pict>
          <v:rect id="_x0000_s3448" o:spid="_x0000_s3448" o:spt="1" style="position:absolute;left:0pt;margin-left:314.25pt;margin-top:31.8pt;height:15.75pt;width:5.25pt;mso-wrap-style:none;z-index:253834240;mso-width-relative:page;mso-height-relative:page;" filled="f" stroked="f" coordsize="21600,21600">
            <v:path/>
            <v:fill on="f" focussize="0,0"/>
            <v:stroke on="f"/>
            <v:imagedata o:title=""/>
            <o:lock v:ext="edit" aspectratio="f"/>
            <v:textbox inset="0mm,0mm,0mm,0mm" style="mso-fit-shape-to-text:t;">
              <w:txbxContent>
                <w:p>
                  <w:r>
                    <w:rPr>
                      <w:sz w:val="24"/>
                    </w:rPr>
                    <w:t>?</w:t>
                  </w:r>
                </w:p>
              </w:txbxContent>
            </v:textbox>
          </v:rect>
        </w:pict>
      </w:r>
      <w:r>
        <w:rPr>
          <w:sz w:val="52"/>
        </w:rPr>
        <w:pict>
          <v:rect id="_x0000_s3447" o:spid="_x0000_s3447" o:spt="1" style="position:absolute;left:0pt;margin-left:320.25pt;margin-top:22.8pt;height:15.75pt;width:60pt;mso-wrap-style:none;z-index:253833216;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抽样取证等</w:t>
                  </w:r>
                </w:p>
              </w:txbxContent>
            </v:textbox>
          </v:rect>
        </w:pict>
      </w:r>
      <w:r>
        <w:rPr>
          <w:sz w:val="52"/>
        </w:rPr>
        <w:pict>
          <v:rect id="_x0000_s3446" o:spid="_x0000_s3446" o:spt="1" style="position:absolute;left:0pt;margin-left:349.5pt;margin-top:12.3pt;height:15.75pt;width:12pt;mso-wrap-style:none;z-index:253832192;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w:t>
                  </w:r>
                </w:p>
              </w:txbxContent>
            </v:textbox>
          </v:rect>
        </w:pict>
      </w:r>
      <w:r>
        <w:rPr>
          <w:sz w:val="52"/>
        </w:rPr>
        <w:pict>
          <v:rect id="_x0000_s3445" o:spid="_x0000_s3445" o:spt="1" style="position:absolute;left:0pt;margin-left:318.75pt;margin-top:12.3pt;height:15.75pt;width:48pt;mso-wrap-style:none;z-index:25383116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录制笔录</w:t>
                  </w:r>
                </w:p>
              </w:txbxContent>
            </v:textbox>
          </v:rect>
        </w:pict>
      </w:r>
      <w:r>
        <w:rPr>
          <w:sz w:val="52"/>
        </w:rPr>
        <w:pict>
          <v:rect id="_x0000_s3444" o:spid="_x0000_s3444" o:spt="1" style="position:absolute;left:0pt;margin-left:314.25pt;margin-top:10.8pt;height:15.75pt;width:5.25pt;mso-wrap-style:none;z-index:253830144;mso-width-relative:page;mso-height-relative:page;" filled="f" stroked="f" coordsize="21600,21600">
            <v:path/>
            <v:fill on="f" focussize="0,0"/>
            <v:stroke on="f"/>
            <v:imagedata o:title=""/>
            <o:lock v:ext="edit" aspectratio="f"/>
            <v:textbox inset="0mm,0mm,0mm,0mm" style="mso-fit-shape-to-text:t;">
              <w:txbxContent>
                <w:p>
                  <w:r>
                    <w:rPr>
                      <w:sz w:val="24"/>
                    </w:rPr>
                    <w:t>?</w:t>
                  </w:r>
                </w:p>
              </w:txbxContent>
            </v:textbox>
          </v:rect>
        </w:pict>
      </w:r>
      <w:r>
        <w:rPr>
          <w:sz w:val="52"/>
        </w:rPr>
        <w:pict>
          <v:rect id="_x0000_s3443" o:spid="_x0000_s3443" o:spt="1" style="position:absolute;left:0pt;margin-left:312.75pt;margin-top:8.55pt;height:69pt;width:66pt;z-index:253829120;mso-width-relative:page;mso-height-relative:page;" filled="f" stroked="t" coordsize="21600,21600">
            <v:path/>
            <v:fill on="f" focussize="0,0"/>
            <v:stroke color="#000000" joinstyle="round" endcap="round"/>
            <v:imagedata o:title=""/>
            <o:lock v:ext="edit" aspectratio="f"/>
          </v:rect>
        </w:pict>
      </w:r>
      <w:r>
        <w:rPr>
          <w:sz w:val="52"/>
        </w:rPr>
        <w:pict>
          <v:rect id="_x0000_s3426" o:spid="_x0000_s3426" o:spt="1" style="position:absolute;left:0pt;margin-left:33.75pt;margin-top:26.55pt;height:15.75pt;width:48pt;mso-wrap-style:none;z-index:253811712;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w:pict>
      </w:r>
      <w:r>
        <w:rPr>
          <w:sz w:val="52"/>
        </w:rPr>
        <w:pict>
          <v:shape id="_x0000_s3425" o:spid="_x0000_s3425" style="position:absolute;left:0pt;margin-left:23.25pt;margin-top:19.05pt;height:24.75pt;width:55.5pt;z-index:253810688;mso-width-relative:page;mso-height-relative:page;" filled="f" stroked="t" coordsize="1394,578" path="m289,578l1106,578hdc1265,578,1394,448,1394,289c1394,129,1265,0,1106,0c1106,0,1106,0,1106,0hal1106,0,289,0hdc129,0,0,129,0,289c0,448,129,578,289,578haxe">
            <v:path arrowok="t"/>
            <v:fill on="f" focussize="0,0"/>
            <v:stroke color="#000000" endcap="round"/>
            <v:imagedata o:title=""/>
            <o:lock v:ext="edit" aspectratio="f"/>
          </v:shape>
        </w:pict>
      </w:r>
      <w:r>
        <w:rPr>
          <w:sz w:val="52"/>
        </w:rPr>
        <w:pict>
          <v:rect id="_x0000_s3409" o:spid="_x0000_s3409" o:spt="1" style="position:absolute;left:0pt;margin-left:117.75pt;margin-top:32.55pt;height:15.75pt;width:72pt;mso-wrap-style:none;z-index:25379430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w:pict>
      </w:r>
      <w:r>
        <w:rPr>
          <w:sz w:val="52"/>
        </w:rPr>
        <w:pict>
          <v:rect id="_x0000_s3408" o:spid="_x0000_s3408" o:spt="1" style="position:absolute;left:0pt;margin-left:117.75pt;margin-top:21.3pt;height:15.75pt;width:72pt;mso-wrap-style:none;z-index:253793280;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说明处罚理由</w:t>
                  </w:r>
                </w:p>
              </w:txbxContent>
            </v:textbox>
          </v:rect>
        </w:pict>
      </w:r>
      <w:r>
        <w:rPr>
          <w:sz w:val="52"/>
        </w:rPr>
        <w:pict>
          <v:shape id="_x0000_s3407" o:spid="_x0000_s3407" style="position:absolute;left:0pt;margin-left:93pt;margin-top:6.3pt;height:49.5pt;width:99pt;z-index:253792256;mso-width-relative:page;mso-height-relative:page;" filled="f" stroked="t" coordsize="132,66" path="m0,33l66,0,132,33,66,66,0,33xe">
            <v:path arrowok="t"/>
            <v:fill on="f" focussize="0,0"/>
            <v:stroke color="#000000" endcap="round"/>
            <v:imagedata o:title=""/>
            <o:lock v:ext="edit" aspectratio="f"/>
          </v:shape>
        </w:pict>
      </w:r>
      <w:r>
        <w:rPr>
          <w:sz w:val="52"/>
        </w:rPr>
        <w:pict>
          <v:shape id="_x0000_s3379" o:spid="_x0000_s3379" style="position:absolute;left:0pt;margin-left:244.5pt;margin-top:20.55pt;height:6pt;width:5.25pt;z-index:253763584;mso-width-relative:page;mso-height-relative:page;" fillcolor="#000000" filled="t" stroked="t" coordsize="138,138" path="m69,138l0,0hdc43,21,95,21,138,0hal69,138xe">
            <v:path arrowok="t"/>
            <v:fill on="t" color2="#FFFFFF" focussize="0,0"/>
            <v:stroke weight="0pt" color="#000000"/>
            <v:imagedata o:title=""/>
            <o:lock v:ext="edit" aspectratio="f"/>
          </v:shape>
        </w:pict>
      </w:r>
      <w:r>
        <w:rPr>
          <w:sz w:val="52"/>
        </w:rPr>
        <w:pict>
          <v:line id="_x0000_s3378" o:spid="_x0000_s3378" o:spt="20" style="position:absolute;left:0pt;margin-left:246.75pt;margin-top:2.55pt;height:19.5pt;width:0pt;z-index:253762560;mso-width-relative:page;mso-height-relative:page;" filled="f" stroked="t" coordsize="21600,21600">
            <v:path arrowok="t"/>
            <v:fill on="f" focussize="0,0"/>
            <v:stroke color="#000000" endcap="round"/>
            <v:imagedata o:title=""/>
            <o:lock v:ext="edit" aspectratio="f"/>
          </v:line>
        </w:pict>
      </w:r>
      <w:r>
        <w:rPr>
          <w:sz w:val="52"/>
        </w:rPr>
        <w:pict>
          <v:rect id="_x0000_s3370" o:spid="_x0000_s3370" o:spt="1" style="position:absolute;left:0pt;margin-left:267.75pt;margin-top:45.3pt;height:15.75pt;width:12pt;mso-wrap-style:none;z-index:25375436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w:t>
                  </w:r>
                </w:p>
              </w:txbxContent>
            </v:textbox>
          </v:rect>
        </w:pict>
      </w:r>
      <w:r>
        <w:rPr>
          <w:sz w:val="52"/>
        </w:rPr>
        <w:pict>
          <v:rect id="_x0000_s3369" o:spid="_x0000_s3369" o:spt="1" style="position:absolute;left:0pt;margin-left:231.75pt;margin-top:45.3pt;height:15.75pt;width:36pt;mso-wrap-style:none;z-index:25375334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人以上</w:t>
                  </w:r>
                </w:p>
              </w:txbxContent>
            </v:textbox>
          </v:rect>
        </w:pict>
      </w:r>
      <w:r>
        <w:rPr>
          <w:sz w:val="52"/>
        </w:rPr>
        <w:pict>
          <v:rect id="_x0000_s3368" o:spid="_x0000_s3368" o:spt="1" style="position:absolute;left:0pt;margin-left:226.5pt;margin-top:45.3pt;height:15.75pt;width:6pt;mso-wrap-style:none;z-index:253752320;mso-width-relative:page;mso-height-relative:page;" filled="f" stroked="f" coordsize="21600,21600">
            <v:path/>
            <v:fill on="f" focussize="0,0"/>
            <v:stroke on="f"/>
            <v:imagedata o:title=""/>
            <o:lock v:ext="edit" aspectratio="f"/>
            <v:textbox inset="0mm,0mm,0mm,0mm" style="mso-fit-shape-to-text:t;">
              <w:txbxContent>
                <w:p>
                  <w:r>
                    <w:rPr>
                      <w:sz w:val="24"/>
                    </w:rPr>
                    <w:t>2</w:t>
                  </w:r>
                </w:p>
              </w:txbxContent>
            </v:textbox>
          </v:rect>
        </w:pict>
      </w:r>
      <w:r>
        <w:rPr>
          <w:sz w:val="52"/>
        </w:rPr>
        <w:pict>
          <v:rect id="_x0000_s3367" o:spid="_x0000_s3367" o:spt="1" style="position:absolute;left:0pt;margin-left:213.75pt;margin-top:45.3pt;height:15.75pt;width:12pt;mso-wrap-style:none;z-index:253751296;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w:t>
                  </w:r>
                </w:p>
              </w:txbxContent>
            </v:textbox>
          </v:rect>
        </w:pict>
      </w:r>
      <w:r>
        <w:rPr>
          <w:sz w:val="52"/>
        </w:rPr>
        <w:pict>
          <v:rect id="_x0000_s3366" o:spid="_x0000_s3366" o:spt="1" style="position:absolute;left:0pt;margin-left:219.75pt;margin-top:26.55pt;height:15.75pt;width:48pt;mso-wrap-style:none;z-index:253750272;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调查取证</w:t>
                  </w:r>
                </w:p>
              </w:txbxContent>
            </v:textbox>
          </v:rect>
        </w:pict>
      </w:r>
      <w:r>
        <w:rPr>
          <w:sz w:val="52"/>
        </w:rPr>
        <w:pict>
          <v:rect id="_x0000_s3365" o:spid="_x0000_s3365" o:spt="1" style="position:absolute;left:0pt;margin-left:203.25pt;margin-top:26.55pt;height:33pt;width:87.75pt;z-index:253749248;mso-width-relative:page;mso-height-relative:page;" filled="f" stroked="t" coordsize="21600,21600">
            <v:path/>
            <v:fill on="f" focussize="0,0"/>
            <v:stroke weight="1.5pt" color="#000000" joinstyle="round" endcap="round"/>
            <v:imagedata o:title=""/>
            <o:lock v:ext="edit" aspectratio="f"/>
          </v:rect>
        </w:pict>
      </w:r>
    </w:p>
    <w:p>
      <w:pPr>
        <w:rPr>
          <w:sz w:val="52"/>
          <w:szCs w:val="52"/>
        </w:rPr>
      </w:pPr>
      <w:r>
        <w:rPr>
          <w:sz w:val="52"/>
        </w:rPr>
        <w:pict>
          <v:rect id="_x0000_s3533" o:spid="_x0000_s3533" o:spt="1" style="position:absolute;left:0pt;margin-left:85.5pt;margin-top:36pt;height:15.75pt;width:60pt;mso-wrap-style:none;z-index:253921280;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诉讼请求的</w:t>
                  </w:r>
                </w:p>
              </w:txbxContent>
            </v:textbox>
          </v:rect>
        </w:pict>
      </w:r>
      <w:r>
        <w:rPr>
          <w:sz w:val="52"/>
        </w:rPr>
        <w:pict>
          <v:rect id="_x0000_s3532" o:spid="_x0000_s3532" o:spt="1" style="position:absolute;left:0pt;margin-left:85.5pt;margin-top:26.25pt;height:15.75pt;width:60pt;mso-wrap-style:none;z-index:253920256;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提出复议或</w:t>
                  </w:r>
                </w:p>
              </w:txbxContent>
            </v:textbox>
          </v:rect>
        </w:pict>
      </w:r>
      <w:r>
        <w:rPr>
          <w:sz w:val="52"/>
        </w:rPr>
        <w:pict>
          <v:shape id="_x0000_s3492" o:spid="_x0000_s3492" style="position:absolute;left:0pt;margin-left:140.25pt;margin-top:28.5pt;height:5.25pt;width:5.25pt;z-index:253879296;mso-width-relative:page;mso-height-relative:page;" fillcolor="#000000" filled="t" stroked="t" coordsize="139,138" path="m69,138l0,0hdc44,22,95,22,139,0hal139,0,69,138xe">
            <v:path arrowok="t"/>
            <v:fill on="t" color2="#FFFFFF" focussize="0,0"/>
            <v:stroke weight="0pt" color="#000000"/>
            <v:imagedata o:title=""/>
            <o:lock v:ext="edit" aspectratio="f"/>
          </v:shape>
        </w:pict>
      </w:r>
      <w:r>
        <w:rPr>
          <w:sz w:val="52"/>
        </w:rPr>
        <w:pict>
          <v:line id="_x0000_s3491" o:spid="_x0000_s3491" o:spt="20" style="position:absolute;left:0pt;margin-left:142.5pt;margin-top:9pt;height:21pt;width:0pt;z-index:253878272;mso-width-relative:page;mso-height-relative:page;" filled="f" stroked="t" coordsize="21600,21600">
            <v:path arrowok="t"/>
            <v:fill on="f" focussize="0,0"/>
            <v:stroke color="#000000" endcap="round"/>
            <v:imagedata o:title=""/>
            <o:lock v:ext="edit" aspectratio="f"/>
          </v:line>
        </w:pict>
      </w:r>
      <w:r>
        <w:rPr>
          <w:sz w:val="52"/>
        </w:rPr>
        <w:pict>
          <v:rect id="_x0000_s3457" o:spid="_x0000_s3457" o:spt="1" style="position:absolute;left:0pt;margin-left:318.75pt;margin-top:19.5pt;height:15.75pt;width:72pt;mso-wrap-style:none;z-index:253843456;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其他取证方式</w:t>
                  </w:r>
                </w:p>
              </w:txbxContent>
            </v:textbox>
          </v:rect>
        </w:pict>
      </w:r>
      <w:r>
        <w:rPr>
          <w:sz w:val="52"/>
        </w:rPr>
        <w:pict>
          <v:rect id="_x0000_s3456" o:spid="_x0000_s3456" o:spt="1" style="position:absolute;left:0pt;margin-left:314.25pt;margin-top:18pt;height:15.75pt;width:5.25pt;mso-wrap-style:none;z-index:253842432;mso-width-relative:page;mso-height-relative:page;" filled="f" stroked="f" coordsize="21600,21600">
            <v:path/>
            <v:fill on="f" focussize="0,0"/>
            <v:stroke on="f"/>
            <v:imagedata o:title=""/>
            <o:lock v:ext="edit" aspectratio="f"/>
            <v:textbox inset="0mm,0mm,0mm,0mm" style="mso-fit-shape-to-text:t;">
              <w:txbxContent>
                <w:p>
                  <w:r>
                    <w:rPr>
                      <w:sz w:val="24"/>
                    </w:rPr>
                    <w:t>?</w:t>
                  </w:r>
                </w:p>
              </w:txbxContent>
            </v:textbox>
          </v:rect>
        </w:pict>
      </w:r>
      <w:r>
        <w:rPr>
          <w:sz w:val="52"/>
        </w:rPr>
        <w:pict>
          <v:rect id="_x0000_s3455" o:spid="_x0000_s3455" o:spt="1" style="position:absolute;left:0pt;margin-left:342pt;margin-top:9pt;height:15.75pt;width:36pt;mso-wrap-style:none;z-index:25384140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勘查等</w:t>
                  </w:r>
                </w:p>
              </w:txbxContent>
            </v:textbox>
          </v:rect>
        </w:pict>
      </w:r>
      <w:r>
        <w:rPr>
          <w:sz w:val="52"/>
        </w:rPr>
        <w:pict>
          <v:rect id="_x0000_s3454" o:spid="_x0000_s3454" o:spt="1" style="position:absolute;left:0pt;margin-left:334.5pt;margin-top:9pt;height:15.75pt;width:12pt;mso-wrap-style:none;z-index:25384038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w:t>
                  </w:r>
                </w:p>
              </w:txbxContent>
            </v:textbox>
          </v:rect>
        </w:pict>
      </w:r>
      <w:r>
        <w:rPr>
          <w:sz w:val="52"/>
        </w:rPr>
        <w:pict>
          <v:rect id="_x0000_s3453" o:spid="_x0000_s3453" o:spt="1" style="position:absolute;left:0pt;margin-left:318.75pt;margin-top:9pt;height:15.75pt;width:24pt;mso-wrap-style:none;z-index:253839360;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鉴定</w:t>
                  </w:r>
                </w:p>
              </w:txbxContent>
            </v:textbox>
          </v:rect>
        </w:pict>
      </w:r>
      <w:r>
        <w:rPr>
          <w:sz w:val="52"/>
        </w:rPr>
        <w:pict>
          <v:rect id="_x0000_s3452" o:spid="_x0000_s3452" o:spt="1" style="position:absolute;left:0pt;margin-left:314.25pt;margin-top:7.5pt;height:15.75pt;width:5.25pt;mso-wrap-style:none;z-index:253838336;mso-width-relative:page;mso-height-relative:page;" filled="f" stroked="f" coordsize="21600,21600">
            <v:path/>
            <v:fill on="f" focussize="0,0"/>
            <v:stroke on="f"/>
            <v:imagedata o:title=""/>
            <o:lock v:ext="edit" aspectratio="f"/>
            <v:textbox inset="0mm,0mm,0mm,0mm" style="mso-fit-shape-to-text:t;">
              <w:txbxContent>
                <w:p>
                  <w:r>
                    <w:rPr>
                      <w:sz w:val="24"/>
                    </w:rPr>
                    <w:t>?</w:t>
                  </w:r>
                </w:p>
              </w:txbxContent>
            </v:textbox>
          </v:rect>
        </w:pict>
      </w:r>
      <w:r>
        <w:rPr>
          <w:sz w:val="52"/>
        </w:rPr>
        <w:pict>
          <v:rect id="_x0000_s3428" o:spid="_x0000_s3428" o:spt="1" style="position:absolute;left:0pt;margin-left:22.5pt;margin-top:42pt;height:15.75pt;width:72pt;mso-wrap-style:none;z-index:253813760;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进入行政复议</w:t>
                  </w:r>
                </w:p>
              </w:txbxContent>
            </v:textbox>
          </v:rect>
        </w:pict>
      </w:r>
      <w:r>
        <w:rPr>
          <w:sz w:val="52"/>
        </w:rPr>
        <w:pict>
          <v:rect id="_x0000_s3427" o:spid="_x0000_s3427" o:spt="1" style="position:absolute;left:0pt;margin-left:21pt;margin-top:39pt;height:27pt;width:54.75pt;z-index:253812736;mso-width-relative:page;mso-height-relative:page;" filled="f" stroked="t" coordsize="21600,21600">
            <v:path/>
            <v:fill on="f" focussize="0,0"/>
            <v:stroke color="#000000" joinstyle="round" endcap="round"/>
            <v:imagedata o:title=""/>
            <o:lock v:ext="edit" aspectratio="f"/>
          </v:rect>
        </w:pict>
      </w:r>
      <w:r>
        <w:rPr>
          <w:sz w:val="52"/>
        </w:rPr>
        <w:pict>
          <v:rect id="_x0000_s3411" o:spid="_x0000_s3411" o:spt="1" style="position:absolute;left:0pt;margin-left:117.75pt;margin-top:42pt;height:15.75pt;width:72pt;mso-wrap-style:none;z-index:253796352;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制作处罚决定</w:t>
                  </w:r>
                </w:p>
              </w:txbxContent>
            </v:textbox>
          </v:rect>
        </w:pict>
      </w:r>
      <w:r>
        <w:rPr>
          <w:sz w:val="52"/>
        </w:rPr>
        <w:pict>
          <v:shape id="_x0000_s3410" o:spid="_x0000_s3410" style="position:absolute;left:0pt;margin-left:93pt;margin-top:33.75pt;height:37.5pt;width:99pt;z-index:253795328;mso-width-relative:page;mso-height-relative:page;" filled="f" stroked="t" coordsize="132,50" path="m0,25l66,0,132,25,66,50,0,25xe">
            <v:path arrowok="t"/>
            <v:fill on="f" focussize="0,0"/>
            <v:stroke color="#000000" endcap="round"/>
            <v:imagedata o:title=""/>
            <o:lock v:ext="edit" aspectratio="f"/>
          </v:shape>
        </w:pict>
      </w:r>
      <w:r>
        <w:rPr>
          <w:sz w:val="52"/>
        </w:rPr>
        <w:pict>
          <v:shape id="_x0000_s3381" o:spid="_x0000_s3381" style="position:absolute;left:0pt;margin-left:244.5pt;margin-top:24.75pt;height:6pt;width:5.25pt;z-index:253765632;mso-width-relative:page;mso-height-relative:page;" fillcolor="#000000" filled="t" stroked="t" coordsize="138,138" path="m69,138l0,0hdc43,21,95,21,138,0hal69,138xe">
            <v:path arrowok="t"/>
            <v:fill on="t" color2="#FFFFFF" focussize="0,0"/>
            <v:stroke weight="0pt" color="#000000"/>
            <v:imagedata o:title=""/>
            <o:lock v:ext="edit" aspectratio="f"/>
          </v:shape>
        </w:pict>
      </w:r>
      <w:r>
        <w:rPr>
          <w:sz w:val="52"/>
        </w:rPr>
        <w:pict>
          <v:line id="_x0000_s3380" o:spid="_x0000_s3380" o:spt="20" style="position:absolute;left:0pt;margin-left:246.75pt;margin-top:12.75pt;height:13.5pt;width:0pt;z-index:253764608;mso-width-relative:page;mso-height-relative:page;" filled="f" stroked="t" coordsize="21600,21600">
            <v:path arrowok="t"/>
            <v:fill on="f" focussize="0,0"/>
            <v:stroke color="#000000" endcap="round"/>
            <v:imagedata o:title=""/>
            <o:lock v:ext="edit" aspectratio="f"/>
          </v:line>
        </w:pict>
      </w:r>
      <w:r>
        <w:rPr>
          <w:sz w:val="52"/>
        </w:rPr>
        <w:pict>
          <v:rect id="_x0000_s3373" o:spid="_x0000_s3373" o:spt="1" style="position:absolute;left:0pt;margin-left:253.5pt;margin-top:36.75pt;height:15.75pt;width:12pt;mso-wrap-style:none;z-index:253757440;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w:pict>
      </w:r>
      <w:r>
        <w:rPr>
          <w:sz w:val="52"/>
        </w:rPr>
        <w:pict>
          <v:rect id="_x0000_s3372" o:spid="_x0000_s3372" o:spt="1" style="position:absolute;left:0pt;margin-left:226.5pt;margin-top:36.75pt;height:15.75pt;width:12pt;mso-wrap-style:none;z-index:253756416;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w:pict>
      </w:r>
      <w:r>
        <w:rPr>
          <w:sz w:val="52"/>
        </w:rPr>
        <w:pict>
          <v:rect id="_x0000_s3371" o:spid="_x0000_s3371" o:spt="1" style="position:absolute;left:0pt;margin-left:203.25pt;margin-top:30.75pt;height:27.75pt;width:87.75pt;z-index:253755392;mso-width-relative:page;mso-height-relative:page;" filled="f" stroked="t" coordsize="21600,21600">
            <v:path/>
            <v:fill on="f" focussize="0,0"/>
            <v:stroke weight="1.5pt" color="#000000" joinstyle="round" endcap="round"/>
            <v:imagedata o:title=""/>
            <o:lock v:ext="edit" aspectratio="f"/>
          </v:rect>
        </w:pict>
      </w:r>
    </w:p>
    <w:p>
      <w:pPr>
        <w:rPr>
          <w:sz w:val="52"/>
          <w:szCs w:val="52"/>
        </w:rPr>
      </w:pPr>
      <w:r>
        <w:rPr>
          <w:sz w:val="52"/>
        </w:rPr>
        <w:pict>
          <v:shape id="_x0000_s3505" o:spid="_x0000_s3505" style="position:absolute;left:0pt;margin-left:303pt;margin-top:43.95pt;height:6pt;width:6pt;z-index:253892608;mso-width-relative:page;mso-height-relative:page;" fillcolor="#000000" filled="t" stroked="t" coordsize="138,138" path="m138,69l0,138hdc21,95,21,44,0,0hal138,69xe">
            <v:path arrowok="t"/>
            <v:fill on="t" color2="#FFFFFF" focussize="0,0"/>
            <v:stroke weight="0pt" color="#000000"/>
            <v:imagedata o:title=""/>
            <o:lock v:ext="edit" aspectratio="f"/>
          </v:shape>
        </w:pict>
      </w:r>
      <w:r>
        <w:rPr>
          <w:sz w:val="52"/>
        </w:rPr>
        <w:pict>
          <v:line id="_x0000_s3497" o:spid="_x0000_s3497" o:spt="20" style="position:absolute;left:0pt;margin-left:48pt;margin-top:19.2pt;height:38.25pt;width:0pt;z-index:253884416;mso-width-relative:page;mso-height-relative:page;" filled="f" stroked="t" coordsize="21600,21600">
            <v:path arrowok="t"/>
            <v:fill on="f" focussize="0,0"/>
            <v:stroke color="#000000" endcap="round"/>
            <v:imagedata o:title=""/>
            <o:lock v:ext="edit" aspectratio="f"/>
          </v:line>
        </w:pict>
      </w:r>
      <w:r>
        <w:rPr>
          <w:sz w:val="52"/>
        </w:rPr>
        <w:pict>
          <v:line id="_x0000_s3493" o:spid="_x0000_s3493" o:spt="20" style="position:absolute;left:0pt;margin-left:142.5pt;margin-top:24.45pt;height:31.5pt;width:0pt;z-index:253880320;mso-width-relative:page;mso-height-relative:page;" filled="f" stroked="t" coordsize="21600,21600">
            <v:path arrowok="t"/>
            <v:fill on="f" focussize="0,0"/>
            <v:stroke color="#000000" endcap="round"/>
            <v:imagedata o:title=""/>
            <o:lock v:ext="edit" aspectratio="f"/>
          </v:line>
        </w:pict>
      </w:r>
      <w:r>
        <w:rPr>
          <w:sz w:val="52"/>
        </w:rPr>
        <w:pict>
          <v:shape id="_x0000_s3488" o:spid="_x0000_s3488" style="position:absolute;left:0pt;margin-left:75.75pt;margin-top:2.7pt;height:6pt;width:5.25pt;z-index:253875200;mso-width-relative:page;mso-height-relative:page;" fillcolor="#000000" filled="t" stroked="t" coordsize="139,139" path="m0,69l139,0hdc117,44,117,95,139,139hal0,69xe">
            <v:path arrowok="t"/>
            <v:fill on="t" color2="#FFFFFF" focussize="0,0"/>
            <v:stroke weight="0pt" color="#000000"/>
            <v:imagedata o:title=""/>
            <o:lock v:ext="edit" aspectratio="f"/>
          </v:shape>
        </w:pict>
      </w:r>
      <w:r>
        <w:rPr>
          <w:sz w:val="52"/>
        </w:rPr>
        <w:pict>
          <v:line id="_x0000_s3487" o:spid="_x0000_s3487" o:spt="20" style="position:absolute;left:0pt;flip:x;margin-left:80.25pt;margin-top:5.7pt;height:0pt;width:12.75pt;z-index:253874176;mso-width-relative:page;mso-height-relative:page;" filled="f" stroked="t" coordsize="21600,21600">
            <v:path arrowok="t"/>
            <v:fill on="f" focussize="0,0"/>
            <v:stroke color="#000000" endcap="round"/>
            <v:imagedata o:title=""/>
            <o:lock v:ext="edit" aspectratio="f"/>
          </v:line>
        </w:pict>
      </w:r>
      <w:r>
        <w:rPr>
          <w:sz w:val="52"/>
        </w:rPr>
        <w:pict>
          <v:rect id="_x0000_s3465" o:spid="_x0000_s3465" o:spt="1" style="position:absolute;left:0pt;margin-left:327pt;margin-top:42.45pt;height:15.75pt;width:72pt;mso-wrap-style:none;z-index:25385164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w:pict>
      </w:r>
      <w:r>
        <w:rPr>
          <w:sz w:val="52"/>
        </w:rPr>
        <w:pict>
          <v:shape id="_x0000_s3464" o:spid="_x0000_s3464" style="position:absolute;left:0pt;margin-left:309pt;margin-top:29.7pt;height:34.5pt;width:89.25pt;z-index:253850624;mso-width-relative:page;mso-height-relative:page;" filled="f" stroked="t" coordsize="119,46" path="m0,23l59,0,119,23,59,46,0,23xe">
            <v:path arrowok="t"/>
            <v:fill on="f" focussize="0,0"/>
            <v:stroke color="#000000" endcap="round"/>
            <v:imagedata o:title=""/>
            <o:lock v:ext="edit" aspectratio="f"/>
          </v:shape>
        </w:pict>
      </w:r>
      <w:r>
        <w:rPr>
          <w:sz w:val="52"/>
        </w:rPr>
        <w:pict>
          <v:rect id="_x0000_s3429" o:spid="_x0000_s3429" o:spt="1" style="position:absolute;left:0pt;margin-left:27pt;margin-top:7.2pt;height:15.75pt;width:60pt;mso-wrap-style:none;z-index:25381478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或诉讼流程</w:t>
                  </w:r>
                </w:p>
              </w:txbxContent>
            </v:textbox>
          </v:rect>
        </w:pict>
      </w:r>
      <w:r>
        <w:rPr>
          <w:sz w:val="52"/>
        </w:rPr>
        <w:pict>
          <v:rect id="_x0000_s3414" o:spid="_x0000_s3414" o:spt="1" style="position:absolute;left:0pt;margin-left:134.25pt;margin-top:7.2pt;height:15.75pt;width:48pt;mso-wrap-style:none;z-index:25379942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当场交付</w:t>
                  </w:r>
                </w:p>
              </w:txbxContent>
            </v:textbox>
          </v:rect>
        </w:pict>
      </w:r>
      <w:r>
        <w:rPr>
          <w:sz w:val="52"/>
        </w:rPr>
        <w:pict>
          <v:rect id="_x0000_s3413" o:spid="_x0000_s3413" o:spt="1" style="position:absolute;left:0pt;margin-left:126pt;margin-top:7.2pt;height:15.75pt;width:12pt;mso-wrap-style:none;z-index:253798400;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w:t>
                  </w:r>
                </w:p>
              </w:txbxContent>
            </v:textbox>
          </v:rect>
        </w:pict>
      </w:r>
      <w:r>
        <w:rPr>
          <w:sz w:val="52"/>
        </w:rPr>
        <w:pict>
          <v:rect id="_x0000_s3412" o:spid="_x0000_s3412" o:spt="1" style="position:absolute;left:0pt;margin-left:117.75pt;margin-top:7.2pt;height:15.75pt;width:12pt;mso-wrap-style:none;z-index:253797376;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书</w:t>
                  </w:r>
                </w:p>
              </w:txbxContent>
            </v:textbox>
          </v:rect>
        </w:pict>
      </w:r>
      <w:r>
        <w:rPr>
          <w:sz w:val="52"/>
        </w:rPr>
        <w:pict>
          <v:shape id="_x0000_s3383" o:spid="_x0000_s3383" style="position:absolute;left:0pt;margin-left:244.5pt;margin-top:23.7pt;height:6pt;width:5.25pt;z-index:253767680;mso-width-relative:page;mso-height-relative:page;" fillcolor="#000000" filled="t" stroked="t" coordsize="138,138" path="m69,138l0,0hdc43,22,95,22,138,0hal138,0,69,138xe">
            <v:path arrowok="t"/>
            <v:fill on="t" color2="#FFFFFF" focussize="0,0"/>
            <v:stroke weight="0pt" color="#000000"/>
            <v:imagedata o:title=""/>
            <o:lock v:ext="edit" aspectratio="f"/>
          </v:shape>
        </w:pict>
      </w:r>
      <w:r>
        <w:rPr>
          <w:sz w:val="52"/>
        </w:rPr>
        <w:pict>
          <v:line id="_x0000_s3382" o:spid="_x0000_s3382" o:spt="20" style="position:absolute;left:0pt;margin-left:246.75pt;margin-top:11.7pt;height:13.5pt;width:0pt;z-index:253766656;mso-width-relative:page;mso-height-relative:page;" filled="f" stroked="t" coordsize="21600,21600">
            <v:path arrowok="t"/>
            <v:fill on="f" focussize="0,0"/>
            <v:stroke color="#000000" endcap="round"/>
            <v:imagedata o:title=""/>
            <o:lock v:ext="edit" aspectratio="f"/>
          </v:line>
        </w:pict>
      </w:r>
      <w:r>
        <w:rPr>
          <w:sz w:val="52"/>
        </w:rPr>
        <w:pict>
          <v:rect id="_x0000_s3375" o:spid="_x0000_s3375" o:spt="1" style="position:absolute;left:0pt;margin-left:213pt;margin-top:39.45pt;height:15.75pt;width:60pt;mso-wrap-style:none;z-index:25375948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处罚前告知</w:t>
                  </w:r>
                </w:p>
              </w:txbxContent>
            </v:textbox>
          </v:rect>
        </w:pict>
      </w:r>
      <w:r>
        <w:rPr>
          <w:sz w:val="52"/>
        </w:rPr>
        <w:pict>
          <v:shape id="_x0000_s3374" o:spid="_x0000_s3374" style="position:absolute;left:0pt;margin-left:202.5pt;margin-top:29.7pt;height:34.5pt;width:89.25pt;z-index:253758464;mso-width-relative:page;mso-height-relative:page;" filled="f" stroked="t" coordsize="119,46" path="m0,23l59,0,119,23,59,46,0,23xe">
            <v:path arrowok="t"/>
            <v:fill on="f" focussize="0,0"/>
            <v:stroke weight="1.5pt" color="#000000" endcap="round"/>
            <v:imagedata o:title=""/>
            <o:lock v:ext="edit" aspectratio="f"/>
          </v:shape>
        </w:pict>
      </w:r>
    </w:p>
    <w:p>
      <w:pPr>
        <w:rPr>
          <w:sz w:val="52"/>
          <w:szCs w:val="52"/>
        </w:rPr>
      </w:pPr>
      <w:r>
        <w:rPr>
          <w:sz w:val="52"/>
        </w:rPr>
        <w:pict>
          <v:shape id="_x0000_s3541" o:spid="_x0000_s3541" style="position:absolute;left:0pt;margin-left:381pt;margin-top:45.15pt;height:6pt;width:6pt;z-index:253929472;mso-width-relative:page;mso-height-relative:page;" fillcolor="#000000" filled="t" stroked="t" coordsize="139,138" path="m0,69l139,0hdc117,43,117,94,139,138hal0,69xe">
            <v:path arrowok="t"/>
            <v:fill on="t" color2="#FFFFFF" focussize="0,0"/>
            <v:stroke weight="0pt" color="#000000"/>
            <v:imagedata o:title=""/>
            <o:lock v:ext="edit" aspectratio="f"/>
          </v:shape>
        </w:pict>
      </w:r>
      <w:r>
        <w:rPr>
          <w:sz w:val="52"/>
        </w:rPr>
        <w:pict>
          <v:shape id="_x0000_s3539" o:spid="_x0000_s3539" style="position:absolute;left:0pt;margin-left:350.25pt;margin-top:33.9pt;height:6pt;width:6pt;z-index:253927424;mso-width-relative:page;mso-height-relative:page;" fillcolor="#000000" filled="t" stroked="t" coordsize="138,139" path="m69,139l0,0hdc44,22,95,22,138,0hal69,139xe">
            <v:path arrowok="t"/>
            <v:fill on="t" color2="#FFFFFF" focussize="0,0"/>
            <v:stroke weight="0pt" color="#000000"/>
            <v:imagedata o:title=""/>
            <o:lock v:ext="edit" aspectratio="f"/>
          </v:shape>
        </w:pict>
      </w:r>
      <w:r>
        <w:rPr>
          <w:sz w:val="52"/>
        </w:rPr>
        <w:pict>
          <v:line id="_x0000_s3538" o:spid="_x0000_s3538" o:spt="20" style="position:absolute;left:0pt;margin-left:353.25pt;margin-top:17.4pt;height:18pt;width:0pt;z-index:253926400;mso-width-relative:page;mso-height-relative:page;" filled="f" stroked="t" coordsize="21600,21600">
            <v:path arrowok="t"/>
            <v:fill on="f" focussize="0,0"/>
            <v:stroke color="#000000" endcap="round"/>
            <v:imagedata o:title=""/>
            <o:lock v:ext="edit" aspectratio="f"/>
          </v:line>
        </w:pict>
      </w:r>
      <w:r>
        <w:rPr>
          <w:sz w:val="52"/>
        </w:rPr>
        <w:pict>
          <v:rect id="_x0000_s3535" o:spid="_x0000_s3535" o:spt="1" style="position:absolute;left:0pt;margin-left:336pt;margin-top:43.65pt;height:15.75pt;width:48pt;mso-wrap-style:none;z-index:25392332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申请听证</w:t>
                  </w:r>
                </w:p>
              </w:txbxContent>
            </v:textbox>
          </v:rect>
        </w:pict>
      </w:r>
      <w:r>
        <w:rPr>
          <w:sz w:val="52"/>
        </w:rPr>
        <w:pict>
          <v:rect id="_x0000_s3534" o:spid="_x0000_s3534" o:spt="1" style="position:absolute;left:0pt;margin-left:325.5pt;margin-top:39.9pt;height:17.25pt;width:55.5pt;z-index:253922304;mso-width-relative:page;mso-height-relative:page;" filled="f" stroked="t" coordsize="21600,21600">
            <v:path/>
            <v:fill on="f" focussize="0,0"/>
            <v:stroke color="#000000" joinstyle="round" endcap="round"/>
            <v:imagedata o:title=""/>
            <o:lock v:ext="edit" aspectratio="f"/>
          </v:rect>
        </w:pict>
      </w:r>
      <w:r>
        <w:rPr>
          <w:sz w:val="52"/>
        </w:rPr>
        <w:pict>
          <v:shape id="_x0000_s3509" o:spid="_x0000_s3509" style="position:absolute;left:0pt;margin-left:246.75pt;margin-top:24.15pt;height:6pt;width:6pt;z-index:253896704;mso-width-relative:page;mso-height-relative:page;" fillcolor="#000000" filled="t" stroked="t" coordsize="138,138" path="m0,69l138,0hdc117,43,117,95,138,138hal0,69xe">
            <v:path arrowok="t"/>
            <v:fill on="t" color2="#FFFFFF" focussize="0,0"/>
            <v:stroke weight="0pt" color="#000000"/>
            <v:imagedata o:title=""/>
            <o:lock v:ext="edit" aspectratio="f"/>
          </v:shape>
        </w:pict>
      </w:r>
      <w:r>
        <w:rPr>
          <w:sz w:val="52"/>
        </w:rPr>
        <w:pict>
          <v:shape id="_x0000_s3508" o:spid="_x0000_s3508" style="position:absolute;left:0pt;margin-left:251.25pt;margin-top:17.4pt;height:9.75pt;width:102pt;z-index:253895680;mso-width-relative:page;mso-height-relative:page;" filled="f" stroked="t" coordsize="136,13" path="m136,0l136,13,0,13e">
            <v:path arrowok="t"/>
            <v:fill on="f" focussize="0,0"/>
            <v:stroke color="#000000" endcap="round"/>
            <v:imagedata o:title=""/>
            <o:lock v:ext="edit" aspectratio="f"/>
          </v:shape>
        </w:pict>
      </w:r>
      <w:r>
        <w:rPr>
          <w:sz w:val="52"/>
        </w:rPr>
        <w:pict>
          <v:shape id="_x0000_s3507" o:spid="_x0000_s3507" style="position:absolute;left:0pt;margin-left:417.75pt;margin-top:26.4pt;height:6pt;width:6pt;z-index:253894656;mso-width-relative:page;mso-height-relative:page;" fillcolor="#000000" filled="t" stroked="t" coordsize="138,138" path="m69,138l0,0hdc43,22,94,22,138,0hal69,138xe">
            <v:path arrowok="t"/>
            <v:fill on="t" color2="#FFFFFF" focussize="0,0"/>
            <v:stroke weight="0pt" color="#000000"/>
            <v:imagedata o:title=""/>
            <o:lock v:ext="edit" aspectratio="f"/>
          </v:shape>
        </w:pict>
      </w:r>
      <w:r>
        <w:rPr>
          <w:sz w:val="52"/>
        </w:rPr>
        <w:pict>
          <v:shape id="_x0000_s3506" o:spid="_x0000_s3506" style="position:absolute;left:0pt;margin-left:398.25pt;margin-top:0.15pt;height:27.75pt;width:22.5pt;z-index:253893632;mso-width-relative:page;mso-height-relative:page;" filled="f" stroked="t" coordsize="30,37" path="m0,0l30,0,30,37e">
            <v:path arrowok="t"/>
            <v:fill on="f" focussize="0,0"/>
            <v:stroke color="#000000" endcap="round"/>
            <v:imagedata o:title=""/>
            <o:lock v:ext="edit" aspectratio="f"/>
          </v:shape>
        </w:pict>
      </w:r>
      <w:r>
        <w:rPr>
          <w:sz w:val="52"/>
        </w:rPr>
        <w:pict>
          <v:line id="_x0000_s3504" o:spid="_x0000_s3504" o:spt="20" style="position:absolute;left:0pt;margin-left:291.75pt;margin-top:0.15pt;height:0pt;width:12.75pt;z-index:253891584;mso-width-relative:page;mso-height-relative:page;" filled="f" stroked="t" coordsize="21600,21600">
            <v:path arrowok="t"/>
            <v:fill on="f" focussize="0,0"/>
            <v:stroke color="#000000" endcap="round"/>
            <v:imagedata o:title=""/>
            <o:lock v:ext="edit" aspectratio="f"/>
          </v:line>
        </w:pict>
      </w:r>
      <w:r>
        <w:rPr>
          <w:sz w:val="52"/>
        </w:rPr>
        <w:pict>
          <v:shape id="_x0000_s3498" o:spid="_x0000_s3498" style="position:absolute;left:0pt;margin-left:45.75pt;margin-top:9.15pt;height:6pt;width:5.25pt;z-index:253885440;mso-width-relative:page;mso-height-relative:page;" fillcolor="#000000" filled="t" stroked="t" coordsize="138,138" path="m69,138l0,0hdc43,22,95,22,138,0hal138,0,69,138xe">
            <v:path arrowok="t"/>
            <v:fill on="t" color2="#FFFFFF" focussize="0,0"/>
            <v:stroke weight="0pt" color="#000000"/>
            <v:imagedata o:title=""/>
            <o:lock v:ext="edit" aspectratio="f"/>
          </v:shape>
        </w:pict>
      </w:r>
      <w:r>
        <w:rPr>
          <w:sz w:val="52"/>
        </w:rPr>
        <w:pict>
          <v:shape id="_x0000_s3494" o:spid="_x0000_s3494" style="position:absolute;left:0pt;margin-left:140.25pt;margin-top:7.65pt;height:6pt;width:5.25pt;z-index:253881344;mso-width-relative:page;mso-height-relative:page;" fillcolor="#000000" filled="t" stroked="t" coordsize="139,138" path="m69,138l0,0hdc44,22,95,22,139,0hal69,138xe">
            <v:path arrowok="t"/>
            <v:fill on="t" color2="#FFFFFF" focussize="0,0"/>
            <v:stroke weight="0pt" color="#000000"/>
            <v:imagedata o:title=""/>
            <o:lock v:ext="edit" aspectratio="f"/>
          </v:shape>
        </w:pict>
      </w:r>
      <w:r>
        <w:rPr>
          <w:sz w:val="52"/>
        </w:rPr>
        <w:pict>
          <v:rect id="_x0000_s3469" o:spid="_x0000_s3469" o:spt="1" style="position:absolute;left:0pt;margin-left:400.5pt;margin-top:45.15pt;height:15.75pt;width:84pt;mso-wrap-style:none;z-index:25385574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情节复杂或重大</w:t>
                  </w:r>
                </w:p>
              </w:txbxContent>
            </v:textbox>
          </v:rect>
        </w:pict>
      </w:r>
      <w:r>
        <w:rPr>
          <w:sz w:val="52"/>
        </w:rPr>
        <w:pict>
          <v:rect id="_x0000_s3468" o:spid="_x0000_s3468" o:spt="1" style="position:absolute;left:0pt;margin-left:393pt;margin-top:45.15pt;height:15.75pt;width:12pt;mso-wrap-style:none;z-index:253854720;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w:t>
                  </w:r>
                </w:p>
              </w:txbxContent>
            </v:textbox>
          </v:rect>
        </w:pict>
      </w:r>
      <w:r>
        <w:rPr>
          <w:sz w:val="52"/>
        </w:rPr>
        <w:pict>
          <v:rect id="_x0000_s3467" o:spid="_x0000_s3467" o:spt="1" style="position:absolute;left:0pt;margin-left:396.75pt;margin-top:34.65pt;height:15.75pt;width:72pt;mso-wrap-style:none;z-index:253853696;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w:pict>
      </w:r>
      <w:r>
        <w:rPr>
          <w:sz w:val="52"/>
        </w:rPr>
        <w:pict>
          <v:rect id="_x0000_s3466" o:spid="_x0000_s3466" o:spt="1" style="position:absolute;left:0pt;margin-left:390pt;margin-top:32.4pt;height:32.25pt;width:61.5pt;z-index:253852672;mso-width-relative:page;mso-height-relative:page;" filled="f" stroked="t" coordsize="21600,21600">
            <v:path/>
            <v:fill on="f" focussize="0,0"/>
            <v:stroke color="#000000" joinstyle="round" endcap="round"/>
            <v:imagedata o:title=""/>
            <o:lock v:ext="edit" aspectratio="f"/>
          </v:rect>
        </w:pict>
      </w:r>
      <w:r>
        <w:rPr>
          <w:sz w:val="52"/>
        </w:rPr>
        <w:pict>
          <v:rect id="_x0000_s3436" o:spid="_x0000_s3436" o:spt="1" style="position:absolute;left:0pt;margin-left:65.25pt;margin-top:33.15pt;height:15.75pt;width:12pt;mso-wrap-style:none;z-index:253821952;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w:pict>
      </w:r>
      <w:r>
        <w:rPr>
          <w:sz w:val="52"/>
        </w:rPr>
        <w:pict>
          <v:rect id="_x0000_s3435" o:spid="_x0000_s3435" o:spt="1" style="position:absolute;left:0pt;margin-left:56.25pt;margin-top:33.15pt;height:15.75pt;width:12pt;mso-wrap-style:none;z-index:25382092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w:t>
                  </w:r>
                </w:p>
              </w:txbxContent>
            </v:textbox>
          </v:rect>
        </w:pict>
      </w:r>
      <w:r>
        <w:rPr>
          <w:sz w:val="52"/>
        </w:rPr>
        <w:pict>
          <v:rect id="_x0000_s3434" o:spid="_x0000_s3434" o:spt="1" style="position:absolute;left:0pt;margin-left:48pt;margin-top:33.15pt;height:15.75pt;width:12pt;mso-wrap-style:none;z-index:25381990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裁</w:t>
                  </w:r>
                </w:p>
              </w:txbxContent>
            </v:textbox>
          </v:rect>
        </w:pict>
      </w:r>
      <w:r>
        <w:rPr>
          <w:sz w:val="52"/>
        </w:rPr>
        <w:pict>
          <v:rect id="_x0000_s3433" o:spid="_x0000_s3433" o:spt="1" style="position:absolute;left:0pt;margin-left:39.75pt;margin-top:33.15pt;height:15.75pt;width:12pt;mso-wrap-style:none;z-index:253818880;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w:t>
                  </w:r>
                </w:p>
              </w:txbxContent>
            </v:textbox>
          </v:rect>
        </w:pict>
      </w:r>
      <w:r>
        <w:rPr>
          <w:sz w:val="52"/>
        </w:rPr>
        <w:pict>
          <v:rect id="_x0000_s3432" o:spid="_x0000_s3432" o:spt="1" style="position:absolute;left:0pt;margin-left:22.5pt;margin-top:33.15pt;height:15.75pt;width:24pt;mso-wrap-style:none;z-index:253817856;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政判</w:t>
                  </w:r>
                </w:p>
              </w:txbxContent>
            </v:textbox>
          </v:rect>
        </w:pict>
      </w:r>
      <w:r>
        <w:rPr>
          <w:sz w:val="52"/>
        </w:rPr>
        <w:pict>
          <v:rect id="_x0000_s3431" o:spid="_x0000_s3431" o:spt="1" style="position:absolute;left:0pt;margin-left:22.5pt;margin-top:21.9pt;height:15.75pt;width:72pt;mso-wrap-style:none;z-index:253816832;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复议决定或行</w:t>
                  </w:r>
                </w:p>
              </w:txbxContent>
            </v:textbox>
          </v:rect>
        </w:pict>
      </w:r>
      <w:r>
        <w:rPr>
          <w:sz w:val="52"/>
        </w:rPr>
        <w:pict>
          <v:rect id="_x0000_s3430" o:spid="_x0000_s3430" o:spt="1" style="position:absolute;left:0pt;margin-left:21pt;margin-top:15.15pt;height:33.75pt;width:54.75pt;z-index:253815808;mso-width-relative:page;mso-height-relative:page;" filled="f" stroked="t" coordsize="21600,21600">
            <v:path/>
            <v:fill on="f" focussize="0,0"/>
            <v:stroke color="#000000" joinstyle="round" endcap="round"/>
            <v:imagedata o:title=""/>
            <o:lock v:ext="edit" aspectratio="f"/>
          </v:rect>
        </w:pict>
      </w:r>
      <w:r>
        <w:rPr>
          <w:sz w:val="52"/>
        </w:rPr>
        <w:pict>
          <v:rect id="_x0000_s3422" o:spid="_x0000_s3422" o:spt="1" style="position:absolute;left:0pt;margin-left:96pt;margin-top:39.15pt;height:15.75pt;width:132pt;mso-wrap-style:none;z-index:253807616;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以及特殊情况下当场收缴</w:t>
                  </w:r>
                </w:p>
              </w:txbxContent>
            </v:textbox>
          </v:rect>
        </w:pict>
      </w:r>
      <w:r>
        <w:rPr>
          <w:sz w:val="52"/>
        </w:rPr>
        <w:pict>
          <v:rect id="_x0000_s3421" o:spid="_x0000_s3421" o:spt="1" style="position:absolute;left:0pt;margin-left:130.5pt;margin-top:27.15pt;height:15.75pt;width:96pt;mso-wrap-style:none;z-index:253806592;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在事后难以执行的</w:t>
                  </w:r>
                </w:p>
              </w:txbxContent>
            </v:textbox>
          </v:rect>
        </w:pict>
      </w:r>
      <w:r>
        <w:rPr>
          <w:sz w:val="52"/>
        </w:rPr>
        <w:pict>
          <v:rect id="_x0000_s3420" o:spid="_x0000_s3420" o:spt="1" style="position:absolute;left:0pt;margin-left:121.5pt;margin-top:27.15pt;height:15.75pt;width:12pt;mso-wrap-style:none;z-index:25380556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w:t>
                  </w:r>
                </w:p>
              </w:txbxContent>
            </v:textbox>
          </v:rect>
        </w:pict>
      </w:r>
      <w:r>
        <w:rPr>
          <w:sz w:val="52"/>
        </w:rPr>
        <w:pict>
          <v:rect id="_x0000_s3419" o:spid="_x0000_s3419" o:spt="1" style="position:absolute;left:0pt;margin-left:87pt;margin-top:27.15pt;height:15.75pt;width:48pt;mso-wrap-style:none;z-index:25380454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缴纳罚款</w:t>
                  </w:r>
                </w:p>
              </w:txbxContent>
            </v:textbox>
          </v:rect>
        </w:pict>
      </w:r>
      <w:r>
        <w:rPr>
          <w:sz w:val="52"/>
        </w:rPr>
        <w:pict>
          <v:rect id="_x0000_s3418" o:spid="_x0000_s3418" o:spt="1" style="position:absolute;left:0pt;margin-left:138.75pt;margin-top:15.9pt;height:15.75pt;width:84pt;mso-wrap-style:none;z-index:253803520;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日内到指定银行</w:t>
                  </w:r>
                </w:p>
              </w:txbxContent>
            </v:textbox>
          </v:rect>
        </w:pict>
      </w:r>
      <w:r>
        <w:rPr>
          <w:sz w:val="52"/>
        </w:rPr>
        <w:pict>
          <v:rect id="_x0000_s3417" o:spid="_x0000_s3417" o:spt="1" style="position:absolute;left:0pt;margin-left:130.5pt;margin-top:14.4pt;height:15.75pt;width:12pt;mso-wrap-style:none;z-index:253802496;mso-width-relative:page;mso-height-relative:page;" filled="f" stroked="f" coordsize="21600,21600">
            <v:path/>
            <v:fill on="f" focussize="0,0"/>
            <v:stroke on="f"/>
            <v:imagedata o:title=""/>
            <o:lock v:ext="edit" aspectratio="f"/>
            <v:textbox inset="0mm,0mm,0mm,0mm" style="mso-fit-shape-to-text:t;">
              <w:txbxContent>
                <w:p>
                  <w:r>
                    <w:rPr>
                      <w:sz w:val="24"/>
                    </w:rPr>
                    <w:t>15</w:t>
                  </w:r>
                </w:p>
              </w:txbxContent>
            </v:textbox>
          </v:rect>
        </w:pict>
      </w:r>
      <w:r>
        <w:rPr>
          <w:sz w:val="52"/>
        </w:rPr>
        <w:pict>
          <v:rect id="_x0000_s3416" o:spid="_x0000_s3416" o:spt="1" style="position:absolute;left:0pt;margin-left:87pt;margin-top:15.9pt;height:15.75pt;width:60pt;mso-wrap-style:none;z-index:253801472;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执行当事人</w:t>
                  </w:r>
                </w:p>
              </w:txbxContent>
            </v:textbox>
          </v:rect>
        </w:pict>
      </w:r>
      <w:r>
        <w:rPr>
          <w:sz w:val="52"/>
        </w:rPr>
        <w:pict>
          <v:rect id="_x0000_s3415" o:spid="_x0000_s3415" o:spt="1" style="position:absolute;left:0pt;margin-left:82.5pt;margin-top:13.65pt;height:36.75pt;width:120.75pt;z-index:253800448;mso-width-relative:page;mso-height-relative:page;" filled="f" stroked="t" coordsize="21600,21600">
            <v:path/>
            <v:fill on="f" focussize="0,0"/>
            <v:stroke color="#000000" joinstyle="round" endcap="round"/>
            <v:imagedata o:title=""/>
            <o:lock v:ext="edit" aspectratio="f"/>
          </v:rect>
        </w:pict>
      </w:r>
      <w:r>
        <w:rPr>
          <w:sz w:val="52"/>
        </w:rPr>
        <w:pict>
          <v:line id="_x0000_s3396" o:spid="_x0000_s3396" o:spt="20" style="position:absolute;left:0pt;margin-left:246.75pt;margin-top:17.4pt;height:117.75pt;width:0pt;z-index:253780992;mso-width-relative:page;mso-height-relative:page;" filled="f" stroked="t" coordsize="21600,21600">
            <v:path arrowok="t"/>
            <v:fill on="f" focussize="0,0"/>
            <v:stroke color="#000000" endcap="round"/>
            <v:imagedata o:title=""/>
            <o:lock v:ext="edit" aspectratio="f"/>
          </v:line>
        </w:pict>
      </w:r>
    </w:p>
    <w:p>
      <w:pPr>
        <w:rPr>
          <w:sz w:val="52"/>
          <w:szCs w:val="52"/>
        </w:rPr>
      </w:pPr>
      <w:r>
        <w:rPr>
          <w:sz w:val="52"/>
        </w:rPr>
        <w:pict>
          <v:shape id="_x0000_s3545" o:spid="_x0000_s3545" style="position:absolute;left:0pt;margin-left:417.75pt;margin-top:36.6pt;height:6pt;width:6pt;z-index:253933568;mso-width-relative:page;mso-height-relative:page;" fillcolor="#000000" filled="t" stroked="t" coordsize="138,138" path="m69,138l0,0hdc43,22,94,22,138,0hal69,138xe">
            <v:path arrowok="t"/>
            <v:fill on="t" color2="#FFFFFF" focussize="0,0"/>
            <v:stroke weight="0pt" color="#000000"/>
            <v:imagedata o:title=""/>
            <o:lock v:ext="edit" aspectratio="f"/>
          </v:shape>
        </w:pict>
      </w:r>
      <w:r>
        <w:rPr>
          <w:sz w:val="52"/>
        </w:rPr>
        <w:pict>
          <v:shape id="_x0000_s3544" o:spid="_x0000_s3544" style="position:absolute;left:0pt;margin-left:381pt;margin-top:29.85pt;height:8.25pt;width:39.75pt;z-index:253932544;mso-width-relative:page;mso-height-relative:page;" filled="f" stroked="t" coordsize="53,11" path="m0,0l53,0,53,11e">
            <v:path arrowok="t"/>
            <v:fill on="f" focussize="0,0"/>
            <v:stroke color="#000000" endcap="round"/>
            <v:imagedata o:title=""/>
            <o:lock v:ext="edit" aspectratio="f"/>
          </v:shape>
        </w:pict>
      </w:r>
      <w:r>
        <w:rPr>
          <w:sz w:val="52"/>
        </w:rPr>
        <w:pict>
          <v:shape id="_x0000_s3543" o:spid="_x0000_s3543" style="position:absolute;left:0pt;margin-left:350.25pt;margin-top:17.1pt;height:6pt;width:6pt;z-index:253931520;mso-width-relative:page;mso-height-relative:page;" fillcolor="#000000" filled="t" stroked="t" coordsize="138,138" path="m69,138l0,0hdc44,21,95,21,138,0hal69,138xe">
            <v:path arrowok="t"/>
            <v:fill on="t" color2="#FFFFFF" focussize="0,0"/>
            <v:stroke weight="0pt" color="#000000"/>
            <v:imagedata o:title=""/>
            <o:lock v:ext="edit" aspectratio="f"/>
          </v:shape>
        </w:pict>
      </w:r>
      <w:r>
        <w:rPr>
          <w:sz w:val="52"/>
        </w:rPr>
        <w:pict>
          <v:line id="_x0000_s3542" o:spid="_x0000_s3542" o:spt="20" style="position:absolute;left:0pt;margin-left:353.25pt;margin-top:10.35pt;height:8.25pt;width:0pt;z-index:253930496;mso-width-relative:page;mso-height-relative:page;" filled="f" stroked="t" coordsize="21600,21600">
            <v:path arrowok="t"/>
            <v:fill on="f" focussize="0,0"/>
            <v:stroke color="#000000" endcap="round"/>
            <v:imagedata o:title=""/>
            <o:lock v:ext="edit" aspectratio="f"/>
          </v:line>
        </w:pict>
      </w:r>
      <w:r>
        <w:rPr>
          <w:sz w:val="52"/>
        </w:rPr>
        <w:pict>
          <v:line id="_x0000_s3540" o:spid="_x0000_s3540" o:spt="20" style="position:absolute;left:0pt;flip:x;margin-left:385.5pt;margin-top:1.35pt;height:0pt;width:4.5pt;z-index:253928448;mso-width-relative:page;mso-height-relative:page;" filled="f" stroked="t" coordsize="21600,21600">
            <v:path arrowok="t"/>
            <v:fill on="f" focussize="0,0"/>
            <v:stroke color="#000000" endcap="round"/>
            <v:imagedata o:title=""/>
            <o:lock v:ext="edit" aspectratio="f"/>
          </v:line>
        </w:pict>
      </w:r>
      <w:r>
        <w:rPr>
          <w:sz w:val="52"/>
        </w:rPr>
        <w:pict>
          <v:rect id="_x0000_s3537" o:spid="_x0000_s3537" o:spt="1" style="position:absolute;left:0pt;margin-left:336.75pt;margin-top:25.35pt;height:15.75pt;width:48pt;mso-wrap-style:none;z-index:253925376;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组织听证</w:t>
                  </w:r>
                </w:p>
              </w:txbxContent>
            </v:textbox>
          </v:rect>
        </w:pict>
      </w:r>
      <w:r>
        <w:rPr>
          <w:sz w:val="52"/>
        </w:rPr>
        <w:pict>
          <v:rect id="_x0000_s3536" o:spid="_x0000_s3536" o:spt="1" style="position:absolute;left:0pt;margin-left:325.5pt;margin-top:23.1pt;height:14.25pt;width:55.5pt;z-index:253924352;mso-width-relative:page;mso-height-relative:page;" filled="f" stroked="t" coordsize="21600,21600">
            <v:path/>
            <v:fill on="f" focussize="0,0"/>
            <v:stroke color="#000000" joinstyle="round" endcap="round"/>
            <v:imagedata o:title=""/>
            <o:lock v:ext="edit" aspectratio="f"/>
          </v:rect>
        </w:pict>
      </w:r>
      <w:r>
        <w:rPr>
          <w:sz w:val="52"/>
        </w:rPr>
        <w:pict>
          <v:shape id="_x0000_s3511" o:spid="_x0000_s3511" style="position:absolute;left:0pt;margin-left:417.75pt;margin-top:36.6pt;height:6pt;width:6pt;z-index:253898752;mso-width-relative:page;mso-height-relative:page;" fillcolor="#000000" filled="t" stroked="t" coordsize="138,138" path="m69,138l0,0hdc43,22,94,22,138,0hal69,138xe">
            <v:path arrowok="t"/>
            <v:fill on="t" color2="#FFFFFF" focussize="0,0"/>
            <v:stroke weight="0pt" color="#000000"/>
            <v:imagedata o:title=""/>
            <o:lock v:ext="edit" aspectratio="f"/>
          </v:shape>
        </w:pict>
      </w:r>
      <w:r>
        <w:rPr>
          <w:sz w:val="52"/>
        </w:rPr>
        <w:pict>
          <v:line id="_x0000_s3510" o:spid="_x0000_s3510" o:spt="20" style="position:absolute;left:0pt;margin-left:420.75pt;margin-top:17.85pt;height:20.25pt;width:0pt;z-index:253897728;mso-width-relative:page;mso-height-relative:page;" filled="f" stroked="t" coordsize="21600,21600">
            <v:path arrowok="t"/>
            <v:fill on="f" focussize="0,0"/>
            <v:stroke color="#000000" endcap="round"/>
            <v:imagedata o:title=""/>
            <o:lock v:ext="edit" aspectratio="f"/>
          </v:line>
        </w:pict>
      </w:r>
      <w:r>
        <w:rPr>
          <w:sz w:val="52"/>
        </w:rPr>
        <w:pict>
          <v:shape id="_x0000_s3500" o:spid="_x0000_s3500" style="position:absolute;left:0pt;margin-left:45.75pt;margin-top:44.1pt;height:6pt;width:5.25pt;z-index:253887488;mso-width-relative:page;mso-height-relative:page;" fillcolor="#000000" filled="t" stroked="t" coordsize="138,139" path="m69,139l0,0hdc43,22,95,22,138,0hal138,0,69,139xe">
            <v:path arrowok="t"/>
            <v:fill on="t" color2="#FFFFFF" focussize="0,0"/>
            <v:stroke weight="0pt" color="#000000"/>
            <v:imagedata o:title=""/>
            <o:lock v:ext="edit" aspectratio="f"/>
          </v:shape>
        </w:pict>
      </w:r>
      <w:r>
        <w:rPr>
          <w:sz w:val="52"/>
        </w:rPr>
        <w:pict>
          <v:line id="_x0000_s3499" o:spid="_x0000_s3499" o:spt="20" style="position:absolute;left:0pt;margin-left:48pt;margin-top:2.1pt;height:43.5pt;width:0pt;z-index:253886464;mso-width-relative:page;mso-height-relative:page;" filled="f" stroked="t" coordsize="21600,21600">
            <v:path arrowok="t"/>
            <v:fill on="f" focussize="0,0"/>
            <v:stroke color="#000000" endcap="round"/>
            <v:imagedata o:title=""/>
            <o:lock v:ext="edit" aspectratio="f"/>
          </v:line>
        </w:pict>
      </w:r>
      <w:r>
        <w:rPr>
          <w:sz w:val="52"/>
        </w:rPr>
        <w:pict>
          <v:shape id="_x0000_s3496" o:spid="_x0000_s3496" style="position:absolute;left:0pt;margin-left:140.25pt;margin-top:44.1pt;height:6pt;width:5.25pt;z-index:253883392;mso-width-relative:page;mso-height-relative:page;" fillcolor="#000000" filled="t" stroked="t" coordsize="139,139" path="m69,139l0,0hdc44,22,95,22,139,0hal139,0,69,139xe">
            <v:path arrowok="t"/>
            <v:fill on="t" color2="#FFFFFF" focussize="0,0"/>
            <v:stroke weight="0pt" color="#000000"/>
            <v:imagedata o:title=""/>
            <o:lock v:ext="edit" aspectratio="f"/>
          </v:shape>
        </w:pict>
      </w:r>
      <w:r>
        <w:rPr>
          <w:sz w:val="52"/>
        </w:rPr>
        <w:pict>
          <v:line id="_x0000_s3495" o:spid="_x0000_s3495" o:spt="20" style="position:absolute;left:0pt;margin-left:142.5pt;margin-top:3.6pt;height:42pt;width:0pt;z-index:253882368;mso-width-relative:page;mso-height-relative:page;" filled="f" stroked="t" coordsize="21600,21600">
            <v:path arrowok="t"/>
            <v:fill on="f" focussize="0,0"/>
            <v:stroke color="#000000" endcap="round"/>
            <v:imagedata o:title=""/>
            <o:lock v:ext="edit" aspectratio="f"/>
          </v:line>
        </w:pict>
      </w:r>
      <w:r>
        <w:rPr>
          <w:sz w:val="52"/>
        </w:rPr>
        <w:pict>
          <v:rect id="_x0000_s3472" o:spid="_x0000_s3472" o:spt="1" style="position:absolute;left:0pt;margin-left:390pt;margin-top:42.6pt;height:24.75pt;width:61.5pt;z-index:253858816;mso-width-relative:page;mso-height-relative:page;" filled="f" stroked="t" coordsize="21600,21600">
            <v:path/>
            <v:fill on="f" focussize="0,0"/>
            <v:stroke color="#000000" joinstyle="round" endcap="round"/>
            <v:imagedata o:title=""/>
            <o:lock v:ext="edit" aspectratio="f"/>
          </v:rect>
        </w:pict>
      </w:r>
      <w:r>
        <w:rPr>
          <w:sz w:val="52"/>
        </w:rPr>
        <w:pict>
          <v:rect id="_x0000_s3471" o:spid="_x0000_s3471" o:spt="1" style="position:absolute;left:0pt;margin-left:423.75pt;margin-top:7.35pt;height:15.75pt;width:12pt;mso-wrap-style:none;z-index:253857792;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w:t>
                  </w:r>
                </w:p>
              </w:txbxContent>
            </v:textbox>
          </v:rect>
        </w:pict>
      </w:r>
      <w:r>
        <w:rPr>
          <w:sz w:val="52"/>
        </w:rPr>
        <w:pict>
          <v:rect id="_x0000_s3470" o:spid="_x0000_s3470" o:spt="1" style="position:absolute;left:0pt;margin-left:410.25pt;margin-top:7.35pt;height:15.75pt;width:24pt;mso-wrap-style:none;z-index:25385676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处罚</w:t>
                  </w:r>
                </w:p>
              </w:txbxContent>
            </v:textbox>
          </v:rect>
        </w:pict>
      </w:r>
    </w:p>
    <w:p>
      <w:pPr>
        <w:rPr>
          <w:sz w:val="52"/>
          <w:szCs w:val="52"/>
        </w:rPr>
      </w:pPr>
      <w:r>
        <w:rPr>
          <w:sz w:val="52"/>
        </w:rPr>
        <w:pict>
          <v:shape id="_x0000_s3527" o:spid="_x0000_s3527" style="position:absolute;left:0pt;margin-left:246.75pt;margin-top:4.8pt;height:6pt;width:6pt;z-index:253915136;mso-width-relative:page;mso-height-relative:page;" fillcolor="#000000" filled="t" stroked="t" coordsize="138,139" path="m0,69l138,0hdc117,44,116,95,138,139hal138,139,0,69xe">
            <v:path arrowok="t"/>
            <v:fill on="t" color2="#FFFFFF" focussize="0,0"/>
            <v:stroke weight="0pt" color="#000000"/>
            <v:imagedata o:title=""/>
            <o:lock v:ext="edit" aspectratio="f"/>
          </v:shape>
        </w:pict>
      </w:r>
      <w:r>
        <w:rPr>
          <w:sz w:val="52"/>
        </w:rPr>
        <w:pict>
          <v:line id="_x0000_s3526" o:spid="_x0000_s3526" o:spt="20" style="position:absolute;left:0pt;flip:x y;margin-left:251.25pt;margin-top:7.8pt;height:0.75pt;width:138.75pt;z-index:253914112;mso-width-relative:page;mso-height-relative:page;" filled="f" stroked="t" coordsize="21600,21600">
            <v:path arrowok="t"/>
            <v:fill on="f" focussize="0,0"/>
            <v:stroke color="#000000" endcap="round"/>
            <v:imagedata o:title=""/>
            <o:lock v:ext="edit" aspectratio="f"/>
          </v:line>
        </w:pict>
      </w:r>
      <w:r>
        <w:rPr>
          <w:sz w:val="52"/>
        </w:rPr>
        <w:pict>
          <v:shape id="_x0000_s3524" o:spid="_x0000_s3524" style="position:absolute;left:0pt;margin-left:52.5pt;margin-top:37.8pt;height:45pt;width:90pt;z-index:253912064;mso-width-relative:page;mso-height-relative:page;" filled="f" stroked="t" coordsize="120,60" path="m120,0l120,60,0,60e">
            <v:path arrowok="t"/>
            <v:fill on="f" focussize="0,0"/>
            <v:stroke color="#000000" endcap="round"/>
            <v:imagedata o:title=""/>
            <o:lock v:ext="edit" aspectratio="f"/>
          </v:shape>
        </w:pict>
      </w:r>
      <w:r>
        <w:rPr>
          <w:sz w:val="52"/>
        </w:rPr>
        <w:pict>
          <v:shape id="_x0000_s3522" o:spid="_x0000_s3522" style="position:absolute;left:0pt;margin-left:48pt;margin-top:37.8pt;height:192.75pt;width:150pt;z-index:253910016;mso-width-relative:page;mso-height-relative:page;" filled="f" stroked="t" coordsize="200,257" path="m0,0l0,257,200,257e">
            <v:path arrowok="t"/>
            <v:fill on="f" focussize="0,0"/>
            <v:stroke color="#000000" endcap="round"/>
            <v:imagedata o:title=""/>
            <o:lock v:ext="edit" aspectratio="f"/>
          </v:shape>
        </w:pict>
      </w:r>
      <w:r>
        <w:rPr>
          <w:sz w:val="52"/>
        </w:rPr>
        <w:pict>
          <v:shape id="_x0000_s3513" o:spid="_x0000_s3513" style="position:absolute;left:0pt;margin-left:378.75pt;margin-top:43.05pt;height:6pt;width:6pt;z-index:253900800;mso-width-relative:page;mso-height-relative:page;" fillcolor="#000000" filled="t" stroked="t" coordsize="138,138" path="m138,69l0,138hdc22,95,22,44,0,0hal138,69xe">
            <v:path arrowok="t"/>
            <v:fill on="t" color2="#FFFFFF" focussize="0,0"/>
            <v:stroke weight="0pt" color="#000000"/>
            <v:imagedata o:title=""/>
            <o:lock v:ext="edit" aspectratio="f"/>
          </v:shape>
        </w:pict>
      </w:r>
      <w:r>
        <w:rPr>
          <w:sz w:val="52"/>
        </w:rPr>
        <w:pict>
          <v:shape id="_x0000_s3512" o:spid="_x0000_s3512" style="position:absolute;left:0pt;margin-left:291.75pt;margin-top:46.05pt;height:18pt;width:88.5pt;z-index:253899776;mso-width-relative:page;mso-height-relative:page;" filled="f" stroked="t" coordsize="118,24" path="m0,24l63,24,63,0,118,0e">
            <v:path arrowok="t"/>
            <v:fill on="f" focussize="0,0"/>
            <v:stroke color="#000000" endcap="round"/>
            <v:imagedata o:title=""/>
            <o:lock v:ext="edit" aspectratio="f"/>
          </v:shape>
        </w:pict>
      </w:r>
      <w:r>
        <w:rPr>
          <w:sz w:val="52"/>
        </w:rPr>
        <w:pict>
          <v:rect id="_x0000_s3475" o:spid="_x0000_s3475" o:spt="1" style="position:absolute;left:0pt;margin-left:401.25pt;margin-top:41.55pt;height:15.75pt;width:48pt;mso-wrap-style:none;z-index:25386188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w:pict>
      </w:r>
      <w:r>
        <w:rPr>
          <w:sz w:val="52"/>
        </w:rPr>
        <w:pict>
          <v:rect id="_x0000_s3474" o:spid="_x0000_s3474" o:spt="1" style="position:absolute;left:0pt;margin-left:384.75pt;margin-top:31.05pt;height:30pt;width:66.75pt;z-index:253860864;mso-width-relative:page;mso-height-relative:page;" filled="f" stroked="t" coordsize="21600,21600">
            <v:path/>
            <v:fill on="f" focussize="0,0"/>
            <v:stroke color="#000000" joinstyle="round" endcap="round"/>
            <v:imagedata o:title=""/>
            <o:lock v:ext="edit" aspectratio="f"/>
          </v:rect>
        </w:pict>
      </w:r>
      <w:r>
        <w:rPr>
          <w:sz w:val="52"/>
        </w:rPr>
        <w:pict>
          <v:rect id="_x0000_s3473" o:spid="_x0000_s3473" o:spt="1" style="position:absolute;left:0pt;margin-left:403.5pt;margin-top:3.3pt;height:15.75pt;width:48pt;mso-wrap-style:none;z-index:253859840;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集体讨论</w:t>
                  </w:r>
                </w:p>
              </w:txbxContent>
            </v:textbox>
          </v:rect>
        </w:pict>
      </w:r>
      <w:r>
        <w:rPr>
          <w:sz w:val="52"/>
        </w:rPr>
        <w:pict>
          <v:rect id="_x0000_s3439" o:spid="_x0000_s3439" o:spt="1" style="position:absolute;left:0pt;margin-left:52.5pt;margin-top:16.05pt;height:15.75pt;width:12pt;mso-wrap-style:none;z-index:25382502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w:pict>
      </w:r>
      <w:r>
        <w:rPr>
          <w:sz w:val="52"/>
        </w:rPr>
        <w:pict>
          <v:rect id="_x0000_s3438" o:spid="_x0000_s3438" o:spt="1" style="position:absolute;left:0pt;margin-left:35.25pt;margin-top:16.05pt;height:15.75pt;width:12pt;mso-wrap-style:none;z-index:253824000;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w:pict>
      </w:r>
      <w:r>
        <w:rPr>
          <w:sz w:val="52"/>
        </w:rPr>
        <w:pict>
          <v:rect id="_x0000_s3437" o:spid="_x0000_s3437" o:spt="1" style="position:absolute;left:0pt;margin-left:21pt;margin-top:3.3pt;height:34.5pt;width:54.75pt;z-index:253822976;mso-width-relative:page;mso-height-relative:page;" filled="f" stroked="t" coordsize="21600,21600">
            <v:path/>
            <v:fill on="f" focussize="0,0"/>
            <v:stroke color="#000000" joinstyle="round" endcap="round"/>
            <v:imagedata o:title=""/>
            <o:lock v:ext="edit" aspectratio="f"/>
          </v:rect>
        </w:pict>
      </w:r>
      <w:r>
        <w:rPr>
          <w:sz w:val="52"/>
        </w:rPr>
        <w:pict>
          <v:rect id="_x0000_s3424" o:spid="_x0000_s3424" o:spt="1" style="position:absolute;left:0pt;margin-left:126pt;margin-top:16.05pt;height:15.75pt;width:48pt;mso-wrap-style:none;z-index:25380966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报告备案</w:t>
                  </w:r>
                </w:p>
              </w:txbxContent>
            </v:textbox>
          </v:rect>
        </w:pict>
      </w:r>
      <w:r>
        <w:rPr>
          <w:sz w:val="52"/>
        </w:rPr>
        <w:pict>
          <v:rect id="_x0000_s3423" o:spid="_x0000_s3423" o:spt="1" style="position:absolute;left:0pt;margin-left:97.5pt;margin-top:3.3pt;height:34.5pt;width:90pt;z-index:253808640;mso-width-relative:page;mso-height-relative:page;" filled="f" stroked="t" coordsize="21600,21600">
            <v:path/>
            <v:fill on="f" focussize="0,0"/>
            <v:stroke color="#000000" joinstyle="round" endcap="round"/>
            <v:imagedata o:title=""/>
            <o:lock v:ext="edit" aspectratio="f"/>
          </v:rect>
        </w:pict>
      </w:r>
      <w:r>
        <w:rPr>
          <w:sz w:val="52"/>
        </w:rPr>
        <w:pict>
          <v:shape id="_x0000_s3397" o:spid="_x0000_s3397" style="position:absolute;left:0pt;margin-left:244.5pt;margin-top:40.05pt;height:6pt;width:5.25pt;z-index:253782016;mso-width-relative:page;mso-height-relative:page;" fillcolor="#000000" filled="t" stroked="t" coordsize="138,138" path="m69,138l0,0hdc43,22,95,22,138,0hal69,138xe">
            <v:path arrowok="t"/>
            <v:fill on="t" color2="#FFFFFF" focussize="0,0"/>
            <v:stroke weight="0pt" color="#000000"/>
            <v:imagedata o:title=""/>
            <o:lock v:ext="edit" aspectratio="f"/>
          </v:shape>
        </w:pict>
      </w:r>
      <w:r>
        <w:rPr>
          <w:sz w:val="52"/>
        </w:rPr>
        <w:pict>
          <v:shape id="_x0000_s3384" o:spid="_x0000_s3384" style="position:absolute;left:0pt;margin-left:202.5pt;margin-top:46.05pt;height:36.75pt;width:89.25pt;z-index:253768704;mso-width-relative:page;mso-height-relative:page;" filled="f" stroked="t" coordsize="119,49" path="m0,24l59,0,119,24,59,49,0,24xe">
            <v:path arrowok="t"/>
            <v:fill on="f" focussize="0,0"/>
            <v:stroke weight="1.5pt" color="#000000" endcap="round"/>
            <v:imagedata o:title=""/>
            <o:lock v:ext="edit" aspectratio="f"/>
          </v:shape>
        </w:pict>
      </w:r>
    </w:p>
    <w:p>
      <w:pPr>
        <w:rPr>
          <w:sz w:val="52"/>
          <w:szCs w:val="52"/>
        </w:rPr>
      </w:pPr>
      <w:r>
        <w:rPr>
          <w:sz w:val="52"/>
        </w:rPr>
        <w:pict>
          <v:shape id="_x0000_s3525" o:spid="_x0000_s3525" style="position:absolute;left:0pt;margin-left:48pt;margin-top:33pt;height:5.25pt;width:6pt;z-index:253913088;mso-width-relative:page;mso-height-relative:page;" fillcolor="#000000" filled="t" stroked="t" coordsize="138,138" path="m0,69l138,0hdc116,43,116,94,138,138hal138,138,0,69xe">
            <v:path arrowok="t"/>
            <v:fill on="t" color2="#FFFFFF" focussize="0,0"/>
            <v:stroke weight="0pt" color="#000000"/>
            <v:imagedata o:title=""/>
            <o:lock v:ext="edit" aspectratio="f"/>
          </v:shape>
        </w:pict>
      </w:r>
      <w:r>
        <w:rPr>
          <w:sz w:val="52"/>
        </w:rPr>
        <w:pict>
          <v:shape id="_x0000_s3517" o:spid="_x0000_s3517" style="position:absolute;left:0pt;margin-left:378.75pt;margin-top:33.75pt;height:6pt;width:6pt;z-index:253904896;mso-width-relative:page;mso-height-relative:page;" fillcolor="#000000" filled="t" stroked="t" coordsize="138,138" path="m138,69l0,138hdc22,95,22,44,0,0hal0,0,138,69xe">
            <v:path arrowok="t"/>
            <v:fill on="t" color2="#FFFFFF" focussize="0,0"/>
            <v:stroke weight="0pt" color="#000000"/>
            <v:imagedata o:title=""/>
            <o:lock v:ext="edit" aspectratio="f"/>
          </v:shape>
        </w:pict>
      </w:r>
      <w:r>
        <w:rPr>
          <w:sz w:val="52"/>
        </w:rPr>
        <w:pict>
          <v:shape id="_x0000_s3516" o:spid="_x0000_s3516" style="position:absolute;left:0pt;margin-left:291.75pt;margin-top:17.25pt;height:19.5pt;width:88.5pt;z-index:253903872;mso-width-relative:page;mso-height-relative:page;" filled="f" stroked="t" coordsize="118,26" path="m0,0l63,0,63,26,118,26e">
            <v:path arrowok="t"/>
            <v:fill on="f" focussize="0,0"/>
            <v:stroke color="#000000" endcap="round"/>
            <v:imagedata o:title=""/>
            <o:lock v:ext="edit" aspectratio="f"/>
          </v:shape>
        </w:pict>
      </w:r>
      <w:r>
        <w:rPr>
          <w:sz w:val="52"/>
        </w:rPr>
        <w:pict>
          <v:rect id="_x0000_s3477" o:spid="_x0000_s3477" o:spt="1" style="position:absolute;left:0pt;margin-left:393pt;margin-top:32.25pt;height:15.75pt;width:72pt;mso-wrap-style:none;z-index:253863936;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移送司法机关</w:t>
                  </w:r>
                </w:p>
              </w:txbxContent>
            </v:textbox>
          </v:rect>
        </w:pict>
      </w:r>
      <w:r>
        <w:rPr>
          <w:sz w:val="52"/>
        </w:rPr>
        <w:pict>
          <v:rect id="_x0000_s3476" o:spid="_x0000_s3476" o:spt="1" style="position:absolute;left:0pt;margin-left:384.75pt;margin-top:25.5pt;height:22.5pt;width:66.75pt;z-index:253862912;mso-width-relative:page;mso-height-relative:page;" filled="f" stroked="t" coordsize="21600,21600">
            <v:path/>
            <v:fill on="f" focussize="0,0"/>
            <v:stroke color="#000000" joinstyle="round" endcap="round"/>
            <v:imagedata o:title=""/>
            <o:lock v:ext="edit" aspectratio="f"/>
          </v:rect>
        </w:pict>
      </w:r>
      <w:r>
        <w:rPr>
          <w:sz w:val="52"/>
        </w:rPr>
        <w:pict>
          <v:shape id="_x0000_s3399" o:spid="_x0000_s3399" style="position:absolute;left:0pt;margin-left:244.5pt;margin-top:45pt;height:6pt;width:5.25pt;z-index:253784064;mso-width-relative:page;mso-height-relative:page;" fillcolor="#000000" filled="t" stroked="t" coordsize="138,138" path="m69,138l0,0hdc43,22,95,22,138,0hal69,138xe">
            <v:path arrowok="t"/>
            <v:fill on="t" color2="#FFFFFF" focussize="0,0"/>
            <v:stroke weight="0pt" color="#000000"/>
            <v:imagedata o:title=""/>
            <o:lock v:ext="edit" aspectratio="f"/>
          </v:shape>
        </w:pict>
      </w:r>
      <w:r>
        <w:rPr>
          <w:sz w:val="52"/>
        </w:rPr>
        <w:pict>
          <v:line id="_x0000_s3398" o:spid="_x0000_s3398" o:spt="20" style="position:absolute;left:0pt;margin-left:246.75pt;margin-top:36pt;height:10.5pt;width:0pt;z-index:253783040;mso-width-relative:page;mso-height-relative:page;" filled="f" stroked="t" coordsize="21600,21600">
            <v:path arrowok="t"/>
            <v:fill on="f" focussize="0,0"/>
            <v:stroke color="#000000" endcap="round"/>
            <v:imagedata o:title=""/>
            <o:lock v:ext="edit" aspectratio="f"/>
          </v:line>
        </w:pict>
      </w:r>
      <w:r>
        <w:rPr>
          <w:sz w:val="52"/>
        </w:rPr>
        <w:pict>
          <v:rect id="_x0000_s3386" o:spid="_x0000_s3386" o:spt="1" style="position:absolute;left:0pt;margin-left:253.5pt;margin-top:9pt;height:15.75pt;width:12pt;mso-wrap-style:none;z-index:253770752;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w:pict>
      </w:r>
      <w:r>
        <w:rPr>
          <w:sz w:val="52"/>
        </w:rPr>
        <w:pict>
          <v:rect id="_x0000_s3385" o:spid="_x0000_s3385" o:spt="1" style="position:absolute;left:0pt;margin-left:226.5pt;margin-top:9pt;height:15.75pt;width:12pt;mso-wrap-style:none;z-index:25376972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w:pict>
      </w:r>
    </w:p>
    <w:p>
      <w:pPr>
        <w:rPr>
          <w:sz w:val="52"/>
          <w:szCs w:val="52"/>
        </w:rPr>
      </w:pPr>
      <w:r>
        <w:rPr>
          <w:sz w:val="52"/>
        </w:rPr>
        <w:pict>
          <v:shape id="_x0000_s3519" o:spid="_x0000_s3519" style="position:absolute;left:0pt;margin-left:118.5pt;margin-top:37.2pt;height:6pt;width:5.25pt;z-index:253906944;mso-width-relative:page;mso-height-relative:page;" fillcolor="#000000" filled="t" stroked="t" coordsize="138,138" path="m69,138l0,0hdc44,21,95,21,138,0hal69,138xe">
            <v:path arrowok="t"/>
            <v:fill on="t" color2="#FFFFFF" focussize="0,0"/>
            <v:stroke weight="0pt" color="#000000"/>
            <v:imagedata o:title=""/>
            <o:lock v:ext="edit" aspectratio="f"/>
          </v:shape>
        </w:pict>
      </w:r>
      <w:r>
        <w:rPr>
          <w:sz w:val="52"/>
        </w:rPr>
        <w:pict>
          <v:shape id="_x0000_s3518" o:spid="_x0000_s3518" style="position:absolute;left:0pt;margin-left:121.5pt;margin-top:21.45pt;height:17.25pt;width:81pt;z-index:253905920;mso-width-relative:page;mso-height-relative:page;" filled="f" stroked="t" coordsize="108,23" path="m108,0l0,0,0,23e">
            <v:path arrowok="t"/>
            <v:fill on="f" focussize="0,0"/>
            <v:stroke color="#000000" endcap="round"/>
            <v:imagedata o:title=""/>
            <o:lock v:ext="edit" aspectratio="f"/>
          </v:shape>
        </w:pict>
      </w:r>
      <w:r>
        <w:rPr>
          <w:sz w:val="52"/>
        </w:rPr>
        <w:pict>
          <v:rect id="_x0000_s3440" o:spid="_x0000_s3440" o:spt="1" style="position:absolute;left:0pt;margin-left:87.75pt;margin-top:43.2pt;height:32.25pt;width:66.75pt;z-index:253826048;mso-width-relative:page;mso-height-relative:page;" filled="f" stroked="t" coordsize="21600,21600">
            <v:path/>
            <v:fill on="f" focussize="0,0"/>
            <v:stroke color="#000000" joinstyle="round" endcap="round"/>
            <v:imagedata o:title=""/>
            <o:lock v:ext="edit" aspectratio="f"/>
          </v:rect>
        </w:pict>
      </w:r>
      <w:r>
        <w:rPr>
          <w:sz w:val="52"/>
        </w:rPr>
        <w:pict>
          <v:line id="_x0000_s3400" o:spid="_x0000_s3400" o:spt="20" style="position:absolute;left:0pt;margin-left:246.75pt;margin-top:38.7pt;height:27pt;width:0pt;z-index:253785088;mso-width-relative:page;mso-height-relative:page;" filled="f" stroked="t" coordsize="21600,21600">
            <v:path arrowok="t"/>
            <v:fill on="f" focussize="0,0"/>
            <v:stroke color="#000000" endcap="round"/>
            <v:imagedata o:title=""/>
            <o:lock v:ext="edit" aspectratio="f"/>
          </v:line>
        </w:pict>
      </w:r>
      <w:r>
        <w:rPr>
          <w:sz w:val="52"/>
        </w:rPr>
        <w:pict>
          <v:rect id="_x0000_s3389" o:spid="_x0000_s3389" o:spt="1" style="position:absolute;left:0pt;margin-left:253.5pt;margin-top:13.2pt;height:15.75pt;width:12pt;mso-wrap-style:none;z-index:25377382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w:pict>
      </w:r>
      <w:r>
        <w:rPr>
          <w:sz w:val="52"/>
        </w:rPr>
        <w:pict>
          <v:rect id="_x0000_s3388" o:spid="_x0000_s3388" o:spt="1" style="position:absolute;left:0pt;margin-left:226.5pt;margin-top:13.2pt;height:15.75pt;width:12pt;mso-wrap-style:none;z-index:253772800;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w:pict>
      </w:r>
      <w:r>
        <w:rPr>
          <w:sz w:val="52"/>
        </w:rPr>
        <w:pict>
          <v:shape id="_x0000_s3387" o:spid="_x0000_s3387" style="position:absolute;left:0pt;margin-left:202.5pt;margin-top:4.2pt;height:34.5pt;width:89.25pt;z-index:253771776;mso-width-relative:page;mso-height-relative:page;" filled="f" stroked="t" coordsize="119,46" path="m0,23l59,0,119,23,59,46,0,23xe">
            <v:path arrowok="t"/>
            <v:fill on="f" focussize="0,0"/>
            <v:stroke weight="1.5pt" color="#000000" endcap="round"/>
            <v:imagedata o:title=""/>
            <o:lock v:ext="edit" aspectratio="f"/>
          </v:shape>
        </w:pict>
      </w:r>
    </w:p>
    <w:p>
      <w:pPr>
        <w:rPr>
          <w:sz w:val="52"/>
          <w:szCs w:val="52"/>
        </w:rPr>
      </w:pPr>
      <w:r>
        <w:rPr>
          <w:sz w:val="52"/>
        </w:rPr>
        <w:pict>
          <v:shape id="_x0000_s3521" o:spid="_x0000_s3521" style="position:absolute;left:0pt;margin-left:197.25pt;margin-top:37.65pt;height:6pt;width:5.25pt;z-index:253908992;mso-width-relative:page;mso-height-relative:page;" fillcolor="#000000" filled="t" stroked="t" coordsize="139,138" path="m139,69l0,138hdc22,94,22,43,0,0hal0,0,139,69xe">
            <v:path arrowok="t"/>
            <v:fill on="t" color2="#FFFFFF" focussize="0,0"/>
            <v:stroke weight="0pt" color="#000000"/>
            <v:imagedata o:title=""/>
            <o:lock v:ext="edit" aspectratio="f"/>
          </v:shape>
        </w:pict>
      </w:r>
      <w:r>
        <w:rPr>
          <w:sz w:val="52"/>
        </w:rPr>
        <w:pict>
          <v:shape id="_x0000_s3520" o:spid="_x0000_s3520" style="position:absolute;left:0pt;margin-left:121.5pt;margin-top:28.65pt;height:12pt;width:76.5pt;z-index:253907968;mso-width-relative:page;mso-height-relative:page;" filled="f" stroked="t" coordsize="102,16" path="m0,0l0,16,102,16e">
            <v:path arrowok="t"/>
            <v:fill on="f" focussize="0,0"/>
            <v:stroke color="#000000" endcap="round"/>
            <v:imagedata o:title=""/>
            <o:lock v:ext="edit" aspectratio="f"/>
          </v:shape>
        </w:pict>
      </w:r>
      <w:r>
        <w:rPr>
          <w:sz w:val="52"/>
        </w:rPr>
        <w:pict>
          <v:shape id="_x0000_s3515" o:spid="_x0000_s3515" style="position:absolute;left:0pt;margin-left:323.25pt;margin-top:37.65pt;height:6pt;width:5.25pt;z-index:253902848;mso-width-relative:page;mso-height-relative:page;" fillcolor="#000000" filled="t" stroked="t" coordsize="138,138" path="m138,69l0,138hdc22,94,22,43,0,0hal138,69xe">
            <v:path arrowok="t"/>
            <v:fill on="t" color2="#FFFFFF" focussize="0,0"/>
            <v:stroke weight="0pt" color="#000000"/>
            <v:imagedata o:title=""/>
            <o:lock v:ext="edit" aspectratio="f"/>
          </v:shape>
        </w:pict>
      </w:r>
      <w:r>
        <w:rPr>
          <w:sz w:val="52"/>
        </w:rPr>
        <w:pict>
          <v:line id="_x0000_s3514" o:spid="_x0000_s3514" o:spt="20" style="position:absolute;left:0pt;margin-left:291.75pt;margin-top:40.65pt;height:0pt;width:33pt;z-index:253901824;mso-width-relative:page;mso-height-relative:page;" filled="f" stroked="t" coordsize="21600,21600">
            <v:path arrowok="t"/>
            <v:fill on="f" focussize="0,0"/>
            <v:stroke color="#000000" endcap="round"/>
            <v:imagedata o:title=""/>
            <o:lock v:ext="edit" aspectratio="f"/>
          </v:line>
        </w:pict>
      </w:r>
      <w:r>
        <w:rPr>
          <w:sz w:val="52"/>
        </w:rPr>
        <w:pict>
          <v:rect id="_x0000_s3480" o:spid="_x0000_s3480" o:spt="1" style="position:absolute;left:0pt;margin-left:345pt;margin-top:42.15pt;height:15.75pt;width:48pt;mso-wrap-style:none;z-index:25386700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执行程序</w:t>
                  </w:r>
                </w:p>
              </w:txbxContent>
            </v:textbox>
          </v:rect>
        </w:pict>
      </w:r>
      <w:r>
        <w:rPr>
          <w:sz w:val="52"/>
        </w:rPr>
        <w:pict>
          <v:rect id="_x0000_s3479" o:spid="_x0000_s3479" o:spt="1" style="position:absolute;left:0pt;margin-left:345.75pt;margin-top:30.15pt;height:15.75pt;width:48pt;mso-wrap-style:none;z-index:25386598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进入强制</w:t>
                  </w:r>
                </w:p>
              </w:txbxContent>
            </v:textbox>
          </v:rect>
        </w:pict>
      </w:r>
      <w:r>
        <w:rPr>
          <w:sz w:val="52"/>
        </w:rPr>
        <w:pict>
          <v:rect id="_x0000_s3478" o:spid="_x0000_s3478" o:spt="1" style="position:absolute;left:0pt;margin-left:328.5pt;margin-top:23.4pt;height:33.75pt;width:67.5pt;z-index:253864960;mso-width-relative:page;mso-height-relative:page;" filled="f" stroked="t" coordsize="21600,21600">
            <v:path/>
            <v:fill on="f" focussize="0,0"/>
            <v:stroke color="#000000" joinstyle="round" endcap="round"/>
            <v:imagedata o:title=""/>
            <o:lock v:ext="edit" aspectratio="f"/>
          </v:rect>
        </w:pict>
      </w:r>
      <w:r>
        <w:rPr>
          <w:sz w:val="52"/>
        </w:rPr>
        <w:pict>
          <v:rect id="_x0000_s3442" o:spid="_x0000_s3442" o:spt="1" style="position:absolute;left:0pt;margin-left:108.75pt;margin-top:14.4pt;height:15.75pt;width:36pt;mso-wrap-style:none;z-index:253828096;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或诉讼</w:t>
                  </w:r>
                </w:p>
              </w:txbxContent>
            </v:textbox>
          </v:rect>
        </w:pict>
      </w:r>
      <w:r>
        <w:rPr>
          <w:sz w:val="52"/>
        </w:rPr>
        <w:pict>
          <v:rect id="_x0000_s3441" o:spid="_x0000_s3441" o:spt="1" style="position:absolute;left:0pt;margin-left:104.25pt;margin-top:1.65pt;height:15.75pt;width:48pt;mso-wrap-style:none;z-index:253827072;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行政复议</w:t>
                  </w:r>
                </w:p>
              </w:txbxContent>
            </v:textbox>
          </v:rect>
        </w:pict>
      </w:r>
      <w:r>
        <w:rPr>
          <w:sz w:val="52"/>
        </w:rPr>
        <w:pict>
          <v:shape id="_x0000_s3401" o:spid="_x0000_s3401" style="position:absolute;left:0pt;margin-left:244.5pt;margin-top:17.4pt;height:6pt;width:5.25pt;z-index:253786112;mso-width-relative:page;mso-height-relative:page;" fillcolor="#000000" filled="t" stroked="t" coordsize="138,139" path="m69,139l0,0hdc43,22,95,22,138,0hal138,0,69,139xe">
            <v:path arrowok="t"/>
            <v:fill on="t" color2="#FFFFFF" focussize="0,0"/>
            <v:stroke weight="0pt" color="#000000"/>
            <v:imagedata o:title=""/>
            <o:lock v:ext="edit" aspectratio="f"/>
          </v:shape>
        </w:pict>
      </w:r>
      <w:r>
        <w:rPr>
          <w:sz w:val="52"/>
        </w:rPr>
        <w:pict>
          <v:rect id="_x0000_s3392" o:spid="_x0000_s3392" o:spt="1" style="position:absolute;left:0pt;margin-left:253.5pt;margin-top:32.4pt;height:15.75pt;width:12pt;mso-wrap-style:none;z-index:253776896;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w:pict>
      </w:r>
      <w:r>
        <w:rPr>
          <w:sz w:val="52"/>
        </w:rPr>
        <w:pict>
          <v:rect id="_x0000_s3391" o:spid="_x0000_s3391" o:spt="1" style="position:absolute;left:0pt;margin-left:226.5pt;margin-top:32.4pt;height:15.75pt;width:12pt;mso-wrap-style:none;z-index:253775872;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w:pict>
      </w:r>
      <w:r>
        <w:rPr>
          <w:sz w:val="52"/>
        </w:rPr>
        <w:pict>
          <v:shape id="_x0000_s3390" o:spid="_x0000_s3390" style="position:absolute;left:0pt;margin-left:202.5pt;margin-top:23.4pt;height:33.75pt;width:89.25pt;z-index:253774848;mso-width-relative:page;mso-height-relative:page;" filled="f" stroked="t" coordsize="119,45" path="m0,23l59,0,119,23,59,45,0,23xe">
            <v:path arrowok="t"/>
            <v:fill on="f" focussize="0,0"/>
            <v:stroke weight="1.5pt" color="#000000" endcap="round"/>
            <v:imagedata o:title=""/>
            <o:lock v:ext="edit" aspectratio="f"/>
          </v:shape>
        </w:pict>
      </w:r>
    </w:p>
    <w:p>
      <w:pPr>
        <w:rPr>
          <w:sz w:val="52"/>
          <w:szCs w:val="52"/>
        </w:rPr>
      </w:pPr>
      <w:r>
        <w:rPr>
          <w:sz w:val="52"/>
        </w:rPr>
        <w:pict>
          <v:shape id="_x0000_s3523" o:spid="_x0000_s3523" style="position:absolute;left:0pt;margin-left:197.25pt;margin-top:40.35pt;height:6pt;width:5.25pt;z-index:253911040;mso-width-relative:page;mso-height-relative:page;" fillcolor="#000000" filled="t" stroked="t" coordsize="139,138" path="m139,69l0,138hdc22,94,22,43,0,0hal0,0,139,69xe">
            <v:path arrowok="t"/>
            <v:fill on="t" color2="#FFFFFF" focussize="0,0"/>
            <v:stroke weight="0pt" color="#000000"/>
            <v:imagedata o:title=""/>
            <o:lock v:ext="edit" aspectratio="f"/>
          </v:shape>
        </w:pict>
      </w:r>
      <w:r>
        <w:rPr>
          <w:sz w:val="52"/>
        </w:rPr>
        <w:pict>
          <v:shape id="_x0000_s3403" o:spid="_x0000_s3403" style="position:absolute;left:0pt;margin-left:244.5pt;margin-top:21.6pt;height:6pt;width:5.25pt;z-index:253788160;mso-width-relative:page;mso-height-relative:page;" fillcolor="#000000" filled="t" stroked="t" coordsize="138,138" path="m69,138l0,0hdc43,22,95,22,138,0hal69,138xe">
            <v:path arrowok="t"/>
            <v:fill on="t" color2="#FFFFFF" focussize="0,0"/>
            <v:stroke weight="0pt" color="#000000"/>
            <v:imagedata o:title=""/>
            <o:lock v:ext="edit" aspectratio="f"/>
          </v:shape>
        </w:pict>
      </w:r>
      <w:r>
        <w:rPr>
          <w:sz w:val="52"/>
        </w:rPr>
        <w:pict>
          <v:line id="_x0000_s3402" o:spid="_x0000_s3402" o:spt="20" style="position:absolute;left:0pt;margin-left:246.75pt;margin-top:10.35pt;height:12.75pt;width:0pt;z-index:253787136;mso-width-relative:page;mso-height-relative:page;" filled="f" stroked="t" coordsize="21600,21600">
            <v:path arrowok="t"/>
            <v:fill on="f" focussize="0,0"/>
            <v:stroke color="#000000" endcap="round"/>
            <v:imagedata o:title=""/>
            <o:lock v:ext="edit" aspectratio="f"/>
          </v:line>
        </w:pict>
      </w:r>
      <w:r>
        <w:rPr>
          <w:sz w:val="52"/>
        </w:rPr>
        <w:pict>
          <v:rect id="_x0000_s3395" o:spid="_x0000_s3395" o:spt="1" style="position:absolute;left:0pt;margin-left:253.5pt;margin-top:35.1pt;height:15.75pt;width:12pt;mso-wrap-style:none;z-index:253779968;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w:pict>
      </w:r>
      <w:r>
        <w:rPr>
          <w:sz w:val="52"/>
        </w:rPr>
        <w:pict>
          <v:rect id="_x0000_s3394" o:spid="_x0000_s3394" o:spt="1" style="position:absolute;left:0pt;margin-left:226.5pt;margin-top:35.1pt;height:15.75pt;width:12pt;mso-wrap-style:none;z-index:253778944;mso-width-relative:page;mso-height-relative:page;" filled="f" stroked="f" coordsize="21600,21600">
            <v:path/>
            <v:fill on="f" focussize="0,0"/>
            <v:stroke on="f"/>
            <v:imagedata o:title=""/>
            <o:lock v:ext="edit" aspectratio="f"/>
            <v:textbox inset="0mm,0mm,0mm,0mm" style="mso-fit-shape-to-text:t;">
              <w:txbxContent>
                <w:p>
                  <w:r>
                    <w:rPr>
                      <w:rFonts w:hint="eastAsia"/>
                      <w:sz w:val="24"/>
                    </w:rPr>
                    <w:t>结</w:t>
                  </w:r>
                </w:p>
              </w:txbxContent>
            </v:textbox>
          </v:rect>
        </w:pict>
      </w:r>
      <w:r>
        <w:rPr>
          <w:sz w:val="52"/>
        </w:rPr>
        <w:pict>
          <v:shape id="_x0000_s3393" o:spid="_x0000_s3393" style="position:absolute;left:0pt;margin-left:202.5pt;margin-top:27.6pt;height:31.5pt;width:89.25pt;z-index:253777920;mso-width-relative:page;mso-height-relative:page;" filled="f" stroked="t" coordsize="2231,745" path="m372,745l1858,745hdc2064,745,2231,579,2231,373c2231,167,2064,0,1858,0c1858,0,1858,0,1858,0hal1858,0,372,0hdc166,0,0,167,0,373c0,579,166,745,372,745haxe">
            <v:path arrowok="t"/>
            <v:fill on="f" focussize="0,0"/>
            <v:stroke weight="1.5pt" color="#000000" endcap="round"/>
            <v:imagedata o:title=""/>
            <o:lock v:ext="edit" aspectratio="f"/>
          </v:shape>
        </w:pict>
      </w:r>
    </w:p>
    <w:p>
      <w:pPr>
        <w:rPr>
          <w:sz w:val="52"/>
          <w:szCs w:val="52"/>
        </w:rPr>
      </w:pPr>
    </w:p>
    <w:p>
      <w:pPr>
        <w:rPr>
          <w:sz w:val="52"/>
          <w:szCs w:val="52"/>
        </w:rPr>
      </w:pPr>
      <w:r>
        <w:rPr>
          <w:lang w:bidi="bo-CN"/>
        </w:rPr>
        <w:pict>
          <v:group id="_x0000_s3550" o:spid="_x0000_s3550" o:spt="203" style="position:absolute;left:0pt;margin-left:9pt;margin-top:38.85pt;height:692.25pt;width:470.25pt;z-index:251110400;mso-width-relative:page;mso-height-relative:page;" coordsize="627,923" editas="canvas">
            <o:lock v:ext="edit"/>
            <v:shape id="_x0000_s3551" o:spid="_x0000_s3551" o:spt="75" type="#_x0000_t75" style="position:absolute;left:0;top:0;height:923;width:627;" filled="f" stroked="f" coordsize="21600,21600">
              <v:path/>
              <v:fill on="f" focussize="0,0"/>
              <v:stroke on="f"/>
              <v:imagedata o:title=""/>
              <o:lock v:ext="edit" text="t" aspectratio="t"/>
            </v:shape>
            <v:shape id="_x0000_s3753" o:spid="_x0000_s3753" style="position:absolute;left:309;top:552;height:8;width:8;" fillcolor="#000000" filled="t" stroked="t" coordsize="138,139" path="m0,70l138,0hdc117,44,117,95,138,139hal0,70xe">
              <v:path arrowok="t"/>
              <v:fill on="t" color2="#FFFFFF" focussize="0,0"/>
              <v:stroke weight="0pt" color="#000000"/>
              <v:imagedata o:title=""/>
              <o:lock v:ext="edit" aspectratio="f"/>
            </v:shape>
            <v:rect id="_x0000_s3553" o:spid="_x0000_s3553" o:spt="1" style="position:absolute;left:78;top:31;height:21;width:12;mso-wrap-style:none;" filled="f" stroked="f" coordsize="21600,21600">
              <v:path/>
              <v:fill on="f" focussize="0,0"/>
              <v:stroke on="f"/>
              <v:imagedata o:title=""/>
              <o:lock v:ext="edit" aspectratio="f"/>
              <v:textbox inset="0mm,0mm,0mm,0mm" style="mso-fit-shape-to-text:t;">
                <w:txbxContent>
                  <w:p/>
                </w:txbxContent>
              </v:textbox>
            </v:rect>
            <v:rect id="_x0000_s3554" o:spid="_x0000_s3554" o:spt="1" style="position:absolute;left:68;top:21;height:40;width:450;" filled="f" stroked="f" coordsize="21600,21600">
              <v:path/>
              <v:fill on="f" focussize="0,0"/>
              <v:stroke on="f"/>
              <v:imagedata o:title=""/>
              <o:lock v:ext="edit" aspectratio="f"/>
              <v:textbox inset="0mm,0mm,0mm,0mm">
                <w:txbxContent>
                  <w:p>
                    <w:pPr>
                      <w:ind w:firstLine="31680" w:firstLineChars="350"/>
                      <w:rPr>
                        <w:sz w:val="36"/>
                        <w:szCs w:val="36"/>
                      </w:rPr>
                    </w:pPr>
                    <w:r>
                      <w:rPr>
                        <w:rFonts w:hint="eastAsia"/>
                        <w:sz w:val="36"/>
                        <w:szCs w:val="36"/>
                        <w:lang w:eastAsia="zh-CN"/>
                      </w:rPr>
                      <w:t>双湖县</w:t>
                    </w:r>
                    <w:r>
                      <w:rPr>
                        <w:rFonts w:hint="eastAsia"/>
                        <w:sz w:val="36"/>
                        <w:szCs w:val="36"/>
                      </w:rPr>
                      <w:t>交通运输局行政处罚流程图</w:t>
                    </w:r>
                  </w:p>
                </w:txbxContent>
              </v:textbox>
            </v:rect>
            <v:rect id="_x0000_s3555" o:spid="_x0000_s3555" o:spt="1" style="position:absolute;left:21;top:75;height:42;width:64;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职权名称</w:t>
                    </w:r>
                  </w:p>
                </w:txbxContent>
              </v:textbox>
            </v:rect>
            <v:rect id="_x0000_s3556" o:spid="_x0000_s3556" o:spt="1" style="position:absolute;left:113;top:75;height:42;width:16;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w:t>
                    </w:r>
                  </w:p>
                </w:txbxContent>
              </v:textbox>
            </v:rect>
            <v:rect id="_x0000_s3557" o:spid="_x0000_s3557" o:spt="1" style="position:absolute;left:136;top:75;height:42;width:425;" filled="f" stroked="f" coordsize="21600,21600">
              <v:path/>
              <v:fill on="f" focussize="0,0"/>
              <v:stroke on="f"/>
              <v:imagedata o:title=""/>
              <o:lock v:ext="edit" aspectratio="f"/>
              <v:textbox inset="0mm,0mm,0mm,0mm" style="mso-fit-shape-to-text:t;">
                <w:txbxContent>
                  <w:p>
                    <w:pPr>
                      <w:jc w:val="right"/>
                      <w:rPr>
                        <w:sz w:val="24"/>
                      </w:rPr>
                    </w:pPr>
                    <w:r>
                      <w:rPr>
                        <w:rFonts w:hint="eastAsia"/>
                        <w:sz w:val="24"/>
                      </w:rPr>
                      <w:t>序号：</w:t>
                    </w:r>
                    <w:r>
                      <w:rPr>
                        <w:sz w:val="24"/>
                      </w:rPr>
                      <w:t>93</w:t>
                    </w:r>
                  </w:p>
                  <w:p>
                    <w:r>
                      <w:rPr>
                        <w:rFonts w:hint="eastAsia"/>
                        <w:sz w:val="24"/>
                      </w:rPr>
                      <w:t>对擅自在公路上设卡收费的处罚</w:t>
                    </w:r>
                  </w:p>
                </w:txbxContent>
              </v:textbox>
            </v:rect>
            <v:rect id="_x0000_s3558" o:spid="_x0000_s3558" o:spt="1" style="position:absolute;left:21;top:130;height:21;width:12;mso-wrap-style:none;" filled="f" stroked="f" coordsize="21600,21600">
              <v:path/>
              <v:fill on="f" focussize="0,0"/>
              <v:stroke on="f"/>
              <v:imagedata o:title=""/>
              <o:lock v:ext="edit" aspectratio="f"/>
              <v:textbox inset="0mm,0mm,0mm,0mm" style="mso-fit-shape-to-text:t;">
                <w:txbxContent>
                  <w:p/>
                </w:txbxContent>
              </v:textbox>
            </v:rect>
            <v:rect id="_x0000_s3559" o:spid="_x0000_s3559" o:spt="1" style="position:absolute;left:57;top:130;height:21;width:12;mso-wrap-style:none;" filled="f" stroked="f" coordsize="21600,21600">
              <v:path/>
              <v:fill on="f" focussize="0,0"/>
              <v:stroke on="f"/>
              <v:imagedata o:title=""/>
              <o:lock v:ext="edit" aspectratio="f"/>
              <v:textbox inset="0mm,0mm,0mm,0mm" style="mso-fit-shape-to-text:t;">
                <w:txbxContent>
                  <w:p/>
                </w:txbxContent>
              </v:textbox>
            </v:rect>
            <v:rect id="_x0000_s3560" o:spid="_x0000_s3560" o:spt="1" style="position:absolute;left:76;top:130;height:21;width:20;mso-wrap-style:none;" filled="f" stroked="f" coordsize="21600,21600">
              <v:path/>
              <v:fill on="f" focussize="0,0"/>
              <v:stroke on="f"/>
              <v:imagedata o:title=""/>
              <o:lock v:ext="edit" aspectratio="f"/>
              <v:textbox inset="2mm,0mm,0mm,0mm" style="mso-fit-shape-to-text:t;">
                <w:txbxContent>
                  <w:p/>
                </w:txbxContent>
              </v:textbox>
            </v:rect>
            <v:rect id="_x0000_s3561" o:spid="_x0000_s3561" o:spt="1" style="position:absolute;left:266;top:188;height:21;width:12;mso-wrap-style:none;" filled="f" stroked="f" coordsize="21600,21600">
              <v:path/>
              <v:fill on="f" focussize="0,0"/>
              <v:stroke on="f"/>
              <v:imagedata o:title=""/>
              <o:lock v:ext="edit" aspectratio="f"/>
              <v:textbox inset="0mm,0mm,0mm,0mm" style="mso-fit-shape-to-text:t;">
                <w:txbxContent>
                  <w:p/>
                </w:txbxContent>
              </v:textbox>
            </v:rect>
            <v:shape id="_x0000_s3562" o:spid="_x0000_s3562" style="position:absolute;left:262;top:179;height:37;width:117;" filled="f" stroked="t" coordsize="2197,635" path="m318,635l1879,635hdc2055,635,2197,493,2197,317c2197,142,2055,0,1879,0c1879,0,1879,0,1879,0hal1879,0,318,0hdc142,0,0,142,0,317c0,493,142,635,318,635haxe">
              <v:path arrowok="t"/>
              <v:fill on="f" focussize="0,0"/>
              <v:stroke weight="1.5pt" color="#FFFFFF" endcap="round"/>
              <v:imagedata o:title=""/>
              <o:lock v:ext="edit" aspectratio="f"/>
            </v:shape>
            <v:shape id="_x0000_s3563" o:spid="_x0000_s3563" style="position:absolute;left:252;top:169;height:36;width:117;" filled="f" stroked="t" coordsize="2196,636" path="m317,636l1879,636hdc2054,636,2196,493,2196,318c2196,143,2054,0,1879,0c1879,0,1879,0,1879,0hal1879,0,317,0hdc142,0,0,143,0,318c0,493,142,636,317,636haxe">
              <v:path arrowok="t"/>
              <v:fill on="f" focussize="0,0"/>
              <v:stroke weight="1.5pt" color="#000000" endcap="round"/>
              <v:imagedata o:title=""/>
              <o:lock v:ext="edit" aspectratio="f"/>
            </v:shape>
            <v:rect id="_x0000_s3564" o:spid="_x0000_s3564" o:spt="1" style="position:absolute;left:256;top:178;height:21;width:96;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3565" o:spid="_x0000_s3565" o:spt="1" style="position:absolute;left:252;top:236;height:36;width:117;" filled="f" stroked="t" coordsize="21600,21600">
              <v:path/>
              <v:fill on="f" focussize="0,0"/>
              <v:stroke weight="1.5pt" color="#000000" joinstyle="round" endcap="round"/>
              <v:imagedata o:title=""/>
              <o:lock v:ext="edit" aspectratio="f"/>
            </v:rect>
            <v:rect id="_x0000_s3566" o:spid="_x0000_s3566" o:spt="1" style="position:absolute;left:265;top:244;height:21;width:16;mso-wrap-style:none;" filled="f" stroked="f" coordsize="21600,21600">
              <v:path/>
              <v:fill on="f" focussize="0,0"/>
              <v:stroke on="f"/>
              <v:imagedata o:title=""/>
              <o:lock v:ext="edit" aspectratio="f"/>
              <v:textbox inset="0mm,0mm,0mm,0mm" style="mso-fit-shape-to-text:t;">
                <w:txbxContent>
                  <w:p>
                    <w:r>
                      <w:rPr>
                        <w:rFonts w:hint="eastAsia"/>
                        <w:sz w:val="24"/>
                      </w:rPr>
                      <w:t>立</w:t>
                    </w:r>
                  </w:p>
                </w:txbxContent>
              </v:textbox>
            </v:rect>
            <v:rect id="_x0000_s3567" o:spid="_x0000_s3567" o:spt="1" style="position:absolute;left:283;top:24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568" o:spid="_x0000_s3568" o:spt="1" style="position:absolute;left:301;top:244;height:21;width:16;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3569" o:spid="_x0000_s3569" o:spt="1" style="position:absolute;left:319;top:24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570" o:spid="_x0000_s3570" o:spt="1" style="position:absolute;left:338;top:244;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rect id="_x0000_s3571" o:spid="_x0000_s3571" o:spt="1" style="position:absolute;left:252;top:304;height:44;width:117;" filled="f" stroked="t" coordsize="21600,21600">
              <v:path/>
              <v:fill on="f" focussize="0,0"/>
              <v:stroke weight="1.5pt" color="#000000" joinstyle="round" endcap="round"/>
              <v:imagedata o:title=""/>
              <o:lock v:ext="edit" aspectratio="f"/>
            </v:rect>
            <v:rect id="_x0000_s3572" o:spid="_x0000_s3572" o:spt="1" style="position:absolute;left:274;top:305;height:21;width:64;mso-wrap-style:none;" filled="f" stroked="f" coordsize="21600,21600">
              <v:path/>
              <v:fill on="f" focussize="0,0"/>
              <v:stroke on="f"/>
              <v:imagedata o:title=""/>
              <o:lock v:ext="edit" aspectratio="f"/>
              <v:textbox inset="0mm,0mm,0mm,0mm" style="mso-fit-shape-to-text:t;">
                <w:txbxContent>
                  <w:p>
                    <w:r>
                      <w:rPr>
                        <w:rFonts w:hint="eastAsia"/>
                        <w:sz w:val="24"/>
                      </w:rPr>
                      <w:t>调查取证</w:t>
                    </w:r>
                  </w:p>
                </w:txbxContent>
              </v:textbox>
            </v:rect>
            <v:rect id="_x0000_s3573" o:spid="_x0000_s3573" o:spt="1" style="position:absolute;left:266;top:32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574" o:spid="_x0000_s3574" o:spt="1" style="position:absolute;left:283;top:329;height:21;width:8;mso-wrap-style:none;" filled="f" stroked="f" coordsize="21600,21600">
              <v:path/>
              <v:fill on="f" focussize="0,0"/>
              <v:stroke on="f"/>
              <v:imagedata o:title=""/>
              <o:lock v:ext="edit" aspectratio="f"/>
              <v:textbox inset="0mm,0mm,0mm,0mm" style="mso-fit-shape-to-text:t;">
                <w:txbxContent>
                  <w:p>
                    <w:r>
                      <w:rPr>
                        <w:sz w:val="24"/>
                      </w:rPr>
                      <w:t>2</w:t>
                    </w:r>
                  </w:p>
                </w:txbxContent>
              </v:textbox>
            </v:rect>
            <v:rect id="_x0000_s3575" o:spid="_x0000_s3575" o:spt="1" style="position:absolute;left:290;top:329;height:21;width:48;mso-wrap-style:none;" filled="f" stroked="f" coordsize="21600,21600">
              <v:path/>
              <v:fill on="f" focussize="0,0"/>
              <v:stroke on="f"/>
              <v:imagedata o:title=""/>
              <o:lock v:ext="edit" aspectratio="f"/>
              <v:textbox inset="0mm,0mm,0mm,0mm" style="mso-fit-shape-to-text:t;">
                <w:txbxContent>
                  <w:p>
                    <w:r>
                      <w:rPr>
                        <w:rFonts w:hint="eastAsia"/>
                        <w:sz w:val="24"/>
                      </w:rPr>
                      <w:t>人以上</w:t>
                    </w:r>
                  </w:p>
                </w:txbxContent>
              </v:textbox>
            </v:rect>
            <v:rect id="_x0000_s3576" o:spid="_x0000_s3576" o:spt="1" style="position:absolute;left:338;top:32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577" o:spid="_x0000_s3577" o:spt="1" style="position:absolute;left:252;top:372;height:36;width:117;" filled="f" stroked="t" coordsize="21600,21600">
              <v:path/>
              <v:fill on="f" focussize="0,0"/>
              <v:stroke weight="1.5pt" color="#000000" joinstyle="round" endcap="round"/>
              <v:imagedata o:title=""/>
              <o:lock v:ext="edit" aspectratio="f"/>
            </v:rect>
            <v:rect id="_x0000_s3578" o:spid="_x0000_s3578" o:spt="1" style="position:absolute;left:283;top:380;height:21;width:16;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3579" o:spid="_x0000_s3579" o:spt="1" style="position:absolute;left:319;top:380;height:21;width:16;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3580" o:spid="_x0000_s3580" style="position:absolute;left:251;top:432;height:46;width:119;" filled="f" stroked="t" coordsize="119,46" path="m0,23l59,0,119,23,59,46,0,23xe">
              <v:path arrowok="t"/>
              <v:fill on="f" focussize="0,0"/>
              <v:stroke weight="1.5pt" color="#000000" endcap="round"/>
              <v:imagedata o:title=""/>
              <o:lock v:ext="edit" aspectratio="f"/>
            </v:shape>
            <v:rect id="_x0000_s3581" o:spid="_x0000_s3581" o:spt="1" style="position:absolute;left:265;top:446;height:21;width:80;mso-wrap-style:none;" filled="f" stroked="f" coordsize="21600,21600">
              <v:path/>
              <v:fill on="f" focussize="0,0"/>
              <v:stroke on="f"/>
              <v:imagedata o:title=""/>
              <o:lock v:ext="edit" aspectratio="f"/>
              <v:textbox inset="0mm,0mm,0mm,0mm" style="mso-fit-shape-to-text:t;">
                <w:txbxContent>
                  <w:p>
                    <w:r>
                      <w:rPr>
                        <w:rFonts w:hint="eastAsia"/>
                        <w:sz w:val="24"/>
                      </w:rPr>
                      <w:t>处罚前告知</w:t>
                    </w:r>
                  </w:p>
                </w:txbxContent>
              </v:textbox>
            </v:rect>
            <v:line id="_x0000_s3582" o:spid="_x0000_s3582" o:spt="20" style="position:absolute;left:310;top:205;height:25;width:0;" filled="f" stroked="t" coordsize="21600,21600">
              <v:path arrowok="t"/>
              <v:fill on="f" focussize="0,0"/>
              <v:stroke color="#000000" endcap="round"/>
              <v:imagedata o:title=""/>
              <o:lock v:ext="edit" aspectratio="f"/>
            </v:line>
            <v:shape id="_x0000_s3583" o:spid="_x0000_s3583" style="position:absolute;left:307;top:228;height:8;width:7;" fillcolor="#000000" filled="t" stroked="t" coordsize="138,138" path="m69,138l0,0hdc43,22,95,22,138,0hal69,138xe">
              <v:path arrowok="t"/>
              <v:fill on="t" color2="#FFFFFF" focussize="0,0"/>
              <v:stroke weight="0pt" color="#000000"/>
              <v:imagedata o:title=""/>
              <o:lock v:ext="edit" aspectratio="f"/>
            </v:shape>
            <v:line id="_x0000_s3584" o:spid="_x0000_s3584" o:spt="20" style="position:absolute;left:310;top:272;height:26;width:0;" filled="f" stroked="t" coordsize="21600,21600">
              <v:path arrowok="t"/>
              <v:fill on="f" focussize="0,0"/>
              <v:stroke color="#000000" endcap="round"/>
              <v:imagedata o:title=""/>
              <o:lock v:ext="edit" aspectratio="f"/>
            </v:line>
            <v:shape id="_x0000_s3585" o:spid="_x0000_s3585" style="position:absolute;left:307;top:297;height:7;width:7;" fillcolor="#000000" filled="t" stroked="t" coordsize="138,138" path="m69,138l0,0hdc43,21,95,21,138,0hal69,138xe">
              <v:path arrowok="t"/>
              <v:fill on="t" color2="#FFFFFF" focussize="0,0"/>
              <v:stroke weight="0pt" color="#000000"/>
              <v:imagedata o:title=""/>
              <o:lock v:ext="edit" aspectratio="f"/>
            </v:shape>
            <v:line id="_x0000_s3586" o:spid="_x0000_s3586" o:spt="20" style="position:absolute;left:310;top:348;height:18;width:0;" filled="f" stroked="t" coordsize="21600,21600">
              <v:path arrowok="t"/>
              <v:fill on="f" focussize="0,0"/>
              <v:stroke color="#000000" endcap="round"/>
              <v:imagedata o:title=""/>
              <o:lock v:ext="edit" aspectratio="f"/>
            </v:line>
            <v:shape id="_x0000_s3587" o:spid="_x0000_s3587" style="position:absolute;left:307;top:364;height:8;width:7;" fillcolor="#000000" filled="t" stroked="t" coordsize="138,138" path="m69,138l0,0hdc43,21,95,21,138,0hal69,138xe">
              <v:path arrowok="t"/>
              <v:fill on="t" color2="#FFFFFF" focussize="0,0"/>
              <v:stroke weight="0pt" color="#000000"/>
              <v:imagedata o:title=""/>
              <o:lock v:ext="edit" aspectratio="f"/>
            </v:shape>
            <v:line id="_x0000_s3588" o:spid="_x0000_s3588" o:spt="20" style="position:absolute;left:310;top:408;height:18;width:0;" filled="f" stroked="t" coordsize="21600,21600">
              <v:path arrowok="t"/>
              <v:fill on="f" focussize="0,0"/>
              <v:stroke color="#000000" endcap="round"/>
              <v:imagedata o:title=""/>
              <o:lock v:ext="edit" aspectratio="f"/>
            </v:line>
            <v:shape id="_x0000_s3589" o:spid="_x0000_s3589" style="position:absolute;left:307;top:424;height:8;width:7;" fillcolor="#000000" filled="t" stroked="t" coordsize="138,138" path="m69,138l0,0hdc43,22,95,22,138,0hal138,0,69,138xe">
              <v:path arrowok="t"/>
              <v:fill on="t" color2="#FFFFFF" focussize="0,0"/>
              <v:stroke weight="0pt" color="#000000"/>
              <v:imagedata o:title=""/>
              <o:lock v:ext="edit" aspectratio="f"/>
            </v:shape>
            <v:shape id="_x0000_s3590" o:spid="_x0000_s3590" style="position:absolute;left:251;top:640;height:48;width:119;" filled="f" stroked="t" coordsize="119,48" path="m0,24l59,0,119,24,59,48,0,24xe">
              <v:path arrowok="t"/>
              <v:fill on="f" focussize="0,0"/>
              <v:stroke weight="1.5pt" color="#000000" endcap="round"/>
              <v:imagedata o:title=""/>
              <o:lock v:ext="edit" aspectratio="f"/>
            </v:shape>
            <v:rect id="_x0000_s3591" o:spid="_x0000_s3591" o:spt="1" style="position:absolute;left:283;top:654;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3592" o:spid="_x0000_s3592" o:spt="1" style="position:absolute;left:319;top:654;height:21;width:16;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3593" o:spid="_x0000_s3593" style="position:absolute;left:251;top:708;height:46;width:119;" filled="f" stroked="t" coordsize="119,46" path="m0,23l59,0,119,23,59,46,0,23xe">
              <v:path arrowok="t"/>
              <v:fill on="f" focussize="0,0"/>
              <v:stroke weight="1.5pt" color="#000000" endcap="round"/>
              <v:imagedata o:title=""/>
              <o:lock v:ext="edit" aspectratio="f"/>
            </v:shape>
            <v:rect id="_x0000_s3594" o:spid="_x0000_s3594" o:spt="1" style="position:absolute;left:283;top:721;height:21;width:16;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3595" o:spid="_x0000_s3595" o:spt="1" style="position:absolute;left:319;top:721;height:21;width:16;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3596" o:spid="_x0000_s3596" style="position:absolute;left:251;top:796;height:45;width:119;" filled="f" stroked="t" coordsize="119,45" path="m0,22l59,0,119,22,59,45,0,22xe">
              <v:path arrowok="t"/>
              <v:fill on="f" focussize="0,0"/>
              <v:stroke weight="1.5pt" color="#000000" endcap="round"/>
              <v:imagedata o:title=""/>
              <o:lock v:ext="edit" aspectratio="f"/>
            </v:shape>
            <v:rect id="_x0000_s3597" o:spid="_x0000_s3597" o:spt="1" style="position:absolute;left:283;top:809;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3598" o:spid="_x0000_s3598" o:spt="1" style="position:absolute;left:319;top:809;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shape id="_x0000_s3599" o:spid="_x0000_s3599" style="position:absolute;left:251;top:863;height:42;width:119;" filled="f" stroked="t" coordsize="2231,745" path="m372,745l1858,745hdc2064,745,2231,579,2231,373c2231,167,2064,0,1858,0c1858,0,1858,0,1858,0hal1858,0,372,0hdc166,0,0,167,0,373c0,579,166,745,372,745haxe">
              <v:path arrowok="t"/>
              <v:fill on="f" focussize="0,0"/>
              <v:stroke weight="1.5pt" color="#000000" endcap="round"/>
              <v:imagedata o:title=""/>
              <o:lock v:ext="edit" aspectratio="f"/>
            </v:shape>
            <v:rect id="_x0000_s3600" o:spid="_x0000_s3600" o:spt="1" style="position:absolute;left:283;top:874;height:21;width:16;mso-wrap-style:none;" filled="f" stroked="f" coordsize="21600,21600">
              <v:path/>
              <v:fill on="f" focussize="0,0"/>
              <v:stroke on="f"/>
              <v:imagedata o:title=""/>
              <o:lock v:ext="edit" aspectratio="f"/>
              <v:textbox inset="0mm,0mm,0mm,0mm" style="mso-fit-shape-to-text:t;">
                <w:txbxContent>
                  <w:p>
                    <w:r>
                      <w:rPr>
                        <w:rFonts w:hint="eastAsia"/>
                        <w:sz w:val="24"/>
                      </w:rPr>
                      <w:t>结</w:t>
                    </w:r>
                  </w:p>
                </w:txbxContent>
              </v:textbox>
            </v:rect>
            <v:rect id="_x0000_s3601" o:spid="_x0000_s3601" o:spt="1" style="position:absolute;left:319;top:874;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line id="_x0000_s3602" o:spid="_x0000_s3602" o:spt="20" style="position:absolute;left:310;top:478;height:156;width:0;" filled="f" stroked="t" coordsize="21600,21600">
              <v:path arrowok="t"/>
              <v:fill on="f" focussize="0,0"/>
              <v:stroke color="#000000" endcap="round"/>
              <v:imagedata o:title=""/>
              <o:lock v:ext="edit" aspectratio="f"/>
            </v:line>
            <v:shape id="_x0000_s3603" o:spid="_x0000_s3603" style="position:absolute;left:307;top:632;height:8;width:7;" fillcolor="#000000" filled="t" stroked="t" coordsize="138,138" path="m69,138l0,0hdc43,22,95,22,138,0hal69,138xe">
              <v:path arrowok="t"/>
              <v:fill on="t" color2="#FFFFFF" focussize="0,0"/>
              <v:stroke weight="0pt" color="#000000"/>
              <v:imagedata o:title=""/>
              <o:lock v:ext="edit" aspectratio="f"/>
            </v:shape>
            <v:line id="_x0000_s3604" o:spid="_x0000_s3604" o:spt="20" style="position:absolute;left:310;top:688;height:14;width:0;" filled="f" stroked="t" coordsize="21600,21600">
              <v:path arrowok="t"/>
              <v:fill on="f" focussize="0,0"/>
              <v:stroke color="#000000" endcap="round"/>
              <v:imagedata o:title=""/>
              <o:lock v:ext="edit" aspectratio="f"/>
            </v:line>
            <v:shape id="_x0000_s3605" o:spid="_x0000_s3605" style="position:absolute;left:307;top:700;height:8;width:7;" fillcolor="#000000" filled="t" stroked="t" coordsize="138,138" path="m69,138l0,0hdc43,22,95,22,138,0hal69,138xe">
              <v:path arrowok="t"/>
              <v:fill on="t" color2="#FFFFFF" focussize="0,0"/>
              <v:stroke weight="0pt" color="#000000"/>
              <v:imagedata o:title=""/>
              <o:lock v:ext="edit" aspectratio="f"/>
            </v:shape>
            <v:line id="_x0000_s3606" o:spid="_x0000_s3606" o:spt="20" style="position:absolute;left:310;top:754;height:36;width:0;" filled="f" stroked="t" coordsize="21600,21600">
              <v:path arrowok="t"/>
              <v:fill on="f" focussize="0,0"/>
              <v:stroke color="#000000" endcap="round"/>
              <v:imagedata o:title=""/>
              <o:lock v:ext="edit" aspectratio="f"/>
            </v:line>
            <v:shape id="_x0000_s3607" o:spid="_x0000_s3607" style="position:absolute;left:307;top:788;height:8;width:7;" fillcolor="#000000" filled="t" stroked="t" coordsize="138,139" path="m69,139l0,0hdc43,22,95,22,138,0hal138,0,69,139xe">
              <v:path arrowok="t"/>
              <v:fill on="t" color2="#FFFFFF" focussize="0,0"/>
              <v:stroke weight="0pt" color="#000000"/>
              <v:imagedata o:title=""/>
              <o:lock v:ext="edit" aspectratio="f"/>
            </v:shape>
            <v:line id="_x0000_s3608" o:spid="_x0000_s3608" o:spt="20" style="position:absolute;left:310;top:841;height:16;width:0;" filled="f" stroked="t" coordsize="21600,21600">
              <v:path arrowok="t"/>
              <v:fill on="f" focussize="0,0"/>
              <v:stroke color="#000000" endcap="round"/>
              <v:imagedata o:title=""/>
              <o:lock v:ext="edit" aspectratio="f"/>
            </v:line>
            <v:shape id="_x0000_s3609" o:spid="_x0000_s3609" style="position:absolute;left:307;top:855;height:8;width:7;" fillcolor="#000000" filled="t" stroked="t" coordsize="138,138" path="m69,138l0,0hdc43,22,95,22,138,0hal69,138xe">
              <v:path arrowok="t"/>
              <v:fill on="t" color2="#FFFFFF" focussize="0,0"/>
              <v:stroke weight="0pt" color="#000000"/>
              <v:imagedata o:title=""/>
              <o:lock v:ext="edit" aspectratio="f"/>
            </v:shape>
            <v:shape id="_x0000_s3610" o:spid="_x0000_s3610" style="position:absolute;left:105;top:212;height:49;width:132;" filled="f" stroked="t" coordsize="132,49" path="m0,24l66,0,132,24,66,49,0,24xe">
              <v:path arrowok="t"/>
              <v:fill on="f" focussize="0,0"/>
              <v:stroke color="#000000" endcap="round"/>
              <v:imagedata o:title=""/>
              <o:lock v:ext="edit" aspectratio="f"/>
            </v:shape>
            <v:rect id="_x0000_s3611" o:spid="_x0000_s3611" o:spt="1" style="position:absolute;left:138;top:222;height:21;width:96;mso-wrap-style:none;" filled="f" stroked="f" coordsize="21600,21600">
              <v:path/>
              <v:fill on="f" focussize="0,0"/>
              <v:stroke on="f"/>
              <v:imagedata o:title=""/>
              <o:lock v:ext="edit" aspectratio="f"/>
              <v:textbox inset="0mm,0mm,0mm,0mm" style="mso-fit-shape-to-text:t;">
                <w:txbxContent>
                  <w:p>
                    <w:r>
                      <w:rPr>
                        <w:rFonts w:hint="eastAsia"/>
                        <w:sz w:val="24"/>
                      </w:rPr>
                      <w:t>表明执法身份</w:t>
                    </w:r>
                  </w:p>
                </w:txbxContent>
              </v:textbox>
            </v:rect>
            <v:rect id="_x0000_s3612" o:spid="_x0000_s3612" o:spt="1" style="position:absolute;left:138;top:239;height:21;width:96;mso-wrap-style:none;" filled="f" stroked="f" coordsize="21600,21600">
              <v:path/>
              <v:fill on="f" focussize="0,0"/>
              <v:stroke on="f"/>
              <v:imagedata o:title=""/>
              <o:lock v:ext="edit" aspectratio="f"/>
              <v:textbox inset="0mm,0mm,0mm,0mm" style="mso-fit-shape-to-text:t;">
                <w:txbxContent>
                  <w:p>
                    <w:r>
                      <w:rPr>
                        <w:rFonts w:hint="eastAsia"/>
                        <w:sz w:val="24"/>
                      </w:rPr>
                      <w:t>指出违法事实</w:t>
                    </w:r>
                  </w:p>
                </w:txbxContent>
              </v:textbox>
            </v:rect>
            <v:shape id="_x0000_s3613" o:spid="_x0000_s3613" style="position:absolute;left:105;top:278;height:65;width:132;" filled="f" stroked="t" coordsize="132,65" path="m0,32l66,0,132,32,66,65,0,32xe">
              <v:path arrowok="t"/>
              <v:fill on="f" focussize="0,0"/>
              <v:stroke color="#000000" endcap="round"/>
              <v:imagedata o:title=""/>
              <o:lock v:ext="edit" aspectratio="f"/>
            </v:shape>
            <v:rect id="_x0000_s3614" o:spid="_x0000_s3614" o:spt="1" style="position:absolute;left:138;top:297;height:21;width:96;mso-wrap-style:none;" filled="f" stroked="f" coordsize="21600,21600">
              <v:path/>
              <v:fill on="f" focussize="0,0"/>
              <v:stroke on="f"/>
              <v:imagedata o:title=""/>
              <o:lock v:ext="edit" aspectratio="f"/>
              <v:textbox inset="0mm,0mm,0mm,0mm" style="mso-fit-shape-to-text:t;">
                <w:txbxContent>
                  <w:p>
                    <w:r>
                      <w:rPr>
                        <w:rFonts w:hint="eastAsia"/>
                        <w:sz w:val="24"/>
                      </w:rPr>
                      <w:t>说明处罚理由</w:t>
                    </w:r>
                  </w:p>
                </w:txbxContent>
              </v:textbox>
            </v:rect>
            <v:rect id="_x0000_s3615" o:spid="_x0000_s3615" o:spt="1" style="position:absolute;left:138;top:312;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shape id="_x0000_s3616" o:spid="_x0000_s3616" style="position:absolute;left:105;top:376;height:49;width:132;" filled="f" stroked="t" coordsize="132,49" path="m0,25l66,0,132,25,66,49,0,25xe">
              <v:path arrowok="t"/>
              <v:fill on="f" focussize="0,0"/>
              <v:stroke color="#000000" endcap="round"/>
              <v:imagedata o:title=""/>
              <o:lock v:ext="edit" aspectratio="f"/>
            </v:shape>
            <v:rect id="_x0000_s3617" o:spid="_x0000_s3617" o:spt="1" style="position:absolute;left:138;top:387;height:21;width:96;mso-wrap-style:none;" filled="f" stroked="f" coordsize="21600,21600">
              <v:path/>
              <v:fill on="f" focussize="0,0"/>
              <v:stroke on="f"/>
              <v:imagedata o:title=""/>
              <o:lock v:ext="edit" aspectratio="f"/>
              <v:textbox inset="0mm,0mm,0mm,0mm" style="mso-fit-shape-to-text:t;">
                <w:txbxContent>
                  <w:p>
                    <w:r>
                      <w:rPr>
                        <w:rFonts w:hint="eastAsia"/>
                        <w:sz w:val="24"/>
                      </w:rPr>
                      <w:t>制作处罚决定</w:t>
                    </w:r>
                  </w:p>
                </w:txbxContent>
              </v:textbox>
            </v:rect>
            <v:rect id="_x0000_s3618" o:spid="_x0000_s3618" o:spt="1" style="position:absolute;left:138;top:402;height:21;width:16;mso-wrap-style:none;" filled="f" stroked="f" coordsize="21600,21600">
              <v:path/>
              <v:fill on="f" focussize="0,0"/>
              <v:stroke on="f"/>
              <v:imagedata o:title=""/>
              <o:lock v:ext="edit" aspectratio="f"/>
              <v:textbox inset="0mm,0mm,0mm,0mm" style="mso-fit-shape-to-text:t;">
                <w:txbxContent>
                  <w:p>
                    <w:r>
                      <w:rPr>
                        <w:rFonts w:hint="eastAsia"/>
                        <w:sz w:val="24"/>
                      </w:rPr>
                      <w:t>书</w:t>
                    </w:r>
                  </w:p>
                </w:txbxContent>
              </v:textbox>
            </v:rect>
            <v:rect id="_x0000_s3619" o:spid="_x0000_s3619" o:spt="1" style="position:absolute;left:149;top:40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620" o:spid="_x0000_s3620" o:spt="1" style="position:absolute;left:160;top:402;height:21;width:64;mso-wrap-style:none;" filled="f" stroked="f" coordsize="21600,21600">
              <v:path/>
              <v:fill on="f" focussize="0,0"/>
              <v:stroke on="f"/>
              <v:imagedata o:title=""/>
              <o:lock v:ext="edit" aspectratio="f"/>
              <v:textbox inset="0mm,0mm,0mm,0mm" style="mso-fit-shape-to-text:t;">
                <w:txbxContent>
                  <w:p>
                    <w:r>
                      <w:rPr>
                        <w:rFonts w:hint="eastAsia"/>
                        <w:sz w:val="24"/>
                      </w:rPr>
                      <w:t>当场交付</w:t>
                    </w:r>
                  </w:p>
                </w:txbxContent>
              </v:textbox>
            </v:rect>
            <v:rect id="_x0000_s3621" o:spid="_x0000_s3621" o:spt="1" style="position:absolute;left:91;top:473;height:49;width:161;" filled="f" stroked="t" coordsize="21600,21600">
              <v:path/>
              <v:fill on="f" focussize="0,0"/>
              <v:stroke color="#000000" joinstyle="round" endcap="round"/>
              <v:imagedata o:title=""/>
              <o:lock v:ext="edit" aspectratio="f"/>
            </v:rect>
            <v:rect id="_x0000_s3622" o:spid="_x0000_s3622" o:spt="1" style="position:absolute;left:97;top:476;height:21;width:80;mso-wrap-style:none;" filled="f" stroked="f" coordsize="21600,21600">
              <v:path/>
              <v:fill on="f" focussize="0,0"/>
              <v:stroke on="f"/>
              <v:imagedata o:title=""/>
              <o:lock v:ext="edit" aspectratio="f"/>
              <v:textbox inset="0mm,0mm,0mm,0mm" style="mso-fit-shape-to-text:t;">
                <w:txbxContent>
                  <w:p>
                    <w:r>
                      <w:rPr>
                        <w:rFonts w:hint="eastAsia"/>
                        <w:sz w:val="24"/>
                      </w:rPr>
                      <w:t>执行当事人</w:t>
                    </w:r>
                  </w:p>
                </w:txbxContent>
              </v:textbox>
            </v:rect>
            <v:rect id="_x0000_s3623" o:spid="_x0000_s3623" o:spt="1" style="position:absolute;left:155;top:474;height:21;width:16;mso-wrap-style:none;" filled="f" stroked="f" coordsize="21600,21600">
              <v:path/>
              <v:fill on="f" focussize="0,0"/>
              <v:stroke on="f"/>
              <v:imagedata o:title=""/>
              <o:lock v:ext="edit" aspectratio="f"/>
              <v:textbox inset="0mm,0mm,0mm,0mm" style="mso-fit-shape-to-text:t;">
                <w:txbxContent>
                  <w:p>
                    <w:r>
                      <w:rPr>
                        <w:sz w:val="24"/>
                      </w:rPr>
                      <w:t>15</w:t>
                    </w:r>
                  </w:p>
                </w:txbxContent>
              </v:textbox>
            </v:rect>
            <v:rect id="_x0000_s3624" o:spid="_x0000_s3624" o:spt="1" style="position:absolute;left:166;top:476;height:21;width:112;mso-wrap-style:none;" filled="f" stroked="f" coordsize="21600,21600">
              <v:path/>
              <v:fill on="f" focussize="0,0"/>
              <v:stroke on="f"/>
              <v:imagedata o:title=""/>
              <o:lock v:ext="edit" aspectratio="f"/>
              <v:textbox inset="0mm,0mm,0mm,0mm" style="mso-fit-shape-to-text:t;">
                <w:txbxContent>
                  <w:p>
                    <w:r>
                      <w:rPr>
                        <w:rFonts w:hint="eastAsia"/>
                        <w:sz w:val="24"/>
                      </w:rPr>
                      <w:t>日内到指定银行</w:t>
                    </w:r>
                  </w:p>
                </w:txbxContent>
              </v:textbox>
            </v:rect>
            <v:rect id="_x0000_s3625" o:spid="_x0000_s3625" o:spt="1" style="position:absolute;left:97;top:491;height:21;width:64;mso-wrap-style:none;" filled="f" stroked="f" coordsize="21600,21600">
              <v:path/>
              <v:fill on="f" focussize="0,0"/>
              <v:stroke on="f"/>
              <v:imagedata o:title=""/>
              <o:lock v:ext="edit" aspectratio="f"/>
              <v:textbox inset="0mm,0mm,0mm,0mm" style="mso-fit-shape-to-text:t;">
                <w:txbxContent>
                  <w:p>
                    <w:r>
                      <w:rPr>
                        <w:rFonts w:hint="eastAsia"/>
                        <w:sz w:val="24"/>
                      </w:rPr>
                      <w:t>缴纳罚款</w:t>
                    </w:r>
                  </w:p>
                </w:txbxContent>
              </v:textbox>
            </v:rect>
            <v:rect id="_x0000_s3626" o:spid="_x0000_s3626" o:spt="1" style="position:absolute;left:143;top:491;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627" o:spid="_x0000_s3627" o:spt="1" style="position:absolute;left:155;top:491;height:21;width:128;mso-wrap-style:none;" filled="f" stroked="f" coordsize="21600,21600">
              <v:path/>
              <v:fill on="f" focussize="0,0"/>
              <v:stroke on="f"/>
              <v:imagedata o:title=""/>
              <o:lock v:ext="edit" aspectratio="f"/>
              <v:textbox inset="0mm,0mm,0mm,0mm" style="mso-fit-shape-to-text:t;">
                <w:txbxContent>
                  <w:p>
                    <w:r>
                      <w:rPr>
                        <w:rFonts w:hint="eastAsia"/>
                        <w:sz w:val="24"/>
                      </w:rPr>
                      <w:t>在事后难以执行的</w:t>
                    </w:r>
                  </w:p>
                </w:txbxContent>
              </v:textbox>
            </v:rect>
            <v:rect id="_x0000_s3628" o:spid="_x0000_s3628" o:spt="1" style="position:absolute;left:109;top:507;height:21;width:176;mso-wrap-style:none;" filled="f" stroked="f" coordsize="21600,21600">
              <v:path/>
              <v:fill on="f" focussize="0,0"/>
              <v:stroke on="f"/>
              <v:imagedata o:title=""/>
              <o:lock v:ext="edit" aspectratio="f"/>
              <v:textbox inset="0mm,0mm,0mm,0mm" style="mso-fit-shape-to-text:t;">
                <w:txbxContent>
                  <w:p>
                    <w:r>
                      <w:rPr>
                        <w:rFonts w:hint="eastAsia"/>
                        <w:sz w:val="24"/>
                      </w:rPr>
                      <w:t>以及特殊情况下当场收缴</w:t>
                    </w:r>
                  </w:p>
                </w:txbxContent>
              </v:textbox>
            </v:rect>
            <v:rect id="_x0000_s3629" o:spid="_x0000_s3629" o:spt="1" style="position:absolute;left:111;top:584;height:45;width:120;" filled="f" stroked="t" coordsize="21600,21600">
              <v:path/>
              <v:fill on="f" focussize="0,0"/>
              <v:stroke color="#000000" joinstyle="round" endcap="round"/>
              <v:imagedata o:title=""/>
              <o:lock v:ext="edit" aspectratio="f"/>
            </v:rect>
            <v:rect id="_x0000_s3630" o:spid="_x0000_s3630" o:spt="1" style="position:absolute;left:149;top:600;height:21;width:64;mso-wrap-style:none;" filled="f" stroked="f" coordsize="21600,21600">
              <v:path/>
              <v:fill on="f" focussize="0,0"/>
              <v:stroke on="f"/>
              <v:imagedata o:title=""/>
              <o:lock v:ext="edit" aspectratio="f"/>
              <v:textbox inset="0mm,0mm,0mm,0mm" style="mso-fit-shape-to-text:t;">
                <w:txbxContent>
                  <w:p>
                    <w:r>
                      <w:rPr>
                        <w:rFonts w:hint="eastAsia"/>
                        <w:sz w:val="24"/>
                      </w:rPr>
                      <w:t>报告备案</w:t>
                    </w:r>
                  </w:p>
                </w:txbxContent>
              </v:textbox>
            </v:rect>
            <v:shape id="_x0000_s3631" o:spid="_x0000_s3631" style="position:absolute;left:12;top:294;height:33;width:74;" filled="f" stroked="t" coordsize="1394,578" path="m289,578l1106,578hdc1265,578,1394,448,1394,289c1394,129,1265,0,1106,0c1106,0,1106,0,1106,0hal1106,0,289,0hdc129,0,0,129,0,289c0,448,129,578,289,578haxe">
              <v:path arrowok="t"/>
              <v:fill on="f" focussize="0,0"/>
              <v:stroke color="#000000" endcap="round"/>
              <v:imagedata o:title=""/>
              <o:lock v:ext="edit" aspectratio="f"/>
            </v:shape>
            <v:rect id="_x0000_s3632" o:spid="_x0000_s3632" o:spt="1" style="position:absolute;left:26;top:304;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3633" o:spid="_x0000_s3633" o:spt="1" style="position:absolute;left:9;top:383;height:36;width:73;" filled="f" stroked="t" coordsize="21600,21600">
              <v:path/>
              <v:fill on="f" focussize="0,0"/>
              <v:stroke color="#000000" joinstyle="round" endcap="round"/>
              <v:imagedata o:title=""/>
              <o:lock v:ext="edit" aspectratio="f"/>
            </v:rect>
            <v:rect id="_x0000_s3634" o:spid="_x0000_s3634" o:spt="1" style="position:absolute;left:11;top:387;height:21;width:96;mso-wrap-style:none;" filled="f" stroked="f" coordsize="21600,21600">
              <v:path/>
              <v:fill on="f" focussize="0,0"/>
              <v:stroke on="f"/>
              <v:imagedata o:title=""/>
              <o:lock v:ext="edit" aspectratio="f"/>
              <v:textbox inset="0mm,0mm,0mm,0mm" style="mso-fit-shape-to-text:t;">
                <w:txbxContent>
                  <w:p>
                    <w:r>
                      <w:rPr>
                        <w:rFonts w:hint="eastAsia"/>
                        <w:sz w:val="24"/>
                      </w:rPr>
                      <w:t>进入行政复议</w:t>
                    </w:r>
                  </w:p>
                </w:txbxContent>
              </v:textbox>
            </v:rect>
            <v:rect id="_x0000_s3635" o:spid="_x0000_s3635" o:spt="1" style="position:absolute;left:17;top:402;height:21;width:80;mso-wrap-style:none;" filled="f" stroked="f" coordsize="21600,21600">
              <v:path/>
              <v:fill on="f" focussize="0,0"/>
              <v:stroke on="f"/>
              <v:imagedata o:title=""/>
              <o:lock v:ext="edit" aspectratio="f"/>
              <v:textbox inset="0mm,0mm,0mm,0mm" style="mso-fit-shape-to-text:t;">
                <w:txbxContent>
                  <w:p>
                    <w:r>
                      <w:rPr>
                        <w:rFonts w:hint="eastAsia"/>
                        <w:sz w:val="24"/>
                      </w:rPr>
                      <w:t>或诉讼流程</w:t>
                    </w:r>
                  </w:p>
                </w:txbxContent>
              </v:textbox>
            </v:rect>
            <v:rect id="_x0000_s3636" o:spid="_x0000_s3636" o:spt="1" style="position:absolute;left:9;top:475;height:45;width:73;" filled="f" stroked="t" coordsize="21600,21600">
              <v:path/>
              <v:fill on="f" focussize="0,0"/>
              <v:stroke color="#000000" joinstyle="round" endcap="round"/>
              <v:imagedata o:title=""/>
              <o:lock v:ext="edit" aspectratio="f"/>
            </v:rect>
            <v:rect id="_x0000_s3637" o:spid="_x0000_s3637" o:spt="1" style="position:absolute;left:11;top:483;height:21;width:96;mso-wrap-style:none;" filled="f" stroked="f" coordsize="21600,21600">
              <v:path/>
              <v:fill on="f" focussize="0,0"/>
              <v:stroke on="f"/>
              <v:imagedata o:title=""/>
              <o:lock v:ext="edit" aspectratio="f"/>
              <v:textbox inset="0mm,0mm,0mm,0mm" style="mso-fit-shape-to-text:t;">
                <w:txbxContent>
                  <w:p>
                    <w:r>
                      <w:rPr>
                        <w:rFonts w:hint="eastAsia"/>
                        <w:sz w:val="24"/>
                      </w:rPr>
                      <w:t>复议决定或行</w:t>
                    </w:r>
                  </w:p>
                </w:txbxContent>
              </v:textbox>
            </v:rect>
            <v:rect id="_x0000_s3638" o:spid="_x0000_s3638" o:spt="1" style="position:absolute;left:11;top:499;height:21;width:32;mso-wrap-style:none;" filled="f" stroked="f" coordsize="21600,21600">
              <v:path/>
              <v:fill on="f" focussize="0,0"/>
              <v:stroke on="f"/>
              <v:imagedata o:title=""/>
              <o:lock v:ext="edit" aspectratio="f"/>
              <v:textbox inset="0mm,0mm,0mm,0mm" style="mso-fit-shape-to-text:t;">
                <w:txbxContent>
                  <w:p>
                    <w:r>
                      <w:rPr>
                        <w:rFonts w:hint="eastAsia"/>
                        <w:sz w:val="24"/>
                      </w:rPr>
                      <w:t>政判</w:t>
                    </w:r>
                  </w:p>
                </w:txbxContent>
              </v:textbox>
            </v:rect>
            <v:rect id="_x0000_s3639" o:spid="_x0000_s3639" o:spt="1" style="position:absolute;left:34;top:49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640" o:spid="_x0000_s3640" o:spt="1" style="position:absolute;left:45;top:499;height:21;width:16;mso-wrap-style:none;" filled="f" stroked="f" coordsize="21600,21600">
              <v:path/>
              <v:fill on="f" focussize="0,0"/>
              <v:stroke on="f"/>
              <v:imagedata o:title=""/>
              <o:lock v:ext="edit" aspectratio="f"/>
              <v:textbox inset="0mm,0mm,0mm,0mm" style="mso-fit-shape-to-text:t;">
                <w:txbxContent>
                  <w:p>
                    <w:r>
                      <w:rPr>
                        <w:rFonts w:hint="eastAsia"/>
                        <w:sz w:val="24"/>
                      </w:rPr>
                      <w:t>裁</w:t>
                    </w:r>
                  </w:p>
                </w:txbxContent>
              </v:textbox>
            </v:rect>
            <v:rect id="_x0000_s3641" o:spid="_x0000_s3641" o:spt="1" style="position:absolute;left:56;top:49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642" o:spid="_x0000_s3642" o:spt="1" style="position:absolute;left:68;top:499;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3643" o:spid="_x0000_s3643" o:spt="1" style="position:absolute;left:9;top:584;height:45;width:73;" filled="f" stroked="t" coordsize="21600,21600">
              <v:path/>
              <v:fill on="f" focussize="0,0"/>
              <v:stroke color="#000000" joinstyle="round" endcap="round"/>
              <v:imagedata o:title=""/>
              <o:lock v:ext="edit" aspectratio="f"/>
            </v:rect>
            <v:rect id="_x0000_s3644" o:spid="_x0000_s3644" o:spt="1" style="position:absolute;left:28;top:600;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3645" o:spid="_x0000_s3645" o:spt="1" style="position:absolute;left:51;top:600;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rect id="_x0000_s3646" o:spid="_x0000_s3646" o:spt="1" style="position:absolute;left:98;top:760;height:43;width:89;" filled="f" stroked="t" coordsize="21600,21600">
              <v:path/>
              <v:fill on="f" focussize="0,0"/>
              <v:stroke color="#000000" joinstyle="round" endcap="round"/>
              <v:imagedata o:title=""/>
              <o:lock v:ext="edit" aspectratio="f"/>
            </v:rect>
            <v:rect id="_x0000_s3647" o:spid="_x0000_s3647" o:spt="1" style="position:absolute;left:120;top:767;height:21;width:64;mso-wrap-style:none;" filled="f" stroked="f" coordsize="21600,21600">
              <v:path/>
              <v:fill on="f" focussize="0,0"/>
              <v:stroke on="f"/>
              <v:imagedata o:title=""/>
              <o:lock v:ext="edit" aspectratio="f"/>
              <v:textbox inset="0mm,0mm,0mm,0mm" style="mso-fit-shape-to-text:t;">
                <w:txbxContent>
                  <w:p>
                    <w:r>
                      <w:rPr>
                        <w:rFonts w:hint="eastAsia"/>
                        <w:sz w:val="24"/>
                      </w:rPr>
                      <w:t>行政复议</w:t>
                    </w:r>
                  </w:p>
                </w:txbxContent>
              </v:textbox>
            </v:rect>
            <v:rect id="_x0000_s3648" o:spid="_x0000_s3648" o:spt="1" style="position:absolute;left:126;top:784;height:21;width:48;mso-wrap-style:none;" filled="f" stroked="f" coordsize="21600,21600">
              <v:path/>
              <v:fill on="f" focussize="0,0"/>
              <v:stroke on="f"/>
              <v:imagedata o:title=""/>
              <o:lock v:ext="edit" aspectratio="f"/>
              <v:textbox inset="0mm,0mm,0mm,0mm" style="mso-fit-shape-to-text:t;">
                <w:txbxContent>
                  <w:p>
                    <w:r>
                      <w:rPr>
                        <w:rFonts w:hint="eastAsia"/>
                        <w:sz w:val="24"/>
                      </w:rPr>
                      <w:t>或诉讼</w:t>
                    </w:r>
                  </w:p>
                </w:txbxContent>
              </v:textbox>
            </v:rect>
            <v:rect id="_x0000_s3649" o:spid="_x0000_s3649" o:spt="1" style="position:absolute;left:398;top:281;height:90;width:88;" filled="f" stroked="t" coordsize="21600,21600">
              <v:path/>
              <v:fill on="f" focussize="0,0"/>
              <v:stroke color="#000000" joinstyle="round" endcap="round"/>
              <v:imagedata o:title=""/>
              <o:lock v:ext="edit" aspectratio="f"/>
            </v:rect>
            <v:rect id="_x0000_s3650" o:spid="_x0000_s3650" o:spt="1" style="position:absolute;left:400;top:283;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3651" o:spid="_x0000_s3651" o:spt="1" style="position:absolute;left:406;top:285;height:21;width:64;mso-wrap-style:none;" filled="f" stroked="f" coordsize="21600,21600">
              <v:path/>
              <v:fill on="f" focussize="0,0"/>
              <v:stroke on="f"/>
              <v:imagedata o:title=""/>
              <o:lock v:ext="edit" aspectratio="f"/>
              <v:textbox inset="0mm,0mm,0mm,0mm" style="mso-fit-shape-to-text:t;">
                <w:txbxContent>
                  <w:p>
                    <w:r>
                      <w:rPr>
                        <w:rFonts w:hint="eastAsia"/>
                        <w:sz w:val="24"/>
                      </w:rPr>
                      <w:t>录制笔录</w:t>
                    </w:r>
                  </w:p>
                </w:txbxContent>
              </v:textbox>
            </v:rect>
            <v:rect id="_x0000_s3652" o:spid="_x0000_s3652" o:spt="1" style="position:absolute;left:447;top:28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653" o:spid="_x0000_s3653" o:spt="1" style="position:absolute;left:408;top:299;height:21;width:80;mso-wrap-style:none;" filled="f" stroked="f" coordsize="21600,21600">
              <v:path/>
              <v:fill on="f" focussize="0,0"/>
              <v:stroke on="f"/>
              <v:imagedata o:title=""/>
              <o:lock v:ext="edit" aspectratio="f"/>
              <v:textbox inset="0mm,0mm,0mm,0mm" style="mso-fit-shape-to-text:t;">
                <w:txbxContent>
                  <w:p>
                    <w:r>
                      <w:rPr>
                        <w:rFonts w:hint="eastAsia"/>
                        <w:sz w:val="24"/>
                      </w:rPr>
                      <w:t>抽样取证等</w:t>
                    </w:r>
                  </w:p>
                </w:txbxContent>
              </v:textbox>
            </v:rect>
            <v:rect id="_x0000_s3654" o:spid="_x0000_s3654" o:spt="1" style="position:absolute;left:400;top:311;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3655" o:spid="_x0000_s3655" o:spt="1" style="position:absolute;left:406;top:313;height:21;width:64;mso-wrap-style:none;" filled="f" stroked="f" coordsize="21600,21600">
              <v:path/>
              <v:fill on="f" focussize="0,0"/>
              <v:stroke on="f"/>
              <v:imagedata o:title=""/>
              <o:lock v:ext="edit" aspectratio="f"/>
              <v:textbox inset="0mm,0mm,0mm,0mm" style="mso-fit-shape-to-text:t;">
                <w:txbxContent>
                  <w:p>
                    <w:r>
                      <w:rPr>
                        <w:rFonts w:hint="eastAsia"/>
                        <w:sz w:val="24"/>
                      </w:rPr>
                      <w:t>收集书证</w:t>
                    </w:r>
                  </w:p>
                </w:txbxContent>
              </v:textbox>
            </v:rect>
            <v:rect id="_x0000_s3656" o:spid="_x0000_s3656" o:spt="1" style="position:absolute;left:447;top:31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657" o:spid="_x0000_s3657" o:spt="1" style="position:absolute;left:408;top:328;height:21;width:48;mso-wrap-style:none;" filled="f" stroked="f" coordsize="21600,21600">
              <v:path/>
              <v:fill on="f" focussize="0,0"/>
              <v:stroke on="f"/>
              <v:imagedata o:title=""/>
              <o:lock v:ext="edit" aspectratio="f"/>
              <v:textbox inset="0mm,0mm,0mm,0mm" style="mso-fit-shape-to-text:t;">
                <w:txbxContent>
                  <w:p>
                    <w:r>
                      <w:rPr>
                        <w:rFonts w:hint="eastAsia"/>
                        <w:sz w:val="24"/>
                      </w:rPr>
                      <w:t>物证等</w:t>
                    </w:r>
                  </w:p>
                </w:txbxContent>
              </v:textbox>
            </v:rect>
            <v:rect id="_x0000_s3658" o:spid="_x0000_s3658" o:spt="1" style="position:absolute;left:400;top:340;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3659" o:spid="_x0000_s3659" o:spt="1" style="position:absolute;left:406;top:342;height:21;width:32;mso-wrap-style:none;" filled="f" stroked="f" coordsize="21600,21600">
              <v:path/>
              <v:fill on="f" focussize="0,0"/>
              <v:stroke on="f"/>
              <v:imagedata o:title=""/>
              <o:lock v:ext="edit" aspectratio="f"/>
              <v:textbox inset="0mm,0mm,0mm,0mm" style="mso-fit-shape-to-text:t;">
                <w:txbxContent>
                  <w:p>
                    <w:r>
                      <w:rPr>
                        <w:rFonts w:hint="eastAsia"/>
                        <w:sz w:val="24"/>
                      </w:rPr>
                      <w:t>鉴定</w:t>
                    </w:r>
                  </w:p>
                </w:txbxContent>
              </v:textbox>
            </v:rect>
            <v:rect id="_x0000_s3660" o:spid="_x0000_s3660" o:spt="1" style="position:absolute;left:427;top:34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661" o:spid="_x0000_s3661" o:spt="1" style="position:absolute;left:437;top:342;height:21;width:48;mso-wrap-style:none;" filled="f" stroked="f" coordsize="21600,21600">
              <v:path/>
              <v:fill on="f" focussize="0,0"/>
              <v:stroke on="f"/>
              <v:imagedata o:title=""/>
              <o:lock v:ext="edit" aspectratio="f"/>
              <v:textbox inset="0mm,0mm,0mm,0mm" style="mso-fit-shape-to-text:t;">
                <w:txbxContent>
                  <w:p>
                    <w:r>
                      <w:rPr>
                        <w:rFonts w:hint="eastAsia"/>
                        <w:sz w:val="24"/>
                      </w:rPr>
                      <w:t>勘查等</w:t>
                    </w:r>
                  </w:p>
                </w:txbxContent>
              </v:textbox>
            </v:rect>
            <v:rect id="_x0000_s3662" o:spid="_x0000_s3662" o:spt="1" style="position:absolute;left:400;top:355;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3663" o:spid="_x0000_s3663" o:spt="1" style="position:absolute;left:406;top:357;height:21;width:96;mso-wrap-style:none;" filled="f" stroked="f" coordsize="21600,21600">
              <v:path/>
              <v:fill on="f" focussize="0,0"/>
              <v:stroke on="f"/>
              <v:imagedata o:title=""/>
              <o:lock v:ext="edit" aspectratio="f"/>
              <v:textbox inset="0mm,0mm,0mm,0mm" style="mso-fit-shape-to-text:t;">
                <w:txbxContent>
                  <w:p>
                    <w:r>
                      <w:rPr>
                        <w:rFonts w:hint="eastAsia"/>
                        <w:sz w:val="24"/>
                      </w:rPr>
                      <w:t>其他取证方式</w:t>
                    </w:r>
                  </w:p>
                </w:txbxContent>
              </v:textbox>
            </v:rect>
            <v:shape id="_x0000_s3664" o:spid="_x0000_s3664" style="position:absolute;left:501;top:311;height:30;width:75;" filled="f" stroked="t" coordsize="1398,532" path="m266,532l1132,532hdc1279,532,1398,413,1398,266c1398,119,1279,0,1132,0c1132,0,1132,0,1132,0hal266,0hdc119,0,0,119,0,266c0,413,119,532,266,532haxe">
              <v:path arrowok="t"/>
              <v:fill on="f" focussize="0,0"/>
              <v:stroke color="#000000" endcap="round"/>
              <v:imagedata o:title=""/>
              <o:lock v:ext="edit" aspectratio="f"/>
            </v:shape>
            <v:rect id="_x0000_s3665" o:spid="_x0000_s3665" o:spt="1" style="position:absolute;left:516;top:313;height:21;width:64;mso-wrap-style:none;" filled="f" stroked="f" coordsize="21600,21600">
              <v:path/>
              <v:fill on="f" focussize="0,0"/>
              <v:stroke on="f"/>
              <v:imagedata o:title=""/>
              <o:lock v:ext="edit" aspectratio="f"/>
              <v:textbox inset="0mm,0mm,0mm,0mm" style="mso-fit-shape-to-text:t;">
                <w:txbxContent>
                  <w:p>
                    <w:r>
                      <w:rPr>
                        <w:rFonts w:hint="eastAsia"/>
                        <w:sz w:val="24"/>
                      </w:rPr>
                      <w:t>登记保全</w:t>
                    </w:r>
                  </w:p>
                </w:txbxContent>
              </v:textbox>
            </v:rect>
            <v:rect id="_x0000_s3666" o:spid="_x0000_s3666" o:spt="1" style="position:absolute;left:509;top:32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667" o:spid="_x0000_s3667" o:spt="1" style="position:absolute;left:518;top:327;height:21;width:8;mso-wrap-style:none;" filled="f" stroked="f" coordsize="21600,21600">
              <v:path/>
              <v:fill on="f" focussize="0,0"/>
              <v:stroke on="f"/>
              <v:imagedata o:title=""/>
              <o:lock v:ext="edit" aspectratio="f"/>
              <v:textbox inset="0mm,0mm,0mm,0mm" style="mso-fit-shape-to-text:t;">
                <w:txbxContent>
                  <w:p>
                    <w:r>
                      <w:rPr>
                        <w:sz w:val="24"/>
                      </w:rPr>
                      <w:t>7</w:t>
                    </w:r>
                  </w:p>
                </w:txbxContent>
              </v:textbox>
            </v:rect>
            <v:rect id="_x0000_s3668" o:spid="_x0000_s3668" o:spt="1" style="position:absolute;left:522;top:328;height:21;width:64;mso-wrap-style:none;" filled="f" stroked="f" coordsize="21600,21600">
              <v:path/>
              <v:fill on="f" focussize="0,0"/>
              <v:stroke on="f"/>
              <v:imagedata o:title=""/>
              <o:lock v:ext="edit" aspectratio="f"/>
              <v:textbox inset="0mm,0mm,0mm,0mm" style="mso-fit-shape-to-text:t;">
                <w:txbxContent>
                  <w:p>
                    <w:r>
                      <w:rPr>
                        <w:rFonts w:hint="eastAsia"/>
                        <w:sz w:val="24"/>
                      </w:rPr>
                      <w:t>日内决定</w:t>
                    </w:r>
                  </w:p>
                </w:txbxContent>
              </v:textbox>
            </v:rect>
            <v:rect id="_x0000_s3669" o:spid="_x0000_s3669" o:spt="1" style="position:absolute;left:559;top:32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shape id="_x0000_s3670" o:spid="_x0000_s3670" style="position:absolute;left:393;top:432;height:46;width:119;" filled="f" stroked="t" coordsize="119,46" path="m0,23l59,0,119,23,59,46,0,23xe">
              <v:path arrowok="t"/>
              <v:fill on="f" focussize="0,0"/>
              <v:stroke color="#000000" endcap="round"/>
              <v:imagedata o:title=""/>
              <o:lock v:ext="edit" aspectratio="f"/>
            </v:shape>
            <v:rect id="_x0000_s3671" o:spid="_x0000_s3671" o:spt="1" style="position:absolute;left:417;top:449;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3672" o:spid="_x0000_s3672" o:spt="1" style="position:absolute;left:501;top:498;height:42;width:82;" filled="f" stroked="t" coordsize="21600,21600">
              <v:path/>
              <v:fill on="f" focussize="0,0"/>
              <v:stroke color="#000000" joinstyle="round" endcap="round"/>
              <v:imagedata o:title=""/>
              <o:lock v:ext="edit" aspectratio="f"/>
            </v:rect>
            <v:rect id="_x0000_s3673" o:spid="_x0000_s3673" o:spt="1" style="position:absolute;left:510;top:501;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3674" o:spid="_x0000_s3674" o:spt="1" style="position:absolute;left:505;top:51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675" o:spid="_x0000_s3675" o:spt="1" style="position:absolute;left:515;top:514;height:21;width:112;mso-wrap-style:none;" filled="f" stroked="f" coordsize="21600,21600">
              <v:path/>
              <v:fill on="f" focussize="0,0"/>
              <v:stroke on="f"/>
              <v:imagedata o:title=""/>
              <o:lock v:ext="edit" aspectratio="f"/>
              <v:textbox inset="0mm,0mm,0mm,0mm" style="mso-fit-shape-to-text:t;">
                <w:txbxContent>
                  <w:p>
                    <w:r>
                      <w:rPr>
                        <w:rFonts w:hint="eastAsia"/>
                        <w:sz w:val="24"/>
                      </w:rPr>
                      <w:t>情节复杂或重大</w:t>
                    </w:r>
                  </w:p>
                </w:txbxContent>
              </v:textbox>
            </v:rect>
            <v:rect id="_x0000_s3676" o:spid="_x0000_s3676" o:spt="1" style="position:absolute;left:528;top:526;height:21;width:32;mso-wrap-style:none;" filled="f" stroked="f" coordsize="21600,21600">
              <v:path/>
              <v:fill on="f" focussize="0,0"/>
              <v:stroke on="f"/>
              <v:imagedata o:title=""/>
              <o:lock v:ext="edit" aspectratio="f"/>
              <v:textbox inset="0mm,0mm,0mm,0mm" style="mso-fit-shape-to-text:t;">
                <w:txbxContent>
                  <w:p>
                    <w:r>
                      <w:rPr>
                        <w:rFonts w:hint="eastAsia"/>
                        <w:sz w:val="24"/>
                      </w:rPr>
                      <w:t>处罚</w:t>
                    </w:r>
                  </w:p>
                </w:txbxContent>
              </v:textbox>
            </v:rect>
            <v:rect id="_x0000_s3677" o:spid="_x0000_s3677" o:spt="1" style="position:absolute;left:546;top:526;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678" o:spid="_x0000_s3678" o:spt="1" style="position:absolute;left:501;top:573;height:33;width:82;" filled="f" stroked="t" coordsize="21600,21600">
              <v:path/>
              <v:fill on="f" focussize="0,0"/>
              <v:stroke color="#000000" joinstyle="round" endcap="round"/>
              <v:imagedata o:title=""/>
              <o:lock v:ext="edit" aspectratio="f"/>
            </v:rect>
            <v:rect id="_x0000_s3679" o:spid="_x0000_s3679" o:spt="1" style="position:absolute;left:519;top:583;height:21;width:64;mso-wrap-style:none;" filled="f" stroked="f" coordsize="21600,21600">
              <v:path/>
              <v:fill on="f" focussize="0,0"/>
              <v:stroke on="f"/>
              <v:imagedata o:title=""/>
              <o:lock v:ext="edit" aspectratio="f"/>
              <v:textbox inset="0mm,0mm,0mm,0mm" style="mso-fit-shape-to-text:t;">
                <w:txbxContent>
                  <w:p>
                    <w:r>
                      <w:rPr>
                        <w:rFonts w:hint="eastAsia"/>
                        <w:sz w:val="24"/>
                      </w:rPr>
                      <w:t>集体讨论</w:t>
                    </w:r>
                  </w:p>
                </w:txbxContent>
              </v:textbox>
            </v:rect>
            <v:rect id="_x0000_s3680" o:spid="_x0000_s3680" o:spt="1" style="position:absolute;left:494;top:620;height:39;width:89;" filled="f" stroked="t" coordsize="21600,21600">
              <v:path/>
              <v:fill on="f" focussize="0,0"/>
              <v:stroke color="#000000" joinstyle="round" endcap="round"/>
              <v:imagedata o:title=""/>
              <o:lock v:ext="edit" aspectratio="f"/>
            </v:rect>
            <v:rect id="_x0000_s3681" o:spid="_x0000_s3681" o:spt="1" style="position:absolute;left:516;top:634;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3682" o:spid="_x0000_s3682" o:spt="1" style="position:absolute;left:494;top:674;height:31;width:89;" filled="f" stroked="t" coordsize="21600,21600">
              <v:path/>
              <v:fill on="f" focussize="0,0"/>
              <v:stroke color="#000000" joinstyle="round" endcap="round"/>
              <v:imagedata o:title=""/>
              <o:lock v:ext="edit" aspectratio="f"/>
            </v:rect>
            <v:rect id="_x0000_s3683" o:spid="_x0000_s3683" o:spt="1" style="position:absolute;left:505;top:684;height:21;width:96;mso-wrap-style:none;" filled="f" stroked="f" coordsize="21600,21600">
              <v:path/>
              <v:fill on="f" focussize="0,0"/>
              <v:stroke on="f"/>
              <v:imagedata o:title=""/>
              <o:lock v:ext="edit" aspectratio="f"/>
              <v:textbox inset="0mm,0mm,0mm,0mm" style="mso-fit-shape-to-text:t;">
                <w:txbxContent>
                  <w:p>
                    <w:r>
                      <w:rPr>
                        <w:rFonts w:hint="eastAsia"/>
                        <w:sz w:val="24"/>
                      </w:rPr>
                      <w:t>移送司法机关</w:t>
                    </w:r>
                  </w:p>
                </w:txbxContent>
              </v:textbox>
            </v:rect>
            <v:rect id="_x0000_s3684" o:spid="_x0000_s3684" o:spt="1" style="position:absolute;left:419;top:796;height:45;width:90;" filled="f" stroked="t" coordsize="21600,21600">
              <v:path/>
              <v:fill on="f" focussize="0,0"/>
              <v:stroke color="#000000" joinstyle="round" endcap="round"/>
              <v:imagedata o:title=""/>
              <o:lock v:ext="edit" aspectratio="f"/>
            </v:rect>
            <v:rect id="_x0000_s3685" o:spid="_x0000_s3685" o:spt="1" style="position:absolute;left:442;top:805;height:21;width:64;mso-wrap-style:none;" filled="f" stroked="f" coordsize="21600,21600">
              <v:path/>
              <v:fill on="f" focussize="0,0"/>
              <v:stroke on="f"/>
              <v:imagedata o:title=""/>
              <o:lock v:ext="edit" aspectratio="f"/>
              <v:textbox inset="0mm,0mm,0mm,0mm" style="mso-fit-shape-to-text:t;">
                <w:txbxContent>
                  <w:p>
                    <w:r>
                      <w:rPr>
                        <w:rFonts w:hint="eastAsia"/>
                        <w:sz w:val="24"/>
                      </w:rPr>
                      <w:t>进入强制</w:t>
                    </w:r>
                  </w:p>
                </w:txbxContent>
              </v:textbox>
            </v:rect>
            <v:rect id="_x0000_s3686" o:spid="_x0000_s3686" o:spt="1" style="position:absolute;left:441;top:820;height:21;width:64;mso-wrap-style:none;" filled="f" stroked="f" coordsize="21600,21600">
              <v:path/>
              <v:fill on="f" focussize="0,0"/>
              <v:stroke on="f"/>
              <v:imagedata o:title=""/>
              <o:lock v:ext="edit" aspectratio="f"/>
              <v:textbox inset="0mm,0mm,0mm,0mm" style="mso-fit-shape-to-text:t;">
                <w:txbxContent>
                  <w:p>
                    <w:r>
                      <w:rPr>
                        <w:rFonts w:hint="eastAsia"/>
                        <w:sz w:val="24"/>
                      </w:rPr>
                      <w:t>执行程序</w:t>
                    </w:r>
                  </w:p>
                </w:txbxContent>
              </v:textbox>
            </v:rect>
            <v:shape id="_x0000_s3687" o:spid="_x0000_s3687" style="position:absolute;left:171;top:187;height:19;width:81;" filled="f" stroked="t" coordsize="81,19" path="m81,0l0,0,0,19e">
              <v:path arrowok="t"/>
              <v:fill on="f" focussize="0,0"/>
              <v:stroke color="#000000" endcap="round"/>
              <v:imagedata o:title=""/>
              <o:lock v:ext="edit" aspectratio="f"/>
            </v:shape>
            <v:shape id="_x0000_s3688" o:spid="_x0000_s3688" style="position:absolute;left:168;top:204;height:8;width:7;" fillcolor="#000000" filled="t" stroked="t" coordsize="139,138" path="m69,138l0,0hdc44,21,95,21,139,0hal69,138xe">
              <v:path arrowok="t"/>
              <v:fill on="t" color2="#FFFFFF" focussize="0,0"/>
              <v:stroke weight="0pt" color="#000000"/>
              <v:imagedata o:title=""/>
              <o:lock v:ext="edit" aspectratio="f"/>
            </v:shape>
            <v:shape id="_x0000_s3689" o:spid="_x0000_s3689" style="position:absolute;left:49;top:236;height:52;width:56;" filled="f" stroked="t" coordsize="56,52" path="m56,0l0,0,0,52e">
              <v:path arrowok="t"/>
              <v:fill on="f" focussize="0,0"/>
              <v:stroke color="#000000" endcap="round"/>
              <v:imagedata o:title=""/>
              <o:lock v:ext="edit" aspectratio="f"/>
            </v:shape>
            <v:shape id="_x0000_s3690" o:spid="_x0000_s3690" style="position:absolute;left:45;top:286;height:8;width:8;" fillcolor="#000000" filled="t" stroked="t" coordsize="138,138" path="m69,138l0,0hdc44,22,95,22,138,0hal138,0,69,138xe">
              <v:path arrowok="t"/>
              <v:fill on="t" color2="#FFFFFF" focussize="0,0"/>
              <v:stroke weight="0pt" color="#000000"/>
              <v:imagedata o:title=""/>
              <o:lock v:ext="edit" aspectratio="f"/>
            </v:shape>
            <v:line id="_x0000_s3691" o:spid="_x0000_s3691" o:spt="20" style="position:absolute;left:92;top:310;flip:x;height:0;width:13;" filled="f" stroked="t" coordsize="21600,21600">
              <v:path arrowok="t"/>
              <v:fill on="f" focussize="0,0"/>
              <v:stroke color="#000000" endcap="round"/>
              <v:imagedata o:title=""/>
              <o:lock v:ext="edit" aspectratio="f"/>
            </v:line>
            <v:shape id="_x0000_s3692" o:spid="_x0000_s3692" style="position:absolute;left:86;top:306;height:8;width:7;" fillcolor="#000000" filled="t" stroked="t" coordsize="139,138" path="m0,69l139,0hdc117,43,117,94,139,138hal0,69xe">
              <v:path arrowok="t"/>
              <v:fill on="t" color2="#FFFFFF" focussize="0,0"/>
              <v:stroke weight="0pt" color="#000000"/>
              <v:imagedata o:title=""/>
              <o:lock v:ext="edit" aspectratio="f"/>
            </v:shape>
            <v:line id="_x0000_s3693" o:spid="_x0000_s3693" o:spt="20" style="position:absolute;left:88;top:401;flip:x;height:0;width:17;" filled="f" stroked="t" coordsize="21600,21600">
              <v:path arrowok="t"/>
              <v:fill on="f" focussize="0,0"/>
              <v:stroke color="#000000" endcap="round"/>
              <v:imagedata o:title=""/>
              <o:lock v:ext="edit" aspectratio="f"/>
            </v:line>
            <v:shape id="_x0000_s3694" o:spid="_x0000_s3694" style="position:absolute;left:82;top:397;height:8;width:7;" fillcolor="#000000" filled="t" stroked="t" coordsize="139,139" path="m0,69l139,0hdc117,44,117,95,139,139hal0,69xe">
              <v:path arrowok="t"/>
              <v:fill on="t" color2="#FFFFFF" focussize="0,0"/>
              <v:stroke weight="0pt" color="#000000"/>
              <v:imagedata o:title=""/>
              <o:lock v:ext="edit" aspectratio="f"/>
            </v:shape>
            <v:line id="_x0000_s3695" o:spid="_x0000_s3695" o:spt="20" style="position:absolute;left:171;top:261;height:11;width:0;" filled="f" stroked="t" coordsize="21600,21600">
              <v:path arrowok="t"/>
              <v:fill on="f" focussize="0,0"/>
              <v:stroke color="#000000" endcap="round"/>
              <v:imagedata o:title=""/>
              <o:lock v:ext="edit" aspectratio="f"/>
            </v:line>
            <v:shape id="_x0000_s3696" o:spid="_x0000_s3696" style="position:absolute;left:168;top:270;height:8;width:7;" fillcolor="#000000" filled="t" stroked="t" coordsize="139,139" path="m69,139l0,0hdc44,22,95,22,139,0hal139,0,69,139xe">
              <v:path arrowok="t"/>
              <v:fill on="t" color2="#FFFFFF" focussize="0,0"/>
              <v:stroke weight="0pt" color="#000000"/>
              <v:imagedata o:title=""/>
              <o:lock v:ext="edit" aspectratio="f"/>
            </v:shape>
            <v:line id="_x0000_s3697" o:spid="_x0000_s3697" o:spt="20" style="position:absolute;left:171;top:343;height:27;width:0;" filled="f" stroked="t" coordsize="21600,21600">
              <v:path arrowok="t"/>
              <v:fill on="f" focussize="0,0"/>
              <v:stroke color="#000000" endcap="round"/>
              <v:imagedata o:title=""/>
              <o:lock v:ext="edit" aspectratio="f"/>
            </v:line>
            <v:shape id="_x0000_s3698" o:spid="_x0000_s3698" style="position:absolute;left:168;top:368;height:8;width:7;" fillcolor="#000000" filled="t" stroked="t" coordsize="139,138" path="m69,138l0,0hdc44,22,95,22,139,0hal139,0,69,138xe">
              <v:path arrowok="t"/>
              <v:fill on="t" color2="#FFFFFF" focussize="0,0"/>
              <v:stroke weight="0pt" color="#000000"/>
              <v:imagedata o:title=""/>
              <o:lock v:ext="edit" aspectratio="f"/>
            </v:shape>
            <v:line id="_x0000_s3699" o:spid="_x0000_s3699" o:spt="20" style="position:absolute;left:171;top:425;height:42;width:0;" filled="f" stroked="t" coordsize="21600,21600">
              <v:path arrowok="t"/>
              <v:fill on="f" focussize="0,0"/>
              <v:stroke color="#000000" endcap="round"/>
              <v:imagedata o:title=""/>
              <o:lock v:ext="edit" aspectratio="f"/>
            </v:line>
            <v:shape id="_x0000_s3700" o:spid="_x0000_s3700" style="position:absolute;left:168;top:465;height:8;width:7;" fillcolor="#000000" filled="t" stroked="t" coordsize="139,138" path="m69,138l0,0hdc44,22,95,22,139,0hal69,138xe">
              <v:path arrowok="t"/>
              <v:fill on="t" color2="#FFFFFF" focussize="0,0"/>
              <v:stroke weight="0pt" color="#000000"/>
              <v:imagedata o:title=""/>
              <o:lock v:ext="edit" aspectratio="f"/>
            </v:shape>
            <v:line id="_x0000_s3701" o:spid="_x0000_s3701" o:spt="20" style="position:absolute;left:171;top:522;height:56;width:0;" filled="f" stroked="t" coordsize="21600,21600">
              <v:path arrowok="t"/>
              <v:fill on="f" focussize="0,0"/>
              <v:stroke color="#000000" endcap="round"/>
              <v:imagedata o:title=""/>
              <o:lock v:ext="edit" aspectratio="f"/>
            </v:line>
            <v:shape id="_x0000_s3702" o:spid="_x0000_s3702" style="position:absolute;left:168;top:576;height:8;width:7;" fillcolor="#000000" filled="t" stroked="t" coordsize="139,139" path="m69,139l0,0hdc44,22,95,22,139,0hal139,0,69,139xe">
              <v:path arrowok="t"/>
              <v:fill on="t" color2="#FFFFFF" focussize="0,0"/>
              <v:stroke weight="0pt" color="#000000"/>
              <v:imagedata o:title=""/>
              <o:lock v:ext="edit" aspectratio="f"/>
            </v:shape>
            <v:line id="_x0000_s3703" o:spid="_x0000_s3703" o:spt="20" style="position:absolute;left:45;top:419;height:50;width:0;" filled="f" stroked="t" coordsize="21600,21600">
              <v:path arrowok="t"/>
              <v:fill on="f" focussize="0,0"/>
              <v:stroke color="#000000" endcap="round"/>
              <v:imagedata o:title=""/>
              <o:lock v:ext="edit" aspectratio="f"/>
            </v:line>
            <v:shape id="_x0000_s3704" o:spid="_x0000_s3704" style="position:absolute;left:42;top:467;height:8;width:7;" fillcolor="#000000" filled="t" stroked="t" coordsize="138,138" path="m69,138l0,0hdc43,22,95,22,138,0hal138,0,69,138xe">
              <v:path arrowok="t"/>
              <v:fill on="t" color2="#FFFFFF" focussize="0,0"/>
              <v:stroke weight="0pt" color="#000000"/>
              <v:imagedata o:title=""/>
              <o:lock v:ext="edit" aspectratio="f"/>
            </v:shape>
            <v:line id="_x0000_s3705" o:spid="_x0000_s3705" o:spt="20" style="position:absolute;left:45;top:520;height:58;width:0;" filled="f" stroked="t" coordsize="21600,21600">
              <v:path arrowok="t"/>
              <v:fill on="f" focussize="0,0"/>
              <v:stroke color="#000000" endcap="round"/>
              <v:imagedata o:title=""/>
              <o:lock v:ext="edit" aspectratio="f"/>
            </v:line>
            <v:shape id="_x0000_s3706" o:spid="_x0000_s3706" style="position:absolute;left:42;top:576;height:8;width:7;" fillcolor="#000000" filled="t" stroked="t" coordsize="138,139" path="m69,139l0,0hdc43,22,95,22,138,0hal138,0,69,139xe">
              <v:path arrowok="t"/>
              <v:fill on="t" color2="#FFFFFF" focussize="0,0"/>
              <v:stroke weight="0pt" color="#000000"/>
              <v:imagedata o:title=""/>
              <o:lock v:ext="edit" aspectratio="f"/>
            </v:shape>
            <v:line id="_x0000_s3707" o:spid="_x0000_s3707" o:spt="20" style="position:absolute;left:369;top:326;height:0;width:29;" filled="f" stroked="t" coordsize="21600,21600">
              <v:path arrowok="t"/>
              <v:fill on="f" focussize="0,0"/>
              <v:stroke color="#000000" endcap="round"/>
              <v:imagedata o:title=""/>
              <o:lock v:ext="edit" aspectratio="f"/>
            </v:line>
            <v:line id="_x0000_s3708" o:spid="_x0000_s3708" o:spt="20" style="position:absolute;left:486;top:326;height:0;width:9;" filled="f" stroked="t" coordsize="21600,21600">
              <v:path arrowok="t"/>
              <v:fill on="f" focussize="0,0"/>
              <v:stroke color="#000000" endcap="round"/>
              <v:imagedata o:title=""/>
              <o:lock v:ext="edit" aspectratio="f"/>
            </v:line>
            <v:shape id="_x0000_s3709" o:spid="_x0000_s3709" style="position:absolute;left:494;top:322;height:8;width:7;" fillcolor="#000000" filled="t" stroked="t" coordsize="139,138" path="m139,69l0,138hdc22,94,22,43,0,0hal0,0,139,69xe">
              <v:path arrowok="t"/>
              <v:fill on="t" color2="#FFFFFF" focussize="0,0"/>
              <v:stroke weight="0pt" color="#000000"/>
              <v:imagedata o:title=""/>
              <o:lock v:ext="edit" aspectratio="f"/>
            </v:shape>
            <v:line id="_x0000_s3710" o:spid="_x0000_s3710" o:spt="20" style="position:absolute;left:370;top:455;height:0;width:17;" filled="f" stroked="t" coordsize="21600,21600">
              <v:path arrowok="t"/>
              <v:fill on="f" focussize="0,0"/>
              <v:stroke color="#000000" endcap="round"/>
              <v:imagedata o:title=""/>
              <o:lock v:ext="edit" aspectratio="f"/>
            </v:line>
            <v:shape id="_x0000_s3711" o:spid="_x0000_s3711" style="position:absolute;left:385;top:451;height:8;width:8;" fillcolor="#000000" filled="t" stroked="t" coordsize="138,138" path="m138,69l0,138hdc21,95,21,44,0,0hal138,69xe">
              <v:path arrowok="t"/>
              <v:fill on="t" color2="#FFFFFF" focussize="0,0"/>
              <v:stroke weight="0pt" color="#000000"/>
              <v:imagedata o:title=""/>
              <o:lock v:ext="edit" aspectratio="f"/>
            </v:shape>
            <v:shape id="_x0000_s3712" o:spid="_x0000_s3712" style="position:absolute;left:512;top:455;height:37;width:30;" filled="f" stroked="t" coordsize="30,37" path="m0,0l30,0,30,37e">
              <v:path arrowok="t"/>
              <v:fill on="f" focussize="0,0"/>
              <v:stroke color="#000000" endcap="round"/>
              <v:imagedata o:title=""/>
              <o:lock v:ext="edit" aspectratio="f"/>
            </v:shape>
            <v:shape id="_x0000_s3713" o:spid="_x0000_s3713" style="position:absolute;left:538;top:490;height:8;width:8;" fillcolor="#000000" filled="t" stroked="t" coordsize="138,138" path="m69,138l0,0hdc43,22,94,22,138,0hal69,138xe">
              <v:path arrowok="t"/>
              <v:fill on="t" color2="#FFFFFF" focussize="0,0"/>
              <v:stroke weight="0pt" color="#000000"/>
              <v:imagedata o:title=""/>
              <o:lock v:ext="edit" aspectratio="f"/>
            </v:shape>
            <v:shape id="_x0000_s3714" o:spid="_x0000_s3714" style="position:absolute;left:316;top:478;height:13;width:136;" filled="f" stroked="t" coordsize="136,13" path="m136,0l136,13,0,13e">
              <v:path arrowok="t"/>
              <v:fill on="f" focussize="0,0"/>
              <v:stroke color="#000000" endcap="round"/>
              <v:imagedata o:title=""/>
              <o:lock v:ext="edit" aspectratio="f"/>
            </v:shape>
            <v:shape id="_x0000_s3715" o:spid="_x0000_s3715" style="position:absolute;left:310;top:487;height:8;width:8;" fillcolor="#000000" filled="t" stroked="t" coordsize="138,138" path="m0,69l138,0hdc117,43,117,95,138,138hal0,69xe">
              <v:path arrowok="t"/>
              <v:fill on="t" color2="#FFFFFF" focussize="0,0"/>
              <v:stroke weight="0pt" color="#000000"/>
              <v:imagedata o:title=""/>
              <o:lock v:ext="edit" aspectratio="f"/>
            </v:shape>
            <v:line id="_x0000_s3716" o:spid="_x0000_s3716" o:spt="20" style="position:absolute;left:542;top:540;height:27;width:0;" filled="f" stroked="t" coordsize="21600,21600">
              <v:path arrowok="t"/>
              <v:fill on="f" focussize="0,0"/>
              <v:stroke color="#000000" endcap="round"/>
              <v:imagedata o:title=""/>
              <o:lock v:ext="edit" aspectratio="f"/>
            </v:line>
            <v:shape id="_x0000_s3717" o:spid="_x0000_s3717" style="position:absolute;left:538;top:565;height:8;width:8;" fillcolor="#000000" filled="t" stroked="t" coordsize="138,138" path="m69,138l0,0hdc43,22,94,22,138,0hal69,138xe">
              <v:path arrowok="t"/>
              <v:fill on="t" color2="#FFFFFF" focussize="0,0"/>
              <v:stroke weight="0pt" color="#000000"/>
              <v:imagedata o:title=""/>
              <o:lock v:ext="edit" aspectratio="f"/>
            </v:shape>
            <v:shape id="_x0000_s3718" o:spid="_x0000_s3718" style="position:absolute;left:370;top:640;height:24;width:118;" filled="f" stroked="t" coordsize="118,24" path="m0,24l63,24,63,0,118,0e">
              <v:path arrowok="t"/>
              <v:fill on="f" focussize="0,0"/>
              <v:stroke color="#000000" endcap="round"/>
              <v:imagedata o:title=""/>
              <o:lock v:ext="edit" aspectratio="f"/>
            </v:shape>
            <v:shape id="_x0000_s3719" o:spid="_x0000_s3719" style="position:absolute;left:486;top:636;height:8;width:8;" fillcolor="#000000" filled="t" stroked="t" coordsize="138,138" path="m138,69l0,138hdc22,95,22,44,0,0hal138,69xe">
              <v:path arrowok="t"/>
              <v:fill on="t" color2="#FFFFFF" focussize="0,0"/>
              <v:stroke weight="0pt" color="#000000"/>
              <v:imagedata o:title=""/>
              <o:lock v:ext="edit" aspectratio="f"/>
            </v:shape>
            <v:line id="_x0000_s3720" o:spid="_x0000_s3720" o:spt="20" style="position:absolute;left:370;top:818;height:0;width:44;" filled="f" stroked="t" coordsize="21600,21600">
              <v:path arrowok="t"/>
              <v:fill on="f" focussize="0,0"/>
              <v:stroke color="#000000" endcap="round"/>
              <v:imagedata o:title=""/>
              <o:lock v:ext="edit" aspectratio="f"/>
            </v:line>
            <v:shape id="_x0000_s3721" o:spid="_x0000_s3721" style="position:absolute;left:412;top:814;height:8;width:7;" fillcolor="#000000" filled="t" stroked="t" coordsize="138,138" path="m138,69l0,138hdc22,94,22,43,0,0hal138,69xe">
              <v:path arrowok="t"/>
              <v:fill on="t" color2="#FFFFFF" focussize="0,0"/>
              <v:stroke weight="0pt" color="#000000"/>
              <v:imagedata o:title=""/>
              <o:lock v:ext="edit" aspectratio="f"/>
            </v:shape>
            <v:shape id="_x0000_s3722" o:spid="_x0000_s3722" style="position:absolute;left:370;top:664;height:26;width:118;" filled="f" stroked="t" coordsize="118,26" path="m0,0l63,0,63,26,118,26e">
              <v:path arrowok="t"/>
              <v:fill on="f" focussize="0,0"/>
              <v:stroke color="#000000" endcap="round"/>
              <v:imagedata o:title=""/>
              <o:lock v:ext="edit" aspectratio="f"/>
            </v:shape>
            <v:shape id="_x0000_s3723" o:spid="_x0000_s3723" style="position:absolute;left:486;top:686;height:7;width:8;" fillcolor="#000000" filled="t" stroked="t" coordsize="138,138" path="m138,69l0,138hdc22,95,22,44,0,0hal0,0,138,69xe">
              <v:path arrowok="t"/>
              <v:fill on="t" color2="#FFFFFF" focussize="0,0"/>
              <v:stroke weight="0pt" color="#000000"/>
              <v:imagedata o:title=""/>
              <o:lock v:ext="edit" aspectratio="f"/>
            </v:shape>
            <v:shape id="_x0000_s3724" o:spid="_x0000_s3724" style="position:absolute;left:143;top:731;height:23;width:108;" filled="f" stroked="t" coordsize="108,23" path="m108,0l0,0,0,23e">
              <v:path arrowok="t"/>
              <v:fill on="f" focussize="0,0"/>
              <v:stroke color="#000000" endcap="round"/>
              <v:imagedata o:title=""/>
              <o:lock v:ext="edit" aspectratio="f"/>
            </v:shape>
            <v:shape id="_x0000_s3725" o:spid="_x0000_s3725" style="position:absolute;left:139;top:752;height:8;width:7;" fillcolor="#000000" filled="t" stroked="t" coordsize="138,138" path="m69,138l0,0hdc44,21,95,21,138,0hal69,138xe">
              <v:path arrowok="t"/>
              <v:fill on="t" color2="#FFFFFF" focussize="0,0"/>
              <v:stroke weight="0pt" color="#000000"/>
              <v:imagedata o:title=""/>
              <o:lock v:ext="edit" aspectratio="f"/>
            </v:shape>
            <v:shape id="_x0000_s3726" o:spid="_x0000_s3726" style="position:absolute;left:143;top:803;height:15;width:102;" filled="f" stroked="t" coordsize="102,15" path="m0,0l0,15,102,15e">
              <v:path arrowok="t"/>
              <v:fill on="f" focussize="0,0"/>
              <v:stroke color="#000000" endcap="round"/>
              <v:imagedata o:title=""/>
              <o:lock v:ext="edit" aspectratio="f"/>
            </v:shape>
            <v:shape id="_x0000_s3727" o:spid="_x0000_s3727" style="position:absolute;left:244;top:814;height:8;width:7;" fillcolor="#000000" filled="t" stroked="t" coordsize="139,138" path="m139,69l0,138hdc22,94,22,43,0,0hal0,0,139,69xe">
              <v:path arrowok="t"/>
              <v:fill on="t" color2="#FFFFFF" focussize="0,0"/>
              <v:stroke weight="0pt" color="#000000"/>
              <v:imagedata o:title=""/>
              <o:lock v:ext="edit" aspectratio="f"/>
            </v:shape>
            <v:shape id="_x0000_s3728" o:spid="_x0000_s3728" style="position:absolute;left:45;top:629;height:255;width:200;" filled="f" stroked="t" coordsize="200,255" path="m0,0l0,255,200,255e">
              <v:path arrowok="t"/>
              <v:fill on="f" focussize="0,0"/>
              <v:stroke color="#000000" endcap="round"/>
              <v:imagedata o:title=""/>
              <o:lock v:ext="edit" aspectratio="f"/>
            </v:shape>
            <v:shape id="_x0000_s3729" o:spid="_x0000_s3729" style="position:absolute;left:244;top:880;height:8;width:7;" fillcolor="#000000" filled="t" stroked="t" coordsize="139,138" path="m139,69l0,138hdc22,94,22,43,0,0hal0,0,139,69xe">
              <v:path arrowok="t"/>
              <v:fill on="t" color2="#FFFFFF" focussize="0,0"/>
              <v:stroke weight="0pt" color="#000000"/>
              <v:imagedata o:title=""/>
              <o:lock v:ext="edit" aspectratio="f"/>
            </v:shape>
            <v:shape id="_x0000_s3730" o:spid="_x0000_s3730" style="position:absolute;left:51;top:629;height:59;width:120;" filled="f" stroked="t" coordsize="120,59" path="m120,0l120,59,0,59e">
              <v:path arrowok="t"/>
              <v:fill on="f" focussize="0,0"/>
              <v:stroke color="#000000" endcap="round"/>
              <v:imagedata o:title=""/>
              <o:lock v:ext="edit" aspectratio="f"/>
            </v:shape>
            <v:shape id="_x0000_s3731" o:spid="_x0000_s3731" style="position:absolute;left:45;top:684;height:8;width:8;" fillcolor="#000000" filled="t" stroked="t" coordsize="138,138" path="m0,69l138,0hdc116,43,116,94,138,138hal138,138,0,69xe">
              <v:path arrowok="t"/>
              <v:fill on="t" color2="#FFFFFF" focussize="0,0"/>
              <v:stroke weight="0pt" color="#000000"/>
              <v:imagedata o:title=""/>
              <o:lock v:ext="edit" aspectratio="f"/>
            </v:shape>
            <v:line id="_x0000_s3732" o:spid="_x0000_s3732" o:spt="20" style="position:absolute;left:316;top:589;flip:x y;height:1;width:185;" filled="f" stroked="t" coordsize="21600,21600">
              <v:path arrowok="t"/>
              <v:fill on="f" focussize="0,0"/>
              <v:stroke color="#000000" endcap="round"/>
              <v:imagedata o:title=""/>
              <o:lock v:ext="edit" aspectratio="f"/>
            </v:line>
            <v:shape id="_x0000_s3733" o:spid="_x0000_s3733" style="position:absolute;left:310;top:585;height:8;width:8;" fillcolor="#000000" filled="t" stroked="t" coordsize="138,139" path="m0,69l138,0hdc117,44,116,95,138,139hal138,139,0,69xe">
              <v:path arrowok="t"/>
              <v:fill on="t" color2="#FFFFFF" focussize="0,0"/>
              <v:stroke weight="0pt" color="#000000"/>
              <v:imagedata o:title=""/>
              <o:lock v:ext="edit" aspectratio="f"/>
            </v:shape>
            <v:rect id="_x0000_s3734" o:spid="_x0000_s3734" o:spt="1" style="position:absolute;left:173;top:167;height:21;width:64;mso-wrap-style:none;" filled="f" stroked="f" coordsize="21600,21600">
              <v:path/>
              <v:fill on="f" focussize="0,0"/>
              <v:stroke on="f"/>
              <v:imagedata o:title=""/>
              <o:lock v:ext="edit" aspectratio="f"/>
              <v:textbox inset="0mm,0mm,0mm,0mm" style="mso-fit-shape-to-text:t;">
                <w:txbxContent>
                  <w:p>
                    <w:r>
                      <w:rPr>
                        <w:rFonts w:hint="eastAsia"/>
                        <w:sz w:val="24"/>
                      </w:rPr>
                      <w:t>简易程序</w:t>
                    </w:r>
                  </w:p>
                </w:txbxContent>
              </v:textbox>
            </v:rect>
            <v:rect id="_x0000_s3735" o:spid="_x0000_s3735" o:spt="1" style="position:absolute;left:336;top:215;height:21;width:64;mso-wrap-style:none;" filled="f" stroked="f" coordsize="21600,21600">
              <v:path/>
              <v:fill on="f" focussize="0,0"/>
              <v:stroke on="f"/>
              <v:imagedata o:title=""/>
              <o:lock v:ext="edit" aspectratio="f"/>
              <v:textbox inset="0mm,0mm,0mm,0mm" style="mso-fit-shape-to-text:t;">
                <w:txbxContent>
                  <w:p>
                    <w:r>
                      <w:rPr>
                        <w:rFonts w:hint="eastAsia"/>
                        <w:sz w:val="24"/>
                      </w:rPr>
                      <w:t>一般程序</w:t>
                    </w:r>
                  </w:p>
                </w:txbxContent>
              </v:textbox>
            </v:rect>
            <v:rect id="_x0000_s3736" o:spid="_x0000_s3736" o:spt="1" style="position:absolute;left:81;top:270;height:21;width:64;mso-wrap-style:none;" filled="f" stroked="f" coordsize="21600,21600">
              <v:path/>
              <v:fill on="f" focussize="0,0"/>
              <v:stroke on="f"/>
              <v:imagedata o:title=""/>
              <o:lock v:ext="edit" aspectratio="f"/>
              <v:textbox inset="0mm,0mm,0mm,0mm" style="mso-fit-shape-to-text:t;">
                <w:txbxContent>
                  <w:p>
                    <w:r>
                      <w:rPr>
                        <w:rFonts w:hint="eastAsia"/>
                        <w:sz w:val="24"/>
                      </w:rPr>
                      <w:t>申辩理由</w:t>
                    </w:r>
                  </w:p>
                </w:txbxContent>
              </v:textbox>
            </v:rect>
            <v:rect id="_x0000_s3737" o:spid="_x0000_s3737" o:spt="1" style="position:absolute;left:85;top:283;height:21;width:48;mso-wrap-style:none;" filled="f" stroked="f" coordsize="21600,21600">
              <v:path/>
              <v:fill on="f" focussize="0,0"/>
              <v:stroke on="f"/>
              <v:imagedata o:title=""/>
              <o:lock v:ext="edit" aspectratio="f"/>
              <v:textbox inset="0mm,0mm,0mm,0mm" style="mso-fit-shape-to-text:t;">
                <w:txbxContent>
                  <w:p>
                    <w:r>
                      <w:rPr>
                        <w:rFonts w:hint="eastAsia"/>
                        <w:sz w:val="24"/>
                      </w:rPr>
                      <w:t>成立的</w:t>
                    </w:r>
                  </w:p>
                </w:txbxContent>
              </v:textbox>
            </v:rect>
            <v:rect id="_x0000_s3738" o:spid="_x0000_s3738" o:spt="1" style="position:absolute;left:95;top:365;height:21;width:80;mso-wrap-style:none;" filled="f" stroked="f" coordsize="21600,21600">
              <v:path/>
              <v:fill on="f" focussize="0,0"/>
              <v:stroke on="f"/>
              <v:imagedata o:title=""/>
              <o:lock v:ext="edit" aspectratio="f"/>
              <v:textbox inset="0mm,0mm,0mm,0mm" style="mso-fit-shape-to-text:t;">
                <w:txbxContent>
                  <w:p>
                    <w:r>
                      <w:rPr>
                        <w:rFonts w:hint="eastAsia"/>
                        <w:sz w:val="24"/>
                      </w:rPr>
                      <w:t>提出复议或</w:t>
                    </w:r>
                  </w:p>
                </w:txbxContent>
              </v:textbox>
            </v:rect>
            <v:rect id="_x0000_s3739" o:spid="_x0000_s3739" o:spt="1" style="position:absolute;left:95;top:379;height:21;width:80;mso-wrap-style:none;" filled="f" stroked="f" coordsize="21600,21600">
              <v:path/>
              <v:fill on="f" focussize="0,0"/>
              <v:stroke on="f"/>
              <v:imagedata o:title=""/>
              <o:lock v:ext="edit" aspectratio="f"/>
              <v:textbox inset="0mm,0mm,0mm,0mm" style="mso-fit-shape-to-text:t;">
                <w:txbxContent>
                  <w:p>
                    <w:r>
                      <w:rPr>
                        <w:rFonts w:hint="eastAsia"/>
                        <w:sz w:val="24"/>
                      </w:rPr>
                      <w:t>诉讼请求的</w:t>
                    </w:r>
                  </w:p>
                </w:txbxContent>
              </v:textbox>
            </v:rect>
            <v:rect id="_x0000_s3740" o:spid="_x0000_s3740" o:spt="1" style="position:absolute;left:415;top:507;height:23;width:74;" filled="f" stroked="t" coordsize="21600,21600">
              <v:path/>
              <v:fill on="f" focussize="0,0"/>
              <v:stroke color="#000000" joinstyle="round" endcap="round"/>
              <v:imagedata o:title=""/>
              <o:lock v:ext="edit" aspectratio="f"/>
            </v:rect>
            <v:rect id="_x0000_s3741" o:spid="_x0000_s3741" o:spt="1" style="position:absolute;left:429;top:513;height:21;width:64;mso-wrap-style:none;" filled="f" stroked="f" coordsize="21600,21600">
              <v:path/>
              <v:fill on="f" focussize="0,0"/>
              <v:stroke on="f"/>
              <v:imagedata o:title=""/>
              <o:lock v:ext="edit" aspectratio="f"/>
              <v:textbox inset="0mm,0mm,0mm,0mm" style="mso-fit-shape-to-text:t;">
                <w:txbxContent>
                  <w:p>
                    <w:r>
                      <w:rPr>
                        <w:rFonts w:hint="eastAsia"/>
                        <w:sz w:val="24"/>
                      </w:rPr>
                      <w:t>申请听证</w:t>
                    </w:r>
                  </w:p>
                </w:txbxContent>
              </v:textbox>
            </v:rect>
            <v:rect id="_x0000_s3742" o:spid="_x0000_s3742" o:spt="1" style="position:absolute;left:415;top:547;height:19;width:74;" filled="f" stroked="t" coordsize="21600,21600">
              <v:path/>
              <v:fill on="f" focussize="0,0"/>
              <v:stroke color="#000000" joinstyle="round" endcap="round"/>
              <v:imagedata o:title=""/>
              <o:lock v:ext="edit" aspectratio="f"/>
            </v:rect>
            <v:rect id="_x0000_s3743" o:spid="_x0000_s3743" o:spt="1" style="position:absolute;left:430;top:551;height:21;width:64;mso-wrap-style:none;" filled="f" stroked="f" coordsize="21600,21600">
              <v:path/>
              <v:fill on="f" focussize="0,0"/>
              <v:stroke on="f"/>
              <v:imagedata o:title=""/>
              <o:lock v:ext="edit" aspectratio="f"/>
              <v:textbox inset="0mm,0mm,0mm,0mm" style="mso-fit-shape-to-text:t;">
                <w:txbxContent>
                  <w:p>
                    <w:r>
                      <w:rPr>
                        <w:rFonts w:hint="eastAsia"/>
                        <w:sz w:val="24"/>
                      </w:rPr>
                      <w:t>组织听证</w:t>
                    </w:r>
                  </w:p>
                </w:txbxContent>
              </v:textbox>
            </v:rect>
            <v:line id="_x0000_s3744" o:spid="_x0000_s3744" o:spt="20" style="position:absolute;left:452;top:478;height:23;width:0;" filled="f" stroked="t" coordsize="21600,21600">
              <v:path arrowok="t"/>
              <v:fill on="f" focussize="0,0"/>
              <v:stroke color="#000000" endcap="round"/>
              <v:imagedata o:title=""/>
              <o:lock v:ext="edit" aspectratio="f"/>
            </v:line>
            <v:shape id="_x0000_s3745" o:spid="_x0000_s3745" style="position:absolute;left:448;top:500;height:7;width:8;" fillcolor="#000000" filled="t" stroked="t" coordsize="138,139" path="m69,139l0,0hdc44,22,95,22,138,0hal69,139xe">
              <v:path arrowok="t"/>
              <v:fill on="t" color2="#FFFFFF" focussize="0,0"/>
              <v:stroke weight="0pt" color="#000000"/>
              <v:imagedata o:title=""/>
              <o:lock v:ext="edit" aspectratio="f"/>
            </v:shape>
            <v:line id="_x0000_s3746" o:spid="_x0000_s3746" o:spt="20" style="position:absolute;left:495;top:519;flip:x;height:0;width:6;" filled="f" stroked="t" coordsize="21600,21600">
              <v:path arrowok="t"/>
              <v:fill on="f" focussize="0,0"/>
              <v:stroke color="#000000" endcap="round"/>
              <v:imagedata o:title=""/>
              <o:lock v:ext="edit" aspectratio="f"/>
            </v:line>
            <v:shape id="_x0000_s3747" o:spid="_x0000_s3747" style="position:absolute;left:489;top:515;height:8;width:8;" fillcolor="#000000" filled="t" stroked="t" coordsize="139,138" path="m0,69l139,0hdc117,43,117,94,139,138hal0,69xe">
              <v:path arrowok="t"/>
              <v:fill on="t" color2="#FFFFFF" focussize="0,0"/>
              <v:stroke weight="0pt" color="#000000"/>
              <v:imagedata o:title=""/>
              <o:lock v:ext="edit" aspectratio="f"/>
            </v:shape>
            <v:line id="_x0000_s3748" o:spid="_x0000_s3748" o:spt="20" style="position:absolute;left:452;top:530;height:12;width:0;" filled="f" stroked="t" coordsize="21600,21600">
              <v:path arrowok="t"/>
              <v:fill on="f" focussize="0,0"/>
              <v:stroke color="#000000" endcap="round"/>
              <v:imagedata o:title=""/>
              <o:lock v:ext="edit" aspectratio="f"/>
            </v:line>
            <v:shape id="_x0000_s3749" o:spid="_x0000_s3749" style="position:absolute;left:448;top:540;height:7;width:8;" fillcolor="#000000" filled="t" stroked="t" coordsize="138,138" path="m69,138l0,0hdc44,21,95,21,138,0hal69,138xe">
              <v:path arrowok="t"/>
              <v:fill on="t" color2="#FFFFFF" focussize="0,0"/>
              <v:stroke weight="0pt" color="#000000"/>
              <v:imagedata o:title=""/>
              <o:lock v:ext="edit" aspectratio="f"/>
            </v:shape>
            <v:shape id="_x0000_s3750" o:spid="_x0000_s3750" style="position:absolute;left:489;top:557;height:10;width:53;" filled="f" stroked="t" coordsize="53,10" path="m0,0l53,0,53,10e">
              <v:path arrowok="t"/>
              <v:fill on="f" focussize="0,0"/>
              <v:stroke color="#000000" endcap="round"/>
              <v:imagedata o:title=""/>
              <o:lock v:ext="edit" aspectratio="f"/>
            </v:shape>
            <v:shape id="_x0000_s3751" o:spid="_x0000_s3751" style="position:absolute;left:538;top:565;height:8;width:8;" fillcolor="#000000" filled="t" stroked="t" coordsize="138,138" path="m69,138l0,0hdc43,22,94,22,138,0hal69,138xe">
              <v:path arrowok="t"/>
              <v:fill on="t" color2="#FFFFFF" focussize="0,0"/>
              <v:stroke weight="0pt" color="#000000"/>
              <v:imagedata o:title=""/>
              <o:lock v:ext="edit" aspectratio="f"/>
            </v:shape>
            <v:line id="_x0000_s3752" o:spid="_x0000_s3752" o:spt="20" style="position:absolute;left:316;top:557;flip:x;height:0;width:99;" filled="f" stroked="t" coordsize="21600,21600">
              <v:path arrowok="t"/>
              <v:fill on="f" focussize="0,0"/>
              <v:stroke color="#000000" endcap="round"/>
              <v:imagedata o:title=""/>
              <o:lock v:ext="edit" aspectratio="f"/>
            </v:line>
          </v:group>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spacing w:line="580" w:lineRule="exact"/>
        <w:jc w:val="center"/>
        <w:rPr>
          <w:rFonts w:ascii="Times New Roman" w:hAnsi="Times New Roman"/>
          <w:b/>
          <w:color w:val="000000"/>
          <w:sz w:val="44"/>
          <w:szCs w:val="44"/>
          <w:lang w:val="zh-CN"/>
        </w:rPr>
      </w:pPr>
    </w:p>
    <w:p>
      <w:pPr>
        <w:spacing w:line="580" w:lineRule="exact"/>
        <w:rPr>
          <w:rFonts w:ascii="Times New Roman" w:hAnsi="Times New Roman"/>
          <w:b/>
          <w:color w:val="000000"/>
          <w:sz w:val="44"/>
          <w:szCs w:val="44"/>
          <w:lang w:val="zh-CN"/>
        </w:rPr>
      </w:pPr>
      <w:r>
        <w:rPr>
          <w:lang w:bidi="bo-CN"/>
        </w:rPr>
        <w:pict>
          <v:group id="_x0000_s3754" o:spid="_x0000_s3754" o:spt="203" style="position:absolute;left:0pt;margin-left:-1.5pt;margin-top:-23.55pt;height:689.25pt;width:472.5pt;z-index:251111424;mso-width-relative:page;mso-height-relative:page;" coordorigin="-2,0" coordsize="630,919" editas="canvas">
            <o:lock v:ext="edit"/>
            <v:shape id="_x0000_s3755" o:spid="_x0000_s3755" o:spt="75" type="#_x0000_t75" style="position:absolute;left:-2;top:0;height:919;width:630;" filled="f" stroked="f" coordsize="21600,21600">
              <v:path/>
              <v:fill on="f" focussize="0,0"/>
              <v:stroke on="f"/>
              <v:imagedata o:title=""/>
              <o:lock v:ext="edit" text="t" aspectratio="t"/>
            </v:shape>
            <v:rect id="_x0000_s3757" o:spid="_x0000_s3757" o:spt="1" style="position:absolute;left:69;top:35;height:21;width:12;mso-wrap-style:none;" filled="f" stroked="f" coordsize="21600,21600">
              <v:path/>
              <v:fill on="f" focussize="0,0"/>
              <v:stroke on="f"/>
              <v:imagedata o:title=""/>
              <o:lock v:ext="edit" aspectratio="f"/>
              <v:textbox inset="0mm,0mm,0mm,0mm" style="mso-fit-shape-to-text:t;">
                <w:txbxContent>
                  <w:p/>
                </w:txbxContent>
              </v:textbox>
            </v:rect>
            <v:rect id="_x0000_s3758" o:spid="_x0000_s3758" o:spt="1" style="position:absolute;left:60;top:4;height:83;width:501;" filled="f" stroked="f" coordsize="21600,21600">
              <v:path/>
              <v:fill on="f" focussize="0,0"/>
              <v:stroke on="f"/>
              <v:imagedata o:title=""/>
              <o:lock v:ext="edit" aspectratio="f"/>
              <v:textbox inset="0mm,0mm,0mm,0mm">
                <w:txbxContent>
                  <w:p>
                    <w:pPr>
                      <w:ind w:firstLine="31680" w:firstLineChars="450"/>
                      <w:jc w:val="both"/>
                      <w:rPr>
                        <w:sz w:val="24"/>
                      </w:rPr>
                    </w:pPr>
                    <w:r>
                      <w:rPr>
                        <w:rFonts w:hint="eastAsia"/>
                        <w:sz w:val="24"/>
                        <w:lang w:val="en-US" w:eastAsia="zh-CN"/>
                      </w:rPr>
                      <w:t xml:space="preserve">   </w:t>
                    </w:r>
                    <w:r>
                      <w:rPr>
                        <w:rFonts w:hint="eastAsia"/>
                        <w:sz w:val="36"/>
                        <w:szCs w:val="36"/>
                        <w:lang w:val="en-US" w:eastAsia="zh-CN"/>
                      </w:rPr>
                      <w:t>双湖县</w:t>
                    </w:r>
                    <w:r>
                      <w:rPr>
                        <w:rFonts w:hint="eastAsia"/>
                        <w:sz w:val="36"/>
                        <w:szCs w:val="36"/>
                      </w:rPr>
                      <w:t>交通运输局行政处罚流程图</w:t>
                    </w:r>
                  </w:p>
                  <w:p>
                    <w:pPr>
                      <w:ind w:firstLine="31680" w:firstLineChars="450"/>
                      <w:jc w:val="right"/>
                    </w:pPr>
                    <w:r>
                      <w:rPr>
                        <w:rFonts w:hint="eastAsia"/>
                        <w:sz w:val="24"/>
                      </w:rPr>
                      <w:t>序号：</w:t>
                    </w:r>
                    <w:r>
                      <w:rPr>
                        <w:sz w:val="24"/>
                      </w:rPr>
                      <w:t>94</w:t>
                    </w:r>
                  </w:p>
                </w:txbxContent>
              </v:textbox>
            </v:rect>
            <v:rect id="_x0000_s3759" o:spid="_x0000_s3759" o:spt="1" style="position:absolute;left:13;top:70;height:21;width:64;mso-wrap-style:none;" filled="f" stroked="f" coordsize="21600,21600">
              <v:path/>
              <v:fill on="f" focussize="0,0"/>
              <v:stroke on="f"/>
              <v:imagedata o:title=""/>
              <o:lock v:ext="edit" aspectratio="f"/>
              <v:textbox inset="0mm,0mm,0mm,0mm" style="mso-fit-shape-to-text:t;">
                <w:txbxContent>
                  <w:p>
                    <w:r>
                      <w:rPr>
                        <w:rFonts w:hint="eastAsia"/>
                        <w:sz w:val="24"/>
                      </w:rPr>
                      <w:t>职权名称</w:t>
                    </w:r>
                  </w:p>
                </w:txbxContent>
              </v:textbox>
            </v:rect>
            <v:rect id="_x0000_s3760" o:spid="_x0000_s3760" o:spt="1" style="position:absolute;left:104;top:7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761" o:spid="_x0000_s3761" o:spt="1" style="position:absolute;left:128;top:70;height:21;width:48;mso-wrap-style:none;" filled="f" stroked="f" coordsize="21600,21600">
              <v:path/>
              <v:fill on="f" focussize="0,0"/>
              <v:stroke on="f"/>
              <v:imagedata o:title=""/>
              <o:lock v:ext="edit" aspectratio="f"/>
              <v:textbox inset="0mm,0mm,0mm,0mm" style="mso-fit-shape-to-text:t;">
                <w:txbxContent>
                  <w:p>
                    <w:r>
                      <w:rPr>
                        <w:rFonts w:hint="eastAsia"/>
                        <w:sz w:val="24"/>
                      </w:rPr>
                      <w:t>对租借</w:t>
                    </w:r>
                  </w:p>
                </w:txbxContent>
              </v:textbox>
            </v:rect>
            <v:rect id="_x0000_s3762" o:spid="_x0000_s3762" o:spt="1" style="position:absolute;left:196;top:7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763" o:spid="_x0000_s3763" o:spt="1" style="position:absolute;left:218;top:70;height:21;width:192;mso-wrap-style:none;" filled="f" stroked="f" coordsize="21600,21600">
              <v:path/>
              <v:fill on="f" focussize="0,0"/>
              <v:stroke on="f"/>
              <v:imagedata o:title=""/>
              <o:lock v:ext="edit" aspectratio="f"/>
              <v:textbox inset="0mm,0mm,0mm,0mm" style="mso-fit-shape-to-text:t;">
                <w:txbxContent>
                  <w:p>
                    <w:r>
                      <w:rPr>
                        <w:rFonts w:hint="eastAsia"/>
                        <w:sz w:val="24"/>
                      </w:rPr>
                      <w:t>转让超限运输车辆通行证；</w:t>
                    </w:r>
                  </w:p>
                </w:txbxContent>
              </v:textbox>
            </v:rect>
            <v:rect id="_x0000_s3764" o:spid="_x0000_s3764" o:spt="1" style="position:absolute;left:471;top:70;height:21;width:12;mso-wrap-style:none;" filled="f" stroked="f" coordsize="21600,21600">
              <v:path/>
              <v:fill on="f" focussize="0,0"/>
              <v:stroke on="f"/>
              <v:imagedata o:title=""/>
              <o:lock v:ext="edit" aspectratio="f"/>
              <v:textbox inset="0mm,0mm,0mm,0mm" style="mso-fit-shape-to-text:t;">
                <w:txbxContent>
                  <w:p/>
                </w:txbxContent>
              </v:textbox>
            </v:rect>
            <v:rect id="_x0000_s3765" o:spid="_x0000_s3765" o:spt="1" style="position:absolute;left:413;top:71;height:21;width:64;mso-wrap-style:none;" filled="f" stroked="f" coordsize="21600,21600">
              <v:path/>
              <v:fill on="f" focussize="0,0"/>
              <v:stroke on="f"/>
              <v:imagedata o:title=""/>
              <o:lock v:ext="edit" aspectratio="f"/>
              <v:textbox inset="0mm,0mm,0mm,0mm" style="mso-fit-shape-to-text:t;">
                <w:txbxContent>
                  <w:p>
                    <w:r>
                      <w:rPr>
                        <w:rFonts w:hint="eastAsia"/>
                        <w:sz w:val="24"/>
                      </w:rPr>
                      <w:t>承运人涂</w:t>
                    </w:r>
                  </w:p>
                </w:txbxContent>
              </v:textbox>
            </v:rect>
            <v:rect id="_x0000_s3766" o:spid="_x0000_s3766" o:spt="1" style="position:absolute;left:13;top:99;height:21;width:16;mso-wrap-style:none;" filled="f" stroked="f" coordsize="21600,21600">
              <v:path/>
              <v:fill on="f" focussize="0,0"/>
              <v:stroke on="f"/>
              <v:imagedata o:title=""/>
              <o:lock v:ext="edit" aspectratio="f"/>
              <v:textbox inset="0mm,0mm,0mm,0mm" style="mso-fit-shape-to-text:t;">
                <w:txbxContent>
                  <w:p>
                    <w:r>
                      <w:rPr>
                        <w:rFonts w:hint="eastAsia"/>
                        <w:sz w:val="24"/>
                      </w:rPr>
                      <w:t>改</w:t>
                    </w:r>
                  </w:p>
                </w:txbxContent>
              </v:textbox>
            </v:rect>
            <v:rect id="_x0000_s3767" o:spid="_x0000_s3767" o:spt="1" style="position:absolute;left:36;top:9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768" o:spid="_x0000_s3768" o:spt="1" style="position:absolute;left:59;top:99;height:21;width:192;mso-wrap-style:none;" filled="f" stroked="f" coordsize="21600,21600">
              <v:path/>
              <v:fill on="f" focussize="0,0"/>
              <v:stroke on="f"/>
              <v:imagedata o:title=""/>
              <o:lock v:ext="edit" aspectratio="f"/>
              <v:textbox inset="0mm,0mm,0mm,0mm" style="mso-fit-shape-to-text:t;">
                <w:txbxContent>
                  <w:p>
                    <w:r>
                      <w:rPr>
                        <w:rFonts w:hint="eastAsia"/>
                        <w:sz w:val="24"/>
                      </w:rPr>
                      <w:t>伪造超限运输车辆通行证，</w:t>
                    </w:r>
                  </w:p>
                </w:txbxContent>
              </v:textbox>
            </v:rect>
            <v:rect id="_x0000_s3769" o:spid="_x0000_s3769" o:spt="1" style="position:absolute;left:310;top:99;height:21;width:12;mso-wrap-style:none;" filled="f" stroked="f" coordsize="21600,21600">
              <v:path/>
              <v:fill on="f" focussize="0,0"/>
              <v:stroke on="f"/>
              <v:imagedata o:title=""/>
              <o:lock v:ext="edit" aspectratio="f"/>
              <v:textbox inset="0mm,0mm,0mm,0mm" style="mso-fit-shape-to-text:t;">
                <w:txbxContent>
                  <w:p/>
                </w:txbxContent>
              </v:textbox>
            </v:rect>
            <v:rect id="_x0000_s3770" o:spid="_x0000_s3770" o:spt="1" style="position:absolute;left:255;top:99;height:21;width:142;" filled="f" stroked="f" coordsize="21600,21600">
              <v:path/>
              <v:fill on="f" focussize="0,0"/>
              <v:stroke on="f"/>
              <v:imagedata o:title=""/>
              <o:lock v:ext="edit" aspectratio="f"/>
              <v:textbox inset="0mm,0mm,0mm,0mm" style="mso-fit-shape-to-text:t;">
                <w:txbxContent>
                  <w:p>
                    <w:r>
                      <w:rPr>
                        <w:rFonts w:hint="eastAsia"/>
                        <w:sz w:val="24"/>
                      </w:rPr>
                      <w:t>使用伪造</w:t>
                    </w:r>
                  </w:p>
                </w:txbxContent>
              </v:textbox>
            </v:rect>
            <v:rect id="_x0000_s3771" o:spid="_x0000_s3771" o:spt="1" style="position:absolute;left:341;top:9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772" o:spid="_x0000_s3772" o:spt="1" style="position:absolute;left:358;top:99;height:21;width:185;" filled="f" stroked="f" coordsize="21600,21600">
              <v:path/>
              <v:fill on="f" focussize="0,0"/>
              <v:stroke on="f"/>
              <v:imagedata o:title=""/>
              <o:lock v:ext="edit" aspectratio="f"/>
              <v:textbox inset="0mm,0mm,0mm,0mm" style="mso-fit-shape-to-text:t;">
                <w:txbxContent>
                  <w:p>
                    <w:r>
                      <w:rPr>
                        <w:rFonts w:hint="eastAsia"/>
                        <w:sz w:val="24"/>
                      </w:rPr>
                      <w:t>变造超限运输</w:t>
                    </w:r>
                  </w:p>
                </w:txbxContent>
              </v:textbox>
            </v:rect>
            <v:rect id="_x0000_s3773" o:spid="_x0000_s3773" o:spt="1" style="position:absolute;left:13;top:128;height:21;width:80;mso-wrap-style:none;" filled="f" stroked="f" coordsize="21600,21600">
              <v:path/>
              <v:fill on="f" focussize="0,0"/>
              <v:stroke on="f"/>
              <v:imagedata o:title=""/>
              <o:lock v:ext="edit" aspectratio="f"/>
              <v:textbox inset="0mm,0mm,0mm,0mm" style="mso-fit-shape-to-text:t;">
                <w:txbxContent>
                  <w:p>
                    <w:r>
                      <w:rPr>
                        <w:rFonts w:hint="eastAsia"/>
                        <w:sz w:val="24"/>
                      </w:rPr>
                      <w:t>车辆通行证</w:t>
                    </w:r>
                  </w:p>
                </w:txbxContent>
              </v:textbox>
            </v:rect>
            <v:rect id="_x0000_s3774" o:spid="_x0000_s3774" o:spt="1" style="position:absolute;left:91;top:128;height:21;width:53;"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775" o:spid="_x0000_s3775" o:spt="1" style="position:absolute;left:120;top:128;height:21;width:334;" filled="f" stroked="f" coordsize="21600,21600">
              <v:path/>
              <v:fill on="f" focussize="0,0"/>
              <v:stroke on="f"/>
              <v:imagedata o:title=""/>
              <o:lock v:ext="edit" aspectratio="f"/>
              <v:textbox inset="0mm,0mm,0mm,0mm" style="mso-fit-shape-to-text:t;">
                <w:txbxContent>
                  <w:p>
                    <w:r>
                      <w:rPr>
                        <w:rFonts w:hint="eastAsia"/>
                        <w:sz w:val="24"/>
                      </w:rPr>
                      <w:t>超限运输车辆的型号及运载的物品与签发的</w:t>
                    </w:r>
                  </w:p>
                </w:txbxContent>
              </v:textbox>
            </v:rect>
            <v:rect id="_x0000_s3776" o:spid="_x0000_s3776" o:spt="1" style="position:absolute;left:13;top:157;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777" o:spid="_x0000_s3777" o:spt="1" style="position:absolute;left:36;top:157;height:21;width:48;mso-wrap-style:none;" filled="f" stroked="f" coordsize="21600,21600">
              <v:path/>
              <v:fill on="f" focussize="0,0"/>
              <v:stroke on="f"/>
              <v:imagedata o:title=""/>
              <o:lock v:ext="edit" aspectratio="f"/>
              <v:textbox inset="0mm,0mm,0mm,0mm" style="mso-fit-shape-to-text:t;">
                <w:txbxContent>
                  <w:p>
                    <w:r>
                      <w:rPr>
                        <w:rFonts w:hint="eastAsia"/>
                        <w:sz w:val="24"/>
                      </w:rPr>
                      <w:t>通行证</w:t>
                    </w:r>
                  </w:p>
                </w:txbxContent>
              </v:textbox>
            </v:rect>
            <v:rect id="_x0000_s3778" o:spid="_x0000_s3778" o:spt="1" style="position:absolute;left:104;top:157;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779" o:spid="_x0000_s3779" o:spt="1" style="position:absolute;left:128;top:157;height:21;width:192;mso-wrap-style:none;" filled="f" stroked="f" coordsize="21600,21600">
              <v:path/>
              <v:fill on="f" focussize="0,0"/>
              <v:stroke on="f"/>
              <v:imagedata o:title=""/>
              <o:lock v:ext="edit" aspectratio="f"/>
              <v:textbox inset="0mm,0mm,0mm,0mm" style="mso-fit-shape-to-text:t;">
                <w:txbxContent>
                  <w:p>
                    <w:r>
                      <w:rPr>
                        <w:rFonts w:hint="eastAsia"/>
                        <w:sz w:val="24"/>
                      </w:rPr>
                      <w:t>所要求的规格不一致的处罚</w:t>
                    </w:r>
                  </w:p>
                </w:txbxContent>
              </v:textbox>
            </v:rect>
            <v:rect id="_x0000_s3780" o:spid="_x0000_s3780" o:spt="1" style="position:absolute;left:19;top:205;height:21;width:12;mso-wrap-style:none;" filled="f" stroked="f" coordsize="21600,21600">
              <v:path/>
              <v:fill on="f" focussize="0,0"/>
              <v:stroke on="f"/>
              <v:imagedata o:title=""/>
              <o:lock v:ext="edit" aspectratio="f"/>
              <v:textbox inset="0mm,0mm,0mm,0mm" style="mso-fit-shape-to-text:t;">
                <w:txbxContent>
                  <w:p/>
                </w:txbxContent>
              </v:textbox>
            </v:rect>
            <v:rect id="_x0000_s3781" o:spid="_x0000_s3781" o:spt="1" style="position:absolute;left:55;top:205;height:21;width:12;mso-wrap-style:none;" filled="f" stroked="f" coordsize="21600,21600">
              <v:path/>
              <v:fill on="f" focussize="0,0"/>
              <v:stroke on="f"/>
              <v:imagedata o:title=""/>
              <o:lock v:ext="edit" aspectratio="f"/>
              <v:textbox inset="0mm,0mm,0mm,0mm" style="mso-fit-shape-to-text:t;">
                <w:txbxContent>
                  <w:p/>
                </w:txbxContent>
              </v:textbox>
            </v:rect>
            <v:rect id="_x0000_s3782" o:spid="_x0000_s3782" o:spt="1" style="position:absolute;left:73;top:205;height:21;width:20;mso-wrap-style:none;" filled="f" stroked="f" coordsize="21600,21600">
              <v:path/>
              <v:fill on="f" focussize="0,0"/>
              <v:stroke on="f"/>
              <v:imagedata o:title=""/>
              <o:lock v:ext="edit" aspectratio="f"/>
              <v:textbox inset="2mm,0mm,0mm,0mm" style="mso-fit-shape-to-text:t;">
                <w:txbxContent>
                  <w:p/>
                </w:txbxContent>
              </v:textbox>
            </v:rect>
            <v:rect id="_x0000_s3783" o:spid="_x0000_s3783" o:spt="1" style="position:absolute;left:258;top:238;height:21;width:12;mso-wrap-style:none;" filled="f" stroked="f" coordsize="21600,21600">
              <v:path/>
              <v:fill on="f" focussize="0,0"/>
              <v:stroke on="f"/>
              <v:imagedata o:title=""/>
              <o:lock v:ext="edit" aspectratio="f"/>
              <v:textbox inset="0mm,0mm,0mm,0mm" style="mso-fit-shape-to-text:t;">
                <w:txbxContent>
                  <w:p/>
                </w:txbxContent>
              </v:textbox>
            </v:rect>
            <v:shape id="_x0000_s3784" o:spid="_x0000_s3784" style="position:absolute;left:254;top:232;height:33;width:118;" filled="f" stroked="t" coordsize="2197,594" path="m297,594l1900,594hdc2064,594,2197,461,2197,297c2197,133,2064,0,1900,0c1900,0,1900,0,1900,0hal1900,0,297,0hdc133,0,0,133,0,297c0,461,133,594,297,594haxe">
              <v:path arrowok="t"/>
              <v:fill on="f" focussize="0,0"/>
              <v:stroke weight="1.5pt" color="#FFFFFF" endcap="round"/>
              <v:imagedata o:title=""/>
              <o:lock v:ext="edit" aspectratio="f"/>
            </v:shape>
            <v:shape id="_x0000_s3785" o:spid="_x0000_s3785" style="position:absolute;left:244;top:221;height:34;width:118;" filled="f" stroked="t" coordsize="2196,593" path="m296,593l1900,593hdc2064,593,2196,460,2196,296c2196,133,2064,0,1900,0c1900,0,1900,0,1900,0hal1900,0,296,0hdc133,0,0,133,0,296c0,460,133,593,296,593haxe">
              <v:path arrowok="t"/>
              <v:fill on="f" focussize="0,0"/>
              <v:stroke weight="1.5pt" color="#000000" endcap="round"/>
              <v:imagedata o:title=""/>
              <o:lock v:ext="edit" aspectratio="f"/>
            </v:shape>
            <v:rect id="_x0000_s3786" o:spid="_x0000_s3786" o:spt="1" style="position:absolute;left:248;top:228;height:21;width:96;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3787" o:spid="_x0000_s3787" o:spt="1" style="position:absolute;left:244;top:283;height:34;width:118;" filled="f" stroked="t" coordsize="21600,21600">
              <v:path/>
              <v:fill on="f" focussize="0,0"/>
              <v:stroke weight="1.5pt" color="#000000" joinstyle="round" endcap="round"/>
              <v:imagedata o:title=""/>
              <o:lock v:ext="edit" aspectratio="f"/>
            </v:rect>
            <v:rect id="_x0000_s3788" o:spid="_x0000_s3788" o:spt="1" style="position:absolute;left:257;top:290;height:21;width:16;mso-wrap-style:none;" filled="f" stroked="f" coordsize="21600,21600">
              <v:path/>
              <v:fill on="f" focussize="0,0"/>
              <v:stroke on="f"/>
              <v:imagedata o:title=""/>
              <o:lock v:ext="edit" aspectratio="f"/>
              <v:textbox inset="0mm,0mm,0mm,0mm" style="mso-fit-shape-to-text:t;">
                <w:txbxContent>
                  <w:p>
                    <w:r>
                      <w:rPr>
                        <w:rFonts w:hint="eastAsia"/>
                        <w:sz w:val="24"/>
                      </w:rPr>
                      <w:t>立</w:t>
                    </w:r>
                  </w:p>
                </w:txbxContent>
              </v:textbox>
            </v:rect>
            <v:rect id="_x0000_s3789" o:spid="_x0000_s3789" o:spt="1" style="position:absolute;left:276;top:29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790" o:spid="_x0000_s3790" o:spt="1" style="position:absolute;left:294;top:290;height:21;width:16;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3791" o:spid="_x0000_s3791" o:spt="1" style="position:absolute;left:312;top:29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792" o:spid="_x0000_s3792" o:spt="1" style="position:absolute;left:331;top:290;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rect id="_x0000_s3793" o:spid="_x0000_s3793" o:spt="1" style="position:absolute;left:244;top:347;height:40;width:118;" filled="f" stroked="t" coordsize="21600,21600">
              <v:path/>
              <v:fill on="f" focussize="0,0"/>
              <v:stroke weight="1.5pt" color="#000000" joinstyle="round" endcap="round"/>
              <v:imagedata o:title=""/>
              <o:lock v:ext="edit" aspectratio="f"/>
            </v:rect>
            <v:rect id="_x0000_s3794" o:spid="_x0000_s3794" o:spt="1" style="position:absolute;left:266;top:346;height:21;width:64;mso-wrap-style:none;" filled="f" stroked="f" coordsize="21600,21600">
              <v:path/>
              <v:fill on="f" focussize="0,0"/>
              <v:stroke on="f"/>
              <v:imagedata o:title=""/>
              <o:lock v:ext="edit" aspectratio="f"/>
              <v:textbox inset="0mm,0mm,0mm,0mm" style="mso-fit-shape-to-text:t;">
                <w:txbxContent>
                  <w:p>
                    <w:r>
                      <w:rPr>
                        <w:rFonts w:hint="eastAsia"/>
                        <w:sz w:val="24"/>
                      </w:rPr>
                      <w:t>调查取证</w:t>
                    </w:r>
                  </w:p>
                </w:txbxContent>
              </v:textbox>
            </v:rect>
            <v:rect id="_x0000_s3795" o:spid="_x0000_s3795" o:spt="1" style="position:absolute;left:259;top:371;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796" o:spid="_x0000_s3796" o:spt="1" style="position:absolute;left:275;top:371;height:21;width:8;mso-wrap-style:none;" filled="f" stroked="f" coordsize="21600,21600">
              <v:path/>
              <v:fill on="f" focussize="0,0"/>
              <v:stroke on="f"/>
              <v:imagedata o:title=""/>
              <o:lock v:ext="edit" aspectratio="f"/>
              <v:textbox inset="0mm,0mm,0mm,0mm" style="mso-fit-shape-to-text:t;">
                <w:txbxContent>
                  <w:p>
                    <w:r>
                      <w:rPr>
                        <w:sz w:val="24"/>
                      </w:rPr>
                      <w:t>2</w:t>
                    </w:r>
                  </w:p>
                </w:txbxContent>
              </v:textbox>
            </v:rect>
            <v:rect id="_x0000_s3797" o:spid="_x0000_s3797" o:spt="1" style="position:absolute;left:283;top:371;height:21;width:48;mso-wrap-style:none;" filled="f" stroked="f" coordsize="21600,21600">
              <v:path/>
              <v:fill on="f" focussize="0,0"/>
              <v:stroke on="f"/>
              <v:imagedata o:title=""/>
              <o:lock v:ext="edit" aspectratio="f"/>
              <v:textbox inset="0mm,0mm,0mm,0mm" style="mso-fit-shape-to-text:t;">
                <w:txbxContent>
                  <w:p>
                    <w:r>
                      <w:rPr>
                        <w:rFonts w:hint="eastAsia"/>
                        <w:sz w:val="24"/>
                      </w:rPr>
                      <w:t>人以上</w:t>
                    </w:r>
                  </w:p>
                </w:txbxContent>
              </v:textbox>
            </v:rect>
            <v:rect id="_x0000_s3798" o:spid="_x0000_s3798" o:spt="1" style="position:absolute;left:331;top:371;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799" o:spid="_x0000_s3799" o:spt="1" style="position:absolute;left:244;top:410;height:34;width:118;" filled="f" stroked="t" coordsize="21600,21600">
              <v:path/>
              <v:fill on="f" focussize="0,0"/>
              <v:stroke weight="1.5pt" color="#000000" joinstyle="round" endcap="round"/>
              <v:imagedata o:title=""/>
              <o:lock v:ext="edit" aspectratio="f"/>
            </v:rect>
            <v:rect id="_x0000_s3800" o:spid="_x0000_s3800" o:spt="1" style="position:absolute;left:276;top:417;height:21;width:16;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3801" o:spid="_x0000_s3801" o:spt="1" style="position:absolute;left:312;top:417;height:21;width:16;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3802" o:spid="_x0000_s3802" style="position:absolute;left:243;top:466;height:42;width:120;" filled="f" stroked="t" coordsize="120,42" path="m0,21l60,0,120,21,60,42,0,21xe">
              <v:path arrowok="t"/>
              <v:fill on="f" focussize="0,0"/>
              <v:stroke weight="1.5pt" color="#000000" endcap="round"/>
              <v:imagedata o:title=""/>
              <o:lock v:ext="edit" aspectratio="f"/>
            </v:shape>
            <v:rect id="_x0000_s3803" o:spid="_x0000_s3803" o:spt="1" style="position:absolute;left:257;top:478;height:21;width:80;mso-wrap-style:none;" filled="f" stroked="f" coordsize="21600,21600">
              <v:path/>
              <v:fill on="f" focussize="0,0"/>
              <v:stroke on="f"/>
              <v:imagedata o:title=""/>
              <o:lock v:ext="edit" aspectratio="f"/>
              <v:textbox inset="0mm,0mm,0mm,0mm" style="mso-fit-shape-to-text:t;">
                <w:txbxContent>
                  <w:p>
                    <w:r>
                      <w:rPr>
                        <w:rFonts w:hint="eastAsia"/>
                        <w:sz w:val="24"/>
                      </w:rPr>
                      <w:t>处罚前告知</w:t>
                    </w:r>
                  </w:p>
                </w:txbxContent>
              </v:textbox>
            </v:rect>
            <v:line id="_x0000_s3804" o:spid="_x0000_s3804" o:spt="20" style="position:absolute;left:303;top:255;height:22;width:0;" filled="f" stroked="t" coordsize="21600,21600">
              <v:path arrowok="t"/>
              <v:fill on="f" focussize="0,0"/>
              <v:stroke color="#000000" endcap="round"/>
              <v:imagedata o:title=""/>
              <o:lock v:ext="edit" aspectratio="f"/>
            </v:line>
            <v:shape id="_x0000_s3805" o:spid="_x0000_s3805" style="position:absolute;left:299;top:275;height:8;width:8;" fillcolor="#000000" filled="t" stroked="t" coordsize="138,138" path="m69,138l0,0hdc43,22,95,22,138,0hal69,138xe">
              <v:path arrowok="t"/>
              <v:fill on="t" color2="#FFFFFF" focussize="0,0"/>
              <v:stroke weight="0pt" color="#000000"/>
              <v:imagedata o:title=""/>
              <o:lock v:ext="edit" aspectratio="f"/>
            </v:shape>
            <v:line id="_x0000_s3806" o:spid="_x0000_s3806" o:spt="20" style="position:absolute;left:303;top:317;height:24;width:0;" filled="f" stroked="t" coordsize="21600,21600">
              <v:path arrowok="t"/>
              <v:fill on="f" focussize="0,0"/>
              <v:stroke color="#000000" endcap="round"/>
              <v:imagedata o:title=""/>
              <o:lock v:ext="edit" aspectratio="f"/>
            </v:line>
            <v:shape id="_x0000_s3807" o:spid="_x0000_s3807" style="position:absolute;left:299;top:339;height:8;width:8;" fillcolor="#000000" filled="t" stroked="t" coordsize="138,138" path="m69,138l0,0hdc43,21,95,21,138,0hal138,0,69,138xe">
              <v:path arrowok="t"/>
              <v:fill on="t" color2="#FFFFFF" focussize="0,0"/>
              <v:stroke weight="0pt" color="#000000"/>
              <v:imagedata o:title=""/>
              <o:lock v:ext="edit" aspectratio="f"/>
            </v:shape>
            <v:line id="_x0000_s3808" o:spid="_x0000_s3808" o:spt="20" style="position:absolute;left:303;top:387;height:17;width:0;" filled="f" stroked="t" coordsize="21600,21600">
              <v:path arrowok="t"/>
              <v:fill on="f" focussize="0,0"/>
              <v:stroke color="#000000" endcap="round"/>
              <v:imagedata o:title=""/>
              <o:lock v:ext="edit" aspectratio="f"/>
            </v:line>
            <v:shape id="_x0000_s3809" o:spid="_x0000_s3809" style="position:absolute;left:299;top:402;height:8;width:8;" fillcolor="#000000" filled="t" stroked="t" coordsize="138,139" path="m69,139l0,0hdc43,22,95,22,138,0hal69,139xe">
              <v:path arrowok="t"/>
              <v:fill on="t" color2="#FFFFFF" focussize="0,0"/>
              <v:stroke weight="0pt" color="#000000"/>
              <v:imagedata o:title=""/>
              <o:lock v:ext="edit" aspectratio="f"/>
            </v:shape>
            <v:line id="_x0000_s3810" o:spid="_x0000_s3810" o:spt="20" style="position:absolute;left:303;top:444;height:16;width:0;" filled="f" stroked="t" coordsize="21600,21600">
              <v:path arrowok="t"/>
              <v:fill on="f" focussize="0,0"/>
              <v:stroke color="#000000" endcap="round"/>
              <v:imagedata o:title=""/>
              <o:lock v:ext="edit" aspectratio="f"/>
            </v:line>
            <v:shape id="_x0000_s3811" o:spid="_x0000_s3811" style="position:absolute;left:299;top:458;height:8;width:8;" fillcolor="#000000" filled="t" stroked="t" coordsize="138,139" path="m69,139l0,0hdc43,22,95,22,138,0hal138,0,69,139xe">
              <v:path arrowok="t"/>
              <v:fill on="t" color2="#FFFFFF" focussize="0,0"/>
              <v:stroke weight="0pt" color="#000000"/>
              <v:imagedata o:title=""/>
              <o:lock v:ext="edit" aspectratio="f"/>
            </v:shape>
            <v:shape id="_x0000_s3812" o:spid="_x0000_s3812" style="position:absolute;left:243;top:659;height:45;width:120;" filled="f" stroked="t" coordsize="120,45" path="m0,23l60,0,120,23,60,45,0,23xe">
              <v:path arrowok="t"/>
              <v:fill on="f" focussize="0,0"/>
              <v:stroke weight="1.5pt" color="#000000" endcap="round"/>
              <v:imagedata o:title=""/>
              <o:lock v:ext="edit" aspectratio="f"/>
            </v:shape>
            <v:rect id="_x0000_s3813" o:spid="_x0000_s3813" o:spt="1" style="position:absolute;left:276;top:672;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3814" o:spid="_x0000_s3814" o:spt="1" style="position:absolute;left:312;top:672;height:21;width:16;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3815" o:spid="_x0000_s3815" style="position:absolute;left:243;top:723;height:42;width:120;" filled="f" stroked="t" coordsize="120,42" path="m0,21l60,0,120,21,60,42,0,21xe">
              <v:path arrowok="t"/>
              <v:fill on="f" focussize="0,0"/>
              <v:stroke weight="1.5pt" color="#000000" endcap="round"/>
              <v:imagedata o:title=""/>
              <o:lock v:ext="edit" aspectratio="f"/>
            </v:shape>
            <v:rect id="_x0000_s3816" o:spid="_x0000_s3816" o:spt="1" style="position:absolute;left:276;top:735;height:21;width:16;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3817" o:spid="_x0000_s3817" o:spt="1" style="position:absolute;left:312;top:735;height:21;width:16;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3818" o:spid="_x0000_s3818" style="position:absolute;left:243;top:804;height:42;width:120;" filled="f" stroked="t" coordsize="120,42" path="m0,21l60,0,120,21,60,42,0,21xe">
              <v:path arrowok="t"/>
              <v:fill on="f" focussize="0,0"/>
              <v:stroke weight="1.5pt" color="#000000" endcap="round"/>
              <v:imagedata o:title=""/>
              <o:lock v:ext="edit" aspectratio="f"/>
            </v:shape>
            <v:rect id="_x0000_s3819" o:spid="_x0000_s3819" o:spt="1" style="position:absolute;left:276;top:816;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3820" o:spid="_x0000_s3820" o:spt="1" style="position:absolute;left:312;top:816;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shape id="_x0000_s3821" o:spid="_x0000_s3821" style="position:absolute;left:243;top:867;height:40;width:120;" filled="f" stroked="t" coordsize="2231,696" path="m348,696l1882,696hdc2075,696,2231,540,2231,348c2231,156,2075,0,1882,0c1882,0,1882,0,1882,0hal1882,0,348,0hdc156,0,0,156,0,348c0,540,156,696,348,696haxe">
              <v:path arrowok="t"/>
              <v:fill on="f" focussize="0,0"/>
              <v:stroke weight="1.5pt" color="#000000" endcap="round"/>
              <v:imagedata o:title=""/>
              <o:lock v:ext="edit" aspectratio="f"/>
            </v:shape>
            <v:rect id="_x0000_s3822" o:spid="_x0000_s3822" o:spt="1" style="position:absolute;left:276;top:877;height:21;width:16;mso-wrap-style:none;" filled="f" stroked="f" coordsize="21600,21600">
              <v:path/>
              <v:fill on="f" focussize="0,0"/>
              <v:stroke on="f"/>
              <v:imagedata o:title=""/>
              <o:lock v:ext="edit" aspectratio="f"/>
              <v:textbox inset="0mm,0mm,0mm,0mm" style="mso-fit-shape-to-text:t;">
                <w:txbxContent>
                  <w:p>
                    <w:r>
                      <w:rPr>
                        <w:rFonts w:hint="eastAsia"/>
                        <w:sz w:val="24"/>
                      </w:rPr>
                      <w:t>结</w:t>
                    </w:r>
                  </w:p>
                </w:txbxContent>
              </v:textbox>
            </v:rect>
            <v:rect id="_x0000_s3823" o:spid="_x0000_s3823" o:spt="1" style="position:absolute;left:312;top:877;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line id="_x0000_s3824" o:spid="_x0000_s3824" o:spt="20" style="position:absolute;left:303;top:508;height:145;width:0;" filled="f" stroked="t" coordsize="21600,21600">
              <v:path arrowok="t"/>
              <v:fill on="f" focussize="0,0"/>
              <v:stroke color="#000000" endcap="round"/>
              <v:imagedata o:title=""/>
              <o:lock v:ext="edit" aspectratio="f"/>
            </v:line>
            <v:shape id="_x0000_s3825" o:spid="_x0000_s3825" style="position:absolute;left:299;top:651;height:8;width:8;" fillcolor="#000000" filled="t" stroked="t" coordsize="138,138" path="m69,138l0,0hdc43,21,95,21,138,0hal69,138xe">
              <v:path arrowok="t"/>
              <v:fill on="t" color2="#FFFFFF" focussize="0,0"/>
              <v:stroke weight="0pt" color="#000000"/>
              <v:imagedata o:title=""/>
              <o:lock v:ext="edit" aspectratio="f"/>
            </v:shape>
            <v:line id="_x0000_s3826" o:spid="_x0000_s3826" o:spt="20" style="position:absolute;left:303;top:704;height:13;width:0;" filled="f" stroked="t" coordsize="21600,21600">
              <v:path arrowok="t"/>
              <v:fill on="f" focussize="0,0"/>
              <v:stroke color="#000000" endcap="round"/>
              <v:imagedata o:title=""/>
              <o:lock v:ext="edit" aspectratio="f"/>
            </v:line>
            <v:shape id="_x0000_s3827" o:spid="_x0000_s3827" style="position:absolute;left:299;top:715;height:8;width:8;" fillcolor="#000000" filled="t" stroked="t" coordsize="138,138" path="m69,138l0,0hdc43,22,95,22,138,0hal69,138xe">
              <v:path arrowok="t"/>
              <v:fill on="t" color2="#FFFFFF" focussize="0,0"/>
              <v:stroke weight="0pt" color="#000000"/>
              <v:imagedata o:title=""/>
              <o:lock v:ext="edit" aspectratio="f"/>
            </v:shape>
            <v:line id="_x0000_s3828" o:spid="_x0000_s3828" o:spt="20" style="position:absolute;left:303;top:765;height:33;width:0;" filled="f" stroked="t" coordsize="21600,21600">
              <v:path arrowok="t"/>
              <v:fill on="f" focussize="0,0"/>
              <v:stroke color="#000000" endcap="round"/>
              <v:imagedata o:title=""/>
              <o:lock v:ext="edit" aspectratio="f"/>
            </v:line>
            <v:shape id="_x0000_s3829" o:spid="_x0000_s3829" style="position:absolute;left:299;top:796;height:8;width:8;" fillcolor="#000000" filled="t" stroked="t" coordsize="138,139" path="m69,139l0,0hdc43,22,95,22,138,0hal69,139xe">
              <v:path arrowok="t"/>
              <v:fill on="t" color2="#FFFFFF" focussize="0,0"/>
              <v:stroke weight="0pt" color="#000000"/>
              <v:imagedata o:title=""/>
              <o:lock v:ext="edit" aspectratio="f"/>
            </v:shape>
            <v:line id="_x0000_s3830" o:spid="_x0000_s3830" o:spt="20" style="position:absolute;left:303;top:846;height:15;width:0;" filled="f" stroked="t" coordsize="21600,21600">
              <v:path arrowok="t"/>
              <v:fill on="f" focussize="0,0"/>
              <v:stroke color="#000000" endcap="round"/>
              <v:imagedata o:title=""/>
              <o:lock v:ext="edit" aspectratio="f"/>
            </v:line>
            <v:shape id="_x0000_s3831" o:spid="_x0000_s3831" style="position:absolute;left:299;top:859;height:8;width:8;" fillcolor="#000000" filled="t" stroked="t" coordsize="138,138" path="m69,138l0,0hdc43,21,95,21,138,0hal69,138xe">
              <v:path arrowok="t"/>
              <v:fill on="t" color2="#FFFFFF" focussize="0,0"/>
              <v:stroke weight="0pt" color="#000000"/>
              <v:imagedata o:title=""/>
              <o:lock v:ext="edit" aspectratio="f"/>
            </v:shape>
            <v:shape id="_x0000_s3832" o:spid="_x0000_s3832" style="position:absolute;left:97;top:261;height:46;width:132;" filled="f" stroked="t" coordsize="132,46" path="m0,23l66,0,132,23,66,46,0,23xe">
              <v:path arrowok="t"/>
              <v:fill on="f" focussize="0,0"/>
              <v:stroke color="#000000" endcap="round"/>
              <v:imagedata o:title=""/>
              <o:lock v:ext="edit" aspectratio="f"/>
            </v:shape>
            <v:rect id="_x0000_s3833" o:spid="_x0000_s3833" o:spt="1" style="position:absolute;left:129;top:270;height:21;width:96;mso-wrap-style:none;" filled="f" stroked="f" coordsize="21600,21600">
              <v:path/>
              <v:fill on="f" focussize="0,0"/>
              <v:stroke on="f"/>
              <v:imagedata o:title=""/>
              <o:lock v:ext="edit" aspectratio="f"/>
              <v:textbox inset="0mm,0mm,0mm,0mm" style="mso-fit-shape-to-text:t;">
                <w:txbxContent>
                  <w:p>
                    <w:r>
                      <w:rPr>
                        <w:rFonts w:hint="eastAsia"/>
                        <w:sz w:val="24"/>
                      </w:rPr>
                      <w:t>表明执法身份</w:t>
                    </w:r>
                  </w:p>
                </w:txbxContent>
              </v:textbox>
            </v:rect>
            <v:rect id="_x0000_s3834" o:spid="_x0000_s3834" o:spt="1" style="position:absolute;left:129;top:286;height:21;width:96;mso-wrap-style:none;" filled="f" stroked="f" coordsize="21600,21600">
              <v:path/>
              <v:fill on="f" focussize="0,0"/>
              <v:stroke on="f"/>
              <v:imagedata o:title=""/>
              <o:lock v:ext="edit" aspectratio="f"/>
              <v:textbox inset="0mm,0mm,0mm,0mm" style="mso-fit-shape-to-text:t;">
                <w:txbxContent>
                  <w:p>
                    <w:r>
                      <w:rPr>
                        <w:rFonts w:hint="eastAsia"/>
                        <w:sz w:val="24"/>
                      </w:rPr>
                      <w:t>指出违法事实</w:t>
                    </w:r>
                  </w:p>
                </w:txbxContent>
              </v:textbox>
            </v:rect>
            <v:shape id="_x0000_s3835" o:spid="_x0000_s3835" style="position:absolute;left:97;top:322;height:61;width:132;" filled="f" stroked="t" coordsize="132,61" path="m0,31l66,0,132,31,66,61,0,31xe">
              <v:path arrowok="t"/>
              <v:fill on="f" focussize="0,0"/>
              <v:stroke color="#000000" endcap="round"/>
              <v:imagedata o:title=""/>
              <o:lock v:ext="edit" aspectratio="f"/>
            </v:shape>
            <v:rect id="_x0000_s3836" o:spid="_x0000_s3836" o:spt="1" style="position:absolute;left:129;top:339;height:21;width:96;mso-wrap-style:none;" filled="f" stroked="f" coordsize="21600,21600">
              <v:path/>
              <v:fill on="f" focussize="0,0"/>
              <v:stroke on="f"/>
              <v:imagedata o:title=""/>
              <o:lock v:ext="edit" aspectratio="f"/>
              <v:textbox inset="0mm,0mm,0mm,0mm" style="mso-fit-shape-to-text:t;">
                <w:txbxContent>
                  <w:p>
                    <w:r>
                      <w:rPr>
                        <w:rFonts w:hint="eastAsia"/>
                        <w:sz w:val="24"/>
                      </w:rPr>
                      <w:t>说明处罚理由</w:t>
                    </w:r>
                  </w:p>
                </w:txbxContent>
              </v:textbox>
            </v:rect>
            <v:rect id="_x0000_s3837" o:spid="_x0000_s3837" o:spt="1" style="position:absolute;left:129;top:355;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shape id="_x0000_s3838" o:spid="_x0000_s3838" style="position:absolute;left:97;top:414;height:46;width:132;" filled="f" stroked="t" coordsize="132,46" path="m0,23l66,0,132,23,66,46,0,23xe">
              <v:path arrowok="t"/>
              <v:fill on="f" focussize="0,0"/>
              <v:stroke color="#000000" endcap="round"/>
              <v:imagedata o:title=""/>
              <o:lock v:ext="edit" aspectratio="f"/>
            </v:shape>
            <v:rect id="_x0000_s3839" o:spid="_x0000_s3839" o:spt="1" style="position:absolute;left:129;top:423;height:21;width:96;mso-wrap-style:none;" filled="f" stroked="f" coordsize="21600,21600">
              <v:path/>
              <v:fill on="f" focussize="0,0"/>
              <v:stroke on="f"/>
              <v:imagedata o:title=""/>
              <o:lock v:ext="edit" aspectratio="f"/>
              <v:textbox inset="0mm,0mm,0mm,0mm" style="mso-fit-shape-to-text:t;">
                <w:txbxContent>
                  <w:p>
                    <w:r>
                      <w:rPr>
                        <w:rFonts w:hint="eastAsia"/>
                        <w:sz w:val="24"/>
                      </w:rPr>
                      <w:t>制作处罚决定</w:t>
                    </w:r>
                  </w:p>
                </w:txbxContent>
              </v:textbox>
            </v:rect>
            <v:rect id="_x0000_s3840" o:spid="_x0000_s3840" o:spt="1" style="position:absolute;left:129;top:438;height:21;width:16;mso-wrap-style:none;" filled="f" stroked="f" coordsize="21600,21600">
              <v:path/>
              <v:fill on="f" focussize="0,0"/>
              <v:stroke on="f"/>
              <v:imagedata o:title=""/>
              <o:lock v:ext="edit" aspectratio="f"/>
              <v:textbox inset="0mm,0mm,0mm,0mm" style="mso-fit-shape-to-text:t;">
                <w:txbxContent>
                  <w:p>
                    <w:r>
                      <w:rPr>
                        <w:rFonts w:hint="eastAsia"/>
                        <w:sz w:val="24"/>
                      </w:rPr>
                      <w:t>书</w:t>
                    </w:r>
                  </w:p>
                </w:txbxContent>
              </v:textbox>
            </v:rect>
            <v:rect id="_x0000_s3841" o:spid="_x0000_s3841" o:spt="1" style="position:absolute;left:140;top:43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842" o:spid="_x0000_s3842" o:spt="1" style="position:absolute;left:152;top:438;height:21;width:64;mso-wrap-style:none;" filled="f" stroked="f" coordsize="21600,21600">
              <v:path/>
              <v:fill on="f" focussize="0,0"/>
              <v:stroke on="f"/>
              <v:imagedata o:title=""/>
              <o:lock v:ext="edit" aspectratio="f"/>
              <v:textbox inset="0mm,0mm,0mm,0mm" style="mso-fit-shape-to-text:t;">
                <w:txbxContent>
                  <w:p>
                    <w:r>
                      <w:rPr>
                        <w:rFonts w:hint="eastAsia"/>
                        <w:sz w:val="24"/>
                      </w:rPr>
                      <w:t>当场交付</w:t>
                    </w:r>
                  </w:p>
                </w:txbxContent>
              </v:textbox>
            </v:rect>
            <v:rect id="_x0000_s3843" o:spid="_x0000_s3843" o:spt="1" style="position:absolute;left:82;top:504;height:46;width:162;" filled="f" stroked="t" coordsize="21600,21600">
              <v:path/>
              <v:fill on="f" focussize="0,0"/>
              <v:stroke color="#000000" joinstyle="round" endcap="round"/>
              <v:imagedata o:title=""/>
              <o:lock v:ext="edit" aspectratio="f"/>
            </v:rect>
            <v:rect id="_x0000_s3844" o:spid="_x0000_s3844" o:spt="1" style="position:absolute;left:89;top:505;height:21;width:80;mso-wrap-style:none;" filled="f" stroked="f" coordsize="21600,21600">
              <v:path/>
              <v:fill on="f" focussize="0,0"/>
              <v:stroke on="f"/>
              <v:imagedata o:title=""/>
              <o:lock v:ext="edit" aspectratio="f"/>
              <v:textbox inset="0mm,0mm,0mm,0mm" style="mso-fit-shape-to-text:t;">
                <w:txbxContent>
                  <w:p>
                    <w:r>
                      <w:rPr>
                        <w:rFonts w:hint="eastAsia"/>
                        <w:sz w:val="24"/>
                      </w:rPr>
                      <w:t>执行当事人</w:t>
                    </w:r>
                  </w:p>
                </w:txbxContent>
              </v:textbox>
            </v:rect>
            <v:rect id="_x0000_s3845" o:spid="_x0000_s3845" o:spt="1" style="position:absolute;left:146;top:503;height:21;width:16;mso-wrap-style:none;" filled="f" stroked="f" coordsize="21600,21600">
              <v:path/>
              <v:fill on="f" focussize="0,0"/>
              <v:stroke on="f"/>
              <v:imagedata o:title=""/>
              <o:lock v:ext="edit" aspectratio="f"/>
              <v:textbox inset="0mm,0mm,0mm,0mm" style="mso-fit-shape-to-text:t;">
                <w:txbxContent>
                  <w:p>
                    <w:r>
                      <w:rPr>
                        <w:sz w:val="24"/>
                      </w:rPr>
                      <w:t>15</w:t>
                    </w:r>
                  </w:p>
                </w:txbxContent>
              </v:textbox>
            </v:rect>
            <v:rect id="_x0000_s3846" o:spid="_x0000_s3846" o:spt="1" style="position:absolute;left:158;top:505;height:21;width:112;mso-wrap-style:none;" filled="f" stroked="f" coordsize="21600,21600">
              <v:path/>
              <v:fill on="f" focussize="0,0"/>
              <v:stroke on="f"/>
              <v:imagedata o:title=""/>
              <o:lock v:ext="edit" aspectratio="f"/>
              <v:textbox inset="0mm,0mm,0mm,0mm" style="mso-fit-shape-to-text:t;">
                <w:txbxContent>
                  <w:p>
                    <w:r>
                      <w:rPr>
                        <w:rFonts w:hint="eastAsia"/>
                        <w:sz w:val="24"/>
                      </w:rPr>
                      <w:t>日内到指定银行</w:t>
                    </w:r>
                  </w:p>
                </w:txbxContent>
              </v:textbox>
            </v:rect>
            <v:rect id="_x0000_s3847" o:spid="_x0000_s3847" o:spt="1" style="position:absolute;left:89;top:521;height:21;width:64;mso-wrap-style:none;" filled="f" stroked="f" coordsize="21600,21600">
              <v:path/>
              <v:fill on="f" focussize="0,0"/>
              <v:stroke on="f"/>
              <v:imagedata o:title=""/>
              <o:lock v:ext="edit" aspectratio="f"/>
              <v:textbox inset="0mm,0mm,0mm,0mm" style="mso-fit-shape-to-text:t;">
                <w:txbxContent>
                  <w:p>
                    <w:r>
                      <w:rPr>
                        <w:rFonts w:hint="eastAsia"/>
                        <w:sz w:val="24"/>
                      </w:rPr>
                      <w:t>缴纳罚款</w:t>
                    </w:r>
                  </w:p>
                </w:txbxContent>
              </v:textbox>
            </v:rect>
            <v:rect id="_x0000_s3848" o:spid="_x0000_s3848" o:spt="1" style="position:absolute;left:134;top:521;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849" o:spid="_x0000_s3849" o:spt="1" style="position:absolute;left:146;top:521;height:21;width:128;mso-wrap-style:none;" filled="f" stroked="f" coordsize="21600,21600">
              <v:path/>
              <v:fill on="f" focussize="0,0"/>
              <v:stroke on="f"/>
              <v:imagedata o:title=""/>
              <o:lock v:ext="edit" aspectratio="f"/>
              <v:textbox inset="0mm,0mm,0mm,0mm" style="mso-fit-shape-to-text:t;">
                <w:txbxContent>
                  <w:p>
                    <w:r>
                      <w:rPr>
                        <w:rFonts w:hint="eastAsia"/>
                        <w:sz w:val="24"/>
                      </w:rPr>
                      <w:t>在事后难以执行的</w:t>
                    </w:r>
                  </w:p>
                </w:txbxContent>
              </v:textbox>
            </v:rect>
            <v:rect id="_x0000_s3850" o:spid="_x0000_s3850" o:spt="1" style="position:absolute;left:100;top:536;height:21;width:176;mso-wrap-style:none;" filled="f" stroked="f" coordsize="21600,21600">
              <v:path/>
              <v:fill on="f" focussize="0,0"/>
              <v:stroke on="f"/>
              <v:imagedata o:title=""/>
              <o:lock v:ext="edit" aspectratio="f"/>
              <v:textbox inset="0mm,0mm,0mm,0mm" style="mso-fit-shape-to-text:t;">
                <w:txbxContent>
                  <w:p>
                    <w:r>
                      <w:rPr>
                        <w:rFonts w:hint="eastAsia"/>
                        <w:sz w:val="24"/>
                      </w:rPr>
                      <w:t>以及特殊情况下当场收缴</w:t>
                    </w:r>
                  </w:p>
                </w:txbxContent>
              </v:textbox>
            </v:rect>
            <v:rect id="_x0000_s3851" o:spid="_x0000_s3851" o:spt="1" style="position:absolute;left:103;top:607;height:42;width:121;" filled="f" stroked="t" coordsize="21600,21600">
              <v:path/>
              <v:fill on="f" focussize="0,0"/>
              <v:stroke color="#000000" joinstyle="round" endcap="round"/>
              <v:imagedata o:title=""/>
              <o:lock v:ext="edit" aspectratio="f"/>
            </v:rect>
            <v:rect id="_x0000_s3852" o:spid="_x0000_s3852" o:spt="1" style="position:absolute;left:140;top:622;height:21;width:64;mso-wrap-style:none;" filled="f" stroked="f" coordsize="21600,21600">
              <v:path/>
              <v:fill on="f" focussize="0,0"/>
              <v:stroke on="f"/>
              <v:imagedata o:title=""/>
              <o:lock v:ext="edit" aspectratio="f"/>
              <v:textbox inset="0mm,0mm,0mm,0mm" style="mso-fit-shape-to-text:t;">
                <w:txbxContent>
                  <w:p>
                    <w:r>
                      <w:rPr>
                        <w:rFonts w:hint="eastAsia"/>
                        <w:sz w:val="24"/>
                      </w:rPr>
                      <w:t>报告备案</w:t>
                    </w:r>
                  </w:p>
                </w:txbxContent>
              </v:textbox>
            </v:rect>
            <v:shape id="_x0000_s3853" o:spid="_x0000_s3853" style="position:absolute;left:3;top:337;height:31;width:74;" filled="f" stroked="t" coordsize="1394,540" path="m270,540l1125,540hdc1274,540,1394,419,1394,270c1394,121,1274,0,1125,0c1125,0,1125,0,1125,0hal1125,0,270,0hdc121,0,0,121,0,270c0,419,121,540,270,540haxe">
              <v:path arrowok="t"/>
              <v:fill on="f" focussize="0,0"/>
              <v:stroke color="#000000" endcap="round"/>
              <v:imagedata o:title=""/>
              <o:lock v:ext="edit" aspectratio="f"/>
            </v:shape>
            <v:rect id="_x0000_s3854" o:spid="_x0000_s3854" o:spt="1" style="position:absolute;left:17;top:347;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3855" o:spid="_x0000_s3855" o:spt="1" style="position:absolute;left:0;top:420;height:34;width:73;" filled="f" stroked="t" coordsize="21600,21600">
              <v:path/>
              <v:fill on="f" focussize="0,0"/>
              <v:stroke color="#000000" joinstyle="round" endcap="round"/>
              <v:imagedata o:title=""/>
              <o:lock v:ext="edit" aspectratio="f"/>
            </v:rect>
            <v:rect id="_x0000_s3856" o:spid="_x0000_s3856" o:spt="1" style="position:absolute;left:2;top:423;height:21;width:96;mso-wrap-style:none;" filled="f" stroked="f" coordsize="21600,21600">
              <v:path/>
              <v:fill on="f" focussize="0,0"/>
              <v:stroke on="f"/>
              <v:imagedata o:title=""/>
              <o:lock v:ext="edit" aspectratio="f"/>
              <v:textbox inset="0mm,0mm,0mm,0mm" style="mso-fit-shape-to-text:t;">
                <w:txbxContent>
                  <w:p>
                    <w:r>
                      <w:rPr>
                        <w:rFonts w:hint="eastAsia"/>
                        <w:sz w:val="24"/>
                      </w:rPr>
                      <w:t>进入行政复议</w:t>
                    </w:r>
                  </w:p>
                </w:txbxContent>
              </v:textbox>
            </v:rect>
            <v:rect id="_x0000_s3857" o:spid="_x0000_s3857" o:spt="1" style="position:absolute;left:8;top:438;height:21;width:80;mso-wrap-style:none;" filled="f" stroked="f" coordsize="21600,21600">
              <v:path/>
              <v:fill on="f" focussize="0,0"/>
              <v:stroke on="f"/>
              <v:imagedata o:title=""/>
              <o:lock v:ext="edit" aspectratio="f"/>
              <v:textbox inset="0mm,0mm,0mm,0mm" style="mso-fit-shape-to-text:t;">
                <w:txbxContent>
                  <w:p>
                    <w:r>
                      <w:rPr>
                        <w:rFonts w:hint="eastAsia"/>
                        <w:sz w:val="24"/>
                      </w:rPr>
                      <w:t>或诉讼流程</w:t>
                    </w:r>
                  </w:p>
                </w:txbxContent>
              </v:textbox>
            </v:rect>
            <v:rect id="_x0000_s3858" o:spid="_x0000_s3858" o:spt="1" style="position:absolute;left:0;top:506;height:42;width:73;" filled="f" stroked="t" coordsize="21600,21600">
              <v:path/>
              <v:fill on="f" focussize="0,0"/>
              <v:stroke color="#000000" joinstyle="round" endcap="round"/>
              <v:imagedata o:title=""/>
              <o:lock v:ext="edit" aspectratio="f"/>
            </v:rect>
            <v:rect id="_x0000_s3859" o:spid="_x0000_s3859" o:spt="1" style="position:absolute;left:2;top:513;height:21;width:96;mso-wrap-style:none;" filled="f" stroked="f" coordsize="21600,21600">
              <v:path/>
              <v:fill on="f" focussize="0,0"/>
              <v:stroke on="f"/>
              <v:imagedata o:title=""/>
              <o:lock v:ext="edit" aspectratio="f"/>
              <v:textbox inset="0mm,0mm,0mm,0mm" style="mso-fit-shape-to-text:t;">
                <w:txbxContent>
                  <w:p>
                    <w:r>
                      <w:rPr>
                        <w:rFonts w:hint="eastAsia"/>
                        <w:sz w:val="24"/>
                      </w:rPr>
                      <w:t>复议决定或行</w:t>
                    </w:r>
                  </w:p>
                </w:txbxContent>
              </v:textbox>
            </v:rect>
            <v:rect id="_x0000_s3860" o:spid="_x0000_s3860" o:spt="1" style="position:absolute;left:2;top:528;height:21;width:32;mso-wrap-style:none;" filled="f" stroked="f" coordsize="21600,21600">
              <v:path/>
              <v:fill on="f" focussize="0,0"/>
              <v:stroke on="f"/>
              <v:imagedata o:title=""/>
              <o:lock v:ext="edit" aspectratio="f"/>
              <v:textbox inset="0mm,0mm,0mm,0mm" style="mso-fit-shape-to-text:t;">
                <w:txbxContent>
                  <w:p>
                    <w:r>
                      <w:rPr>
                        <w:rFonts w:hint="eastAsia"/>
                        <w:sz w:val="24"/>
                      </w:rPr>
                      <w:t>政判</w:t>
                    </w:r>
                  </w:p>
                </w:txbxContent>
              </v:textbox>
            </v:rect>
            <v:rect id="_x0000_s3861" o:spid="_x0000_s3861" o:spt="1" style="position:absolute;left:25;top:52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862" o:spid="_x0000_s3862" o:spt="1" style="position:absolute;left:37;top:528;height:21;width:16;mso-wrap-style:none;" filled="f" stroked="f" coordsize="21600,21600">
              <v:path/>
              <v:fill on="f" focussize="0,0"/>
              <v:stroke on="f"/>
              <v:imagedata o:title=""/>
              <o:lock v:ext="edit" aspectratio="f"/>
              <v:textbox inset="0mm,0mm,0mm,0mm" style="mso-fit-shape-to-text:t;">
                <w:txbxContent>
                  <w:p>
                    <w:r>
                      <w:rPr>
                        <w:rFonts w:hint="eastAsia"/>
                        <w:sz w:val="24"/>
                      </w:rPr>
                      <w:t>裁</w:t>
                    </w:r>
                  </w:p>
                </w:txbxContent>
              </v:textbox>
            </v:rect>
            <v:rect id="_x0000_s3863" o:spid="_x0000_s3863" o:spt="1" style="position:absolute;left:48;top:52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864" o:spid="_x0000_s3864" o:spt="1" style="position:absolute;left:60;top:528;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3865" o:spid="_x0000_s3865" o:spt="1" style="position:absolute;left:0;top:607;height:42;width:73;" filled="f" stroked="t" coordsize="21600,21600">
              <v:path/>
              <v:fill on="f" focussize="0,0"/>
              <v:stroke color="#000000" joinstyle="round" endcap="round"/>
              <v:imagedata o:title=""/>
              <o:lock v:ext="edit" aspectratio="f"/>
            </v:rect>
            <v:rect id="_x0000_s3866" o:spid="_x0000_s3866" o:spt="1" style="position:absolute;left:19;top:622;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3867" o:spid="_x0000_s3867" o:spt="1" style="position:absolute;left:43;top:622;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rect id="_x0000_s3868" o:spid="_x0000_s3868" o:spt="1" style="position:absolute;left:90;top:771;height:40;width:89;" filled="f" stroked="t" coordsize="21600,21600">
              <v:path/>
              <v:fill on="f" focussize="0,0"/>
              <v:stroke color="#000000" joinstyle="round" endcap="round"/>
              <v:imagedata o:title=""/>
              <o:lock v:ext="edit" aspectratio="f"/>
            </v:rect>
            <v:rect id="_x0000_s3869" o:spid="_x0000_s3869" o:spt="1" style="position:absolute;left:111;top:777;height:21;width:64;mso-wrap-style:none;" filled="f" stroked="f" coordsize="21600,21600">
              <v:path/>
              <v:fill on="f" focussize="0,0"/>
              <v:stroke on="f"/>
              <v:imagedata o:title=""/>
              <o:lock v:ext="edit" aspectratio="f"/>
              <v:textbox inset="0mm,0mm,0mm,0mm" style="mso-fit-shape-to-text:t;">
                <w:txbxContent>
                  <w:p>
                    <w:r>
                      <w:rPr>
                        <w:rFonts w:hint="eastAsia"/>
                        <w:sz w:val="24"/>
                      </w:rPr>
                      <w:t>行政复议</w:t>
                    </w:r>
                  </w:p>
                </w:txbxContent>
              </v:textbox>
            </v:rect>
            <v:rect id="_x0000_s3870" o:spid="_x0000_s3870" o:spt="1" style="position:absolute;left:117;top:793;height:21;width:48;mso-wrap-style:none;" filled="f" stroked="f" coordsize="21600,21600">
              <v:path/>
              <v:fill on="f" focussize="0,0"/>
              <v:stroke on="f"/>
              <v:imagedata o:title=""/>
              <o:lock v:ext="edit" aspectratio="f"/>
              <v:textbox inset="0mm,0mm,0mm,0mm" style="mso-fit-shape-to-text:t;">
                <w:txbxContent>
                  <w:p>
                    <w:r>
                      <w:rPr>
                        <w:rFonts w:hint="eastAsia"/>
                        <w:sz w:val="24"/>
                      </w:rPr>
                      <w:t>或诉讼</w:t>
                    </w:r>
                  </w:p>
                </w:txbxContent>
              </v:textbox>
            </v:rect>
            <v:rect id="_x0000_s3871" o:spid="_x0000_s3871" o:spt="1" style="position:absolute;left:391;top:325;height:84;width:89;" filled="f" stroked="t" coordsize="21600,21600">
              <v:path/>
              <v:fill on="f" focussize="0,0"/>
              <v:stroke color="#000000" joinstyle="round" endcap="round"/>
              <v:imagedata o:title=""/>
              <o:lock v:ext="edit" aspectratio="f"/>
            </v:rect>
            <v:rect id="_x0000_s3872" o:spid="_x0000_s3872" o:spt="1" style="position:absolute;left:393;top:324;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3873" o:spid="_x0000_s3873" o:spt="1" style="position:absolute;left:399;top:326;height:21;width:64;mso-wrap-style:none;" filled="f" stroked="f" coordsize="21600,21600">
              <v:path/>
              <v:fill on="f" focussize="0,0"/>
              <v:stroke on="f"/>
              <v:imagedata o:title=""/>
              <o:lock v:ext="edit" aspectratio="f"/>
              <v:textbox inset="0mm,0mm,0mm,0mm" style="mso-fit-shape-to-text:t;">
                <w:txbxContent>
                  <w:p>
                    <w:r>
                      <w:rPr>
                        <w:rFonts w:hint="eastAsia"/>
                        <w:sz w:val="24"/>
                      </w:rPr>
                      <w:t>录制笔录</w:t>
                    </w:r>
                  </w:p>
                </w:txbxContent>
              </v:textbox>
            </v:rect>
            <v:rect id="_x0000_s3874" o:spid="_x0000_s3874" o:spt="1" style="position:absolute;left:441;top:326;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875" o:spid="_x0000_s3875" o:spt="1" style="position:absolute;left:401;top:340;height:21;width:80;mso-wrap-style:none;" filled="f" stroked="f" coordsize="21600,21600">
              <v:path/>
              <v:fill on="f" focussize="0,0"/>
              <v:stroke on="f"/>
              <v:imagedata o:title=""/>
              <o:lock v:ext="edit" aspectratio="f"/>
              <v:textbox inset="0mm,0mm,0mm,0mm" style="mso-fit-shape-to-text:t;">
                <w:txbxContent>
                  <w:p>
                    <w:r>
                      <w:rPr>
                        <w:rFonts w:hint="eastAsia"/>
                        <w:sz w:val="24"/>
                      </w:rPr>
                      <w:t>抽样取证等</w:t>
                    </w:r>
                  </w:p>
                </w:txbxContent>
              </v:textbox>
            </v:rect>
            <v:rect id="_x0000_s3876" o:spid="_x0000_s3876" o:spt="1" style="position:absolute;left:393;top:353;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3877" o:spid="_x0000_s3877" o:spt="1" style="position:absolute;left:399;top:355;height:21;width:64;mso-wrap-style:none;" filled="f" stroked="f" coordsize="21600,21600">
              <v:path/>
              <v:fill on="f" focussize="0,0"/>
              <v:stroke on="f"/>
              <v:imagedata o:title=""/>
              <o:lock v:ext="edit" aspectratio="f"/>
              <v:textbox inset="0mm,0mm,0mm,0mm" style="mso-fit-shape-to-text:t;">
                <w:txbxContent>
                  <w:p>
                    <w:r>
                      <w:rPr>
                        <w:rFonts w:hint="eastAsia"/>
                        <w:sz w:val="24"/>
                      </w:rPr>
                      <w:t>收集书证</w:t>
                    </w:r>
                  </w:p>
                </w:txbxContent>
              </v:textbox>
            </v:rect>
            <v:rect id="_x0000_s3878" o:spid="_x0000_s3878" o:spt="1" style="position:absolute;left:441;top:35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879" o:spid="_x0000_s3879" o:spt="1" style="position:absolute;left:401;top:369;height:21;width:48;mso-wrap-style:none;" filled="f" stroked="f" coordsize="21600,21600">
              <v:path/>
              <v:fill on="f" focussize="0,0"/>
              <v:stroke on="f"/>
              <v:imagedata o:title=""/>
              <o:lock v:ext="edit" aspectratio="f"/>
              <v:textbox inset="0mm,0mm,0mm,0mm" style="mso-fit-shape-to-text:t;">
                <w:txbxContent>
                  <w:p>
                    <w:r>
                      <w:rPr>
                        <w:rFonts w:hint="eastAsia"/>
                        <w:sz w:val="24"/>
                      </w:rPr>
                      <w:t>物证等</w:t>
                    </w:r>
                  </w:p>
                </w:txbxContent>
              </v:textbox>
            </v:rect>
            <v:rect id="_x0000_s3880" o:spid="_x0000_s3880" o:spt="1" style="position:absolute;left:393;top:381;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3881" o:spid="_x0000_s3881" o:spt="1" style="position:absolute;left:399;top:383;height:21;width:32;mso-wrap-style:none;" filled="f" stroked="f" coordsize="21600,21600">
              <v:path/>
              <v:fill on="f" focussize="0,0"/>
              <v:stroke on="f"/>
              <v:imagedata o:title=""/>
              <o:lock v:ext="edit" aspectratio="f"/>
              <v:textbox inset="0mm,0mm,0mm,0mm" style="mso-fit-shape-to-text:t;">
                <w:txbxContent>
                  <w:p>
                    <w:r>
                      <w:rPr>
                        <w:rFonts w:hint="eastAsia"/>
                        <w:sz w:val="24"/>
                      </w:rPr>
                      <w:t>鉴定</w:t>
                    </w:r>
                  </w:p>
                </w:txbxContent>
              </v:textbox>
            </v:rect>
            <v:rect id="_x0000_s3882" o:spid="_x0000_s3882" o:spt="1" style="position:absolute;left:420;top:38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883" o:spid="_x0000_s3883" o:spt="1" style="position:absolute;left:430;top:383;height:21;width:48;mso-wrap-style:none;" filled="f" stroked="f" coordsize="21600,21600">
              <v:path/>
              <v:fill on="f" focussize="0,0"/>
              <v:stroke on="f"/>
              <v:imagedata o:title=""/>
              <o:lock v:ext="edit" aspectratio="f"/>
              <v:textbox inset="0mm,0mm,0mm,0mm" style="mso-fit-shape-to-text:t;">
                <w:txbxContent>
                  <w:p>
                    <w:r>
                      <w:rPr>
                        <w:rFonts w:hint="eastAsia"/>
                        <w:sz w:val="24"/>
                      </w:rPr>
                      <w:t>勘查等</w:t>
                    </w:r>
                  </w:p>
                </w:txbxContent>
              </v:textbox>
            </v:rect>
            <v:rect id="_x0000_s3884" o:spid="_x0000_s3884" o:spt="1" style="position:absolute;left:393;top:396;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3885" o:spid="_x0000_s3885" o:spt="1" style="position:absolute;left:399;top:398;height:21;width:96;mso-wrap-style:none;" filled="f" stroked="f" coordsize="21600,21600">
              <v:path/>
              <v:fill on="f" focussize="0,0"/>
              <v:stroke on="f"/>
              <v:imagedata o:title=""/>
              <o:lock v:ext="edit" aspectratio="f"/>
              <v:textbox inset="0mm,0mm,0mm,0mm" style="mso-fit-shape-to-text:t;">
                <w:txbxContent>
                  <w:p>
                    <w:r>
                      <w:rPr>
                        <w:rFonts w:hint="eastAsia"/>
                        <w:sz w:val="24"/>
                      </w:rPr>
                      <w:t>其他取证方式</w:t>
                    </w:r>
                  </w:p>
                </w:txbxContent>
              </v:textbox>
            </v:rect>
            <v:shape id="_x0000_s3886" o:spid="_x0000_s3886" style="position:absolute;left:494;top:353;height:28;width:75;" filled="f" stroked="t" coordsize="1398,498" path="m248,498l1149,498hdc1286,498,1398,386,1398,249c1398,112,1286,0,1149,0c1149,0,1149,0,1149,0hal248,0hdc111,0,0,112,0,249c0,386,111,498,248,498haxe">
              <v:path arrowok="t"/>
              <v:fill on="f" focussize="0,0"/>
              <v:stroke color="#000000" endcap="round"/>
              <v:imagedata o:title=""/>
              <o:lock v:ext="edit" aspectratio="f"/>
            </v:shape>
            <v:rect id="_x0000_s3887" o:spid="_x0000_s3887" o:spt="1" style="position:absolute;left:509;top:355;height:21;width:64;mso-wrap-style:none;" filled="f" stroked="f" coordsize="21600,21600">
              <v:path/>
              <v:fill on="f" focussize="0,0"/>
              <v:stroke on="f"/>
              <v:imagedata o:title=""/>
              <o:lock v:ext="edit" aspectratio="f"/>
              <v:textbox inset="0mm,0mm,0mm,0mm" style="mso-fit-shape-to-text:t;">
                <w:txbxContent>
                  <w:p>
                    <w:r>
                      <w:rPr>
                        <w:rFonts w:hint="eastAsia"/>
                        <w:sz w:val="24"/>
                      </w:rPr>
                      <w:t>登记保全</w:t>
                    </w:r>
                  </w:p>
                </w:txbxContent>
              </v:textbox>
            </v:rect>
            <v:rect id="_x0000_s3888" o:spid="_x0000_s3888" o:spt="1" style="position:absolute;left:502;top:36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889" o:spid="_x0000_s3889" o:spt="1" style="position:absolute;left:512;top:368;height:21;width:8;mso-wrap-style:none;" filled="f" stroked="f" coordsize="21600,21600">
              <v:path/>
              <v:fill on="f" focussize="0,0"/>
              <v:stroke on="f"/>
              <v:imagedata o:title=""/>
              <o:lock v:ext="edit" aspectratio="f"/>
              <v:textbox inset="0mm,0mm,0mm,0mm" style="mso-fit-shape-to-text:t;">
                <w:txbxContent>
                  <w:p>
                    <w:r>
                      <w:rPr>
                        <w:sz w:val="24"/>
                      </w:rPr>
                      <w:t>7</w:t>
                    </w:r>
                  </w:p>
                </w:txbxContent>
              </v:textbox>
            </v:rect>
            <v:rect id="_x0000_s3890" o:spid="_x0000_s3890" o:spt="1" style="position:absolute;left:516;top:369;height:21;width:64;mso-wrap-style:none;" filled="f" stroked="f" coordsize="21600,21600">
              <v:path/>
              <v:fill on="f" focussize="0,0"/>
              <v:stroke on="f"/>
              <v:imagedata o:title=""/>
              <o:lock v:ext="edit" aspectratio="f"/>
              <v:textbox inset="0mm,0mm,0mm,0mm" style="mso-fit-shape-to-text:t;">
                <w:txbxContent>
                  <w:p>
                    <w:r>
                      <w:rPr>
                        <w:rFonts w:hint="eastAsia"/>
                        <w:sz w:val="24"/>
                      </w:rPr>
                      <w:t>日内决定</w:t>
                    </w:r>
                  </w:p>
                </w:txbxContent>
              </v:textbox>
            </v:rect>
            <v:rect id="_x0000_s3891" o:spid="_x0000_s3891" o:spt="1" style="position:absolute;left:553;top:36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shape id="_x0000_s3892" o:spid="_x0000_s3892" style="position:absolute;left:385;top:466;height:42;width:120;" filled="f" stroked="t" coordsize="120,42" path="m0,21l60,0,120,21,60,42,0,21xe">
              <v:path arrowok="t"/>
              <v:fill on="f" focussize="0,0"/>
              <v:stroke color="#000000" endcap="round"/>
              <v:imagedata o:title=""/>
              <o:lock v:ext="edit" aspectratio="f"/>
            </v:shape>
            <v:rect id="_x0000_s3893" o:spid="_x0000_s3893" o:spt="1" style="position:absolute;left:411;top:481;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3894" o:spid="_x0000_s3894" o:spt="1" style="position:absolute;left:494;top:527;height:40;width:83;" filled="f" stroked="t" coordsize="21600,21600">
              <v:path/>
              <v:fill on="f" focussize="0,0"/>
              <v:stroke color="#000000" joinstyle="round" endcap="round"/>
              <v:imagedata o:title=""/>
              <o:lock v:ext="edit" aspectratio="f"/>
            </v:rect>
            <v:rect id="_x0000_s3895" o:spid="_x0000_s3895" o:spt="1" style="position:absolute;left:504;top:529;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3896" o:spid="_x0000_s3896" o:spt="1" style="position:absolute;left:499;top:54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897" o:spid="_x0000_s3897" o:spt="1" style="position:absolute;left:508;top:543;height:21;width:112;mso-wrap-style:none;" filled="f" stroked="f" coordsize="21600,21600">
              <v:path/>
              <v:fill on="f" focussize="0,0"/>
              <v:stroke on="f"/>
              <v:imagedata o:title=""/>
              <o:lock v:ext="edit" aspectratio="f"/>
              <v:textbox inset="0mm,0mm,0mm,0mm" style="mso-fit-shape-to-text:t;">
                <w:txbxContent>
                  <w:p>
                    <w:r>
                      <w:rPr>
                        <w:rFonts w:hint="eastAsia"/>
                        <w:sz w:val="24"/>
                      </w:rPr>
                      <w:t>情节复杂或重大</w:t>
                    </w:r>
                  </w:p>
                </w:txbxContent>
              </v:textbox>
            </v:rect>
            <v:rect id="_x0000_s3898" o:spid="_x0000_s3898" o:spt="1" style="position:absolute;left:522;top:553;height:21;width:32;mso-wrap-style:none;" filled="f" stroked="f" coordsize="21600,21600">
              <v:path/>
              <v:fill on="f" focussize="0,0"/>
              <v:stroke on="f"/>
              <v:imagedata o:title=""/>
              <o:lock v:ext="edit" aspectratio="f"/>
              <v:textbox inset="0mm,0mm,0mm,0mm" style="mso-fit-shape-to-text:t;">
                <w:txbxContent>
                  <w:p>
                    <w:r>
                      <w:rPr>
                        <w:rFonts w:hint="eastAsia"/>
                        <w:sz w:val="24"/>
                      </w:rPr>
                      <w:t>处罚</w:t>
                    </w:r>
                  </w:p>
                </w:txbxContent>
              </v:textbox>
            </v:rect>
            <v:rect id="_x0000_s3899" o:spid="_x0000_s3899" o:spt="1" style="position:absolute;left:540;top:55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900" o:spid="_x0000_s3900" o:spt="1" style="position:absolute;left:494;top:597;height:31;width:83;" filled="f" stroked="t" coordsize="21600,21600">
              <v:path/>
              <v:fill on="f" focussize="0,0"/>
              <v:stroke color="#000000" joinstyle="round" endcap="round"/>
              <v:imagedata o:title=""/>
              <o:lock v:ext="edit" aspectratio="f"/>
            </v:rect>
            <v:rect id="_x0000_s3901" o:spid="_x0000_s3901" o:spt="1" style="position:absolute;left:513;top:607;height:21;width:64;mso-wrap-style:none;" filled="f" stroked="f" coordsize="21600,21600">
              <v:path/>
              <v:fill on="f" focussize="0,0"/>
              <v:stroke on="f"/>
              <v:imagedata o:title=""/>
              <o:lock v:ext="edit" aspectratio="f"/>
              <v:textbox inset="0mm,0mm,0mm,0mm" style="mso-fit-shape-to-text:t;">
                <w:txbxContent>
                  <w:p>
                    <w:r>
                      <w:rPr>
                        <w:rFonts w:hint="eastAsia"/>
                        <w:sz w:val="24"/>
                      </w:rPr>
                      <w:t>集体讨论</w:t>
                    </w:r>
                  </w:p>
                </w:txbxContent>
              </v:textbox>
            </v:rect>
            <v:rect id="_x0000_s3902" o:spid="_x0000_s3902" o:spt="1" style="position:absolute;left:487;top:641;height:36;width:90;" filled="f" stroked="t" coordsize="21600,21600">
              <v:path/>
              <v:fill on="f" focussize="0,0"/>
              <v:stroke color="#000000" joinstyle="round" endcap="round"/>
              <v:imagedata o:title=""/>
              <o:lock v:ext="edit" aspectratio="f"/>
            </v:rect>
            <v:rect id="_x0000_s3903" o:spid="_x0000_s3903" o:spt="1" style="position:absolute;left:509;top:653;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3904" o:spid="_x0000_s3904" o:spt="1" style="position:absolute;left:487;top:692;height:28;width:90;" filled="f" stroked="t" coordsize="21600,21600">
              <v:path/>
              <v:fill on="f" focussize="0,0"/>
              <v:stroke color="#000000" joinstyle="round" endcap="round"/>
              <v:imagedata o:title=""/>
              <o:lock v:ext="edit" aspectratio="f"/>
            </v:rect>
            <v:rect id="_x0000_s3905" o:spid="_x0000_s3905" o:spt="1" style="position:absolute;left:498;top:699;height:21;width:96;mso-wrap-style:none;" filled="f" stroked="f" coordsize="21600,21600">
              <v:path/>
              <v:fill on="f" focussize="0,0"/>
              <v:stroke on="f"/>
              <v:imagedata o:title=""/>
              <o:lock v:ext="edit" aspectratio="f"/>
              <v:textbox inset="0mm,0mm,0mm,0mm" style="mso-fit-shape-to-text:t;">
                <w:txbxContent>
                  <w:p>
                    <w:r>
                      <w:rPr>
                        <w:rFonts w:hint="eastAsia"/>
                        <w:sz w:val="24"/>
                      </w:rPr>
                      <w:t>移送司法机关</w:t>
                    </w:r>
                  </w:p>
                </w:txbxContent>
              </v:textbox>
            </v:rect>
            <v:rect id="_x0000_s3906" o:spid="_x0000_s3906" o:spt="1" style="position:absolute;left:412;top:804;height:42;width:90;" filled="f" stroked="t" coordsize="21600,21600">
              <v:path/>
              <v:fill on="f" focussize="0,0"/>
              <v:stroke color="#000000" joinstyle="round" endcap="round"/>
              <v:imagedata o:title=""/>
              <o:lock v:ext="edit" aspectratio="f"/>
            </v:rect>
            <v:rect id="_x0000_s3907" o:spid="_x0000_s3907" o:spt="1" style="position:absolute;left:435;top:812;height:21;width:64;mso-wrap-style:none;" filled="f" stroked="f" coordsize="21600,21600">
              <v:path/>
              <v:fill on="f" focussize="0,0"/>
              <v:stroke on="f"/>
              <v:imagedata o:title=""/>
              <o:lock v:ext="edit" aspectratio="f"/>
              <v:textbox inset="0mm,0mm,0mm,0mm" style="mso-fit-shape-to-text:t;">
                <w:txbxContent>
                  <w:p>
                    <w:r>
                      <w:rPr>
                        <w:rFonts w:hint="eastAsia"/>
                        <w:sz w:val="24"/>
                      </w:rPr>
                      <w:t>进入强制</w:t>
                    </w:r>
                  </w:p>
                </w:txbxContent>
              </v:textbox>
            </v:rect>
            <v:rect id="_x0000_s3908" o:spid="_x0000_s3908" o:spt="1" style="position:absolute;left:435;top:827;height:21;width:64;mso-wrap-style:none;" filled="f" stroked="f" coordsize="21600,21600">
              <v:path/>
              <v:fill on="f" focussize="0,0"/>
              <v:stroke on="f"/>
              <v:imagedata o:title=""/>
              <o:lock v:ext="edit" aspectratio="f"/>
              <v:textbox inset="0mm,0mm,0mm,0mm" style="mso-fit-shape-to-text:t;">
                <w:txbxContent>
                  <w:p>
                    <w:r>
                      <w:rPr>
                        <w:rFonts w:hint="eastAsia"/>
                        <w:sz w:val="24"/>
                      </w:rPr>
                      <w:t>执行程序</w:t>
                    </w:r>
                  </w:p>
                </w:txbxContent>
              </v:textbox>
            </v:rect>
            <v:shape id="_x0000_s3909" o:spid="_x0000_s3909" style="position:absolute;left:163;top:238;height:17;width:81;" filled="f" stroked="t" coordsize="81,17" path="m81,0l0,0,0,17e">
              <v:path arrowok="t"/>
              <v:fill on="f" focussize="0,0"/>
              <v:stroke color="#000000" endcap="round"/>
              <v:imagedata o:title=""/>
              <o:lock v:ext="edit" aspectratio="f"/>
            </v:shape>
            <v:shape id="_x0000_s3910" o:spid="_x0000_s3910" style="position:absolute;left:159;top:253;height:8;width:8;" fillcolor="#000000" filled="t" stroked="t" coordsize="139,138" path="m69,138l0,0hdc44,22,95,22,139,0hal139,0,69,138xe">
              <v:path arrowok="t"/>
              <v:fill on="t" color2="#FFFFFF" focussize="0,0"/>
              <v:stroke weight="0pt" color="#000000"/>
              <v:imagedata o:title=""/>
              <o:lock v:ext="edit" aspectratio="f"/>
            </v:shape>
            <v:shape id="_x0000_s3911" o:spid="_x0000_s3911" style="position:absolute;left:40;top:284;height:47;width:57;" filled="f" stroked="t" coordsize="57,47" path="m57,0l0,0,0,47e">
              <v:path arrowok="t"/>
              <v:fill on="f" focussize="0,0"/>
              <v:stroke color="#000000" endcap="round"/>
              <v:imagedata o:title=""/>
              <o:lock v:ext="edit" aspectratio="f"/>
            </v:shape>
            <v:shape id="_x0000_s3912" o:spid="_x0000_s3912" style="position:absolute;left:36;top:330;height:7;width:8;" fillcolor="#000000" filled="t" stroked="t" coordsize="138,138" path="m69,138l0,0hdc44,22,95,22,138,0hal138,0,69,138xe">
              <v:path arrowok="t"/>
              <v:fill on="t" color2="#FFFFFF" focussize="0,0"/>
              <v:stroke weight="0pt" color="#000000"/>
              <v:imagedata o:title=""/>
              <o:lock v:ext="edit" aspectratio="f"/>
            </v:shape>
            <v:line id="_x0000_s3913" o:spid="_x0000_s3913" o:spt="20" style="position:absolute;left:83;top:353;flip:x;height:0;width:14;" filled="f" stroked="t" coordsize="21600,21600">
              <v:path arrowok="t"/>
              <v:fill on="f" focussize="0,0"/>
              <v:stroke color="#000000" endcap="round"/>
              <v:imagedata o:title=""/>
              <o:lock v:ext="edit" aspectratio="f"/>
            </v:line>
            <v:shape id="_x0000_s3914" o:spid="_x0000_s3914" style="position:absolute;left:77;top:349;height:8;width:8;" fillcolor="#000000" filled="t" stroked="t" coordsize="139,138" path="m0,69l139,0hdc117,44,117,95,139,138hal139,138,0,69xe">
              <v:path arrowok="t"/>
              <v:fill on="t" color2="#FFFFFF" focussize="0,0"/>
              <v:stroke weight="0pt" color="#000000"/>
              <v:imagedata o:title=""/>
              <o:lock v:ext="edit" aspectratio="f"/>
            </v:shape>
            <v:line id="_x0000_s3915" o:spid="_x0000_s3915" o:spt="20" style="position:absolute;left:79;top:437;flip:x;height:0;width:18;" filled="f" stroked="t" coordsize="21600,21600">
              <v:path arrowok="t"/>
              <v:fill on="f" focussize="0,0"/>
              <v:stroke color="#000000" endcap="round"/>
              <v:imagedata o:title=""/>
              <o:lock v:ext="edit" aspectratio="f"/>
            </v:line>
            <v:shape id="_x0000_s3916" o:spid="_x0000_s3916" style="position:absolute;left:73;top:433;height:8;width:8;" fillcolor="#000000" filled="t" stroked="t" coordsize="139,138" path="m0,69l139,0hdc117,44,117,95,139,138hal0,69xe">
              <v:path arrowok="t"/>
              <v:fill on="t" color2="#FFFFFF" focussize="0,0"/>
              <v:stroke weight="0pt" color="#000000"/>
              <v:imagedata o:title=""/>
              <o:lock v:ext="edit" aspectratio="f"/>
            </v:shape>
            <v:line id="_x0000_s3917" o:spid="_x0000_s3917" o:spt="20" style="position:absolute;left:163;top:307;height:9;width:0;" filled="f" stroked="t" coordsize="21600,21600">
              <v:path arrowok="t"/>
              <v:fill on="f" focussize="0,0"/>
              <v:stroke color="#000000" endcap="round"/>
              <v:imagedata o:title=""/>
              <o:lock v:ext="edit" aspectratio="f"/>
            </v:line>
            <v:shape id="_x0000_s3918" o:spid="_x0000_s3918" style="position:absolute;left:159;top:314;height:8;width:8;" fillcolor="#000000" filled="t" stroked="t" coordsize="139,138" path="m69,138l0,0hdc44,22,95,22,139,0hal139,0,69,138xe">
              <v:path arrowok="t"/>
              <v:fill on="t" color2="#FFFFFF" focussize="0,0"/>
              <v:stroke weight="0pt" color="#000000"/>
              <v:imagedata o:title=""/>
              <o:lock v:ext="edit" aspectratio="f"/>
            </v:shape>
            <v:line id="_x0000_s3919" o:spid="_x0000_s3919" o:spt="20" style="position:absolute;left:163;top:383;height:25;width:0;" filled="f" stroked="t" coordsize="21600,21600">
              <v:path arrowok="t"/>
              <v:fill on="f" focussize="0,0"/>
              <v:stroke color="#000000" endcap="round"/>
              <v:imagedata o:title=""/>
              <o:lock v:ext="edit" aspectratio="f"/>
            </v:line>
            <v:shape id="_x0000_s3920" o:spid="_x0000_s3920" style="position:absolute;left:159;top:406;height:8;width:8;" fillcolor="#000000" filled="t" stroked="t" coordsize="139,138" path="m69,138l0,0hdc44,22,95,22,139,0hal139,0,69,138xe">
              <v:path arrowok="t"/>
              <v:fill on="t" color2="#FFFFFF" focussize="0,0"/>
              <v:stroke weight="0pt" color="#000000"/>
              <v:imagedata o:title=""/>
              <o:lock v:ext="edit" aspectratio="f"/>
            </v:shape>
            <v:line id="_x0000_s3921" o:spid="_x0000_s3921" o:spt="20" style="position:absolute;left:163;top:460;height:38;width:0;" filled="f" stroked="t" coordsize="21600,21600">
              <v:path arrowok="t"/>
              <v:fill on="f" focussize="0,0"/>
              <v:stroke color="#000000" endcap="round"/>
              <v:imagedata o:title=""/>
              <o:lock v:ext="edit" aspectratio="f"/>
            </v:line>
            <v:shape id="_x0000_s3922" o:spid="_x0000_s3922" style="position:absolute;left:159;top:496;height:8;width:8;" fillcolor="#000000" filled="t" stroked="t" coordsize="139,138" path="m69,138l0,0hdc44,22,95,22,139,0hal69,138xe">
              <v:path arrowok="t"/>
              <v:fill on="t" color2="#FFFFFF" focussize="0,0"/>
              <v:stroke weight="0pt" color="#000000"/>
              <v:imagedata o:title=""/>
              <o:lock v:ext="edit" aspectratio="f"/>
            </v:shape>
            <v:line id="_x0000_s3923" o:spid="_x0000_s3923" o:spt="20" style="position:absolute;left:163;top:550;height:51;width:0;" filled="f" stroked="t" coordsize="21600,21600">
              <v:path arrowok="t"/>
              <v:fill on="f" focussize="0,0"/>
              <v:stroke color="#000000" endcap="round"/>
              <v:imagedata o:title=""/>
              <o:lock v:ext="edit" aspectratio="f"/>
            </v:line>
            <v:shape id="_x0000_s3924" o:spid="_x0000_s3924" style="position:absolute;left:159;top:599;height:8;width:8;" fillcolor="#000000" filled="t" stroked="t" coordsize="139,139" path="m69,139l0,0hdc44,22,95,22,139,0hal139,0,69,139xe">
              <v:path arrowok="t"/>
              <v:fill on="t" color2="#FFFFFF" focussize="0,0"/>
              <v:stroke weight="0pt" color="#000000"/>
              <v:imagedata o:title=""/>
              <o:lock v:ext="edit" aspectratio="f"/>
            </v:shape>
            <v:line id="_x0000_s3925" o:spid="_x0000_s3925" o:spt="20" style="position:absolute;left:37;top:454;height:46;width:0;" filled="f" stroked="t" coordsize="21600,21600">
              <v:path arrowok="t"/>
              <v:fill on="f" focussize="0,0"/>
              <v:stroke color="#000000" endcap="round"/>
              <v:imagedata o:title=""/>
              <o:lock v:ext="edit" aspectratio="f"/>
            </v:line>
            <v:shape id="_x0000_s3926" o:spid="_x0000_s3926" style="position:absolute;left:33;top:498;height:8;width:7;" fillcolor="#000000" filled="t" stroked="t" coordsize="138,138" path="m69,138l0,0hdc43,21,95,21,138,0hal138,0,69,138xe">
              <v:path arrowok="t"/>
              <v:fill on="t" color2="#FFFFFF" focussize="0,0"/>
              <v:stroke weight="0pt" color="#000000"/>
              <v:imagedata o:title=""/>
              <o:lock v:ext="edit" aspectratio="f"/>
            </v:shape>
            <v:line id="_x0000_s3927" o:spid="_x0000_s3927" o:spt="20" style="position:absolute;left:37;top:548;height:53;width:0;" filled="f" stroked="t" coordsize="21600,21600">
              <v:path arrowok="t"/>
              <v:fill on="f" focussize="0,0"/>
              <v:stroke color="#000000" endcap="round"/>
              <v:imagedata o:title=""/>
              <o:lock v:ext="edit" aspectratio="f"/>
            </v:line>
            <v:shape id="_x0000_s3928" o:spid="_x0000_s3928" style="position:absolute;left:33;top:599;height:8;width:7;" fillcolor="#000000" filled="t" stroked="t" coordsize="138,139" path="m69,139l0,0hdc43,22,95,22,138,0hal138,0,69,139xe">
              <v:path arrowok="t"/>
              <v:fill on="t" color2="#FFFFFF" focussize="0,0"/>
              <v:stroke weight="0pt" color="#000000"/>
              <v:imagedata o:title=""/>
              <o:lock v:ext="edit" aspectratio="f"/>
            </v:shape>
            <v:line id="_x0000_s3929" o:spid="_x0000_s3929" o:spt="20" style="position:absolute;left:362;top:367;height:0;width:29;" filled="f" stroked="t" coordsize="21600,21600">
              <v:path arrowok="t"/>
              <v:fill on="f" focussize="0,0"/>
              <v:stroke color="#000000" endcap="round"/>
              <v:imagedata o:title=""/>
              <o:lock v:ext="edit" aspectratio="f"/>
            </v:line>
            <v:line id="_x0000_s3930" o:spid="_x0000_s3930" o:spt="20" style="position:absolute;left:480;top:367;height:0;width:9;" filled="f" stroked="t" coordsize="21600,21600">
              <v:path arrowok="t"/>
              <v:fill on="f" focussize="0,0"/>
              <v:stroke color="#000000" endcap="round"/>
              <v:imagedata o:title=""/>
              <o:lock v:ext="edit" aspectratio="f"/>
            </v:line>
            <v:shape id="_x0000_s3931" o:spid="_x0000_s3931" style="position:absolute;left:487;top:363;height:8;width:7;" fillcolor="#000000" filled="t" stroked="t" coordsize="139,138" path="m139,69l0,138hdc22,95,22,43,0,0hal0,0,139,69xe">
              <v:path arrowok="t"/>
              <v:fill on="t" color2="#FFFFFF" focussize="0,0"/>
              <v:stroke weight="0pt" color="#000000"/>
              <v:imagedata o:title=""/>
              <o:lock v:ext="edit" aspectratio="f"/>
            </v:shape>
            <v:line id="_x0000_s3932" o:spid="_x0000_s3932" o:spt="20" style="position:absolute;left:363;top:487;height:0;width:17;" filled="f" stroked="t" coordsize="21600,21600">
              <v:path arrowok="t"/>
              <v:fill on="f" focussize="0,0"/>
              <v:stroke color="#000000" endcap="round"/>
              <v:imagedata o:title=""/>
              <o:lock v:ext="edit" aspectratio="f"/>
            </v:line>
            <v:shape id="_x0000_s3933" o:spid="_x0000_s3933" style="position:absolute;left:378;top:483;height:8;width:7;" fillcolor="#000000" filled="t" stroked="t" coordsize="138,139" path="m138,70l0,139hdc21,95,21,44,0,0hal138,70xe">
              <v:path arrowok="t"/>
              <v:fill on="t" color2="#FFFFFF" focussize="0,0"/>
              <v:stroke weight="0pt" color="#000000"/>
              <v:imagedata o:title=""/>
              <o:lock v:ext="edit" aspectratio="f"/>
            </v:shape>
            <v:shape id="_x0000_s3934" o:spid="_x0000_s3934" style="position:absolute;left:505;top:487;height:34;width:31;" filled="f" stroked="t" coordsize="31,34" path="m0,0l31,0,31,34e">
              <v:path arrowok="t"/>
              <v:fill on="f" focussize="0,0"/>
              <v:stroke color="#000000" endcap="round"/>
              <v:imagedata o:title=""/>
              <o:lock v:ext="edit" aspectratio="f"/>
            </v:shape>
            <v:shape id="_x0000_s3935" o:spid="_x0000_s3935" style="position:absolute;left:532;top:519;height:8;width:7;" fillcolor="#000000" filled="t" stroked="t" coordsize="138,138" path="m69,138l0,0hdc43,22,94,22,138,0hal138,0,69,138xe">
              <v:path arrowok="t"/>
              <v:fill on="t" color2="#FFFFFF" focussize="0,0"/>
              <v:stroke weight="0pt" color="#000000"/>
              <v:imagedata o:title=""/>
              <o:lock v:ext="edit" aspectratio="f"/>
            </v:shape>
            <v:shape id="_x0000_s3936" o:spid="_x0000_s3936" style="position:absolute;left:309;top:508;height:13;width:136;" filled="f" stroked="t" coordsize="136,13" path="m136,0l136,13,0,13e">
              <v:path arrowok="t"/>
              <v:fill on="f" focussize="0,0"/>
              <v:stroke color="#000000" endcap="round"/>
              <v:imagedata o:title=""/>
              <o:lock v:ext="edit" aspectratio="f"/>
            </v:shape>
            <v:shape id="_x0000_s3937" o:spid="_x0000_s3937" style="position:absolute;left:303;top:517;height:8;width:7;" fillcolor="#000000" filled="t" stroked="t" coordsize="138,138" path="m0,69l138,0hdc117,44,117,95,138,138hal0,69xe">
              <v:path arrowok="t"/>
              <v:fill on="t" color2="#FFFFFF" focussize="0,0"/>
              <v:stroke weight="0pt" color="#000000"/>
              <v:imagedata o:title=""/>
              <o:lock v:ext="edit" aspectratio="f"/>
            </v:shape>
            <v:line id="_x0000_s3938" o:spid="_x0000_s3938" o:spt="20" style="position:absolute;left:536;top:567;height:24;width:0;" filled="f" stroked="t" coordsize="21600,21600">
              <v:path arrowok="t"/>
              <v:fill on="f" focussize="0,0"/>
              <v:stroke color="#000000" endcap="round"/>
              <v:imagedata o:title=""/>
              <o:lock v:ext="edit" aspectratio="f"/>
            </v:line>
            <v:shape id="_x0000_s3939" o:spid="_x0000_s3939" style="position:absolute;left:532;top:589;height:8;width:7;" fillcolor="#000000" filled="t" stroked="t" coordsize="138,138" path="m69,138l0,0hdc43,22,94,22,138,0hal69,138xe">
              <v:path arrowok="t"/>
              <v:fill on="t" color2="#FFFFFF" focussize="0,0"/>
              <v:stroke weight="0pt" color="#000000"/>
              <v:imagedata o:title=""/>
              <o:lock v:ext="edit" aspectratio="f"/>
            </v:shape>
            <v:shape id="_x0000_s3940" o:spid="_x0000_s3940" style="position:absolute;left:363;top:659;height:23;width:119;" filled="f" stroked="t" coordsize="119,23" path="m0,23l63,23,63,0,119,0e">
              <v:path arrowok="t"/>
              <v:fill on="f" focussize="0,0"/>
              <v:stroke color="#000000" endcap="round"/>
              <v:imagedata o:title=""/>
              <o:lock v:ext="edit" aspectratio="f"/>
            </v:shape>
            <v:shape id="_x0000_s3941" o:spid="_x0000_s3941" style="position:absolute;left:480;top:655;height:8;width:7;" fillcolor="#000000" filled="t" stroked="t" coordsize="138,138" path="m138,69l0,138hdc22,95,22,43,0,0hal138,69xe">
              <v:path arrowok="t"/>
              <v:fill on="t" color2="#FFFFFF" focussize="0,0"/>
              <v:stroke weight="0pt" color="#000000"/>
              <v:imagedata o:title=""/>
              <o:lock v:ext="edit" aspectratio="f"/>
            </v:shape>
            <v:line id="_x0000_s3942" o:spid="_x0000_s3942" o:spt="20" style="position:absolute;left:363;top:825;height:0;width:44;" filled="f" stroked="t" coordsize="21600,21600">
              <v:path arrowok="t"/>
              <v:fill on="f" focussize="0,0"/>
              <v:stroke color="#000000" endcap="round"/>
              <v:imagedata o:title=""/>
              <o:lock v:ext="edit" aspectratio="f"/>
            </v:line>
            <v:shape id="_x0000_s3943" o:spid="_x0000_s3943" style="position:absolute;left:405;top:821;height:8;width:7;" fillcolor="#000000" filled="t" stroked="t" coordsize="138,138" path="m138,69l0,138hdc22,94,22,43,0,0hal138,69xe">
              <v:path arrowok="t"/>
              <v:fill on="t" color2="#FFFFFF" focussize="0,0"/>
              <v:stroke weight="0pt" color="#000000"/>
              <v:imagedata o:title=""/>
              <o:lock v:ext="edit" aspectratio="f"/>
            </v:shape>
            <v:shape id="_x0000_s3944" o:spid="_x0000_s3944" style="position:absolute;left:363;top:682;height:24;width:119;" filled="f" stroked="t" coordsize="119,24" path="m0,0l63,0,63,24,119,24e">
              <v:path arrowok="t"/>
              <v:fill on="f" focussize="0,0"/>
              <v:stroke color="#000000" endcap="round"/>
              <v:imagedata o:title=""/>
              <o:lock v:ext="edit" aspectratio="f"/>
            </v:shape>
            <v:shape id="_x0000_s3945" o:spid="_x0000_s3945" style="position:absolute;left:480;top:702;height:8;width:7;" fillcolor="#000000" filled="t" stroked="t" coordsize="138,138" path="m138,69l0,138hdc22,94,22,43,0,0hal138,69xe">
              <v:path arrowok="t"/>
              <v:fill on="t" color2="#FFFFFF" focussize="0,0"/>
              <v:stroke weight="0pt" color="#000000"/>
              <v:imagedata o:title=""/>
              <o:lock v:ext="edit" aspectratio="f"/>
            </v:shape>
            <v:shape id="_x0000_s3946" o:spid="_x0000_s3946" style="position:absolute;left:134;top:744;height:21;width:109;" filled="f" stroked="t" coordsize="109,21" path="m109,0l0,0,0,21e">
              <v:path arrowok="t"/>
              <v:fill on="f" focussize="0,0"/>
              <v:stroke color="#000000" endcap="round"/>
              <v:imagedata o:title=""/>
              <o:lock v:ext="edit" aspectratio="f"/>
            </v:shape>
            <v:shape id="_x0000_s3947" o:spid="_x0000_s3947" style="position:absolute;left:131;top:764;height:7;width:7;" fillcolor="#000000" filled="t" stroked="t" coordsize="138,138" path="m69,138l0,0hdc44,22,95,22,138,0hal69,138xe">
              <v:path arrowok="t"/>
              <v:fill on="t" color2="#FFFFFF" focussize="0,0"/>
              <v:stroke weight="0pt" color="#000000"/>
              <v:imagedata o:title=""/>
              <o:lock v:ext="edit" aspectratio="f"/>
            </v:shape>
            <v:shape id="_x0000_s3948" o:spid="_x0000_s3948" style="position:absolute;left:134;top:811;height:14;width:104;" filled="f" stroked="t" coordsize="104,14" path="m0,0l0,14,104,14e">
              <v:path arrowok="t"/>
              <v:fill on="f" focussize="0,0"/>
              <v:stroke color="#000000" endcap="round"/>
              <v:imagedata o:title=""/>
              <o:lock v:ext="edit" aspectratio="f"/>
            </v:shape>
            <v:shape id="_x0000_s3949" o:spid="_x0000_s3949" style="position:absolute;left:236;top:821;height:8;width:7;" fillcolor="#000000" filled="t" stroked="t" coordsize="139,138" path="m139,69l0,138hdc22,94,22,43,0,0hal0,0,139,69xe">
              <v:path arrowok="t"/>
              <v:fill on="t" color2="#FFFFFF" focussize="0,0"/>
              <v:stroke weight="0pt" color="#000000"/>
              <v:imagedata o:title=""/>
              <o:lock v:ext="edit" aspectratio="f"/>
            </v:shape>
            <v:shape id="_x0000_s3950" o:spid="_x0000_s3950" style="position:absolute;left:37;top:649;height:238;width:201;" filled="f" stroked="t" coordsize="201,238" path="m0,0l0,238,201,238e">
              <v:path arrowok="t"/>
              <v:fill on="f" focussize="0,0"/>
              <v:stroke color="#000000" endcap="round"/>
              <v:imagedata o:title=""/>
              <o:lock v:ext="edit" aspectratio="f"/>
            </v:shape>
            <v:shape id="_x0000_s3951" o:spid="_x0000_s3951" style="position:absolute;left:236;top:883;height:8;width:7;" fillcolor="#000000" filled="t" stroked="t" coordsize="139,138" path="m139,69l0,138hdc22,95,22,44,0,0hal0,0,139,69xe">
              <v:path arrowok="t"/>
              <v:fill on="t" color2="#FFFFFF" focussize="0,0"/>
              <v:stroke weight="0pt" color="#000000"/>
              <v:imagedata o:title=""/>
              <o:lock v:ext="edit" aspectratio="f"/>
            </v:shape>
            <v:shape id="_x0000_s3952" o:spid="_x0000_s3952" style="position:absolute;left:42;top:649;height:55;width:121;" filled="f" stroked="t" coordsize="121,55" path="m121,0l121,55,0,55e">
              <v:path arrowok="t"/>
              <v:fill on="f" focussize="0,0"/>
              <v:stroke color="#000000" endcap="round"/>
              <v:imagedata o:title=""/>
              <o:lock v:ext="edit" aspectratio="f"/>
            </v:shape>
            <v:shape id="_x0000_s3953" o:spid="_x0000_s3953" style="position:absolute;left:37;top:700;height:8;width:7;" fillcolor="#000000" filled="t" stroked="t" coordsize="138,138" path="m0,69l138,0hdc116,43,116,95,138,138hal138,138,0,69xe">
              <v:path arrowok="t"/>
              <v:fill on="t" color2="#FFFFFF" focussize="0,0"/>
              <v:stroke weight="0pt" color="#000000"/>
              <v:imagedata o:title=""/>
              <o:lock v:ext="edit" aspectratio="f"/>
            </v:shape>
            <v:line id="_x0000_s3954" o:spid="_x0000_s3954" o:spt="20" style="position:absolute;left:309;top:612;flip:x y;height:1;width:185;" filled="f" stroked="t" coordsize="21600,21600">
              <v:path arrowok="t"/>
              <v:fill on="f" focussize="0,0"/>
              <v:stroke color="#000000" endcap="round"/>
              <v:imagedata o:title=""/>
              <o:lock v:ext="edit" aspectratio="f"/>
            </v:line>
            <v:shape id="_x0000_s3955" o:spid="_x0000_s3955" style="position:absolute;left:303;top:608;height:8;width:7;" fillcolor="#000000" filled="t" stroked="t" coordsize="138,138" path="m0,69l138,0hdc117,43,116,95,138,138hal138,138,0,69xe">
              <v:path arrowok="t"/>
              <v:fill on="t" color2="#FFFFFF" focussize="0,0"/>
              <v:stroke weight="0pt" color="#000000"/>
              <v:imagedata o:title=""/>
              <o:lock v:ext="edit" aspectratio="f"/>
            </v:shape>
            <v:rect id="_x0000_s3956" o:spid="_x0000_s3956" o:spt="1" style="position:absolute;left:164;top:218;height:21;width:64;mso-wrap-style:none;" filled="f" stroked="f" coordsize="21600,21600">
              <v:path/>
              <v:fill on="f" focussize="0,0"/>
              <v:stroke on="f"/>
              <v:imagedata o:title=""/>
              <o:lock v:ext="edit" aspectratio="f"/>
              <v:textbox inset="0mm,0mm,0mm,0mm" style="mso-fit-shape-to-text:t;">
                <w:txbxContent>
                  <w:p>
                    <w:r>
                      <w:rPr>
                        <w:rFonts w:hint="eastAsia"/>
                        <w:sz w:val="24"/>
                      </w:rPr>
                      <w:t>简易程序</w:t>
                    </w:r>
                  </w:p>
                </w:txbxContent>
              </v:textbox>
            </v:rect>
            <v:rect id="_x0000_s3957" o:spid="_x0000_s3957" o:spt="1" style="position:absolute;left:337;top:257;height:21;width:64;mso-wrap-style:none;" filled="f" stroked="f" coordsize="21600,21600">
              <v:path/>
              <v:fill on="f" focussize="0,0"/>
              <v:stroke on="f"/>
              <v:imagedata o:title=""/>
              <o:lock v:ext="edit" aspectratio="f"/>
              <v:textbox inset="0mm,0mm,0mm,0mm" style="mso-fit-shape-to-text:t;">
                <w:txbxContent>
                  <w:p>
                    <w:r>
                      <w:rPr>
                        <w:rFonts w:hint="eastAsia"/>
                        <w:sz w:val="24"/>
                      </w:rPr>
                      <w:t>一般程序</w:t>
                    </w:r>
                  </w:p>
                </w:txbxContent>
              </v:textbox>
            </v:rect>
            <v:rect id="_x0000_s3958" o:spid="_x0000_s3958" o:spt="1" style="position:absolute;left:81;top:308;height:21;width:64;mso-wrap-style:none;" filled="f" stroked="f" coordsize="21600,21600">
              <v:path/>
              <v:fill on="f" focussize="0,0"/>
              <v:stroke on="f"/>
              <v:imagedata o:title=""/>
              <o:lock v:ext="edit" aspectratio="f"/>
              <v:textbox inset="0mm,0mm,0mm,0mm" style="mso-fit-shape-to-text:t;">
                <w:txbxContent>
                  <w:p>
                    <w:r>
                      <w:rPr>
                        <w:rFonts w:hint="eastAsia"/>
                        <w:sz w:val="24"/>
                      </w:rPr>
                      <w:t>申辩理由</w:t>
                    </w:r>
                  </w:p>
                </w:txbxContent>
              </v:textbox>
            </v:rect>
            <v:rect id="_x0000_s3959" o:spid="_x0000_s3959" o:spt="1" style="position:absolute;left:85;top:321;height:21;width:48;mso-wrap-style:none;" filled="f" stroked="f" coordsize="21600,21600">
              <v:path/>
              <v:fill on="f" focussize="0,0"/>
              <v:stroke on="f"/>
              <v:imagedata o:title=""/>
              <o:lock v:ext="edit" aspectratio="f"/>
              <v:textbox inset="0mm,0mm,0mm,0mm" style="mso-fit-shape-to-text:t;">
                <w:txbxContent>
                  <w:p>
                    <w:r>
                      <w:rPr>
                        <w:rFonts w:hint="eastAsia"/>
                        <w:sz w:val="24"/>
                      </w:rPr>
                      <w:t>成立的</w:t>
                    </w:r>
                  </w:p>
                </w:txbxContent>
              </v:textbox>
            </v:rect>
            <v:rect id="_x0000_s3960" o:spid="_x0000_s3960" o:spt="1" style="position:absolute;left:94;top:397;height:21;width:80;mso-wrap-style:none;" filled="f" stroked="f" coordsize="21600,21600">
              <v:path/>
              <v:fill on="f" focussize="0,0"/>
              <v:stroke on="f"/>
              <v:imagedata o:title=""/>
              <o:lock v:ext="edit" aspectratio="f"/>
              <v:textbox inset="0mm,0mm,0mm,0mm" style="mso-fit-shape-to-text:t;">
                <w:txbxContent>
                  <w:p>
                    <w:r>
                      <w:rPr>
                        <w:rFonts w:hint="eastAsia"/>
                        <w:sz w:val="24"/>
                      </w:rPr>
                      <w:t>提出复议或</w:t>
                    </w:r>
                  </w:p>
                </w:txbxContent>
              </v:textbox>
            </v:rect>
            <v:rect id="_x0000_s3961" o:spid="_x0000_s3961" o:spt="1" style="position:absolute;left:94;top:410;height:21;width:80;mso-wrap-style:none;" filled="f" stroked="f" coordsize="21600,21600">
              <v:path/>
              <v:fill on="f" focussize="0,0"/>
              <v:stroke on="f"/>
              <v:imagedata o:title=""/>
              <o:lock v:ext="edit" aspectratio="f"/>
              <v:textbox inset="0mm,0mm,0mm,0mm" style="mso-fit-shape-to-text:t;">
                <w:txbxContent>
                  <w:p>
                    <w:r>
                      <w:rPr>
                        <w:rFonts w:hint="eastAsia"/>
                        <w:sz w:val="24"/>
                      </w:rPr>
                      <w:t>诉讼请求的</w:t>
                    </w:r>
                  </w:p>
                </w:txbxContent>
              </v:textbox>
            </v:rect>
            <v:rect id="_x0000_s3962" o:spid="_x0000_s3962" o:spt="1" style="position:absolute;left:416;top:530;height:21;width:75;" filled="f" stroked="t" coordsize="21600,21600">
              <v:path/>
              <v:fill on="f" focussize="0,0"/>
              <v:stroke color="#000000" joinstyle="round" endcap="round"/>
              <v:imagedata o:title=""/>
              <o:lock v:ext="edit" aspectratio="f"/>
            </v:rect>
            <v:rect id="_x0000_s3963" o:spid="_x0000_s3963" o:spt="1" style="position:absolute;left:431;top:535;height:21;width:64;mso-wrap-style:none;" filled="f" stroked="f" coordsize="21600,21600">
              <v:path/>
              <v:fill on="f" focussize="0,0"/>
              <v:stroke on="f"/>
              <v:imagedata o:title=""/>
              <o:lock v:ext="edit" aspectratio="f"/>
              <v:textbox inset="0mm,0mm,0mm,0mm" style="mso-fit-shape-to-text:t;">
                <w:txbxContent>
                  <w:p>
                    <w:r>
                      <w:rPr>
                        <w:rFonts w:hint="eastAsia"/>
                        <w:sz w:val="24"/>
                      </w:rPr>
                      <w:t>申请听证</w:t>
                    </w:r>
                  </w:p>
                </w:txbxContent>
              </v:textbox>
            </v:rect>
            <v:rect id="_x0000_s3964" o:spid="_x0000_s3964" o:spt="1" style="position:absolute;left:416;top:567;height:17;width:75;" filled="f" stroked="t" coordsize="21600,21600">
              <v:path/>
              <v:fill on="f" focussize="0,0"/>
              <v:stroke color="#000000" joinstyle="round" endcap="round"/>
              <v:imagedata o:title=""/>
              <o:lock v:ext="edit" aspectratio="f"/>
            </v:rect>
            <v:rect id="_x0000_s3965" o:spid="_x0000_s3965" o:spt="1" style="position:absolute;left:431;top:570;height:21;width:64;mso-wrap-style:none;" filled="f" stroked="f" coordsize="21600,21600">
              <v:path/>
              <v:fill on="f" focussize="0,0"/>
              <v:stroke on="f"/>
              <v:imagedata o:title=""/>
              <o:lock v:ext="edit" aspectratio="f"/>
              <v:textbox inset="0mm,0mm,0mm,0mm" style="mso-fit-shape-to-text:t;">
                <w:txbxContent>
                  <w:p>
                    <w:r>
                      <w:rPr>
                        <w:rFonts w:hint="eastAsia"/>
                        <w:sz w:val="24"/>
                      </w:rPr>
                      <w:t>组织听证</w:t>
                    </w:r>
                  </w:p>
                </w:txbxContent>
              </v:textbox>
            </v:rect>
            <v:line id="_x0000_s3966" o:spid="_x0000_s3966" o:spt="20" style="position:absolute;left:453;top:502;height:22;width:0;" filled="f" stroked="t" coordsize="21600,21600">
              <v:path arrowok="t"/>
              <v:fill on="f" focussize="0,0"/>
              <v:stroke color="#000000" endcap="round"/>
              <v:imagedata o:title=""/>
              <o:lock v:ext="edit" aspectratio="f"/>
            </v:line>
            <v:shape id="_x0000_s3967" o:spid="_x0000_s3967" style="position:absolute;left:450;top:522;height:8;width:7;" fillcolor="#000000" filled="t" stroked="t" coordsize="138,138" path="m69,138l0,0hdc44,22,95,22,138,0hal69,138xe">
              <v:path arrowok="t"/>
              <v:fill on="t" color2="#FFFFFF" focussize="0,0"/>
              <v:stroke weight="0pt" color="#000000"/>
              <v:imagedata o:title=""/>
              <o:lock v:ext="edit" aspectratio="f"/>
            </v:shape>
            <v:line id="_x0000_s3968" o:spid="_x0000_s3968" o:spt="20" style="position:absolute;left:496;top:541;flip:x;height:0;width:6;" filled="f" stroked="t" coordsize="21600,21600">
              <v:path arrowok="t"/>
              <v:fill on="f" focussize="0,0"/>
              <v:stroke color="#000000" endcap="round"/>
              <v:imagedata o:title=""/>
              <o:lock v:ext="edit" aspectratio="f"/>
            </v:line>
            <v:shape id="_x0000_s3969" o:spid="_x0000_s3969" style="position:absolute;left:491;top:537;height:8;width:7;" fillcolor="#000000" filled="t" stroked="t" coordsize="139,138" path="m0,69l139,0hdc117,43,117,94,139,138hal0,69xe">
              <v:path arrowok="t"/>
              <v:fill on="t" color2="#FFFFFF" focussize="0,0"/>
              <v:stroke weight="0pt" color="#000000"/>
              <v:imagedata o:title=""/>
              <o:lock v:ext="edit" aspectratio="f"/>
            </v:shape>
            <v:line id="_x0000_s3970" o:spid="_x0000_s3970" o:spt="20" style="position:absolute;left:453;top:551;height:10;width:0;" filled="f" stroked="t" coordsize="21600,21600">
              <v:path arrowok="t"/>
              <v:fill on="f" focussize="0,0"/>
              <v:stroke color="#000000" endcap="round"/>
              <v:imagedata o:title=""/>
              <o:lock v:ext="edit" aspectratio="f"/>
            </v:line>
            <v:shape id="_x0000_s3971" o:spid="_x0000_s3971" style="position:absolute;left:450;top:560;height:7;width:7;" fillcolor="#000000" filled="t" stroked="t" coordsize="138,138" path="m69,138l0,0hdc44,22,95,22,138,0hal69,138xe">
              <v:path arrowok="t"/>
              <v:fill on="t" color2="#FFFFFF" focussize="0,0"/>
              <v:stroke weight="0pt" color="#000000"/>
              <v:imagedata o:title=""/>
              <o:lock v:ext="edit" aspectratio="f"/>
            </v:shape>
            <v:shape id="_x0000_s3972" o:spid="_x0000_s3972" style="position:absolute;left:491;top:576;height:9;width:53;" filled="f" stroked="t" coordsize="53,9" path="m0,0l53,0,53,9e">
              <v:path arrowok="t"/>
              <v:fill on="f" focussize="0,0"/>
              <v:stroke color="#000000" endcap="round"/>
              <v:imagedata o:title=""/>
              <o:lock v:ext="edit" aspectratio="f"/>
            </v:shape>
            <v:shape id="_x0000_s3973" o:spid="_x0000_s3973" style="position:absolute;left:540;top:583;height:8;width:7;" fillcolor="#000000" filled="t" stroked="t" coordsize="138,138" path="m69,138l0,0hdc43,22,94,22,138,0hal69,138xe">
              <v:path arrowok="t"/>
              <v:fill on="t" color2="#FFFFFF" focussize="0,0"/>
              <v:stroke weight="0pt" color="#000000"/>
              <v:imagedata o:title=""/>
              <o:lock v:ext="edit" aspectratio="f"/>
            </v:shape>
            <v:line id="_x0000_s3974" o:spid="_x0000_s3974" o:spt="20" style="position:absolute;left:317;top:576;flip:x;height:0;width:99;" filled="f" stroked="t" coordsize="21600,21600">
              <v:path arrowok="t"/>
              <v:fill on="f" focussize="0,0"/>
              <v:stroke color="#000000" endcap="round"/>
              <v:imagedata o:title=""/>
              <o:lock v:ext="edit" aspectratio="f"/>
            </v:line>
            <v:shape id="_x0000_s3975" o:spid="_x0000_s3975" style="position:absolute;left:311;top:572;height:8;width:7;" fillcolor="#000000" filled="t" stroked="t" coordsize="138,139" path="m0,69l138,0hdc117,44,117,95,138,139hal0,69xe">
              <v:path arrowok="t"/>
              <v:fill on="t" color2="#FFFFFF" focussize="0,0"/>
              <v:stroke weight="0pt" color="#000000"/>
              <v:imagedata o:title=""/>
              <o:lock v:ext="edit" aspectratio="f"/>
            </v:shape>
          </v:group>
        </w:pict>
      </w: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rPr>
          <w:rFonts w:ascii="Times New Roman" w:hAnsi="Times New Roman"/>
          <w:b/>
          <w:color w:val="000000"/>
          <w:sz w:val="44"/>
          <w:szCs w:val="44"/>
          <w:lang w:val="zh-CN"/>
        </w:rPr>
      </w:pPr>
      <w:r>
        <w:rPr>
          <w:lang w:bidi="bo-CN"/>
        </w:rPr>
        <w:pict>
          <v:group id="_x0000_s3976" o:spid="_x0000_s3976" o:spt="203" style="position:absolute;left:0pt;margin-left:0pt;margin-top:0pt;height:689.25pt;width:471pt;z-index:251112448;mso-width-relative:page;mso-height-relative:page;" coordsize="628,919" editas="canvas">
            <o:lock v:ext="edit"/>
            <v:shape id="_x0000_s3977" o:spid="_x0000_s3977" o:spt="75" type="#_x0000_t75" style="position:absolute;left:0;top:0;height:919;width:628;" filled="f" stroked="f" coordsize="21600,21600">
              <v:path/>
              <v:fill on="f" focussize="0,0"/>
              <v:stroke on="f"/>
              <v:imagedata o:title=""/>
              <o:lock v:ext="edit" text="t" aspectratio="t"/>
            </v:shape>
            <v:rect id="_x0000_s3979" o:spid="_x0000_s3979" o:spt="1" style="position:absolute;left:76;top:34;height:21;width:12;mso-wrap-style:none;" filled="f" stroked="f" coordsize="21600,21600">
              <v:path/>
              <v:fill on="f" focussize="0,0"/>
              <v:stroke on="f"/>
              <v:imagedata o:title=""/>
              <o:lock v:ext="edit" aspectratio="f"/>
              <v:textbox inset="0mm,0mm,0mm,0mm" style="mso-fit-shape-to-text:t;">
                <w:txbxContent>
                  <w:p/>
                </w:txbxContent>
              </v:textbox>
            </v:rect>
            <v:rect id="_x0000_s3980" o:spid="_x0000_s3980" o:spt="1" style="position:absolute;left:67;top:24;height:62;width:477;" filled="f" stroked="f" coordsize="21600,21600">
              <v:path/>
              <v:fill on="f" focussize="0,0"/>
              <v:stroke on="f"/>
              <v:imagedata o:title=""/>
              <o:lock v:ext="edit" aspectratio="f"/>
              <v:textbox inset="0mm,0mm,0mm,0mm" style="mso-fit-shape-to-text:t;">
                <w:txbxContent>
                  <w:p>
                    <w:pPr>
                      <w:rPr>
                        <w:sz w:val="36"/>
                        <w:szCs w:val="36"/>
                      </w:rPr>
                    </w:pPr>
                    <w:r>
                      <w:rPr>
                        <w:rFonts w:hint="eastAsia"/>
                        <w:sz w:val="36"/>
                        <w:szCs w:val="36"/>
                        <w:lang w:val="en-US" w:eastAsia="zh-CN"/>
                      </w:rPr>
                      <w:t xml:space="preserve">   </w:t>
                    </w:r>
                    <w:r>
                      <w:rPr>
                        <w:rFonts w:hint="eastAsia"/>
                        <w:sz w:val="36"/>
                        <w:szCs w:val="36"/>
                        <w:lang w:eastAsia="zh-CN"/>
                      </w:rPr>
                      <w:t>双湖县</w:t>
                    </w:r>
                    <w:r>
                      <w:rPr>
                        <w:rFonts w:hint="eastAsia"/>
                        <w:sz w:val="36"/>
                        <w:szCs w:val="36"/>
                      </w:rPr>
                      <w:t>交通运输局行政处罚流程图</w:t>
                    </w:r>
                  </w:p>
                  <w:p>
                    <w:pPr>
                      <w:ind w:firstLine="31680" w:firstLineChars="400"/>
                      <w:jc w:val="right"/>
                    </w:pPr>
                    <w:r>
                      <w:rPr>
                        <w:rFonts w:hint="eastAsia"/>
                        <w:sz w:val="24"/>
                      </w:rPr>
                      <w:t>序号：</w:t>
                    </w:r>
                    <w:r>
                      <w:rPr>
                        <w:sz w:val="24"/>
                      </w:rPr>
                      <w:t>95</w:t>
                    </w:r>
                  </w:p>
                </w:txbxContent>
              </v:textbox>
            </v:rect>
            <v:rect id="_x0000_s3981" o:spid="_x0000_s3981" o:spt="1" style="position:absolute;left:20;top:87;height:21;width:64;mso-wrap-style:none;" filled="f" stroked="f" coordsize="21600,21600">
              <v:path/>
              <v:fill on="f" focussize="0,0"/>
              <v:stroke on="f"/>
              <v:imagedata o:title=""/>
              <o:lock v:ext="edit" aspectratio="f"/>
              <v:textbox inset="0mm,0mm,0mm,0mm" style="mso-fit-shape-to-text:t;">
                <w:txbxContent>
                  <w:p>
                    <w:r>
                      <w:rPr>
                        <w:rFonts w:hint="eastAsia"/>
                        <w:sz w:val="24"/>
                      </w:rPr>
                      <w:t>职权名称</w:t>
                    </w:r>
                  </w:p>
                </w:txbxContent>
              </v:textbox>
            </v:rect>
            <v:rect id="_x0000_s3982" o:spid="_x0000_s3982" o:spt="1" style="position:absolute;left:111;top:87;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983" o:spid="_x0000_s3983" o:spt="1" style="position:absolute;left:135;top:87;height:21;width:240;mso-wrap-style:none;" filled="f" stroked="f" coordsize="21600,21600">
              <v:path/>
              <v:fill on="f" focussize="0,0"/>
              <v:stroke on="f"/>
              <v:imagedata o:title=""/>
              <o:lock v:ext="edit" aspectratio="f"/>
              <v:textbox inset="0mm,0mm,0mm,0mm" style="mso-fit-shape-to-text:t;">
                <w:txbxContent>
                  <w:p>
                    <w:r>
                      <w:rPr>
                        <w:rFonts w:hint="eastAsia"/>
                        <w:sz w:val="24"/>
                      </w:rPr>
                      <w:t>对未经批准更新采伐护路林的处罚</w:t>
                    </w:r>
                  </w:p>
                </w:txbxContent>
              </v:textbox>
            </v:rect>
            <v:rect id="_x0000_s3984" o:spid="_x0000_s3984" o:spt="1" style="position:absolute;left:26;top:169;height:21;width:12;mso-wrap-style:none;" filled="f" stroked="f" coordsize="21600,21600">
              <v:path/>
              <v:fill on="f" focussize="0,0"/>
              <v:stroke on="f"/>
              <v:imagedata o:title=""/>
              <o:lock v:ext="edit" aspectratio="f"/>
              <v:textbox inset="0mm,0mm,0mm,0mm" style="mso-fit-shape-to-text:t;">
                <w:txbxContent>
                  <w:p/>
                </w:txbxContent>
              </v:textbox>
            </v:rect>
            <v:rect id="_x0000_s3985" o:spid="_x0000_s3985" o:spt="1" style="position:absolute;left:62;top:169;height:21;width:12;mso-wrap-style:none;" filled="f" stroked="f" coordsize="21600,21600">
              <v:path/>
              <v:fill on="f" focussize="0,0"/>
              <v:stroke on="f"/>
              <v:imagedata o:title=""/>
              <o:lock v:ext="edit" aspectratio="f"/>
              <v:textbox inset="0mm,0mm,0mm,0mm" style="mso-fit-shape-to-text:t;">
                <w:txbxContent>
                  <w:p/>
                </w:txbxContent>
              </v:textbox>
            </v:rect>
            <v:rect id="_x0000_s3986" o:spid="_x0000_s3986" o:spt="1" style="position:absolute;left:80;top:169;height:21;width:20;mso-wrap-style:none;" filled="f" stroked="f" coordsize="21600,21600">
              <v:path/>
              <v:fill on="f" focussize="0,0"/>
              <v:stroke on="f"/>
              <v:imagedata o:title=""/>
              <o:lock v:ext="edit" aspectratio="f"/>
              <v:textbox inset="2mm,0mm,0mm,0mm" style="mso-fit-shape-to-text:t;">
                <w:txbxContent>
                  <w:p/>
                </w:txbxContent>
              </v:textbox>
            </v:rect>
            <v:rect id="_x0000_s3987" o:spid="_x0000_s3987" o:spt="1" style="position:absolute;left:265;top:205;height:21;width:12;mso-wrap-style:none;" filled="f" stroked="f" coordsize="21600,21600">
              <v:path/>
              <v:fill on="f" focussize="0,0"/>
              <v:stroke on="f"/>
              <v:imagedata o:title=""/>
              <o:lock v:ext="edit" aspectratio="f"/>
              <v:textbox inset="0mm,0mm,0mm,0mm" style="mso-fit-shape-to-text:t;">
                <w:txbxContent>
                  <w:p/>
                </w:txbxContent>
              </v:textbox>
            </v:rect>
            <v:shape id="_x0000_s3988" o:spid="_x0000_s3988" style="position:absolute;left:261;top:196;height:36;width:118;" filled="f" stroked="t" coordsize="2197,623" path="m312,623l1885,623hdc2057,623,2197,483,2197,311c2197,139,2057,0,1885,0c1885,0,1885,0,1885,0hal312,0hdc140,0,0,139,0,311c0,483,140,623,312,623haxe">
              <v:path arrowok="t"/>
              <v:fill on="f" focussize="0,0"/>
              <v:stroke weight="1.5pt" color="#FFFFFF" endcap="round"/>
              <v:imagedata o:title=""/>
              <o:lock v:ext="edit" aspectratio="f"/>
            </v:shape>
            <v:shape id="_x0000_s3989" o:spid="_x0000_s3989" style="position:absolute;left:251;top:186;height:35;width:118;" filled="f" stroked="t" coordsize="2196,624" path="m311,624l1885,624hdc2057,624,2196,484,2196,312c2196,140,2057,0,1885,0c1885,0,1885,0,1885,0hal1885,0,311,0hdc139,0,0,140,0,312c0,484,139,624,311,624haxe">
              <v:path arrowok="t"/>
              <v:fill on="f" focussize="0,0"/>
              <v:stroke weight="1.5pt" color="#000000" endcap="round"/>
              <v:imagedata o:title=""/>
              <o:lock v:ext="edit" aspectratio="f"/>
            </v:shape>
            <v:rect id="_x0000_s3990" o:spid="_x0000_s3990" o:spt="1" style="position:absolute;left:255;top:194;height:21;width:96;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3991" o:spid="_x0000_s3991" o:spt="1" style="position:absolute;left:251;top:251;height:35;width:118;" filled="f" stroked="t" coordsize="21600,21600">
              <v:path/>
              <v:fill on="f" focussize="0,0"/>
              <v:stroke weight="1.5pt" color="#000000" joinstyle="round" endcap="round"/>
              <v:imagedata o:title=""/>
              <o:lock v:ext="edit" aspectratio="f"/>
            </v:rect>
            <v:rect id="_x0000_s3992" o:spid="_x0000_s3992" o:spt="1" style="position:absolute;left:264;top:259;height:21;width:16;mso-wrap-style:none;" filled="f" stroked="f" coordsize="21600,21600">
              <v:path/>
              <v:fill on="f" focussize="0,0"/>
              <v:stroke on="f"/>
              <v:imagedata o:title=""/>
              <o:lock v:ext="edit" aspectratio="f"/>
              <v:textbox inset="0mm,0mm,0mm,0mm" style="mso-fit-shape-to-text:t;">
                <w:txbxContent>
                  <w:p>
                    <w:r>
                      <w:rPr>
                        <w:rFonts w:hint="eastAsia"/>
                        <w:sz w:val="24"/>
                      </w:rPr>
                      <w:t>立</w:t>
                    </w:r>
                  </w:p>
                </w:txbxContent>
              </v:textbox>
            </v:rect>
            <v:rect id="_x0000_s3993" o:spid="_x0000_s3993" o:spt="1" style="position:absolute;left:283;top:25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994" o:spid="_x0000_s3994" o:spt="1" style="position:absolute;left:301;top:259;height:21;width:16;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3995" o:spid="_x0000_s3995" o:spt="1" style="position:absolute;left:319;top:25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3996" o:spid="_x0000_s3996" o:spt="1" style="position:absolute;left:338;top:259;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rect id="_x0000_s3997" o:spid="_x0000_s3997" o:spt="1" style="position:absolute;left:251;top:318;height:42;width:118;" filled="f" stroked="t" coordsize="21600,21600">
              <v:path/>
              <v:fill on="f" focussize="0,0"/>
              <v:stroke weight="1.5pt" color="#000000" joinstyle="round" endcap="round"/>
              <v:imagedata o:title=""/>
              <o:lock v:ext="edit" aspectratio="f"/>
            </v:rect>
            <v:rect id="_x0000_s3998" o:spid="_x0000_s3998" o:spt="1" style="position:absolute;left:273;top:319;height:21;width:64;mso-wrap-style:none;" filled="f" stroked="f" coordsize="21600,21600">
              <v:path/>
              <v:fill on="f" focussize="0,0"/>
              <v:stroke on="f"/>
              <v:imagedata o:title=""/>
              <o:lock v:ext="edit" aspectratio="f"/>
              <v:textbox inset="0mm,0mm,0mm,0mm" style="mso-fit-shape-to-text:t;">
                <w:txbxContent>
                  <w:p>
                    <w:r>
                      <w:rPr>
                        <w:rFonts w:hint="eastAsia"/>
                        <w:sz w:val="24"/>
                      </w:rPr>
                      <w:t>调查取证</w:t>
                    </w:r>
                  </w:p>
                </w:txbxContent>
              </v:textbox>
            </v:rect>
            <v:rect id="_x0000_s3999" o:spid="_x0000_s3999" o:spt="1" style="position:absolute;left:266;top:34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000" o:spid="_x0000_s4000" o:spt="1" style="position:absolute;left:282;top:343;height:21;width:8;mso-wrap-style:none;" filled="f" stroked="f" coordsize="21600,21600">
              <v:path/>
              <v:fill on="f" focussize="0,0"/>
              <v:stroke on="f"/>
              <v:imagedata o:title=""/>
              <o:lock v:ext="edit" aspectratio="f"/>
              <v:textbox inset="0mm,0mm,0mm,0mm" style="mso-fit-shape-to-text:t;">
                <w:txbxContent>
                  <w:p>
                    <w:r>
                      <w:rPr>
                        <w:sz w:val="24"/>
                      </w:rPr>
                      <w:t>2</w:t>
                    </w:r>
                  </w:p>
                </w:txbxContent>
              </v:textbox>
            </v:rect>
            <v:rect id="_x0000_s4001" o:spid="_x0000_s4001" o:spt="1" style="position:absolute;left:290;top:343;height:21;width:48;mso-wrap-style:none;" filled="f" stroked="f" coordsize="21600,21600">
              <v:path/>
              <v:fill on="f" focussize="0,0"/>
              <v:stroke on="f"/>
              <v:imagedata o:title=""/>
              <o:lock v:ext="edit" aspectratio="f"/>
              <v:textbox inset="0mm,0mm,0mm,0mm" style="mso-fit-shape-to-text:t;">
                <w:txbxContent>
                  <w:p>
                    <w:r>
                      <w:rPr>
                        <w:rFonts w:hint="eastAsia"/>
                        <w:sz w:val="24"/>
                      </w:rPr>
                      <w:t>人以上</w:t>
                    </w:r>
                  </w:p>
                </w:txbxContent>
              </v:textbox>
            </v:rect>
            <v:rect id="_x0000_s4002" o:spid="_x0000_s4002" o:spt="1" style="position:absolute;left:338;top:34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003" o:spid="_x0000_s4003" o:spt="1" style="position:absolute;left:251;top:384;height:36;width:118;" filled="f" stroked="t" coordsize="21600,21600">
              <v:path/>
              <v:fill on="f" focussize="0,0"/>
              <v:stroke weight="1.5pt" color="#000000" joinstyle="round" endcap="round"/>
              <v:imagedata o:title=""/>
              <o:lock v:ext="edit" aspectratio="f"/>
            </v:rect>
            <v:rect id="_x0000_s4004" o:spid="_x0000_s4004" o:spt="1" style="position:absolute;left:283;top:392;height:21;width:16;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4005" o:spid="_x0000_s4005" o:spt="1" style="position:absolute;left:319;top:392;height:21;width:16;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4006" o:spid="_x0000_s4006" style="position:absolute;left:250;top:443;height:45;width:120;" filled="f" stroked="t" coordsize="120,45" path="m0,22l60,0,120,22,60,45,0,22xe">
              <v:path arrowok="t"/>
              <v:fill on="f" focussize="0,0"/>
              <v:stroke weight="1.5pt" color="#000000" endcap="round"/>
              <v:imagedata o:title=""/>
              <o:lock v:ext="edit" aspectratio="f"/>
            </v:shape>
            <v:rect id="_x0000_s4007" o:spid="_x0000_s4007" o:spt="1" style="position:absolute;left:264;top:456;height:21;width:80;mso-wrap-style:none;" filled="f" stroked="f" coordsize="21600,21600">
              <v:path/>
              <v:fill on="f" focussize="0,0"/>
              <v:stroke on="f"/>
              <v:imagedata o:title=""/>
              <o:lock v:ext="edit" aspectratio="f"/>
              <v:textbox inset="0mm,0mm,0mm,0mm" style="mso-fit-shape-to-text:t;">
                <w:txbxContent>
                  <w:p>
                    <w:r>
                      <w:rPr>
                        <w:rFonts w:hint="eastAsia"/>
                        <w:sz w:val="24"/>
                      </w:rPr>
                      <w:t>处罚前告知</w:t>
                    </w:r>
                  </w:p>
                </w:txbxContent>
              </v:textbox>
            </v:rect>
            <v:line id="_x0000_s4008" o:spid="_x0000_s4008" o:spt="20" style="position:absolute;left:310;top:221;height:24;width:0;" filled="f" stroked="t" coordsize="21600,21600">
              <v:path arrowok="t"/>
              <v:fill on="f" focussize="0,0"/>
              <v:stroke color="#000000" endcap="round"/>
              <v:imagedata o:title=""/>
              <o:lock v:ext="edit" aspectratio="f"/>
            </v:line>
            <v:shape id="_x0000_s4009" o:spid="_x0000_s4009" style="position:absolute;left:306;top:243;height:8;width:8;" fillcolor="#000000" filled="t" stroked="t" coordsize="138,138" path="m69,138l0,0hdc43,22,95,22,138,0hal69,138xe">
              <v:path arrowok="t"/>
              <v:fill on="t" color2="#FFFFFF" focussize="0,0"/>
              <v:stroke weight="0pt" color="#000000"/>
              <v:imagedata o:title=""/>
              <o:lock v:ext="edit" aspectratio="f"/>
            </v:shape>
            <v:line id="_x0000_s4010" o:spid="_x0000_s4010" o:spt="20" style="position:absolute;left:310;top:286;height:26;width:0;" filled="f" stroked="t" coordsize="21600,21600">
              <v:path arrowok="t"/>
              <v:fill on="f" focussize="0,0"/>
              <v:stroke color="#000000" endcap="round"/>
              <v:imagedata o:title=""/>
              <o:lock v:ext="edit" aspectratio="f"/>
            </v:line>
            <v:shape id="_x0000_s4011" o:spid="_x0000_s4011" style="position:absolute;left:306;top:310;height:8;width:8;" fillcolor="#000000" filled="t" stroked="t" coordsize="138,138" path="m69,138l0,0hdc43,22,95,22,138,0hal69,138xe">
              <v:path arrowok="t"/>
              <v:fill on="t" color2="#FFFFFF" focussize="0,0"/>
              <v:stroke weight="0pt" color="#000000"/>
              <v:imagedata o:title=""/>
              <o:lock v:ext="edit" aspectratio="f"/>
            </v:shape>
            <v:line id="_x0000_s4012" o:spid="_x0000_s4012" o:spt="20" style="position:absolute;left:310;top:360;height:18;width:0;" filled="f" stroked="t" coordsize="21600,21600">
              <v:path arrowok="t"/>
              <v:fill on="f" focussize="0,0"/>
              <v:stroke color="#000000" endcap="round"/>
              <v:imagedata o:title=""/>
              <o:lock v:ext="edit" aspectratio="f"/>
            </v:line>
            <v:shape id="_x0000_s4013" o:spid="_x0000_s4013" style="position:absolute;left:306;top:376;height:8;width:8;" fillcolor="#000000" filled="t" stroked="t" coordsize="138,138" path="m69,138l0,0hdc43,22,95,22,138,0hal138,0,69,138xe">
              <v:path arrowok="t"/>
              <v:fill on="t" color2="#FFFFFF" focussize="0,0"/>
              <v:stroke weight="0pt" color="#000000"/>
              <v:imagedata o:title=""/>
              <o:lock v:ext="edit" aspectratio="f"/>
            </v:shape>
            <v:line id="_x0000_s4014" o:spid="_x0000_s4014" o:spt="20" style="position:absolute;left:310;top:420;height:17;width:0;" filled="f" stroked="t" coordsize="21600,21600">
              <v:path arrowok="t"/>
              <v:fill on="f" focussize="0,0"/>
              <v:stroke color="#000000" endcap="round"/>
              <v:imagedata o:title=""/>
              <o:lock v:ext="edit" aspectratio="f"/>
            </v:line>
            <v:shape id="_x0000_s4015" o:spid="_x0000_s4015" style="position:absolute;left:306;top:435;height:8;width:8;" fillcolor="#000000" filled="t" stroked="t" coordsize="138,138" path="m69,138l0,0hdc43,21,95,21,138,0hal69,138xe">
              <v:path arrowok="t"/>
              <v:fill on="t" color2="#FFFFFF" focussize="0,0"/>
              <v:stroke weight="0pt" color="#000000"/>
              <v:imagedata o:title=""/>
              <o:lock v:ext="edit" aspectratio="f"/>
            </v:shape>
            <v:shape id="_x0000_s4016" o:spid="_x0000_s4016" style="position:absolute;left:250;top:646;height:47;width:120;" filled="f" stroked="t" coordsize="120,47" path="m0,23l60,0,120,23,60,47,0,23xe">
              <v:path arrowok="t"/>
              <v:fill on="f" focussize="0,0"/>
              <v:stroke weight="1.5pt" color="#000000" endcap="round"/>
              <v:imagedata o:title=""/>
              <o:lock v:ext="edit" aspectratio="f"/>
            </v:shape>
            <v:rect id="_x0000_s4017" o:spid="_x0000_s4017" o:spt="1" style="position:absolute;left:283;top:660;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4018" o:spid="_x0000_s4018" o:spt="1" style="position:absolute;left:319;top:660;height:21;width:16;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4019" o:spid="_x0000_s4019" style="position:absolute;left:250;top:713;height:44;width:120;" filled="f" stroked="t" coordsize="120,44" path="m0,22l60,0,120,22,60,44,0,22xe">
              <v:path arrowok="t"/>
              <v:fill on="f" focussize="0,0"/>
              <v:stroke weight="1.5pt" color="#000000" endcap="round"/>
              <v:imagedata o:title=""/>
              <o:lock v:ext="edit" aspectratio="f"/>
            </v:shape>
            <v:rect id="_x0000_s4020" o:spid="_x0000_s4020" o:spt="1" style="position:absolute;left:283;top:726;height:21;width:16;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4021" o:spid="_x0000_s4021" o:spt="1" style="position:absolute;left:319;top:726;height:21;width:16;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4022" o:spid="_x0000_s4022" style="position:absolute;left:250;top:798;height:44;width:120;" filled="f" stroked="t" coordsize="120,44" path="m0,22l60,0,120,22,60,44,0,22xe">
              <v:path arrowok="t"/>
              <v:fill on="f" focussize="0,0"/>
              <v:stroke weight="1.5pt" color="#000000" endcap="round"/>
              <v:imagedata o:title=""/>
              <o:lock v:ext="edit" aspectratio="f"/>
            </v:shape>
            <v:rect id="_x0000_s4023" o:spid="_x0000_s4023" o:spt="1" style="position:absolute;left:283;top:811;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4024" o:spid="_x0000_s4024" o:spt="1" style="position:absolute;left:319;top:811;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shape id="_x0000_s4025" o:spid="_x0000_s4025" style="position:absolute;left:250;top:864;height:42;width:120;" filled="f" stroked="t" coordsize="2231,731" path="m365,731l1865,731hdc2067,731,2231,568,2231,366c2231,164,2067,0,1865,0c1865,0,1865,0,1865,0hal1865,0,365,0hdc163,0,0,164,0,366c0,568,163,731,365,731haxe">
              <v:path arrowok="t"/>
              <v:fill on="f" focussize="0,0"/>
              <v:stroke weight="1.5pt" color="#000000" endcap="round"/>
              <v:imagedata o:title=""/>
              <o:lock v:ext="edit" aspectratio="f"/>
            </v:shape>
            <v:rect id="_x0000_s4026" o:spid="_x0000_s4026" o:spt="1" style="position:absolute;left:283;top:875;height:21;width:16;mso-wrap-style:none;" filled="f" stroked="f" coordsize="21600,21600">
              <v:path/>
              <v:fill on="f" focussize="0,0"/>
              <v:stroke on="f"/>
              <v:imagedata o:title=""/>
              <o:lock v:ext="edit" aspectratio="f"/>
              <v:textbox inset="0mm,0mm,0mm,0mm" style="mso-fit-shape-to-text:t;">
                <w:txbxContent>
                  <w:p>
                    <w:r>
                      <w:rPr>
                        <w:rFonts w:hint="eastAsia"/>
                        <w:sz w:val="24"/>
                      </w:rPr>
                      <w:t>结</w:t>
                    </w:r>
                  </w:p>
                </w:txbxContent>
              </v:textbox>
            </v:rect>
            <v:rect id="_x0000_s4027" o:spid="_x0000_s4027" o:spt="1" style="position:absolute;left:319;top:875;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line id="_x0000_s4028" o:spid="_x0000_s4028" o:spt="20" style="position:absolute;left:310;top:488;height:152;width:0;" filled="f" stroked="t" coordsize="21600,21600">
              <v:path arrowok="t"/>
              <v:fill on="f" focussize="0,0"/>
              <v:stroke color="#000000" endcap="round"/>
              <v:imagedata o:title=""/>
              <o:lock v:ext="edit" aspectratio="f"/>
            </v:line>
            <v:shape id="_x0000_s4029" o:spid="_x0000_s4029" style="position:absolute;left:306;top:638;height:8;width:8;" fillcolor="#000000" filled="t" stroked="t" coordsize="138,138" path="m69,138l0,0hdc43,22,95,22,138,0hal69,138xe">
              <v:path arrowok="t"/>
              <v:fill on="t" color2="#FFFFFF" focussize="0,0"/>
              <v:stroke weight="0pt" color="#000000"/>
              <v:imagedata o:title=""/>
              <o:lock v:ext="edit" aspectratio="f"/>
            </v:shape>
            <v:line id="_x0000_s4030" o:spid="_x0000_s4030" o:spt="20" style="position:absolute;left:310;top:693;height:14;width:0;" filled="f" stroked="t" coordsize="21600,21600">
              <v:path arrowok="t"/>
              <v:fill on="f" focussize="0,0"/>
              <v:stroke color="#000000" endcap="round"/>
              <v:imagedata o:title=""/>
              <o:lock v:ext="edit" aspectratio="f"/>
            </v:line>
            <v:shape id="_x0000_s4031" o:spid="_x0000_s4031" style="position:absolute;left:306;top:705;height:8;width:8;" fillcolor="#000000" filled="t" stroked="t" coordsize="138,139" path="m69,139l0,0hdc43,22,95,22,138,0hal138,0,69,139xe">
              <v:path arrowok="t"/>
              <v:fill on="t" color2="#FFFFFF" focussize="0,0"/>
              <v:stroke weight="0pt" color="#000000"/>
              <v:imagedata o:title=""/>
              <o:lock v:ext="edit" aspectratio="f"/>
            </v:shape>
            <v:line id="_x0000_s4032" o:spid="_x0000_s4032" o:spt="20" style="position:absolute;left:310;top:757;height:35;width:0;" filled="f" stroked="t" coordsize="21600,21600">
              <v:path arrowok="t"/>
              <v:fill on="f" focussize="0,0"/>
              <v:stroke color="#000000" endcap="round"/>
              <v:imagedata o:title=""/>
              <o:lock v:ext="edit" aspectratio="f"/>
            </v:line>
            <v:shape id="_x0000_s4033" o:spid="_x0000_s4033" style="position:absolute;left:306;top:790;height:8;width:8;" fillcolor="#000000" filled="t" stroked="t" coordsize="138,139" path="m69,139l0,0hdc43,22,95,22,138,0hal69,139xe">
              <v:path arrowok="t"/>
              <v:fill on="t" color2="#FFFFFF" focussize="0,0"/>
              <v:stroke weight="0pt" color="#000000"/>
              <v:imagedata o:title=""/>
              <o:lock v:ext="edit" aspectratio="f"/>
            </v:shape>
            <v:line id="_x0000_s4034" o:spid="_x0000_s4034" o:spt="20" style="position:absolute;left:310;top:842;height:16;width:0;" filled="f" stroked="t" coordsize="21600,21600">
              <v:path arrowok="t"/>
              <v:fill on="f" focussize="0,0"/>
              <v:stroke color="#000000" endcap="round"/>
              <v:imagedata o:title=""/>
              <o:lock v:ext="edit" aspectratio="f"/>
            </v:line>
            <v:shape id="_x0000_s4035" o:spid="_x0000_s4035" style="position:absolute;left:306;top:856;height:8;width:8;" fillcolor="#000000" filled="t" stroked="t" coordsize="138,138" path="m69,138l0,0hdc43,22,95,22,138,0hal69,138xe">
              <v:path arrowok="t"/>
              <v:fill on="t" color2="#FFFFFF" focussize="0,0"/>
              <v:stroke weight="0pt" color="#000000"/>
              <v:imagedata o:title=""/>
              <o:lock v:ext="edit" aspectratio="f"/>
            </v:shape>
            <v:shape id="_x0000_s4036" o:spid="_x0000_s4036" style="position:absolute;left:104;top:228;height:48;width:132;" filled="f" stroked="t" coordsize="132,48" path="m0,24l66,0,132,24,66,48,0,24xe">
              <v:path arrowok="t"/>
              <v:fill on="f" focussize="0,0"/>
              <v:stroke color="#000000" endcap="round"/>
              <v:imagedata o:title=""/>
              <o:lock v:ext="edit" aspectratio="f"/>
            </v:shape>
            <v:rect id="_x0000_s4037" o:spid="_x0000_s4037" o:spt="1" style="position:absolute;left:136;top:238;height:21;width:96;mso-wrap-style:none;" filled="f" stroked="f" coordsize="21600,21600">
              <v:path/>
              <v:fill on="f" focussize="0,0"/>
              <v:stroke on="f"/>
              <v:imagedata o:title=""/>
              <o:lock v:ext="edit" aspectratio="f"/>
              <v:textbox inset="0mm,0mm,0mm,0mm" style="mso-fit-shape-to-text:t;">
                <w:txbxContent>
                  <w:p>
                    <w:r>
                      <w:rPr>
                        <w:rFonts w:hint="eastAsia"/>
                        <w:sz w:val="24"/>
                      </w:rPr>
                      <w:t>表明执法身份</w:t>
                    </w:r>
                  </w:p>
                </w:txbxContent>
              </v:textbox>
            </v:rect>
            <v:rect id="_x0000_s4038" o:spid="_x0000_s4038" o:spt="1" style="position:absolute;left:136;top:254;height:21;width:96;mso-wrap-style:none;" filled="f" stroked="f" coordsize="21600,21600">
              <v:path/>
              <v:fill on="f" focussize="0,0"/>
              <v:stroke on="f"/>
              <v:imagedata o:title=""/>
              <o:lock v:ext="edit" aspectratio="f"/>
              <v:textbox inset="0mm,0mm,0mm,0mm" style="mso-fit-shape-to-text:t;">
                <w:txbxContent>
                  <w:p>
                    <w:r>
                      <w:rPr>
                        <w:rFonts w:hint="eastAsia"/>
                        <w:sz w:val="24"/>
                      </w:rPr>
                      <w:t>指出违法事实</w:t>
                    </w:r>
                  </w:p>
                </w:txbxContent>
              </v:textbox>
            </v:rect>
            <v:shape id="_x0000_s4039" o:spid="_x0000_s4039" style="position:absolute;left:104;top:292;height:64;width:132;" filled="f" stroked="t" coordsize="132,64" path="m0,32l66,0,132,32,66,64,0,32xe">
              <v:path arrowok="t"/>
              <v:fill on="f" focussize="0,0"/>
              <v:stroke color="#000000" endcap="round"/>
              <v:imagedata o:title=""/>
              <o:lock v:ext="edit" aspectratio="f"/>
            </v:shape>
            <v:rect id="_x0000_s4040" o:spid="_x0000_s4040" o:spt="1" style="position:absolute;left:136;top:310;height:21;width:96;mso-wrap-style:none;" filled="f" stroked="f" coordsize="21600,21600">
              <v:path/>
              <v:fill on="f" focussize="0,0"/>
              <v:stroke on="f"/>
              <v:imagedata o:title=""/>
              <o:lock v:ext="edit" aspectratio="f"/>
              <v:textbox inset="0mm,0mm,0mm,0mm" style="mso-fit-shape-to-text:t;">
                <w:txbxContent>
                  <w:p>
                    <w:r>
                      <w:rPr>
                        <w:rFonts w:hint="eastAsia"/>
                        <w:sz w:val="24"/>
                      </w:rPr>
                      <w:t>说明处罚理由</w:t>
                    </w:r>
                  </w:p>
                </w:txbxContent>
              </v:textbox>
            </v:rect>
            <v:rect id="_x0000_s4041" o:spid="_x0000_s4041" o:spt="1" style="position:absolute;left:136;top:326;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shape id="_x0000_s4042" o:spid="_x0000_s4042" style="position:absolute;left:104;top:388;height:48;width:132;" filled="f" stroked="t" coordsize="132,48" path="m0,24l66,0,132,24,66,48,0,24xe">
              <v:path arrowok="t"/>
              <v:fill on="f" focussize="0,0"/>
              <v:stroke color="#000000" endcap="round"/>
              <v:imagedata o:title=""/>
              <o:lock v:ext="edit" aspectratio="f"/>
            </v:shape>
            <v:rect id="_x0000_s4043" o:spid="_x0000_s4043" o:spt="1" style="position:absolute;left:136;top:398;height:21;width:96;mso-wrap-style:none;" filled="f" stroked="f" coordsize="21600,21600">
              <v:path/>
              <v:fill on="f" focussize="0,0"/>
              <v:stroke on="f"/>
              <v:imagedata o:title=""/>
              <o:lock v:ext="edit" aspectratio="f"/>
              <v:textbox inset="0mm,0mm,0mm,0mm" style="mso-fit-shape-to-text:t;">
                <w:txbxContent>
                  <w:p>
                    <w:r>
                      <w:rPr>
                        <w:rFonts w:hint="eastAsia"/>
                        <w:sz w:val="24"/>
                      </w:rPr>
                      <w:t>制作处罚决定</w:t>
                    </w:r>
                  </w:p>
                </w:txbxContent>
              </v:textbox>
            </v:rect>
            <v:rect id="_x0000_s4044" o:spid="_x0000_s4044" o:spt="1" style="position:absolute;left:136;top:415;height:21;width:16;mso-wrap-style:none;" filled="f" stroked="f" coordsize="21600,21600">
              <v:path/>
              <v:fill on="f" focussize="0,0"/>
              <v:stroke on="f"/>
              <v:imagedata o:title=""/>
              <o:lock v:ext="edit" aspectratio="f"/>
              <v:textbox inset="0mm,0mm,0mm,0mm" style="mso-fit-shape-to-text:t;">
                <w:txbxContent>
                  <w:p>
                    <w:r>
                      <w:rPr>
                        <w:rFonts w:hint="eastAsia"/>
                        <w:sz w:val="24"/>
                      </w:rPr>
                      <w:t>书</w:t>
                    </w:r>
                  </w:p>
                </w:txbxContent>
              </v:textbox>
            </v:rect>
            <v:rect id="_x0000_s4045" o:spid="_x0000_s4045" o:spt="1" style="position:absolute;left:147;top:41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046" o:spid="_x0000_s4046" o:spt="1" style="position:absolute;left:159;top:415;height:21;width:64;mso-wrap-style:none;" filled="f" stroked="f" coordsize="21600,21600">
              <v:path/>
              <v:fill on="f" focussize="0,0"/>
              <v:stroke on="f"/>
              <v:imagedata o:title=""/>
              <o:lock v:ext="edit" aspectratio="f"/>
              <v:textbox inset="0mm,0mm,0mm,0mm" style="mso-fit-shape-to-text:t;">
                <w:txbxContent>
                  <w:p>
                    <w:r>
                      <w:rPr>
                        <w:rFonts w:hint="eastAsia"/>
                        <w:sz w:val="24"/>
                      </w:rPr>
                      <w:t>当场交付</w:t>
                    </w:r>
                  </w:p>
                </w:txbxContent>
              </v:textbox>
            </v:rect>
            <v:rect id="_x0000_s4047" o:spid="_x0000_s4047" o:spt="1" style="position:absolute;left:89;top:483;height:48;width:162;" filled="f" stroked="t" coordsize="21600,21600">
              <v:path/>
              <v:fill on="f" focussize="0,0"/>
              <v:stroke color="#000000" joinstyle="round" endcap="round"/>
              <v:imagedata o:title=""/>
              <o:lock v:ext="edit" aspectratio="f"/>
            </v:rect>
            <v:rect id="_x0000_s4048" o:spid="_x0000_s4048" o:spt="1" style="position:absolute;left:96;top:485;height:21;width:80;mso-wrap-style:none;" filled="f" stroked="f" coordsize="21600,21600">
              <v:path/>
              <v:fill on="f" focussize="0,0"/>
              <v:stroke on="f"/>
              <v:imagedata o:title=""/>
              <o:lock v:ext="edit" aspectratio="f"/>
              <v:textbox inset="0mm,0mm,0mm,0mm" style="mso-fit-shape-to-text:t;">
                <w:txbxContent>
                  <w:p>
                    <w:r>
                      <w:rPr>
                        <w:rFonts w:hint="eastAsia"/>
                        <w:sz w:val="24"/>
                      </w:rPr>
                      <w:t>执行当事人</w:t>
                    </w:r>
                  </w:p>
                </w:txbxContent>
              </v:textbox>
            </v:rect>
            <v:rect id="_x0000_s4049" o:spid="_x0000_s4049" o:spt="1" style="position:absolute;left:153;top:483;height:21;width:16;mso-wrap-style:none;" filled="f" stroked="f" coordsize="21600,21600">
              <v:path/>
              <v:fill on="f" focussize="0,0"/>
              <v:stroke on="f"/>
              <v:imagedata o:title=""/>
              <o:lock v:ext="edit" aspectratio="f"/>
              <v:textbox inset="0mm,0mm,0mm,0mm" style="mso-fit-shape-to-text:t;">
                <w:txbxContent>
                  <w:p>
                    <w:r>
                      <w:rPr>
                        <w:sz w:val="24"/>
                      </w:rPr>
                      <w:t>15</w:t>
                    </w:r>
                  </w:p>
                </w:txbxContent>
              </v:textbox>
            </v:rect>
            <v:rect id="_x0000_s4050" o:spid="_x0000_s4050" o:spt="1" style="position:absolute;left:165;top:485;height:21;width:112;mso-wrap-style:none;" filled="f" stroked="f" coordsize="21600,21600">
              <v:path/>
              <v:fill on="f" focussize="0,0"/>
              <v:stroke on="f"/>
              <v:imagedata o:title=""/>
              <o:lock v:ext="edit" aspectratio="f"/>
              <v:textbox inset="0mm,0mm,0mm,0mm" style="mso-fit-shape-to-text:t;">
                <w:txbxContent>
                  <w:p>
                    <w:r>
                      <w:rPr>
                        <w:rFonts w:hint="eastAsia"/>
                        <w:sz w:val="24"/>
                      </w:rPr>
                      <w:t>日内到指定银行</w:t>
                    </w:r>
                  </w:p>
                </w:txbxContent>
              </v:textbox>
            </v:rect>
            <v:rect id="_x0000_s4051" o:spid="_x0000_s4051" o:spt="1" style="position:absolute;left:96;top:501;height:21;width:64;mso-wrap-style:none;" filled="f" stroked="f" coordsize="21600,21600">
              <v:path/>
              <v:fill on="f" focussize="0,0"/>
              <v:stroke on="f"/>
              <v:imagedata o:title=""/>
              <o:lock v:ext="edit" aspectratio="f"/>
              <v:textbox inset="0mm,0mm,0mm,0mm" style="mso-fit-shape-to-text:t;">
                <w:txbxContent>
                  <w:p>
                    <w:r>
                      <w:rPr>
                        <w:rFonts w:hint="eastAsia"/>
                        <w:sz w:val="24"/>
                      </w:rPr>
                      <w:t>缴纳罚款</w:t>
                    </w:r>
                  </w:p>
                </w:txbxContent>
              </v:textbox>
            </v:rect>
            <v:rect id="_x0000_s4052" o:spid="_x0000_s4052" o:spt="1" style="position:absolute;left:141;top:501;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053" o:spid="_x0000_s4053" o:spt="1" style="position:absolute;left:153;top:501;height:21;width:128;mso-wrap-style:none;" filled="f" stroked="f" coordsize="21600,21600">
              <v:path/>
              <v:fill on="f" focussize="0,0"/>
              <v:stroke on="f"/>
              <v:imagedata o:title=""/>
              <o:lock v:ext="edit" aspectratio="f"/>
              <v:textbox inset="0mm,0mm,0mm,0mm" style="mso-fit-shape-to-text:t;">
                <w:txbxContent>
                  <w:p>
                    <w:r>
                      <w:rPr>
                        <w:rFonts w:hint="eastAsia"/>
                        <w:sz w:val="24"/>
                      </w:rPr>
                      <w:t>在事后难以执行的</w:t>
                    </w:r>
                  </w:p>
                </w:txbxContent>
              </v:textbox>
            </v:rect>
            <v:rect id="_x0000_s4054" o:spid="_x0000_s4054" o:spt="1" style="position:absolute;left:107;top:516;height:21;width:176;mso-wrap-style:none;" filled="f" stroked="f" coordsize="21600,21600">
              <v:path/>
              <v:fill on="f" focussize="0,0"/>
              <v:stroke on="f"/>
              <v:imagedata o:title=""/>
              <o:lock v:ext="edit" aspectratio="f"/>
              <v:textbox inset="0mm,0mm,0mm,0mm" style="mso-fit-shape-to-text:t;">
                <w:txbxContent>
                  <w:p>
                    <w:r>
                      <w:rPr>
                        <w:rFonts w:hint="eastAsia"/>
                        <w:sz w:val="24"/>
                      </w:rPr>
                      <w:t>以及特殊情况下当场收缴</w:t>
                    </w:r>
                  </w:p>
                </w:txbxContent>
              </v:textbox>
            </v:rect>
            <v:rect id="_x0000_s4055" o:spid="_x0000_s4055" o:spt="1" style="position:absolute;left:110;top:591;height:44;width:121;" filled="f" stroked="t" coordsize="21600,21600">
              <v:path/>
              <v:fill on="f" focussize="0,0"/>
              <v:stroke color="#000000" joinstyle="round" endcap="round"/>
              <v:imagedata o:title=""/>
              <o:lock v:ext="edit" aspectratio="f"/>
            </v:rect>
            <v:rect id="_x0000_s4056" o:spid="_x0000_s4056" o:spt="1" style="position:absolute;left:147;top:608;height:21;width:64;mso-wrap-style:none;" filled="f" stroked="f" coordsize="21600,21600">
              <v:path/>
              <v:fill on="f" focussize="0,0"/>
              <v:stroke on="f"/>
              <v:imagedata o:title=""/>
              <o:lock v:ext="edit" aspectratio="f"/>
              <v:textbox inset="0mm,0mm,0mm,0mm" style="mso-fit-shape-to-text:t;">
                <w:txbxContent>
                  <w:p>
                    <w:r>
                      <w:rPr>
                        <w:rFonts w:hint="eastAsia"/>
                        <w:sz w:val="24"/>
                      </w:rPr>
                      <w:t>报告备案</w:t>
                    </w:r>
                  </w:p>
                </w:txbxContent>
              </v:textbox>
            </v:rect>
            <v:shape id="_x0000_s4057" o:spid="_x0000_s4057" style="position:absolute;left:10;top:308;height:32;width:74;" filled="f" stroked="t" coordsize="1394,567" path="m283,567l1111,567hdc1268,567,1394,440,1394,283c1394,127,1268,0,1111,0c1111,0,1111,0,1111,0hal1111,0,283,0hdc127,0,0,127,0,283c0,440,127,567,283,567haxe">
              <v:path arrowok="t"/>
              <v:fill on="f" focussize="0,0"/>
              <v:stroke color="#000000" endcap="round"/>
              <v:imagedata o:title=""/>
              <o:lock v:ext="edit" aspectratio="f"/>
            </v:shape>
            <v:rect id="_x0000_s4058" o:spid="_x0000_s4058" o:spt="1" style="position:absolute;left:24;top:318;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4059" o:spid="_x0000_s4059" o:spt="1" style="position:absolute;left:7;top:395;height:35;width:73;" filled="f" stroked="t" coordsize="21600,21600">
              <v:path/>
              <v:fill on="f" focussize="0,0"/>
              <v:stroke color="#000000" joinstyle="round" endcap="round"/>
              <v:imagedata o:title=""/>
              <o:lock v:ext="edit" aspectratio="f"/>
            </v:rect>
            <v:rect id="_x0000_s4060" o:spid="_x0000_s4060" o:spt="1" style="position:absolute;left:9;top:398;height:21;width:96;mso-wrap-style:none;" filled="f" stroked="f" coordsize="21600,21600">
              <v:path/>
              <v:fill on="f" focussize="0,0"/>
              <v:stroke on="f"/>
              <v:imagedata o:title=""/>
              <o:lock v:ext="edit" aspectratio="f"/>
              <v:textbox inset="0mm,0mm,0mm,0mm" style="mso-fit-shape-to-text:t;">
                <w:txbxContent>
                  <w:p>
                    <w:r>
                      <w:rPr>
                        <w:rFonts w:hint="eastAsia"/>
                        <w:sz w:val="24"/>
                      </w:rPr>
                      <w:t>进入行政复议</w:t>
                    </w:r>
                  </w:p>
                </w:txbxContent>
              </v:textbox>
            </v:rect>
            <v:rect id="_x0000_s4061" o:spid="_x0000_s4061" o:spt="1" style="position:absolute;left:15;top:415;height:21;width:80;mso-wrap-style:none;" filled="f" stroked="f" coordsize="21600,21600">
              <v:path/>
              <v:fill on="f" focussize="0,0"/>
              <v:stroke on="f"/>
              <v:imagedata o:title=""/>
              <o:lock v:ext="edit" aspectratio="f"/>
              <v:textbox inset="0mm,0mm,0mm,0mm" style="mso-fit-shape-to-text:t;">
                <w:txbxContent>
                  <w:p>
                    <w:r>
                      <w:rPr>
                        <w:rFonts w:hint="eastAsia"/>
                        <w:sz w:val="24"/>
                      </w:rPr>
                      <w:t>或诉讼流程</w:t>
                    </w:r>
                  </w:p>
                </w:txbxContent>
              </v:textbox>
            </v:rect>
            <v:rect id="_x0000_s4062" o:spid="_x0000_s4062" o:spt="1" style="position:absolute;left:7;top:485;height:44;width:73;" filled="f" stroked="t" coordsize="21600,21600">
              <v:path/>
              <v:fill on="f" focussize="0,0"/>
              <v:stroke color="#000000" joinstyle="round" endcap="round"/>
              <v:imagedata o:title=""/>
              <o:lock v:ext="edit" aspectratio="f"/>
            </v:rect>
            <v:rect id="_x0000_s4063" o:spid="_x0000_s4063" o:spt="1" style="position:absolute;left:9;top:492;height:21;width:96;mso-wrap-style:none;" filled="f" stroked="f" coordsize="21600,21600">
              <v:path/>
              <v:fill on="f" focussize="0,0"/>
              <v:stroke on="f"/>
              <v:imagedata o:title=""/>
              <o:lock v:ext="edit" aspectratio="f"/>
              <v:textbox inset="0mm,0mm,0mm,0mm" style="mso-fit-shape-to-text:t;">
                <w:txbxContent>
                  <w:p>
                    <w:r>
                      <w:rPr>
                        <w:rFonts w:hint="eastAsia"/>
                        <w:sz w:val="24"/>
                      </w:rPr>
                      <w:t>复议决定或行</w:t>
                    </w:r>
                  </w:p>
                </w:txbxContent>
              </v:textbox>
            </v:rect>
            <v:rect id="_x0000_s4064" o:spid="_x0000_s4064" o:spt="1" style="position:absolute;left:9;top:508;height:21;width:32;mso-wrap-style:none;" filled="f" stroked="f" coordsize="21600,21600">
              <v:path/>
              <v:fill on="f" focussize="0,0"/>
              <v:stroke on="f"/>
              <v:imagedata o:title=""/>
              <o:lock v:ext="edit" aspectratio="f"/>
              <v:textbox inset="0mm,0mm,0mm,0mm" style="mso-fit-shape-to-text:t;">
                <w:txbxContent>
                  <w:p>
                    <w:r>
                      <w:rPr>
                        <w:rFonts w:hint="eastAsia"/>
                        <w:sz w:val="24"/>
                      </w:rPr>
                      <w:t>政判</w:t>
                    </w:r>
                  </w:p>
                </w:txbxContent>
              </v:textbox>
            </v:rect>
            <v:rect id="_x0000_s4065" o:spid="_x0000_s4065" o:spt="1" style="position:absolute;left:32;top:50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066" o:spid="_x0000_s4066" o:spt="1" style="position:absolute;left:44;top:508;height:21;width:16;mso-wrap-style:none;" filled="f" stroked="f" coordsize="21600,21600">
              <v:path/>
              <v:fill on="f" focussize="0,0"/>
              <v:stroke on="f"/>
              <v:imagedata o:title=""/>
              <o:lock v:ext="edit" aspectratio="f"/>
              <v:textbox inset="0mm,0mm,0mm,0mm" style="mso-fit-shape-to-text:t;">
                <w:txbxContent>
                  <w:p>
                    <w:r>
                      <w:rPr>
                        <w:rFonts w:hint="eastAsia"/>
                        <w:sz w:val="24"/>
                      </w:rPr>
                      <w:t>裁</w:t>
                    </w:r>
                  </w:p>
                </w:txbxContent>
              </v:textbox>
            </v:rect>
            <v:rect id="_x0000_s4067" o:spid="_x0000_s4067" o:spt="1" style="position:absolute;left:55;top:50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068" o:spid="_x0000_s4068" o:spt="1" style="position:absolute;left:67;top:508;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4069" o:spid="_x0000_s4069" o:spt="1" style="position:absolute;left:7;top:591;height:44;width:73;" filled="f" stroked="t" coordsize="21600,21600">
              <v:path/>
              <v:fill on="f" focussize="0,0"/>
              <v:stroke color="#000000" joinstyle="round" endcap="round"/>
              <v:imagedata o:title=""/>
              <o:lock v:ext="edit" aspectratio="f"/>
            </v:rect>
            <v:rect id="_x0000_s4070" o:spid="_x0000_s4070" o:spt="1" style="position:absolute;left:26;top:608;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4071" o:spid="_x0000_s4071" o:spt="1" style="position:absolute;left:50;top:608;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rect id="_x0000_s4072" o:spid="_x0000_s4072" o:spt="1" style="position:absolute;left:97;top:764;height:41;width:89;" filled="f" stroked="t" coordsize="21600,21600">
              <v:path/>
              <v:fill on="f" focussize="0,0"/>
              <v:stroke color="#000000" joinstyle="round" endcap="round"/>
              <v:imagedata o:title=""/>
              <o:lock v:ext="edit" aspectratio="f"/>
            </v:rect>
            <v:rect id="_x0000_s4073" o:spid="_x0000_s4073" o:spt="1" style="position:absolute;left:118;top:771;height:21;width:64;mso-wrap-style:none;" filled="f" stroked="f" coordsize="21600,21600">
              <v:path/>
              <v:fill on="f" focussize="0,0"/>
              <v:stroke on="f"/>
              <v:imagedata o:title=""/>
              <o:lock v:ext="edit" aspectratio="f"/>
              <v:textbox inset="0mm,0mm,0mm,0mm" style="mso-fit-shape-to-text:t;">
                <w:txbxContent>
                  <w:p>
                    <w:r>
                      <w:rPr>
                        <w:rFonts w:hint="eastAsia"/>
                        <w:sz w:val="24"/>
                      </w:rPr>
                      <w:t>行政复议</w:t>
                    </w:r>
                  </w:p>
                </w:txbxContent>
              </v:textbox>
            </v:rect>
            <v:rect id="_x0000_s4074" o:spid="_x0000_s4074" o:spt="1" style="position:absolute;left:124;top:786;height:21;width:48;mso-wrap-style:none;" filled="f" stroked="f" coordsize="21600,21600">
              <v:path/>
              <v:fill on="f" focussize="0,0"/>
              <v:stroke on="f"/>
              <v:imagedata o:title=""/>
              <o:lock v:ext="edit" aspectratio="f"/>
              <v:textbox inset="0mm,0mm,0mm,0mm" style="mso-fit-shape-to-text:t;">
                <w:txbxContent>
                  <w:p>
                    <w:r>
                      <w:rPr>
                        <w:rFonts w:hint="eastAsia"/>
                        <w:sz w:val="24"/>
                      </w:rPr>
                      <w:t>或诉讼</w:t>
                    </w:r>
                  </w:p>
                </w:txbxContent>
              </v:textbox>
            </v:rect>
            <v:rect id="_x0000_s4075" o:spid="_x0000_s4075" o:spt="1" style="position:absolute;left:398;top:295;height:89;width:89;" filled="f" stroked="t" coordsize="21600,21600">
              <v:path/>
              <v:fill on="f" focussize="0,0"/>
              <v:stroke color="#000000" joinstyle="round" endcap="round"/>
              <v:imagedata o:title=""/>
              <o:lock v:ext="edit" aspectratio="f"/>
            </v:rect>
            <v:rect id="_x0000_s4076" o:spid="_x0000_s4076" o:spt="1" style="position:absolute;left:400;top:296;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4077" o:spid="_x0000_s4077" o:spt="1" style="position:absolute;left:406;top:298;height:21;width:64;mso-wrap-style:none;" filled="f" stroked="f" coordsize="21600,21600">
              <v:path/>
              <v:fill on="f" focussize="0,0"/>
              <v:stroke on="f"/>
              <v:imagedata o:title=""/>
              <o:lock v:ext="edit" aspectratio="f"/>
              <v:textbox inset="0mm,0mm,0mm,0mm" style="mso-fit-shape-to-text:t;">
                <w:txbxContent>
                  <w:p>
                    <w:r>
                      <w:rPr>
                        <w:rFonts w:hint="eastAsia"/>
                        <w:sz w:val="24"/>
                      </w:rPr>
                      <w:t>录制笔录</w:t>
                    </w:r>
                  </w:p>
                </w:txbxContent>
              </v:textbox>
            </v:rect>
            <v:rect id="_x0000_s4078" o:spid="_x0000_s4078" o:spt="1" style="position:absolute;left:448;top:29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079" o:spid="_x0000_s4079" o:spt="1" style="position:absolute;left:408;top:312;height:21;width:80;mso-wrap-style:none;" filled="f" stroked="f" coordsize="21600,21600">
              <v:path/>
              <v:fill on="f" focussize="0,0"/>
              <v:stroke on="f"/>
              <v:imagedata o:title=""/>
              <o:lock v:ext="edit" aspectratio="f"/>
              <v:textbox inset="0mm,0mm,0mm,0mm" style="mso-fit-shape-to-text:t;">
                <w:txbxContent>
                  <w:p>
                    <w:r>
                      <w:rPr>
                        <w:rFonts w:hint="eastAsia"/>
                        <w:sz w:val="24"/>
                      </w:rPr>
                      <w:t>抽样取证等</w:t>
                    </w:r>
                  </w:p>
                </w:txbxContent>
              </v:textbox>
            </v:rect>
            <v:rect id="_x0000_s4080" o:spid="_x0000_s4080" o:spt="1" style="position:absolute;left:400;top:325;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4081" o:spid="_x0000_s4081" o:spt="1" style="position:absolute;left:406;top:327;height:21;width:64;mso-wrap-style:none;" filled="f" stroked="f" coordsize="21600,21600">
              <v:path/>
              <v:fill on="f" focussize="0,0"/>
              <v:stroke on="f"/>
              <v:imagedata o:title=""/>
              <o:lock v:ext="edit" aspectratio="f"/>
              <v:textbox inset="0mm,0mm,0mm,0mm" style="mso-fit-shape-to-text:t;">
                <w:txbxContent>
                  <w:p>
                    <w:r>
                      <w:rPr>
                        <w:rFonts w:hint="eastAsia"/>
                        <w:sz w:val="24"/>
                      </w:rPr>
                      <w:t>收集书证</w:t>
                    </w:r>
                  </w:p>
                </w:txbxContent>
              </v:textbox>
            </v:rect>
            <v:rect id="_x0000_s4082" o:spid="_x0000_s4082" o:spt="1" style="position:absolute;left:448;top:327;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083" o:spid="_x0000_s4083" o:spt="1" style="position:absolute;left:408;top:341;height:21;width:48;mso-wrap-style:none;" filled="f" stroked="f" coordsize="21600,21600">
              <v:path/>
              <v:fill on="f" focussize="0,0"/>
              <v:stroke on="f"/>
              <v:imagedata o:title=""/>
              <o:lock v:ext="edit" aspectratio="f"/>
              <v:textbox inset="0mm,0mm,0mm,0mm" style="mso-fit-shape-to-text:t;">
                <w:txbxContent>
                  <w:p>
                    <w:r>
                      <w:rPr>
                        <w:rFonts w:hint="eastAsia"/>
                        <w:sz w:val="24"/>
                      </w:rPr>
                      <w:t>物证等</w:t>
                    </w:r>
                  </w:p>
                </w:txbxContent>
              </v:textbox>
            </v:rect>
            <v:rect id="_x0000_s4084" o:spid="_x0000_s4084" o:spt="1" style="position:absolute;left:400;top:354;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4085" o:spid="_x0000_s4085" o:spt="1" style="position:absolute;left:406;top:356;height:21;width:32;mso-wrap-style:none;" filled="f" stroked="f" coordsize="21600,21600">
              <v:path/>
              <v:fill on="f" focussize="0,0"/>
              <v:stroke on="f"/>
              <v:imagedata o:title=""/>
              <o:lock v:ext="edit" aspectratio="f"/>
              <v:textbox inset="0mm,0mm,0mm,0mm" style="mso-fit-shape-to-text:t;">
                <w:txbxContent>
                  <w:p>
                    <w:r>
                      <w:rPr>
                        <w:rFonts w:hint="eastAsia"/>
                        <w:sz w:val="24"/>
                      </w:rPr>
                      <w:t>鉴定</w:t>
                    </w:r>
                  </w:p>
                </w:txbxContent>
              </v:textbox>
            </v:rect>
            <v:rect id="_x0000_s4086" o:spid="_x0000_s4086" o:spt="1" style="position:absolute;left:427;top:356;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087" o:spid="_x0000_s4087" o:spt="1" style="position:absolute;left:437;top:356;height:21;width:48;mso-wrap-style:none;" filled="f" stroked="f" coordsize="21600,21600">
              <v:path/>
              <v:fill on="f" focussize="0,0"/>
              <v:stroke on="f"/>
              <v:imagedata o:title=""/>
              <o:lock v:ext="edit" aspectratio="f"/>
              <v:textbox inset="0mm,0mm,0mm,0mm" style="mso-fit-shape-to-text:t;">
                <w:txbxContent>
                  <w:p>
                    <w:r>
                      <w:rPr>
                        <w:rFonts w:hint="eastAsia"/>
                        <w:sz w:val="24"/>
                      </w:rPr>
                      <w:t>勘查等</w:t>
                    </w:r>
                  </w:p>
                </w:txbxContent>
              </v:textbox>
            </v:rect>
            <v:rect id="_x0000_s4088" o:spid="_x0000_s4088" o:spt="1" style="position:absolute;left:400;top:367;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4089" o:spid="_x0000_s4089" o:spt="1" style="position:absolute;left:406;top:369;height:21;width:96;mso-wrap-style:none;" filled="f" stroked="f" coordsize="21600,21600">
              <v:path/>
              <v:fill on="f" focussize="0,0"/>
              <v:stroke on="f"/>
              <v:imagedata o:title=""/>
              <o:lock v:ext="edit" aspectratio="f"/>
              <v:textbox inset="0mm,0mm,0mm,0mm" style="mso-fit-shape-to-text:t;">
                <w:txbxContent>
                  <w:p>
                    <w:r>
                      <w:rPr>
                        <w:rFonts w:hint="eastAsia"/>
                        <w:sz w:val="24"/>
                      </w:rPr>
                      <w:t>其他取证方式</w:t>
                    </w:r>
                  </w:p>
                </w:txbxContent>
              </v:textbox>
            </v:rect>
            <v:shape id="_x0000_s4090" o:spid="_x0000_s4090" style="position:absolute;left:501;top:325;height:29;width:75;" filled="f" stroked="t" coordsize="1398,522" path="m261,522l1137,522hdc1281,522,1398,405,1398,261c1398,117,1281,0,1137,0c1137,0,1137,0,1137,0hal1137,0,261,0hdc116,0,0,117,0,261c0,405,116,522,261,522haxe">
              <v:path arrowok="t"/>
              <v:fill on="f" focussize="0,0"/>
              <v:stroke color="#000000" endcap="round"/>
              <v:imagedata o:title=""/>
              <o:lock v:ext="edit" aspectratio="f"/>
            </v:shape>
            <v:rect id="_x0000_s4091" o:spid="_x0000_s4091" o:spt="1" style="position:absolute;left:516;top:327;height:21;width:64;mso-wrap-style:none;" filled="f" stroked="f" coordsize="21600,21600">
              <v:path/>
              <v:fill on="f" focussize="0,0"/>
              <v:stroke on="f"/>
              <v:imagedata o:title=""/>
              <o:lock v:ext="edit" aspectratio="f"/>
              <v:textbox inset="0mm,0mm,0mm,0mm" style="mso-fit-shape-to-text:t;">
                <w:txbxContent>
                  <w:p>
                    <w:r>
                      <w:rPr>
                        <w:rFonts w:hint="eastAsia"/>
                        <w:sz w:val="24"/>
                      </w:rPr>
                      <w:t>登记保全</w:t>
                    </w:r>
                  </w:p>
                </w:txbxContent>
              </v:textbox>
            </v:rect>
            <v:rect id="_x0000_s4092" o:spid="_x0000_s4092" o:spt="1" style="position:absolute;left:509;top:341;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093" o:spid="_x0000_s4093" o:spt="1" style="position:absolute;left:519;top:340;height:21;width:8;mso-wrap-style:none;" filled="f" stroked="f" coordsize="21600,21600">
              <v:path/>
              <v:fill on="f" focussize="0,0"/>
              <v:stroke on="f"/>
              <v:imagedata o:title=""/>
              <o:lock v:ext="edit" aspectratio="f"/>
              <v:textbox inset="0mm,0mm,0mm,0mm" style="mso-fit-shape-to-text:t;">
                <w:txbxContent>
                  <w:p>
                    <w:r>
                      <w:rPr>
                        <w:sz w:val="24"/>
                      </w:rPr>
                      <w:t>7</w:t>
                    </w:r>
                  </w:p>
                </w:txbxContent>
              </v:textbox>
            </v:rect>
            <v:rect id="_x0000_s4094" o:spid="_x0000_s4094" o:spt="1" style="position:absolute;left:523;top:341;height:21;width:64;mso-wrap-style:none;" filled="f" stroked="f" coordsize="21600,21600">
              <v:path/>
              <v:fill on="f" focussize="0,0"/>
              <v:stroke on="f"/>
              <v:imagedata o:title=""/>
              <o:lock v:ext="edit" aspectratio="f"/>
              <v:textbox inset="0mm,0mm,0mm,0mm" style="mso-fit-shape-to-text:t;">
                <w:txbxContent>
                  <w:p>
                    <w:r>
                      <w:rPr>
                        <w:rFonts w:hint="eastAsia"/>
                        <w:sz w:val="24"/>
                      </w:rPr>
                      <w:t>日内决定</w:t>
                    </w:r>
                  </w:p>
                </w:txbxContent>
              </v:textbox>
            </v:rect>
            <v:rect id="_x0000_s4095" o:spid="_x0000_s4095" o:spt="1" style="position:absolute;left:560;top:341;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shape id="_x0000_s4096" o:spid="_x0000_s4096" style="position:absolute;left:392;top:443;height:45;width:120;" filled="f" stroked="t" coordsize="120,45" path="m0,22l60,0,120,22,60,45,0,22xe">
              <v:path arrowok="t"/>
              <v:fill on="f" focussize="0,0"/>
              <v:stroke color="#000000" endcap="round"/>
              <v:imagedata o:title=""/>
              <o:lock v:ext="edit" aspectratio="f"/>
            </v:shape>
            <v:rect id="_x0000_s4097" o:spid="_x0000_s4097" o:spt="1" style="position:absolute;left:418;top:459;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4098" o:spid="_x0000_s4098" o:spt="1" style="position:absolute;left:501;top:507;height:42;width:83;" filled="f" stroked="t" coordsize="21600,21600">
              <v:path/>
              <v:fill on="f" focussize="0,0"/>
              <v:stroke color="#000000" joinstyle="round" endcap="round"/>
              <v:imagedata o:title=""/>
              <o:lock v:ext="edit" aspectratio="f"/>
            </v:rect>
            <v:rect id="_x0000_s4099" o:spid="_x0000_s4099" o:spt="1" style="position:absolute;left:511;top:510;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4100" o:spid="_x0000_s4100" o:spt="1" style="position:absolute;left:506;top:52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101" o:spid="_x0000_s4101" o:spt="1" style="position:absolute;left:515;top:523;height:21;width:112;mso-wrap-style:none;" filled="f" stroked="f" coordsize="21600,21600">
              <v:path/>
              <v:fill on="f" focussize="0,0"/>
              <v:stroke on="f"/>
              <v:imagedata o:title=""/>
              <o:lock v:ext="edit" aspectratio="f"/>
              <v:textbox inset="0mm,0mm,0mm,0mm" style="mso-fit-shape-to-text:t;">
                <w:txbxContent>
                  <w:p>
                    <w:r>
                      <w:rPr>
                        <w:rFonts w:hint="eastAsia"/>
                        <w:sz w:val="24"/>
                      </w:rPr>
                      <w:t>情节复杂或重大</w:t>
                    </w:r>
                  </w:p>
                </w:txbxContent>
              </v:textbox>
            </v:rect>
            <v:rect id="_x0000_s4102" o:spid="_x0000_s4102" o:spt="1" style="position:absolute;left:529;top:535;height:21;width:32;mso-wrap-style:none;" filled="f" stroked="f" coordsize="21600,21600">
              <v:path/>
              <v:fill on="f" focussize="0,0"/>
              <v:stroke on="f"/>
              <v:imagedata o:title=""/>
              <o:lock v:ext="edit" aspectratio="f"/>
              <v:textbox inset="0mm,0mm,0mm,0mm" style="mso-fit-shape-to-text:t;">
                <w:txbxContent>
                  <w:p>
                    <w:r>
                      <w:rPr>
                        <w:rFonts w:hint="eastAsia"/>
                        <w:sz w:val="24"/>
                      </w:rPr>
                      <w:t>处罚</w:t>
                    </w:r>
                  </w:p>
                </w:txbxContent>
              </v:textbox>
            </v:rect>
            <v:rect id="_x0000_s4103" o:spid="_x0000_s4103" o:spt="1" style="position:absolute;left:547;top:53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104" o:spid="_x0000_s4104" o:spt="1" style="position:absolute;left:501;top:581;height:32;width:83;" filled="f" stroked="t" coordsize="21600,21600">
              <v:path/>
              <v:fill on="f" focussize="0,0"/>
              <v:stroke color="#000000" joinstyle="round" endcap="round"/>
              <v:imagedata o:title=""/>
              <o:lock v:ext="edit" aspectratio="f"/>
            </v:rect>
            <v:rect id="_x0000_s4105" o:spid="_x0000_s4105" o:spt="1" style="position:absolute;left:520;top:591;height:21;width:64;mso-wrap-style:none;" filled="f" stroked="f" coordsize="21600,21600">
              <v:path/>
              <v:fill on="f" focussize="0,0"/>
              <v:stroke on="f"/>
              <v:imagedata o:title=""/>
              <o:lock v:ext="edit" aspectratio="f"/>
              <v:textbox inset="0mm,0mm,0mm,0mm" style="mso-fit-shape-to-text:t;">
                <w:txbxContent>
                  <w:p>
                    <w:r>
                      <w:rPr>
                        <w:rFonts w:hint="eastAsia"/>
                        <w:sz w:val="24"/>
                      </w:rPr>
                      <w:t>集体讨论</w:t>
                    </w:r>
                  </w:p>
                </w:txbxContent>
              </v:textbox>
            </v:rect>
            <v:rect id="_x0000_s4106" o:spid="_x0000_s4106" o:spt="1" style="position:absolute;left:494;top:627;height:38;width:90;" filled="f" stroked="t" coordsize="21600,21600">
              <v:path/>
              <v:fill on="f" focussize="0,0"/>
              <v:stroke color="#000000" joinstyle="round" endcap="round"/>
              <v:imagedata o:title=""/>
              <o:lock v:ext="edit" aspectratio="f"/>
            </v:rect>
            <v:rect id="_x0000_s4107" o:spid="_x0000_s4107" o:spt="1" style="position:absolute;left:516;top:639;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4108" o:spid="_x0000_s4108" o:spt="1" style="position:absolute;left:494;top:680;height:29;width:90;" filled="f" stroked="t" coordsize="21600,21600">
              <v:path/>
              <v:fill on="f" focussize="0,0"/>
              <v:stroke color="#000000" joinstyle="round" endcap="round"/>
              <v:imagedata o:title=""/>
              <o:lock v:ext="edit" aspectratio="f"/>
            </v:rect>
            <v:rect id="_x0000_s4109" o:spid="_x0000_s4109" o:spt="1" style="position:absolute;left:505;top:688;height:21;width:96;mso-wrap-style:none;" filled="f" stroked="f" coordsize="21600,21600">
              <v:path/>
              <v:fill on="f" focussize="0,0"/>
              <v:stroke on="f"/>
              <v:imagedata o:title=""/>
              <o:lock v:ext="edit" aspectratio="f"/>
              <v:textbox inset="0mm,0mm,0mm,0mm" style="mso-fit-shape-to-text:t;">
                <w:txbxContent>
                  <w:p>
                    <w:r>
                      <w:rPr>
                        <w:rFonts w:hint="eastAsia"/>
                        <w:sz w:val="24"/>
                      </w:rPr>
                      <w:t>移送司法机关</w:t>
                    </w:r>
                  </w:p>
                </w:txbxContent>
              </v:textbox>
            </v:rect>
            <v:rect id="_x0000_s4110" o:spid="_x0000_s4110" o:spt="1" style="position:absolute;left:419;top:798;height:44;width:90;" filled="f" stroked="t" coordsize="21600,21600">
              <v:path/>
              <v:fill on="f" focussize="0,0"/>
              <v:stroke color="#000000" joinstyle="round" endcap="round"/>
              <v:imagedata o:title=""/>
              <o:lock v:ext="edit" aspectratio="f"/>
            </v:rect>
            <v:rect id="_x0000_s4111" o:spid="_x0000_s4111" o:spt="1" style="position:absolute;left:442;top:806;height:21;width:64;mso-wrap-style:none;" filled="f" stroked="f" coordsize="21600,21600">
              <v:path/>
              <v:fill on="f" focussize="0,0"/>
              <v:stroke on="f"/>
              <v:imagedata o:title=""/>
              <o:lock v:ext="edit" aspectratio="f"/>
              <v:textbox inset="0mm,0mm,0mm,0mm" style="mso-fit-shape-to-text:t;">
                <w:txbxContent>
                  <w:p>
                    <w:r>
                      <w:rPr>
                        <w:rFonts w:hint="eastAsia"/>
                        <w:sz w:val="24"/>
                      </w:rPr>
                      <w:t>进入强制</w:t>
                    </w:r>
                  </w:p>
                </w:txbxContent>
              </v:textbox>
            </v:rect>
            <v:rect id="_x0000_s4112" o:spid="_x0000_s4112" o:spt="1" style="position:absolute;left:442;top:822;height:21;width:64;mso-wrap-style:none;" filled="f" stroked="f" coordsize="21600,21600">
              <v:path/>
              <v:fill on="f" focussize="0,0"/>
              <v:stroke on="f"/>
              <v:imagedata o:title=""/>
              <o:lock v:ext="edit" aspectratio="f"/>
              <v:textbox inset="0mm,0mm,0mm,0mm" style="mso-fit-shape-to-text:t;">
                <w:txbxContent>
                  <w:p>
                    <w:r>
                      <w:rPr>
                        <w:rFonts w:hint="eastAsia"/>
                        <w:sz w:val="24"/>
                      </w:rPr>
                      <w:t>执行程序</w:t>
                    </w:r>
                  </w:p>
                </w:txbxContent>
              </v:textbox>
            </v:rect>
            <v:shape id="_x0000_s4113" o:spid="_x0000_s4113" style="position:absolute;left:170;top:204;height:18;width:81;" filled="f" stroked="t" coordsize="81,18" path="m81,0l0,0,0,18e">
              <v:path arrowok="t"/>
              <v:fill on="f" focussize="0,0"/>
              <v:stroke color="#000000" endcap="round"/>
              <v:imagedata o:title=""/>
              <o:lock v:ext="edit" aspectratio="f"/>
            </v:shape>
            <v:shape id="_x0000_s4114" o:spid="_x0000_s4114" style="position:absolute;left:166;top:220;height:8;width:8;" fillcolor="#000000" filled="t" stroked="t" coordsize="139,138" path="m69,138l0,0hdc44,21,95,21,139,0hal69,138xe">
              <v:path arrowok="t"/>
              <v:fill on="t" color2="#FFFFFF" focussize="0,0"/>
              <v:stroke weight="0pt" color="#000000"/>
              <v:imagedata o:title=""/>
              <o:lock v:ext="edit" aspectratio="f"/>
            </v:shape>
            <v:shape id="_x0000_s4115" o:spid="_x0000_s4115" style="position:absolute;left:47;top:252;height:50;width:57;" filled="f" stroked="t" coordsize="57,50" path="m57,0l0,0,0,50e">
              <v:path arrowok="t"/>
              <v:fill on="f" focussize="0,0"/>
              <v:stroke color="#000000" endcap="round"/>
              <v:imagedata o:title=""/>
              <o:lock v:ext="edit" aspectratio="f"/>
            </v:shape>
            <v:shape id="_x0000_s4116" o:spid="_x0000_s4116" style="position:absolute;left:43;top:300;height:8;width:8;" fillcolor="#000000" filled="t" stroked="t" coordsize="138,138" path="m69,138l0,0hdc44,22,95,22,138,0hal138,0,69,138xe">
              <v:path arrowok="t"/>
              <v:fill on="t" color2="#FFFFFF" focussize="0,0"/>
              <v:stroke weight="0pt" color="#000000"/>
              <v:imagedata o:title=""/>
              <o:lock v:ext="edit" aspectratio="f"/>
            </v:shape>
            <v:line id="_x0000_s4117" o:spid="_x0000_s4117" o:spt="20" style="position:absolute;left:90;top:324;flip:x;height:0;width:14;" filled="f" stroked="t" coordsize="21600,21600">
              <v:path arrowok="t"/>
              <v:fill on="f" focussize="0,0"/>
              <v:stroke color="#000000" endcap="round"/>
              <v:imagedata o:title=""/>
              <o:lock v:ext="edit" aspectratio="f"/>
            </v:line>
            <v:shape id="_x0000_s4118" o:spid="_x0000_s4118" style="position:absolute;left:84;top:320;height:8;width:8;" fillcolor="#000000" filled="t" stroked="t" coordsize="139,139" path="m0,69l139,0hdc117,44,117,95,139,139hal139,139,0,69xe">
              <v:path arrowok="t"/>
              <v:fill on="t" color2="#FFFFFF" focussize="0,0"/>
              <v:stroke weight="0pt" color="#000000"/>
              <v:imagedata o:title=""/>
              <o:lock v:ext="edit" aspectratio="f"/>
            </v:shape>
            <v:line id="_x0000_s4119" o:spid="_x0000_s4119" o:spt="20" style="position:absolute;left:86;top:412;flip:x;height:0;width:18;" filled="f" stroked="t" coordsize="21600,21600">
              <v:path arrowok="t"/>
              <v:fill on="f" focussize="0,0"/>
              <v:stroke color="#000000" endcap="round"/>
              <v:imagedata o:title=""/>
              <o:lock v:ext="edit" aspectratio="f"/>
            </v:line>
            <v:shape id="_x0000_s4120" o:spid="_x0000_s4120" style="position:absolute;left:80;top:408;height:8;width:8;" fillcolor="#000000" filled="t" stroked="t" coordsize="139,139" path="m0,70l139,0hdc117,44,117,95,139,139hal0,70xe">
              <v:path arrowok="t"/>
              <v:fill on="t" color2="#FFFFFF" focussize="0,0"/>
              <v:stroke weight="0pt" color="#000000"/>
              <v:imagedata o:title=""/>
              <o:lock v:ext="edit" aspectratio="f"/>
            </v:shape>
            <v:line id="_x0000_s4121" o:spid="_x0000_s4121" o:spt="20" style="position:absolute;left:170;top:276;height:10;width:0;" filled="f" stroked="t" coordsize="21600,21600">
              <v:path arrowok="t"/>
              <v:fill on="f" focussize="0,0"/>
              <v:stroke color="#000000" endcap="round"/>
              <v:imagedata o:title=""/>
              <o:lock v:ext="edit" aspectratio="f"/>
            </v:line>
            <v:shape id="_x0000_s4122" o:spid="_x0000_s4122" style="position:absolute;left:166;top:284;height:8;width:8;" fillcolor="#000000" filled="t" stroked="t" coordsize="139,138" path="m69,138l0,0hdc44,21,95,21,139,0hal139,0,69,138xe">
              <v:path arrowok="t"/>
              <v:fill on="t" color2="#FFFFFF" focussize="0,0"/>
              <v:stroke weight="0pt" color="#000000"/>
              <v:imagedata o:title=""/>
              <o:lock v:ext="edit" aspectratio="f"/>
            </v:shape>
            <v:line id="_x0000_s4123" o:spid="_x0000_s4123" o:spt="20" style="position:absolute;left:170;top:356;height:26;width:0;" filled="f" stroked="t" coordsize="21600,21600">
              <v:path arrowok="t"/>
              <v:fill on="f" focussize="0,0"/>
              <v:stroke color="#000000" endcap="round"/>
              <v:imagedata o:title=""/>
              <o:lock v:ext="edit" aspectratio="f"/>
            </v:line>
            <v:shape id="_x0000_s4124" o:spid="_x0000_s4124" style="position:absolute;left:166;top:380;height:8;width:8;" fillcolor="#000000" filled="t" stroked="t" coordsize="139,139" path="m69,139l0,0hdc44,22,95,22,139,0hal69,139xe">
              <v:path arrowok="t"/>
              <v:fill on="t" color2="#FFFFFF" focussize="0,0"/>
              <v:stroke weight="0pt" color="#000000"/>
              <v:imagedata o:title=""/>
              <o:lock v:ext="edit" aspectratio="f"/>
            </v:shape>
            <v:line id="_x0000_s4125" o:spid="_x0000_s4125" o:spt="20" style="position:absolute;left:170;top:436;height:41;width:0;" filled="f" stroked="t" coordsize="21600,21600">
              <v:path arrowok="t"/>
              <v:fill on="f" focussize="0,0"/>
              <v:stroke color="#000000" endcap="round"/>
              <v:imagedata o:title=""/>
              <o:lock v:ext="edit" aspectratio="f"/>
            </v:line>
            <v:shape id="_x0000_s4126" o:spid="_x0000_s4126" style="position:absolute;left:166;top:475;height:8;width:8;" fillcolor="#000000" filled="t" stroked="t" coordsize="139,139" path="m69,139l0,0hdc44,22,95,22,139,0hal69,139xe">
              <v:path arrowok="t"/>
              <v:fill on="t" color2="#FFFFFF" focussize="0,0"/>
              <v:stroke weight="0pt" color="#000000"/>
              <v:imagedata o:title=""/>
              <o:lock v:ext="edit" aspectratio="f"/>
            </v:shape>
            <v:line id="_x0000_s4127" o:spid="_x0000_s4127" o:spt="20" style="position:absolute;left:170;top:531;height:54;width:0;" filled="f" stroked="t" coordsize="21600,21600">
              <v:path arrowok="t"/>
              <v:fill on="f" focussize="0,0"/>
              <v:stroke color="#000000" endcap="round"/>
              <v:imagedata o:title=""/>
              <o:lock v:ext="edit" aspectratio="f"/>
            </v:line>
            <v:shape id="_x0000_s4128" o:spid="_x0000_s4128" style="position:absolute;left:166;top:583;height:8;width:8;" fillcolor="#000000" filled="t" stroked="t" coordsize="139,138" path="m69,138l0,0hdc44,22,95,22,139,0hal139,0,69,138xe">
              <v:path arrowok="t"/>
              <v:fill on="t" color2="#FFFFFF" focussize="0,0"/>
              <v:stroke weight="0pt" color="#000000"/>
              <v:imagedata o:title=""/>
              <o:lock v:ext="edit" aspectratio="f"/>
            </v:shape>
            <v:line id="_x0000_s4129" o:spid="_x0000_s4129" o:spt="20" style="position:absolute;left:44;top:430;height:49;width:0;" filled="f" stroked="t" coordsize="21600,21600">
              <v:path arrowok="t"/>
              <v:fill on="f" focussize="0,0"/>
              <v:stroke color="#000000" endcap="round"/>
              <v:imagedata o:title=""/>
              <o:lock v:ext="edit" aspectratio="f"/>
            </v:line>
            <v:shape id="_x0000_s4130" o:spid="_x0000_s4130" style="position:absolute;left:40;top:477;height:8;width:7;" fillcolor="#000000" filled="t" stroked="t" coordsize="138,138" path="m69,138l0,0hdc43,21,95,21,138,0hal138,0,69,138xe">
              <v:path arrowok="t"/>
              <v:fill on="t" color2="#FFFFFF" focussize="0,0"/>
              <v:stroke weight="0pt" color="#000000"/>
              <v:imagedata o:title=""/>
              <o:lock v:ext="edit" aspectratio="f"/>
            </v:shape>
            <v:line id="_x0000_s4131" o:spid="_x0000_s4131" o:spt="20" style="position:absolute;left:44;top:529;height:56;width:0;" filled="f" stroked="t" coordsize="21600,21600">
              <v:path arrowok="t"/>
              <v:fill on="f" focussize="0,0"/>
              <v:stroke color="#000000" endcap="round"/>
              <v:imagedata o:title=""/>
              <o:lock v:ext="edit" aspectratio="f"/>
            </v:line>
            <v:shape id="_x0000_s4132" o:spid="_x0000_s4132" style="position:absolute;left:40;top:583;height:8;width:7;" fillcolor="#000000" filled="t" stroked="t" coordsize="138,138" path="m69,138l0,0hdc43,22,95,22,138,0hal138,0,69,138xe">
              <v:path arrowok="t"/>
              <v:fill on="t" color2="#FFFFFF" focussize="0,0"/>
              <v:stroke weight="0pt" color="#000000"/>
              <v:imagedata o:title=""/>
              <o:lock v:ext="edit" aspectratio="f"/>
            </v:shape>
            <v:line id="_x0000_s4133" o:spid="_x0000_s4133" o:spt="20" style="position:absolute;left:369;top:339;height:0;width:29;" filled="f" stroked="t" coordsize="21600,21600">
              <v:path arrowok="t"/>
              <v:fill on="f" focussize="0,0"/>
              <v:stroke color="#000000" endcap="round"/>
              <v:imagedata o:title=""/>
              <o:lock v:ext="edit" aspectratio="f"/>
            </v:line>
            <v:line id="_x0000_s4134" o:spid="_x0000_s4134" o:spt="20" style="position:absolute;left:487;top:339;height:0;width:9;" filled="f" stroked="t" coordsize="21600,21600">
              <v:path arrowok="t"/>
              <v:fill on="f" focussize="0,0"/>
              <v:stroke color="#000000" endcap="round"/>
              <v:imagedata o:title=""/>
              <o:lock v:ext="edit" aspectratio="f"/>
            </v:line>
            <v:shape id="_x0000_s4135" o:spid="_x0000_s4135" style="position:absolute;left:494;top:335;height:8;width:7;" fillcolor="#000000" filled="t" stroked="t" coordsize="139,138" path="m139,69l0,138hdc22,95,22,44,0,0hal0,0,139,69xe">
              <v:path arrowok="t"/>
              <v:fill on="t" color2="#FFFFFF" focussize="0,0"/>
              <v:stroke weight="0pt" color="#000000"/>
              <v:imagedata o:title=""/>
              <o:lock v:ext="edit" aspectratio="f"/>
            </v:shape>
            <v:line id="_x0000_s4136" o:spid="_x0000_s4136" o:spt="20" style="position:absolute;left:370;top:465;height:0;width:17;" filled="f" stroked="t" coordsize="21600,21600">
              <v:path arrowok="t"/>
              <v:fill on="f" focussize="0,0"/>
              <v:stroke color="#000000" endcap="round"/>
              <v:imagedata o:title=""/>
              <o:lock v:ext="edit" aspectratio="f"/>
            </v:line>
            <v:shape id="_x0000_s4137" o:spid="_x0000_s4137" style="position:absolute;left:385;top:461;height:8;width:7;" fillcolor="#000000" filled="t" stroked="t" coordsize="138,139" path="m138,69l0,139hdc21,95,21,44,0,0hal0,0,138,69xe">
              <v:path arrowok="t"/>
              <v:fill on="t" color2="#FFFFFF" focussize="0,0"/>
              <v:stroke weight="0pt" color="#000000"/>
              <v:imagedata o:title=""/>
              <o:lock v:ext="edit" aspectratio="f"/>
            </v:shape>
            <v:shape id="_x0000_s4138" o:spid="_x0000_s4138" style="position:absolute;left:512;top:465;height:36;width:31;" filled="f" stroked="t" coordsize="31,36" path="m0,0l31,0,31,36e">
              <v:path arrowok="t"/>
              <v:fill on="f" focussize="0,0"/>
              <v:stroke color="#000000" endcap="round"/>
              <v:imagedata o:title=""/>
              <o:lock v:ext="edit" aspectratio="f"/>
            </v:shape>
            <v:shape id="_x0000_s4139" o:spid="_x0000_s4139" style="position:absolute;left:539;top:499;height:8;width:7;" fillcolor="#000000" filled="t" stroked="t" coordsize="138,138" path="m69,138l0,0hdc43,21,94,21,138,0hal69,138xe">
              <v:path arrowok="t"/>
              <v:fill on="t" color2="#FFFFFF" focussize="0,0"/>
              <v:stroke weight="0pt" color="#000000"/>
              <v:imagedata o:title=""/>
              <o:lock v:ext="edit" aspectratio="f"/>
            </v:shape>
            <v:shape id="_x0000_s4140" o:spid="_x0000_s4140" style="position:absolute;left:316;top:488;height:13;width:136;" filled="f" stroked="t" coordsize="136,13" path="m136,0l136,13,0,13e">
              <v:path arrowok="t"/>
              <v:fill on="f" focussize="0,0"/>
              <v:stroke color="#000000" endcap="round"/>
              <v:imagedata o:title=""/>
              <o:lock v:ext="edit" aspectratio="f"/>
            </v:shape>
            <v:shape id="_x0000_s4141" o:spid="_x0000_s4141" style="position:absolute;left:310;top:497;height:7;width:7;" fillcolor="#000000" filled="t" stroked="t" coordsize="138,139" path="m0,70l138,0hdc117,44,117,95,138,139hal138,139,0,70xe">
              <v:path arrowok="t"/>
              <v:fill on="t" color2="#FFFFFF" focussize="0,0"/>
              <v:stroke weight="0pt" color="#000000"/>
              <v:imagedata o:title=""/>
              <o:lock v:ext="edit" aspectratio="f"/>
            </v:shape>
            <v:line id="_x0000_s4142" o:spid="_x0000_s4142" o:spt="20" style="position:absolute;left:543;top:549;height:26;width:0;" filled="f" stroked="t" coordsize="21600,21600">
              <v:path arrowok="t"/>
              <v:fill on="f" focussize="0,0"/>
              <v:stroke color="#000000" endcap="round"/>
              <v:imagedata o:title=""/>
              <o:lock v:ext="edit" aspectratio="f"/>
            </v:line>
            <v:shape id="_x0000_s4143" o:spid="_x0000_s4143" style="position:absolute;left:539;top:573;height:8;width:7;" fillcolor="#000000" filled="t" stroked="t" coordsize="138,138" path="m69,138l0,0hdc43,21,94,21,138,0hal69,138xe">
              <v:path arrowok="t"/>
              <v:fill on="t" color2="#FFFFFF" focussize="0,0"/>
              <v:stroke weight="0pt" color="#000000"/>
              <v:imagedata o:title=""/>
              <o:lock v:ext="edit" aspectratio="f"/>
            </v:shape>
            <v:shape id="_x0000_s4144" o:spid="_x0000_s4144" style="position:absolute;left:370;top:646;height:23;width:119;" filled="f" stroked="t" coordsize="119,23" path="m0,23l63,23,63,0,119,0e">
              <v:path arrowok="t"/>
              <v:fill on="f" focussize="0,0"/>
              <v:stroke color="#000000" endcap="round"/>
              <v:imagedata o:title=""/>
              <o:lock v:ext="edit" aspectratio="f"/>
            </v:shape>
            <v:shape id="_x0000_s4145" o:spid="_x0000_s4145" style="position:absolute;left:487;top:642;height:8;width:7;" fillcolor="#000000" filled="t" stroked="t" coordsize="138,138" path="m138,69l0,138hdc22,95,22,44,0,0hal138,69xe">
              <v:path arrowok="t"/>
              <v:fill on="t" color2="#FFFFFF" focussize="0,0"/>
              <v:stroke weight="0pt" color="#000000"/>
              <v:imagedata o:title=""/>
              <o:lock v:ext="edit" aspectratio="f"/>
            </v:shape>
            <v:line id="_x0000_s4146" o:spid="_x0000_s4146" o:spt="20" style="position:absolute;left:370;top:820;height:0;width:44;" filled="f" stroked="t" coordsize="21600,21600">
              <v:path arrowok="t"/>
              <v:fill on="f" focussize="0,0"/>
              <v:stroke color="#000000" endcap="round"/>
              <v:imagedata o:title=""/>
              <o:lock v:ext="edit" aspectratio="f"/>
            </v:line>
            <v:shape id="_x0000_s4147" o:spid="_x0000_s4147" style="position:absolute;left:412;top:816;height:8;width:7;" fillcolor="#000000" filled="t" stroked="t" coordsize="138,138" path="m138,69l0,138hdc22,95,22,44,0,0hal138,69xe">
              <v:path arrowok="t"/>
              <v:fill on="t" color2="#FFFFFF" focussize="0,0"/>
              <v:stroke weight="0pt" color="#000000"/>
              <v:imagedata o:title=""/>
              <o:lock v:ext="edit" aspectratio="f"/>
            </v:shape>
            <v:shape id="_x0000_s4148" o:spid="_x0000_s4148" style="position:absolute;left:370;top:669;height:26;width:119;" filled="f" stroked="t" coordsize="119,26" path="m0,0l63,0,63,26,119,26e">
              <v:path arrowok="t"/>
              <v:fill on="f" focussize="0,0"/>
              <v:stroke color="#000000" endcap="round"/>
              <v:imagedata o:title=""/>
              <o:lock v:ext="edit" aspectratio="f"/>
            </v:shape>
            <v:shape id="_x0000_s4149" o:spid="_x0000_s4149" style="position:absolute;left:487;top:691;height:8;width:7;" fillcolor="#000000" filled="t" stroked="t" coordsize="138,138" path="m138,69l0,138hdc22,94,22,43,0,0hal138,69xe">
              <v:path arrowok="t"/>
              <v:fill on="t" color2="#FFFFFF" focussize="0,0"/>
              <v:stroke weight="0pt" color="#000000"/>
              <v:imagedata o:title=""/>
              <o:lock v:ext="edit" aspectratio="f"/>
            </v:shape>
            <v:shape id="_x0000_s4150" o:spid="_x0000_s4150" style="position:absolute;left:141;top:735;height:23;width:109;" filled="f" stroked="t" coordsize="109,23" path="m109,0l0,0,0,23e">
              <v:path arrowok="t"/>
              <v:fill on="f" focussize="0,0"/>
              <v:stroke color="#000000" endcap="round"/>
              <v:imagedata o:title=""/>
              <o:lock v:ext="edit" aspectratio="f"/>
            </v:shape>
            <v:shape id="_x0000_s4151" o:spid="_x0000_s4151" style="position:absolute;left:138;top:756;height:8;width:7;" fillcolor="#000000" filled="t" stroked="t" coordsize="138,138" path="m69,138l0,0hdc44,22,95,22,138,0hal69,138xe">
              <v:path arrowok="t"/>
              <v:fill on="t" color2="#FFFFFF" focussize="0,0"/>
              <v:stroke weight="0pt" color="#000000"/>
              <v:imagedata o:title=""/>
              <o:lock v:ext="edit" aspectratio="f"/>
            </v:shape>
            <v:shape id="_x0000_s4152" o:spid="_x0000_s4152" style="position:absolute;left:141;top:805;height:15;width:104;" filled="f" stroked="t" coordsize="104,15" path="m0,0l0,15,104,15e">
              <v:path arrowok="t"/>
              <v:fill on="f" focussize="0,0"/>
              <v:stroke color="#000000" endcap="round"/>
              <v:imagedata o:title=""/>
              <o:lock v:ext="edit" aspectratio="f"/>
            </v:shape>
            <v:shape id="_x0000_s4153" o:spid="_x0000_s4153" style="position:absolute;left:243;top:816;height:8;width:7;" fillcolor="#000000" filled="t" stroked="t" coordsize="139,138" path="m139,69l0,138hdc22,95,22,44,0,0hal0,0,139,69xe">
              <v:path arrowok="t"/>
              <v:fill on="t" color2="#FFFFFF" focussize="0,0"/>
              <v:stroke weight="0pt" color="#000000"/>
              <v:imagedata o:title=""/>
              <o:lock v:ext="edit" aspectratio="f"/>
            </v:shape>
            <v:shape id="_x0000_s4154" o:spid="_x0000_s4154" style="position:absolute;left:44;top:635;height:250;width:201;" filled="f" stroked="t" coordsize="201,250" path="m0,0l0,250,201,250e">
              <v:path arrowok="t"/>
              <v:fill on="f" focussize="0,0"/>
              <v:stroke color="#000000" endcap="round"/>
              <v:imagedata o:title=""/>
              <o:lock v:ext="edit" aspectratio="f"/>
            </v:shape>
            <v:shape id="_x0000_s4155" o:spid="_x0000_s4155" style="position:absolute;left:243;top:881;height:8;width:7;" fillcolor="#000000" filled="t" stroked="t" coordsize="139,138" path="m139,69l0,138hdc22,94,22,43,0,0hal0,0,139,69xe">
              <v:path arrowok="t"/>
              <v:fill on="t" color2="#FFFFFF" focussize="0,0"/>
              <v:stroke weight="0pt" color="#000000"/>
              <v:imagedata o:title=""/>
              <o:lock v:ext="edit" aspectratio="f"/>
            </v:shape>
            <v:shape id="_x0000_s4156" o:spid="_x0000_s4156" style="position:absolute;left:49;top:635;height:58;width:121;" filled="f" stroked="t" coordsize="121,58" path="m121,0l121,58,0,58e">
              <v:path arrowok="t"/>
              <v:fill on="f" focussize="0,0"/>
              <v:stroke color="#000000" endcap="round"/>
              <v:imagedata o:title=""/>
              <o:lock v:ext="edit" aspectratio="f"/>
            </v:shape>
            <v:shape id="_x0000_s4157" o:spid="_x0000_s4157" style="position:absolute;left:44;top:689;height:8;width:7;" fillcolor="#000000" filled="t" stroked="t" coordsize="138,138" path="m0,69l138,0hdc116,43,116,94,138,138hal138,138,0,69xe">
              <v:path arrowok="t"/>
              <v:fill on="t" color2="#FFFFFF" focussize="0,0"/>
              <v:stroke weight="0pt" color="#000000"/>
              <v:imagedata o:title=""/>
              <o:lock v:ext="edit" aspectratio="f"/>
            </v:shape>
            <v:line id="_x0000_s4158" o:spid="_x0000_s4158" o:spt="20" style="position:absolute;left:316;top:597;flip:x;height:0;width:185;" filled="f" stroked="t" coordsize="21600,21600">
              <v:path arrowok="t"/>
              <v:fill on="f" focussize="0,0"/>
              <v:stroke color="#000000" endcap="round"/>
              <v:imagedata o:title=""/>
              <o:lock v:ext="edit" aspectratio="f"/>
            </v:line>
            <v:shape id="_x0000_s4159" o:spid="_x0000_s4159" style="position:absolute;left:310;top:593;height:8;width:7;" fillcolor="#000000" filled="t" stroked="t" coordsize="138,138" path="m0,69l138,0hdc117,43,116,94,138,138hal0,69xe">
              <v:path arrowok="t"/>
              <v:fill on="t" color2="#FFFFFF" focussize="0,0"/>
              <v:stroke weight="0pt" color="#000000"/>
              <v:imagedata o:title=""/>
              <o:lock v:ext="edit" aspectratio="f"/>
            </v:shape>
            <v:rect id="_x0000_s4160" o:spid="_x0000_s4160" o:spt="1" style="position:absolute;left:171;top:184;height:21;width:64;mso-wrap-style:none;" filled="f" stroked="f" coordsize="21600,21600">
              <v:path/>
              <v:fill on="f" focussize="0,0"/>
              <v:stroke on="f"/>
              <v:imagedata o:title=""/>
              <o:lock v:ext="edit" aspectratio="f"/>
              <v:textbox inset="0mm,0mm,0mm,0mm" style="mso-fit-shape-to-text:t;">
                <w:txbxContent>
                  <w:p>
                    <w:r>
                      <w:rPr>
                        <w:rFonts w:hint="eastAsia"/>
                        <w:sz w:val="24"/>
                      </w:rPr>
                      <w:t>简易程序</w:t>
                    </w:r>
                  </w:p>
                </w:txbxContent>
              </v:textbox>
            </v:rect>
            <v:rect id="_x0000_s4161" o:spid="_x0000_s4161" o:spt="1" style="position:absolute;left:336;top:231;height:21;width:64;mso-wrap-style:none;" filled="f" stroked="f" coordsize="21600,21600">
              <v:path/>
              <v:fill on="f" focussize="0,0"/>
              <v:stroke on="f"/>
              <v:imagedata o:title=""/>
              <o:lock v:ext="edit" aspectratio="f"/>
              <v:textbox inset="0mm,0mm,0mm,0mm" style="mso-fit-shape-to-text:t;">
                <w:txbxContent>
                  <w:p>
                    <w:r>
                      <w:rPr>
                        <w:rFonts w:hint="eastAsia"/>
                        <w:sz w:val="24"/>
                      </w:rPr>
                      <w:t>一般程序</w:t>
                    </w:r>
                  </w:p>
                </w:txbxContent>
              </v:textbox>
            </v:rect>
            <v:rect id="_x0000_s4162" o:spid="_x0000_s4162" o:spt="1" style="position:absolute;left:80;top:284;height:21;width:64;mso-wrap-style:none;" filled="f" stroked="f" coordsize="21600,21600">
              <v:path/>
              <v:fill on="f" focussize="0,0"/>
              <v:stroke on="f"/>
              <v:imagedata o:title=""/>
              <o:lock v:ext="edit" aspectratio="f"/>
              <v:textbox inset="0mm,0mm,0mm,0mm" style="mso-fit-shape-to-text:t;">
                <w:txbxContent>
                  <w:p>
                    <w:r>
                      <w:rPr>
                        <w:rFonts w:hint="eastAsia"/>
                        <w:sz w:val="24"/>
                      </w:rPr>
                      <w:t>申辩理由</w:t>
                    </w:r>
                  </w:p>
                </w:txbxContent>
              </v:textbox>
            </v:rect>
            <v:rect id="_x0000_s4163" o:spid="_x0000_s4163" o:spt="1" style="position:absolute;left:84;top:297;height:21;width:48;mso-wrap-style:none;" filled="f" stroked="f" coordsize="21600,21600">
              <v:path/>
              <v:fill on="f" focussize="0,0"/>
              <v:stroke on="f"/>
              <v:imagedata o:title=""/>
              <o:lock v:ext="edit" aspectratio="f"/>
              <v:textbox inset="0mm,0mm,0mm,0mm" style="mso-fit-shape-to-text:t;">
                <w:txbxContent>
                  <w:p>
                    <w:r>
                      <w:rPr>
                        <w:rFonts w:hint="eastAsia"/>
                        <w:sz w:val="24"/>
                      </w:rPr>
                      <w:t>成立的</w:t>
                    </w:r>
                  </w:p>
                </w:txbxContent>
              </v:textbox>
            </v:rect>
            <v:rect id="_x0000_s4164" o:spid="_x0000_s4164" o:spt="1" style="position:absolute;left:93;top:378;height:21;width:80;mso-wrap-style:none;" filled="f" stroked="f" coordsize="21600,21600">
              <v:path/>
              <v:fill on="f" focussize="0,0"/>
              <v:stroke on="f"/>
              <v:imagedata o:title=""/>
              <o:lock v:ext="edit" aspectratio="f"/>
              <v:textbox inset="0mm,0mm,0mm,0mm" style="mso-fit-shape-to-text:t;">
                <w:txbxContent>
                  <w:p>
                    <w:r>
                      <w:rPr>
                        <w:rFonts w:hint="eastAsia"/>
                        <w:sz w:val="24"/>
                      </w:rPr>
                      <w:t>提出复议或</w:t>
                    </w:r>
                  </w:p>
                </w:txbxContent>
              </v:textbox>
            </v:rect>
            <v:rect id="_x0000_s4165" o:spid="_x0000_s4165" o:spt="1" style="position:absolute;left:93;top:390;height:21;width:80;mso-wrap-style:none;" filled="f" stroked="f" coordsize="21600,21600">
              <v:path/>
              <v:fill on="f" focussize="0,0"/>
              <v:stroke on="f"/>
              <v:imagedata o:title=""/>
              <o:lock v:ext="edit" aspectratio="f"/>
              <v:textbox inset="0mm,0mm,0mm,0mm" style="mso-fit-shape-to-text:t;">
                <w:txbxContent>
                  <w:p>
                    <w:r>
                      <w:rPr>
                        <w:rFonts w:hint="eastAsia"/>
                        <w:sz w:val="24"/>
                      </w:rPr>
                      <w:t>诉讼请求的</w:t>
                    </w:r>
                  </w:p>
                </w:txbxContent>
              </v:textbox>
            </v:rect>
            <v:rect id="_x0000_s4166" o:spid="_x0000_s4166" o:spt="1" style="position:absolute;left:415;top:517;height:22;width:75;" filled="f" stroked="t" coordsize="21600,21600">
              <v:path/>
              <v:fill on="f" focussize="0,0"/>
              <v:stroke color="#000000" joinstyle="round" endcap="round"/>
              <v:imagedata o:title=""/>
              <o:lock v:ext="edit" aspectratio="f"/>
            </v:rect>
            <v:rect id="_x0000_s4167" o:spid="_x0000_s4167" o:spt="1" style="position:absolute;left:430;top:521;height:21;width:64;mso-wrap-style:none;" filled="f" stroked="f" coordsize="21600,21600">
              <v:path/>
              <v:fill on="f" focussize="0,0"/>
              <v:stroke on="f"/>
              <v:imagedata o:title=""/>
              <o:lock v:ext="edit" aspectratio="f"/>
              <v:textbox inset="0mm,0mm,0mm,0mm" style="mso-fit-shape-to-text:t;">
                <w:txbxContent>
                  <w:p>
                    <w:r>
                      <w:rPr>
                        <w:rFonts w:hint="eastAsia"/>
                        <w:sz w:val="24"/>
                      </w:rPr>
                      <w:t>申请听证</w:t>
                    </w:r>
                  </w:p>
                </w:txbxContent>
              </v:textbox>
            </v:rect>
            <v:rect id="_x0000_s4168" o:spid="_x0000_s4168" o:spt="1" style="position:absolute;left:415;top:556;height:18;width:75;" filled="f" stroked="t" coordsize="21600,21600">
              <v:path/>
              <v:fill on="f" focussize="0,0"/>
              <v:stroke color="#000000" joinstyle="round" endcap="round"/>
              <v:imagedata o:title=""/>
              <o:lock v:ext="edit" aspectratio="f"/>
            </v:rect>
            <v:rect id="_x0000_s4169" o:spid="_x0000_s4169" o:spt="1" style="position:absolute;left:430;top:559;height:21;width:64;mso-wrap-style:none;" filled="f" stroked="f" coordsize="21600,21600">
              <v:path/>
              <v:fill on="f" focussize="0,0"/>
              <v:stroke on="f"/>
              <v:imagedata o:title=""/>
              <o:lock v:ext="edit" aspectratio="f"/>
              <v:textbox inset="0mm,0mm,0mm,0mm" style="mso-fit-shape-to-text:t;">
                <w:txbxContent>
                  <w:p>
                    <w:r>
                      <w:rPr>
                        <w:rFonts w:hint="eastAsia"/>
                        <w:sz w:val="24"/>
                      </w:rPr>
                      <w:t>组织听证</w:t>
                    </w:r>
                  </w:p>
                </w:txbxContent>
              </v:textbox>
            </v:rect>
            <v:line id="_x0000_s4170" o:spid="_x0000_s4170" o:spt="20" style="position:absolute;left:452;top:488;height:23;width:0;" filled="f" stroked="t" coordsize="21600,21600">
              <v:path arrowok="t"/>
              <v:fill on="f" focussize="0,0"/>
              <v:stroke color="#000000" endcap="round"/>
              <v:imagedata o:title=""/>
              <o:lock v:ext="edit" aspectratio="f"/>
            </v:line>
            <v:shape id="_x0000_s4171" o:spid="_x0000_s4171" style="position:absolute;left:449;top:509;height:8;width:7;" fillcolor="#000000" filled="t" stroked="t" coordsize="138,138" path="m69,138l0,0hdc44,21,95,21,138,0hal69,138xe">
              <v:path arrowok="t"/>
              <v:fill on="t" color2="#FFFFFF" focussize="0,0"/>
              <v:stroke weight="0pt" color="#000000"/>
              <v:imagedata o:title=""/>
              <o:lock v:ext="edit" aspectratio="f"/>
            </v:shape>
            <v:line id="_x0000_s4172" o:spid="_x0000_s4172" o:spt="20" style="position:absolute;left:495;top:528;flip:x;height:0;width:6;" filled="f" stroked="t" coordsize="21600,21600">
              <v:path arrowok="t"/>
              <v:fill on="f" focussize="0,0"/>
              <v:stroke color="#000000" endcap="round"/>
              <v:imagedata o:title=""/>
              <o:lock v:ext="edit" aspectratio="f"/>
            </v:line>
            <v:shape id="_x0000_s4173" o:spid="_x0000_s4173" style="position:absolute;left:490;top:524;height:8;width:7;" fillcolor="#000000" filled="t" stroked="t" coordsize="139,138" path="m0,69l139,0hdc117,43,117,95,139,138hal0,69xe">
              <v:path arrowok="t"/>
              <v:fill on="t" color2="#FFFFFF" focussize="0,0"/>
              <v:stroke weight="0pt" color="#000000"/>
              <v:imagedata o:title=""/>
              <o:lock v:ext="edit" aspectratio="f"/>
            </v:shape>
            <v:line id="_x0000_s4174" o:spid="_x0000_s4174" o:spt="20" style="position:absolute;left:452;top:539;height:11;width:0;" filled="f" stroked="t" coordsize="21600,21600">
              <v:path arrowok="t"/>
              <v:fill on="f" focussize="0,0"/>
              <v:stroke color="#000000" endcap="round"/>
              <v:imagedata o:title=""/>
              <o:lock v:ext="edit" aspectratio="f"/>
            </v:line>
            <v:shape id="_x0000_s4175" o:spid="_x0000_s4175" style="position:absolute;left:449;top:548;height:8;width:7;" fillcolor="#000000" filled="t" stroked="t" coordsize="138,138" path="m69,138l0,0hdc44,21,95,21,138,0hal69,138xe">
              <v:path arrowok="t"/>
              <v:fill on="t" color2="#FFFFFF" focussize="0,0"/>
              <v:stroke weight="0pt" color="#000000"/>
              <v:imagedata o:title=""/>
              <o:lock v:ext="edit" aspectratio="f"/>
            </v:shape>
            <v:shape id="_x0000_s4176" o:spid="_x0000_s4176" style="position:absolute;left:490;top:565;height:10;width:53;" filled="f" stroked="t" coordsize="53,10" path="m0,0l53,0,53,10e">
              <v:path arrowok="t"/>
              <v:fill on="f" focussize="0,0"/>
              <v:stroke color="#000000" endcap="round"/>
              <v:imagedata o:title=""/>
              <o:lock v:ext="edit" aspectratio="f"/>
            </v:shape>
            <v:shape id="_x0000_s4177" o:spid="_x0000_s4177" style="position:absolute;left:539;top:573;height:8;width:7;" fillcolor="#000000" filled="t" stroked="t" coordsize="138,138" path="m69,138l0,0hdc43,21,94,21,138,0hal69,138xe">
              <v:path arrowok="t"/>
              <v:fill on="t" color2="#FFFFFF" focussize="0,0"/>
              <v:stroke weight="0pt" color="#000000"/>
              <v:imagedata o:title=""/>
              <o:lock v:ext="edit" aspectratio="f"/>
            </v:shape>
            <v:line id="_x0000_s4178" o:spid="_x0000_s4178" o:spt="20" style="position:absolute;left:316;top:565;flip:x;height:0;width:99;" filled="f" stroked="t" coordsize="21600,21600">
              <v:path arrowok="t"/>
              <v:fill on="f" focussize="0,0"/>
              <v:stroke color="#000000" endcap="round"/>
              <v:imagedata o:title=""/>
              <o:lock v:ext="edit" aspectratio="f"/>
            </v:line>
            <v:shape id="_x0000_s4179" o:spid="_x0000_s4179" style="position:absolute;left:311;top:556;height:8;width:7;" fillcolor="#000000" filled="t" stroked="t" coordsize="138,138" path="m0,69l138,0hdc117,43,117,94,138,138hal0,69xe">
              <v:path arrowok="t"/>
              <v:fill on="t" color2="#FFFFFF" focussize="0,0"/>
              <v:stroke weight="0pt" color="#000000"/>
              <v:imagedata o:title=""/>
              <o:lock v:ext="edit" aspectratio="f"/>
            </v:shape>
          </v:group>
        </w:pict>
      </w: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rPr>
          <w:rFonts w:ascii="Times New Roman" w:hAnsi="Times New Roman"/>
          <w:b/>
          <w:color w:val="000000"/>
          <w:sz w:val="44"/>
          <w:szCs w:val="44"/>
          <w:lang w:val="zh-CN"/>
        </w:rPr>
      </w:pPr>
      <w:r>
        <w:rPr>
          <w:lang w:bidi="bo-CN"/>
        </w:rPr>
        <w:pict>
          <v:group id="_x0000_s4180" o:spid="_x0000_s4180" o:spt="203" style="position:absolute;left:0pt;margin-left:0pt;margin-top:-15.6pt;height:690pt;width:485.25pt;z-index:251113472;mso-width-relative:page;mso-height-relative:page;" coordsize="647,920" editas="canvas">
            <o:lock v:ext="edit"/>
            <v:shape id="_x0000_s4181" o:spid="_x0000_s4181" o:spt="75" type="#_x0000_t75" style="position:absolute;left:0;top:0;height:920;width:647;" filled="f" stroked="f" coordsize="21600,21600">
              <v:path/>
              <v:fill on="f" focussize="0,0"/>
              <v:stroke on="f"/>
              <v:imagedata o:title=""/>
              <o:lock v:ext="edit" text="t" aspectratio="t"/>
            </v:shape>
            <v:rect id="_x0000_s4183" o:spid="_x0000_s4183" o:spt="1" style="position:absolute;left:76;top:13;height:21;width:12;mso-wrap-style:none;" filled="f" stroked="f" coordsize="21600,21600">
              <v:path/>
              <v:fill on="f" focussize="0,0"/>
              <v:stroke on="f"/>
              <v:imagedata o:title=""/>
              <o:lock v:ext="edit" aspectratio="f"/>
              <v:textbox inset="0mm,0mm,0mm,0mm">
                <w:txbxContent>
                  <w:p/>
                </w:txbxContent>
              </v:textbox>
            </v:rect>
            <v:rect id="_x0000_s4184" o:spid="_x0000_s4184" o:spt="1" style="position:absolute;left:66;top:3;height:37;width:492;" filled="f" stroked="f" coordsize="21600,21600">
              <v:path/>
              <v:fill on="f" focussize="0,0"/>
              <v:stroke on="f"/>
              <v:imagedata o:title=""/>
              <o:lock v:ext="edit" aspectratio="f"/>
              <v:textbox inset="0mm,0mm,0mm,0mm">
                <w:txbxContent>
                  <w:p>
                    <w:pPr>
                      <w:ind w:firstLine="31680" w:firstLineChars="250"/>
                      <w:rPr>
                        <w:sz w:val="36"/>
                        <w:szCs w:val="36"/>
                      </w:rPr>
                    </w:pPr>
                    <w:r>
                      <w:rPr>
                        <w:rFonts w:hint="eastAsia"/>
                        <w:sz w:val="36"/>
                        <w:szCs w:val="36"/>
                        <w:lang w:eastAsia="zh-CN"/>
                      </w:rPr>
                      <w:t>双湖县</w:t>
                    </w:r>
                    <w:r>
                      <w:rPr>
                        <w:rFonts w:hint="eastAsia"/>
                        <w:sz w:val="36"/>
                        <w:szCs w:val="36"/>
                      </w:rPr>
                      <w:t>交通运输局行政处罚流程图</w:t>
                    </w:r>
                  </w:p>
                </w:txbxContent>
              </v:textbox>
            </v:rect>
            <v:rect id="_x0000_s4185" o:spid="_x0000_s4185" o:spt="1" style="position:absolute;left:19;top:46;height:21;width:64;mso-wrap-style:none;" filled="f" stroked="f" coordsize="21600,21600">
              <v:path/>
              <v:fill on="f" focussize="0,0"/>
              <v:stroke on="f"/>
              <v:imagedata o:title=""/>
              <o:lock v:ext="edit" aspectratio="f"/>
              <v:textbox inset="0mm,0mm,0mm,0mm">
                <w:txbxContent>
                  <w:p>
                    <w:r>
                      <w:rPr>
                        <w:rFonts w:hint="eastAsia"/>
                        <w:sz w:val="24"/>
                      </w:rPr>
                      <w:t>职权名称</w:t>
                    </w:r>
                  </w:p>
                </w:txbxContent>
              </v:textbox>
            </v:rect>
            <v:rect id="_x0000_s4186" o:spid="_x0000_s4186" o:spt="1" style="position:absolute;left:111;top:46;height:21;width:16;mso-wrap-style:none;" filled="f" stroked="f" coordsize="21600,21600">
              <v:path/>
              <v:fill on="f" focussize="0,0"/>
              <v:stroke on="f"/>
              <v:imagedata o:title=""/>
              <o:lock v:ext="edit" aspectratio="f"/>
              <v:textbox inset="0mm,0mm,0mm,0mm">
                <w:txbxContent>
                  <w:p>
                    <w:r>
                      <w:rPr>
                        <w:rFonts w:hint="eastAsia"/>
                        <w:sz w:val="24"/>
                      </w:rPr>
                      <w:t>：</w:t>
                    </w:r>
                  </w:p>
                </w:txbxContent>
              </v:textbox>
            </v:rect>
            <v:rect id="_x0000_s4187" o:spid="_x0000_s4187" o:spt="1" style="position:absolute;left:134;top:46;height:21;width:304;mso-wrap-style:none;" filled="f" stroked="f" coordsize="21600,21600">
              <v:path/>
              <v:fill on="f" focussize="0,0"/>
              <v:stroke on="f"/>
              <v:imagedata o:title=""/>
              <o:lock v:ext="edit" aspectratio="f"/>
              <v:textbox inset="0mm,0mm,0mm,0mm">
                <w:txbxContent>
                  <w:p>
                    <w:pPr>
                      <w:rPr>
                        <w:sz w:val="24"/>
                      </w:rPr>
                    </w:pPr>
                    <w:r>
                      <w:rPr>
                        <w:rFonts w:hint="eastAsia"/>
                        <w:sz w:val="24"/>
                      </w:rPr>
                      <w:t>对采取故意堵塞固定超限检测站点通行车道</w:t>
                    </w:r>
                  </w:p>
                  <w:p/>
                </w:txbxContent>
              </v:textbox>
            </v:rect>
            <v:rect id="_x0000_s4188" o:spid="_x0000_s4188" o:spt="1" style="position:absolute;left:521;top:46;height:21;width:88;" filled="f" stroked="f" coordsize="21600,21600">
              <v:path/>
              <v:fill on="f" focussize="0,0"/>
              <v:stroke on="f"/>
              <v:imagedata o:title=""/>
              <o:lock v:ext="edit" aspectratio="f"/>
              <v:textbox inset="0mm,0mm,0mm,0mm">
                <w:txbxContent>
                  <w:p>
                    <w:r>
                      <w:rPr>
                        <w:rFonts w:hint="eastAsia"/>
                        <w:sz w:val="24"/>
                      </w:rPr>
                      <w:t>序号：</w:t>
                    </w:r>
                    <w:r>
                      <w:rPr>
                        <w:sz w:val="24"/>
                      </w:rPr>
                      <w:t>96</w:t>
                    </w:r>
                  </w:p>
                </w:txbxContent>
              </v:textbox>
            </v:rect>
            <v:rect id="_x0000_s4189" o:spid="_x0000_s4189" o:spt="1" style="position:absolute;left:19;top:75;height:21;width:384;mso-wrap-style:none;" filled="f" stroked="f" coordsize="21600,21600">
              <v:path/>
              <v:fill on="f" focussize="0,0"/>
              <v:stroke on="f"/>
              <v:imagedata o:title=""/>
              <o:lock v:ext="edit" aspectratio="f"/>
              <v:textbox inset="0mm,0mm,0mm,0mm">
                <w:txbxContent>
                  <w:p>
                    <w:r>
                      <w:rPr>
                        <w:rFonts w:hint="eastAsia"/>
                        <w:sz w:val="24"/>
                      </w:rPr>
                      <w:t>强行通过固定超限检测站点等方式扰乱超限检测秩序的</w:t>
                    </w:r>
                  </w:p>
                </w:txbxContent>
              </v:textbox>
            </v:rect>
            <v:rect id="_x0000_s4190" o:spid="_x0000_s4190" o:spt="1" style="position:absolute;left:566;top:75;height:21;width:12;mso-wrap-style:none;" filled="f" stroked="f" coordsize="21600,21600">
              <v:path/>
              <v:fill on="f" focussize="0,0"/>
              <v:stroke on="f"/>
              <v:imagedata o:title=""/>
              <o:lock v:ext="edit" aspectratio="f"/>
              <v:textbox inset="0mm,0mm,0mm,0mm">
                <w:txbxContent>
                  <w:p/>
                </w:txbxContent>
              </v:textbox>
            </v:rect>
            <v:rect id="_x0000_s4191" o:spid="_x0000_s4191" o:spt="1" style="position:absolute;left:19;top:105;height:21;width:288;mso-wrap-style:none;" filled="f" stroked="f" coordsize="21600,21600">
              <v:path/>
              <v:fill on="f" focussize="0,0"/>
              <v:stroke on="f"/>
              <v:imagedata o:title=""/>
              <o:lock v:ext="edit" aspectratio="f"/>
              <v:textbox inset="0mm,0mm,0mm,0mm">
                <w:txbxContent>
                  <w:p>
                    <w:r>
                      <w:rPr>
                        <w:rFonts w:hint="eastAsia"/>
                        <w:sz w:val="24"/>
                      </w:rPr>
                      <w:t>采取短途驳载等方式逃避超限检测的处罚</w:t>
                    </w:r>
                  </w:p>
                </w:txbxContent>
              </v:textbox>
            </v:rect>
            <v:rect id="_x0000_s4192" o:spid="_x0000_s4192" o:spt="1" style="position:absolute;left:25;top:150;height:21;width:12;mso-wrap-style:none;" filled="f" stroked="f" coordsize="21600,21600">
              <v:path/>
              <v:fill on="f" focussize="0,0"/>
              <v:stroke on="f"/>
              <v:imagedata o:title=""/>
              <o:lock v:ext="edit" aspectratio="f"/>
              <v:textbox inset="0mm,0mm,0mm,0mm">
                <w:txbxContent>
                  <w:p/>
                </w:txbxContent>
              </v:textbox>
            </v:rect>
            <v:rect id="_x0000_s4193" o:spid="_x0000_s4193" o:spt="1" style="position:absolute;left:62;top:150;height:21;width:12;mso-wrap-style:none;" filled="f" stroked="f" coordsize="21600,21600">
              <v:path/>
              <v:fill on="f" focussize="0,0"/>
              <v:stroke on="f"/>
              <v:imagedata o:title=""/>
              <o:lock v:ext="edit" aspectratio="f"/>
              <v:textbox inset="0mm,0mm,0mm,0mm">
                <w:txbxContent>
                  <w:p/>
                </w:txbxContent>
              </v:textbox>
            </v:rect>
            <v:rect id="_x0000_s4194" o:spid="_x0000_s4194" o:spt="1" style="position:absolute;left:80;top:150;height:21;width:20;mso-wrap-style:none;" filled="f" stroked="f" coordsize="21600,21600">
              <v:path/>
              <v:fill on="f" focussize="0,0"/>
              <v:stroke on="f"/>
              <v:imagedata o:title=""/>
              <o:lock v:ext="edit" aspectratio="f"/>
              <v:textbox inset="2mm,0mm,0mm,0mm">
                <w:txbxContent>
                  <w:p/>
                </w:txbxContent>
              </v:textbox>
            </v:rect>
            <v:rect id="_x0000_s4195" o:spid="_x0000_s4195" o:spt="1" style="position:absolute;left:264;top:185;height:21;width:12;mso-wrap-style:none;" filled="f" stroked="f" coordsize="21600,21600">
              <v:path/>
              <v:fill on="f" focussize="0,0"/>
              <v:stroke on="f"/>
              <v:imagedata o:title=""/>
              <o:lock v:ext="edit" aspectratio="f"/>
              <v:textbox inset="0mm,0mm,0mm,0mm">
                <w:txbxContent>
                  <w:p/>
                </w:txbxContent>
              </v:textbox>
            </v:rect>
            <v:shape id="_x0000_s4196" o:spid="_x0000_s4196" style="position:absolute;left:260;top:177;height:35;width:117;" filled="f" stroked="t" coordsize="2197,623" path="m312,623l1885,623hdc2057,623,2197,483,2197,311c2197,139,2057,0,1885,0c1885,0,1885,0,1885,0hal312,0hdc140,0,0,139,0,311c0,483,140,623,312,623haxe">
              <v:path arrowok="t"/>
              <v:fill on="f" focussize="0,0"/>
              <v:stroke weight="1.5pt" color="#FFFFFF" endcap="round"/>
              <v:imagedata o:title=""/>
              <o:lock v:ext="edit" aspectratio="f"/>
            </v:shape>
            <v:shape id="_x0000_s4197" o:spid="_x0000_s4197" style="position:absolute;left:250;top:166;height:36;width:117;" filled="f" stroked="t" coordsize="2196,624" path="m311,624l1885,624hdc2057,624,2196,484,2196,312c2196,140,2057,0,1885,0c1885,0,1885,0,1885,0hal1885,0,311,0hdc139,0,0,140,0,312c0,484,139,624,311,624haxe">
              <v:path arrowok="t"/>
              <v:fill on="f" focussize="0,0"/>
              <v:stroke weight="1.5pt" color="#000000" endcap="round"/>
              <v:imagedata o:title=""/>
              <o:lock v:ext="edit" aspectratio="f"/>
            </v:shape>
            <v:rect id="_x0000_s4198" o:spid="_x0000_s4198" o:spt="1" style="position:absolute;left:254;top:174;height:21;width:96;mso-wrap-style:none;" filled="f" stroked="f" coordsize="21600,21600">
              <v:path/>
              <v:fill on="f" focussize="0,0"/>
              <v:stroke on="f"/>
              <v:imagedata o:title=""/>
              <o:lock v:ext="edit" aspectratio="f"/>
              <v:textbox inset="0mm,0mm,0mm,0mm">
                <w:txbxContent>
                  <w:p>
                    <w:r>
                      <w:rPr>
                        <w:rFonts w:hint="eastAsia"/>
                        <w:sz w:val="24"/>
                      </w:rPr>
                      <w:t>发现违法事实</w:t>
                    </w:r>
                  </w:p>
                </w:txbxContent>
              </v:textbox>
            </v:rect>
            <v:rect id="_x0000_s4199" o:spid="_x0000_s4199" o:spt="1" style="position:absolute;left:250;top:232;height:36;width:117;" filled="f" stroked="t" coordsize="21600,21600">
              <v:path/>
              <v:fill on="f" focussize="0,0"/>
              <v:stroke weight="1.5pt" color="#000000" joinstyle="round" endcap="round"/>
              <v:imagedata o:title=""/>
              <o:lock v:ext="edit" aspectratio="f"/>
            </v:rect>
            <v:rect id="_x0000_s4200" o:spid="_x0000_s4200" o:spt="1" style="position:absolute;left:263;top:240;height:21;width:16;mso-wrap-style:none;" filled="f" stroked="f" coordsize="21600,21600">
              <v:path/>
              <v:fill on="f" focussize="0,0"/>
              <v:stroke on="f"/>
              <v:imagedata o:title=""/>
              <o:lock v:ext="edit" aspectratio="f"/>
              <v:textbox inset="0mm,0mm,0mm,0mm">
                <w:txbxContent>
                  <w:p>
                    <w:r>
                      <w:rPr>
                        <w:rFonts w:hint="eastAsia"/>
                        <w:sz w:val="24"/>
                      </w:rPr>
                      <w:t>立</w:t>
                    </w:r>
                  </w:p>
                </w:txbxContent>
              </v:textbox>
            </v:rect>
            <v:rect id="_x0000_s4201" o:spid="_x0000_s4201" o:spt="1" style="position:absolute;left:281;top:240;height:21;width:16;mso-wrap-style:none;" filled="f" stroked="f" coordsize="21600,21600">
              <v:path/>
              <v:fill on="f" focussize="0,0"/>
              <v:stroke on="f"/>
              <v:imagedata o:title=""/>
              <o:lock v:ext="edit" aspectratio="f"/>
              <v:textbox inset="0mm,0mm,0mm,0mm">
                <w:txbxContent>
                  <w:p>
                    <w:r>
                      <w:rPr>
                        <w:rFonts w:hint="eastAsia"/>
                        <w:sz w:val="24"/>
                      </w:rPr>
                      <w:t>（</w:t>
                    </w:r>
                  </w:p>
                </w:txbxContent>
              </v:textbox>
            </v:rect>
            <v:rect id="_x0000_s4202" o:spid="_x0000_s4202" o:spt="1" style="position:absolute;left:299;top:240;height:21;width:16;mso-wrap-style:none;" filled="f" stroked="f" coordsize="21600,21600">
              <v:path/>
              <v:fill on="f" focussize="0,0"/>
              <v:stroke on="f"/>
              <v:imagedata o:title=""/>
              <o:lock v:ext="edit" aspectratio="f"/>
              <v:textbox inset="0mm,0mm,0mm,0mm">
                <w:txbxContent>
                  <w:p>
                    <w:r>
                      <w:rPr>
                        <w:rFonts w:hint="eastAsia"/>
                        <w:sz w:val="24"/>
                      </w:rPr>
                      <w:t>受</w:t>
                    </w:r>
                  </w:p>
                </w:txbxContent>
              </v:textbox>
            </v:rect>
            <v:rect id="_x0000_s4203" o:spid="_x0000_s4203" o:spt="1" style="position:absolute;left:317;top:240;height:21;width:16;mso-wrap-style:none;" filled="f" stroked="f" coordsize="21600,21600">
              <v:path/>
              <v:fill on="f" focussize="0,0"/>
              <v:stroke on="f"/>
              <v:imagedata o:title=""/>
              <o:lock v:ext="edit" aspectratio="f"/>
              <v:textbox inset="0mm,0mm,0mm,0mm">
                <w:txbxContent>
                  <w:p>
                    <w:r>
                      <w:rPr>
                        <w:rFonts w:hint="eastAsia"/>
                        <w:sz w:val="24"/>
                      </w:rPr>
                      <w:t>）</w:t>
                    </w:r>
                  </w:p>
                </w:txbxContent>
              </v:textbox>
            </v:rect>
            <v:rect id="_x0000_s4204" o:spid="_x0000_s4204" o:spt="1" style="position:absolute;left:336;top:240;height:21;width:16;mso-wrap-style:none;" filled="f" stroked="f" coordsize="21600,21600">
              <v:path/>
              <v:fill on="f" focussize="0,0"/>
              <v:stroke on="f"/>
              <v:imagedata o:title=""/>
              <o:lock v:ext="edit" aspectratio="f"/>
              <v:textbox inset="0mm,0mm,0mm,0mm">
                <w:txbxContent>
                  <w:p>
                    <w:r>
                      <w:rPr>
                        <w:rFonts w:hint="eastAsia"/>
                        <w:sz w:val="24"/>
                      </w:rPr>
                      <w:t>案</w:t>
                    </w:r>
                  </w:p>
                </w:txbxContent>
              </v:textbox>
            </v:rect>
            <v:rect id="_x0000_s4205" o:spid="_x0000_s4205" o:spt="1" style="position:absolute;left:250;top:300;height:42;width:117;" filled="f" stroked="t" coordsize="21600,21600">
              <v:path/>
              <v:fill on="f" focussize="0,0"/>
              <v:stroke weight="1.5pt" color="#000000" joinstyle="round" endcap="round"/>
              <v:imagedata o:title=""/>
              <o:lock v:ext="edit" aspectratio="f"/>
            </v:rect>
            <v:rect id="_x0000_s4206" o:spid="_x0000_s4206" o:spt="1" style="position:absolute;left:272;top:300;height:21;width:64;mso-wrap-style:none;" filled="f" stroked="f" coordsize="21600,21600">
              <v:path/>
              <v:fill on="f" focussize="0,0"/>
              <v:stroke on="f"/>
              <v:imagedata o:title=""/>
              <o:lock v:ext="edit" aspectratio="f"/>
              <v:textbox inset="0mm,0mm,0mm,0mm">
                <w:txbxContent>
                  <w:p>
                    <w:r>
                      <w:rPr>
                        <w:rFonts w:hint="eastAsia"/>
                        <w:sz w:val="24"/>
                      </w:rPr>
                      <w:t>调查取证</w:t>
                    </w:r>
                  </w:p>
                </w:txbxContent>
              </v:textbox>
            </v:rect>
            <v:rect id="_x0000_s4207" o:spid="_x0000_s4207" o:spt="1" style="position:absolute;left:264;top:324;height:21;width:16;mso-wrap-style:none;" filled="f" stroked="f" coordsize="21600,21600">
              <v:path/>
              <v:fill on="f" focussize="0,0"/>
              <v:stroke on="f"/>
              <v:imagedata o:title=""/>
              <o:lock v:ext="edit" aspectratio="f"/>
              <v:textbox inset="0mm,0mm,0mm,0mm">
                <w:txbxContent>
                  <w:p>
                    <w:r>
                      <w:rPr>
                        <w:rFonts w:hint="eastAsia"/>
                        <w:sz w:val="24"/>
                      </w:rPr>
                      <w:t>（</w:t>
                    </w:r>
                  </w:p>
                </w:txbxContent>
              </v:textbox>
            </v:rect>
            <v:rect id="_x0000_s4208" o:spid="_x0000_s4208" o:spt="1" style="position:absolute;left:281;top:324;height:21;width:8;mso-wrap-style:none;" filled="f" stroked="f" coordsize="21600,21600">
              <v:path/>
              <v:fill on="f" focussize="0,0"/>
              <v:stroke on="f"/>
              <v:imagedata o:title=""/>
              <o:lock v:ext="edit" aspectratio="f"/>
              <v:textbox inset="0mm,0mm,0mm,0mm">
                <w:txbxContent>
                  <w:p>
                    <w:r>
                      <w:rPr>
                        <w:sz w:val="24"/>
                      </w:rPr>
                      <w:t>2</w:t>
                    </w:r>
                  </w:p>
                </w:txbxContent>
              </v:textbox>
            </v:rect>
            <v:rect id="_x0000_s4209" o:spid="_x0000_s4209" o:spt="1" style="position:absolute;left:288;top:324;height:21;width:48;mso-wrap-style:none;" filled="f" stroked="f" coordsize="21600,21600">
              <v:path/>
              <v:fill on="f" focussize="0,0"/>
              <v:stroke on="f"/>
              <v:imagedata o:title=""/>
              <o:lock v:ext="edit" aspectratio="f"/>
              <v:textbox inset="0mm,0mm,0mm,0mm">
                <w:txbxContent>
                  <w:p>
                    <w:r>
                      <w:rPr>
                        <w:rFonts w:hint="eastAsia"/>
                        <w:sz w:val="24"/>
                      </w:rPr>
                      <w:t>人以上</w:t>
                    </w:r>
                  </w:p>
                </w:txbxContent>
              </v:textbox>
            </v:rect>
            <v:rect id="_x0000_s4210" o:spid="_x0000_s4210" o:spt="1" style="position:absolute;left:336;top:324;height:21;width:16;mso-wrap-style:none;" filled="f" stroked="f" coordsize="21600,21600">
              <v:path/>
              <v:fill on="f" focussize="0,0"/>
              <v:stroke on="f"/>
              <v:imagedata o:title=""/>
              <o:lock v:ext="edit" aspectratio="f"/>
              <v:textbox inset="0mm,0mm,0mm,0mm">
                <w:txbxContent>
                  <w:p>
                    <w:r>
                      <w:rPr>
                        <w:rFonts w:hint="eastAsia"/>
                        <w:sz w:val="24"/>
                      </w:rPr>
                      <w:t>）</w:t>
                    </w:r>
                  </w:p>
                </w:txbxContent>
              </v:textbox>
            </v:rect>
            <v:rect id="_x0000_s4211" o:spid="_x0000_s4211" o:spt="1" style="position:absolute;left:250;top:365;height:36;width:117;" filled="f" stroked="t" coordsize="21600,21600">
              <v:path/>
              <v:fill on="f" focussize="0,0"/>
              <v:stroke weight="1.5pt" color="#000000" joinstyle="round" endcap="round"/>
              <v:imagedata o:title=""/>
              <o:lock v:ext="edit" aspectratio="f"/>
            </v:rect>
            <v:rect id="_x0000_s4212" o:spid="_x0000_s4212" o:spt="1" style="position:absolute;left:281;top:375;height:21;width:16;mso-wrap-style:none;" filled="f" stroked="f" coordsize="21600,21600">
              <v:path/>
              <v:fill on="f" focussize="0,0"/>
              <v:stroke on="f"/>
              <v:imagedata o:title=""/>
              <o:lock v:ext="edit" aspectratio="f"/>
              <v:textbox inset="0mm,0mm,0mm,0mm">
                <w:txbxContent>
                  <w:p>
                    <w:r>
                      <w:rPr>
                        <w:rFonts w:hint="eastAsia"/>
                        <w:sz w:val="24"/>
                      </w:rPr>
                      <w:t>审</w:t>
                    </w:r>
                  </w:p>
                </w:txbxContent>
              </v:textbox>
            </v:rect>
            <v:rect id="_x0000_s4213" o:spid="_x0000_s4213" o:spt="1" style="position:absolute;left:317;top:375;height:21;width:16;mso-wrap-style:none;" filled="f" stroked="f" coordsize="21600,21600">
              <v:path/>
              <v:fill on="f" focussize="0,0"/>
              <v:stroke on="f"/>
              <v:imagedata o:title=""/>
              <o:lock v:ext="edit" aspectratio="f"/>
              <v:textbox inset="0mm,0mm,0mm,0mm">
                <w:txbxContent>
                  <w:p>
                    <w:r>
                      <w:rPr>
                        <w:rFonts w:hint="eastAsia"/>
                        <w:sz w:val="24"/>
                      </w:rPr>
                      <w:t>查</w:t>
                    </w:r>
                  </w:p>
                </w:txbxContent>
              </v:textbox>
            </v:rect>
            <v:shape id="_x0000_s4214" o:spid="_x0000_s4214" style="position:absolute;left:249;top:426;height:44;width:119;" filled="f" stroked="t" coordsize="119,44" path="m0,22l59,0,119,22,59,44,0,22xe">
              <v:path arrowok="t"/>
              <v:fill on="f" focussize="0,0"/>
              <v:stroke weight="1.5pt" color="#000000" endcap="round"/>
              <v:imagedata o:title=""/>
              <o:lock v:ext="edit" aspectratio="f"/>
            </v:shape>
            <v:rect id="_x0000_s4215" o:spid="_x0000_s4215" o:spt="1" style="position:absolute;left:263;top:438;height:21;width:80;mso-wrap-style:none;" filled="f" stroked="f" coordsize="21600,21600">
              <v:path/>
              <v:fill on="f" focussize="0,0"/>
              <v:stroke on="f"/>
              <v:imagedata o:title=""/>
              <o:lock v:ext="edit" aspectratio="f"/>
              <v:textbox inset="0mm,0mm,0mm,0mm">
                <w:txbxContent>
                  <w:p>
                    <w:r>
                      <w:rPr>
                        <w:rFonts w:hint="eastAsia"/>
                        <w:sz w:val="24"/>
                      </w:rPr>
                      <w:t>处罚前告知</w:t>
                    </w:r>
                  </w:p>
                </w:txbxContent>
              </v:textbox>
            </v:rect>
            <v:line id="_x0000_s4216" o:spid="_x0000_s4216" o:spt="20" style="position:absolute;left:308;top:202;height:23;width:0;" filled="f" stroked="t" coordsize="21600,21600">
              <v:path arrowok="t"/>
              <v:fill on="f" focussize="0,0"/>
              <v:stroke color="#000000" endcap="round"/>
              <v:imagedata o:title=""/>
              <o:lock v:ext="edit" aspectratio="f"/>
            </v:line>
            <v:shape id="_x0000_s4217" o:spid="_x0000_s4217" style="position:absolute;left:305;top:223;height:8;width:7;" fillcolor="#000000" filled="t" stroked="t" coordsize="138,138" path="m69,138l0,0hdc43,22,95,22,138,0hal69,138xe">
              <v:path arrowok="t"/>
              <v:fill on="t" color2="#FFFFFF" focussize="0,0"/>
              <v:stroke weight="0pt" color="#000000"/>
              <v:imagedata o:title=""/>
              <o:lock v:ext="edit" aspectratio="f"/>
            </v:shape>
            <v:line id="_x0000_s4218" o:spid="_x0000_s4218" o:spt="20" style="position:absolute;left:308;top:268;height:26;width:0;" filled="f" stroked="t" coordsize="21600,21600">
              <v:path arrowok="t"/>
              <v:fill on="f" focussize="0,0"/>
              <v:stroke color="#000000" endcap="round"/>
              <v:imagedata o:title=""/>
              <o:lock v:ext="edit" aspectratio="f"/>
            </v:line>
            <v:shape id="_x0000_s4219" o:spid="_x0000_s4219" style="position:absolute;left:305;top:292;height:8;width:7;" fillcolor="#000000" filled="t" stroked="t" coordsize="138,138" path="m69,138l0,0hdc43,22,95,22,138,0hal69,138xe">
              <v:path arrowok="t"/>
              <v:fill on="t" color2="#FFFFFF" focussize="0,0"/>
              <v:stroke weight="0pt" color="#000000"/>
              <v:imagedata o:title=""/>
              <o:lock v:ext="edit" aspectratio="f"/>
            </v:shape>
            <v:line id="_x0000_s4220" o:spid="_x0000_s4220" o:spt="20" style="position:absolute;left:308;top:342;height:18;width:0;" filled="f" stroked="t" coordsize="21600,21600">
              <v:path arrowok="t"/>
              <v:fill on="f" focussize="0,0"/>
              <v:stroke color="#000000" endcap="round"/>
              <v:imagedata o:title=""/>
              <o:lock v:ext="edit" aspectratio="f"/>
            </v:line>
            <v:shape id="_x0000_s4221" o:spid="_x0000_s4221" style="position:absolute;left:305;top:358;height:7;width:7;" fillcolor="#000000" filled="t" stroked="t" coordsize="138,138" path="m69,138l0,0hdc43,22,95,22,138,0hal138,0,69,138xe">
              <v:path arrowok="t"/>
              <v:fill on="t" color2="#FFFFFF" focussize="0,0"/>
              <v:stroke weight="0pt" color="#000000"/>
              <v:imagedata o:title=""/>
              <o:lock v:ext="edit" aspectratio="f"/>
            </v:shape>
            <v:line id="_x0000_s4222" o:spid="_x0000_s4222" o:spt="20" style="position:absolute;left:308;top:402;height:18;width:0;" filled="f" stroked="t" coordsize="21600,21600">
              <v:path arrowok="t"/>
              <v:fill on="f" focussize="0,0"/>
              <v:stroke color="#000000" endcap="round"/>
              <v:imagedata o:title=""/>
              <o:lock v:ext="edit" aspectratio="f"/>
            </v:line>
            <v:shape id="_x0000_s4223" o:spid="_x0000_s4223" style="position:absolute;left:305;top:418;height:8;width:7;" fillcolor="#000000" filled="t" stroked="t" coordsize="138,138" path="m69,138l0,0hdc43,21,95,21,138,0hal69,138xe">
              <v:path arrowok="t"/>
              <v:fill on="t" color2="#FFFFFF" focussize="0,0"/>
              <v:stroke weight="0pt" color="#000000"/>
              <v:imagedata o:title=""/>
              <o:lock v:ext="edit" aspectratio="f"/>
            </v:shape>
            <v:shape id="_x0000_s4224" o:spid="_x0000_s4224" style="position:absolute;left:249;top:629;height:48;width:119;" filled="f" stroked="t" coordsize="119,48" path="m0,24l59,0,119,24,59,48,0,24xe">
              <v:path arrowok="t"/>
              <v:fill on="f" focussize="0,0"/>
              <v:stroke weight="1.5pt" color="#000000" endcap="round"/>
              <v:imagedata o:title=""/>
              <o:lock v:ext="edit" aspectratio="f"/>
            </v:shape>
            <v:rect id="_x0000_s4225" o:spid="_x0000_s4225" o:spt="1" style="position:absolute;left:281;top:643;height:21;width:16;mso-wrap-style:none;" filled="f" stroked="f" coordsize="21600,21600">
              <v:path/>
              <v:fill on="f" focussize="0,0"/>
              <v:stroke on="f"/>
              <v:imagedata o:title=""/>
              <o:lock v:ext="edit" aspectratio="f"/>
              <v:textbox inset="0mm,0mm,0mm,0mm">
                <w:txbxContent>
                  <w:p>
                    <w:r>
                      <w:rPr>
                        <w:rFonts w:hint="eastAsia"/>
                        <w:sz w:val="24"/>
                      </w:rPr>
                      <w:t>决</w:t>
                    </w:r>
                  </w:p>
                </w:txbxContent>
              </v:textbox>
            </v:rect>
            <v:rect id="_x0000_s4226" o:spid="_x0000_s4226" o:spt="1" style="position:absolute;left:317;top:643;height:21;width:16;mso-wrap-style:none;" filled="f" stroked="f" coordsize="21600,21600">
              <v:path/>
              <v:fill on="f" focussize="0,0"/>
              <v:stroke on="f"/>
              <v:imagedata o:title=""/>
              <o:lock v:ext="edit" aspectratio="f"/>
              <v:textbox inset="0mm,0mm,0mm,0mm">
                <w:txbxContent>
                  <w:p>
                    <w:r>
                      <w:rPr>
                        <w:rFonts w:hint="eastAsia"/>
                        <w:sz w:val="24"/>
                      </w:rPr>
                      <w:t>定</w:t>
                    </w:r>
                  </w:p>
                </w:txbxContent>
              </v:textbox>
            </v:rect>
            <v:shape id="_x0000_s4227" o:spid="_x0000_s4227" style="position:absolute;left:249;top:698;height:44;width:119;" filled="f" stroked="t" coordsize="119,44" path="m0,22l59,0,119,22,59,44,0,22xe">
              <v:path arrowok="t"/>
              <v:fill on="f" focussize="0,0"/>
              <v:stroke weight="1.5pt" color="#000000" endcap="round"/>
              <v:imagedata o:title=""/>
              <o:lock v:ext="edit" aspectratio="f"/>
            </v:shape>
            <v:rect id="_x0000_s4228" o:spid="_x0000_s4228" o:spt="1" style="position:absolute;left:281;top:711;height:21;width:16;mso-wrap-style:none;" filled="f" stroked="f" coordsize="21600,21600">
              <v:path/>
              <v:fill on="f" focussize="0,0"/>
              <v:stroke on="f"/>
              <v:imagedata o:title=""/>
              <o:lock v:ext="edit" aspectratio="f"/>
              <v:textbox inset="0mm,0mm,0mm,0mm">
                <w:txbxContent>
                  <w:p>
                    <w:r>
                      <w:rPr>
                        <w:rFonts w:hint="eastAsia"/>
                        <w:sz w:val="24"/>
                      </w:rPr>
                      <w:t>送</w:t>
                    </w:r>
                  </w:p>
                </w:txbxContent>
              </v:textbox>
            </v:rect>
            <v:rect id="_x0000_s4229" o:spid="_x0000_s4229" o:spt="1" style="position:absolute;left:317;top:711;height:21;width:16;mso-wrap-style:none;" filled="f" stroked="f" coordsize="21600,21600">
              <v:path/>
              <v:fill on="f" focussize="0,0"/>
              <v:stroke on="f"/>
              <v:imagedata o:title=""/>
              <o:lock v:ext="edit" aspectratio="f"/>
              <v:textbox inset="0mm,0mm,0mm,0mm">
                <w:txbxContent>
                  <w:p>
                    <w:r>
                      <w:rPr>
                        <w:rFonts w:hint="eastAsia"/>
                        <w:sz w:val="24"/>
                      </w:rPr>
                      <w:t>达</w:t>
                    </w:r>
                  </w:p>
                </w:txbxContent>
              </v:textbox>
            </v:rect>
            <v:shape id="_x0000_s4230" o:spid="_x0000_s4230" style="position:absolute;left:249;top:783;height:44;width:119;" filled="f" stroked="t" coordsize="119,44" path="m0,22l59,0,119,22,59,44,0,22xe">
              <v:path arrowok="t"/>
              <v:fill on="f" focussize="0,0"/>
              <v:stroke weight="1.5pt" color="#000000" endcap="round"/>
              <v:imagedata o:title=""/>
              <o:lock v:ext="edit" aspectratio="f"/>
            </v:shape>
            <v:rect id="_x0000_s4231" o:spid="_x0000_s4231" o:spt="1" style="position:absolute;left:281;top:796;height:21;width:16;mso-wrap-style:none;" filled="f" stroked="f" coordsize="21600,21600">
              <v:path/>
              <v:fill on="f" focussize="0,0"/>
              <v:stroke on="f"/>
              <v:imagedata o:title=""/>
              <o:lock v:ext="edit" aspectratio="f"/>
              <v:textbox inset="0mm,0mm,0mm,0mm">
                <w:txbxContent>
                  <w:p>
                    <w:r>
                      <w:rPr>
                        <w:rFonts w:hint="eastAsia"/>
                        <w:sz w:val="24"/>
                      </w:rPr>
                      <w:t>执</w:t>
                    </w:r>
                  </w:p>
                </w:txbxContent>
              </v:textbox>
            </v:rect>
            <v:rect id="_x0000_s4232" o:spid="_x0000_s4232" o:spt="1" style="position:absolute;left:317;top:796;height:21;width:16;mso-wrap-style:none;" filled="f" stroked="f" coordsize="21600,21600">
              <v:path/>
              <v:fill on="f" focussize="0,0"/>
              <v:stroke on="f"/>
              <v:imagedata o:title=""/>
              <o:lock v:ext="edit" aspectratio="f"/>
              <v:textbox inset="0mm,0mm,0mm,0mm">
                <w:txbxContent>
                  <w:p>
                    <w:r>
                      <w:rPr>
                        <w:rFonts w:hint="eastAsia"/>
                        <w:sz w:val="24"/>
                      </w:rPr>
                      <w:t>行</w:t>
                    </w:r>
                  </w:p>
                </w:txbxContent>
              </v:textbox>
            </v:rect>
            <v:shape id="_x0000_s4233" o:spid="_x0000_s4233" style="position:absolute;left:249;top:850;height:42;width:119;" filled="f" stroked="t" coordsize="2231,731" path="m365,731l1865,731hdc2067,731,2231,568,2231,366c2231,164,2067,0,1865,0c1865,0,1865,0,1865,0hal1865,0,365,0hdc163,0,0,164,0,366c0,568,163,731,365,731haxe">
              <v:path arrowok="t"/>
              <v:fill on="f" focussize="0,0"/>
              <v:stroke weight="1.5pt" color="#000000" endcap="round"/>
              <v:imagedata o:title=""/>
              <o:lock v:ext="edit" aspectratio="f"/>
            </v:shape>
            <v:rect id="_x0000_s4234" o:spid="_x0000_s4234" o:spt="1" style="position:absolute;left:281;top:861;height:21;width:16;mso-wrap-style:none;" filled="f" stroked="f" coordsize="21600,21600">
              <v:path/>
              <v:fill on="f" focussize="0,0"/>
              <v:stroke on="f"/>
              <v:imagedata o:title=""/>
              <o:lock v:ext="edit" aspectratio="f"/>
              <v:textbox inset="0mm,0mm,0mm,0mm">
                <w:txbxContent>
                  <w:p>
                    <w:r>
                      <w:rPr>
                        <w:rFonts w:hint="eastAsia"/>
                        <w:sz w:val="24"/>
                      </w:rPr>
                      <w:t>结</w:t>
                    </w:r>
                  </w:p>
                </w:txbxContent>
              </v:textbox>
            </v:rect>
            <v:rect id="_x0000_s4235" o:spid="_x0000_s4235" o:spt="1" style="position:absolute;left:317;top:861;height:21;width:16;mso-wrap-style:none;" filled="f" stroked="f" coordsize="21600,21600">
              <v:path/>
              <v:fill on="f" focussize="0,0"/>
              <v:stroke on="f"/>
              <v:imagedata o:title=""/>
              <o:lock v:ext="edit" aspectratio="f"/>
              <v:textbox inset="0mm,0mm,0mm,0mm">
                <w:txbxContent>
                  <w:p>
                    <w:r>
                      <w:rPr>
                        <w:rFonts w:hint="eastAsia"/>
                        <w:sz w:val="24"/>
                      </w:rPr>
                      <w:t>案</w:t>
                    </w:r>
                  </w:p>
                </w:txbxContent>
              </v:textbox>
            </v:rect>
            <v:line id="_x0000_s4236" o:spid="_x0000_s4236" o:spt="20" style="position:absolute;left:308;top:470;height:154;width:0;" filled="f" stroked="t" coordsize="21600,21600">
              <v:path arrowok="t"/>
              <v:fill on="f" focussize="0,0"/>
              <v:stroke color="#000000" endcap="round"/>
              <v:imagedata o:title=""/>
              <o:lock v:ext="edit" aspectratio="f"/>
            </v:line>
            <v:shape id="_x0000_s4237" o:spid="_x0000_s4237" style="position:absolute;left:305;top:622;height:7;width:7;" fillcolor="#000000" filled="t" stroked="t" coordsize="138,138" path="m69,138l0,0hdc43,22,95,22,138,0hal69,138xe">
              <v:path arrowok="t"/>
              <v:fill on="t" color2="#FFFFFF" focussize="0,0"/>
              <v:stroke weight="0pt" color="#000000"/>
              <v:imagedata o:title=""/>
              <o:lock v:ext="edit" aspectratio="f"/>
            </v:shape>
            <v:line id="_x0000_s4238" o:spid="_x0000_s4238" o:spt="20" style="position:absolute;left:308;top:678;height:14;width:0;" filled="f" stroked="t" coordsize="21600,21600">
              <v:path arrowok="t"/>
              <v:fill on="f" focussize="0,0"/>
              <v:stroke color="#000000" endcap="round"/>
              <v:imagedata o:title=""/>
              <o:lock v:ext="edit" aspectratio="f"/>
            </v:line>
            <v:shape id="_x0000_s4239" o:spid="_x0000_s4239" style="position:absolute;left:305;top:690;height:8;width:7;" fillcolor="#000000" filled="t" stroked="t" coordsize="138,139" path="m69,139l0,0hdc43,22,95,22,138,0hal138,0,69,139xe">
              <v:path arrowok="t"/>
              <v:fill on="t" color2="#FFFFFF" focussize="0,0"/>
              <v:stroke weight="0pt" color="#000000"/>
              <v:imagedata o:title=""/>
              <o:lock v:ext="edit" aspectratio="f"/>
            </v:shape>
            <v:line id="_x0000_s4240" o:spid="_x0000_s4240" o:spt="20" style="position:absolute;left:308;top:742;height:35;width:0;" filled="f" stroked="t" coordsize="21600,21600">
              <v:path arrowok="t"/>
              <v:fill on="f" focussize="0,0"/>
              <v:stroke color="#000000" endcap="round"/>
              <v:imagedata o:title=""/>
              <o:lock v:ext="edit" aspectratio="f"/>
            </v:line>
            <v:shape id="_x0000_s4241" o:spid="_x0000_s4241" style="position:absolute;left:305;top:775;height:8;width:7;" fillcolor="#000000" filled="t" stroked="t" coordsize="138,139" path="m69,139l0,0hdc43,22,95,22,138,0hal69,139xe">
              <v:path arrowok="t"/>
              <v:fill on="t" color2="#FFFFFF" focussize="0,0"/>
              <v:stroke weight="0pt" color="#000000"/>
              <v:imagedata o:title=""/>
              <o:lock v:ext="edit" aspectratio="f"/>
            </v:shape>
            <v:line id="_x0000_s4242" o:spid="_x0000_s4242" o:spt="20" style="position:absolute;left:308;top:828;height:16;width:0;" filled="f" stroked="t" coordsize="21600,21600">
              <v:path arrowok="t"/>
              <v:fill on="f" focussize="0,0"/>
              <v:stroke color="#000000" endcap="round"/>
              <v:imagedata o:title=""/>
              <o:lock v:ext="edit" aspectratio="f"/>
            </v:line>
            <v:shape id="_x0000_s4243" o:spid="_x0000_s4243" style="position:absolute;left:305;top:842;height:8;width:7;" fillcolor="#000000" filled="t" stroked="t" coordsize="138,138" path="m69,138l0,0hdc43,22,95,22,138,0hal69,138xe">
              <v:path arrowok="t"/>
              <v:fill on="t" color2="#FFFFFF" focussize="0,0"/>
              <v:stroke weight="0pt" color="#000000"/>
              <v:imagedata o:title=""/>
              <o:lock v:ext="edit" aspectratio="f"/>
            </v:shape>
            <v:shape id="_x0000_s4244" o:spid="_x0000_s4244" style="position:absolute;left:103;top:208;height:48;width:132;" filled="f" stroked="t" coordsize="132,48" path="m0,24l66,0,132,24,66,48,0,24xe">
              <v:path arrowok="t"/>
              <v:fill on="f" focussize="0,0"/>
              <v:stroke color="#000000" endcap="round"/>
              <v:imagedata o:title=""/>
              <o:lock v:ext="edit" aspectratio="f"/>
            </v:shape>
            <v:rect id="_x0000_s4245" o:spid="_x0000_s4245" o:spt="1" style="position:absolute;left:136;top:218;height:21;width:96;mso-wrap-style:none;" filled="f" stroked="f" coordsize="21600,21600">
              <v:path/>
              <v:fill on="f" focussize="0,0"/>
              <v:stroke on="f"/>
              <v:imagedata o:title=""/>
              <o:lock v:ext="edit" aspectratio="f"/>
              <v:textbox inset="0mm,0mm,0mm,0mm">
                <w:txbxContent>
                  <w:p>
                    <w:r>
                      <w:rPr>
                        <w:rFonts w:hint="eastAsia"/>
                        <w:sz w:val="24"/>
                      </w:rPr>
                      <w:t>表明执法身份</w:t>
                    </w:r>
                  </w:p>
                </w:txbxContent>
              </v:textbox>
            </v:rect>
            <v:rect id="_x0000_s4246" o:spid="_x0000_s4246" o:spt="1" style="position:absolute;left:136;top:235;height:21;width:96;mso-wrap-style:none;" filled="f" stroked="f" coordsize="21600,21600">
              <v:path/>
              <v:fill on="f" focussize="0,0"/>
              <v:stroke on="f"/>
              <v:imagedata o:title=""/>
              <o:lock v:ext="edit" aspectratio="f"/>
              <v:textbox inset="0mm,0mm,0mm,0mm">
                <w:txbxContent>
                  <w:p>
                    <w:r>
                      <w:rPr>
                        <w:rFonts w:hint="eastAsia"/>
                        <w:sz w:val="24"/>
                      </w:rPr>
                      <w:t>指出违法事实</w:t>
                    </w:r>
                  </w:p>
                </w:txbxContent>
              </v:textbox>
            </v:rect>
            <v:shape id="_x0000_s4247" o:spid="_x0000_s4247" style="position:absolute;left:103;top:273;height:65;width:132;" filled="f" stroked="t" coordsize="132,65" path="m0,32l66,0,132,32,66,65,0,32xe">
              <v:path arrowok="t"/>
              <v:fill on="f" focussize="0,0"/>
              <v:stroke color="#000000" endcap="round"/>
              <v:imagedata o:title=""/>
              <o:lock v:ext="edit" aspectratio="f"/>
            </v:shape>
            <v:rect id="_x0000_s4248" o:spid="_x0000_s4248" o:spt="1" style="position:absolute;left:136;top:292;height:21;width:96;mso-wrap-style:none;" filled="f" stroked="f" coordsize="21600,21600">
              <v:path/>
              <v:fill on="f" focussize="0,0"/>
              <v:stroke on="f"/>
              <v:imagedata o:title=""/>
              <o:lock v:ext="edit" aspectratio="f"/>
              <v:textbox inset="0mm,0mm,0mm,0mm">
                <w:txbxContent>
                  <w:p>
                    <w:r>
                      <w:rPr>
                        <w:rFonts w:hint="eastAsia"/>
                        <w:sz w:val="24"/>
                      </w:rPr>
                      <w:t>说明处罚理由</w:t>
                    </w:r>
                  </w:p>
                </w:txbxContent>
              </v:textbox>
            </v:rect>
            <v:rect id="_x0000_s4249" o:spid="_x0000_s4249" o:spt="1" style="position:absolute;left:136;top:307;height:21;width:96;mso-wrap-style:none;" filled="f" stroked="f" coordsize="21600,21600">
              <v:path/>
              <v:fill on="f" focussize="0,0"/>
              <v:stroke on="f"/>
              <v:imagedata o:title=""/>
              <o:lock v:ext="edit" aspectratio="f"/>
              <v:textbox inset="0mm,0mm,0mm,0mm">
                <w:txbxContent>
                  <w:p>
                    <w:r>
                      <w:rPr>
                        <w:rFonts w:hint="eastAsia"/>
                        <w:sz w:val="24"/>
                      </w:rPr>
                      <w:t>听取陈述申辩</w:t>
                    </w:r>
                  </w:p>
                </w:txbxContent>
              </v:textbox>
            </v:rect>
            <v:shape id="_x0000_s4250" o:spid="_x0000_s4250" style="position:absolute;left:103;top:370;height:48;width:132;" filled="f" stroked="t" coordsize="132,48" path="m0,24l66,0,132,24,66,48,0,24xe">
              <v:path arrowok="t"/>
              <v:fill on="f" focussize="0,0"/>
              <v:stroke color="#000000" endcap="round"/>
              <v:imagedata o:title=""/>
              <o:lock v:ext="edit" aspectratio="f"/>
            </v:shape>
            <v:rect id="_x0000_s4251" o:spid="_x0000_s4251" o:spt="1" style="position:absolute;left:136;top:381;height:21;width:96;mso-wrap-style:none;" filled="f" stroked="f" coordsize="21600,21600">
              <v:path/>
              <v:fill on="f" focussize="0,0"/>
              <v:stroke on="f"/>
              <v:imagedata o:title=""/>
              <o:lock v:ext="edit" aspectratio="f"/>
              <v:textbox inset="0mm,0mm,0mm,0mm">
                <w:txbxContent>
                  <w:p>
                    <w:r>
                      <w:rPr>
                        <w:rFonts w:hint="eastAsia"/>
                        <w:sz w:val="24"/>
                      </w:rPr>
                      <w:t>制作处罚决定</w:t>
                    </w:r>
                  </w:p>
                </w:txbxContent>
              </v:textbox>
            </v:rect>
            <v:rect id="_x0000_s4252" o:spid="_x0000_s4252" o:spt="1" style="position:absolute;left:136;top:397;height:21;width:16;mso-wrap-style:none;" filled="f" stroked="f" coordsize="21600,21600">
              <v:path/>
              <v:fill on="f" focussize="0,0"/>
              <v:stroke on="f"/>
              <v:imagedata o:title=""/>
              <o:lock v:ext="edit" aspectratio="f"/>
              <v:textbox inset="0mm,0mm,0mm,0mm">
                <w:txbxContent>
                  <w:p>
                    <w:r>
                      <w:rPr>
                        <w:rFonts w:hint="eastAsia"/>
                        <w:sz w:val="24"/>
                      </w:rPr>
                      <w:t>书</w:t>
                    </w:r>
                  </w:p>
                </w:txbxContent>
              </v:textbox>
            </v:rect>
            <v:rect id="_x0000_s4253" o:spid="_x0000_s4253" o:spt="1" style="position:absolute;left:147;top:397;height:21;width:16;mso-wrap-style:none;" filled="f" stroked="f" coordsize="21600,21600">
              <v:path/>
              <v:fill on="f" focussize="0,0"/>
              <v:stroke on="f"/>
              <v:imagedata o:title=""/>
              <o:lock v:ext="edit" aspectratio="f"/>
              <v:textbox inset="0mm,0mm,0mm,0mm">
                <w:txbxContent>
                  <w:p>
                    <w:r>
                      <w:rPr>
                        <w:rFonts w:hint="eastAsia"/>
                        <w:sz w:val="24"/>
                      </w:rPr>
                      <w:t>、</w:t>
                    </w:r>
                  </w:p>
                </w:txbxContent>
              </v:textbox>
            </v:rect>
            <v:rect id="_x0000_s4254" o:spid="_x0000_s4254" o:spt="1" style="position:absolute;left:158;top:397;height:21;width:64;mso-wrap-style:none;" filled="f" stroked="f" coordsize="21600,21600">
              <v:path/>
              <v:fill on="f" focussize="0,0"/>
              <v:stroke on="f"/>
              <v:imagedata o:title=""/>
              <o:lock v:ext="edit" aspectratio="f"/>
              <v:textbox inset="0mm,0mm,0mm,0mm">
                <w:txbxContent>
                  <w:p>
                    <w:r>
                      <w:rPr>
                        <w:rFonts w:hint="eastAsia"/>
                        <w:sz w:val="24"/>
                      </w:rPr>
                      <w:t>当场交付</w:t>
                    </w:r>
                  </w:p>
                </w:txbxContent>
              </v:textbox>
            </v:rect>
            <v:rect id="_x0000_s4255" o:spid="_x0000_s4255" o:spt="1" style="position:absolute;left:89;top:465;height:48;width:161;" filled="f" stroked="t" coordsize="21600,21600">
              <v:path/>
              <v:fill on="f" focussize="0,0"/>
              <v:stroke color="#000000" joinstyle="round" endcap="round"/>
              <v:imagedata o:title=""/>
              <o:lock v:ext="edit" aspectratio="f"/>
            </v:rect>
            <v:rect id="_x0000_s4256" o:spid="_x0000_s4256" o:spt="1" style="position:absolute;left:95;top:468;height:21;width:80;mso-wrap-style:none;" filled="f" stroked="f" coordsize="21600,21600">
              <v:path/>
              <v:fill on="f" focussize="0,0"/>
              <v:stroke on="f"/>
              <v:imagedata o:title=""/>
              <o:lock v:ext="edit" aspectratio="f"/>
              <v:textbox inset="0mm,0mm,0mm,0mm">
                <w:txbxContent>
                  <w:p>
                    <w:r>
                      <w:rPr>
                        <w:rFonts w:hint="eastAsia"/>
                        <w:sz w:val="24"/>
                      </w:rPr>
                      <w:t>执行当事人</w:t>
                    </w:r>
                  </w:p>
                </w:txbxContent>
              </v:textbox>
            </v:rect>
            <v:rect id="_x0000_s4257" o:spid="_x0000_s4257" o:spt="1" style="position:absolute;left:153;top:466;height:42;width:16;mso-wrap-style:none;" filled="f" stroked="f" coordsize="21600,21600">
              <v:path/>
              <v:fill on="f" focussize="0,0"/>
              <v:stroke on="f"/>
              <v:imagedata o:title=""/>
              <o:lock v:ext="edit" aspectratio="f"/>
              <v:textbox inset="0mm,0mm,0mm,0mm">
                <w:txbxContent>
                  <w:p>
                    <w:r>
                      <w:rPr>
                        <w:sz w:val="24"/>
                      </w:rPr>
                      <w:t>15</w:t>
                    </w:r>
                  </w:p>
                </w:txbxContent>
              </v:textbox>
            </v:rect>
            <v:rect id="_x0000_s4258" o:spid="_x0000_s4258" o:spt="1" style="position:absolute;left:164;top:468;height:21;width:112;mso-wrap-style:none;" filled="f" stroked="f" coordsize="21600,21600">
              <v:path/>
              <v:fill on="f" focussize="0,0"/>
              <v:stroke on="f"/>
              <v:imagedata o:title=""/>
              <o:lock v:ext="edit" aspectratio="f"/>
              <v:textbox inset="0mm,0mm,0mm,0mm">
                <w:txbxContent>
                  <w:p>
                    <w:r>
                      <w:rPr>
                        <w:rFonts w:hint="eastAsia"/>
                        <w:sz w:val="24"/>
                      </w:rPr>
                      <w:t>日内到指定银行</w:t>
                    </w:r>
                  </w:p>
                </w:txbxContent>
              </v:textbox>
            </v:rect>
            <v:rect id="_x0000_s4259" o:spid="_x0000_s4259" o:spt="1" style="position:absolute;left:95;top:483;height:21;width:64;mso-wrap-style:none;" filled="f" stroked="f" coordsize="21600,21600">
              <v:path/>
              <v:fill on="f" focussize="0,0"/>
              <v:stroke on="f"/>
              <v:imagedata o:title=""/>
              <o:lock v:ext="edit" aspectratio="f"/>
              <v:textbox inset="0mm,0mm,0mm,0mm">
                <w:txbxContent>
                  <w:p>
                    <w:r>
                      <w:rPr>
                        <w:rFonts w:hint="eastAsia"/>
                        <w:sz w:val="24"/>
                      </w:rPr>
                      <w:t>缴纳罚款</w:t>
                    </w:r>
                  </w:p>
                </w:txbxContent>
              </v:textbox>
            </v:rect>
            <v:rect id="_x0000_s4260" o:spid="_x0000_s4260" o:spt="1" style="position:absolute;left:141;top:483;height:21;width:16;mso-wrap-style:none;" filled="f" stroked="f" coordsize="21600,21600">
              <v:path/>
              <v:fill on="f" focussize="0,0"/>
              <v:stroke on="f"/>
              <v:imagedata o:title=""/>
              <o:lock v:ext="edit" aspectratio="f"/>
              <v:textbox inset="0mm,0mm,0mm,0mm">
                <w:txbxContent>
                  <w:p>
                    <w:r>
                      <w:rPr>
                        <w:rFonts w:hint="eastAsia"/>
                        <w:sz w:val="24"/>
                      </w:rPr>
                      <w:t>、</w:t>
                    </w:r>
                  </w:p>
                </w:txbxContent>
              </v:textbox>
            </v:rect>
            <v:rect id="_x0000_s4261" o:spid="_x0000_s4261" o:spt="1" style="position:absolute;left:153;top:483;height:21;width:128;mso-wrap-style:none;" filled="f" stroked="f" coordsize="21600,21600">
              <v:path/>
              <v:fill on="f" focussize="0,0"/>
              <v:stroke on="f"/>
              <v:imagedata o:title=""/>
              <o:lock v:ext="edit" aspectratio="f"/>
              <v:textbox inset="0mm,0mm,0mm,0mm">
                <w:txbxContent>
                  <w:p>
                    <w:r>
                      <w:rPr>
                        <w:rFonts w:hint="eastAsia"/>
                        <w:sz w:val="24"/>
                      </w:rPr>
                      <w:t>在事后难以执行的</w:t>
                    </w:r>
                  </w:p>
                </w:txbxContent>
              </v:textbox>
            </v:rect>
            <v:rect id="_x0000_s4262" o:spid="_x0000_s4262" o:spt="1" style="position:absolute;left:107;top:499;height:21;width:176;mso-wrap-style:none;" filled="f" stroked="f" coordsize="21600,21600">
              <v:path/>
              <v:fill on="f" focussize="0,0"/>
              <v:stroke on="f"/>
              <v:imagedata o:title=""/>
              <o:lock v:ext="edit" aspectratio="f"/>
              <v:textbox inset="0mm,0mm,0mm,0mm">
                <w:txbxContent>
                  <w:p>
                    <w:r>
                      <w:rPr>
                        <w:rFonts w:hint="eastAsia"/>
                        <w:sz w:val="24"/>
                      </w:rPr>
                      <w:t>以及特殊情况下当场收缴</w:t>
                    </w:r>
                  </w:p>
                </w:txbxContent>
              </v:textbox>
            </v:rect>
            <v:rect id="_x0000_s4263" o:spid="_x0000_s4263" o:spt="1" style="position:absolute;left:109;top:575;height:44;width:120;" filled="f" stroked="t" coordsize="21600,21600">
              <v:path/>
              <v:fill on="f" focussize="0,0"/>
              <v:stroke color="#000000" joinstyle="round" endcap="round"/>
              <v:imagedata o:title=""/>
              <o:lock v:ext="edit" aspectratio="f"/>
            </v:rect>
            <v:rect id="_x0000_s4264" o:spid="_x0000_s4264" o:spt="1" style="position:absolute;left:147;top:591;height:21;width:64;mso-wrap-style:none;" filled="f" stroked="f" coordsize="21600,21600">
              <v:path/>
              <v:fill on="f" focussize="0,0"/>
              <v:stroke on="f"/>
              <v:imagedata o:title=""/>
              <o:lock v:ext="edit" aspectratio="f"/>
              <v:textbox inset="0mm,0mm,0mm,0mm">
                <w:txbxContent>
                  <w:p>
                    <w:r>
                      <w:rPr>
                        <w:rFonts w:hint="eastAsia"/>
                        <w:sz w:val="24"/>
                      </w:rPr>
                      <w:t>报告备案</w:t>
                    </w:r>
                  </w:p>
                </w:txbxContent>
              </v:textbox>
            </v:rect>
            <v:shape id="_x0000_s4265" o:spid="_x0000_s4265" style="position:absolute;left:10;top:289;height:32;width:74;" filled="f" stroked="t" coordsize="1394,567" path="m283,567l1111,567hdc1268,567,1394,440,1394,283c1394,127,1268,0,1111,0c1111,0,1111,0,1111,0hal1111,0,283,0hdc127,0,0,127,0,283c0,440,127,567,283,567haxe">
              <v:path arrowok="t"/>
              <v:fill on="f" focussize="0,0"/>
              <v:stroke color="#000000" endcap="round"/>
              <v:imagedata o:title=""/>
              <o:lock v:ext="edit" aspectratio="f"/>
            </v:shape>
            <v:rect id="_x0000_s4266" o:spid="_x0000_s4266" o:spt="1" style="position:absolute;left:24;top:299;height:21;width:64;mso-wrap-style:none;" filled="f" stroked="f" coordsize="21600,21600">
              <v:path/>
              <v:fill on="f" focussize="0,0"/>
              <v:stroke on="f"/>
              <v:imagedata o:title=""/>
              <o:lock v:ext="edit" aspectratio="f"/>
              <v:textbox inset="0mm,0mm,0mm,0mm">
                <w:txbxContent>
                  <w:p>
                    <w:r>
                      <w:rPr>
                        <w:rFonts w:hint="eastAsia"/>
                        <w:sz w:val="24"/>
                      </w:rPr>
                      <w:t>不予处罚</w:t>
                    </w:r>
                  </w:p>
                </w:txbxContent>
              </v:textbox>
            </v:rect>
            <v:rect id="_x0000_s4267" o:spid="_x0000_s4267" o:spt="1" style="position:absolute;left:7;top:377;height:35;width:73;" filled="f" stroked="t" coordsize="21600,21600">
              <v:path/>
              <v:fill on="f" focussize="0,0"/>
              <v:stroke color="#000000" joinstyle="round" endcap="round"/>
              <v:imagedata o:title=""/>
              <o:lock v:ext="edit" aspectratio="f"/>
            </v:rect>
            <v:rect id="_x0000_s4268" o:spid="_x0000_s4268" o:spt="1" style="position:absolute;left:9;top:381;height:21;width:96;mso-wrap-style:none;" filled="f" stroked="f" coordsize="21600,21600">
              <v:path/>
              <v:fill on="f" focussize="0,0"/>
              <v:stroke on="f"/>
              <v:imagedata o:title=""/>
              <o:lock v:ext="edit" aspectratio="f"/>
              <v:textbox inset="0mm,0mm,0mm,0mm">
                <w:txbxContent>
                  <w:p>
                    <w:r>
                      <w:rPr>
                        <w:rFonts w:hint="eastAsia"/>
                        <w:sz w:val="24"/>
                      </w:rPr>
                      <w:t>进入行政复议</w:t>
                    </w:r>
                  </w:p>
                </w:txbxContent>
              </v:textbox>
            </v:rect>
            <v:rect id="_x0000_s4269" o:spid="_x0000_s4269" o:spt="1" style="position:absolute;left:15;top:397;height:21;width:80;mso-wrap-style:none;" filled="f" stroked="f" coordsize="21600,21600">
              <v:path/>
              <v:fill on="f" focussize="0,0"/>
              <v:stroke on="f"/>
              <v:imagedata o:title=""/>
              <o:lock v:ext="edit" aspectratio="f"/>
              <v:textbox inset="0mm,0mm,0mm,0mm">
                <w:txbxContent>
                  <w:p>
                    <w:r>
                      <w:rPr>
                        <w:rFonts w:hint="eastAsia"/>
                        <w:sz w:val="24"/>
                      </w:rPr>
                      <w:t>或诉讼流程</w:t>
                    </w:r>
                  </w:p>
                </w:txbxContent>
              </v:textbox>
            </v:rect>
            <v:rect id="_x0000_s4270" o:spid="_x0000_s4270" o:spt="1" style="position:absolute;left:7;top:467;height:45;width:73;" filled="f" stroked="t" coordsize="21600,21600">
              <v:path/>
              <v:fill on="f" focussize="0,0"/>
              <v:stroke color="#000000" joinstyle="round" endcap="round"/>
              <v:imagedata o:title=""/>
              <o:lock v:ext="edit" aspectratio="f"/>
            </v:rect>
            <v:rect id="_x0000_s4271" o:spid="_x0000_s4271" o:spt="1" style="position:absolute;left:9;top:475;height:21;width:96;mso-wrap-style:none;" filled="f" stroked="f" coordsize="21600,21600">
              <v:path/>
              <v:fill on="f" focussize="0,0"/>
              <v:stroke on="f"/>
              <v:imagedata o:title=""/>
              <o:lock v:ext="edit" aspectratio="f"/>
              <v:textbox inset="0mm,0mm,0mm,0mm">
                <w:txbxContent>
                  <w:p>
                    <w:r>
                      <w:rPr>
                        <w:rFonts w:hint="eastAsia"/>
                        <w:sz w:val="24"/>
                      </w:rPr>
                      <w:t>复议决定或行</w:t>
                    </w:r>
                  </w:p>
                </w:txbxContent>
              </v:textbox>
            </v:rect>
            <v:rect id="_x0000_s4272" o:spid="_x0000_s4272" o:spt="1" style="position:absolute;left:9;top:490;height:21;width:32;mso-wrap-style:none;" filled="f" stroked="f" coordsize="21600,21600">
              <v:path/>
              <v:fill on="f" focussize="0,0"/>
              <v:stroke on="f"/>
              <v:imagedata o:title=""/>
              <o:lock v:ext="edit" aspectratio="f"/>
              <v:textbox inset="0mm,0mm,0mm,0mm">
                <w:txbxContent>
                  <w:p>
                    <w:r>
                      <w:rPr>
                        <w:rFonts w:hint="eastAsia"/>
                        <w:sz w:val="24"/>
                      </w:rPr>
                      <w:t>政判</w:t>
                    </w:r>
                  </w:p>
                </w:txbxContent>
              </v:textbox>
            </v:rect>
            <v:rect id="_x0000_s4273" o:spid="_x0000_s4273" o:spt="1" style="position:absolute;left:32;top:490;height:21;width:16;mso-wrap-style:none;" filled="f" stroked="f" coordsize="21600,21600">
              <v:path/>
              <v:fill on="f" focussize="0,0"/>
              <v:stroke on="f"/>
              <v:imagedata o:title=""/>
              <o:lock v:ext="edit" aspectratio="f"/>
              <v:textbox inset="0mm,0mm,0mm,0mm">
                <w:txbxContent>
                  <w:p>
                    <w:r>
                      <w:rPr>
                        <w:rFonts w:hint="eastAsia"/>
                        <w:sz w:val="24"/>
                      </w:rPr>
                      <w:t>（</w:t>
                    </w:r>
                  </w:p>
                </w:txbxContent>
              </v:textbox>
            </v:rect>
            <v:rect id="_x0000_s4274" o:spid="_x0000_s4274" o:spt="1" style="position:absolute;left:43;top:490;height:21;width:16;mso-wrap-style:none;" filled="f" stroked="f" coordsize="21600,21600">
              <v:path/>
              <v:fill on="f" focussize="0,0"/>
              <v:stroke on="f"/>
              <v:imagedata o:title=""/>
              <o:lock v:ext="edit" aspectratio="f"/>
              <v:textbox inset="0mm,0mm,0mm,0mm">
                <w:txbxContent>
                  <w:p>
                    <w:r>
                      <w:rPr>
                        <w:rFonts w:hint="eastAsia"/>
                        <w:sz w:val="24"/>
                      </w:rPr>
                      <w:t>裁</w:t>
                    </w:r>
                  </w:p>
                </w:txbxContent>
              </v:textbox>
            </v:rect>
            <v:rect id="_x0000_s4275" o:spid="_x0000_s4275" o:spt="1" style="position:absolute;left:54;top:490;height:21;width:16;mso-wrap-style:none;" filled="f" stroked="f" coordsize="21600,21600">
              <v:path/>
              <v:fill on="f" focussize="0,0"/>
              <v:stroke on="f"/>
              <v:imagedata o:title=""/>
              <o:lock v:ext="edit" aspectratio="f"/>
              <v:textbox inset="0mm,0mm,0mm,0mm">
                <w:txbxContent>
                  <w:p>
                    <w:r>
                      <w:rPr>
                        <w:rFonts w:hint="eastAsia"/>
                        <w:sz w:val="24"/>
                      </w:rPr>
                      <w:t>）</w:t>
                    </w:r>
                  </w:p>
                </w:txbxContent>
              </v:textbox>
            </v:rect>
            <v:rect id="_x0000_s4276" o:spid="_x0000_s4276" o:spt="1" style="position:absolute;left:66;top:490;height:21;width:16;mso-wrap-style:none;" filled="f" stroked="f" coordsize="21600,21600">
              <v:path/>
              <v:fill on="f" focussize="0,0"/>
              <v:stroke on="f"/>
              <v:imagedata o:title=""/>
              <o:lock v:ext="edit" aspectratio="f"/>
              <v:textbox inset="0mm,0mm,0mm,0mm">
                <w:txbxContent>
                  <w:p>
                    <w:r>
                      <w:rPr>
                        <w:rFonts w:hint="eastAsia"/>
                        <w:sz w:val="24"/>
                      </w:rPr>
                      <w:t>决</w:t>
                    </w:r>
                  </w:p>
                </w:txbxContent>
              </v:textbox>
            </v:rect>
            <v:rect id="_x0000_s4277" o:spid="_x0000_s4277" o:spt="1" style="position:absolute;left:7;top:575;height:44;width:73;" filled="f" stroked="t" coordsize="21600,21600">
              <v:path/>
              <v:fill on="f" focussize="0,0"/>
              <v:stroke color="#000000" joinstyle="round" endcap="round"/>
              <v:imagedata o:title=""/>
              <o:lock v:ext="edit" aspectratio="f"/>
            </v:rect>
            <v:rect id="_x0000_s4278" o:spid="_x0000_s4278" o:spt="1" style="position:absolute;left:26;top:591;height:21;width:16;mso-wrap-style:none;" filled="f" stroked="f" coordsize="21600,21600">
              <v:path/>
              <v:fill on="f" focussize="0,0"/>
              <v:stroke on="f"/>
              <v:imagedata o:title=""/>
              <o:lock v:ext="edit" aspectratio="f"/>
              <v:textbox inset="0mm,0mm,0mm,0mm">
                <w:txbxContent>
                  <w:p>
                    <w:r>
                      <w:rPr>
                        <w:rFonts w:hint="eastAsia"/>
                        <w:sz w:val="24"/>
                      </w:rPr>
                      <w:t>执</w:t>
                    </w:r>
                  </w:p>
                </w:txbxContent>
              </v:textbox>
            </v:rect>
            <v:rect id="_x0000_s4279" o:spid="_x0000_s4279" o:spt="1" style="position:absolute;left:49;top:591;height:21;width:16;mso-wrap-style:none;" filled="f" stroked="f" coordsize="21600,21600">
              <v:path/>
              <v:fill on="f" focussize="0,0"/>
              <v:stroke on="f"/>
              <v:imagedata o:title=""/>
              <o:lock v:ext="edit" aspectratio="f"/>
              <v:textbox inset="0mm,0mm,0mm,0mm">
                <w:txbxContent>
                  <w:p>
                    <w:r>
                      <w:rPr>
                        <w:rFonts w:hint="eastAsia"/>
                        <w:sz w:val="24"/>
                      </w:rPr>
                      <w:t>行</w:t>
                    </w:r>
                  </w:p>
                </w:txbxContent>
              </v:textbox>
            </v:rect>
            <v:rect id="_x0000_s4280" o:spid="_x0000_s4280" o:spt="1" style="position:absolute;left:96;top:748;height:42;width:89;" filled="f" stroked="t" coordsize="21600,21600">
              <v:path/>
              <v:fill on="f" focussize="0,0"/>
              <v:stroke color="#000000" joinstyle="round" endcap="round"/>
              <v:imagedata o:title=""/>
              <o:lock v:ext="edit" aspectratio="f"/>
            </v:rect>
            <v:rect id="_x0000_s4281" o:spid="_x0000_s4281" o:spt="1" style="position:absolute;left:118;top:756;height:21;width:64;mso-wrap-style:none;" filled="f" stroked="f" coordsize="21600,21600">
              <v:path/>
              <v:fill on="f" focussize="0,0"/>
              <v:stroke on="f"/>
              <v:imagedata o:title=""/>
              <o:lock v:ext="edit" aspectratio="f"/>
              <v:textbox inset="0mm,0mm,0mm,0mm">
                <w:txbxContent>
                  <w:p>
                    <w:r>
                      <w:rPr>
                        <w:rFonts w:hint="eastAsia"/>
                        <w:sz w:val="24"/>
                      </w:rPr>
                      <w:t>行政复议</w:t>
                    </w:r>
                  </w:p>
                </w:txbxContent>
              </v:textbox>
            </v:rect>
            <v:rect id="_x0000_s4282" o:spid="_x0000_s4282" o:spt="1" style="position:absolute;left:124;top:771;height:21;width:48;mso-wrap-style:none;" filled="f" stroked="f" coordsize="21600,21600">
              <v:path/>
              <v:fill on="f" focussize="0,0"/>
              <v:stroke on="f"/>
              <v:imagedata o:title=""/>
              <o:lock v:ext="edit" aspectratio="f"/>
              <v:textbox inset="0mm,0mm,0mm,0mm">
                <w:txbxContent>
                  <w:p>
                    <w:r>
                      <w:rPr>
                        <w:rFonts w:hint="eastAsia"/>
                        <w:sz w:val="24"/>
                      </w:rPr>
                      <w:t>或诉讼</w:t>
                    </w:r>
                  </w:p>
                </w:txbxContent>
              </v:textbox>
            </v:rect>
            <v:rect id="_x0000_s4283" o:spid="_x0000_s4283" o:spt="1" style="position:absolute;left:396;top:276;height:90;width:88;" filled="f" stroked="t" coordsize="21600,21600">
              <v:path/>
              <v:fill on="f" focussize="0,0"/>
              <v:stroke color="#000000" joinstyle="round" endcap="round"/>
              <v:imagedata o:title=""/>
              <o:lock v:ext="edit" aspectratio="f"/>
            </v:rect>
            <v:rect id="_x0000_s4284" o:spid="_x0000_s4284" o:spt="1" style="position:absolute;left:398;top:277;height:21;width:7;mso-wrap-style:none;" filled="f" stroked="f" coordsize="21600,21600">
              <v:path/>
              <v:fill on="f" focussize="0,0"/>
              <v:stroke on="f"/>
              <v:imagedata o:title=""/>
              <o:lock v:ext="edit" aspectratio="f"/>
              <v:textbox inset="0mm,0mm,0mm,0mm">
                <w:txbxContent>
                  <w:p>
                    <w:r>
                      <w:rPr>
                        <w:sz w:val="24"/>
                      </w:rPr>
                      <w:t>?</w:t>
                    </w:r>
                  </w:p>
                </w:txbxContent>
              </v:textbox>
            </v:rect>
            <v:rect id="_x0000_s4285" o:spid="_x0000_s4285" o:spt="1" style="position:absolute;left:404;top:279;height:21;width:64;mso-wrap-style:none;" filled="f" stroked="f" coordsize="21600,21600">
              <v:path/>
              <v:fill on="f" focussize="0,0"/>
              <v:stroke on="f"/>
              <v:imagedata o:title=""/>
              <o:lock v:ext="edit" aspectratio="f"/>
              <v:textbox inset="0mm,0mm,0mm,0mm">
                <w:txbxContent>
                  <w:p>
                    <w:r>
                      <w:rPr>
                        <w:rFonts w:hint="eastAsia"/>
                        <w:sz w:val="24"/>
                      </w:rPr>
                      <w:t>录制笔录</w:t>
                    </w:r>
                  </w:p>
                </w:txbxContent>
              </v:textbox>
            </v:rect>
            <v:rect id="_x0000_s4286" o:spid="_x0000_s4286" o:spt="1" style="position:absolute;left:445;top:279;height:21;width:16;mso-wrap-style:none;" filled="f" stroked="f" coordsize="21600,21600">
              <v:path/>
              <v:fill on="f" focussize="0,0"/>
              <v:stroke on="f"/>
              <v:imagedata o:title=""/>
              <o:lock v:ext="edit" aspectratio="f"/>
              <v:textbox inset="0mm,0mm,0mm,0mm">
                <w:txbxContent>
                  <w:p>
                    <w:r>
                      <w:rPr>
                        <w:rFonts w:hint="eastAsia"/>
                        <w:sz w:val="24"/>
                      </w:rPr>
                      <w:t>、</w:t>
                    </w:r>
                  </w:p>
                </w:txbxContent>
              </v:textbox>
            </v:rect>
            <v:rect id="_x0000_s4287" o:spid="_x0000_s4287" o:spt="1" style="position:absolute;left:406;top:294;height:21;width:80;mso-wrap-style:none;" filled="f" stroked="f" coordsize="21600,21600">
              <v:path/>
              <v:fill on="f" focussize="0,0"/>
              <v:stroke on="f"/>
              <v:imagedata o:title=""/>
              <o:lock v:ext="edit" aspectratio="f"/>
              <v:textbox inset="0mm,0mm,0mm,0mm">
                <w:txbxContent>
                  <w:p>
                    <w:r>
                      <w:rPr>
                        <w:rFonts w:hint="eastAsia"/>
                        <w:sz w:val="24"/>
                      </w:rPr>
                      <w:t>抽样取证等</w:t>
                    </w:r>
                  </w:p>
                </w:txbxContent>
              </v:textbox>
            </v:rect>
            <v:rect id="_x0000_s4288" o:spid="_x0000_s4288" o:spt="1" style="position:absolute;left:398;top:306;height:21;width:7;mso-wrap-style:none;" filled="f" stroked="f" coordsize="21600,21600">
              <v:path/>
              <v:fill on="f" focussize="0,0"/>
              <v:stroke on="f"/>
              <v:imagedata o:title=""/>
              <o:lock v:ext="edit" aspectratio="f"/>
              <v:textbox inset="0mm,0mm,0mm,0mm">
                <w:txbxContent>
                  <w:p>
                    <w:r>
                      <w:rPr>
                        <w:sz w:val="24"/>
                      </w:rPr>
                      <w:t>?</w:t>
                    </w:r>
                  </w:p>
                </w:txbxContent>
              </v:textbox>
            </v:rect>
            <v:rect id="_x0000_s4289" o:spid="_x0000_s4289" o:spt="1" style="position:absolute;left:404;top:308;height:21;width:64;mso-wrap-style:none;" filled="f" stroked="f" coordsize="21600,21600">
              <v:path/>
              <v:fill on="f" focussize="0,0"/>
              <v:stroke on="f"/>
              <v:imagedata o:title=""/>
              <o:lock v:ext="edit" aspectratio="f"/>
              <v:textbox inset="0mm,0mm,0mm,0mm">
                <w:txbxContent>
                  <w:p>
                    <w:r>
                      <w:rPr>
                        <w:rFonts w:hint="eastAsia"/>
                        <w:sz w:val="24"/>
                      </w:rPr>
                      <w:t>收集书证</w:t>
                    </w:r>
                  </w:p>
                </w:txbxContent>
              </v:textbox>
            </v:rect>
            <v:rect id="_x0000_s4290" o:spid="_x0000_s4290" o:spt="1" style="position:absolute;left:445;top:308;height:21;width:16;mso-wrap-style:none;" filled="f" stroked="f" coordsize="21600,21600">
              <v:path/>
              <v:fill on="f" focussize="0,0"/>
              <v:stroke on="f"/>
              <v:imagedata o:title=""/>
              <o:lock v:ext="edit" aspectratio="f"/>
              <v:textbox inset="0mm,0mm,0mm,0mm">
                <w:txbxContent>
                  <w:p>
                    <w:r>
                      <w:rPr>
                        <w:rFonts w:hint="eastAsia"/>
                        <w:sz w:val="24"/>
                      </w:rPr>
                      <w:t>、</w:t>
                    </w:r>
                  </w:p>
                </w:txbxContent>
              </v:textbox>
            </v:rect>
            <v:rect id="_x0000_s4291" o:spid="_x0000_s4291" o:spt="1" style="position:absolute;left:406;top:323;height:21;width:48;mso-wrap-style:none;" filled="f" stroked="f" coordsize="21600,21600">
              <v:path/>
              <v:fill on="f" focussize="0,0"/>
              <v:stroke on="f"/>
              <v:imagedata o:title=""/>
              <o:lock v:ext="edit" aspectratio="f"/>
              <v:textbox inset="0mm,0mm,0mm,0mm">
                <w:txbxContent>
                  <w:p>
                    <w:r>
                      <w:rPr>
                        <w:rFonts w:hint="eastAsia"/>
                        <w:sz w:val="24"/>
                      </w:rPr>
                      <w:t>物证等</w:t>
                    </w:r>
                  </w:p>
                </w:txbxContent>
              </v:textbox>
            </v:rect>
            <v:rect id="_x0000_s4292" o:spid="_x0000_s4292" o:spt="1" style="position:absolute;left:398;top:335;height:21;width:7;mso-wrap-style:none;" filled="f" stroked="f" coordsize="21600,21600">
              <v:path/>
              <v:fill on="f" focussize="0,0"/>
              <v:stroke on="f"/>
              <v:imagedata o:title=""/>
              <o:lock v:ext="edit" aspectratio="f"/>
              <v:textbox inset="0mm,0mm,0mm,0mm">
                <w:txbxContent>
                  <w:p>
                    <w:r>
                      <w:rPr>
                        <w:sz w:val="24"/>
                      </w:rPr>
                      <w:t>?</w:t>
                    </w:r>
                  </w:p>
                </w:txbxContent>
              </v:textbox>
            </v:rect>
            <v:rect id="_x0000_s4293" o:spid="_x0000_s4293" o:spt="1" style="position:absolute;left:404;top:337;height:21;width:32;mso-wrap-style:none;" filled="f" stroked="f" coordsize="21600,21600">
              <v:path/>
              <v:fill on="f" focussize="0,0"/>
              <v:stroke on="f"/>
              <v:imagedata o:title=""/>
              <o:lock v:ext="edit" aspectratio="f"/>
              <v:textbox inset="0mm,0mm,0mm,0mm">
                <w:txbxContent>
                  <w:p>
                    <w:r>
                      <w:rPr>
                        <w:rFonts w:hint="eastAsia"/>
                        <w:sz w:val="24"/>
                      </w:rPr>
                      <w:t>鉴定</w:t>
                    </w:r>
                  </w:p>
                </w:txbxContent>
              </v:textbox>
            </v:rect>
            <v:rect id="_x0000_s4294" o:spid="_x0000_s4294" o:spt="1" style="position:absolute;left:425;top:337;height:21;width:16;mso-wrap-style:none;" filled="f" stroked="f" coordsize="21600,21600">
              <v:path/>
              <v:fill on="f" focussize="0,0"/>
              <v:stroke on="f"/>
              <v:imagedata o:title=""/>
              <o:lock v:ext="edit" aspectratio="f"/>
              <v:textbox inset="0mm,0mm,0mm,0mm">
                <w:txbxContent>
                  <w:p>
                    <w:r>
                      <w:rPr>
                        <w:rFonts w:hint="eastAsia"/>
                        <w:sz w:val="24"/>
                      </w:rPr>
                      <w:t>、</w:t>
                    </w:r>
                  </w:p>
                </w:txbxContent>
              </v:textbox>
            </v:rect>
            <v:rect id="_x0000_s4295" o:spid="_x0000_s4295" o:spt="1" style="position:absolute;left:435;top:337;height:21;width:48;mso-wrap-style:none;" filled="f" stroked="f" coordsize="21600,21600">
              <v:path/>
              <v:fill on="f" focussize="0,0"/>
              <v:stroke on="f"/>
              <v:imagedata o:title=""/>
              <o:lock v:ext="edit" aspectratio="f"/>
              <v:textbox inset="0mm,0mm,0mm,0mm">
                <w:txbxContent>
                  <w:p>
                    <w:r>
                      <w:rPr>
                        <w:rFonts w:hint="eastAsia"/>
                        <w:sz w:val="24"/>
                      </w:rPr>
                      <w:t>勘查等</w:t>
                    </w:r>
                  </w:p>
                </w:txbxContent>
              </v:textbox>
            </v:rect>
            <v:rect id="_x0000_s4296" o:spid="_x0000_s4296" o:spt="1" style="position:absolute;left:398;top:349;height:21;width:7;mso-wrap-style:none;" filled="f" stroked="f" coordsize="21600,21600">
              <v:path/>
              <v:fill on="f" focussize="0,0"/>
              <v:stroke on="f"/>
              <v:imagedata o:title=""/>
              <o:lock v:ext="edit" aspectratio="f"/>
              <v:textbox inset="0mm,0mm,0mm,0mm">
                <w:txbxContent>
                  <w:p>
                    <w:r>
                      <w:rPr>
                        <w:sz w:val="24"/>
                      </w:rPr>
                      <w:t>?</w:t>
                    </w:r>
                  </w:p>
                </w:txbxContent>
              </v:textbox>
            </v:rect>
            <v:rect id="_x0000_s4297" o:spid="_x0000_s4297" o:spt="1" style="position:absolute;left:404;top:351;height:21;width:96;mso-wrap-style:none;" filled="f" stroked="f" coordsize="21600,21600">
              <v:path/>
              <v:fill on="f" focussize="0,0"/>
              <v:stroke on="f"/>
              <v:imagedata o:title=""/>
              <o:lock v:ext="edit" aspectratio="f"/>
              <v:textbox inset="0mm,0mm,0mm,0mm">
                <w:txbxContent>
                  <w:p>
                    <w:r>
                      <w:rPr>
                        <w:rFonts w:hint="eastAsia"/>
                        <w:sz w:val="24"/>
                      </w:rPr>
                      <w:t>其他取证方式</w:t>
                    </w:r>
                  </w:p>
                </w:txbxContent>
              </v:textbox>
            </v:rect>
            <v:shape id="_x0000_s4298" o:spid="_x0000_s4298" style="position:absolute;left:499;top:306;height:29;width:75;" filled="f" stroked="t" coordsize="1398,522" path="m261,522l1137,522hdc1281,522,1398,405,1398,261c1398,117,1281,0,1137,0c1137,0,1137,0,1137,0hal1137,0,261,0hdc116,0,0,117,0,261c0,405,116,522,261,522haxe">
              <v:path arrowok="t"/>
              <v:fill on="f" focussize="0,0"/>
              <v:stroke color="#000000" endcap="round"/>
              <v:imagedata o:title=""/>
              <o:lock v:ext="edit" aspectratio="f"/>
            </v:shape>
            <v:rect id="_x0000_s4299" o:spid="_x0000_s4299" o:spt="1" style="position:absolute;left:514;top:308;height:21;width:64;mso-wrap-style:none;" filled="f" stroked="f" coordsize="21600,21600">
              <v:path/>
              <v:fill on="f" focussize="0,0"/>
              <v:stroke on="f"/>
              <v:imagedata o:title=""/>
              <o:lock v:ext="edit" aspectratio="f"/>
              <v:textbox inset="0mm,0mm,0mm,0mm">
                <w:txbxContent>
                  <w:p>
                    <w:r>
                      <w:rPr>
                        <w:rFonts w:hint="eastAsia"/>
                        <w:sz w:val="24"/>
                      </w:rPr>
                      <w:t>登记保全</w:t>
                    </w:r>
                  </w:p>
                </w:txbxContent>
              </v:textbox>
            </v:rect>
            <v:rect id="_x0000_s4300" o:spid="_x0000_s4300" o:spt="1" style="position:absolute;left:507;top:323;height:21;width:16;mso-wrap-style:none;" filled="f" stroked="f" coordsize="21600,21600">
              <v:path/>
              <v:fill on="f" focussize="0,0"/>
              <v:stroke on="f"/>
              <v:imagedata o:title=""/>
              <o:lock v:ext="edit" aspectratio="f"/>
              <v:textbox inset="0mm,0mm,0mm,0mm">
                <w:txbxContent>
                  <w:p>
                    <w:r>
                      <w:rPr>
                        <w:rFonts w:hint="eastAsia"/>
                        <w:sz w:val="24"/>
                      </w:rPr>
                      <w:t>（</w:t>
                    </w:r>
                  </w:p>
                </w:txbxContent>
              </v:textbox>
            </v:rect>
            <v:rect id="_x0000_s4301" o:spid="_x0000_s4301" o:spt="1" style="position:absolute;left:516;top:322;height:21;width:8;mso-wrap-style:none;" filled="f" stroked="f" coordsize="21600,21600">
              <v:path/>
              <v:fill on="f" focussize="0,0"/>
              <v:stroke on="f"/>
              <v:imagedata o:title=""/>
              <o:lock v:ext="edit" aspectratio="f"/>
              <v:textbox inset="0mm,0mm,0mm,0mm">
                <w:txbxContent>
                  <w:p>
                    <w:r>
                      <w:rPr>
                        <w:sz w:val="24"/>
                      </w:rPr>
                      <w:t>7</w:t>
                    </w:r>
                  </w:p>
                </w:txbxContent>
              </v:textbox>
            </v:rect>
            <v:rect id="_x0000_s4302" o:spid="_x0000_s4302" o:spt="1" style="position:absolute;left:520;top:323;height:21;width:64;mso-wrap-style:none;" filled="f" stroked="f" coordsize="21600,21600">
              <v:path/>
              <v:fill on="f" focussize="0,0"/>
              <v:stroke on="f"/>
              <v:imagedata o:title=""/>
              <o:lock v:ext="edit" aspectratio="f"/>
              <v:textbox inset="0mm,0mm,0mm,0mm">
                <w:txbxContent>
                  <w:p>
                    <w:r>
                      <w:rPr>
                        <w:rFonts w:hint="eastAsia"/>
                        <w:sz w:val="24"/>
                      </w:rPr>
                      <w:t>日内决定</w:t>
                    </w:r>
                  </w:p>
                </w:txbxContent>
              </v:textbox>
            </v:rect>
            <v:rect id="_x0000_s4303" o:spid="_x0000_s4303" o:spt="1" style="position:absolute;left:557;top:323;height:21;width:16;mso-wrap-style:none;" filled="f" stroked="f" coordsize="21600,21600">
              <v:path/>
              <v:fill on="f" focussize="0,0"/>
              <v:stroke on="f"/>
              <v:imagedata o:title=""/>
              <o:lock v:ext="edit" aspectratio="f"/>
              <v:textbox inset="0mm,0mm,0mm,0mm">
                <w:txbxContent>
                  <w:p>
                    <w:r>
                      <w:rPr>
                        <w:rFonts w:hint="eastAsia"/>
                        <w:sz w:val="24"/>
                      </w:rPr>
                      <w:t>）</w:t>
                    </w:r>
                  </w:p>
                </w:txbxContent>
              </v:textbox>
            </v:rect>
            <v:shape id="_x0000_s4304" o:spid="_x0000_s4304" style="position:absolute;left:391;top:426;height:44;width:119;" filled="f" stroked="t" coordsize="119,44" path="m0,22l59,0,119,22,59,44,0,22xe">
              <v:path arrowok="t"/>
              <v:fill on="f" focussize="0,0"/>
              <v:stroke color="#000000" endcap="round"/>
              <v:imagedata o:title=""/>
              <o:lock v:ext="edit" aspectratio="f"/>
            </v:shape>
            <v:rect id="_x0000_s4305" o:spid="_x0000_s4305" o:spt="1" style="position:absolute;left:415;top:441;height:21;width:96;mso-wrap-style:none;" filled="f" stroked="f" coordsize="21600,21600">
              <v:path/>
              <v:fill on="f" focussize="0,0"/>
              <v:stroke on="f"/>
              <v:imagedata o:title=""/>
              <o:lock v:ext="edit" aspectratio="f"/>
              <v:textbox inset="0mm,0mm,0mm,0mm">
                <w:txbxContent>
                  <w:p>
                    <w:r>
                      <w:rPr>
                        <w:rFonts w:hint="eastAsia"/>
                        <w:sz w:val="24"/>
                      </w:rPr>
                      <w:t>听取陈述申辩</w:t>
                    </w:r>
                  </w:p>
                </w:txbxContent>
              </v:textbox>
            </v:rect>
            <v:rect id="_x0000_s4306" o:spid="_x0000_s4306" o:spt="1" style="position:absolute;left:499;top:490;height:41;width:82;" filled="f" stroked="t" coordsize="21600,21600">
              <v:path/>
              <v:fill on="f" focussize="0,0"/>
              <v:stroke color="#000000" joinstyle="round" endcap="round"/>
              <v:imagedata o:title=""/>
              <o:lock v:ext="edit" aspectratio="f"/>
            </v:rect>
            <v:rect id="_x0000_s4307" o:spid="_x0000_s4307" o:spt="1" style="position:absolute;left:508;top:492;height:21;width:96;mso-wrap-style:none;" filled="f" stroked="f" coordsize="21600,21600">
              <v:path/>
              <v:fill on="f" focussize="0,0"/>
              <v:stroke on="f"/>
              <v:imagedata o:title=""/>
              <o:lock v:ext="edit" aspectratio="f"/>
              <v:textbox inset="0mm,0mm,0mm,0mm">
                <w:txbxContent>
                  <w:p>
                    <w:r>
                      <w:rPr>
                        <w:rFonts w:hint="eastAsia"/>
                        <w:sz w:val="24"/>
                      </w:rPr>
                      <w:t>听取陈述申辩</w:t>
                    </w:r>
                  </w:p>
                </w:txbxContent>
              </v:textbox>
            </v:rect>
            <v:rect id="_x0000_s4308" o:spid="_x0000_s4308" o:spt="1" style="position:absolute;left:503;top:506;height:21;width:16;mso-wrap-style:none;" filled="f" stroked="f" coordsize="21600,21600">
              <v:path/>
              <v:fill on="f" focussize="0,0"/>
              <v:stroke on="f"/>
              <v:imagedata o:title=""/>
              <o:lock v:ext="edit" aspectratio="f"/>
              <v:textbox inset="0mm,0mm,0mm,0mm">
                <w:txbxContent>
                  <w:p>
                    <w:r>
                      <w:rPr>
                        <w:rFonts w:hint="eastAsia"/>
                        <w:sz w:val="24"/>
                      </w:rPr>
                      <w:t>（</w:t>
                    </w:r>
                  </w:p>
                </w:txbxContent>
              </v:textbox>
            </v:rect>
            <v:rect id="_x0000_s4309" o:spid="_x0000_s4309" o:spt="1" style="position:absolute;left:513;top:506;height:21;width:112;mso-wrap-style:none;" filled="f" stroked="f" coordsize="21600,21600">
              <v:path/>
              <v:fill on="f" focussize="0,0"/>
              <v:stroke on="f"/>
              <v:imagedata o:title=""/>
              <o:lock v:ext="edit" aspectratio="f"/>
              <v:textbox inset="0mm,0mm,0mm,0mm">
                <w:txbxContent>
                  <w:p>
                    <w:r>
                      <w:rPr>
                        <w:rFonts w:hint="eastAsia"/>
                        <w:sz w:val="24"/>
                      </w:rPr>
                      <w:t>情节复杂或重大</w:t>
                    </w:r>
                  </w:p>
                </w:txbxContent>
              </v:textbox>
            </v:rect>
            <v:rect id="_x0000_s4310" o:spid="_x0000_s4310" o:spt="1" style="position:absolute;left:526;top:518;height:21;width:32;mso-wrap-style:none;" filled="f" stroked="f" coordsize="21600,21600">
              <v:path/>
              <v:fill on="f" focussize="0,0"/>
              <v:stroke on="f"/>
              <v:imagedata o:title=""/>
              <o:lock v:ext="edit" aspectratio="f"/>
              <v:textbox inset="0mm,0mm,0mm,0mm">
                <w:txbxContent>
                  <w:p>
                    <w:r>
                      <w:rPr>
                        <w:rFonts w:hint="eastAsia"/>
                        <w:sz w:val="24"/>
                      </w:rPr>
                      <w:t>处罚</w:t>
                    </w:r>
                  </w:p>
                </w:txbxContent>
              </v:textbox>
            </v:rect>
            <v:rect id="_x0000_s4311" o:spid="_x0000_s4311" o:spt="1" style="position:absolute;left:544;top:518;height:21;width:16;mso-wrap-style:none;" filled="f" stroked="f" coordsize="21600,21600">
              <v:path/>
              <v:fill on="f" focussize="0,0"/>
              <v:stroke on="f"/>
              <v:imagedata o:title=""/>
              <o:lock v:ext="edit" aspectratio="f"/>
              <v:textbox inset="0mm,0mm,0mm,0mm">
                <w:txbxContent>
                  <w:p>
                    <w:r>
                      <w:rPr>
                        <w:rFonts w:hint="eastAsia"/>
                        <w:sz w:val="24"/>
                      </w:rPr>
                      <w:t>）</w:t>
                    </w:r>
                  </w:p>
                </w:txbxContent>
              </v:textbox>
            </v:rect>
            <v:rect id="_x0000_s4312" o:spid="_x0000_s4312" o:spt="1" style="position:absolute;left:499;top:564;height:33;width:82;" filled="f" stroked="t" coordsize="21600,21600">
              <v:path/>
              <v:fill on="f" focussize="0,0"/>
              <v:stroke color="#000000" joinstyle="round" endcap="round"/>
              <v:imagedata o:title=""/>
              <o:lock v:ext="edit" aspectratio="f"/>
            </v:rect>
            <v:rect id="_x0000_s4313" o:spid="_x0000_s4313" o:spt="1" style="position:absolute;left:517;top:575;height:21;width:64;mso-wrap-style:none;" filled="f" stroked="f" coordsize="21600,21600">
              <v:path/>
              <v:fill on="f" focussize="0,0"/>
              <v:stroke on="f"/>
              <v:imagedata o:title=""/>
              <o:lock v:ext="edit" aspectratio="f"/>
              <v:textbox inset="0mm,0mm,0mm,0mm">
                <w:txbxContent>
                  <w:p>
                    <w:r>
                      <w:rPr>
                        <w:rFonts w:hint="eastAsia"/>
                        <w:sz w:val="24"/>
                      </w:rPr>
                      <w:t>集体讨论</w:t>
                    </w:r>
                  </w:p>
                </w:txbxContent>
              </v:textbox>
            </v:rect>
            <v:rect id="_x0000_s4314" o:spid="_x0000_s4314" o:spt="1" style="position:absolute;left:492;top:610;height:39;width:89;" filled="f" stroked="t" coordsize="21600,21600">
              <v:path/>
              <v:fill on="f" focussize="0,0"/>
              <v:stroke color="#000000" joinstyle="round" endcap="round"/>
              <v:imagedata o:title=""/>
              <o:lock v:ext="edit" aspectratio="f"/>
            </v:rect>
            <v:rect id="_x0000_s4315" o:spid="_x0000_s4315" o:spt="1" style="position:absolute;left:514;top:623;height:21;width:64;mso-wrap-style:none;" filled="f" stroked="f" coordsize="21600,21600">
              <v:path/>
              <v:fill on="f" focussize="0,0"/>
              <v:stroke on="f"/>
              <v:imagedata o:title=""/>
              <o:lock v:ext="edit" aspectratio="f"/>
              <v:textbox inset="0mm,0mm,0mm,0mm">
                <w:txbxContent>
                  <w:p>
                    <w:r>
                      <w:rPr>
                        <w:rFonts w:hint="eastAsia"/>
                        <w:sz w:val="24"/>
                      </w:rPr>
                      <w:t>不予处罚</w:t>
                    </w:r>
                  </w:p>
                </w:txbxContent>
              </v:textbox>
            </v:rect>
            <v:rect id="_x0000_s4316" o:spid="_x0000_s4316" o:spt="1" style="position:absolute;left:492;top:664;height:29;width:89;" filled="f" stroked="t" coordsize="21600,21600">
              <v:path/>
              <v:fill on="f" focussize="0,0"/>
              <v:stroke color="#000000" joinstyle="round" endcap="round"/>
              <v:imagedata o:title=""/>
              <o:lock v:ext="edit" aspectratio="f"/>
            </v:rect>
            <v:rect id="_x0000_s4317" o:spid="_x0000_s4317" o:spt="1" style="position:absolute;left:503;top:673;height:21;width:96;mso-wrap-style:none;" filled="f" stroked="f" coordsize="21600,21600">
              <v:path/>
              <v:fill on="f" focussize="0,0"/>
              <v:stroke on="f"/>
              <v:imagedata o:title=""/>
              <o:lock v:ext="edit" aspectratio="f"/>
              <v:textbox inset="0mm,0mm,0mm,0mm">
                <w:txbxContent>
                  <w:p>
                    <w:r>
                      <w:rPr>
                        <w:rFonts w:hint="eastAsia"/>
                        <w:sz w:val="24"/>
                      </w:rPr>
                      <w:t>移送司法机关</w:t>
                    </w:r>
                  </w:p>
                </w:txbxContent>
              </v:textbox>
            </v:rect>
            <v:rect id="_x0000_s4318" o:spid="_x0000_s4318" o:spt="1" style="position:absolute;left:417;top:783;height:44;width:90;" filled="f" stroked="t" coordsize="21600,21600">
              <v:path/>
              <v:fill on="f" focussize="0,0"/>
              <v:stroke color="#000000" joinstyle="round" endcap="round"/>
              <v:imagedata o:title=""/>
              <o:lock v:ext="edit" aspectratio="f"/>
            </v:rect>
            <v:rect id="_x0000_s4319" o:spid="_x0000_s4319" o:spt="1" style="position:absolute;left:440;top:791;height:21;width:64;mso-wrap-style:none;" filled="f" stroked="f" coordsize="21600,21600">
              <v:path/>
              <v:fill on="f" focussize="0,0"/>
              <v:stroke on="f"/>
              <v:imagedata o:title=""/>
              <o:lock v:ext="edit" aspectratio="f"/>
              <v:textbox inset="0mm,0mm,0mm,0mm">
                <w:txbxContent>
                  <w:p>
                    <w:r>
                      <w:rPr>
                        <w:rFonts w:hint="eastAsia"/>
                        <w:sz w:val="24"/>
                      </w:rPr>
                      <w:t>进入强制</w:t>
                    </w:r>
                  </w:p>
                </w:txbxContent>
              </v:textbox>
            </v:rect>
            <v:rect id="_x0000_s4320" o:spid="_x0000_s4320" o:spt="1" style="position:absolute;left:439;top:807;height:21;width:64;mso-wrap-style:none;" filled="f" stroked="f" coordsize="21600,21600">
              <v:path/>
              <v:fill on="f" focussize="0,0"/>
              <v:stroke on="f"/>
              <v:imagedata o:title=""/>
              <o:lock v:ext="edit" aspectratio="f"/>
              <v:textbox inset="0mm,0mm,0mm,0mm">
                <w:txbxContent>
                  <w:p>
                    <w:r>
                      <w:rPr>
                        <w:rFonts w:hint="eastAsia"/>
                        <w:sz w:val="24"/>
                      </w:rPr>
                      <w:t>执行程序</w:t>
                    </w:r>
                  </w:p>
                </w:txbxContent>
              </v:textbox>
            </v:rect>
            <v:shape id="_x0000_s4321" o:spid="_x0000_s4321" style="position:absolute;left:169;top:184;height:18;width:81;" filled="f" stroked="t" coordsize="81,18" path="m81,0l0,0,0,18e">
              <v:path arrowok="t"/>
              <v:fill on="f" focussize="0,0"/>
              <v:stroke color="#000000" endcap="round"/>
              <v:imagedata o:title=""/>
              <o:lock v:ext="edit" aspectratio="f"/>
            </v:shape>
            <v:shape id="_x0000_s4322" o:spid="_x0000_s4322" style="position:absolute;left:166;top:200;height:8;width:7;" fillcolor="#000000" filled="t" stroked="t" coordsize="139,138" path="m69,138l0,0hdc44,21,95,21,139,0hal69,138xe">
              <v:path arrowok="t"/>
              <v:fill on="t" color2="#FFFFFF" focussize="0,0"/>
              <v:stroke weight="0pt" color="#000000"/>
              <v:imagedata o:title=""/>
              <o:lock v:ext="edit" aspectratio="f"/>
            </v:shape>
            <v:shape id="_x0000_s4323" o:spid="_x0000_s4323" style="position:absolute;left:47;top:233;height:50;width:56;" filled="f" stroked="t" coordsize="56,50" path="m56,0l0,0,0,50e">
              <v:path arrowok="t"/>
              <v:fill on="f" focussize="0,0"/>
              <v:stroke color="#000000" endcap="round"/>
              <v:imagedata o:title=""/>
              <o:lock v:ext="edit" aspectratio="f"/>
            </v:shape>
            <v:shape id="_x0000_s4324" o:spid="_x0000_s4324" style="position:absolute;left:43;top:282;height:7;width:8;" fillcolor="#000000" filled="t" stroked="t" coordsize="138,138" path="m69,138l0,0hdc44,22,95,22,138,0hal138,0,69,138xe">
              <v:path arrowok="t"/>
              <v:fill on="t" color2="#FFFFFF" focussize="0,0"/>
              <v:stroke weight="0pt" color="#000000"/>
              <v:imagedata o:title=""/>
              <o:lock v:ext="edit" aspectratio="f"/>
            </v:shape>
            <v:line id="_x0000_s4325" o:spid="_x0000_s4325" o:spt="20" style="position:absolute;left:90;top:305;flip:x;height:0;width:13;" filled="f" stroked="t" coordsize="21600,21600">
              <v:path arrowok="t"/>
              <v:fill on="f" focussize="0,0"/>
              <v:stroke color="#000000" endcap="round"/>
              <v:imagedata o:title=""/>
              <o:lock v:ext="edit" aspectratio="f"/>
            </v:line>
            <v:shape id="_x0000_s4326" o:spid="_x0000_s4326" style="position:absolute;left:84;top:301;height:8;width:7;" fillcolor="#000000" filled="t" stroked="t" coordsize="139,139" path="m0,69l139,0hdc117,44,117,95,139,139hal139,139,0,69xe">
              <v:path arrowok="t"/>
              <v:fill on="t" color2="#FFFFFF" focussize="0,0"/>
              <v:stroke weight="0pt" color="#000000"/>
              <v:imagedata o:title=""/>
              <o:lock v:ext="edit" aspectratio="f"/>
            </v:shape>
            <v:line id="_x0000_s4327" o:spid="_x0000_s4327" o:spt="20" style="position:absolute;left:86;top:395;flip:x;height:0;width:17;" filled="f" stroked="t" coordsize="21600,21600">
              <v:path arrowok="t"/>
              <v:fill on="f" focussize="0,0"/>
              <v:stroke color="#000000" endcap="round"/>
              <v:imagedata o:title=""/>
              <o:lock v:ext="edit" aspectratio="f"/>
            </v:line>
            <v:shape id="_x0000_s4328" o:spid="_x0000_s4328" style="position:absolute;left:80;top:391;height:8;width:7;" fillcolor="#000000" filled="t" stroked="t" coordsize="139,139" path="m0,70l139,0hdc117,44,117,95,139,139hal0,70xe">
              <v:path arrowok="t"/>
              <v:fill on="t" color2="#FFFFFF" focussize="0,0"/>
              <v:stroke weight="0pt" color="#000000"/>
              <v:imagedata o:title=""/>
              <o:lock v:ext="edit" aspectratio="f"/>
            </v:shape>
            <v:line id="_x0000_s4329" o:spid="_x0000_s4329" o:spt="20" style="position:absolute;left:169;top:257;height:10;width:0;" filled="f" stroked="t" coordsize="21600,21600">
              <v:path arrowok="t"/>
              <v:fill on="f" focussize="0,0"/>
              <v:stroke color="#000000" endcap="round"/>
              <v:imagedata o:title=""/>
              <o:lock v:ext="edit" aspectratio="f"/>
            </v:line>
            <v:shape id="_x0000_s4330" o:spid="_x0000_s4330" style="position:absolute;left:166;top:265;height:8;width:7;" fillcolor="#000000" filled="t" stroked="t" coordsize="139,138" path="m69,138l0,0hdc44,21,95,21,139,0hal139,0,69,138xe">
              <v:path arrowok="t"/>
              <v:fill on="t" color2="#FFFFFF" focussize="0,0"/>
              <v:stroke weight="0pt" color="#000000"/>
              <v:imagedata o:title=""/>
              <o:lock v:ext="edit" aspectratio="f"/>
            </v:shape>
            <v:line id="_x0000_s4331" o:spid="_x0000_s4331" o:spt="20" style="position:absolute;left:169;top:338;height:26;width:0;" filled="f" stroked="t" coordsize="21600,21600">
              <v:path arrowok="t"/>
              <v:fill on="f" focussize="0,0"/>
              <v:stroke color="#000000" endcap="round"/>
              <v:imagedata o:title=""/>
              <o:lock v:ext="edit" aspectratio="f"/>
            </v:line>
            <v:shape id="_x0000_s4332" o:spid="_x0000_s4332" style="position:absolute;left:166;top:362;height:8;width:7;" fillcolor="#000000" filled="t" stroked="t" coordsize="139,139" path="m69,139l0,0hdc44,22,95,22,139,0hal69,139xe">
              <v:path arrowok="t"/>
              <v:fill on="t" color2="#FFFFFF" focussize="0,0"/>
              <v:stroke weight="0pt" color="#000000"/>
              <v:imagedata o:title=""/>
              <o:lock v:ext="edit" aspectratio="f"/>
            </v:shape>
            <v:line id="_x0000_s4333" o:spid="_x0000_s4333" o:spt="20" style="position:absolute;left:169;top:419;height:40;width:0;" filled="f" stroked="t" coordsize="21600,21600">
              <v:path arrowok="t"/>
              <v:fill on="f" focussize="0,0"/>
              <v:stroke color="#000000" endcap="round"/>
              <v:imagedata o:title=""/>
              <o:lock v:ext="edit" aspectratio="f"/>
            </v:line>
            <v:shape id="_x0000_s4334" o:spid="_x0000_s4334" style="position:absolute;left:166;top:457;height:8;width:7;" fillcolor="#000000" filled="t" stroked="t" coordsize="139,139" path="m69,139l0,0hdc44,22,95,22,139,0hal69,139xe">
              <v:path arrowok="t"/>
              <v:fill on="t" color2="#FFFFFF" focussize="0,0"/>
              <v:stroke weight="0pt" color="#000000"/>
              <v:imagedata o:title=""/>
              <o:lock v:ext="edit" aspectratio="f"/>
            </v:shape>
            <v:line id="_x0000_s4335" o:spid="_x0000_s4335" o:spt="20" style="position:absolute;left:169;top:513;height:55;width:0;" filled="f" stroked="t" coordsize="21600,21600">
              <v:path arrowok="t"/>
              <v:fill on="f" focussize="0,0"/>
              <v:stroke color="#000000" endcap="round"/>
              <v:imagedata o:title=""/>
              <o:lock v:ext="edit" aspectratio="f"/>
            </v:line>
            <v:shape id="_x0000_s4336" o:spid="_x0000_s4336" style="position:absolute;left:166;top:567;height:8;width:7;" fillcolor="#000000" filled="t" stroked="t" coordsize="139,138" path="m69,138l0,0hdc44,22,95,22,139,0hal139,0,69,138xe">
              <v:path arrowok="t"/>
              <v:fill on="t" color2="#FFFFFF" focussize="0,0"/>
              <v:stroke weight="0pt" color="#000000"/>
              <v:imagedata o:title=""/>
              <o:lock v:ext="edit" aspectratio="f"/>
            </v:shape>
            <v:line id="_x0000_s4337" o:spid="_x0000_s4337" o:spt="20" style="position:absolute;left:43;top:412;height:49;width:0;" filled="f" stroked="t" coordsize="21600,21600">
              <v:path arrowok="t"/>
              <v:fill on="f" focussize="0,0"/>
              <v:stroke color="#000000" endcap="round"/>
              <v:imagedata o:title=""/>
              <o:lock v:ext="edit" aspectratio="f"/>
            </v:line>
            <v:shape id="_x0000_s4338" o:spid="_x0000_s4338" style="position:absolute;left:40;top:459;height:8;width:7;" fillcolor="#000000" filled="t" stroked="t" coordsize="138,138" path="m69,138l0,0hdc43,21,95,21,138,0hal138,0,69,138xe">
              <v:path arrowok="t"/>
              <v:fill on="t" color2="#FFFFFF" focussize="0,0"/>
              <v:stroke weight="0pt" color="#000000"/>
              <v:imagedata o:title=""/>
              <o:lock v:ext="edit" aspectratio="f"/>
            </v:shape>
            <v:line id="_x0000_s4339" o:spid="_x0000_s4339" o:spt="20" style="position:absolute;left:43;top:512;height:56;width:0;" filled="f" stroked="t" coordsize="21600,21600">
              <v:path arrowok="t"/>
              <v:fill on="f" focussize="0,0"/>
              <v:stroke color="#000000" endcap="round"/>
              <v:imagedata o:title=""/>
              <o:lock v:ext="edit" aspectratio="f"/>
            </v:line>
            <v:shape id="_x0000_s4340" o:spid="_x0000_s4340" style="position:absolute;left:40;top:567;height:8;width:7;" fillcolor="#000000" filled="t" stroked="t" coordsize="138,138" path="m69,138l0,0hdc43,22,95,22,138,0hal138,0,69,138xe">
              <v:path arrowok="t"/>
              <v:fill on="t" color2="#FFFFFF" focussize="0,0"/>
              <v:stroke weight="0pt" color="#000000"/>
              <v:imagedata o:title=""/>
              <o:lock v:ext="edit" aspectratio="f"/>
            </v:shape>
            <v:line id="_x0000_s4341" o:spid="_x0000_s4341" o:spt="20" style="position:absolute;left:367;top:321;height:0;width:29;" filled="f" stroked="t" coordsize="21600,21600">
              <v:path arrowok="t"/>
              <v:fill on="f" focussize="0,0"/>
              <v:stroke color="#000000" endcap="round"/>
              <v:imagedata o:title=""/>
              <o:lock v:ext="edit" aspectratio="f"/>
            </v:line>
            <v:line id="_x0000_s4342" o:spid="_x0000_s4342" o:spt="20" style="position:absolute;left:484;top:321;height:0;width:9;" filled="f" stroked="t" coordsize="21600,21600">
              <v:path arrowok="t"/>
              <v:fill on="f" focussize="0,0"/>
              <v:stroke color="#000000" endcap="round"/>
              <v:imagedata o:title=""/>
              <o:lock v:ext="edit" aspectratio="f"/>
            </v:line>
            <v:shape id="_x0000_s4343" o:spid="_x0000_s4343" style="position:absolute;left:492;top:317;height:8;width:7;" fillcolor="#000000" filled="t" stroked="t" coordsize="139,138" path="m139,69l0,138hdc22,95,22,44,0,0hal0,0,139,69xe">
              <v:path arrowok="t"/>
              <v:fill on="t" color2="#FFFFFF" focussize="0,0"/>
              <v:stroke weight="0pt" color="#000000"/>
              <v:imagedata o:title=""/>
              <o:lock v:ext="edit" aspectratio="f"/>
            </v:shape>
            <v:line id="_x0000_s4344" o:spid="_x0000_s4344" o:spt="20" style="position:absolute;left:368;top:448;height:0;width:17;" filled="f" stroked="t" coordsize="21600,21600">
              <v:path arrowok="t"/>
              <v:fill on="f" focussize="0,0"/>
              <v:stroke color="#000000" endcap="round"/>
              <v:imagedata o:title=""/>
              <o:lock v:ext="edit" aspectratio="f"/>
            </v:line>
            <v:shape id="_x0000_s4345" o:spid="_x0000_s4345" style="position:absolute;left:383;top:444;height:8;width:8;" fillcolor="#000000" filled="t" stroked="t" coordsize="138,139" path="m138,69l0,139hdc21,95,21,44,0,0hal0,0,138,69xe">
              <v:path arrowok="t"/>
              <v:fill on="t" color2="#FFFFFF" focussize="0,0"/>
              <v:stroke weight="0pt" color="#000000"/>
              <v:imagedata o:title=""/>
              <o:lock v:ext="edit" aspectratio="f"/>
            </v:shape>
            <v:shape id="_x0000_s4346" o:spid="_x0000_s4346" style="position:absolute;left:510;top:448;height:36;width:30;" filled="f" stroked="t" coordsize="30,36" path="m0,0l30,0,30,36e">
              <v:path arrowok="t"/>
              <v:fill on="f" focussize="0,0"/>
              <v:stroke color="#000000" endcap="round"/>
              <v:imagedata o:title=""/>
              <o:lock v:ext="edit" aspectratio="f"/>
            </v:shape>
            <v:shape id="_x0000_s4347" o:spid="_x0000_s4347" style="position:absolute;left:536;top:482;height:8;width:8;" fillcolor="#000000" filled="t" stroked="t" coordsize="138,138" path="m69,138l0,0hdc43,21,94,21,138,0hal69,138xe">
              <v:path arrowok="t"/>
              <v:fill on="t" color2="#FFFFFF" focussize="0,0"/>
              <v:stroke weight="0pt" color="#000000"/>
              <v:imagedata o:title=""/>
              <o:lock v:ext="edit" aspectratio="f"/>
            </v:shape>
            <v:shape id="_x0000_s4348" o:spid="_x0000_s4348" style="position:absolute;left:314;top:470;height:13;width:136;" filled="f" stroked="t" coordsize="136,13" path="m136,0l136,13,0,13e">
              <v:path arrowok="t"/>
              <v:fill on="f" focussize="0,0"/>
              <v:stroke color="#000000" endcap="round"/>
              <v:imagedata o:title=""/>
              <o:lock v:ext="edit" aspectratio="f"/>
            </v:shape>
            <v:shape id="_x0000_s4349" o:spid="_x0000_s4349" style="position:absolute;left:308;top:479;height:8;width:8;" fillcolor="#000000" filled="t" stroked="t" coordsize="138,139" path="m0,70l138,0hdc117,44,117,95,138,139hal138,139,0,70xe">
              <v:path arrowok="t"/>
              <v:fill on="t" color2="#FFFFFF" focussize="0,0"/>
              <v:stroke weight="0pt" color="#000000"/>
              <v:imagedata o:title=""/>
              <o:lock v:ext="edit" aspectratio="f"/>
            </v:shape>
            <v:line id="_x0000_s4350" o:spid="_x0000_s4350" o:spt="20" style="position:absolute;left:540;top:532;height:26;width:0;" filled="f" stroked="t" coordsize="21600,21600">
              <v:path arrowok="t"/>
              <v:fill on="f" focussize="0,0"/>
              <v:stroke color="#000000" endcap="round"/>
              <v:imagedata o:title=""/>
              <o:lock v:ext="edit" aspectratio="f"/>
            </v:line>
            <v:shape id="_x0000_s4351" o:spid="_x0000_s4351" style="position:absolute;left:536;top:557;height:7;width:8;" fillcolor="#000000" filled="t" stroked="t" coordsize="138,138" path="m69,138l0,0hdc43,21,94,21,138,0hal69,138xe">
              <v:path arrowok="t"/>
              <v:fill on="t" color2="#FFFFFF" focussize="0,0"/>
              <v:stroke weight="0pt" color="#000000"/>
              <v:imagedata o:title=""/>
              <o:lock v:ext="edit" aspectratio="f"/>
            </v:shape>
            <v:shape id="_x0000_s4352" o:spid="_x0000_s4352" style="position:absolute;left:368;top:629;height:24;width:118;" filled="f" stroked="t" coordsize="118,24" path="m0,24l63,24,63,0,118,0e">
              <v:path arrowok="t"/>
              <v:fill on="f" focussize="0,0"/>
              <v:stroke color="#000000" endcap="round"/>
              <v:imagedata o:title=""/>
              <o:lock v:ext="edit" aspectratio="f"/>
            </v:shape>
            <v:shape id="_x0000_s4353" o:spid="_x0000_s4353" style="position:absolute;left:484;top:626;height:7;width:8;" fillcolor="#000000" filled="t" stroked="t" coordsize="138,138" path="m138,69l0,138hdc22,95,22,44,0,0hal138,69xe">
              <v:path arrowok="t"/>
              <v:fill on="t" color2="#FFFFFF" focussize="0,0"/>
              <v:stroke weight="0pt" color="#000000"/>
              <v:imagedata o:title=""/>
              <o:lock v:ext="edit" aspectratio="f"/>
            </v:shape>
            <v:line id="_x0000_s4354" o:spid="_x0000_s4354" o:spt="20" style="position:absolute;left:368;top:805;height:0;width:44;" filled="f" stroked="t" coordsize="21600,21600">
              <v:path arrowok="t"/>
              <v:fill on="f" focussize="0,0"/>
              <v:stroke color="#000000" endcap="round"/>
              <v:imagedata o:title=""/>
              <o:lock v:ext="edit" aspectratio="f"/>
            </v:line>
            <v:shape id="_x0000_s4355" o:spid="_x0000_s4355" style="position:absolute;left:410;top:801;height:8;width:7;" fillcolor="#000000" filled="t" stroked="t" coordsize="138,138" path="m138,69l0,138hdc22,95,22,44,0,0hal138,69xe">
              <v:path arrowok="t"/>
              <v:fill on="t" color2="#FFFFFF" focussize="0,0"/>
              <v:stroke weight="0pt" color="#000000"/>
              <v:imagedata o:title=""/>
              <o:lock v:ext="edit" aspectratio="f"/>
            </v:shape>
            <v:shape id="_x0000_s4356" o:spid="_x0000_s4356" style="position:absolute;left:368;top:653;height:25;width:118;" filled="f" stroked="t" coordsize="118,25" path="m0,0l63,0,63,25,118,25e">
              <v:path arrowok="t"/>
              <v:fill on="f" focussize="0,0"/>
              <v:stroke color="#000000" endcap="round"/>
              <v:imagedata o:title=""/>
              <o:lock v:ext="edit" aspectratio="f"/>
            </v:shape>
            <v:shape id="_x0000_s4357" o:spid="_x0000_s4357" style="position:absolute;left:484;top:675;height:8;width:8;" fillcolor="#000000" filled="t" stroked="t" coordsize="138,138" path="m138,69l0,138hdc22,94,22,43,0,0hal138,69xe">
              <v:path arrowok="t"/>
              <v:fill on="t" color2="#FFFFFF" focussize="0,0"/>
              <v:stroke weight="0pt" color="#000000"/>
              <v:imagedata o:title=""/>
              <o:lock v:ext="edit" aspectratio="f"/>
            </v:shape>
            <v:shape id="_x0000_s4358" o:spid="_x0000_s4358" style="position:absolute;left:141;top:720;height:23;width:108;" filled="f" stroked="t" coordsize="108,23" path="m108,0l0,0,0,23e">
              <v:path arrowok="t"/>
              <v:fill on="f" focussize="0,0"/>
              <v:stroke color="#000000" endcap="round"/>
              <v:imagedata o:title=""/>
              <o:lock v:ext="edit" aspectratio="f"/>
            </v:shape>
            <v:shape id="_x0000_s4359" o:spid="_x0000_s4359" style="position:absolute;left:137;top:741;height:7;width:7;" fillcolor="#000000" filled="t" stroked="t" coordsize="138,138" path="m69,138l0,0hdc44,22,95,22,138,0hal69,138xe">
              <v:path arrowok="t"/>
              <v:fill on="t" color2="#FFFFFF" focussize="0,0"/>
              <v:stroke weight="0pt" color="#000000"/>
              <v:imagedata o:title=""/>
              <o:lock v:ext="edit" aspectratio="f"/>
            </v:shape>
            <v:shape id="_x0000_s4360" o:spid="_x0000_s4360" style="position:absolute;left:141;top:790;height:15;width:102;" filled="f" stroked="t" coordsize="102,15" path="m0,0l0,15,102,15e">
              <v:path arrowok="t"/>
              <v:fill on="f" focussize="0,0"/>
              <v:stroke color="#000000" endcap="round"/>
              <v:imagedata o:title=""/>
              <o:lock v:ext="edit" aspectratio="f"/>
            </v:shape>
            <v:shape id="_x0000_s4361" o:spid="_x0000_s4361" style="position:absolute;left:242;top:801;height:8;width:7;" fillcolor="#000000" filled="t" stroked="t" coordsize="139,138" path="m139,69l0,138hdc22,95,22,44,0,0hal0,0,139,69xe">
              <v:path arrowok="t"/>
              <v:fill on="t" color2="#FFFFFF" focussize="0,0"/>
              <v:stroke weight="0pt" color="#000000"/>
              <v:imagedata o:title=""/>
              <o:lock v:ext="edit" aspectratio="f"/>
            </v:shape>
            <v:shape id="_x0000_s4362" o:spid="_x0000_s4362" style="position:absolute;left:43;top:619;height:252;width:200;" filled="f" stroked="t" coordsize="200,250" path="m0,0l0,250,200,250e">
              <v:path arrowok="t"/>
              <v:fill on="f" focussize="0,0"/>
              <v:stroke color="#000000" endcap="round"/>
              <v:imagedata o:title=""/>
              <o:lock v:ext="edit" aspectratio="f"/>
            </v:shape>
            <v:shape id="_x0000_s4363" o:spid="_x0000_s4363" style="position:absolute;left:242;top:867;height:8;width:7;" fillcolor="#000000" filled="t" stroked="t" coordsize="139,138" path="m139,69l0,138hdc22,94,22,43,0,0hal0,0,139,69xe">
              <v:path arrowok="t"/>
              <v:fill on="t" color2="#FFFFFF" focussize="0,0"/>
              <v:stroke weight="0pt" color="#000000"/>
              <v:imagedata o:title=""/>
              <o:lock v:ext="edit" aspectratio="f"/>
            </v:shape>
            <v:shape id="_x0000_s4364" o:spid="_x0000_s4364" style="position:absolute;left:49;top:619;height:58;width:120;" filled="f" stroked="t" coordsize="120,58" path="m120,0l120,58,0,58e">
              <v:path arrowok="t"/>
              <v:fill on="f" focussize="0,0"/>
              <v:stroke color="#000000" endcap="round"/>
              <v:imagedata o:title=""/>
              <o:lock v:ext="edit" aspectratio="f"/>
            </v:shape>
            <v:shape id="_x0000_s4365" o:spid="_x0000_s4365" style="position:absolute;left:43;top:674;height:8;width:8;" fillcolor="#000000" filled="t" stroked="t" coordsize="138,138" path="m0,69l138,0hdc116,43,116,94,138,138hal138,138,0,69xe">
              <v:path arrowok="t"/>
              <v:fill on="t" color2="#FFFFFF" focussize="0,0"/>
              <v:stroke weight="0pt" color="#000000"/>
              <v:imagedata o:title=""/>
              <o:lock v:ext="edit" aspectratio="f"/>
            </v:shape>
            <v:line id="_x0000_s4366" o:spid="_x0000_s4366" o:spt="20" style="position:absolute;left:314;top:580;flip:x y;height:1;width:185;" filled="f" stroked="t" coordsize="21600,21600">
              <v:path arrowok="t"/>
              <v:fill on="f" focussize="0,0"/>
              <v:stroke color="#000000" endcap="round"/>
              <v:imagedata o:title=""/>
              <o:lock v:ext="edit" aspectratio="f"/>
            </v:line>
            <v:shape id="_x0000_s4367" o:spid="_x0000_s4367" style="position:absolute;left:308;top:576;height:8;width:8;" fillcolor="#000000" filled="t" stroked="t" coordsize="138,138" path="m0,69l138,0hdc117,43,116,94,138,138hal0,69xe">
              <v:path arrowok="t"/>
              <v:fill on="t" color2="#FFFFFF" focussize="0,0"/>
              <v:stroke weight="0pt" color="#000000"/>
              <v:imagedata o:title=""/>
              <o:lock v:ext="edit" aspectratio="f"/>
            </v:shape>
            <v:rect id="_x0000_s4368" o:spid="_x0000_s4368" o:spt="1" style="position:absolute;left:171;top:164;height:21;width:64;mso-wrap-style:none;" filled="f" stroked="f" coordsize="21600,21600">
              <v:path/>
              <v:fill on="f" focussize="0,0"/>
              <v:stroke on="f"/>
              <v:imagedata o:title=""/>
              <o:lock v:ext="edit" aspectratio="f"/>
              <v:textbox inset="0mm,0mm,0mm,0mm">
                <w:txbxContent>
                  <w:p>
                    <w:r>
                      <w:rPr>
                        <w:rFonts w:hint="eastAsia"/>
                        <w:sz w:val="24"/>
                      </w:rPr>
                      <w:t>简易程序</w:t>
                    </w:r>
                  </w:p>
                </w:txbxContent>
              </v:textbox>
            </v:rect>
            <v:rect id="_x0000_s4369" o:spid="_x0000_s4369" o:spt="1" style="position:absolute;left:334;top:211;height:21;width:64;mso-wrap-style:none;" filled="f" stroked="f" coordsize="21600,21600">
              <v:path/>
              <v:fill on="f" focussize="0,0"/>
              <v:stroke on="f"/>
              <v:imagedata o:title=""/>
              <o:lock v:ext="edit" aspectratio="f"/>
              <v:textbox inset="0mm,0mm,0mm,0mm">
                <w:txbxContent>
                  <w:p>
                    <w:r>
                      <w:rPr>
                        <w:rFonts w:hint="eastAsia"/>
                        <w:sz w:val="24"/>
                      </w:rPr>
                      <w:t>一般程序</w:t>
                    </w:r>
                  </w:p>
                </w:txbxContent>
              </v:textbox>
            </v:rect>
            <v:rect id="_x0000_s4370" o:spid="_x0000_s4370" o:spt="1" style="position:absolute;left:79;top:265;height:21;width:64;mso-wrap-style:none;" filled="f" stroked="f" coordsize="21600,21600">
              <v:path/>
              <v:fill on="f" focussize="0,0"/>
              <v:stroke on="f"/>
              <v:imagedata o:title=""/>
              <o:lock v:ext="edit" aspectratio="f"/>
              <v:textbox inset="0mm,0mm,0mm,0mm">
                <w:txbxContent>
                  <w:p>
                    <w:r>
                      <w:rPr>
                        <w:rFonts w:hint="eastAsia"/>
                        <w:sz w:val="24"/>
                      </w:rPr>
                      <w:t>申辩理由</w:t>
                    </w:r>
                  </w:p>
                </w:txbxContent>
              </v:textbox>
            </v:rect>
            <v:rect id="_x0000_s4371" o:spid="_x0000_s4371" o:spt="1" style="position:absolute;left:83;top:278;height:21;width:48;mso-wrap-style:none;" filled="f" stroked="f" coordsize="21600,21600">
              <v:path/>
              <v:fill on="f" focussize="0,0"/>
              <v:stroke on="f"/>
              <v:imagedata o:title=""/>
              <o:lock v:ext="edit" aspectratio="f"/>
              <v:textbox inset="0mm,0mm,0mm,0mm">
                <w:txbxContent>
                  <w:p>
                    <w:r>
                      <w:rPr>
                        <w:rFonts w:hint="eastAsia"/>
                        <w:sz w:val="24"/>
                      </w:rPr>
                      <w:t>成立的</w:t>
                    </w:r>
                  </w:p>
                </w:txbxContent>
              </v:textbox>
            </v:rect>
            <v:rect id="_x0000_s4372" o:spid="_x0000_s4372" o:spt="1" style="position:absolute;left:93;top:359;height:21;width:80;mso-wrap-style:none;" filled="f" stroked="f" coordsize="21600,21600">
              <v:path/>
              <v:fill on="f" focussize="0,0"/>
              <v:stroke on="f"/>
              <v:imagedata o:title=""/>
              <o:lock v:ext="edit" aspectratio="f"/>
              <v:textbox inset="0mm,0mm,0mm,0mm">
                <w:txbxContent>
                  <w:p>
                    <w:r>
                      <w:rPr>
                        <w:rFonts w:hint="eastAsia"/>
                        <w:sz w:val="24"/>
                      </w:rPr>
                      <w:t>提出复议或</w:t>
                    </w:r>
                  </w:p>
                </w:txbxContent>
              </v:textbox>
            </v:rect>
            <v:rect id="_x0000_s4373" o:spid="_x0000_s4373" o:spt="1" style="position:absolute;left:93;top:372;height:21;width:80;mso-wrap-style:none;" filled="f" stroked="f" coordsize="21600,21600">
              <v:path/>
              <v:fill on="f" focussize="0,0"/>
              <v:stroke on="f"/>
              <v:imagedata o:title=""/>
              <o:lock v:ext="edit" aspectratio="f"/>
              <v:textbox inset="0mm,0mm,0mm,0mm">
                <w:txbxContent>
                  <w:p>
                    <w:r>
                      <w:rPr>
                        <w:rFonts w:hint="eastAsia"/>
                        <w:sz w:val="24"/>
                      </w:rPr>
                      <w:t>诉讼请求的</w:t>
                    </w:r>
                  </w:p>
                </w:txbxContent>
              </v:textbox>
            </v:rect>
            <v:rect id="_x0000_s4374" o:spid="_x0000_s4374" o:spt="1" style="position:absolute;left:413;top:499;height:23;width:74;" filled="f" stroked="t" coordsize="21600,21600">
              <v:path/>
              <v:fill on="f" focussize="0,0"/>
              <v:stroke color="#000000" joinstyle="round" endcap="round"/>
              <v:imagedata o:title=""/>
              <o:lock v:ext="edit" aspectratio="f"/>
            </v:rect>
            <v:rect id="_x0000_s4375" o:spid="_x0000_s4375" o:spt="1" style="position:absolute;left:427;top:504;height:21;width:64;mso-wrap-style:none;" filled="f" stroked="f" coordsize="21600,21600">
              <v:path/>
              <v:fill on="f" focussize="0,0"/>
              <v:stroke on="f"/>
              <v:imagedata o:title=""/>
              <o:lock v:ext="edit" aspectratio="f"/>
              <v:textbox inset="0mm,0mm,0mm,0mm">
                <w:txbxContent>
                  <w:p>
                    <w:r>
                      <w:rPr>
                        <w:rFonts w:hint="eastAsia"/>
                        <w:sz w:val="24"/>
                      </w:rPr>
                      <w:t>申请听证</w:t>
                    </w:r>
                  </w:p>
                </w:txbxContent>
              </v:textbox>
            </v:rect>
            <v:rect id="_x0000_s4376" o:spid="_x0000_s4376" o:spt="1" style="position:absolute;left:413;top:539;height:18;width:74;" filled="f" stroked="t" coordsize="21600,21600">
              <v:path/>
              <v:fill on="f" focussize="0,0"/>
              <v:stroke color="#000000" joinstyle="round" endcap="round"/>
              <v:imagedata o:title=""/>
              <o:lock v:ext="edit" aspectratio="f"/>
            </v:rect>
            <v:rect id="_x0000_s4377" o:spid="_x0000_s4377" o:spt="1" style="position:absolute;left:428;top:542;height:21;width:64;mso-wrap-style:none;" filled="f" stroked="f" coordsize="21600,21600">
              <v:path/>
              <v:fill on="f" focussize="0,0"/>
              <v:stroke on="f"/>
              <v:imagedata o:title=""/>
              <o:lock v:ext="edit" aspectratio="f"/>
              <v:textbox inset="0mm,0mm,0mm,0mm">
                <w:txbxContent>
                  <w:p>
                    <w:r>
                      <w:rPr>
                        <w:rFonts w:hint="eastAsia"/>
                        <w:sz w:val="24"/>
                      </w:rPr>
                      <w:t>组织听证</w:t>
                    </w:r>
                  </w:p>
                </w:txbxContent>
              </v:textbox>
            </v:rect>
            <v:line id="_x0000_s4378" o:spid="_x0000_s4378" o:spt="20" style="position:absolute;left:450;top:470;height:23;width:0;" filled="f" stroked="t" coordsize="21600,21600">
              <v:path arrowok="t"/>
              <v:fill on="f" focussize="0,0"/>
              <v:stroke color="#000000" endcap="round"/>
              <v:imagedata o:title=""/>
              <o:lock v:ext="edit" aspectratio="f"/>
            </v:line>
            <v:shape id="_x0000_s4379" o:spid="_x0000_s4379" style="position:absolute;left:446;top:491;height:8;width:8;" fillcolor="#000000" filled="t" stroked="t" coordsize="138,138" path="m69,138l0,0hdc44,21,95,21,138,0hal69,138xe">
              <v:path arrowok="t"/>
              <v:fill on="t" color2="#FFFFFF" focussize="0,0"/>
              <v:stroke weight="0pt" color="#000000"/>
              <v:imagedata o:title=""/>
              <o:lock v:ext="edit" aspectratio="f"/>
            </v:shape>
            <v:line id="_x0000_s4380" o:spid="_x0000_s4380" o:spt="20" style="position:absolute;left:493;top:510;flip:x;height:0;width:6;" filled="f" stroked="t" coordsize="21600,21600">
              <v:path arrowok="t"/>
              <v:fill on="f" focussize="0,0"/>
              <v:stroke color="#000000" endcap="round"/>
              <v:imagedata o:title=""/>
              <o:lock v:ext="edit" aspectratio="f"/>
            </v:line>
            <v:shape id="_x0000_s4381" o:spid="_x0000_s4381" style="position:absolute;left:487;top:506;height:8;width:8;" fillcolor="#000000" filled="t" stroked="t" coordsize="139,138" path="m0,69l139,0hdc117,43,117,95,139,138hal0,69xe">
              <v:path arrowok="t"/>
              <v:fill on="t" color2="#FFFFFF" focussize="0,0"/>
              <v:stroke weight="0pt" color="#000000"/>
              <v:imagedata o:title=""/>
              <o:lock v:ext="edit" aspectratio="f"/>
            </v:shape>
            <v:line id="_x0000_s4382" o:spid="_x0000_s4382" o:spt="20" style="position:absolute;left:450;top:523;height:10;width:0;" filled="f" stroked="t" coordsize="21600,21600">
              <v:path arrowok="t"/>
              <v:fill on="f" focussize="0,0"/>
              <v:stroke color="#000000" endcap="round"/>
              <v:imagedata o:title=""/>
              <o:lock v:ext="edit" aspectratio="f"/>
            </v:line>
            <v:shape id="_x0000_s4383" o:spid="_x0000_s4383" style="position:absolute;left:447;top:544;height:7;width:8;" fillcolor="#000000" filled="t" stroked="t" coordsize="138,138" path="m69,138l0,0hdc44,21,95,21,138,0hal69,138xe">
              <v:path arrowok="t"/>
              <v:fill on="t" color2="#FFFFFF" focussize="0,0"/>
              <v:stroke weight="0pt" color="#000000"/>
              <v:imagedata o:title=""/>
              <o:lock v:ext="edit" aspectratio="f"/>
            </v:shape>
            <v:shape id="_x0000_s4384" o:spid="_x0000_s4384" style="position:absolute;left:488;top:560;height:10;width:53;" filled="f" stroked="t" coordsize="53,10" path="m0,0l53,0,53,10e">
              <v:path arrowok="t"/>
              <v:fill on="f" focussize="0,0"/>
              <v:stroke color="#000000" endcap="round"/>
              <v:imagedata o:title=""/>
              <o:lock v:ext="edit" aspectratio="f"/>
            </v:shape>
            <v:shape id="_x0000_s4385" o:spid="_x0000_s4385" style="position:absolute;left:537;top:569;height:7;width:8;" fillcolor="#000000" filled="t" stroked="t" coordsize="138,138" path="m69,138l0,0hdc43,21,94,21,138,0hal69,138xe">
              <v:path arrowok="t"/>
              <v:fill on="t" color2="#FFFFFF" focussize="0,0"/>
              <v:stroke weight="0pt" color="#000000"/>
              <v:imagedata o:title=""/>
              <o:lock v:ext="edit" aspectratio="f"/>
            </v:shape>
            <v:line id="_x0000_s4386" o:spid="_x0000_s4386" o:spt="20" style="position:absolute;left:315;top:560;flip:x;height:0;width:99;" filled="f" stroked="t" coordsize="21600,21600">
              <v:path arrowok="t"/>
              <v:fill on="f" focussize="0,0"/>
              <v:stroke color="#000000" endcap="round"/>
              <v:imagedata o:title=""/>
              <o:lock v:ext="edit" aspectratio="f"/>
            </v:line>
            <v:shape id="_x0000_s4387" o:spid="_x0000_s4387" style="position:absolute;left:309;top:556;height:8;width:8;" fillcolor="#000000" filled="t" stroked="t" coordsize="138,138" path="m0,69l138,0hdc117,43,117,94,138,138hal0,69xe">
              <v:path arrowok="t"/>
              <v:fill on="t" color2="#FFFFFF" focussize="0,0"/>
              <v:stroke weight="0pt" color="#000000"/>
              <v:imagedata o:title=""/>
              <o:lock v:ext="edit" aspectratio="f"/>
            </v:shape>
          </v:group>
        </w:pict>
      </w: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r>
        <w:rPr>
          <w:lang w:bidi="bo-CN"/>
        </w:rPr>
        <w:pict>
          <v:group id="_x0000_s4388" o:spid="_x0000_s4388" o:spt="203" style="position:absolute;left:0pt;margin-left:-9pt;margin-top:17.85pt;height:696pt;width:472.5pt;z-index:251114496;mso-width-relative:page;mso-height-relative:page;" coordorigin="0,-5" coordsize="630,928" editas="canvas">
            <o:lock v:ext="edit"/>
            <v:shape id="_x0000_s4389" o:spid="_x0000_s4389" o:spt="75" type="#_x0000_t75" style="position:absolute;left:0;top:-5;height:928;width:630;" filled="f" stroked="f" coordsize="21600,21600">
              <v:path/>
              <v:fill on="f" focussize="0,0"/>
              <v:stroke on="f"/>
              <v:imagedata o:title=""/>
              <o:lock v:ext="edit" text="t" aspectratio="t"/>
            </v:shape>
            <v:rect id="_x0000_s4391" o:spid="_x0000_s4391" o:spt="1" style="position:absolute;left:74;top:5;height:21;width:12;mso-wrap-style:none;" filled="f" stroked="f" coordsize="21600,21600">
              <v:path/>
              <v:fill on="f" focussize="0,0"/>
              <v:stroke on="f"/>
              <v:imagedata o:title=""/>
              <o:lock v:ext="edit" aspectratio="f"/>
              <v:textbox inset="0mm,0mm,0mm,0mm" style="mso-fit-shape-to-text:t;">
                <w:txbxContent>
                  <w:p/>
                </w:txbxContent>
              </v:textbox>
            </v:rect>
            <v:rect id="_x0000_s4392" o:spid="_x0000_s4392" o:spt="1" style="position:absolute;left:64;top:-5;height:83;width:507;" filled="f" stroked="f" coordsize="21600,21600">
              <v:path/>
              <v:fill on="f" focussize="0,0"/>
              <v:stroke on="f"/>
              <v:imagedata o:title=""/>
              <o:lock v:ext="edit" aspectratio="f"/>
              <v:textbox inset="0mm,0mm,0mm,0mm" style="mso-fit-shape-to-text:t;">
                <w:txbxContent>
                  <w:p>
                    <w:pPr>
                      <w:ind w:firstLine="31680" w:firstLineChars="350"/>
                      <w:rPr>
                        <w:sz w:val="36"/>
                        <w:szCs w:val="36"/>
                      </w:rPr>
                    </w:pPr>
                    <w:r>
                      <w:rPr>
                        <w:rFonts w:hint="eastAsia"/>
                        <w:sz w:val="36"/>
                        <w:szCs w:val="36"/>
                        <w:lang w:eastAsia="zh-CN"/>
                      </w:rPr>
                      <w:t>双湖县</w:t>
                    </w:r>
                    <w:r>
                      <w:rPr>
                        <w:rFonts w:hint="eastAsia"/>
                        <w:sz w:val="36"/>
                        <w:szCs w:val="36"/>
                      </w:rPr>
                      <w:t>交通运输局行政处罚流程图</w:t>
                    </w:r>
                  </w:p>
                  <w:p>
                    <w:pPr>
                      <w:ind w:firstLine="31680" w:firstLineChars="350"/>
                      <w:jc w:val="right"/>
                    </w:pPr>
                    <w:r>
                      <w:rPr>
                        <w:rFonts w:hint="eastAsia"/>
                        <w:sz w:val="24"/>
                      </w:rPr>
                      <w:t>序号：</w:t>
                    </w:r>
                    <w:r>
                      <w:rPr>
                        <w:sz w:val="24"/>
                      </w:rPr>
                      <w:t>97</w:t>
                    </w:r>
                  </w:p>
                  <w:p>
                    <w:pPr>
                      <w:ind w:firstLine="31680" w:firstLineChars="350"/>
                    </w:pPr>
                  </w:p>
                </w:txbxContent>
              </v:textbox>
            </v:rect>
            <v:rect id="_x0000_s4393" o:spid="_x0000_s4393" o:spt="1" style="position:absolute;left:17;top:51;height:21;width:64;mso-wrap-style:none;" filled="f" stroked="f" coordsize="21600,21600">
              <v:path/>
              <v:fill on="f" focussize="0,0"/>
              <v:stroke on="f"/>
              <v:imagedata o:title=""/>
              <o:lock v:ext="edit" aspectratio="f"/>
              <v:textbox inset="0mm,0mm,0mm,0mm" style="mso-fit-shape-to-text:t;">
                <w:txbxContent>
                  <w:p>
                    <w:r>
                      <w:rPr>
                        <w:rFonts w:hint="eastAsia"/>
                        <w:sz w:val="24"/>
                      </w:rPr>
                      <w:t>职权名称</w:t>
                    </w:r>
                  </w:p>
                </w:txbxContent>
              </v:textbox>
            </v:rect>
            <v:rect id="_x0000_s4394" o:spid="_x0000_s4394" o:spt="1" style="position:absolute;left:109;top:51;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395" o:spid="_x0000_s4395" o:spt="1" style="position:absolute;left:132;top:50;height:21;width:176;mso-wrap-style:none;" filled="f" stroked="f" coordsize="21600,21600">
              <v:path/>
              <v:fill on="f" focussize="0,0"/>
              <v:stroke on="f"/>
              <v:imagedata o:title=""/>
              <o:lock v:ext="edit" aspectratio="f"/>
              <v:textbox inset="0mm,0mm,0mm,0mm" style="mso-fit-shape-to-text:t;">
                <w:txbxContent>
                  <w:p>
                    <w:r>
                      <w:rPr>
                        <w:rFonts w:hint="eastAsia"/>
                        <w:sz w:val="24"/>
                      </w:rPr>
                      <w:t>对车辆装载物触地拖行、</w:t>
                    </w:r>
                  </w:p>
                </w:txbxContent>
              </v:textbox>
            </v:rect>
            <v:rect id="_x0000_s4396" o:spid="_x0000_s4396" o:spt="1" style="position:absolute;left:300;top:51;height:21;width:71;" filled="f" stroked="f" coordsize="21600,21600">
              <v:path/>
              <v:fill on="f" focussize="0,0"/>
              <v:stroke on="f"/>
              <v:imagedata o:title=""/>
              <o:lock v:ext="edit" aspectratio="f"/>
              <v:textbox inset="0mm,0mm,0mm,0mm" style="mso-fit-shape-to-text:t;">
                <w:txbxContent>
                  <w:p/>
                </w:txbxContent>
              </v:textbox>
            </v:rect>
            <v:rect id="_x0000_s4397" o:spid="_x0000_s4397" o:spt="1" style="position:absolute;left:318;top:51;height:21;width:61;" filled="f" stroked="f" coordsize="21600,21600">
              <v:path/>
              <v:fill on="f" focussize="0,0"/>
              <v:stroke on="f"/>
              <v:imagedata o:title=""/>
              <o:lock v:ext="edit" aspectratio="f"/>
              <v:textbox inset="0mm,0mm,0mm,0mm" style="mso-fit-shape-to-text:t;">
                <w:txbxContent>
                  <w:p>
                    <w:r>
                      <w:rPr>
                        <w:rFonts w:hint="eastAsia"/>
                        <w:sz w:val="24"/>
                      </w:rPr>
                      <w:t>掉落</w:t>
                    </w:r>
                  </w:p>
                </w:txbxContent>
              </v:textbox>
            </v:rect>
            <v:rect id="_x0000_s4398" o:spid="_x0000_s4398" o:spt="1" style="position:absolute;left:353;top:51;height:21;width:32;"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399" o:spid="_x0000_s4399" o:spt="1" style="position:absolute;left:380;top:51;height:21;width:104;" filled="f" stroked="f" coordsize="21600,21600">
              <v:path/>
              <v:fill on="f" focussize="0,0"/>
              <v:stroke on="f"/>
              <v:imagedata o:title=""/>
              <o:lock v:ext="edit" aspectratio="f"/>
              <v:textbox inset="0mm,0mm,0mm,0mm" style="mso-fit-shape-to-text:t;">
                <w:txbxContent>
                  <w:p>
                    <w:pPr>
                      <w:ind w:right="240"/>
                      <w:jc w:val="right"/>
                      <w:rPr>
                        <w:sz w:val="24"/>
                      </w:rPr>
                    </w:pPr>
                    <w:r>
                      <w:rPr>
                        <w:rFonts w:hint="eastAsia"/>
                        <w:sz w:val="24"/>
                      </w:rPr>
                      <w:t>遗洒或者飘</w:t>
                    </w:r>
                  </w:p>
                </w:txbxContent>
              </v:textbox>
            </v:rect>
            <v:rect id="_x0000_s4400" o:spid="_x0000_s4400" o:spt="1" style="position:absolute;left:17;top:81;height:21;width:16;mso-wrap-style:none;" filled="f" stroked="f" coordsize="21600,21600">
              <v:path/>
              <v:fill on="f" focussize="0,0"/>
              <v:stroke on="f"/>
              <v:imagedata o:title=""/>
              <o:lock v:ext="edit" aspectratio="f"/>
              <v:textbox inset="0mm,0mm,0mm,0mm" style="mso-fit-shape-to-text:t;">
                <w:txbxContent>
                  <w:p>
                    <w:r>
                      <w:rPr>
                        <w:rFonts w:hint="eastAsia"/>
                        <w:sz w:val="24"/>
                      </w:rPr>
                      <w:t>散</w:t>
                    </w:r>
                  </w:p>
                </w:txbxContent>
              </v:textbox>
            </v:rect>
            <v:rect id="_x0000_s4401" o:spid="_x0000_s4401" o:spt="1" style="position:absolute;left:41;top:81;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402" o:spid="_x0000_s4402" o:spt="1" style="position:absolute;left:64;top:81;height:21;width:144;mso-wrap-style:none;" filled="f" stroked="f" coordsize="21600,21600">
              <v:path/>
              <v:fill on="f" focussize="0,0"/>
              <v:stroke on="f"/>
              <v:imagedata o:title=""/>
              <o:lock v:ext="edit" aspectratio="f"/>
              <v:textbox inset="0mm,0mm,0mm,0mm" style="mso-fit-shape-to-text:t;">
                <w:txbxContent>
                  <w:p>
                    <w:r>
                      <w:rPr>
                        <w:rFonts w:hint="eastAsia"/>
                        <w:sz w:val="24"/>
                      </w:rPr>
                      <w:t>造成公路路面损坏、</w:t>
                    </w:r>
                  </w:p>
                </w:txbxContent>
              </v:textbox>
            </v:rect>
            <v:rect id="_x0000_s4403" o:spid="_x0000_s4403" o:spt="1" style="position:absolute;left:245;top:81;height:21;width:12;mso-wrap-style:none;" filled="f" stroked="f" coordsize="21600,21600">
              <v:path/>
              <v:fill on="f" focussize="0,0"/>
              <v:stroke on="f"/>
              <v:imagedata o:title=""/>
              <o:lock v:ext="edit" aspectratio="f"/>
              <v:textbox inset="0mm,0mm,0mm,0mm" style="mso-fit-shape-to-text:t;">
                <w:txbxContent>
                  <w:p/>
                </w:txbxContent>
              </v:textbox>
            </v:rect>
            <v:rect id="_x0000_s4404" o:spid="_x0000_s4404" o:spt="1" style="position:absolute;left:204;top:81;height:21;width:121;" filled="f" stroked="f" coordsize="21600,21600">
              <v:path/>
              <v:fill on="f" focussize="0,0"/>
              <v:stroke on="f"/>
              <v:imagedata o:title=""/>
              <o:lock v:ext="edit" aspectratio="f"/>
              <v:textbox inset="0mm,0mm,0mm,0mm" style="mso-fit-shape-to-text:t;">
                <w:txbxContent>
                  <w:p>
                    <w:r>
                      <w:rPr>
                        <w:rFonts w:hint="eastAsia"/>
                        <w:sz w:val="24"/>
                      </w:rPr>
                      <w:t>污染的处罚</w:t>
                    </w:r>
                  </w:p>
                </w:txbxContent>
              </v:textbox>
            </v:rect>
            <v:rect id="_x0000_s4405" o:spid="_x0000_s4405" o:spt="1" style="position:absolute;left:23;top:140;height:21;width:12;mso-wrap-style:none;" filled="f" stroked="f" coordsize="21600,21600">
              <v:path/>
              <v:fill on="f" focussize="0,0"/>
              <v:stroke on="f"/>
              <v:imagedata o:title=""/>
              <o:lock v:ext="edit" aspectratio="f"/>
              <v:textbox inset="0mm,0mm,0mm,0mm" style="mso-fit-shape-to-text:t;">
                <w:txbxContent>
                  <w:p/>
                </w:txbxContent>
              </v:textbox>
            </v:rect>
            <v:rect id="_x0000_s4406" o:spid="_x0000_s4406" o:spt="1" style="position:absolute;left:60;top:140;height:21;width:12;mso-wrap-style:none;" filled="f" stroked="f" coordsize="21600,21600">
              <v:path/>
              <v:fill on="f" focussize="0,0"/>
              <v:stroke on="f"/>
              <v:imagedata o:title=""/>
              <o:lock v:ext="edit" aspectratio="f"/>
              <v:textbox inset="0mm,0mm,0mm,0mm" style="mso-fit-shape-to-text:t;">
                <w:txbxContent>
                  <w:p/>
                </w:txbxContent>
              </v:textbox>
            </v:rect>
            <v:rect id="_x0000_s4407" o:spid="_x0000_s4407" o:spt="1" style="position:absolute;left:78;top:140;height:21;width:20;mso-wrap-style:none;" filled="f" stroked="f" coordsize="21600,21600">
              <v:path/>
              <v:fill on="f" focussize="0,0"/>
              <v:stroke on="f"/>
              <v:imagedata o:title=""/>
              <o:lock v:ext="edit" aspectratio="f"/>
              <v:textbox inset="2mm,0mm,0mm,0mm" style="mso-fit-shape-to-text:t;">
                <w:txbxContent>
                  <w:p/>
                </w:txbxContent>
              </v:textbox>
            </v:rect>
            <v:rect id="_x0000_s4408" o:spid="_x0000_s4408" o:spt="1" style="position:absolute;left:262;top:176;height:21;width:12;mso-wrap-style:none;" filled="f" stroked="f" coordsize="21600,21600">
              <v:path/>
              <v:fill on="f" focussize="0,0"/>
              <v:stroke on="f"/>
              <v:imagedata o:title=""/>
              <o:lock v:ext="edit" aspectratio="f"/>
              <v:textbox inset="0mm,0mm,0mm,0mm" style="mso-fit-shape-to-text:t;">
                <w:txbxContent>
                  <w:p/>
                </w:txbxContent>
              </v:textbox>
            </v:rect>
            <v:shape id="_x0000_s4409" o:spid="_x0000_s4409" style="position:absolute;left:258;top:167;height:36;width:117;" filled="f" stroked="t" coordsize="2197,623" path="m312,623l1885,623hdc2057,623,2197,483,2197,311c2197,139,2057,0,1885,0c1885,0,1885,0,1885,0hal312,0hdc140,0,0,139,0,311c0,483,140,623,312,623haxe">
              <v:path arrowok="t"/>
              <v:fill on="f" focussize="0,0"/>
              <v:stroke weight="1.5pt" color="#FFFFFF" endcap="round"/>
              <v:imagedata o:title=""/>
              <o:lock v:ext="edit" aspectratio="f"/>
            </v:shape>
            <v:shape id="_x0000_s4410" o:spid="_x0000_s4410" style="position:absolute;left:248;top:157;height:35;width:117;" filled="f" stroked="t" coordsize="2196,624" path="m311,624l1885,624hdc2057,624,2196,484,2196,312c2196,140,2057,0,1885,0c1885,0,1885,0,1885,0hal1885,0,311,0hdc139,0,0,140,0,312c0,484,139,624,311,624haxe">
              <v:path arrowok="t"/>
              <v:fill on="f" focussize="0,0"/>
              <v:stroke weight="1.5pt" color="#000000" endcap="round"/>
              <v:imagedata o:title=""/>
              <o:lock v:ext="edit" aspectratio="f"/>
            </v:shape>
            <v:rect id="_x0000_s4411" o:spid="_x0000_s4411" o:spt="1" style="position:absolute;left:252;top:165;height:21;width:96;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4412" o:spid="_x0000_s4412" o:spt="1" style="position:absolute;left:248;top:222;height:36;width:117;" filled="f" stroked="t" coordsize="21600,21600">
              <v:path/>
              <v:fill on="f" focussize="0,0"/>
              <v:stroke weight="1.5pt" color="#000000" joinstyle="round" endcap="round"/>
              <v:imagedata o:title=""/>
              <o:lock v:ext="edit" aspectratio="f"/>
            </v:rect>
            <v:rect id="_x0000_s4413" o:spid="_x0000_s4413" o:spt="1" style="position:absolute;left:261;top:230;height:21;width:16;mso-wrap-style:none;" filled="f" stroked="f" coordsize="21600,21600">
              <v:path/>
              <v:fill on="f" focussize="0,0"/>
              <v:stroke on="f"/>
              <v:imagedata o:title=""/>
              <o:lock v:ext="edit" aspectratio="f"/>
              <v:textbox inset="0mm,0mm,0mm,0mm" style="mso-fit-shape-to-text:t;">
                <w:txbxContent>
                  <w:p>
                    <w:r>
                      <w:rPr>
                        <w:rFonts w:hint="eastAsia"/>
                        <w:sz w:val="24"/>
                      </w:rPr>
                      <w:t>立</w:t>
                    </w:r>
                  </w:p>
                </w:txbxContent>
              </v:textbox>
            </v:rect>
            <v:rect id="_x0000_s4414" o:spid="_x0000_s4414" o:spt="1" style="position:absolute;left:279;top:23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415" o:spid="_x0000_s4415" o:spt="1" style="position:absolute;left:297;top:230;height:21;width:16;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4416" o:spid="_x0000_s4416" o:spt="1" style="position:absolute;left:315;top:23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417" o:spid="_x0000_s4417" o:spt="1" style="position:absolute;left:334;top:230;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rect id="_x0000_s4418" o:spid="_x0000_s4418" o:spt="1" style="position:absolute;left:248;top:290;height:42;width:117;" filled="f" stroked="t" coordsize="21600,21600">
              <v:path/>
              <v:fill on="f" focussize="0,0"/>
              <v:stroke weight="1.5pt" color="#000000" joinstyle="round" endcap="round"/>
              <v:imagedata o:title=""/>
              <o:lock v:ext="edit" aspectratio="f"/>
            </v:rect>
            <v:rect id="_x0000_s4419" o:spid="_x0000_s4419" o:spt="1" style="position:absolute;left:270;top:290;height:21;width:64;mso-wrap-style:none;" filled="f" stroked="f" coordsize="21600,21600">
              <v:path/>
              <v:fill on="f" focussize="0,0"/>
              <v:stroke on="f"/>
              <v:imagedata o:title=""/>
              <o:lock v:ext="edit" aspectratio="f"/>
              <v:textbox inset="0mm,0mm,0mm,0mm" style="mso-fit-shape-to-text:t;">
                <w:txbxContent>
                  <w:p>
                    <w:r>
                      <w:rPr>
                        <w:rFonts w:hint="eastAsia"/>
                        <w:sz w:val="24"/>
                      </w:rPr>
                      <w:t>调查取证</w:t>
                    </w:r>
                  </w:p>
                </w:txbxContent>
              </v:textbox>
            </v:rect>
            <v:rect id="_x0000_s4420" o:spid="_x0000_s4420" o:spt="1" style="position:absolute;left:262;top:31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421" o:spid="_x0000_s4421" o:spt="1" style="position:absolute;left:279;top:314;height:21;width:8;mso-wrap-style:none;" filled="f" stroked="f" coordsize="21600,21600">
              <v:path/>
              <v:fill on="f" focussize="0,0"/>
              <v:stroke on="f"/>
              <v:imagedata o:title=""/>
              <o:lock v:ext="edit" aspectratio="f"/>
              <v:textbox inset="0mm,0mm,0mm,0mm" style="mso-fit-shape-to-text:t;">
                <w:txbxContent>
                  <w:p>
                    <w:r>
                      <w:rPr>
                        <w:sz w:val="24"/>
                      </w:rPr>
                      <w:t>2</w:t>
                    </w:r>
                  </w:p>
                </w:txbxContent>
              </v:textbox>
            </v:rect>
            <v:rect id="_x0000_s4422" o:spid="_x0000_s4422" o:spt="1" style="position:absolute;left:286;top:314;height:21;width:48;mso-wrap-style:none;" filled="f" stroked="f" coordsize="21600,21600">
              <v:path/>
              <v:fill on="f" focussize="0,0"/>
              <v:stroke on="f"/>
              <v:imagedata o:title=""/>
              <o:lock v:ext="edit" aspectratio="f"/>
              <v:textbox inset="0mm,0mm,0mm,0mm" style="mso-fit-shape-to-text:t;">
                <w:txbxContent>
                  <w:p>
                    <w:r>
                      <w:rPr>
                        <w:rFonts w:hint="eastAsia"/>
                        <w:sz w:val="24"/>
                      </w:rPr>
                      <w:t>人以上</w:t>
                    </w:r>
                  </w:p>
                </w:txbxContent>
              </v:textbox>
            </v:rect>
            <v:rect id="_x0000_s4423" o:spid="_x0000_s4423" o:spt="1" style="position:absolute;left:334;top:31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424" o:spid="_x0000_s4424" o:spt="1" style="position:absolute;left:248;top:356;height:35;width:117;" filled="f" stroked="t" coordsize="21600,21600">
              <v:path/>
              <v:fill on="f" focussize="0,0"/>
              <v:stroke weight="1.5pt" color="#000000" joinstyle="round" endcap="round"/>
              <v:imagedata o:title=""/>
              <o:lock v:ext="edit" aspectratio="f"/>
            </v:rect>
            <v:rect id="_x0000_s4425" o:spid="_x0000_s4425" o:spt="1" style="position:absolute;left:279;top:364;height:21;width:16;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4426" o:spid="_x0000_s4426" o:spt="1" style="position:absolute;left:315;top:364;height:21;width:16;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4427" o:spid="_x0000_s4427" style="position:absolute;left:247;top:415;height:45;width:119;" filled="f" stroked="t" coordsize="119,45" path="m0,22l59,0,119,22,59,45,0,22xe">
              <v:path arrowok="t"/>
              <v:fill on="f" focussize="0,0"/>
              <v:stroke weight="1.5pt" color="#000000" endcap="round"/>
              <v:imagedata o:title=""/>
              <o:lock v:ext="edit" aspectratio="f"/>
            </v:shape>
            <v:rect id="_x0000_s4428" o:spid="_x0000_s4428" o:spt="1" style="position:absolute;left:261;top:428;height:21;width:80;mso-wrap-style:none;" filled="f" stroked="f" coordsize="21600,21600">
              <v:path/>
              <v:fill on="f" focussize="0,0"/>
              <v:stroke on="f"/>
              <v:imagedata o:title=""/>
              <o:lock v:ext="edit" aspectratio="f"/>
              <v:textbox inset="0mm,0mm,0mm,0mm" style="mso-fit-shape-to-text:t;">
                <w:txbxContent>
                  <w:p>
                    <w:r>
                      <w:rPr>
                        <w:rFonts w:hint="eastAsia"/>
                        <w:sz w:val="24"/>
                      </w:rPr>
                      <w:t>处罚前告知</w:t>
                    </w:r>
                  </w:p>
                </w:txbxContent>
              </v:textbox>
            </v:rect>
            <v:line id="_x0000_s4429" o:spid="_x0000_s4429" o:spt="20" style="position:absolute;left:306;top:192;height:24;width:0;" filled="f" stroked="t" coordsize="21600,21600">
              <v:path arrowok="t"/>
              <v:fill on="f" focussize="0,0"/>
              <v:stroke color="#000000" endcap="round"/>
              <v:imagedata o:title=""/>
              <o:lock v:ext="edit" aspectratio="f"/>
            </v:line>
            <v:shape id="_x0000_s4430" o:spid="_x0000_s4430" style="position:absolute;left:303;top:214;height:8;width:7;" fillcolor="#000000" filled="t" stroked="t" coordsize="138,138" path="m69,138l0,0hdc43,22,95,22,138,0hal69,138xe">
              <v:path arrowok="t"/>
              <v:fill on="t" color2="#FFFFFF" focussize="0,0"/>
              <v:stroke weight="0pt" color="#000000"/>
              <v:imagedata o:title=""/>
              <o:lock v:ext="edit" aspectratio="f"/>
            </v:shape>
            <v:line id="_x0000_s4431" o:spid="_x0000_s4431" o:spt="20" style="position:absolute;left:306;top:258;height:26;width:0;" filled="f" stroked="t" coordsize="21600,21600">
              <v:path arrowok="t"/>
              <v:fill on="f" focussize="0,0"/>
              <v:stroke color="#000000" endcap="round"/>
              <v:imagedata o:title=""/>
              <o:lock v:ext="edit" aspectratio="f"/>
            </v:line>
            <v:shape id="_x0000_s4432" o:spid="_x0000_s4432" style="position:absolute;left:303;top:282;height:8;width:7;" fillcolor="#000000" filled="t" stroked="t" coordsize="138,138" path="m69,138l0,0hdc43,22,95,22,138,0hal69,138xe">
              <v:path arrowok="t"/>
              <v:fill on="t" color2="#FFFFFF" focussize="0,0"/>
              <v:stroke weight="0pt" color="#000000"/>
              <v:imagedata o:title=""/>
              <o:lock v:ext="edit" aspectratio="f"/>
            </v:shape>
            <v:line id="_x0000_s4433" o:spid="_x0000_s4433" o:spt="20" style="position:absolute;left:306;top:332;height:18;width:0;" filled="f" stroked="t" coordsize="21600,21600">
              <v:path arrowok="t"/>
              <v:fill on="f" focussize="0,0"/>
              <v:stroke color="#000000" endcap="round"/>
              <v:imagedata o:title=""/>
              <o:lock v:ext="edit" aspectratio="f"/>
            </v:line>
            <v:shape id="_x0000_s4434" o:spid="_x0000_s4434" style="position:absolute;left:303;top:348;height:8;width:7;" fillcolor="#000000" filled="t" stroked="t" coordsize="138,138" path="m69,138l0,0hdc43,22,95,22,138,0hal138,0,69,138xe">
              <v:path arrowok="t"/>
              <v:fill on="t" color2="#FFFFFF" focussize="0,0"/>
              <v:stroke weight="0pt" color="#000000"/>
              <v:imagedata o:title=""/>
              <o:lock v:ext="edit" aspectratio="f"/>
            </v:shape>
            <v:line id="_x0000_s4435" o:spid="_x0000_s4435" o:spt="20" style="position:absolute;left:306;top:391;height:18;width:0;" filled="f" stroked="t" coordsize="21600,21600">
              <v:path arrowok="t"/>
              <v:fill on="f" focussize="0,0"/>
              <v:stroke color="#000000" endcap="round"/>
              <v:imagedata o:title=""/>
              <o:lock v:ext="edit" aspectratio="f"/>
            </v:line>
            <v:shape id="_x0000_s4436" o:spid="_x0000_s4436" style="position:absolute;left:303;top:407;height:8;width:7;" fillcolor="#000000" filled="t" stroked="t" coordsize="138,138" path="m69,138l0,0hdc43,21,95,21,138,0hal69,138xe">
              <v:path arrowok="t"/>
              <v:fill on="t" color2="#FFFFFF" focussize="0,0"/>
              <v:stroke weight="0pt" color="#000000"/>
              <v:imagedata o:title=""/>
              <o:lock v:ext="edit" aspectratio="f"/>
            </v:shape>
            <v:shape id="_x0000_s4437" o:spid="_x0000_s4437" style="position:absolute;left:247;top:619;height:47;width:119;" filled="f" stroked="t" coordsize="119,47" path="m0,23l59,0,119,23,59,47,0,23xe">
              <v:path arrowok="t"/>
              <v:fill on="f" focussize="0,0"/>
              <v:stroke weight="1.5pt" color="#000000" endcap="round"/>
              <v:imagedata o:title=""/>
              <o:lock v:ext="edit" aspectratio="f"/>
            </v:shape>
            <v:rect id="_x0000_s4438" o:spid="_x0000_s4438" o:spt="1" style="position:absolute;left:279;top:632;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4439" o:spid="_x0000_s4439" o:spt="1" style="position:absolute;left:315;top:632;height:21;width:16;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4440" o:spid="_x0000_s4440" style="position:absolute;left:247;top:686;height:45;width:119;" filled="f" stroked="t" coordsize="119,45" path="m0,22l59,0,119,22,59,45,0,22xe">
              <v:path arrowok="t"/>
              <v:fill on="f" focussize="0,0"/>
              <v:stroke weight="1.5pt" color="#000000" endcap="round"/>
              <v:imagedata o:title=""/>
              <o:lock v:ext="edit" aspectratio="f"/>
            </v:shape>
            <v:rect id="_x0000_s4441" o:spid="_x0000_s4441" o:spt="1" style="position:absolute;left:279;top:699;height:21;width:16;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4442" o:spid="_x0000_s4442" o:spt="1" style="position:absolute;left:315;top:699;height:21;width:16;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4443" o:spid="_x0000_s4443" style="position:absolute;left:247;top:772;height:44;width:119;" filled="f" stroked="t" coordsize="119,44" path="m0,22l59,0,119,22,59,44,0,22xe">
              <v:path arrowok="t"/>
              <v:fill on="f" focussize="0,0"/>
              <v:stroke weight="1.5pt" color="#000000" endcap="round"/>
              <v:imagedata o:title=""/>
              <o:lock v:ext="edit" aspectratio="f"/>
            </v:shape>
            <v:rect id="_x0000_s4444" o:spid="_x0000_s4444" o:spt="1" style="position:absolute;left:279;top:784;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4445" o:spid="_x0000_s4445" o:spt="1" style="position:absolute;left:315;top:784;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shape id="_x0000_s4446" o:spid="_x0000_s4446" style="position:absolute;left:247;top:838;height:41;width:119;" filled="f" stroked="t" coordsize="2231,731" path="m365,731l1865,731hdc2067,731,2231,568,2231,366c2231,164,2067,0,1865,0c1865,0,1865,0,1865,0hal1865,0,365,0hdc163,0,0,164,0,366c0,568,163,731,365,731haxe">
              <v:path arrowok="t"/>
              <v:fill on="f" focussize="0,0"/>
              <v:stroke weight="1.5pt" color="#000000" endcap="round"/>
              <v:imagedata o:title=""/>
              <o:lock v:ext="edit" aspectratio="f"/>
            </v:shape>
            <v:rect id="_x0000_s4447" o:spid="_x0000_s4447" o:spt="1" style="position:absolute;left:279;top:849;height:21;width:16;mso-wrap-style:none;" filled="f" stroked="f" coordsize="21600,21600">
              <v:path/>
              <v:fill on="f" focussize="0,0"/>
              <v:stroke on="f"/>
              <v:imagedata o:title=""/>
              <o:lock v:ext="edit" aspectratio="f"/>
              <v:textbox inset="0mm,0mm,0mm,0mm" style="mso-fit-shape-to-text:t;">
                <w:txbxContent>
                  <w:p>
                    <w:r>
                      <w:rPr>
                        <w:rFonts w:hint="eastAsia"/>
                        <w:sz w:val="24"/>
                      </w:rPr>
                      <w:t>结</w:t>
                    </w:r>
                  </w:p>
                </w:txbxContent>
              </v:textbox>
            </v:rect>
            <v:rect id="_x0000_s4448" o:spid="_x0000_s4448" o:spt="1" style="position:absolute;left:315;top:849;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line id="_x0000_s4449" o:spid="_x0000_s4449" o:spt="20" style="position:absolute;left:306;top:460;height:153;width:0;" filled="f" stroked="t" coordsize="21600,21600">
              <v:path arrowok="t"/>
              <v:fill on="f" focussize="0,0"/>
              <v:stroke color="#000000" endcap="round"/>
              <v:imagedata o:title=""/>
              <o:lock v:ext="edit" aspectratio="f"/>
            </v:line>
            <v:shape id="_x0000_s4450" o:spid="_x0000_s4450" style="position:absolute;left:303;top:611;height:8;width:7;" fillcolor="#000000" filled="t" stroked="t" coordsize="138,138" path="m69,138l0,0hdc43,22,95,22,138,0hal69,138xe">
              <v:path arrowok="t"/>
              <v:fill on="t" color2="#FFFFFF" focussize="0,0"/>
              <v:stroke weight="0pt" color="#000000"/>
              <v:imagedata o:title=""/>
              <o:lock v:ext="edit" aspectratio="f"/>
            </v:shape>
            <v:line id="_x0000_s4451" o:spid="_x0000_s4451" o:spt="20" style="position:absolute;left:306;top:666;height:14;width:0;" filled="f" stroked="t" coordsize="21600,21600">
              <v:path arrowok="t"/>
              <v:fill on="f" focussize="0,0"/>
              <v:stroke color="#000000" endcap="round"/>
              <v:imagedata o:title=""/>
              <o:lock v:ext="edit" aspectratio="f"/>
            </v:line>
            <v:shape id="_x0000_s4452" o:spid="_x0000_s4452" style="position:absolute;left:303;top:678;height:8;width:7;" fillcolor="#000000" filled="t" stroked="t" coordsize="138,139" path="m69,139l0,0hdc43,22,95,22,138,0hal138,0,69,139xe">
              <v:path arrowok="t"/>
              <v:fill on="t" color2="#FFFFFF" focussize="0,0"/>
              <v:stroke weight="0pt" color="#000000"/>
              <v:imagedata o:title=""/>
              <o:lock v:ext="edit" aspectratio="f"/>
            </v:shape>
            <v:line id="_x0000_s4453" o:spid="_x0000_s4453" o:spt="20" style="position:absolute;left:306;top:731;height:35;width:0;" filled="f" stroked="t" coordsize="21600,21600">
              <v:path arrowok="t"/>
              <v:fill on="f" focussize="0,0"/>
              <v:stroke color="#000000" endcap="round"/>
              <v:imagedata o:title=""/>
              <o:lock v:ext="edit" aspectratio="f"/>
            </v:line>
            <v:shape id="_x0000_s4454" o:spid="_x0000_s4454" style="position:absolute;left:303;top:764;height:8;width:7;" fillcolor="#000000" filled="t" stroked="t" coordsize="138,139" path="m69,139l0,0hdc43,22,95,22,138,0hal69,139xe">
              <v:path arrowok="t"/>
              <v:fill on="t" color2="#FFFFFF" focussize="0,0"/>
              <v:stroke weight="0pt" color="#000000"/>
              <v:imagedata o:title=""/>
              <o:lock v:ext="edit" aspectratio="f"/>
            </v:shape>
            <v:line id="_x0000_s4455" o:spid="_x0000_s4455" o:spt="20" style="position:absolute;left:306;top:816;height:16;width:0;" filled="f" stroked="t" coordsize="21600,21600">
              <v:path arrowok="t"/>
              <v:fill on="f" focussize="0,0"/>
              <v:stroke color="#000000" endcap="round"/>
              <v:imagedata o:title=""/>
              <o:lock v:ext="edit" aspectratio="f"/>
            </v:line>
            <v:shape id="_x0000_s4456" o:spid="_x0000_s4456" style="position:absolute;left:303;top:830;height:8;width:7;" fillcolor="#000000" filled="t" stroked="t" coordsize="138,138" path="m69,138l0,0hdc43,22,95,22,138,0hal69,138xe">
              <v:path arrowok="t"/>
              <v:fill on="t" color2="#FFFFFF" focussize="0,0"/>
              <v:stroke weight="0pt" color="#000000"/>
              <v:imagedata o:title=""/>
              <o:lock v:ext="edit" aspectratio="f"/>
            </v:shape>
            <v:shape id="_x0000_s4457" o:spid="_x0000_s4457" style="position:absolute;left:101;top:199;height:48;width:132;" filled="f" stroked="t" coordsize="132,48" path="m0,24l66,0,132,24,66,48,0,24xe">
              <v:path arrowok="t"/>
              <v:fill on="f" focussize="0,0"/>
              <v:stroke color="#000000" endcap="round"/>
              <v:imagedata o:title=""/>
              <o:lock v:ext="edit" aspectratio="f"/>
            </v:shape>
            <v:rect id="_x0000_s4458" o:spid="_x0000_s4458" o:spt="1" style="position:absolute;left:134;top:209;height:21;width:96;mso-wrap-style:none;" filled="f" stroked="f" coordsize="21600,21600">
              <v:path/>
              <v:fill on="f" focussize="0,0"/>
              <v:stroke on="f"/>
              <v:imagedata o:title=""/>
              <o:lock v:ext="edit" aspectratio="f"/>
              <v:textbox inset="0mm,0mm,0mm,0mm" style="mso-fit-shape-to-text:t;">
                <w:txbxContent>
                  <w:p>
                    <w:r>
                      <w:rPr>
                        <w:rFonts w:hint="eastAsia"/>
                        <w:sz w:val="24"/>
                      </w:rPr>
                      <w:t>表明执法身份</w:t>
                    </w:r>
                  </w:p>
                </w:txbxContent>
              </v:textbox>
            </v:rect>
            <v:rect id="_x0000_s4459" o:spid="_x0000_s4459" o:spt="1" style="position:absolute;left:134;top:225;height:21;width:96;mso-wrap-style:none;" filled="f" stroked="f" coordsize="21600,21600">
              <v:path/>
              <v:fill on="f" focussize="0,0"/>
              <v:stroke on="f"/>
              <v:imagedata o:title=""/>
              <o:lock v:ext="edit" aspectratio="f"/>
              <v:textbox inset="0mm,0mm,0mm,0mm" style="mso-fit-shape-to-text:t;">
                <w:txbxContent>
                  <w:p>
                    <w:r>
                      <w:rPr>
                        <w:rFonts w:hint="eastAsia"/>
                        <w:sz w:val="24"/>
                      </w:rPr>
                      <w:t>指出违法事实</w:t>
                    </w:r>
                  </w:p>
                </w:txbxContent>
              </v:textbox>
            </v:rect>
            <v:shape id="_x0000_s4460" o:spid="_x0000_s4460" style="position:absolute;left:101;top:263;height:65;width:132;" filled="f" stroked="t" coordsize="132,65" path="m0,32l66,0,132,32,66,65,0,32xe">
              <v:path arrowok="t"/>
              <v:fill on="f" focussize="0,0"/>
              <v:stroke color="#000000" endcap="round"/>
              <v:imagedata o:title=""/>
              <o:lock v:ext="edit" aspectratio="f"/>
            </v:shape>
            <v:rect id="_x0000_s4461" o:spid="_x0000_s4461" o:spt="1" style="position:absolute;left:134;top:282;height:21;width:96;mso-wrap-style:none;" filled="f" stroked="f" coordsize="21600,21600">
              <v:path/>
              <v:fill on="f" focussize="0,0"/>
              <v:stroke on="f"/>
              <v:imagedata o:title=""/>
              <o:lock v:ext="edit" aspectratio="f"/>
              <v:textbox inset="0mm,0mm,0mm,0mm" style="mso-fit-shape-to-text:t;">
                <w:txbxContent>
                  <w:p>
                    <w:r>
                      <w:rPr>
                        <w:rFonts w:hint="eastAsia"/>
                        <w:sz w:val="24"/>
                      </w:rPr>
                      <w:t>说明处罚理由</w:t>
                    </w:r>
                  </w:p>
                </w:txbxContent>
              </v:textbox>
            </v:rect>
            <v:rect id="_x0000_s4462" o:spid="_x0000_s4462" o:spt="1" style="position:absolute;left:134;top:297;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shape id="_x0000_s4463" o:spid="_x0000_s4463" style="position:absolute;left:101;top:360;height:48;width:132;" filled="f" stroked="t" coordsize="132,48" path="m0,24l66,0,132,24,66,48,0,24xe">
              <v:path arrowok="t"/>
              <v:fill on="f" focussize="0,0"/>
              <v:stroke color="#000000" endcap="round"/>
              <v:imagedata o:title=""/>
              <o:lock v:ext="edit" aspectratio="f"/>
            </v:shape>
            <v:rect id="_x0000_s4464" o:spid="_x0000_s4464" o:spt="1" style="position:absolute;left:134;top:370;height:21;width:96;mso-wrap-style:none;" filled="f" stroked="f" coordsize="21600,21600">
              <v:path/>
              <v:fill on="f" focussize="0,0"/>
              <v:stroke on="f"/>
              <v:imagedata o:title=""/>
              <o:lock v:ext="edit" aspectratio="f"/>
              <v:textbox inset="0mm,0mm,0mm,0mm" style="mso-fit-shape-to-text:t;">
                <w:txbxContent>
                  <w:p>
                    <w:r>
                      <w:rPr>
                        <w:rFonts w:hint="eastAsia"/>
                        <w:sz w:val="24"/>
                      </w:rPr>
                      <w:t>制作处罚决定</w:t>
                    </w:r>
                  </w:p>
                </w:txbxContent>
              </v:textbox>
            </v:rect>
            <v:rect id="_x0000_s4465" o:spid="_x0000_s4465" o:spt="1" style="position:absolute;left:134;top:386;height:21;width:16;mso-wrap-style:none;" filled="f" stroked="f" coordsize="21600,21600">
              <v:path/>
              <v:fill on="f" focussize="0,0"/>
              <v:stroke on="f"/>
              <v:imagedata o:title=""/>
              <o:lock v:ext="edit" aspectratio="f"/>
              <v:textbox inset="0mm,0mm,0mm,0mm" style="mso-fit-shape-to-text:t;">
                <w:txbxContent>
                  <w:p>
                    <w:r>
                      <w:rPr>
                        <w:rFonts w:hint="eastAsia"/>
                        <w:sz w:val="24"/>
                      </w:rPr>
                      <w:t>书</w:t>
                    </w:r>
                  </w:p>
                </w:txbxContent>
              </v:textbox>
            </v:rect>
            <v:rect id="_x0000_s4466" o:spid="_x0000_s4466" o:spt="1" style="position:absolute;left:145;top:386;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467" o:spid="_x0000_s4467" o:spt="1" style="position:absolute;left:156;top:386;height:21;width:64;mso-wrap-style:none;" filled="f" stroked="f" coordsize="21600,21600">
              <v:path/>
              <v:fill on="f" focussize="0,0"/>
              <v:stroke on="f"/>
              <v:imagedata o:title=""/>
              <o:lock v:ext="edit" aspectratio="f"/>
              <v:textbox inset="0mm,0mm,0mm,0mm" style="mso-fit-shape-to-text:t;">
                <w:txbxContent>
                  <w:p>
                    <w:r>
                      <w:rPr>
                        <w:rFonts w:hint="eastAsia"/>
                        <w:sz w:val="24"/>
                      </w:rPr>
                      <w:t>当场交付</w:t>
                    </w:r>
                  </w:p>
                </w:txbxContent>
              </v:textbox>
            </v:rect>
            <v:rect id="_x0000_s4468" o:spid="_x0000_s4468" o:spt="1" style="position:absolute;left:87;top:455;height:48;width:161;" filled="f" stroked="t" coordsize="21600,21600">
              <v:path/>
              <v:fill on="f" focussize="0,0"/>
              <v:stroke color="#000000" joinstyle="round" endcap="round"/>
              <v:imagedata o:title=""/>
              <o:lock v:ext="edit" aspectratio="f"/>
            </v:rect>
            <v:rect id="_x0000_s4469" o:spid="_x0000_s4469" o:spt="1" style="position:absolute;left:93;top:457;height:21;width:80;mso-wrap-style:none;" filled="f" stroked="f" coordsize="21600,21600">
              <v:path/>
              <v:fill on="f" focussize="0,0"/>
              <v:stroke on="f"/>
              <v:imagedata o:title=""/>
              <o:lock v:ext="edit" aspectratio="f"/>
              <v:textbox inset="0mm,0mm,0mm,0mm" style="mso-fit-shape-to-text:t;">
                <w:txbxContent>
                  <w:p>
                    <w:r>
                      <w:rPr>
                        <w:rFonts w:hint="eastAsia"/>
                        <w:sz w:val="24"/>
                      </w:rPr>
                      <w:t>执行当事人</w:t>
                    </w:r>
                  </w:p>
                </w:txbxContent>
              </v:textbox>
            </v:rect>
            <v:rect id="_x0000_s4470" o:spid="_x0000_s4470" o:spt="1" style="position:absolute;left:151;top:455;height:21;width:16;mso-wrap-style:none;" filled="f" stroked="f" coordsize="21600,21600">
              <v:path/>
              <v:fill on="f" focussize="0,0"/>
              <v:stroke on="f"/>
              <v:imagedata o:title=""/>
              <o:lock v:ext="edit" aspectratio="f"/>
              <v:textbox inset="0mm,0mm,0mm,0mm" style="mso-fit-shape-to-text:t;">
                <w:txbxContent>
                  <w:p>
                    <w:r>
                      <w:rPr>
                        <w:sz w:val="24"/>
                      </w:rPr>
                      <w:t>15</w:t>
                    </w:r>
                  </w:p>
                </w:txbxContent>
              </v:textbox>
            </v:rect>
            <v:rect id="_x0000_s4471" o:spid="_x0000_s4471" o:spt="1" style="position:absolute;left:162;top:457;height:21;width:112;mso-wrap-style:none;" filled="f" stroked="f" coordsize="21600,21600">
              <v:path/>
              <v:fill on="f" focussize="0,0"/>
              <v:stroke on="f"/>
              <v:imagedata o:title=""/>
              <o:lock v:ext="edit" aspectratio="f"/>
              <v:textbox inset="0mm,0mm,0mm,0mm" style="mso-fit-shape-to-text:t;">
                <w:txbxContent>
                  <w:p>
                    <w:r>
                      <w:rPr>
                        <w:rFonts w:hint="eastAsia"/>
                        <w:sz w:val="24"/>
                      </w:rPr>
                      <w:t>日内到指定银行</w:t>
                    </w:r>
                  </w:p>
                </w:txbxContent>
              </v:textbox>
            </v:rect>
            <v:rect id="_x0000_s4472" o:spid="_x0000_s4472" o:spt="1" style="position:absolute;left:93;top:473;height:21;width:64;mso-wrap-style:none;" filled="f" stroked="f" coordsize="21600,21600">
              <v:path/>
              <v:fill on="f" focussize="0,0"/>
              <v:stroke on="f"/>
              <v:imagedata o:title=""/>
              <o:lock v:ext="edit" aspectratio="f"/>
              <v:textbox inset="0mm,0mm,0mm,0mm" style="mso-fit-shape-to-text:t;">
                <w:txbxContent>
                  <w:p>
                    <w:r>
                      <w:rPr>
                        <w:rFonts w:hint="eastAsia"/>
                        <w:sz w:val="24"/>
                      </w:rPr>
                      <w:t>缴纳罚款</w:t>
                    </w:r>
                  </w:p>
                </w:txbxContent>
              </v:textbox>
            </v:rect>
            <v:rect id="_x0000_s4473" o:spid="_x0000_s4473" o:spt="1" style="position:absolute;left:139;top:47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474" o:spid="_x0000_s4474" o:spt="1" style="position:absolute;left:151;top:473;height:21;width:128;mso-wrap-style:none;" filled="f" stroked="f" coordsize="21600,21600">
              <v:path/>
              <v:fill on="f" focussize="0,0"/>
              <v:stroke on="f"/>
              <v:imagedata o:title=""/>
              <o:lock v:ext="edit" aspectratio="f"/>
              <v:textbox inset="0mm,0mm,0mm,0mm" style="mso-fit-shape-to-text:t;">
                <w:txbxContent>
                  <w:p>
                    <w:r>
                      <w:rPr>
                        <w:rFonts w:hint="eastAsia"/>
                        <w:sz w:val="24"/>
                      </w:rPr>
                      <w:t>在事后难以执行的</w:t>
                    </w:r>
                  </w:p>
                </w:txbxContent>
              </v:textbox>
            </v:rect>
            <v:rect id="_x0000_s4475" o:spid="_x0000_s4475" o:spt="1" style="position:absolute;left:105;top:488;height:21;width:176;mso-wrap-style:none;" filled="f" stroked="f" coordsize="21600,21600">
              <v:path/>
              <v:fill on="f" focussize="0,0"/>
              <v:stroke on="f"/>
              <v:imagedata o:title=""/>
              <o:lock v:ext="edit" aspectratio="f"/>
              <v:textbox inset="0mm,0mm,0mm,0mm" style="mso-fit-shape-to-text:t;">
                <w:txbxContent>
                  <w:p>
                    <w:r>
                      <w:rPr>
                        <w:rFonts w:hint="eastAsia"/>
                        <w:sz w:val="24"/>
                      </w:rPr>
                      <w:t>以及特殊情况下当场收缴</w:t>
                    </w:r>
                  </w:p>
                </w:txbxContent>
              </v:textbox>
            </v:rect>
            <v:rect id="_x0000_s4476" o:spid="_x0000_s4476" o:spt="1" style="position:absolute;left:107;top:564;height:44;width:120;" filled="f" stroked="t" coordsize="21600,21600">
              <v:path/>
              <v:fill on="f" focussize="0,0"/>
              <v:stroke color="#000000" joinstyle="round" endcap="round"/>
              <v:imagedata o:title=""/>
              <o:lock v:ext="edit" aspectratio="f"/>
            </v:rect>
            <v:rect id="_x0000_s4477" o:spid="_x0000_s4477" o:spt="1" style="position:absolute;left:145;top:580;height:21;width:64;mso-wrap-style:none;" filled="f" stroked="f" coordsize="21600,21600">
              <v:path/>
              <v:fill on="f" focussize="0,0"/>
              <v:stroke on="f"/>
              <v:imagedata o:title=""/>
              <o:lock v:ext="edit" aspectratio="f"/>
              <v:textbox inset="0mm,0mm,0mm,0mm" style="mso-fit-shape-to-text:t;">
                <w:txbxContent>
                  <w:p>
                    <w:r>
                      <w:rPr>
                        <w:rFonts w:hint="eastAsia"/>
                        <w:sz w:val="24"/>
                      </w:rPr>
                      <w:t>报告备案</w:t>
                    </w:r>
                  </w:p>
                </w:txbxContent>
              </v:textbox>
            </v:rect>
            <v:shape id="_x0000_s4478" o:spid="_x0000_s4478" style="position:absolute;left:8;top:279;height:33;width:74;" filled="f" stroked="t" coordsize="1394,567" path="m283,567l1111,567hdc1268,567,1394,440,1394,283c1394,127,1268,0,1111,0c1111,0,1111,0,1111,0hal1111,0,283,0hdc127,0,0,127,0,283c0,440,127,567,283,567haxe">
              <v:path arrowok="t"/>
              <v:fill on="f" focussize="0,0"/>
              <v:stroke color="#000000" endcap="round"/>
              <v:imagedata o:title=""/>
              <o:lock v:ext="edit" aspectratio="f"/>
            </v:shape>
            <v:rect id="_x0000_s4479" o:spid="_x0000_s4479" o:spt="1" style="position:absolute;left:22;top:289;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4480" o:spid="_x0000_s4480" o:spt="1" style="position:absolute;left:5;top:366;height:36;width:73;" filled="f" stroked="t" coordsize="21600,21600">
              <v:path/>
              <v:fill on="f" focussize="0,0"/>
              <v:stroke color="#000000" joinstyle="round" endcap="round"/>
              <v:imagedata o:title=""/>
              <o:lock v:ext="edit" aspectratio="f"/>
            </v:rect>
            <v:rect id="_x0000_s4481" o:spid="_x0000_s4481" o:spt="1" style="position:absolute;left:7;top:370;height:21;width:96;mso-wrap-style:none;" filled="f" stroked="f" coordsize="21600,21600">
              <v:path/>
              <v:fill on="f" focussize="0,0"/>
              <v:stroke on="f"/>
              <v:imagedata o:title=""/>
              <o:lock v:ext="edit" aspectratio="f"/>
              <v:textbox inset="0mm,0mm,0mm,0mm" style="mso-fit-shape-to-text:t;">
                <w:txbxContent>
                  <w:p>
                    <w:r>
                      <w:rPr>
                        <w:rFonts w:hint="eastAsia"/>
                        <w:sz w:val="24"/>
                      </w:rPr>
                      <w:t>进入行政复议</w:t>
                    </w:r>
                  </w:p>
                </w:txbxContent>
              </v:textbox>
            </v:rect>
            <v:rect id="_x0000_s4482" o:spid="_x0000_s4482" o:spt="1" style="position:absolute;left:13;top:386;height:21;width:80;mso-wrap-style:none;" filled="f" stroked="f" coordsize="21600,21600">
              <v:path/>
              <v:fill on="f" focussize="0,0"/>
              <v:stroke on="f"/>
              <v:imagedata o:title=""/>
              <o:lock v:ext="edit" aspectratio="f"/>
              <v:textbox inset="0mm,0mm,0mm,0mm" style="mso-fit-shape-to-text:t;">
                <w:txbxContent>
                  <w:p>
                    <w:r>
                      <w:rPr>
                        <w:rFonts w:hint="eastAsia"/>
                        <w:sz w:val="24"/>
                      </w:rPr>
                      <w:t>或诉讼流程</w:t>
                    </w:r>
                  </w:p>
                </w:txbxContent>
              </v:textbox>
            </v:rect>
            <v:rect id="_x0000_s4483" o:spid="_x0000_s4483" o:spt="1" style="position:absolute;left:5;top:457;height:44;width:73;" filled="f" stroked="t" coordsize="21600,21600">
              <v:path/>
              <v:fill on="f" focussize="0,0"/>
              <v:stroke color="#000000" joinstyle="round" endcap="round"/>
              <v:imagedata o:title=""/>
              <o:lock v:ext="edit" aspectratio="f"/>
            </v:rect>
            <v:rect id="_x0000_s4484" o:spid="_x0000_s4484" o:spt="1" style="position:absolute;left:7;top:465;height:21;width:96;mso-wrap-style:none;" filled="f" stroked="f" coordsize="21600,21600">
              <v:path/>
              <v:fill on="f" focussize="0,0"/>
              <v:stroke on="f"/>
              <v:imagedata o:title=""/>
              <o:lock v:ext="edit" aspectratio="f"/>
              <v:textbox inset="0mm,0mm,0mm,0mm" style="mso-fit-shape-to-text:t;">
                <w:txbxContent>
                  <w:p>
                    <w:r>
                      <w:rPr>
                        <w:rFonts w:hint="eastAsia"/>
                        <w:sz w:val="24"/>
                      </w:rPr>
                      <w:t>复议决定或行</w:t>
                    </w:r>
                  </w:p>
                </w:txbxContent>
              </v:textbox>
            </v:rect>
            <v:rect id="_x0000_s4485" o:spid="_x0000_s4485" o:spt="1" style="position:absolute;left:7;top:480;height:21;width:32;mso-wrap-style:none;" filled="f" stroked="f" coordsize="21600,21600">
              <v:path/>
              <v:fill on="f" focussize="0,0"/>
              <v:stroke on="f"/>
              <v:imagedata o:title=""/>
              <o:lock v:ext="edit" aspectratio="f"/>
              <v:textbox inset="0mm,0mm,0mm,0mm" style="mso-fit-shape-to-text:t;">
                <w:txbxContent>
                  <w:p>
                    <w:r>
                      <w:rPr>
                        <w:rFonts w:hint="eastAsia"/>
                        <w:sz w:val="24"/>
                      </w:rPr>
                      <w:t>政判</w:t>
                    </w:r>
                  </w:p>
                </w:txbxContent>
              </v:textbox>
            </v:rect>
            <v:rect id="_x0000_s4486" o:spid="_x0000_s4486" o:spt="1" style="position:absolute;left:30;top:48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487" o:spid="_x0000_s4487" o:spt="1" style="position:absolute;left:41;top:480;height:21;width:16;mso-wrap-style:none;" filled="f" stroked="f" coordsize="21600,21600">
              <v:path/>
              <v:fill on="f" focussize="0,0"/>
              <v:stroke on="f"/>
              <v:imagedata o:title=""/>
              <o:lock v:ext="edit" aspectratio="f"/>
              <v:textbox inset="0mm,0mm,0mm,0mm" style="mso-fit-shape-to-text:t;">
                <w:txbxContent>
                  <w:p>
                    <w:r>
                      <w:rPr>
                        <w:rFonts w:hint="eastAsia"/>
                        <w:sz w:val="24"/>
                      </w:rPr>
                      <w:t>裁</w:t>
                    </w:r>
                  </w:p>
                </w:txbxContent>
              </v:textbox>
            </v:rect>
            <v:rect id="_x0000_s4488" o:spid="_x0000_s4488" o:spt="1" style="position:absolute;left:52;top:48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489" o:spid="_x0000_s4489" o:spt="1" style="position:absolute;left:64;top:480;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4490" o:spid="_x0000_s4490" o:spt="1" style="position:absolute;left:5;top:564;height:44;width:73;" filled="f" stroked="t" coordsize="21600,21600">
              <v:path/>
              <v:fill on="f" focussize="0,0"/>
              <v:stroke color="#000000" joinstyle="round" endcap="round"/>
              <v:imagedata o:title=""/>
              <o:lock v:ext="edit" aspectratio="f"/>
            </v:rect>
            <v:rect id="_x0000_s4491" o:spid="_x0000_s4491" o:spt="1" style="position:absolute;left:24;top:580;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4492" o:spid="_x0000_s4492" o:spt="1" style="position:absolute;left:47;top:580;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rect id="_x0000_s4493" o:spid="_x0000_s4493" o:spt="1" style="position:absolute;left:94;top:737;height:42;width:89;" filled="f" stroked="t" coordsize="21600,21600">
              <v:path/>
              <v:fill on="f" focussize="0,0"/>
              <v:stroke color="#000000" joinstyle="round" endcap="round"/>
              <v:imagedata o:title=""/>
              <o:lock v:ext="edit" aspectratio="f"/>
            </v:rect>
            <v:rect id="_x0000_s4494" o:spid="_x0000_s4494" o:spt="1" style="position:absolute;left:116;top:744;height:21;width:64;mso-wrap-style:none;" filled="f" stroked="f" coordsize="21600,21600">
              <v:path/>
              <v:fill on="f" focussize="0,0"/>
              <v:stroke on="f"/>
              <v:imagedata o:title=""/>
              <o:lock v:ext="edit" aspectratio="f"/>
              <v:textbox inset="0mm,0mm,0mm,0mm" style="mso-fit-shape-to-text:t;">
                <w:txbxContent>
                  <w:p>
                    <w:r>
                      <w:rPr>
                        <w:rFonts w:hint="eastAsia"/>
                        <w:sz w:val="24"/>
                      </w:rPr>
                      <w:t>行政复议</w:t>
                    </w:r>
                  </w:p>
                </w:txbxContent>
              </v:textbox>
            </v:rect>
            <v:rect id="_x0000_s4495" o:spid="_x0000_s4495" o:spt="1" style="position:absolute;left:122;top:760;height:21;width:48;mso-wrap-style:none;" filled="f" stroked="f" coordsize="21600,21600">
              <v:path/>
              <v:fill on="f" focussize="0,0"/>
              <v:stroke on="f"/>
              <v:imagedata o:title=""/>
              <o:lock v:ext="edit" aspectratio="f"/>
              <v:textbox inset="0mm,0mm,0mm,0mm" style="mso-fit-shape-to-text:t;">
                <w:txbxContent>
                  <w:p>
                    <w:r>
                      <w:rPr>
                        <w:rFonts w:hint="eastAsia"/>
                        <w:sz w:val="24"/>
                      </w:rPr>
                      <w:t>或诉讼</w:t>
                    </w:r>
                  </w:p>
                </w:txbxContent>
              </v:textbox>
            </v:rect>
            <v:rect id="_x0000_s4496" o:spid="_x0000_s4496" o:spt="1" style="position:absolute;left:394;top:266;height:89;width:88;" filled="f" stroked="t" coordsize="21600,21600">
              <v:path/>
              <v:fill on="f" focussize="0,0"/>
              <v:stroke color="#000000" joinstyle="round" endcap="round"/>
              <v:imagedata o:title=""/>
              <o:lock v:ext="edit" aspectratio="f"/>
            </v:rect>
            <v:rect id="_x0000_s4497" o:spid="_x0000_s4497" o:spt="1" style="position:absolute;left:396;top:267;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4498" o:spid="_x0000_s4498" o:spt="1" style="position:absolute;left:402;top:269;height:21;width:64;mso-wrap-style:none;" filled="f" stroked="f" coordsize="21600,21600">
              <v:path/>
              <v:fill on="f" focussize="0,0"/>
              <v:stroke on="f"/>
              <v:imagedata o:title=""/>
              <o:lock v:ext="edit" aspectratio="f"/>
              <v:textbox inset="0mm,0mm,0mm,0mm" style="mso-fit-shape-to-text:t;">
                <w:txbxContent>
                  <w:p>
                    <w:r>
                      <w:rPr>
                        <w:rFonts w:hint="eastAsia"/>
                        <w:sz w:val="24"/>
                      </w:rPr>
                      <w:t>录制笔录</w:t>
                    </w:r>
                  </w:p>
                </w:txbxContent>
              </v:textbox>
            </v:rect>
            <v:rect id="_x0000_s4499" o:spid="_x0000_s4499" o:spt="1" style="position:absolute;left:443;top:26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500" o:spid="_x0000_s4500" o:spt="1" style="position:absolute;left:404;top:284;height:21;width:80;mso-wrap-style:none;" filled="f" stroked="f" coordsize="21600,21600">
              <v:path/>
              <v:fill on="f" focussize="0,0"/>
              <v:stroke on="f"/>
              <v:imagedata o:title=""/>
              <o:lock v:ext="edit" aspectratio="f"/>
              <v:textbox inset="0mm,0mm,0mm,0mm" style="mso-fit-shape-to-text:t;">
                <w:txbxContent>
                  <w:p>
                    <w:r>
                      <w:rPr>
                        <w:rFonts w:hint="eastAsia"/>
                        <w:sz w:val="24"/>
                      </w:rPr>
                      <w:t>抽样取证等</w:t>
                    </w:r>
                  </w:p>
                </w:txbxContent>
              </v:textbox>
            </v:rect>
            <v:rect id="_x0000_s4501" o:spid="_x0000_s4501" o:spt="1" style="position:absolute;left:396;top:296;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4502" o:spid="_x0000_s4502" o:spt="1" style="position:absolute;left:402;top:298;height:21;width:64;mso-wrap-style:none;" filled="f" stroked="f" coordsize="21600,21600">
              <v:path/>
              <v:fill on="f" focussize="0,0"/>
              <v:stroke on="f"/>
              <v:imagedata o:title=""/>
              <o:lock v:ext="edit" aspectratio="f"/>
              <v:textbox inset="0mm,0mm,0mm,0mm" style="mso-fit-shape-to-text:t;">
                <w:txbxContent>
                  <w:p>
                    <w:r>
                      <w:rPr>
                        <w:rFonts w:hint="eastAsia"/>
                        <w:sz w:val="24"/>
                      </w:rPr>
                      <w:t>收集书证</w:t>
                    </w:r>
                  </w:p>
                </w:txbxContent>
              </v:textbox>
            </v:rect>
            <v:rect id="_x0000_s4503" o:spid="_x0000_s4503" o:spt="1" style="position:absolute;left:443;top:29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504" o:spid="_x0000_s4504" o:spt="1" style="position:absolute;left:404;top:313;height:21;width:48;mso-wrap-style:none;" filled="f" stroked="f" coordsize="21600,21600">
              <v:path/>
              <v:fill on="f" focussize="0,0"/>
              <v:stroke on="f"/>
              <v:imagedata o:title=""/>
              <o:lock v:ext="edit" aspectratio="f"/>
              <v:textbox inset="0mm,0mm,0mm,0mm" style="mso-fit-shape-to-text:t;">
                <w:txbxContent>
                  <w:p>
                    <w:r>
                      <w:rPr>
                        <w:rFonts w:hint="eastAsia"/>
                        <w:sz w:val="24"/>
                      </w:rPr>
                      <w:t>物证等</w:t>
                    </w:r>
                  </w:p>
                </w:txbxContent>
              </v:textbox>
            </v:rect>
            <v:rect id="_x0000_s4505" o:spid="_x0000_s4505" o:spt="1" style="position:absolute;left:396;top:325;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4506" o:spid="_x0000_s4506" o:spt="1" style="position:absolute;left:402;top:327;height:21;width:32;mso-wrap-style:none;" filled="f" stroked="f" coordsize="21600,21600">
              <v:path/>
              <v:fill on="f" focussize="0,0"/>
              <v:stroke on="f"/>
              <v:imagedata o:title=""/>
              <o:lock v:ext="edit" aspectratio="f"/>
              <v:textbox inset="0mm,0mm,0mm,0mm" style="mso-fit-shape-to-text:t;">
                <w:txbxContent>
                  <w:p>
                    <w:r>
                      <w:rPr>
                        <w:rFonts w:hint="eastAsia"/>
                        <w:sz w:val="24"/>
                      </w:rPr>
                      <w:t>鉴定</w:t>
                    </w:r>
                  </w:p>
                </w:txbxContent>
              </v:textbox>
            </v:rect>
            <v:rect id="_x0000_s4507" o:spid="_x0000_s4507" o:spt="1" style="position:absolute;left:423;top:327;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508" o:spid="_x0000_s4508" o:spt="1" style="position:absolute;left:433;top:327;height:21;width:48;mso-wrap-style:none;" filled="f" stroked="f" coordsize="21600,21600">
              <v:path/>
              <v:fill on="f" focussize="0,0"/>
              <v:stroke on="f"/>
              <v:imagedata o:title=""/>
              <o:lock v:ext="edit" aspectratio="f"/>
              <v:textbox inset="0mm,0mm,0mm,0mm" style="mso-fit-shape-to-text:t;">
                <w:txbxContent>
                  <w:p>
                    <w:r>
                      <w:rPr>
                        <w:rFonts w:hint="eastAsia"/>
                        <w:sz w:val="24"/>
                      </w:rPr>
                      <w:t>勘查等</w:t>
                    </w:r>
                  </w:p>
                </w:txbxContent>
              </v:textbox>
            </v:rect>
            <v:rect id="_x0000_s4509" o:spid="_x0000_s4509" o:spt="1" style="position:absolute;left:396;top:339;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4510" o:spid="_x0000_s4510" o:spt="1" style="position:absolute;left:402;top:341;height:21;width:96;mso-wrap-style:none;" filled="f" stroked="f" coordsize="21600,21600">
              <v:path/>
              <v:fill on="f" focussize="0,0"/>
              <v:stroke on="f"/>
              <v:imagedata o:title=""/>
              <o:lock v:ext="edit" aspectratio="f"/>
              <v:textbox inset="0mm,0mm,0mm,0mm" style="mso-fit-shape-to-text:t;">
                <w:txbxContent>
                  <w:p>
                    <w:r>
                      <w:rPr>
                        <w:rFonts w:hint="eastAsia"/>
                        <w:sz w:val="24"/>
                      </w:rPr>
                      <w:t>其他取证方式</w:t>
                    </w:r>
                  </w:p>
                </w:txbxContent>
              </v:textbox>
            </v:rect>
            <v:shape id="_x0000_s4511" o:spid="_x0000_s4511" style="position:absolute;left:497;top:296;height:30;width:75;" filled="f" stroked="t" coordsize="1398,522" path="m261,522l1137,522hdc1281,522,1398,405,1398,261c1398,117,1281,0,1137,0c1137,0,1137,0,1137,0hal1137,0,261,0hdc116,0,0,117,0,261c0,405,116,522,261,522haxe">
              <v:path arrowok="t"/>
              <v:fill on="f" focussize="0,0"/>
              <v:stroke color="#000000" endcap="round"/>
              <v:imagedata o:title=""/>
              <o:lock v:ext="edit" aspectratio="f"/>
            </v:shape>
            <v:rect id="_x0000_s4512" o:spid="_x0000_s4512" o:spt="1" style="position:absolute;left:512;top:298;height:21;width:64;mso-wrap-style:none;" filled="f" stroked="f" coordsize="21600,21600">
              <v:path/>
              <v:fill on="f" focussize="0,0"/>
              <v:stroke on="f"/>
              <v:imagedata o:title=""/>
              <o:lock v:ext="edit" aspectratio="f"/>
              <v:textbox inset="0mm,0mm,0mm,0mm" style="mso-fit-shape-to-text:t;">
                <w:txbxContent>
                  <w:p>
                    <w:r>
                      <w:rPr>
                        <w:rFonts w:hint="eastAsia"/>
                        <w:sz w:val="24"/>
                      </w:rPr>
                      <w:t>登记保全</w:t>
                    </w:r>
                  </w:p>
                </w:txbxContent>
              </v:textbox>
            </v:rect>
            <v:rect id="_x0000_s4513" o:spid="_x0000_s4513" o:spt="1" style="position:absolute;left:505;top:31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514" o:spid="_x0000_s4514" o:spt="1" style="position:absolute;left:514;top:312;height:21;width:8;mso-wrap-style:none;" filled="f" stroked="f" coordsize="21600,21600">
              <v:path/>
              <v:fill on="f" focussize="0,0"/>
              <v:stroke on="f"/>
              <v:imagedata o:title=""/>
              <o:lock v:ext="edit" aspectratio="f"/>
              <v:textbox inset="0mm,0mm,0mm,0mm" style="mso-fit-shape-to-text:t;">
                <w:txbxContent>
                  <w:p>
                    <w:r>
                      <w:rPr>
                        <w:sz w:val="24"/>
                      </w:rPr>
                      <w:t>7</w:t>
                    </w:r>
                  </w:p>
                </w:txbxContent>
              </v:textbox>
            </v:rect>
            <v:rect id="_x0000_s4515" o:spid="_x0000_s4515" o:spt="1" style="position:absolute;left:518;top:313;height:21;width:64;mso-wrap-style:none;" filled="f" stroked="f" coordsize="21600,21600">
              <v:path/>
              <v:fill on="f" focussize="0,0"/>
              <v:stroke on="f"/>
              <v:imagedata o:title=""/>
              <o:lock v:ext="edit" aspectratio="f"/>
              <v:textbox inset="0mm,0mm,0mm,0mm" style="mso-fit-shape-to-text:t;">
                <w:txbxContent>
                  <w:p>
                    <w:r>
                      <w:rPr>
                        <w:rFonts w:hint="eastAsia"/>
                        <w:sz w:val="24"/>
                      </w:rPr>
                      <w:t>日内决定</w:t>
                    </w:r>
                  </w:p>
                </w:txbxContent>
              </v:textbox>
            </v:rect>
            <v:rect id="_x0000_s4516" o:spid="_x0000_s4516" o:spt="1" style="position:absolute;left:555;top:31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shape id="_x0000_s4517" o:spid="_x0000_s4517" style="position:absolute;left:389;top:415;height:45;width:119;" filled="f" stroked="t" coordsize="119,45" path="m0,22l59,0,119,22,59,45,0,22xe">
              <v:path arrowok="t"/>
              <v:fill on="f" focussize="0,0"/>
              <v:stroke color="#000000" endcap="round"/>
              <v:imagedata o:title=""/>
              <o:lock v:ext="edit" aspectratio="f"/>
            </v:shape>
            <v:rect id="_x0000_s4518" o:spid="_x0000_s4518" o:spt="1" style="position:absolute;left:413;top:431;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4519" o:spid="_x0000_s4519" o:spt="1" style="position:absolute;left:497;top:479;height:42;width:82;" filled="f" stroked="t" coordsize="21600,21600">
              <v:path/>
              <v:fill on="f" focussize="0,0"/>
              <v:stroke color="#000000" joinstyle="round" endcap="round"/>
              <v:imagedata o:title=""/>
              <o:lock v:ext="edit" aspectratio="f"/>
            </v:rect>
            <v:rect id="_x0000_s4520" o:spid="_x0000_s4520" o:spt="1" style="position:absolute;left:506;top:482;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4521" o:spid="_x0000_s4521" o:spt="1" style="position:absolute;left:501;top:496;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522" o:spid="_x0000_s4522" o:spt="1" style="position:absolute;left:511;top:496;height:21;width:112;mso-wrap-style:none;" filled="f" stroked="f" coordsize="21600,21600">
              <v:path/>
              <v:fill on="f" focussize="0,0"/>
              <v:stroke on="f"/>
              <v:imagedata o:title=""/>
              <o:lock v:ext="edit" aspectratio="f"/>
              <v:textbox inset="0mm,0mm,0mm,0mm" style="mso-fit-shape-to-text:t;">
                <w:txbxContent>
                  <w:p>
                    <w:r>
                      <w:rPr>
                        <w:rFonts w:hint="eastAsia"/>
                        <w:sz w:val="24"/>
                      </w:rPr>
                      <w:t>情节复杂或重大</w:t>
                    </w:r>
                  </w:p>
                </w:txbxContent>
              </v:textbox>
            </v:rect>
            <v:rect id="_x0000_s4523" o:spid="_x0000_s4523" o:spt="1" style="position:absolute;left:524;top:508;height:21;width:32;mso-wrap-style:none;" filled="f" stroked="f" coordsize="21600,21600">
              <v:path/>
              <v:fill on="f" focussize="0,0"/>
              <v:stroke on="f"/>
              <v:imagedata o:title=""/>
              <o:lock v:ext="edit" aspectratio="f"/>
              <v:textbox inset="0mm,0mm,0mm,0mm" style="mso-fit-shape-to-text:t;">
                <w:txbxContent>
                  <w:p>
                    <w:r>
                      <w:rPr>
                        <w:rFonts w:hint="eastAsia"/>
                        <w:sz w:val="24"/>
                      </w:rPr>
                      <w:t>处罚</w:t>
                    </w:r>
                  </w:p>
                </w:txbxContent>
              </v:textbox>
            </v:rect>
            <v:rect id="_x0000_s4524" o:spid="_x0000_s4524" o:spt="1" style="position:absolute;left:542;top:50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525" o:spid="_x0000_s4525" o:spt="1" style="position:absolute;left:497;top:553;height:33;width:82;" filled="f" stroked="t" coordsize="21600,21600">
              <v:path/>
              <v:fill on="f" focussize="0,0"/>
              <v:stroke color="#000000" joinstyle="round" endcap="round"/>
              <v:imagedata o:title=""/>
              <o:lock v:ext="edit" aspectratio="f"/>
            </v:rect>
            <v:rect id="_x0000_s4526" o:spid="_x0000_s4526" o:spt="1" style="position:absolute;left:515;top:564;height:21;width:64;mso-wrap-style:none;" filled="f" stroked="f" coordsize="21600,21600">
              <v:path/>
              <v:fill on="f" focussize="0,0"/>
              <v:stroke on="f"/>
              <v:imagedata o:title=""/>
              <o:lock v:ext="edit" aspectratio="f"/>
              <v:textbox inset="0mm,0mm,0mm,0mm" style="mso-fit-shape-to-text:t;">
                <w:txbxContent>
                  <w:p>
                    <w:r>
                      <w:rPr>
                        <w:rFonts w:hint="eastAsia"/>
                        <w:sz w:val="24"/>
                      </w:rPr>
                      <w:t>集体讨论</w:t>
                    </w:r>
                  </w:p>
                </w:txbxContent>
              </v:textbox>
            </v:rect>
            <v:rect id="_x0000_s4527" o:spid="_x0000_s4527" o:spt="1" style="position:absolute;left:490;top:599;height:39;width:89;" filled="f" stroked="t" coordsize="21600,21600">
              <v:path/>
              <v:fill on="f" focussize="0,0"/>
              <v:stroke color="#000000" joinstyle="round" endcap="round"/>
              <v:imagedata o:title=""/>
              <o:lock v:ext="edit" aspectratio="f"/>
            </v:rect>
            <v:rect id="_x0000_s4528" o:spid="_x0000_s4528" o:spt="1" style="position:absolute;left:512;top:612;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4529" o:spid="_x0000_s4529" o:spt="1" style="position:absolute;left:490;top:653;height:29;width:89;" filled="f" stroked="t" coordsize="21600,21600">
              <v:path/>
              <v:fill on="f" focussize="0,0"/>
              <v:stroke color="#000000" joinstyle="round" endcap="round"/>
              <v:imagedata o:title=""/>
              <o:lock v:ext="edit" aspectratio="f"/>
            </v:rect>
            <v:rect id="_x0000_s4530" o:spid="_x0000_s4530" o:spt="1" style="position:absolute;left:501;top:661;height:21;width:96;mso-wrap-style:none;" filled="f" stroked="f" coordsize="21600,21600">
              <v:path/>
              <v:fill on="f" focussize="0,0"/>
              <v:stroke on="f"/>
              <v:imagedata o:title=""/>
              <o:lock v:ext="edit" aspectratio="f"/>
              <v:textbox inset="0mm,0mm,0mm,0mm" style="mso-fit-shape-to-text:t;">
                <w:txbxContent>
                  <w:p>
                    <w:r>
                      <w:rPr>
                        <w:rFonts w:hint="eastAsia"/>
                        <w:sz w:val="24"/>
                      </w:rPr>
                      <w:t>移送司法机关</w:t>
                    </w:r>
                  </w:p>
                </w:txbxContent>
              </v:textbox>
            </v:rect>
            <v:rect id="_x0000_s4531" o:spid="_x0000_s4531" o:spt="1" style="position:absolute;left:415;top:772;height:44;width:90;" filled="f" stroked="t" coordsize="21600,21600">
              <v:path/>
              <v:fill on="f" focussize="0,0"/>
              <v:stroke color="#000000" joinstyle="round" endcap="round"/>
              <v:imagedata o:title=""/>
              <o:lock v:ext="edit" aspectratio="f"/>
            </v:rect>
            <v:rect id="_x0000_s4532" o:spid="_x0000_s4532" o:spt="1" style="position:absolute;left:438;top:780;height:21;width:64;mso-wrap-style:none;" filled="f" stroked="f" coordsize="21600,21600">
              <v:path/>
              <v:fill on="f" focussize="0,0"/>
              <v:stroke on="f"/>
              <v:imagedata o:title=""/>
              <o:lock v:ext="edit" aspectratio="f"/>
              <v:textbox inset="0mm,0mm,0mm,0mm" style="mso-fit-shape-to-text:t;">
                <w:txbxContent>
                  <w:p>
                    <w:r>
                      <w:rPr>
                        <w:rFonts w:hint="eastAsia"/>
                        <w:sz w:val="24"/>
                      </w:rPr>
                      <w:t>进入强制</w:t>
                    </w:r>
                  </w:p>
                </w:txbxContent>
              </v:textbox>
            </v:rect>
            <v:rect id="_x0000_s4533" o:spid="_x0000_s4533" o:spt="1" style="position:absolute;left:437;top:796;height:21;width:64;mso-wrap-style:none;" filled="f" stroked="f" coordsize="21600,21600">
              <v:path/>
              <v:fill on="f" focussize="0,0"/>
              <v:stroke on="f"/>
              <v:imagedata o:title=""/>
              <o:lock v:ext="edit" aspectratio="f"/>
              <v:textbox inset="0mm,0mm,0mm,0mm" style="mso-fit-shape-to-text:t;">
                <w:txbxContent>
                  <w:p>
                    <w:r>
                      <w:rPr>
                        <w:rFonts w:hint="eastAsia"/>
                        <w:sz w:val="24"/>
                      </w:rPr>
                      <w:t>执行程序</w:t>
                    </w:r>
                  </w:p>
                </w:txbxContent>
              </v:textbox>
            </v:rect>
            <v:shape id="_x0000_s4534" o:spid="_x0000_s4534" style="position:absolute;left:167;top:175;height:18;width:81;" filled="f" stroked="t" coordsize="81,18" path="m81,0l0,0,0,18e">
              <v:path arrowok="t"/>
              <v:fill on="f" focussize="0,0"/>
              <v:stroke color="#000000" endcap="round"/>
              <v:imagedata o:title=""/>
              <o:lock v:ext="edit" aspectratio="f"/>
            </v:shape>
            <v:shape id="_x0000_s4535" o:spid="_x0000_s4535" style="position:absolute;left:164;top:191;height:8;width:7;" fillcolor="#000000" filled="t" stroked="t" coordsize="139,138" path="m69,138l0,0hdc44,21,95,21,139,0hal69,138xe">
              <v:path arrowok="t"/>
              <v:fill on="t" color2="#FFFFFF" focussize="0,0"/>
              <v:stroke weight="0pt" color="#000000"/>
              <v:imagedata o:title=""/>
              <o:lock v:ext="edit" aspectratio="f"/>
            </v:shape>
            <v:shape id="_x0000_s4536" o:spid="_x0000_s4536" style="position:absolute;left:45;top:223;height:50;width:56;" filled="f" stroked="t" coordsize="56,50" path="m56,0l0,0,0,50e">
              <v:path arrowok="t"/>
              <v:fill on="f" focussize="0,0"/>
              <v:stroke color="#000000" endcap="round"/>
              <v:imagedata o:title=""/>
              <o:lock v:ext="edit" aspectratio="f"/>
            </v:shape>
            <v:shape id="_x0000_s4537" o:spid="_x0000_s4537" style="position:absolute;left:41;top:271;height:8;width:8;" fillcolor="#000000" filled="t" stroked="t" coordsize="138,138" path="m69,138l0,0hdc44,22,95,22,138,0hal138,0,69,138xe">
              <v:path arrowok="t"/>
              <v:fill on="t" color2="#FFFFFF" focussize="0,0"/>
              <v:stroke weight="0pt" color="#000000"/>
              <v:imagedata o:title=""/>
              <o:lock v:ext="edit" aspectratio="f"/>
            </v:shape>
            <v:line id="_x0000_s4538" o:spid="_x0000_s4538" o:spt="20" style="position:absolute;left:88;top:295;flip:x;height:0;width:13;" filled="f" stroked="t" coordsize="21600,21600">
              <v:path arrowok="t"/>
              <v:fill on="f" focussize="0,0"/>
              <v:stroke color="#000000" endcap="round"/>
              <v:imagedata o:title=""/>
              <o:lock v:ext="edit" aspectratio="f"/>
            </v:line>
            <v:shape id="_x0000_s4539" o:spid="_x0000_s4539" style="position:absolute;left:82;top:291;height:8;width:7;" fillcolor="#000000" filled="t" stroked="t" coordsize="139,139" path="m0,69l139,0hdc117,44,117,95,139,139hal139,139,0,69xe">
              <v:path arrowok="t"/>
              <v:fill on="t" color2="#FFFFFF" focussize="0,0"/>
              <v:stroke weight="0pt" color="#000000"/>
              <v:imagedata o:title=""/>
              <o:lock v:ext="edit" aspectratio="f"/>
            </v:shape>
            <v:line id="_x0000_s4540" o:spid="_x0000_s4540" o:spt="20" style="position:absolute;left:84;top:384;flip:x;height:0;width:17;" filled="f" stroked="t" coordsize="21600,21600">
              <v:path arrowok="t"/>
              <v:fill on="f" focussize="0,0"/>
              <v:stroke color="#000000" endcap="round"/>
              <v:imagedata o:title=""/>
              <o:lock v:ext="edit" aspectratio="f"/>
            </v:line>
            <v:shape id="_x0000_s4541" o:spid="_x0000_s4541" style="position:absolute;left:78;top:380;height:8;width:7;" fillcolor="#000000" filled="t" stroked="t" coordsize="139,139" path="m0,70l139,0hdc117,44,117,95,139,139hal0,70xe">
              <v:path arrowok="t"/>
              <v:fill on="t" color2="#FFFFFF" focussize="0,0"/>
              <v:stroke weight="0pt" color="#000000"/>
              <v:imagedata o:title=""/>
              <o:lock v:ext="edit" aspectratio="f"/>
            </v:shape>
            <v:line id="_x0000_s4542" o:spid="_x0000_s4542" o:spt="20" style="position:absolute;left:167;top:247;height:10;width:0;" filled="f" stroked="t" coordsize="21600,21600">
              <v:path arrowok="t"/>
              <v:fill on="f" focussize="0,0"/>
              <v:stroke color="#000000" endcap="round"/>
              <v:imagedata o:title=""/>
              <o:lock v:ext="edit" aspectratio="f"/>
            </v:line>
            <v:shape id="_x0000_s4543" o:spid="_x0000_s4543" style="position:absolute;left:164;top:255;height:8;width:7;" fillcolor="#000000" filled="t" stroked="t" coordsize="139,138" path="m69,138l0,0hdc44,21,95,21,139,0hal139,0,69,138xe">
              <v:path arrowok="t"/>
              <v:fill on="t" color2="#FFFFFF" focussize="0,0"/>
              <v:stroke weight="0pt" color="#000000"/>
              <v:imagedata o:title=""/>
              <o:lock v:ext="edit" aspectratio="f"/>
            </v:shape>
            <v:line id="_x0000_s4544" o:spid="_x0000_s4544" o:spt="20" style="position:absolute;left:167;top:328;height:26;width:0;" filled="f" stroked="t" coordsize="21600,21600">
              <v:path arrowok="t"/>
              <v:fill on="f" focussize="0,0"/>
              <v:stroke color="#000000" endcap="round"/>
              <v:imagedata o:title=""/>
              <o:lock v:ext="edit" aspectratio="f"/>
            </v:line>
            <v:shape id="_x0000_s4545" o:spid="_x0000_s4545" style="position:absolute;left:164;top:352;height:8;width:7;" fillcolor="#000000" filled="t" stroked="t" coordsize="139,139" path="m69,139l0,0hdc44,22,95,22,139,0hal69,139xe">
              <v:path arrowok="t"/>
              <v:fill on="t" color2="#FFFFFF" focussize="0,0"/>
              <v:stroke weight="0pt" color="#000000"/>
              <v:imagedata o:title=""/>
              <o:lock v:ext="edit" aspectratio="f"/>
            </v:shape>
            <v:line id="_x0000_s4546" o:spid="_x0000_s4546" o:spt="20" style="position:absolute;left:167;top:408;height:41;width:0;" filled="f" stroked="t" coordsize="21600,21600">
              <v:path arrowok="t"/>
              <v:fill on="f" focussize="0,0"/>
              <v:stroke color="#000000" endcap="round"/>
              <v:imagedata o:title=""/>
              <o:lock v:ext="edit" aspectratio="f"/>
            </v:line>
            <v:shape id="_x0000_s4547" o:spid="_x0000_s4547" style="position:absolute;left:164;top:447;height:8;width:7;" fillcolor="#000000" filled="t" stroked="t" coordsize="139,139" path="m69,139l0,0hdc44,22,95,22,139,0hal69,139xe">
              <v:path arrowok="t"/>
              <v:fill on="t" color2="#FFFFFF" focussize="0,0"/>
              <v:stroke weight="0pt" color="#000000"/>
              <v:imagedata o:title=""/>
              <o:lock v:ext="edit" aspectratio="f"/>
            </v:shape>
            <v:line id="_x0000_s4548" o:spid="_x0000_s4548" o:spt="20" style="position:absolute;left:167;top:503;height:55;width:0;" filled="f" stroked="t" coordsize="21600,21600">
              <v:path arrowok="t"/>
              <v:fill on="f" focussize="0,0"/>
              <v:stroke color="#000000" endcap="round"/>
              <v:imagedata o:title=""/>
              <o:lock v:ext="edit" aspectratio="f"/>
            </v:line>
            <v:shape id="_x0000_s4549" o:spid="_x0000_s4549" style="position:absolute;left:164;top:556;height:8;width:7;" fillcolor="#000000" filled="t" stroked="t" coordsize="139,138" path="m69,138l0,0hdc44,22,95,22,139,0hal139,0,69,138xe">
              <v:path arrowok="t"/>
              <v:fill on="t" color2="#FFFFFF" focussize="0,0"/>
              <v:stroke weight="0pt" color="#000000"/>
              <v:imagedata o:title=""/>
              <o:lock v:ext="edit" aspectratio="f"/>
            </v:shape>
            <v:line id="_x0000_s4550" o:spid="_x0000_s4550" o:spt="20" style="position:absolute;left:41;top:402;height:49;width:0;" filled="f" stroked="t" coordsize="21600,21600">
              <v:path arrowok="t"/>
              <v:fill on="f" focussize="0,0"/>
              <v:stroke color="#000000" endcap="round"/>
              <v:imagedata o:title=""/>
              <o:lock v:ext="edit" aspectratio="f"/>
            </v:line>
            <v:shape id="_x0000_s4551" o:spid="_x0000_s4551" style="position:absolute;left:38;top:449;height:8;width:7;" fillcolor="#000000" filled="t" stroked="t" coordsize="138,138" path="m69,138l0,0hdc43,21,95,21,138,0hal138,0,69,138xe">
              <v:path arrowok="t"/>
              <v:fill on="t" color2="#FFFFFF" focussize="0,0"/>
              <v:stroke weight="0pt" color="#000000"/>
              <v:imagedata o:title=""/>
              <o:lock v:ext="edit" aspectratio="f"/>
            </v:shape>
            <v:line id="_x0000_s4552" o:spid="_x0000_s4552" o:spt="20" style="position:absolute;left:41;top:501;height:57;width:0;" filled="f" stroked="t" coordsize="21600,21600">
              <v:path arrowok="t"/>
              <v:fill on="f" focussize="0,0"/>
              <v:stroke color="#000000" endcap="round"/>
              <v:imagedata o:title=""/>
              <o:lock v:ext="edit" aspectratio="f"/>
            </v:line>
            <v:shape id="_x0000_s4553" o:spid="_x0000_s4553" style="position:absolute;left:38;top:556;height:8;width:7;" fillcolor="#000000" filled="t" stroked="t" coordsize="138,138" path="m69,138l0,0hdc43,22,95,22,138,0hal138,0,69,138xe">
              <v:path arrowok="t"/>
              <v:fill on="t" color2="#FFFFFF" focussize="0,0"/>
              <v:stroke weight="0pt" color="#000000"/>
              <v:imagedata o:title=""/>
              <o:lock v:ext="edit" aspectratio="f"/>
            </v:shape>
            <v:line id="_x0000_s4554" o:spid="_x0000_s4554" o:spt="20" style="position:absolute;left:365;top:311;height:0;width:29;" filled="f" stroked="t" coordsize="21600,21600">
              <v:path arrowok="t"/>
              <v:fill on="f" focussize="0,0"/>
              <v:stroke color="#000000" endcap="round"/>
              <v:imagedata o:title=""/>
              <o:lock v:ext="edit" aspectratio="f"/>
            </v:line>
            <v:line id="_x0000_s4555" o:spid="_x0000_s4555" o:spt="20" style="position:absolute;left:482;top:311;height:0;width:9;" filled="f" stroked="t" coordsize="21600,21600">
              <v:path arrowok="t"/>
              <v:fill on="f" focussize="0,0"/>
              <v:stroke color="#000000" endcap="round"/>
              <v:imagedata o:title=""/>
              <o:lock v:ext="edit" aspectratio="f"/>
            </v:line>
            <v:shape id="_x0000_s4556" o:spid="_x0000_s4556" style="position:absolute;left:490;top:307;height:8;width:7;" fillcolor="#000000" filled="t" stroked="t" coordsize="139,138" path="m139,69l0,138hdc22,95,22,44,0,0hal0,0,139,69xe">
              <v:path arrowok="t"/>
              <v:fill on="t" color2="#FFFFFF" focussize="0,0"/>
              <v:stroke weight="0pt" color="#000000"/>
              <v:imagedata o:title=""/>
              <o:lock v:ext="edit" aspectratio="f"/>
            </v:shape>
            <v:line id="_x0000_s4557" o:spid="_x0000_s4557" o:spt="20" style="position:absolute;left:366;top:437;height:0;width:17;" filled="f" stroked="t" coordsize="21600,21600">
              <v:path arrowok="t"/>
              <v:fill on="f" focussize="0,0"/>
              <v:stroke color="#000000" endcap="round"/>
              <v:imagedata o:title=""/>
              <o:lock v:ext="edit" aspectratio="f"/>
            </v:line>
            <v:shape id="_x0000_s4558" o:spid="_x0000_s4558" style="position:absolute;left:381;top:433;height:8;width:8;" fillcolor="#000000" filled="t" stroked="t" coordsize="138,139" path="m138,69l0,139hdc21,95,21,44,0,0hal0,0,138,69xe">
              <v:path arrowok="t"/>
              <v:fill on="t" color2="#FFFFFF" focussize="0,0"/>
              <v:stroke weight="0pt" color="#000000"/>
              <v:imagedata o:title=""/>
              <o:lock v:ext="edit" aspectratio="f"/>
            </v:shape>
            <v:shape id="_x0000_s4559" o:spid="_x0000_s4559" style="position:absolute;left:508;top:437;height:36;width:30;" filled="f" stroked="t" coordsize="30,36" path="m0,0l30,0,30,36e">
              <v:path arrowok="t"/>
              <v:fill on="f" focussize="0,0"/>
              <v:stroke color="#000000" endcap="round"/>
              <v:imagedata o:title=""/>
              <o:lock v:ext="edit" aspectratio="f"/>
            </v:shape>
            <v:shape id="_x0000_s4560" o:spid="_x0000_s4560" style="position:absolute;left:534;top:471;height:8;width:8;" fillcolor="#000000" filled="t" stroked="t" coordsize="138,138" path="m69,138l0,0hdc43,21,94,21,138,0hal69,138xe">
              <v:path arrowok="t"/>
              <v:fill on="t" color2="#FFFFFF" focussize="0,0"/>
              <v:stroke weight="0pt" color="#000000"/>
              <v:imagedata o:title=""/>
              <o:lock v:ext="edit" aspectratio="f"/>
            </v:shape>
            <v:shape id="_x0000_s4561" o:spid="_x0000_s4561" style="position:absolute;left:312;top:460;height:13;width:136;" filled="f" stroked="t" coordsize="136,13" path="m136,0l136,13,0,13e">
              <v:path arrowok="t"/>
              <v:fill on="f" focussize="0,0"/>
              <v:stroke color="#000000" endcap="round"/>
              <v:imagedata o:title=""/>
              <o:lock v:ext="edit" aspectratio="f"/>
            </v:shape>
            <v:shape id="_x0000_s4562" o:spid="_x0000_s4562" style="position:absolute;left:306;top:469;height:8;width:8;" fillcolor="#000000" filled="t" stroked="t" coordsize="138,139" path="m0,70l138,0hdc117,44,117,95,138,139hal138,139,0,70xe">
              <v:path arrowok="t"/>
              <v:fill on="t" color2="#FFFFFF" focussize="0,0"/>
              <v:stroke weight="0pt" color="#000000"/>
              <v:imagedata o:title=""/>
              <o:lock v:ext="edit" aspectratio="f"/>
            </v:shape>
            <v:line id="_x0000_s4563" o:spid="_x0000_s4563" o:spt="20" style="position:absolute;left:538;top:521;height:26;width:0;" filled="f" stroked="t" coordsize="21600,21600">
              <v:path arrowok="t"/>
              <v:fill on="f" focussize="0,0"/>
              <v:stroke color="#000000" endcap="round"/>
              <v:imagedata o:title=""/>
              <o:lock v:ext="edit" aspectratio="f"/>
            </v:line>
            <v:shape id="_x0000_s4564" o:spid="_x0000_s4564" style="position:absolute;left:534;top:545;height:8;width:8;" fillcolor="#000000" filled="t" stroked="t" coordsize="138,138" path="m69,138l0,0hdc43,21,94,21,138,0hal69,138xe">
              <v:path arrowok="t"/>
              <v:fill on="t" color2="#FFFFFF" focussize="0,0"/>
              <v:stroke weight="0pt" color="#000000"/>
              <v:imagedata o:title=""/>
              <o:lock v:ext="edit" aspectratio="f"/>
            </v:shape>
            <v:shape id="_x0000_s4565" o:spid="_x0000_s4565" style="position:absolute;left:366;top:619;height:23;width:118;" filled="f" stroked="t" coordsize="118,23" path="m0,23l63,23,63,0,118,0e">
              <v:path arrowok="t"/>
              <v:fill on="f" focussize="0,0"/>
              <v:stroke color="#000000" endcap="round"/>
              <v:imagedata o:title=""/>
              <o:lock v:ext="edit" aspectratio="f"/>
            </v:shape>
            <v:shape id="_x0000_s4566" o:spid="_x0000_s4566" style="position:absolute;left:482;top:615;height:8;width:8;" fillcolor="#000000" filled="t" stroked="t" coordsize="138,138" path="m138,69l0,138hdc22,95,22,44,0,0hal138,69xe">
              <v:path arrowok="t"/>
              <v:fill on="t" color2="#FFFFFF" focussize="0,0"/>
              <v:stroke weight="0pt" color="#000000"/>
              <v:imagedata o:title=""/>
              <o:lock v:ext="edit" aspectratio="f"/>
            </v:shape>
            <v:line id="_x0000_s4567" o:spid="_x0000_s4567" o:spt="20" style="position:absolute;left:366;top:794;height:0;width:44;" filled="f" stroked="t" coordsize="21600,21600">
              <v:path arrowok="t"/>
              <v:fill on="f" focussize="0,0"/>
              <v:stroke color="#000000" endcap="round"/>
              <v:imagedata o:title=""/>
              <o:lock v:ext="edit" aspectratio="f"/>
            </v:line>
            <v:shape id="_x0000_s4568" o:spid="_x0000_s4568" style="position:absolute;left:408;top:790;height:8;width:7;" fillcolor="#000000" filled="t" stroked="t" coordsize="138,138" path="m138,69l0,138hdc22,95,22,44,0,0hal138,69xe">
              <v:path arrowok="t"/>
              <v:fill on="t" color2="#FFFFFF" focussize="0,0"/>
              <v:stroke weight="0pt" color="#000000"/>
              <v:imagedata o:title=""/>
              <o:lock v:ext="edit" aspectratio="f"/>
            </v:shape>
            <v:shape id="_x0000_s4569" o:spid="_x0000_s4569" style="position:absolute;left:366;top:642;height:26;width:118;" filled="f" stroked="t" coordsize="118,26" path="m0,0l63,0,63,26,118,26e">
              <v:path arrowok="t"/>
              <v:fill on="f" focussize="0,0"/>
              <v:stroke color="#000000" endcap="round"/>
              <v:imagedata o:title=""/>
              <o:lock v:ext="edit" aspectratio="f"/>
            </v:shape>
            <v:shape id="_x0000_s4570" o:spid="_x0000_s4570" style="position:absolute;left:482;top:664;height:8;width:8;" fillcolor="#000000" filled="t" stroked="t" coordsize="138,138" path="m138,69l0,138hdc22,94,22,43,0,0hal138,69xe">
              <v:path arrowok="t"/>
              <v:fill on="t" color2="#FFFFFF" focussize="0,0"/>
              <v:stroke weight="0pt" color="#000000"/>
              <v:imagedata o:title=""/>
              <o:lock v:ext="edit" aspectratio="f"/>
            </v:shape>
            <v:shape id="_x0000_s4571" o:spid="_x0000_s4571" style="position:absolute;left:139;top:708;height:23;width:108;" filled="f" stroked="t" coordsize="108,23" path="m108,0l0,0,0,23e">
              <v:path arrowok="t"/>
              <v:fill on="f" focussize="0,0"/>
              <v:stroke color="#000000" endcap="round"/>
              <v:imagedata o:title=""/>
              <o:lock v:ext="edit" aspectratio="f"/>
            </v:shape>
            <v:shape id="_x0000_s4572" o:spid="_x0000_s4572" style="position:absolute;left:135;top:729;height:8;width:7;" fillcolor="#000000" filled="t" stroked="t" coordsize="138,138" path="m69,138l0,0hdc44,22,95,22,138,0hal69,138xe">
              <v:path arrowok="t"/>
              <v:fill on="t" color2="#FFFFFF" focussize="0,0"/>
              <v:stroke weight="0pt" color="#000000"/>
              <v:imagedata o:title=""/>
              <o:lock v:ext="edit" aspectratio="f"/>
            </v:shape>
            <v:shape id="_x0000_s4573" o:spid="_x0000_s4573" style="position:absolute;left:139;top:779;height:15;width:102;" filled="f" stroked="t" coordsize="102,15" path="m0,0l0,15,102,15e">
              <v:path arrowok="t"/>
              <v:fill on="f" focussize="0,0"/>
              <v:stroke color="#000000" endcap="round"/>
              <v:imagedata o:title=""/>
              <o:lock v:ext="edit" aspectratio="f"/>
            </v:shape>
            <v:shape id="_x0000_s4574" o:spid="_x0000_s4574" style="position:absolute;left:240;top:790;height:8;width:7;" fillcolor="#000000" filled="t" stroked="t" coordsize="139,138" path="m139,69l0,138hdc22,95,22,44,0,0hal0,0,139,69xe">
              <v:path arrowok="t"/>
              <v:fill on="t" color2="#FFFFFF" focussize="0,0"/>
              <v:stroke weight="0pt" color="#000000"/>
              <v:imagedata o:title=""/>
              <o:lock v:ext="edit" aspectratio="f"/>
            </v:shape>
            <v:shape id="_x0000_s4575" o:spid="_x0000_s4575" style="position:absolute;left:41;top:608;height:251;width:200;" filled="f" stroked="t" coordsize="200,251" path="m0,0l0,251,200,251e">
              <v:path arrowok="t"/>
              <v:fill on="f" focussize="0,0"/>
              <v:stroke color="#000000" endcap="round"/>
              <v:imagedata o:title=""/>
              <o:lock v:ext="edit" aspectratio="f"/>
            </v:shape>
            <v:shape id="_x0000_s4576" o:spid="_x0000_s4576" style="position:absolute;left:240;top:855;height:8;width:7;" fillcolor="#000000" filled="t" stroked="t" coordsize="139,138" path="m139,69l0,138hdc22,94,22,43,0,0hal0,0,139,69xe">
              <v:path arrowok="t"/>
              <v:fill on="t" color2="#FFFFFF" focussize="0,0"/>
              <v:stroke weight="0pt" color="#000000"/>
              <v:imagedata o:title=""/>
              <o:lock v:ext="edit" aspectratio="f"/>
            </v:shape>
            <v:shape id="_x0000_s4577" o:spid="_x0000_s4577" style="position:absolute;left:47;top:608;height:58;width:120;" filled="f" stroked="t" coordsize="120,58" path="m120,0l120,58,0,58e">
              <v:path arrowok="t"/>
              <v:fill on="f" focussize="0,0"/>
              <v:stroke color="#000000" endcap="round"/>
              <v:imagedata o:title=""/>
              <o:lock v:ext="edit" aspectratio="f"/>
            </v:shape>
            <v:shape id="_x0000_s4578" o:spid="_x0000_s4578" style="position:absolute;left:41;top:662;height:8;width:8;" fillcolor="#000000" filled="t" stroked="t" coordsize="138,138" path="m0,69l138,0hdc116,43,116,94,138,138hal138,138,0,69xe">
              <v:path arrowok="t"/>
              <v:fill on="t" color2="#FFFFFF" focussize="0,0"/>
              <v:stroke weight="0pt" color="#000000"/>
              <v:imagedata o:title=""/>
              <o:lock v:ext="edit" aspectratio="f"/>
            </v:shape>
            <v:line id="_x0000_s4579" o:spid="_x0000_s4579" o:spt="20" style="position:absolute;left:312;top:569;flip:x y;height:1;width:185;" filled="f" stroked="t" coordsize="21600,21600">
              <v:path arrowok="t"/>
              <v:fill on="f" focussize="0,0"/>
              <v:stroke color="#000000" endcap="round"/>
              <v:imagedata o:title=""/>
              <o:lock v:ext="edit" aspectratio="f"/>
            </v:line>
            <v:shape id="_x0000_s4580" o:spid="_x0000_s4580" style="position:absolute;left:306;top:565;height:8;width:8;" fillcolor="#000000" filled="t" stroked="t" coordsize="138,138" path="m0,69l138,0hdc117,43,116,94,138,138hal0,69xe">
              <v:path arrowok="t"/>
              <v:fill on="t" color2="#FFFFFF" focussize="0,0"/>
              <v:stroke weight="0pt" color="#000000"/>
              <v:imagedata o:title=""/>
              <o:lock v:ext="edit" aspectratio="f"/>
            </v:shape>
            <v:rect id="_x0000_s4581" o:spid="_x0000_s4581" o:spt="1" style="position:absolute;left:169;top:154;height:21;width:64;mso-wrap-style:none;" filled="f" stroked="f" coordsize="21600,21600">
              <v:path/>
              <v:fill on="f" focussize="0,0"/>
              <v:stroke on="f"/>
              <v:imagedata o:title=""/>
              <o:lock v:ext="edit" aspectratio="f"/>
              <v:textbox inset="0mm,0mm,0mm,0mm" style="mso-fit-shape-to-text:t;">
                <w:txbxContent>
                  <w:p>
                    <w:r>
                      <w:rPr>
                        <w:rFonts w:hint="eastAsia"/>
                        <w:sz w:val="24"/>
                      </w:rPr>
                      <w:t>简易程序</w:t>
                    </w:r>
                  </w:p>
                </w:txbxContent>
              </v:textbox>
            </v:rect>
            <v:rect id="_x0000_s4582" o:spid="_x0000_s4582" o:spt="1" style="position:absolute;left:332;top:202;height:21;width:64;mso-wrap-style:none;" filled="f" stroked="f" coordsize="21600,21600">
              <v:path/>
              <v:fill on="f" focussize="0,0"/>
              <v:stroke on="f"/>
              <v:imagedata o:title=""/>
              <o:lock v:ext="edit" aspectratio="f"/>
              <v:textbox inset="0mm,0mm,0mm,0mm" style="mso-fit-shape-to-text:t;">
                <w:txbxContent>
                  <w:p>
                    <w:r>
                      <w:rPr>
                        <w:rFonts w:hint="eastAsia"/>
                        <w:sz w:val="24"/>
                      </w:rPr>
                      <w:t>一般程序</w:t>
                    </w:r>
                  </w:p>
                </w:txbxContent>
              </v:textbox>
            </v:rect>
            <v:rect id="_x0000_s4583" o:spid="_x0000_s4583" o:spt="1" style="position:absolute;left:77;top:255;height:21;width:64;mso-wrap-style:none;" filled="f" stroked="f" coordsize="21600,21600">
              <v:path/>
              <v:fill on="f" focussize="0,0"/>
              <v:stroke on="f"/>
              <v:imagedata o:title=""/>
              <o:lock v:ext="edit" aspectratio="f"/>
              <v:textbox inset="0mm,0mm,0mm,0mm" style="mso-fit-shape-to-text:t;">
                <w:txbxContent>
                  <w:p>
                    <w:r>
                      <w:rPr>
                        <w:rFonts w:hint="eastAsia"/>
                        <w:sz w:val="24"/>
                      </w:rPr>
                      <w:t>申辩理由</w:t>
                    </w:r>
                  </w:p>
                </w:txbxContent>
              </v:textbox>
            </v:rect>
            <v:rect id="_x0000_s4584" o:spid="_x0000_s4584" o:spt="1" style="position:absolute;left:81;top:268;height:21;width:48;mso-wrap-style:none;" filled="f" stroked="f" coordsize="21600,21600">
              <v:path/>
              <v:fill on="f" focussize="0,0"/>
              <v:stroke on="f"/>
              <v:imagedata o:title=""/>
              <o:lock v:ext="edit" aspectratio="f"/>
              <v:textbox inset="0mm,0mm,0mm,0mm" style="mso-fit-shape-to-text:t;">
                <w:txbxContent>
                  <w:p>
                    <w:r>
                      <w:rPr>
                        <w:rFonts w:hint="eastAsia"/>
                        <w:sz w:val="24"/>
                      </w:rPr>
                      <w:t>成立的</w:t>
                    </w:r>
                  </w:p>
                </w:txbxContent>
              </v:textbox>
            </v:rect>
            <v:rect id="_x0000_s4585" o:spid="_x0000_s4585" o:spt="1" style="position:absolute;left:91;top:349;height:21;width:80;mso-wrap-style:none;" filled="f" stroked="f" coordsize="21600,21600">
              <v:path/>
              <v:fill on="f" focussize="0,0"/>
              <v:stroke on="f"/>
              <v:imagedata o:title=""/>
              <o:lock v:ext="edit" aspectratio="f"/>
              <v:textbox inset="0mm,0mm,0mm,0mm" style="mso-fit-shape-to-text:t;">
                <w:txbxContent>
                  <w:p>
                    <w:r>
                      <w:rPr>
                        <w:rFonts w:hint="eastAsia"/>
                        <w:sz w:val="24"/>
                      </w:rPr>
                      <w:t>提出复议或</w:t>
                    </w:r>
                  </w:p>
                </w:txbxContent>
              </v:textbox>
            </v:rect>
            <v:rect id="_x0000_s4586" o:spid="_x0000_s4586" o:spt="1" style="position:absolute;left:91;top:362;height:21;width:80;mso-wrap-style:none;" filled="f" stroked="f" coordsize="21600,21600">
              <v:path/>
              <v:fill on="f" focussize="0,0"/>
              <v:stroke on="f"/>
              <v:imagedata o:title=""/>
              <o:lock v:ext="edit" aspectratio="f"/>
              <v:textbox inset="0mm,0mm,0mm,0mm" style="mso-fit-shape-to-text:t;">
                <w:txbxContent>
                  <w:p>
                    <w:r>
                      <w:rPr>
                        <w:rFonts w:hint="eastAsia"/>
                        <w:sz w:val="24"/>
                      </w:rPr>
                      <w:t>诉讼请求的</w:t>
                    </w:r>
                  </w:p>
                </w:txbxContent>
              </v:textbox>
            </v:rect>
            <v:rect id="_x0000_s4587" o:spid="_x0000_s4587" o:spt="1" style="position:absolute;left:411;top:489;height:22;width:74;" filled="f" stroked="t" coordsize="21600,21600">
              <v:path/>
              <v:fill on="f" focussize="0,0"/>
              <v:stroke color="#000000" joinstyle="round" endcap="round"/>
              <v:imagedata o:title=""/>
              <o:lock v:ext="edit" aspectratio="f"/>
            </v:rect>
            <v:rect id="_x0000_s4588" o:spid="_x0000_s4588" o:spt="1" style="position:absolute;left:425;top:494;height:21;width:64;mso-wrap-style:none;" filled="f" stroked="f" coordsize="21600,21600">
              <v:path/>
              <v:fill on="f" focussize="0,0"/>
              <v:stroke on="f"/>
              <v:imagedata o:title=""/>
              <o:lock v:ext="edit" aspectratio="f"/>
              <v:textbox inset="0mm,0mm,0mm,0mm" style="mso-fit-shape-to-text:t;">
                <w:txbxContent>
                  <w:p>
                    <w:r>
                      <w:rPr>
                        <w:rFonts w:hint="eastAsia"/>
                        <w:sz w:val="24"/>
                      </w:rPr>
                      <w:t>申请听证</w:t>
                    </w:r>
                  </w:p>
                </w:txbxContent>
              </v:textbox>
            </v:rect>
            <v:rect id="_x0000_s4589" o:spid="_x0000_s4589" o:spt="1" style="position:absolute;left:411;top:528;height:18;width:74;" filled="f" stroked="t" coordsize="21600,21600">
              <v:path/>
              <v:fill on="f" focussize="0,0"/>
              <v:stroke color="#000000" joinstyle="round" endcap="round"/>
              <v:imagedata o:title=""/>
              <o:lock v:ext="edit" aspectratio="f"/>
            </v:rect>
            <v:rect id="_x0000_s4590" o:spid="_x0000_s4590" o:spt="1" style="position:absolute;left:426;top:531;height:21;width:64;mso-wrap-style:none;" filled="f" stroked="f" coordsize="21600,21600">
              <v:path/>
              <v:fill on="f" focussize="0,0"/>
              <v:stroke on="f"/>
              <v:imagedata o:title=""/>
              <o:lock v:ext="edit" aspectratio="f"/>
              <v:textbox inset="0mm,0mm,0mm,0mm" style="mso-fit-shape-to-text:t;">
                <w:txbxContent>
                  <w:p>
                    <w:r>
                      <w:rPr>
                        <w:rFonts w:hint="eastAsia"/>
                        <w:sz w:val="24"/>
                      </w:rPr>
                      <w:t>组织听证</w:t>
                    </w:r>
                  </w:p>
                </w:txbxContent>
              </v:textbox>
            </v:rect>
            <v:line id="_x0000_s4591" o:spid="_x0000_s4591" o:spt="20" style="position:absolute;left:451;top:485;height:23;width:0;" filled="f" stroked="t" coordsize="21600,21600">
              <v:path arrowok="t"/>
              <v:fill on="f" focussize="0,0"/>
              <v:stroke color="#000000" endcap="round"/>
              <v:imagedata o:title=""/>
              <o:lock v:ext="edit" aspectratio="f"/>
            </v:line>
            <v:shape id="_x0000_s4592" o:spid="_x0000_s4592" style="position:absolute;left:447;top:506;height:8;width:8;" fillcolor="#000000" filled="t" stroked="t" coordsize="138,138" path="m69,138l0,0hdc44,21,95,21,138,0hal69,138xe">
              <v:path arrowok="t"/>
              <v:fill on="t" color2="#FFFFFF" focussize="0,0"/>
              <v:stroke weight="0pt" color="#000000"/>
              <v:imagedata o:title=""/>
              <o:lock v:ext="edit" aspectratio="f"/>
            </v:shape>
            <v:line id="_x0000_s4593" o:spid="_x0000_s4593" o:spt="20" style="position:absolute;left:494;top:525;flip:x;height:0;width:6;" filled="f" stroked="t" coordsize="21600,21600">
              <v:path arrowok="t"/>
              <v:fill on="f" focussize="0,0"/>
              <v:stroke color="#000000" endcap="round"/>
              <v:imagedata o:title=""/>
              <o:lock v:ext="edit" aspectratio="f"/>
            </v:line>
            <v:shape id="_x0000_s4594" o:spid="_x0000_s4594" style="position:absolute;left:488;top:521;height:8;width:8;" fillcolor="#000000" filled="t" stroked="t" coordsize="139,138" path="m0,69l139,0hdc117,43,117,95,139,138hal0,69xe">
              <v:path arrowok="t"/>
              <v:fill on="t" color2="#FFFFFF" focussize="0,0"/>
              <v:stroke weight="0pt" color="#000000"/>
              <v:imagedata o:title=""/>
              <o:lock v:ext="edit" aspectratio="f"/>
            </v:shape>
            <v:line id="_x0000_s4595" o:spid="_x0000_s4595" o:spt="20" style="position:absolute;left:451;top:536;height:11;width:0;" filled="f" stroked="t" coordsize="21600,21600">
              <v:path arrowok="t"/>
              <v:fill on="f" focussize="0,0"/>
              <v:stroke color="#000000" endcap="round"/>
              <v:imagedata o:title=""/>
              <o:lock v:ext="edit" aspectratio="f"/>
            </v:line>
            <v:shape id="_x0000_s4596" o:spid="_x0000_s4596" style="position:absolute;left:447;top:545;height:8;width:8;" fillcolor="#000000" filled="t" stroked="t" coordsize="138,138" path="m69,138l0,0hdc44,21,95,21,138,0hal69,138xe">
              <v:path arrowok="t"/>
              <v:fill on="t" color2="#FFFFFF" focussize="0,0"/>
              <v:stroke weight="0pt" color="#000000"/>
              <v:imagedata o:title=""/>
              <o:lock v:ext="edit" aspectratio="f"/>
            </v:shape>
            <v:shape id="_x0000_s4597" o:spid="_x0000_s4597" style="position:absolute;left:488;top:562;height:10;width:53;" filled="f" stroked="t" coordsize="53,10" path="m0,0l53,0,53,10e">
              <v:path arrowok="t"/>
              <v:fill on="f" focussize="0,0"/>
              <v:stroke color="#000000" endcap="round"/>
              <v:imagedata o:title=""/>
              <o:lock v:ext="edit" aspectratio="f"/>
            </v:shape>
            <v:shape id="_x0000_s4598" o:spid="_x0000_s4598" style="position:absolute;left:537;top:570;height:8;width:8;" fillcolor="#000000" filled="t" stroked="t" coordsize="138,138" path="m69,138l0,0hdc43,21,94,21,138,0hal69,138xe">
              <v:path arrowok="t"/>
              <v:fill on="t" color2="#FFFFFF" focussize="0,0"/>
              <v:stroke weight="0pt" color="#000000"/>
              <v:imagedata o:title=""/>
              <o:lock v:ext="edit" aspectratio="f"/>
            </v:shape>
            <v:line id="_x0000_s4599" o:spid="_x0000_s4599" o:spt="20" style="position:absolute;left:315;top:562;flip:x;height:0;width:99;" filled="f" stroked="t" coordsize="21600,21600">
              <v:path arrowok="t"/>
              <v:fill on="f" focussize="0,0"/>
              <v:stroke color="#000000" endcap="round"/>
              <v:imagedata o:title=""/>
              <o:lock v:ext="edit" aspectratio="f"/>
            </v:line>
            <v:shape id="_x0000_s4600" o:spid="_x0000_s4600" style="position:absolute;left:309;top:558;height:8;width:8;" fillcolor="#000000" filled="t" stroked="t" coordsize="138,138" path="m0,69l138,0hdc117,43,117,94,138,138hal0,69xe">
              <v:path arrowok="t"/>
              <v:fill on="t" color2="#FFFFFF" focussize="0,0"/>
              <v:stroke weight="0pt" color="#000000"/>
              <v:imagedata o:title=""/>
              <o:lock v:ext="edit" aspectratio="f"/>
            </v:shape>
          </v:group>
        </w:pict>
      </w: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rPr>
          <w:rFonts w:ascii="Times New Roman" w:hAnsi="Times New Roman"/>
          <w:b/>
          <w:color w:val="000000"/>
          <w:sz w:val="44"/>
          <w:szCs w:val="44"/>
          <w:lang w:val="zh-CN"/>
        </w:rPr>
      </w:pPr>
      <w:r>
        <w:rPr>
          <w:lang w:bidi="bo-CN"/>
        </w:rPr>
        <w:pict>
          <v:group id="_x0000_s4601" o:spid="_x0000_s4601" o:spt="203" style="position:absolute;left:0pt;margin-left:-17.85pt;margin-top:-7.95pt;height:691.5pt;width:471pt;z-index:251115520;mso-width-relative:page;mso-height-relative:page;" coordsize="628,922" editas="canvas">
            <o:lock v:ext="edit"/>
            <v:shape id="_x0000_s4602" o:spid="_x0000_s4602" o:spt="75" type="#_x0000_t75" style="position:absolute;left:0;top:0;height:922;width:628;" filled="f" stroked="f" coordsize="21600,21600">
              <v:path/>
              <v:fill on="f" focussize="0,0"/>
              <v:stroke on="f"/>
              <v:imagedata o:title=""/>
              <o:lock v:ext="edit" text="t" aspectratio="t"/>
            </v:shape>
            <v:rect id="_x0000_s4604" o:spid="_x0000_s4604" o:spt="1" style="position:absolute;left:71;top:40;height:21;width:12;mso-wrap-style:none;" filled="f" stroked="f" coordsize="21600,21600">
              <v:path/>
              <v:fill on="f" focussize="0,0"/>
              <v:stroke on="f"/>
              <v:imagedata o:title=""/>
              <o:lock v:ext="edit" aspectratio="f"/>
              <v:textbox inset="0mm,0mm,0mm,0mm" style="mso-fit-shape-to-text:t;">
                <w:txbxContent>
                  <w:p/>
                </w:txbxContent>
              </v:textbox>
            </v:rect>
            <v:rect id="_x0000_s4605" o:spid="_x0000_s4605" o:spt="1" style="position:absolute;left:62;top:6;height:70;width:484;" filled="f" stroked="f" coordsize="21600,21600">
              <v:path/>
              <v:fill on="f" focussize="0,0"/>
              <v:stroke on="f"/>
              <v:imagedata o:title=""/>
              <o:lock v:ext="edit" aspectratio="f"/>
              <v:textbox inset="0mm,0mm,0mm,0mm">
                <w:txbxContent>
                  <w:p>
                    <w:pPr>
                      <w:jc w:val="center"/>
                      <w:rPr>
                        <w:sz w:val="24"/>
                      </w:rPr>
                    </w:pPr>
                    <w:r>
                      <w:rPr>
                        <w:sz w:val="24"/>
                      </w:rPr>
                      <w:t xml:space="preserve">       </w:t>
                    </w:r>
                    <w:r>
                      <w:rPr>
                        <w:sz w:val="36"/>
                        <w:szCs w:val="36"/>
                      </w:rPr>
                      <w:t xml:space="preserve"> </w:t>
                    </w:r>
                    <w:r>
                      <w:rPr>
                        <w:rFonts w:hint="eastAsia"/>
                        <w:sz w:val="36"/>
                        <w:szCs w:val="36"/>
                        <w:lang w:eastAsia="zh-CN"/>
                      </w:rPr>
                      <w:t>双湖县</w:t>
                    </w:r>
                    <w:r>
                      <w:rPr>
                        <w:rFonts w:hint="eastAsia"/>
                        <w:sz w:val="36"/>
                        <w:szCs w:val="36"/>
                      </w:rPr>
                      <w:t>交通运输局行政处罚流程图</w:t>
                    </w:r>
                  </w:p>
                  <w:p>
                    <w:pPr>
                      <w:jc w:val="right"/>
                    </w:pPr>
                    <w:r>
                      <w:rPr>
                        <w:rFonts w:hint="eastAsia"/>
                        <w:sz w:val="24"/>
                      </w:rPr>
                      <w:t>序号：</w:t>
                    </w:r>
                    <w:r>
                      <w:rPr>
                        <w:sz w:val="24"/>
                      </w:rPr>
                      <w:t>98</w:t>
                    </w:r>
                  </w:p>
                </w:txbxContent>
              </v:textbox>
            </v:rect>
            <v:rect id="_x0000_s4606" o:spid="_x0000_s4606" o:spt="1" style="position:absolute;left:15;top:86;height:21;width:64;mso-wrap-style:none;" filled="f" stroked="f" coordsize="21600,21600">
              <v:path/>
              <v:fill on="f" focussize="0,0"/>
              <v:stroke on="f"/>
              <v:imagedata o:title=""/>
              <o:lock v:ext="edit" aspectratio="f"/>
              <v:textbox inset="0mm,0mm,0mm,0mm" style="mso-fit-shape-to-text:t;">
                <w:txbxContent>
                  <w:p>
                    <w:r>
                      <w:rPr>
                        <w:rFonts w:hint="eastAsia"/>
                        <w:sz w:val="24"/>
                      </w:rPr>
                      <w:t>职权名称</w:t>
                    </w:r>
                  </w:p>
                </w:txbxContent>
              </v:textbox>
            </v:rect>
            <v:rect id="_x0000_s4607" o:spid="_x0000_s4607" o:spt="1" style="position:absolute;left:106;top:86;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608" o:spid="_x0000_s4608" o:spt="1" style="position:absolute;left:130;top:86;height:21;width:160;mso-wrap-style:none;" filled="f" stroked="f" coordsize="21600,21600">
              <v:path/>
              <v:fill on="f" focussize="0,0"/>
              <v:stroke on="f"/>
              <v:imagedata o:title=""/>
              <o:lock v:ext="edit" aspectratio="f"/>
              <v:textbox inset="0mm,0mm,0mm,0mm" style="mso-fit-shape-to-text:t;">
                <w:txbxContent>
                  <w:p>
                    <w:r>
                      <w:rPr>
                        <w:rFonts w:hint="eastAsia"/>
                        <w:sz w:val="24"/>
                      </w:rPr>
                      <w:t>对危及公路安全作业的</w:t>
                    </w:r>
                  </w:p>
                </w:txbxContent>
              </v:textbox>
            </v:rect>
            <v:rect id="_x0000_s4609" o:spid="_x0000_s4609" o:spt="1" style="position:absolute;left:296;top:86;height:21;width:40;"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610" o:spid="_x0000_s4610" o:spt="1" style="position:absolute;left:320;top:86;height:21;width:67;" filled="f" stroked="f" coordsize="21600,21600">
              <v:path/>
              <v:fill on="f" focussize="0,0"/>
              <v:stroke on="f"/>
              <v:imagedata o:title=""/>
              <o:lock v:ext="edit" aspectratio="f"/>
              <v:textbox inset="0mm,0mm,0mm,0mm" style="mso-fit-shape-to-text:t;">
                <w:txbxContent>
                  <w:p>
                    <w:r>
                      <w:rPr>
                        <w:rFonts w:hint="eastAsia"/>
                        <w:sz w:val="24"/>
                      </w:rPr>
                      <w:t>侵占</w:t>
                    </w:r>
                  </w:p>
                </w:txbxContent>
              </v:textbox>
            </v:rect>
            <v:rect id="_x0000_s4611" o:spid="_x0000_s4611" o:spt="1" style="position:absolute;left:372;top:8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612" o:spid="_x0000_s4612" o:spt="1" style="position:absolute;left:402;top:86;height:21;width:63;" filled="f" stroked="f" coordsize="21600,21600">
              <v:path/>
              <v:fill on="f" focussize="0,0"/>
              <v:stroke on="f"/>
              <v:imagedata o:title=""/>
              <o:lock v:ext="edit" aspectratio="f"/>
              <v:textbox inset="0mm,0mm,0mm,0mm" style="mso-fit-shape-to-text:t;">
                <w:txbxContent>
                  <w:p>
                    <w:r>
                      <w:rPr>
                        <w:rFonts w:hint="eastAsia"/>
                        <w:sz w:val="24"/>
                      </w:rPr>
                      <w:t>破坏</w:t>
                    </w:r>
                  </w:p>
                </w:txbxContent>
              </v:textbox>
            </v:rect>
            <v:rect id="_x0000_s4613" o:spid="_x0000_s4613" o:spt="1" style="position:absolute;left:452;top:86;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614" o:spid="_x0000_s4614" o:spt="1" style="position:absolute;left:474;top:86;height:21;width:92;" filled="f" stroked="f" coordsize="21600,21600">
              <v:path/>
              <v:fill on="f" focussize="0,0"/>
              <v:stroke on="f"/>
              <v:imagedata o:title=""/>
              <o:lock v:ext="edit" aspectratio="f"/>
              <v:textbox inset="0mm,0mm,0mm,0mm" style="mso-fit-shape-to-text:t;">
                <w:txbxContent>
                  <w:p>
                    <w:r>
                      <w:rPr>
                        <w:rFonts w:hint="eastAsia"/>
                        <w:sz w:val="24"/>
                      </w:rPr>
                      <w:t>损坏公</w:t>
                    </w:r>
                  </w:p>
                </w:txbxContent>
              </v:textbox>
            </v:rect>
            <v:rect id="_x0000_s4615" o:spid="_x0000_s4615" o:spt="1" style="position:absolute;left:15;top:115;height:21;width:16;mso-wrap-style:none;" filled="f" stroked="f" coordsize="21600,21600">
              <v:path/>
              <v:fill on="f" focussize="0,0"/>
              <v:stroke on="f"/>
              <v:imagedata o:title=""/>
              <o:lock v:ext="edit" aspectratio="f"/>
              <v:textbox inset="0mm,0mm,0mm,0mm" style="mso-fit-shape-to-text:t;">
                <w:txbxContent>
                  <w:p>
                    <w:r>
                      <w:rPr>
                        <w:rFonts w:hint="eastAsia"/>
                        <w:sz w:val="24"/>
                      </w:rPr>
                      <w:t>路</w:t>
                    </w:r>
                  </w:p>
                </w:txbxContent>
              </v:textbox>
            </v:rect>
            <v:rect id="_x0000_s4616" o:spid="_x0000_s4616" o:spt="1" style="position:absolute;left:38;top:11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617" o:spid="_x0000_s4617" o:spt="1" style="position:absolute;left:61;top:115;height:21;width:96;mso-wrap-style:none;" filled="f" stroked="f" coordsize="21600,21600">
              <v:path/>
              <v:fill on="f" focussize="0,0"/>
              <v:stroke on="f"/>
              <v:imagedata o:title=""/>
              <o:lock v:ext="edit" aspectratio="f"/>
              <v:textbox inset="0mm,0mm,0mm,0mm" style="mso-fit-shape-to-text:t;">
                <w:txbxContent>
                  <w:p>
                    <w:r>
                      <w:rPr>
                        <w:rFonts w:hint="eastAsia"/>
                        <w:sz w:val="24"/>
                      </w:rPr>
                      <w:t>影响公路完好</w:t>
                    </w:r>
                  </w:p>
                </w:txbxContent>
              </v:textbox>
            </v:rect>
            <v:rect id="_x0000_s4618" o:spid="_x0000_s4618" o:spt="1" style="position:absolute;left:198;top:11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619" o:spid="_x0000_s4619" o:spt="1" style="position:absolute;left:220;top:115;height:21;width:32;mso-wrap-style:none;" filled="f" stroked="f" coordsize="21600,21600">
              <v:path/>
              <v:fill on="f" focussize="0,0"/>
              <v:stroke on="f"/>
              <v:imagedata o:title=""/>
              <o:lock v:ext="edit" aspectratio="f"/>
              <v:textbox inset="0mm,0mm,0mm,0mm" style="mso-fit-shape-to-text:t;">
                <w:txbxContent>
                  <w:p>
                    <w:r>
                      <w:rPr>
                        <w:rFonts w:hint="eastAsia"/>
                        <w:sz w:val="24"/>
                      </w:rPr>
                      <w:t>安全</w:t>
                    </w:r>
                  </w:p>
                </w:txbxContent>
              </v:textbox>
            </v:rect>
            <v:rect id="_x0000_s4620" o:spid="_x0000_s4620" o:spt="1" style="position:absolute;left:267;top:11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621" o:spid="_x0000_s4621" o:spt="1" style="position:absolute;left:289;top:115;height:21;width:112;mso-wrap-style:none;" filled="f" stroked="f" coordsize="21600,21600">
              <v:path/>
              <v:fill on="f" focussize="0,0"/>
              <v:stroke on="f"/>
              <v:imagedata o:title=""/>
              <o:lock v:ext="edit" aspectratio="f"/>
              <v:textbox inset="0mm,0mm,0mm,0mm" style="mso-fit-shape-to-text:t;">
                <w:txbxContent>
                  <w:p>
                    <w:r>
                      <w:rPr>
                        <w:rFonts w:hint="eastAsia"/>
                        <w:sz w:val="24"/>
                      </w:rPr>
                      <w:t>畅通行为的处罚</w:t>
                    </w:r>
                  </w:p>
                </w:txbxContent>
              </v:textbox>
            </v:rect>
            <v:rect id="_x0000_s4622" o:spid="_x0000_s4622" o:spt="1" style="position:absolute;left:21;top:175;height:21;width:12;mso-wrap-style:none;" filled="f" stroked="f" coordsize="21600,21600">
              <v:path/>
              <v:fill on="f" focussize="0,0"/>
              <v:stroke on="f"/>
              <v:imagedata o:title=""/>
              <o:lock v:ext="edit" aspectratio="f"/>
              <v:textbox inset="0mm,0mm,0mm,0mm" style="mso-fit-shape-to-text:t;">
                <w:txbxContent>
                  <w:p/>
                </w:txbxContent>
              </v:textbox>
            </v:rect>
            <v:rect id="_x0000_s4623" o:spid="_x0000_s4623" o:spt="1" style="position:absolute;left:57;top:175;height:21;width:12;mso-wrap-style:none;" filled="f" stroked="f" coordsize="21600,21600">
              <v:path/>
              <v:fill on="f" focussize="0,0"/>
              <v:stroke on="f"/>
              <v:imagedata o:title=""/>
              <o:lock v:ext="edit" aspectratio="f"/>
              <v:textbox inset="0mm,0mm,0mm,0mm" style="mso-fit-shape-to-text:t;">
                <w:txbxContent>
                  <w:p/>
                </w:txbxContent>
              </v:textbox>
            </v:rect>
            <v:rect id="_x0000_s4624" o:spid="_x0000_s4624" o:spt="1" style="position:absolute;left:75;top:175;height:21;width:20;mso-wrap-style:none;" filled="f" stroked="f" coordsize="21600,21600">
              <v:path/>
              <v:fill on="f" focussize="0,0"/>
              <v:stroke on="f"/>
              <v:imagedata o:title=""/>
              <o:lock v:ext="edit" aspectratio="f"/>
              <v:textbox inset="2mm,0mm,0mm,0mm" style="mso-fit-shape-to-text:t;">
                <w:txbxContent>
                  <w:p/>
                </w:txbxContent>
              </v:textbox>
            </v:rect>
            <v:rect id="_x0000_s4625" o:spid="_x0000_s4625" o:spt="1" style="position:absolute;left:260;top:210;height:21;width:12;mso-wrap-style:none;" filled="f" stroked="f" coordsize="21600,21600">
              <v:path/>
              <v:fill on="f" focussize="0,0"/>
              <v:stroke on="f"/>
              <v:imagedata o:title=""/>
              <o:lock v:ext="edit" aspectratio="f"/>
              <v:textbox inset="0mm,0mm,0mm,0mm" style="mso-fit-shape-to-text:t;">
                <w:txbxContent>
                  <w:p/>
                </w:txbxContent>
              </v:textbox>
            </v:rect>
            <v:shape id="_x0000_s4626" o:spid="_x0000_s4626" style="position:absolute;left:256;top:202;height:35;width:118;" filled="f" stroked="t" coordsize="2197,623" path="m312,623l1885,623hdc2057,623,2197,483,2197,311c2197,139,2057,0,1885,0c1885,0,1885,0,1885,0hal312,0hdc140,0,0,139,0,311c0,483,140,623,312,623haxe">
              <v:path arrowok="t"/>
              <v:fill on="f" focussize="0,0"/>
              <v:stroke weight="1.5pt" color="#FFFFFF" endcap="round"/>
              <v:imagedata o:title=""/>
              <o:lock v:ext="edit" aspectratio="f"/>
            </v:shape>
            <v:shape id="_x0000_s4627" o:spid="_x0000_s4627" style="position:absolute;left:246;top:192;height:35;width:118;" filled="f" stroked="t" coordsize="2196,624" path="m311,624l1885,624hdc2057,624,2196,484,2196,312c2196,140,2057,0,1885,0c1885,0,1885,0,1885,0hal1885,0,311,0hdc139,0,0,140,0,312c0,484,139,624,311,624haxe">
              <v:path arrowok="t"/>
              <v:fill on="f" focussize="0,0"/>
              <v:stroke weight="1.5pt" color="#000000" endcap="round"/>
              <v:imagedata o:title=""/>
              <o:lock v:ext="edit" aspectratio="f"/>
            </v:shape>
            <v:rect id="_x0000_s4628" o:spid="_x0000_s4628" o:spt="1" style="position:absolute;left:250;top:199;height:21;width:96;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4629" o:spid="_x0000_s4629" o:spt="1" style="position:absolute;left:246;top:257;height:35;width:118;" filled="f" stroked="t" coordsize="21600,21600">
              <v:path/>
              <v:fill on="f" focussize="0,0"/>
              <v:stroke weight="1.5pt" color="#000000" joinstyle="round" endcap="round"/>
              <v:imagedata o:title=""/>
              <o:lock v:ext="edit" aspectratio="f"/>
            </v:rect>
            <v:rect id="_x0000_s4630" o:spid="_x0000_s4630" o:spt="1" style="position:absolute;left:259;top:265;height:21;width:16;mso-wrap-style:none;" filled="f" stroked="f" coordsize="21600,21600">
              <v:path/>
              <v:fill on="f" focussize="0,0"/>
              <v:stroke on="f"/>
              <v:imagedata o:title=""/>
              <o:lock v:ext="edit" aspectratio="f"/>
              <v:textbox inset="0mm,0mm,0mm,0mm" style="mso-fit-shape-to-text:t;">
                <w:txbxContent>
                  <w:p>
                    <w:r>
                      <w:rPr>
                        <w:rFonts w:hint="eastAsia"/>
                        <w:sz w:val="24"/>
                      </w:rPr>
                      <w:t>立</w:t>
                    </w:r>
                  </w:p>
                </w:txbxContent>
              </v:textbox>
            </v:rect>
            <v:rect id="_x0000_s4631" o:spid="_x0000_s4631" o:spt="1" style="position:absolute;left:278;top:26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632" o:spid="_x0000_s4632" o:spt="1" style="position:absolute;left:296;top:265;height:21;width:16;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4633" o:spid="_x0000_s4633" o:spt="1" style="position:absolute;left:314;top:26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634" o:spid="_x0000_s4634" o:spt="1" style="position:absolute;left:333;top:265;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rect id="_x0000_s4635" o:spid="_x0000_s4635" o:spt="1" style="position:absolute;left:246;top:324;height:43;width:118;" filled="f" stroked="t" coordsize="21600,21600">
              <v:path/>
              <v:fill on="f" focussize="0,0"/>
              <v:stroke weight="1.5pt" color="#000000" joinstyle="round" endcap="round"/>
              <v:imagedata o:title=""/>
              <o:lock v:ext="edit" aspectratio="f"/>
            </v:rect>
            <v:rect id="_x0000_s4636" o:spid="_x0000_s4636" o:spt="1" style="position:absolute;left:268;top:325;height:21;width:64;mso-wrap-style:none;" filled="f" stroked="f" coordsize="21600,21600">
              <v:path/>
              <v:fill on="f" focussize="0,0"/>
              <v:stroke on="f"/>
              <v:imagedata o:title=""/>
              <o:lock v:ext="edit" aspectratio="f"/>
              <v:textbox inset="0mm,0mm,0mm,0mm" style="mso-fit-shape-to-text:t;">
                <w:txbxContent>
                  <w:p>
                    <w:r>
                      <w:rPr>
                        <w:rFonts w:hint="eastAsia"/>
                        <w:sz w:val="24"/>
                      </w:rPr>
                      <w:t>调查取证</w:t>
                    </w:r>
                  </w:p>
                </w:txbxContent>
              </v:textbox>
            </v:rect>
            <v:rect id="_x0000_s4637" o:spid="_x0000_s4637" o:spt="1" style="position:absolute;left:261;top:34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638" o:spid="_x0000_s4638" o:spt="1" style="position:absolute;left:277;top:349;height:21;width:8;mso-wrap-style:none;" filled="f" stroked="f" coordsize="21600,21600">
              <v:path/>
              <v:fill on="f" focussize="0,0"/>
              <v:stroke on="f"/>
              <v:imagedata o:title=""/>
              <o:lock v:ext="edit" aspectratio="f"/>
              <v:textbox inset="0mm,0mm,0mm,0mm" style="mso-fit-shape-to-text:t;">
                <w:txbxContent>
                  <w:p>
                    <w:r>
                      <w:rPr>
                        <w:sz w:val="24"/>
                      </w:rPr>
                      <w:t>2</w:t>
                    </w:r>
                  </w:p>
                </w:txbxContent>
              </v:textbox>
            </v:rect>
            <v:rect id="_x0000_s4639" o:spid="_x0000_s4639" o:spt="1" style="position:absolute;left:285;top:349;height:21;width:48;mso-wrap-style:none;" filled="f" stroked="f" coordsize="21600,21600">
              <v:path/>
              <v:fill on="f" focussize="0,0"/>
              <v:stroke on="f"/>
              <v:imagedata o:title=""/>
              <o:lock v:ext="edit" aspectratio="f"/>
              <v:textbox inset="0mm,0mm,0mm,0mm" style="mso-fit-shape-to-text:t;">
                <w:txbxContent>
                  <w:p>
                    <w:r>
                      <w:rPr>
                        <w:rFonts w:hint="eastAsia"/>
                        <w:sz w:val="24"/>
                      </w:rPr>
                      <w:t>人以上</w:t>
                    </w:r>
                  </w:p>
                </w:txbxContent>
              </v:textbox>
            </v:rect>
            <v:rect id="_x0000_s4640" o:spid="_x0000_s4640" o:spt="1" style="position:absolute;left:333;top:34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641" o:spid="_x0000_s4641" o:spt="1" style="position:absolute;left:246;top:390;height:36;width:118;" filled="f" stroked="t" coordsize="21600,21600">
              <v:path/>
              <v:fill on="f" focussize="0,0"/>
              <v:stroke weight="1.5pt" color="#000000" joinstyle="round" endcap="round"/>
              <v:imagedata o:title=""/>
              <o:lock v:ext="edit" aspectratio="f"/>
            </v:rect>
            <v:rect id="_x0000_s4642" o:spid="_x0000_s4642" o:spt="1" style="position:absolute;left:278;top:399;height:21;width:16;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4643" o:spid="_x0000_s4643" o:spt="1" style="position:absolute;left:314;top:399;height:21;width:16;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4644" o:spid="_x0000_s4644" style="position:absolute;left:245;top:450;height:44;width:120;" filled="f" stroked="t" coordsize="120,44" path="m0,22l60,0,120,22,60,44,0,22xe">
              <v:path arrowok="t"/>
              <v:fill on="f" focussize="0,0"/>
              <v:stroke weight="1.5pt" color="#000000" endcap="round"/>
              <v:imagedata o:title=""/>
              <o:lock v:ext="edit" aspectratio="f"/>
            </v:shape>
            <v:rect id="_x0000_s4645" o:spid="_x0000_s4645" o:spt="1" style="position:absolute;left:259;top:462;height:21;width:80;mso-wrap-style:none;" filled="f" stroked="f" coordsize="21600,21600">
              <v:path/>
              <v:fill on="f" focussize="0,0"/>
              <v:stroke on="f"/>
              <v:imagedata o:title=""/>
              <o:lock v:ext="edit" aspectratio="f"/>
              <v:textbox inset="0mm,0mm,0mm,0mm" style="mso-fit-shape-to-text:t;">
                <w:txbxContent>
                  <w:p>
                    <w:r>
                      <w:rPr>
                        <w:rFonts w:hint="eastAsia"/>
                        <w:sz w:val="24"/>
                      </w:rPr>
                      <w:t>处罚前告知</w:t>
                    </w:r>
                  </w:p>
                </w:txbxContent>
              </v:textbox>
            </v:rect>
            <v:line id="_x0000_s4646" o:spid="_x0000_s4646" o:spt="20" style="position:absolute;left:305;top:227;height:24;width:0;" filled="f" stroked="t" coordsize="21600,21600">
              <v:path arrowok="t"/>
              <v:fill on="f" focussize="0,0"/>
              <v:stroke color="#000000" endcap="round"/>
              <v:imagedata o:title=""/>
              <o:lock v:ext="edit" aspectratio="f"/>
            </v:line>
            <v:shape id="_x0000_s4647" o:spid="_x0000_s4647" style="position:absolute;left:301;top:249;height:8;width:8;" fillcolor="#000000" filled="t" stroked="t" coordsize="138,138" path="m69,138l0,0hdc43,22,95,22,138,0hal69,138xe">
              <v:path arrowok="t"/>
              <v:fill on="t" color2="#FFFFFF" focussize="0,0"/>
              <v:stroke weight="0pt" color="#000000"/>
              <v:imagedata o:title=""/>
              <o:lock v:ext="edit" aspectratio="f"/>
            </v:shape>
            <v:line id="_x0000_s4648" o:spid="_x0000_s4648" o:spt="20" style="position:absolute;left:305;top:292;height:26;width:0;" filled="f" stroked="t" coordsize="21600,21600">
              <v:path arrowok="t"/>
              <v:fill on="f" focussize="0,0"/>
              <v:stroke color="#000000" endcap="round"/>
              <v:imagedata o:title=""/>
              <o:lock v:ext="edit" aspectratio="f"/>
            </v:line>
            <v:shape id="_x0000_s4649" o:spid="_x0000_s4649" style="position:absolute;left:301;top:316;height:8;width:8;" fillcolor="#000000" filled="t" stroked="t" coordsize="138,138" path="m69,138l0,0hdc43,22,95,22,138,0hal69,138xe">
              <v:path arrowok="t"/>
              <v:fill on="t" color2="#FFFFFF" focussize="0,0"/>
              <v:stroke weight="0pt" color="#000000"/>
              <v:imagedata o:title=""/>
              <o:lock v:ext="edit" aspectratio="f"/>
            </v:shape>
            <v:line id="_x0000_s4650" o:spid="_x0000_s4650" o:spt="20" style="position:absolute;left:305;top:367;height:17;width:0;" filled="f" stroked="t" coordsize="21600,21600">
              <v:path arrowok="t"/>
              <v:fill on="f" focussize="0,0"/>
              <v:stroke color="#000000" endcap="round"/>
              <v:imagedata o:title=""/>
              <o:lock v:ext="edit" aspectratio="f"/>
            </v:line>
            <v:shape id="_x0000_s4651" o:spid="_x0000_s4651" style="position:absolute;left:301;top:382;height:8;width:8;" fillcolor="#000000" filled="t" stroked="t" coordsize="138,138" path="m69,138l0,0hdc43,22,95,22,138,0hal138,0,69,138xe">
              <v:path arrowok="t"/>
              <v:fill on="t" color2="#FFFFFF" focussize="0,0"/>
              <v:stroke weight="0pt" color="#000000"/>
              <v:imagedata o:title=""/>
              <o:lock v:ext="edit" aspectratio="f"/>
            </v:shape>
            <v:line id="_x0000_s4652" o:spid="_x0000_s4652" o:spt="20" style="position:absolute;left:305;top:426;height:18;width:0;" filled="f" stroked="t" coordsize="21600,21600">
              <v:path arrowok="t"/>
              <v:fill on="f" focussize="0,0"/>
              <v:stroke color="#000000" endcap="round"/>
              <v:imagedata o:title=""/>
              <o:lock v:ext="edit" aspectratio="f"/>
            </v:line>
            <v:shape id="_x0000_s4653" o:spid="_x0000_s4653" style="position:absolute;left:301;top:442;height:8;width:8;" fillcolor="#000000" filled="t" stroked="t" coordsize="138,138" path="m69,138l0,0hdc43,21,95,21,138,0hal69,138xe">
              <v:path arrowok="t"/>
              <v:fill on="t" color2="#FFFFFF" focussize="0,0"/>
              <v:stroke weight="0pt" color="#000000"/>
              <v:imagedata o:title=""/>
              <o:lock v:ext="edit" aspectratio="f"/>
            </v:shape>
            <v:shape id="_x0000_s4654" o:spid="_x0000_s4654" style="position:absolute;left:245;top:653;height:47;width:120;" filled="f" stroked="t" coordsize="120,47" path="m0,24l60,0,120,24,60,47,0,24xe">
              <v:path arrowok="t"/>
              <v:fill on="f" focussize="0,0"/>
              <v:stroke weight="1.5pt" color="#000000" endcap="round"/>
              <v:imagedata o:title=""/>
              <o:lock v:ext="edit" aspectratio="f"/>
            </v:shape>
            <v:rect id="_x0000_s4655" o:spid="_x0000_s4655" o:spt="1" style="position:absolute;left:278;top:667;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4656" o:spid="_x0000_s4656" o:spt="1" style="position:absolute;left:314;top:667;height:21;width:16;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4657" o:spid="_x0000_s4657" style="position:absolute;left:245;top:720;height:45;width:120;" filled="f" stroked="t" coordsize="120,45" path="m0,22l60,0,120,22,60,45,0,22xe">
              <v:path arrowok="t"/>
              <v:fill on="f" focussize="0,0"/>
              <v:stroke weight="1.5pt" color="#000000" endcap="round"/>
              <v:imagedata o:title=""/>
              <o:lock v:ext="edit" aspectratio="f"/>
            </v:shape>
            <v:rect id="_x0000_s4658" o:spid="_x0000_s4658" o:spt="1" style="position:absolute;left:278;top:733;height:21;width:16;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4659" o:spid="_x0000_s4659" o:spt="1" style="position:absolute;left:314;top:733;height:21;width:16;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4660" o:spid="_x0000_s4660" style="position:absolute;left:245;top:806;height:44;width:120;" filled="f" stroked="t" coordsize="120,44" path="m0,22l60,0,120,22,60,44,0,22xe">
              <v:path arrowok="t"/>
              <v:fill on="f" focussize="0,0"/>
              <v:stroke weight="1.5pt" color="#000000" endcap="round"/>
              <v:imagedata o:title=""/>
              <o:lock v:ext="edit" aspectratio="f"/>
            </v:shape>
            <v:rect id="_x0000_s4661" o:spid="_x0000_s4661" o:spt="1" style="position:absolute;left:278;top:819;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4662" o:spid="_x0000_s4662" o:spt="1" style="position:absolute;left:314;top:819;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shape id="_x0000_s4663" o:spid="_x0000_s4663" style="position:absolute;left:245;top:872;height:41;width:120;" filled="f" stroked="t" coordsize="2231,731" path="m365,731l1865,731hdc2067,731,2231,568,2231,366c2231,164,2067,0,1865,0c1865,0,1865,0,1865,0hal1865,0,365,0hdc163,0,0,164,0,366c0,568,163,731,365,731haxe">
              <v:path arrowok="t"/>
              <v:fill on="f" focussize="0,0"/>
              <v:stroke weight="1.5pt" color="#000000" endcap="round"/>
              <v:imagedata o:title=""/>
              <o:lock v:ext="edit" aspectratio="f"/>
            </v:shape>
            <v:rect id="_x0000_s4664" o:spid="_x0000_s4664" o:spt="1" style="position:absolute;left:278;top:883;height:21;width:16;mso-wrap-style:none;" filled="f" stroked="f" coordsize="21600,21600">
              <v:path/>
              <v:fill on="f" focussize="0,0"/>
              <v:stroke on="f"/>
              <v:imagedata o:title=""/>
              <o:lock v:ext="edit" aspectratio="f"/>
              <v:textbox inset="0mm,0mm,0mm,0mm" style="mso-fit-shape-to-text:t;">
                <w:txbxContent>
                  <w:p>
                    <w:r>
                      <w:rPr>
                        <w:rFonts w:hint="eastAsia"/>
                        <w:sz w:val="24"/>
                      </w:rPr>
                      <w:t>结</w:t>
                    </w:r>
                  </w:p>
                </w:txbxContent>
              </v:textbox>
            </v:rect>
            <v:rect id="_x0000_s4665" o:spid="_x0000_s4665" o:spt="1" style="position:absolute;left:314;top:883;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line id="_x0000_s4666" o:spid="_x0000_s4666" o:spt="20" style="position:absolute;left:305;top:494;height:153;width:0;" filled="f" stroked="t" coordsize="21600,21600">
              <v:path arrowok="t"/>
              <v:fill on="f" focussize="0,0"/>
              <v:stroke color="#000000" endcap="round"/>
              <v:imagedata o:title=""/>
              <o:lock v:ext="edit" aspectratio="f"/>
            </v:line>
            <v:shape id="_x0000_s4667" o:spid="_x0000_s4667" style="position:absolute;left:301;top:645;height:8;width:8;" fillcolor="#000000" filled="t" stroked="t" coordsize="138,138" path="m69,138l0,0hdc43,22,95,22,138,0hal69,138xe">
              <v:path arrowok="t"/>
              <v:fill on="t" color2="#FFFFFF" focussize="0,0"/>
              <v:stroke weight="0pt" color="#000000"/>
              <v:imagedata o:title=""/>
              <o:lock v:ext="edit" aspectratio="f"/>
            </v:shape>
            <v:line id="_x0000_s4668" o:spid="_x0000_s4668" o:spt="20" style="position:absolute;left:305;top:700;height:14;width:0;" filled="f" stroked="t" coordsize="21600,21600">
              <v:path arrowok="t"/>
              <v:fill on="f" focussize="0,0"/>
              <v:stroke color="#000000" endcap="round"/>
              <v:imagedata o:title=""/>
              <o:lock v:ext="edit" aspectratio="f"/>
            </v:line>
            <v:shape id="_x0000_s4669" o:spid="_x0000_s4669" style="position:absolute;left:301;top:712;height:8;width:8;" fillcolor="#000000" filled="t" stroked="t" coordsize="138,139" path="m69,139l0,0hdc43,22,95,22,138,0hal138,0,69,139xe">
              <v:path arrowok="t"/>
              <v:fill on="t" color2="#FFFFFF" focussize="0,0"/>
              <v:stroke weight="0pt" color="#000000"/>
              <v:imagedata o:title=""/>
              <o:lock v:ext="edit" aspectratio="f"/>
            </v:shape>
            <v:line id="_x0000_s4670" o:spid="_x0000_s4670" o:spt="20" style="position:absolute;left:305;top:765;height:35;width:0;" filled="f" stroked="t" coordsize="21600,21600">
              <v:path arrowok="t"/>
              <v:fill on="f" focussize="0,0"/>
              <v:stroke color="#000000" endcap="round"/>
              <v:imagedata o:title=""/>
              <o:lock v:ext="edit" aspectratio="f"/>
            </v:line>
            <v:shape id="_x0000_s4671" o:spid="_x0000_s4671" style="position:absolute;left:301;top:798;height:8;width:8;" fillcolor="#000000" filled="t" stroked="t" coordsize="138,139" path="m69,139l0,0hdc43,22,95,22,138,0hal69,139xe">
              <v:path arrowok="t"/>
              <v:fill on="t" color2="#FFFFFF" focussize="0,0"/>
              <v:stroke weight="0pt" color="#000000"/>
              <v:imagedata o:title=""/>
              <o:lock v:ext="edit" aspectratio="f"/>
            </v:shape>
            <v:line id="_x0000_s4672" o:spid="_x0000_s4672" o:spt="20" style="position:absolute;left:305;top:850;height:16;width:0;" filled="f" stroked="t" coordsize="21600,21600">
              <v:path arrowok="t"/>
              <v:fill on="f" focussize="0,0"/>
              <v:stroke color="#000000" endcap="round"/>
              <v:imagedata o:title=""/>
              <o:lock v:ext="edit" aspectratio="f"/>
            </v:line>
            <v:shape id="_x0000_s4673" o:spid="_x0000_s4673" style="position:absolute;left:301;top:864;height:8;width:8;" fillcolor="#000000" filled="t" stroked="t" coordsize="138,138" path="m69,138l0,0hdc43,22,95,22,138,0hal69,138xe">
              <v:path arrowok="t"/>
              <v:fill on="t" color2="#FFFFFF" focussize="0,0"/>
              <v:stroke weight="0pt" color="#000000"/>
              <v:imagedata o:title=""/>
              <o:lock v:ext="edit" aspectratio="f"/>
            </v:shape>
            <v:shape id="_x0000_s4674" o:spid="_x0000_s4674" style="position:absolute;left:99;top:234;height:48;width:132;" filled="f" stroked="t" coordsize="132,48" path="m0,24l66,0,132,24,66,48,0,24xe">
              <v:path arrowok="t"/>
              <v:fill on="f" focussize="0,0"/>
              <v:stroke color="#000000" endcap="round"/>
              <v:imagedata o:title=""/>
              <o:lock v:ext="edit" aspectratio="f"/>
            </v:shape>
            <v:rect id="_x0000_s4675" o:spid="_x0000_s4675" o:spt="1" style="position:absolute;left:131;top:244;height:21;width:96;mso-wrap-style:none;" filled="f" stroked="f" coordsize="21600,21600">
              <v:path/>
              <v:fill on="f" focussize="0,0"/>
              <v:stroke on="f"/>
              <v:imagedata o:title=""/>
              <o:lock v:ext="edit" aspectratio="f"/>
              <v:textbox inset="0mm,0mm,0mm,0mm" style="mso-fit-shape-to-text:t;">
                <w:txbxContent>
                  <w:p>
                    <w:r>
                      <w:rPr>
                        <w:rFonts w:hint="eastAsia"/>
                        <w:sz w:val="24"/>
                      </w:rPr>
                      <w:t>表明执法身份</w:t>
                    </w:r>
                  </w:p>
                </w:txbxContent>
              </v:textbox>
            </v:rect>
            <v:rect id="_x0000_s4676" o:spid="_x0000_s4676" o:spt="1" style="position:absolute;left:131;top:260;height:21;width:96;mso-wrap-style:none;" filled="f" stroked="f" coordsize="21600,21600">
              <v:path/>
              <v:fill on="f" focussize="0,0"/>
              <v:stroke on="f"/>
              <v:imagedata o:title=""/>
              <o:lock v:ext="edit" aspectratio="f"/>
              <v:textbox inset="0mm,0mm,0mm,0mm" style="mso-fit-shape-to-text:t;">
                <w:txbxContent>
                  <w:p>
                    <w:r>
                      <w:rPr>
                        <w:rFonts w:hint="eastAsia"/>
                        <w:sz w:val="24"/>
                      </w:rPr>
                      <w:t>指出违法事实</w:t>
                    </w:r>
                  </w:p>
                </w:txbxContent>
              </v:textbox>
            </v:rect>
            <v:shape id="_x0000_s4677" o:spid="_x0000_s4677" style="position:absolute;left:99;top:298;height:64;width:132;" filled="f" stroked="t" coordsize="132,64" path="m0,32l66,0,132,32,66,64,0,32xe">
              <v:path arrowok="t"/>
              <v:fill on="f" focussize="0,0"/>
              <v:stroke color="#000000" endcap="round"/>
              <v:imagedata o:title=""/>
              <o:lock v:ext="edit" aspectratio="f"/>
            </v:shape>
            <v:rect id="_x0000_s4678" o:spid="_x0000_s4678" o:spt="1" style="position:absolute;left:131;top:316;height:21;width:96;mso-wrap-style:none;" filled="f" stroked="f" coordsize="21600,21600">
              <v:path/>
              <v:fill on="f" focussize="0,0"/>
              <v:stroke on="f"/>
              <v:imagedata o:title=""/>
              <o:lock v:ext="edit" aspectratio="f"/>
              <v:textbox inset="0mm,0mm,0mm,0mm" style="mso-fit-shape-to-text:t;">
                <w:txbxContent>
                  <w:p>
                    <w:r>
                      <w:rPr>
                        <w:rFonts w:hint="eastAsia"/>
                        <w:sz w:val="24"/>
                      </w:rPr>
                      <w:t>说明处罚理由</w:t>
                    </w:r>
                  </w:p>
                </w:txbxContent>
              </v:textbox>
            </v:rect>
            <v:rect id="_x0000_s4679" o:spid="_x0000_s4679" o:spt="1" style="position:absolute;left:131;top:332;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shape id="_x0000_s4680" o:spid="_x0000_s4680" style="position:absolute;left:99;top:395;height:48;width:132;" filled="f" stroked="t" coordsize="132,48" path="m0,24l66,0,132,24,66,48,0,24xe">
              <v:path arrowok="t"/>
              <v:fill on="f" focussize="0,0"/>
              <v:stroke color="#000000" endcap="round"/>
              <v:imagedata o:title=""/>
              <o:lock v:ext="edit" aspectratio="f"/>
            </v:shape>
            <v:rect id="_x0000_s4681" o:spid="_x0000_s4681" o:spt="1" style="position:absolute;left:131;top:405;height:21;width:96;mso-wrap-style:none;" filled="f" stroked="f" coordsize="21600,21600">
              <v:path/>
              <v:fill on="f" focussize="0,0"/>
              <v:stroke on="f"/>
              <v:imagedata o:title=""/>
              <o:lock v:ext="edit" aspectratio="f"/>
              <v:textbox inset="0mm,0mm,0mm,0mm" style="mso-fit-shape-to-text:t;">
                <w:txbxContent>
                  <w:p>
                    <w:r>
                      <w:rPr>
                        <w:rFonts w:hint="eastAsia"/>
                        <w:sz w:val="24"/>
                      </w:rPr>
                      <w:t>制作处罚决定</w:t>
                    </w:r>
                  </w:p>
                </w:txbxContent>
              </v:textbox>
            </v:rect>
            <v:rect id="_x0000_s4682" o:spid="_x0000_s4682" o:spt="1" style="position:absolute;left:131;top:421;height:21;width:16;mso-wrap-style:none;" filled="f" stroked="f" coordsize="21600,21600">
              <v:path/>
              <v:fill on="f" focussize="0,0"/>
              <v:stroke on="f"/>
              <v:imagedata o:title=""/>
              <o:lock v:ext="edit" aspectratio="f"/>
              <v:textbox inset="0mm,0mm,0mm,0mm" style="mso-fit-shape-to-text:t;">
                <w:txbxContent>
                  <w:p>
                    <w:r>
                      <w:rPr>
                        <w:rFonts w:hint="eastAsia"/>
                        <w:sz w:val="24"/>
                      </w:rPr>
                      <w:t>书</w:t>
                    </w:r>
                  </w:p>
                </w:txbxContent>
              </v:textbox>
            </v:rect>
            <v:rect id="_x0000_s4683" o:spid="_x0000_s4683" o:spt="1" style="position:absolute;left:142;top:421;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684" o:spid="_x0000_s4684" o:spt="1" style="position:absolute;left:154;top:421;height:21;width:64;mso-wrap-style:none;" filled="f" stroked="f" coordsize="21600,21600">
              <v:path/>
              <v:fill on="f" focussize="0,0"/>
              <v:stroke on="f"/>
              <v:imagedata o:title=""/>
              <o:lock v:ext="edit" aspectratio="f"/>
              <v:textbox inset="0mm,0mm,0mm,0mm" style="mso-fit-shape-to-text:t;">
                <w:txbxContent>
                  <w:p>
                    <w:r>
                      <w:rPr>
                        <w:rFonts w:hint="eastAsia"/>
                        <w:sz w:val="24"/>
                      </w:rPr>
                      <w:t>当场交付</w:t>
                    </w:r>
                  </w:p>
                </w:txbxContent>
              </v:textbox>
            </v:rect>
            <v:rect id="_x0000_s4685" o:spid="_x0000_s4685" o:spt="1" style="position:absolute;left:84;top:489;height:49;width:162;" filled="f" stroked="t" coordsize="21600,21600">
              <v:path/>
              <v:fill on="f" focussize="0,0"/>
              <v:stroke color="#000000" joinstyle="round" endcap="round"/>
              <v:imagedata o:title=""/>
              <o:lock v:ext="edit" aspectratio="f"/>
            </v:rect>
            <v:rect id="_x0000_s4686" o:spid="_x0000_s4686" o:spt="1" style="position:absolute;left:91;top:492;height:21;width:80;mso-wrap-style:none;" filled="f" stroked="f" coordsize="21600,21600">
              <v:path/>
              <v:fill on="f" focussize="0,0"/>
              <v:stroke on="f"/>
              <v:imagedata o:title=""/>
              <o:lock v:ext="edit" aspectratio="f"/>
              <v:textbox inset="0mm,0mm,0mm,0mm" style="mso-fit-shape-to-text:t;">
                <w:txbxContent>
                  <w:p>
                    <w:r>
                      <w:rPr>
                        <w:rFonts w:hint="eastAsia"/>
                        <w:sz w:val="24"/>
                      </w:rPr>
                      <w:t>执行当事人</w:t>
                    </w:r>
                  </w:p>
                </w:txbxContent>
              </v:textbox>
            </v:rect>
            <v:rect id="_x0000_s4687" o:spid="_x0000_s4687" o:spt="1" style="position:absolute;left:148;top:490;height:21;width:16;mso-wrap-style:none;" filled="f" stroked="f" coordsize="21600,21600">
              <v:path/>
              <v:fill on="f" focussize="0,0"/>
              <v:stroke on="f"/>
              <v:imagedata o:title=""/>
              <o:lock v:ext="edit" aspectratio="f"/>
              <v:textbox inset="0mm,0mm,0mm,0mm" style="mso-fit-shape-to-text:t;">
                <w:txbxContent>
                  <w:p>
                    <w:r>
                      <w:rPr>
                        <w:sz w:val="24"/>
                      </w:rPr>
                      <w:t>15</w:t>
                    </w:r>
                  </w:p>
                </w:txbxContent>
              </v:textbox>
            </v:rect>
            <v:rect id="_x0000_s4688" o:spid="_x0000_s4688" o:spt="1" style="position:absolute;left:160;top:492;height:21;width:112;mso-wrap-style:none;" filled="f" stroked="f" coordsize="21600,21600">
              <v:path/>
              <v:fill on="f" focussize="0,0"/>
              <v:stroke on="f"/>
              <v:imagedata o:title=""/>
              <o:lock v:ext="edit" aspectratio="f"/>
              <v:textbox inset="0mm,0mm,0mm,0mm" style="mso-fit-shape-to-text:t;">
                <w:txbxContent>
                  <w:p>
                    <w:r>
                      <w:rPr>
                        <w:rFonts w:hint="eastAsia"/>
                        <w:sz w:val="24"/>
                      </w:rPr>
                      <w:t>日内到指定银行</w:t>
                    </w:r>
                  </w:p>
                </w:txbxContent>
              </v:textbox>
            </v:rect>
            <v:rect id="_x0000_s4689" o:spid="_x0000_s4689" o:spt="1" style="position:absolute;left:91;top:507;height:21;width:64;mso-wrap-style:none;" filled="f" stroked="f" coordsize="21600,21600">
              <v:path/>
              <v:fill on="f" focussize="0,0"/>
              <v:stroke on="f"/>
              <v:imagedata o:title=""/>
              <o:lock v:ext="edit" aspectratio="f"/>
              <v:textbox inset="0mm,0mm,0mm,0mm" style="mso-fit-shape-to-text:t;">
                <w:txbxContent>
                  <w:p>
                    <w:r>
                      <w:rPr>
                        <w:rFonts w:hint="eastAsia"/>
                        <w:sz w:val="24"/>
                      </w:rPr>
                      <w:t>缴纳罚款</w:t>
                    </w:r>
                  </w:p>
                </w:txbxContent>
              </v:textbox>
            </v:rect>
            <v:rect id="_x0000_s4690" o:spid="_x0000_s4690" o:spt="1" style="position:absolute;left:136;top:507;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691" o:spid="_x0000_s4691" o:spt="1" style="position:absolute;left:148;top:507;height:21;width:128;mso-wrap-style:none;" filled="f" stroked="f" coordsize="21600,21600">
              <v:path/>
              <v:fill on="f" focussize="0,0"/>
              <v:stroke on="f"/>
              <v:imagedata o:title=""/>
              <o:lock v:ext="edit" aspectratio="f"/>
              <v:textbox inset="0mm,0mm,0mm,0mm" style="mso-fit-shape-to-text:t;">
                <w:txbxContent>
                  <w:p>
                    <w:r>
                      <w:rPr>
                        <w:rFonts w:hint="eastAsia"/>
                        <w:sz w:val="24"/>
                      </w:rPr>
                      <w:t>在事后难以执行的</w:t>
                    </w:r>
                  </w:p>
                </w:txbxContent>
              </v:textbox>
            </v:rect>
            <v:rect id="_x0000_s4692" o:spid="_x0000_s4692" o:spt="1" style="position:absolute;left:102;top:523;height:21;width:176;mso-wrap-style:none;" filled="f" stroked="f" coordsize="21600,21600">
              <v:path/>
              <v:fill on="f" focussize="0,0"/>
              <v:stroke on="f"/>
              <v:imagedata o:title=""/>
              <o:lock v:ext="edit" aspectratio="f"/>
              <v:textbox inset="0mm,0mm,0mm,0mm" style="mso-fit-shape-to-text:t;">
                <w:txbxContent>
                  <w:p>
                    <w:r>
                      <w:rPr>
                        <w:rFonts w:hint="eastAsia"/>
                        <w:sz w:val="24"/>
                      </w:rPr>
                      <w:t>以及特殊情况下当场收缴</w:t>
                    </w:r>
                  </w:p>
                </w:txbxContent>
              </v:textbox>
            </v:rect>
            <v:rect id="_x0000_s4693" o:spid="_x0000_s4693" o:spt="1" style="position:absolute;left:105;top:598;height:44;width:121;" filled="f" stroked="t" coordsize="21600,21600">
              <v:path/>
              <v:fill on="f" focussize="0,0"/>
              <v:stroke color="#000000" joinstyle="round" endcap="round"/>
              <v:imagedata o:title=""/>
              <o:lock v:ext="edit" aspectratio="f"/>
            </v:rect>
            <v:rect id="_x0000_s4694" o:spid="_x0000_s4694" o:spt="1" style="position:absolute;left:142;top:615;height:21;width:64;mso-wrap-style:none;" filled="f" stroked="f" coordsize="21600,21600">
              <v:path/>
              <v:fill on="f" focussize="0,0"/>
              <v:stroke on="f"/>
              <v:imagedata o:title=""/>
              <o:lock v:ext="edit" aspectratio="f"/>
              <v:textbox inset="0mm,0mm,0mm,0mm" style="mso-fit-shape-to-text:t;">
                <w:txbxContent>
                  <w:p>
                    <w:r>
                      <w:rPr>
                        <w:rFonts w:hint="eastAsia"/>
                        <w:sz w:val="24"/>
                      </w:rPr>
                      <w:t>报告备案</w:t>
                    </w:r>
                  </w:p>
                </w:txbxContent>
              </v:textbox>
            </v:rect>
            <v:shape id="_x0000_s4695" o:spid="_x0000_s4695" style="position:absolute;left:5;top:314;height:32;width:74;" filled="f" stroked="t" coordsize="1394,567" path="m283,567l1111,567hdc1268,567,1394,440,1394,283c1394,127,1268,0,1111,0c1111,0,1111,0,1111,0hal1111,0,283,0hdc127,0,0,127,0,283c0,440,127,567,283,567haxe">
              <v:path arrowok="t"/>
              <v:fill on="f" focussize="0,0"/>
              <v:stroke color="#000000" endcap="round"/>
              <v:imagedata o:title=""/>
              <o:lock v:ext="edit" aspectratio="f"/>
            </v:shape>
            <v:rect id="_x0000_s4696" o:spid="_x0000_s4696" o:spt="1" style="position:absolute;left:19;top:324;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4697" o:spid="_x0000_s4697" o:spt="1" style="position:absolute;left:2;top:401;height:35;width:73;" filled="f" stroked="t" coordsize="21600,21600">
              <v:path/>
              <v:fill on="f" focussize="0,0"/>
              <v:stroke color="#000000" joinstyle="round" endcap="round"/>
              <v:imagedata o:title=""/>
              <o:lock v:ext="edit" aspectratio="f"/>
            </v:rect>
            <v:rect id="_x0000_s4698" o:spid="_x0000_s4698" o:spt="1" style="position:absolute;left:4;top:405;height:21;width:96;mso-wrap-style:none;" filled="f" stroked="f" coordsize="21600,21600">
              <v:path/>
              <v:fill on="f" focussize="0,0"/>
              <v:stroke on="f"/>
              <v:imagedata o:title=""/>
              <o:lock v:ext="edit" aspectratio="f"/>
              <v:textbox inset="0mm,0mm,0mm,0mm" style="mso-fit-shape-to-text:t;">
                <w:txbxContent>
                  <w:p>
                    <w:r>
                      <w:rPr>
                        <w:rFonts w:hint="eastAsia"/>
                        <w:sz w:val="24"/>
                      </w:rPr>
                      <w:t>进入行政复议</w:t>
                    </w:r>
                  </w:p>
                </w:txbxContent>
              </v:textbox>
            </v:rect>
            <v:rect id="_x0000_s4699" o:spid="_x0000_s4699" o:spt="1" style="position:absolute;left:10;top:421;height:21;width:80;mso-wrap-style:none;" filled="f" stroked="f" coordsize="21600,21600">
              <v:path/>
              <v:fill on="f" focussize="0,0"/>
              <v:stroke on="f"/>
              <v:imagedata o:title=""/>
              <o:lock v:ext="edit" aspectratio="f"/>
              <v:textbox inset="0mm,0mm,0mm,0mm" style="mso-fit-shape-to-text:t;">
                <w:txbxContent>
                  <w:p>
                    <w:r>
                      <w:rPr>
                        <w:rFonts w:hint="eastAsia"/>
                        <w:sz w:val="24"/>
                      </w:rPr>
                      <w:t>或诉讼流程</w:t>
                    </w:r>
                  </w:p>
                </w:txbxContent>
              </v:textbox>
            </v:rect>
            <v:rect id="_x0000_s4700" o:spid="_x0000_s4700" o:spt="1" style="position:absolute;left:2;top:491;height:45;width:73;" filled="f" stroked="t" coordsize="21600,21600">
              <v:path/>
              <v:fill on="f" focussize="0,0"/>
              <v:stroke color="#000000" joinstyle="round" endcap="round"/>
              <v:imagedata o:title=""/>
              <o:lock v:ext="edit" aspectratio="f"/>
            </v:rect>
            <v:rect id="_x0000_s4701" o:spid="_x0000_s4701" o:spt="1" style="position:absolute;left:4;top:499;height:21;width:96;mso-wrap-style:none;" filled="f" stroked="f" coordsize="21600,21600">
              <v:path/>
              <v:fill on="f" focussize="0,0"/>
              <v:stroke on="f"/>
              <v:imagedata o:title=""/>
              <o:lock v:ext="edit" aspectratio="f"/>
              <v:textbox inset="0mm,0mm,0mm,0mm" style="mso-fit-shape-to-text:t;">
                <w:txbxContent>
                  <w:p>
                    <w:r>
                      <w:rPr>
                        <w:rFonts w:hint="eastAsia"/>
                        <w:sz w:val="24"/>
                      </w:rPr>
                      <w:t>复议决定或行</w:t>
                    </w:r>
                  </w:p>
                </w:txbxContent>
              </v:textbox>
            </v:rect>
            <v:rect id="_x0000_s4702" o:spid="_x0000_s4702" o:spt="1" style="position:absolute;left:4;top:515;height:21;width:32;mso-wrap-style:none;" filled="f" stroked="f" coordsize="21600,21600">
              <v:path/>
              <v:fill on="f" focussize="0,0"/>
              <v:stroke on="f"/>
              <v:imagedata o:title=""/>
              <o:lock v:ext="edit" aspectratio="f"/>
              <v:textbox inset="0mm,0mm,0mm,0mm" style="mso-fit-shape-to-text:t;">
                <w:txbxContent>
                  <w:p>
                    <w:r>
                      <w:rPr>
                        <w:rFonts w:hint="eastAsia"/>
                        <w:sz w:val="24"/>
                      </w:rPr>
                      <w:t>政判</w:t>
                    </w:r>
                  </w:p>
                </w:txbxContent>
              </v:textbox>
            </v:rect>
            <v:rect id="_x0000_s4703" o:spid="_x0000_s4703" o:spt="1" style="position:absolute;left:27;top:51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704" o:spid="_x0000_s4704" o:spt="1" style="position:absolute;left:39;top:515;height:21;width:16;mso-wrap-style:none;" filled="f" stroked="f" coordsize="21600,21600">
              <v:path/>
              <v:fill on="f" focussize="0,0"/>
              <v:stroke on="f"/>
              <v:imagedata o:title=""/>
              <o:lock v:ext="edit" aspectratio="f"/>
              <v:textbox inset="0mm,0mm,0mm,0mm" style="mso-fit-shape-to-text:t;">
                <w:txbxContent>
                  <w:p>
                    <w:r>
                      <w:rPr>
                        <w:rFonts w:hint="eastAsia"/>
                        <w:sz w:val="24"/>
                      </w:rPr>
                      <w:t>裁</w:t>
                    </w:r>
                  </w:p>
                </w:txbxContent>
              </v:textbox>
            </v:rect>
            <v:rect id="_x0000_s4705" o:spid="_x0000_s4705" o:spt="1" style="position:absolute;left:50;top:51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706" o:spid="_x0000_s4706" o:spt="1" style="position:absolute;left:62;top:515;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4707" o:spid="_x0000_s4707" o:spt="1" style="position:absolute;left:2;top:598;height:44;width:73;" filled="f" stroked="t" coordsize="21600,21600">
              <v:path/>
              <v:fill on="f" focussize="0,0"/>
              <v:stroke color="#000000" joinstyle="round" endcap="round"/>
              <v:imagedata o:title=""/>
              <o:lock v:ext="edit" aspectratio="f"/>
            </v:rect>
            <v:rect id="_x0000_s4708" o:spid="_x0000_s4708" o:spt="1" style="position:absolute;left:21;top:615;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4709" o:spid="_x0000_s4709" o:spt="1" style="position:absolute;left:45;top:615;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rect id="_x0000_s4710" o:spid="_x0000_s4710" o:spt="1" style="position:absolute;left:92;top:771;height:42;width:89;" filled="f" stroked="t" coordsize="21600,21600">
              <v:path/>
              <v:fill on="f" focussize="0,0"/>
              <v:stroke color="#000000" joinstyle="round" endcap="round"/>
              <v:imagedata o:title=""/>
              <o:lock v:ext="edit" aspectratio="f"/>
            </v:rect>
            <v:rect id="_x0000_s4711" o:spid="_x0000_s4711" o:spt="1" style="position:absolute;left:113;top:778;height:21;width:64;mso-wrap-style:none;" filled="f" stroked="f" coordsize="21600,21600">
              <v:path/>
              <v:fill on="f" focussize="0,0"/>
              <v:stroke on="f"/>
              <v:imagedata o:title=""/>
              <o:lock v:ext="edit" aspectratio="f"/>
              <v:textbox inset="0mm,0mm,0mm,0mm" style="mso-fit-shape-to-text:t;">
                <w:txbxContent>
                  <w:p>
                    <w:r>
                      <w:rPr>
                        <w:rFonts w:hint="eastAsia"/>
                        <w:sz w:val="24"/>
                      </w:rPr>
                      <w:t>行政复议</w:t>
                    </w:r>
                  </w:p>
                </w:txbxContent>
              </v:textbox>
            </v:rect>
            <v:rect id="_x0000_s4712" o:spid="_x0000_s4712" o:spt="1" style="position:absolute;left:119;top:794;height:21;width:48;mso-wrap-style:none;" filled="f" stroked="f" coordsize="21600,21600">
              <v:path/>
              <v:fill on="f" focussize="0,0"/>
              <v:stroke on="f"/>
              <v:imagedata o:title=""/>
              <o:lock v:ext="edit" aspectratio="f"/>
              <v:textbox inset="0mm,0mm,0mm,0mm" style="mso-fit-shape-to-text:t;">
                <w:txbxContent>
                  <w:p>
                    <w:r>
                      <w:rPr>
                        <w:rFonts w:hint="eastAsia"/>
                        <w:sz w:val="24"/>
                      </w:rPr>
                      <w:t>或诉讼</w:t>
                    </w:r>
                  </w:p>
                </w:txbxContent>
              </v:textbox>
            </v:rect>
            <v:rect id="_x0000_s4713" o:spid="_x0000_s4713" o:spt="1" style="position:absolute;left:393;top:301;height:89;width:89;" filled="f" stroked="t" coordsize="21600,21600">
              <v:path/>
              <v:fill on="f" focussize="0,0"/>
              <v:stroke color="#000000" joinstyle="round" endcap="round"/>
              <v:imagedata o:title=""/>
              <o:lock v:ext="edit" aspectratio="f"/>
            </v:rect>
            <v:rect id="_x0000_s4714" o:spid="_x0000_s4714" o:spt="1" style="position:absolute;left:395;top:302;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4715" o:spid="_x0000_s4715" o:spt="1" style="position:absolute;left:401;top:304;height:21;width:64;mso-wrap-style:none;" filled="f" stroked="f" coordsize="21600,21600">
              <v:path/>
              <v:fill on="f" focussize="0,0"/>
              <v:stroke on="f"/>
              <v:imagedata o:title=""/>
              <o:lock v:ext="edit" aspectratio="f"/>
              <v:textbox inset="0mm,0mm,0mm,0mm" style="mso-fit-shape-to-text:t;">
                <w:txbxContent>
                  <w:p>
                    <w:r>
                      <w:rPr>
                        <w:rFonts w:hint="eastAsia"/>
                        <w:sz w:val="24"/>
                      </w:rPr>
                      <w:t>录制笔录</w:t>
                    </w:r>
                  </w:p>
                </w:txbxContent>
              </v:textbox>
            </v:rect>
            <v:rect id="_x0000_s4716" o:spid="_x0000_s4716" o:spt="1" style="position:absolute;left:443;top:30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717" o:spid="_x0000_s4717" o:spt="1" style="position:absolute;left:403;top:318;height:21;width:80;mso-wrap-style:none;" filled="f" stroked="f" coordsize="21600,21600">
              <v:path/>
              <v:fill on="f" focussize="0,0"/>
              <v:stroke on="f"/>
              <v:imagedata o:title=""/>
              <o:lock v:ext="edit" aspectratio="f"/>
              <v:textbox inset="0mm,0mm,0mm,0mm" style="mso-fit-shape-to-text:t;">
                <w:txbxContent>
                  <w:p>
                    <w:r>
                      <w:rPr>
                        <w:rFonts w:hint="eastAsia"/>
                        <w:sz w:val="24"/>
                      </w:rPr>
                      <w:t>抽样取证等</w:t>
                    </w:r>
                  </w:p>
                </w:txbxContent>
              </v:textbox>
            </v:rect>
            <v:rect id="_x0000_s4718" o:spid="_x0000_s4718" o:spt="1" style="position:absolute;left:395;top:331;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4719" o:spid="_x0000_s4719" o:spt="1" style="position:absolute;left:401;top:333;height:21;width:64;mso-wrap-style:none;" filled="f" stroked="f" coordsize="21600,21600">
              <v:path/>
              <v:fill on="f" focussize="0,0"/>
              <v:stroke on="f"/>
              <v:imagedata o:title=""/>
              <o:lock v:ext="edit" aspectratio="f"/>
              <v:textbox inset="0mm,0mm,0mm,0mm" style="mso-fit-shape-to-text:t;">
                <w:txbxContent>
                  <w:p>
                    <w:r>
                      <w:rPr>
                        <w:rFonts w:hint="eastAsia"/>
                        <w:sz w:val="24"/>
                      </w:rPr>
                      <w:t>收集书证</w:t>
                    </w:r>
                  </w:p>
                </w:txbxContent>
              </v:textbox>
            </v:rect>
            <v:rect id="_x0000_s4720" o:spid="_x0000_s4720" o:spt="1" style="position:absolute;left:443;top:33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721" o:spid="_x0000_s4721" o:spt="1" style="position:absolute;left:403;top:347;height:21;width:48;mso-wrap-style:none;" filled="f" stroked="f" coordsize="21600,21600">
              <v:path/>
              <v:fill on="f" focussize="0,0"/>
              <v:stroke on="f"/>
              <v:imagedata o:title=""/>
              <o:lock v:ext="edit" aspectratio="f"/>
              <v:textbox inset="0mm,0mm,0mm,0mm" style="mso-fit-shape-to-text:t;">
                <w:txbxContent>
                  <w:p>
                    <w:r>
                      <w:rPr>
                        <w:rFonts w:hint="eastAsia"/>
                        <w:sz w:val="24"/>
                      </w:rPr>
                      <w:t>物证等</w:t>
                    </w:r>
                  </w:p>
                </w:txbxContent>
              </v:textbox>
            </v:rect>
            <v:rect id="_x0000_s4722" o:spid="_x0000_s4722" o:spt="1" style="position:absolute;left:395;top:360;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4723" o:spid="_x0000_s4723" o:spt="1" style="position:absolute;left:401;top:362;height:21;width:32;mso-wrap-style:none;" filled="f" stroked="f" coordsize="21600,21600">
              <v:path/>
              <v:fill on="f" focussize="0,0"/>
              <v:stroke on="f"/>
              <v:imagedata o:title=""/>
              <o:lock v:ext="edit" aspectratio="f"/>
              <v:textbox inset="0mm,0mm,0mm,0mm" style="mso-fit-shape-to-text:t;">
                <w:txbxContent>
                  <w:p>
                    <w:r>
                      <w:rPr>
                        <w:rFonts w:hint="eastAsia"/>
                        <w:sz w:val="24"/>
                      </w:rPr>
                      <w:t>鉴定</w:t>
                    </w:r>
                  </w:p>
                </w:txbxContent>
              </v:textbox>
            </v:rect>
            <v:rect id="_x0000_s4724" o:spid="_x0000_s4724" o:spt="1" style="position:absolute;left:422;top:36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725" o:spid="_x0000_s4725" o:spt="1" style="position:absolute;left:432;top:362;height:21;width:48;mso-wrap-style:none;" filled="f" stroked="f" coordsize="21600,21600">
              <v:path/>
              <v:fill on="f" focussize="0,0"/>
              <v:stroke on="f"/>
              <v:imagedata o:title=""/>
              <o:lock v:ext="edit" aspectratio="f"/>
              <v:textbox inset="0mm,0mm,0mm,0mm" style="mso-fit-shape-to-text:t;">
                <w:txbxContent>
                  <w:p>
                    <w:r>
                      <w:rPr>
                        <w:rFonts w:hint="eastAsia"/>
                        <w:sz w:val="24"/>
                      </w:rPr>
                      <w:t>勘查等</w:t>
                    </w:r>
                  </w:p>
                </w:txbxContent>
              </v:textbox>
            </v:rect>
            <v:rect id="_x0000_s4726" o:spid="_x0000_s4726" o:spt="1" style="position:absolute;left:395;top:374;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4727" o:spid="_x0000_s4727" o:spt="1" style="position:absolute;left:401;top:376;height:21;width:96;mso-wrap-style:none;" filled="f" stroked="f" coordsize="21600,21600">
              <v:path/>
              <v:fill on="f" focussize="0,0"/>
              <v:stroke on="f"/>
              <v:imagedata o:title=""/>
              <o:lock v:ext="edit" aspectratio="f"/>
              <v:textbox inset="0mm,0mm,0mm,0mm" style="mso-fit-shape-to-text:t;">
                <w:txbxContent>
                  <w:p>
                    <w:r>
                      <w:rPr>
                        <w:rFonts w:hint="eastAsia"/>
                        <w:sz w:val="24"/>
                      </w:rPr>
                      <w:t>其他取证方式</w:t>
                    </w:r>
                  </w:p>
                </w:txbxContent>
              </v:textbox>
            </v:rect>
            <v:shape id="_x0000_s4728" o:spid="_x0000_s4728" style="position:absolute;left:496;top:331;height:29;width:75;" filled="f" stroked="t" coordsize="1398,522" path="m261,522l1137,522hdc1281,522,1398,405,1398,261c1398,117,1281,0,1137,0c1137,0,1137,0,1137,0hal1137,0,261,0hdc116,0,0,117,0,261c0,405,116,522,261,522haxe">
              <v:path arrowok="t"/>
              <v:fill on="f" focussize="0,0"/>
              <v:stroke color="#000000" endcap="round"/>
              <v:imagedata o:title=""/>
              <o:lock v:ext="edit" aspectratio="f"/>
            </v:shape>
            <v:rect id="_x0000_s4729" o:spid="_x0000_s4729" o:spt="1" style="position:absolute;left:511;top:333;height:21;width:64;mso-wrap-style:none;" filled="f" stroked="f" coordsize="21600,21600">
              <v:path/>
              <v:fill on="f" focussize="0,0"/>
              <v:stroke on="f"/>
              <v:imagedata o:title=""/>
              <o:lock v:ext="edit" aspectratio="f"/>
              <v:textbox inset="0mm,0mm,0mm,0mm" style="mso-fit-shape-to-text:t;">
                <w:txbxContent>
                  <w:p>
                    <w:r>
                      <w:rPr>
                        <w:rFonts w:hint="eastAsia"/>
                        <w:sz w:val="24"/>
                      </w:rPr>
                      <w:t>登记保全</w:t>
                    </w:r>
                  </w:p>
                </w:txbxContent>
              </v:textbox>
            </v:rect>
            <v:rect id="_x0000_s4730" o:spid="_x0000_s4730" o:spt="1" style="position:absolute;left:504;top:347;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731" o:spid="_x0000_s4731" o:spt="1" style="position:absolute;left:514;top:346;height:21;width:8;mso-wrap-style:none;" filled="f" stroked="f" coordsize="21600,21600">
              <v:path/>
              <v:fill on="f" focussize="0,0"/>
              <v:stroke on="f"/>
              <v:imagedata o:title=""/>
              <o:lock v:ext="edit" aspectratio="f"/>
              <v:textbox inset="0mm,0mm,0mm,0mm" style="mso-fit-shape-to-text:t;">
                <w:txbxContent>
                  <w:p>
                    <w:r>
                      <w:rPr>
                        <w:sz w:val="24"/>
                      </w:rPr>
                      <w:t>7</w:t>
                    </w:r>
                  </w:p>
                </w:txbxContent>
              </v:textbox>
            </v:rect>
            <v:rect id="_x0000_s4732" o:spid="_x0000_s4732" o:spt="1" style="position:absolute;left:518;top:347;height:21;width:64;mso-wrap-style:none;" filled="f" stroked="f" coordsize="21600,21600">
              <v:path/>
              <v:fill on="f" focussize="0,0"/>
              <v:stroke on="f"/>
              <v:imagedata o:title=""/>
              <o:lock v:ext="edit" aspectratio="f"/>
              <v:textbox inset="0mm,0mm,0mm,0mm" style="mso-fit-shape-to-text:t;">
                <w:txbxContent>
                  <w:p>
                    <w:r>
                      <w:rPr>
                        <w:rFonts w:hint="eastAsia"/>
                        <w:sz w:val="24"/>
                      </w:rPr>
                      <w:t>日内决定</w:t>
                    </w:r>
                  </w:p>
                </w:txbxContent>
              </v:textbox>
            </v:rect>
            <v:rect id="_x0000_s4733" o:spid="_x0000_s4733" o:spt="1" style="position:absolute;left:555;top:347;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shape id="_x0000_s4734" o:spid="_x0000_s4734" style="position:absolute;left:387;top:450;height:44;width:120;" filled="f" stroked="t" coordsize="120,44" path="m0,22l60,0,120,22,60,44,0,22xe">
              <v:path arrowok="t"/>
              <v:fill on="f" focussize="0,0"/>
              <v:stroke color="#000000" endcap="round"/>
              <v:imagedata o:title=""/>
              <o:lock v:ext="edit" aspectratio="f"/>
            </v:shape>
            <v:rect id="_x0000_s4735" o:spid="_x0000_s4735" o:spt="1" style="position:absolute;left:413;top:465;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4736" o:spid="_x0000_s4736" o:spt="1" style="position:absolute;left:496;top:514;height:41;width:83;" filled="f" stroked="t" coordsize="21600,21600">
              <v:path/>
              <v:fill on="f" focussize="0,0"/>
              <v:stroke color="#000000" joinstyle="round" endcap="round"/>
              <v:imagedata o:title=""/>
              <o:lock v:ext="edit" aspectratio="f"/>
            </v:rect>
            <v:rect id="_x0000_s4737" o:spid="_x0000_s4737" o:spt="1" style="position:absolute;left:506;top:516;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4738" o:spid="_x0000_s4738" o:spt="1" style="position:absolute;left:501;top:53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739" o:spid="_x0000_s4739" o:spt="1" style="position:absolute;left:510;top:530;height:21;width:112;mso-wrap-style:none;" filled="f" stroked="f" coordsize="21600,21600">
              <v:path/>
              <v:fill on="f" focussize="0,0"/>
              <v:stroke on="f"/>
              <v:imagedata o:title=""/>
              <o:lock v:ext="edit" aspectratio="f"/>
              <v:textbox inset="0mm,0mm,0mm,0mm" style="mso-fit-shape-to-text:t;">
                <w:txbxContent>
                  <w:p>
                    <w:r>
                      <w:rPr>
                        <w:rFonts w:hint="eastAsia"/>
                        <w:sz w:val="24"/>
                      </w:rPr>
                      <w:t>情节复杂或重大</w:t>
                    </w:r>
                  </w:p>
                </w:txbxContent>
              </v:textbox>
            </v:rect>
            <v:rect id="_x0000_s4740" o:spid="_x0000_s4740" o:spt="1" style="position:absolute;left:524;top:542;height:21;width:32;mso-wrap-style:none;" filled="f" stroked="f" coordsize="21600,21600">
              <v:path/>
              <v:fill on="f" focussize="0,0"/>
              <v:stroke on="f"/>
              <v:imagedata o:title=""/>
              <o:lock v:ext="edit" aspectratio="f"/>
              <v:textbox inset="0mm,0mm,0mm,0mm" style="mso-fit-shape-to-text:t;">
                <w:txbxContent>
                  <w:p>
                    <w:r>
                      <w:rPr>
                        <w:rFonts w:hint="eastAsia"/>
                        <w:sz w:val="24"/>
                      </w:rPr>
                      <w:t>处罚</w:t>
                    </w:r>
                  </w:p>
                </w:txbxContent>
              </v:textbox>
            </v:rect>
            <v:rect id="_x0000_s4741" o:spid="_x0000_s4741" o:spt="1" style="position:absolute;left:542;top:54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742" o:spid="_x0000_s4742" o:spt="1" style="position:absolute;left:496;top:588;height:32;width:83;" filled="f" stroked="t" coordsize="21600,21600">
              <v:path/>
              <v:fill on="f" focussize="0,0"/>
              <v:stroke color="#000000" joinstyle="round" endcap="round"/>
              <v:imagedata o:title=""/>
              <o:lock v:ext="edit" aspectratio="f"/>
            </v:rect>
            <v:rect id="_x0000_s4743" o:spid="_x0000_s4743" o:spt="1" style="position:absolute;left:515;top:598;height:21;width:64;mso-wrap-style:none;" filled="f" stroked="f" coordsize="21600,21600">
              <v:path/>
              <v:fill on="f" focussize="0,0"/>
              <v:stroke on="f"/>
              <v:imagedata o:title=""/>
              <o:lock v:ext="edit" aspectratio="f"/>
              <v:textbox inset="0mm,0mm,0mm,0mm" style="mso-fit-shape-to-text:t;">
                <w:txbxContent>
                  <w:p>
                    <w:r>
                      <w:rPr>
                        <w:rFonts w:hint="eastAsia"/>
                        <w:sz w:val="24"/>
                      </w:rPr>
                      <w:t>集体讨论</w:t>
                    </w:r>
                  </w:p>
                </w:txbxContent>
              </v:textbox>
            </v:rect>
            <v:rect id="_x0000_s4744" o:spid="_x0000_s4744" o:spt="1" style="position:absolute;left:489;top:634;height:38;width:90;" filled="f" stroked="t" coordsize="21600,21600">
              <v:path/>
              <v:fill on="f" focussize="0,0"/>
              <v:stroke color="#000000" joinstyle="round" endcap="round"/>
              <v:imagedata o:title=""/>
              <o:lock v:ext="edit" aspectratio="f"/>
            </v:rect>
            <v:rect id="_x0000_s4745" o:spid="_x0000_s4745" o:spt="1" style="position:absolute;left:511;top:646;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4746" o:spid="_x0000_s4746" o:spt="1" style="position:absolute;left:489;top:687;height:30;width:90;" filled="f" stroked="t" coordsize="21600,21600">
              <v:path/>
              <v:fill on="f" focussize="0,0"/>
              <v:stroke color="#000000" joinstyle="round" endcap="round"/>
              <v:imagedata o:title=""/>
              <o:lock v:ext="edit" aspectratio="f"/>
            </v:rect>
            <v:rect id="_x0000_s4747" o:spid="_x0000_s4747" o:spt="1" style="position:absolute;left:500;top:695;height:21;width:96;mso-wrap-style:none;" filled="f" stroked="f" coordsize="21600,21600">
              <v:path/>
              <v:fill on="f" focussize="0,0"/>
              <v:stroke on="f"/>
              <v:imagedata o:title=""/>
              <o:lock v:ext="edit" aspectratio="f"/>
              <v:textbox inset="0mm,0mm,0mm,0mm" style="mso-fit-shape-to-text:t;">
                <w:txbxContent>
                  <w:p>
                    <w:r>
                      <w:rPr>
                        <w:rFonts w:hint="eastAsia"/>
                        <w:sz w:val="24"/>
                      </w:rPr>
                      <w:t>移送司法机关</w:t>
                    </w:r>
                  </w:p>
                </w:txbxContent>
              </v:textbox>
            </v:rect>
            <v:rect id="_x0000_s4748" o:spid="_x0000_s4748" o:spt="1" style="position:absolute;left:414;top:806;height:44;width:90;" filled="f" stroked="t" coordsize="21600,21600">
              <v:path/>
              <v:fill on="f" focussize="0,0"/>
              <v:stroke color="#000000" joinstyle="round" endcap="round"/>
              <v:imagedata o:title=""/>
              <o:lock v:ext="edit" aspectratio="f"/>
            </v:rect>
            <v:rect id="_x0000_s4749" o:spid="_x0000_s4749" o:spt="1" style="position:absolute;left:437;top:814;height:21;width:64;mso-wrap-style:none;" filled="f" stroked="f" coordsize="21600,21600">
              <v:path/>
              <v:fill on="f" focussize="0,0"/>
              <v:stroke on="f"/>
              <v:imagedata o:title=""/>
              <o:lock v:ext="edit" aspectratio="f"/>
              <v:textbox inset="0mm,0mm,0mm,0mm" style="mso-fit-shape-to-text:t;">
                <w:txbxContent>
                  <w:p>
                    <w:r>
                      <w:rPr>
                        <w:rFonts w:hint="eastAsia"/>
                        <w:sz w:val="24"/>
                      </w:rPr>
                      <w:t>进入强制</w:t>
                    </w:r>
                  </w:p>
                </w:txbxContent>
              </v:textbox>
            </v:rect>
            <v:rect id="_x0000_s4750" o:spid="_x0000_s4750" o:spt="1" style="position:absolute;left:437;top:830;height:21;width:64;mso-wrap-style:none;" filled="f" stroked="f" coordsize="21600,21600">
              <v:path/>
              <v:fill on="f" focussize="0,0"/>
              <v:stroke on="f"/>
              <v:imagedata o:title=""/>
              <o:lock v:ext="edit" aspectratio="f"/>
              <v:textbox inset="0mm,0mm,0mm,0mm" style="mso-fit-shape-to-text:t;">
                <w:txbxContent>
                  <w:p>
                    <w:r>
                      <w:rPr>
                        <w:rFonts w:hint="eastAsia"/>
                        <w:sz w:val="24"/>
                      </w:rPr>
                      <w:t>执行程序</w:t>
                    </w:r>
                  </w:p>
                </w:txbxContent>
              </v:textbox>
            </v:rect>
            <v:shape id="_x0000_s4751" o:spid="_x0000_s4751" style="position:absolute;left:165;top:209;height:19;width:81;" filled="f" stroked="t" coordsize="81,19" path="m81,0l0,0,0,19e">
              <v:path arrowok="t"/>
              <v:fill on="f" focussize="0,0"/>
              <v:stroke color="#000000" endcap="round"/>
              <v:imagedata o:title=""/>
              <o:lock v:ext="edit" aspectratio="f"/>
            </v:shape>
            <v:shape id="_x0000_s4752" o:spid="_x0000_s4752" style="position:absolute;left:161;top:226;height:8;width:8;" fillcolor="#000000" filled="t" stroked="t" coordsize="139,138" path="m69,138l0,0hdc44,21,95,21,139,0hal69,138xe">
              <v:path arrowok="t"/>
              <v:fill on="t" color2="#FFFFFF" focussize="0,0"/>
              <v:stroke weight="0pt" color="#000000"/>
              <v:imagedata o:title=""/>
              <o:lock v:ext="edit" aspectratio="f"/>
            </v:shape>
            <v:shape id="_x0000_s4753" o:spid="_x0000_s4753" style="position:absolute;left:42;top:258;height:50;width:57;" filled="f" stroked="t" coordsize="57,50" path="m57,0l0,0,0,50e">
              <v:path arrowok="t"/>
              <v:fill on="f" focussize="0,0"/>
              <v:stroke color="#000000" endcap="round"/>
              <v:imagedata o:title=""/>
              <o:lock v:ext="edit" aspectratio="f"/>
            </v:shape>
            <v:shape id="_x0000_s4754" o:spid="_x0000_s4754" style="position:absolute;left:38;top:306;height:8;width:8;" fillcolor="#000000" filled="t" stroked="t" coordsize="138,138" path="m69,138l0,0hdc44,22,95,22,138,0hal138,0,69,138xe">
              <v:path arrowok="t"/>
              <v:fill on="t" color2="#FFFFFF" focussize="0,0"/>
              <v:stroke weight="0pt" color="#000000"/>
              <v:imagedata o:title=""/>
              <o:lock v:ext="edit" aspectratio="f"/>
            </v:shape>
            <v:line id="_x0000_s4755" o:spid="_x0000_s4755" o:spt="20" style="position:absolute;left:85;top:330;flip:x;height:0;width:14;" filled="f" stroked="t" coordsize="21600,21600">
              <v:path arrowok="t"/>
              <v:fill on="f" focussize="0,0"/>
              <v:stroke color="#000000" endcap="round"/>
              <v:imagedata o:title=""/>
              <o:lock v:ext="edit" aspectratio="f"/>
            </v:line>
            <v:shape id="_x0000_s4756" o:spid="_x0000_s4756" style="position:absolute;left:79;top:326;height:8;width:8;" fillcolor="#000000" filled="t" stroked="t" coordsize="139,139" path="m0,69l139,0hdc117,44,117,95,139,139hal139,139,0,69xe">
              <v:path arrowok="t"/>
              <v:fill on="t" color2="#FFFFFF" focussize="0,0"/>
              <v:stroke weight="0pt" color="#000000"/>
              <v:imagedata o:title=""/>
              <o:lock v:ext="edit" aspectratio="f"/>
            </v:shape>
            <v:line id="_x0000_s4757" o:spid="_x0000_s4757" o:spt="20" style="position:absolute;left:81;top:419;flip:x;height:0;width:18;" filled="f" stroked="t" coordsize="21600,21600">
              <v:path arrowok="t"/>
              <v:fill on="f" focussize="0,0"/>
              <v:stroke color="#000000" endcap="round"/>
              <v:imagedata o:title=""/>
              <o:lock v:ext="edit" aspectratio="f"/>
            </v:line>
            <v:shape id="_x0000_s4758" o:spid="_x0000_s4758" style="position:absolute;left:75;top:415;height:8;width:8;" fillcolor="#000000" filled="t" stroked="t" coordsize="139,139" path="m0,70l139,0hdc117,44,117,95,139,139hal0,70xe">
              <v:path arrowok="t"/>
              <v:fill on="t" color2="#FFFFFF" focussize="0,0"/>
              <v:stroke weight="0pt" color="#000000"/>
              <v:imagedata o:title=""/>
              <o:lock v:ext="edit" aspectratio="f"/>
            </v:shape>
            <v:line id="_x0000_s4759" o:spid="_x0000_s4759" o:spt="20" style="position:absolute;left:165;top:282;height:10;width:0;" filled="f" stroked="t" coordsize="21600,21600">
              <v:path arrowok="t"/>
              <v:fill on="f" focussize="0,0"/>
              <v:stroke color="#000000" endcap="round"/>
              <v:imagedata o:title=""/>
              <o:lock v:ext="edit" aspectratio="f"/>
            </v:line>
            <v:shape id="_x0000_s4760" o:spid="_x0000_s4760" style="position:absolute;left:161;top:290;height:8;width:8;" fillcolor="#000000" filled="t" stroked="t" coordsize="139,138" path="m69,138l0,0hdc44,21,95,21,139,0hal139,0,69,138xe">
              <v:path arrowok="t"/>
              <v:fill on="t" color2="#FFFFFF" focussize="0,0"/>
              <v:stroke weight="0pt" color="#000000"/>
              <v:imagedata o:title=""/>
              <o:lock v:ext="edit" aspectratio="f"/>
            </v:shape>
            <v:line id="_x0000_s4761" o:spid="_x0000_s4761" o:spt="20" style="position:absolute;left:165;top:362;height:27;width:0;" filled="f" stroked="t" coordsize="21600,21600">
              <v:path arrowok="t"/>
              <v:fill on="f" focussize="0,0"/>
              <v:stroke color="#000000" endcap="round"/>
              <v:imagedata o:title=""/>
              <o:lock v:ext="edit" aspectratio="f"/>
            </v:line>
            <v:shape id="_x0000_s4762" o:spid="_x0000_s4762" style="position:absolute;left:161;top:387;height:8;width:8;" fillcolor="#000000" filled="t" stroked="t" coordsize="139,139" path="m69,139l0,0hdc44,22,95,22,139,0hal69,139xe">
              <v:path arrowok="t"/>
              <v:fill on="t" color2="#FFFFFF" focussize="0,0"/>
              <v:stroke weight="0pt" color="#000000"/>
              <v:imagedata o:title=""/>
              <o:lock v:ext="edit" aspectratio="f"/>
            </v:shape>
            <v:line id="_x0000_s4763" o:spid="_x0000_s4763" o:spt="20" style="position:absolute;left:165;top:443;height:40;width:0;" filled="f" stroked="t" coordsize="21600,21600">
              <v:path arrowok="t"/>
              <v:fill on="f" focussize="0,0"/>
              <v:stroke color="#000000" endcap="round"/>
              <v:imagedata o:title=""/>
              <o:lock v:ext="edit" aspectratio="f"/>
            </v:line>
            <v:shape id="_x0000_s4764" o:spid="_x0000_s4764" style="position:absolute;left:161;top:481;height:8;width:8;" fillcolor="#000000" filled="t" stroked="t" coordsize="139,139" path="m69,139l0,0hdc44,22,95,22,139,0hal69,139xe">
              <v:path arrowok="t"/>
              <v:fill on="t" color2="#FFFFFF" focussize="0,0"/>
              <v:stroke weight="0pt" color="#000000"/>
              <v:imagedata o:title=""/>
              <o:lock v:ext="edit" aspectratio="f"/>
            </v:shape>
            <v:line id="_x0000_s4765" o:spid="_x0000_s4765" o:spt="20" style="position:absolute;left:165;top:538;height:54;width:0;" filled="f" stroked="t" coordsize="21600,21600">
              <v:path arrowok="t"/>
              <v:fill on="f" focussize="0,0"/>
              <v:stroke color="#000000" endcap="round"/>
              <v:imagedata o:title=""/>
              <o:lock v:ext="edit" aspectratio="f"/>
            </v:line>
            <v:shape id="_x0000_s4766" o:spid="_x0000_s4766" style="position:absolute;left:161;top:590;height:8;width:8;" fillcolor="#000000" filled="t" stroked="t" coordsize="139,138" path="m69,138l0,0hdc44,22,95,22,139,0hal139,0,69,138xe">
              <v:path arrowok="t"/>
              <v:fill on="t" color2="#FFFFFF" focussize="0,0"/>
              <v:stroke weight="0pt" color="#000000"/>
              <v:imagedata o:title=""/>
              <o:lock v:ext="edit" aspectratio="f"/>
            </v:shape>
            <v:line id="_x0000_s4767" o:spid="_x0000_s4767" o:spt="20" style="position:absolute;left:39;top:436;height:49;width:0;" filled="f" stroked="t" coordsize="21600,21600">
              <v:path arrowok="t"/>
              <v:fill on="f" focussize="0,0"/>
              <v:stroke color="#000000" endcap="round"/>
              <v:imagedata o:title=""/>
              <o:lock v:ext="edit" aspectratio="f"/>
            </v:line>
            <v:shape id="_x0000_s4768" o:spid="_x0000_s4768" style="position:absolute;left:35;top:483;height:8;width:7;" fillcolor="#000000" filled="t" stroked="t" coordsize="138,138" path="m69,138l0,0hdc43,21,95,21,138,0hal138,0,69,138xe">
              <v:path arrowok="t"/>
              <v:fill on="t" color2="#FFFFFF" focussize="0,0"/>
              <v:stroke weight="0pt" color="#000000"/>
              <v:imagedata o:title=""/>
              <o:lock v:ext="edit" aspectratio="f"/>
            </v:shape>
            <v:line id="_x0000_s4769" o:spid="_x0000_s4769" o:spt="20" style="position:absolute;left:39;top:536;height:56;width:0;" filled="f" stroked="t" coordsize="21600,21600">
              <v:path arrowok="t"/>
              <v:fill on="f" focussize="0,0"/>
              <v:stroke color="#000000" endcap="round"/>
              <v:imagedata o:title=""/>
              <o:lock v:ext="edit" aspectratio="f"/>
            </v:line>
            <v:shape id="_x0000_s4770" o:spid="_x0000_s4770" style="position:absolute;left:35;top:590;height:8;width:7;" fillcolor="#000000" filled="t" stroked="t" coordsize="138,138" path="m69,138l0,0hdc43,22,95,22,138,0hal138,0,69,138xe">
              <v:path arrowok="t"/>
              <v:fill on="t" color2="#FFFFFF" focussize="0,0"/>
              <v:stroke weight="0pt" color="#000000"/>
              <v:imagedata o:title=""/>
              <o:lock v:ext="edit" aspectratio="f"/>
            </v:shape>
            <v:line id="_x0000_s4771" o:spid="_x0000_s4771" o:spt="20" style="position:absolute;left:364;top:345;height:0;width:29;" filled="f" stroked="t" coordsize="21600,21600">
              <v:path arrowok="t"/>
              <v:fill on="f" focussize="0,0"/>
              <v:stroke color="#000000" endcap="round"/>
              <v:imagedata o:title=""/>
              <o:lock v:ext="edit" aspectratio="f"/>
            </v:line>
            <v:line id="_x0000_s4772" o:spid="_x0000_s4772" o:spt="20" style="position:absolute;left:482;top:345;height:0;width:9;" filled="f" stroked="t" coordsize="21600,21600">
              <v:path arrowok="t"/>
              <v:fill on="f" focussize="0,0"/>
              <v:stroke color="#000000" endcap="round"/>
              <v:imagedata o:title=""/>
              <o:lock v:ext="edit" aspectratio="f"/>
            </v:line>
            <v:shape id="_x0000_s4773" o:spid="_x0000_s4773" style="position:absolute;left:489;top:341;height:8;width:7;" fillcolor="#000000" filled="t" stroked="t" coordsize="139,138" path="m139,69l0,138hdc22,95,22,44,0,0hal0,0,139,69xe">
              <v:path arrowok="t"/>
              <v:fill on="t" color2="#FFFFFF" focussize="0,0"/>
              <v:stroke weight="0pt" color="#000000"/>
              <v:imagedata o:title=""/>
              <o:lock v:ext="edit" aspectratio="f"/>
            </v:shape>
            <v:line id="_x0000_s4774" o:spid="_x0000_s4774" o:spt="20" style="position:absolute;left:365;top:472;height:0;width:17;" filled="f" stroked="t" coordsize="21600,21600">
              <v:path arrowok="t"/>
              <v:fill on="f" focussize="0,0"/>
              <v:stroke color="#000000" endcap="round"/>
              <v:imagedata o:title=""/>
              <o:lock v:ext="edit" aspectratio="f"/>
            </v:line>
            <v:shape id="_x0000_s4775" o:spid="_x0000_s4775" style="position:absolute;left:380;top:468;height:8;width:7;" fillcolor="#000000" filled="t" stroked="t" coordsize="138,139" path="m138,69l0,139hdc21,95,21,44,0,0hal0,0,138,69xe">
              <v:path arrowok="t"/>
              <v:fill on="t" color2="#FFFFFF" focussize="0,0"/>
              <v:stroke weight="0pt" color="#000000"/>
              <v:imagedata o:title=""/>
              <o:lock v:ext="edit" aspectratio="f"/>
            </v:shape>
            <v:shape id="_x0000_s4776" o:spid="_x0000_s4776" style="position:absolute;left:507;top:472;height:36;width:31;" filled="f" stroked="t" coordsize="31,36" path="m0,0l31,0,31,36e">
              <v:path arrowok="t"/>
              <v:fill on="f" focussize="0,0"/>
              <v:stroke color="#000000" endcap="round"/>
              <v:imagedata o:title=""/>
              <o:lock v:ext="edit" aspectratio="f"/>
            </v:shape>
            <v:shape id="_x0000_s4777" o:spid="_x0000_s4777" style="position:absolute;left:534;top:506;height:8;width:7;" fillcolor="#000000" filled="t" stroked="t" coordsize="138,138" path="m69,138l0,0hdc43,21,94,21,138,0hal69,138xe">
              <v:path arrowok="t"/>
              <v:fill on="t" color2="#FFFFFF" focussize="0,0"/>
              <v:stroke weight="0pt" color="#000000"/>
              <v:imagedata o:title=""/>
              <o:lock v:ext="edit" aspectratio="f"/>
            </v:shape>
            <v:shape id="_x0000_s4778" o:spid="_x0000_s4778" style="position:absolute;left:311;top:494;height:13;width:136;" filled="f" stroked="t" coordsize="136,13" path="m136,0l136,13,0,13e">
              <v:path arrowok="t"/>
              <v:fill on="f" focussize="0,0"/>
              <v:stroke color="#000000" endcap="round"/>
              <v:imagedata o:title=""/>
              <o:lock v:ext="edit" aspectratio="f"/>
            </v:shape>
            <v:shape id="_x0000_s4779" o:spid="_x0000_s4779" style="position:absolute;left:305;top:503;height:8;width:7;" fillcolor="#000000" filled="t" stroked="t" coordsize="138,139" path="m0,70l138,0hdc117,44,117,95,138,139hal138,139,0,70xe">
              <v:path arrowok="t"/>
              <v:fill on="t" color2="#FFFFFF" focussize="0,0"/>
              <v:stroke weight="0pt" color="#000000"/>
              <v:imagedata o:title=""/>
              <o:lock v:ext="edit" aspectratio="f"/>
            </v:shape>
            <v:line id="_x0000_s4780" o:spid="_x0000_s4780" o:spt="20" style="position:absolute;left:538;top:555;height:27;width:0;" filled="f" stroked="t" coordsize="21600,21600">
              <v:path arrowok="t"/>
              <v:fill on="f" focussize="0,0"/>
              <v:stroke color="#000000" endcap="round"/>
              <v:imagedata o:title=""/>
              <o:lock v:ext="edit" aspectratio="f"/>
            </v:line>
            <v:shape id="_x0000_s4781" o:spid="_x0000_s4781" style="position:absolute;left:534;top:580;height:8;width:7;" fillcolor="#000000" filled="t" stroked="t" coordsize="138,138" path="m69,138l0,0hdc43,21,94,21,138,0hal69,138xe">
              <v:path arrowok="t"/>
              <v:fill on="t" color2="#FFFFFF" focussize="0,0"/>
              <v:stroke weight="0pt" color="#000000"/>
              <v:imagedata o:title=""/>
              <o:lock v:ext="edit" aspectratio="f"/>
            </v:shape>
            <v:shape id="_x0000_s4782" o:spid="_x0000_s4782" style="position:absolute;left:365;top:653;height:24;width:119;" filled="f" stroked="t" coordsize="119,24" path="m0,24l63,24,63,0,119,0e">
              <v:path arrowok="t"/>
              <v:fill on="f" focussize="0,0"/>
              <v:stroke color="#000000" endcap="round"/>
              <v:imagedata o:title=""/>
              <o:lock v:ext="edit" aspectratio="f"/>
            </v:shape>
            <v:shape id="_x0000_s4783" o:spid="_x0000_s4783" style="position:absolute;left:482;top:649;height:8;width:7;" fillcolor="#000000" filled="t" stroked="t" coordsize="138,138" path="m138,69l0,138hdc22,95,22,44,0,0hal138,69xe">
              <v:path arrowok="t"/>
              <v:fill on="t" color2="#FFFFFF" focussize="0,0"/>
              <v:stroke weight="0pt" color="#000000"/>
              <v:imagedata o:title=""/>
              <o:lock v:ext="edit" aspectratio="f"/>
            </v:shape>
            <v:line id="_x0000_s4784" o:spid="_x0000_s4784" o:spt="20" style="position:absolute;left:365;top:828;height:0;width:44;" filled="f" stroked="t" coordsize="21600,21600">
              <v:path arrowok="t"/>
              <v:fill on="f" focussize="0,0"/>
              <v:stroke color="#000000" endcap="round"/>
              <v:imagedata o:title=""/>
              <o:lock v:ext="edit" aspectratio="f"/>
            </v:line>
            <v:shape id="_x0000_s4785" o:spid="_x0000_s4785" style="position:absolute;left:407;top:824;height:8;width:7;" fillcolor="#000000" filled="t" stroked="t" coordsize="138,138" path="m138,69l0,138hdc22,95,22,44,0,0hal138,69xe">
              <v:path arrowok="t"/>
              <v:fill on="t" color2="#FFFFFF" focussize="0,0"/>
              <v:stroke weight="0pt" color="#000000"/>
              <v:imagedata o:title=""/>
              <o:lock v:ext="edit" aspectratio="f"/>
            </v:shape>
            <v:shape id="_x0000_s4786" o:spid="_x0000_s4786" style="position:absolute;left:365;top:677;height:25;width:119;" filled="f" stroked="t" coordsize="119,25" path="m0,0l63,0,63,25,119,25e">
              <v:path arrowok="t"/>
              <v:fill on="f" focussize="0,0"/>
              <v:stroke color="#000000" endcap="round"/>
              <v:imagedata o:title=""/>
              <o:lock v:ext="edit" aspectratio="f"/>
            </v:shape>
            <v:shape id="_x0000_s4787" o:spid="_x0000_s4787" style="position:absolute;left:482;top:698;height:8;width:7;" fillcolor="#000000" filled="t" stroked="t" coordsize="138,138" path="m138,69l0,138hdc22,94,22,43,0,0hal138,69xe">
              <v:path arrowok="t"/>
              <v:fill on="t" color2="#FFFFFF" focussize="0,0"/>
              <v:stroke weight="0pt" color="#000000"/>
              <v:imagedata o:title=""/>
              <o:lock v:ext="edit" aspectratio="f"/>
            </v:shape>
            <v:shape id="_x0000_s4788" o:spid="_x0000_s4788" style="position:absolute;left:136;top:742;height:23;width:109;" filled="f" stroked="t" coordsize="109,23" path="m109,0l0,0,0,23e">
              <v:path arrowok="t"/>
              <v:fill on="f" focussize="0,0"/>
              <v:stroke color="#000000" endcap="round"/>
              <v:imagedata o:title=""/>
              <o:lock v:ext="edit" aspectratio="f"/>
            </v:shape>
            <v:shape id="_x0000_s4789" o:spid="_x0000_s4789" style="position:absolute;left:133;top:763;height:8;width:7;" fillcolor="#000000" filled="t" stroked="t" coordsize="138,138" path="m69,138l0,0hdc44,22,95,22,138,0hal69,138xe">
              <v:path arrowok="t"/>
              <v:fill on="t" color2="#FFFFFF" focussize="0,0"/>
              <v:stroke weight="0pt" color="#000000"/>
              <v:imagedata o:title=""/>
              <o:lock v:ext="edit" aspectratio="f"/>
            </v:shape>
            <v:shape id="_x0000_s4790" o:spid="_x0000_s4790" style="position:absolute;left:136;top:813;height:15;width:104;" filled="f" stroked="t" coordsize="104,15" path="m0,0l0,15,104,15e">
              <v:path arrowok="t"/>
              <v:fill on="f" focussize="0,0"/>
              <v:stroke color="#000000" endcap="round"/>
              <v:imagedata o:title=""/>
              <o:lock v:ext="edit" aspectratio="f"/>
            </v:shape>
            <v:shape id="_x0000_s4791" o:spid="_x0000_s4791" style="position:absolute;left:238;top:824;height:8;width:7;" fillcolor="#000000" filled="t" stroked="t" coordsize="139,138" path="m139,69l0,138hdc22,95,22,44,0,0hal0,0,139,69xe">
              <v:path arrowok="t"/>
              <v:fill on="t" color2="#FFFFFF" focussize="0,0"/>
              <v:stroke weight="0pt" color="#000000"/>
              <v:imagedata o:title=""/>
              <o:lock v:ext="edit" aspectratio="f"/>
            </v:shape>
            <v:shape id="_x0000_s4792" o:spid="_x0000_s4792" style="position:absolute;left:39;top:642;height:251;width:201;" filled="f" stroked="t" coordsize="201,251" path="m0,0l0,251,201,251e">
              <v:path arrowok="t"/>
              <v:fill on="f" focussize="0,0"/>
              <v:stroke color="#000000" endcap="round"/>
              <v:imagedata o:title=""/>
              <o:lock v:ext="edit" aspectratio="f"/>
            </v:shape>
            <v:shape id="_x0000_s4793" o:spid="_x0000_s4793" style="position:absolute;left:238;top:889;height:8;width:7;" fillcolor="#000000" filled="t" stroked="t" coordsize="139,138" path="m139,69l0,138hdc22,94,22,43,0,0hal0,0,139,69xe">
              <v:path arrowok="t"/>
              <v:fill on="t" color2="#FFFFFF" focussize="0,0"/>
              <v:stroke weight="0pt" color="#000000"/>
              <v:imagedata o:title=""/>
              <o:lock v:ext="edit" aspectratio="f"/>
            </v:shape>
            <v:shape id="_x0000_s4794" o:spid="_x0000_s4794" style="position:absolute;left:44;top:642;height:58;width:121;" filled="f" stroked="t" coordsize="121,58" path="m121,0l121,58,0,58e">
              <v:path arrowok="t"/>
              <v:fill on="f" focussize="0,0"/>
              <v:stroke color="#000000" endcap="round"/>
              <v:imagedata o:title=""/>
              <o:lock v:ext="edit" aspectratio="f"/>
            </v:shape>
            <v:shape id="_x0000_s4795" o:spid="_x0000_s4795" style="position:absolute;left:39;top:696;height:8;width:7;" fillcolor="#000000" filled="t" stroked="t" coordsize="138,138" path="m0,69l138,0hdc116,43,116,94,138,138hal138,138,0,69xe">
              <v:path arrowok="t"/>
              <v:fill on="t" color2="#FFFFFF" focussize="0,0"/>
              <v:stroke weight="0pt" color="#000000"/>
              <v:imagedata o:title=""/>
              <o:lock v:ext="edit" aspectratio="f"/>
            </v:shape>
            <v:line id="_x0000_s4796" o:spid="_x0000_s4796" o:spt="20" style="position:absolute;left:311;top:604;flip:x;height:0;width:185;" filled="f" stroked="t" coordsize="21600,21600">
              <v:path arrowok="t"/>
              <v:fill on="f" focussize="0,0"/>
              <v:stroke color="#000000" endcap="round"/>
              <v:imagedata o:title=""/>
              <o:lock v:ext="edit" aspectratio="f"/>
            </v:line>
            <v:shape id="_x0000_s4797" o:spid="_x0000_s4797" style="position:absolute;left:305;top:600;height:7;width:7;" fillcolor="#000000" filled="t" stroked="t" coordsize="138,138" path="m0,69l138,0hdc117,43,116,94,138,138hal0,69xe">
              <v:path arrowok="t"/>
              <v:fill on="t" color2="#FFFFFF" focussize="0,0"/>
              <v:stroke weight="0pt" color="#000000"/>
              <v:imagedata o:title=""/>
              <o:lock v:ext="edit" aspectratio="f"/>
            </v:shape>
            <v:rect id="_x0000_s4798" o:spid="_x0000_s4798" o:spt="1" style="position:absolute;left:166;top:189;height:21;width:64;mso-wrap-style:none;" filled="f" stroked="f" coordsize="21600,21600">
              <v:path/>
              <v:fill on="f" focussize="0,0"/>
              <v:stroke on="f"/>
              <v:imagedata o:title=""/>
              <o:lock v:ext="edit" aspectratio="f"/>
              <v:textbox inset="0mm,0mm,0mm,0mm" style="mso-fit-shape-to-text:t;">
                <w:txbxContent>
                  <w:p>
                    <w:r>
                      <w:rPr>
                        <w:rFonts w:hint="eastAsia"/>
                        <w:sz w:val="24"/>
                      </w:rPr>
                      <w:t>简易程序</w:t>
                    </w:r>
                  </w:p>
                </w:txbxContent>
              </v:textbox>
            </v:rect>
            <v:rect id="_x0000_s4799" o:spid="_x0000_s4799" o:spt="1" style="position:absolute;left:331;top:236;height:21;width:64;mso-wrap-style:none;" filled="f" stroked="f" coordsize="21600,21600">
              <v:path/>
              <v:fill on="f" focussize="0,0"/>
              <v:stroke on="f"/>
              <v:imagedata o:title=""/>
              <o:lock v:ext="edit" aspectratio="f"/>
              <v:textbox inset="0mm,0mm,0mm,0mm" style="mso-fit-shape-to-text:t;">
                <w:txbxContent>
                  <w:p>
                    <w:r>
                      <w:rPr>
                        <w:rFonts w:hint="eastAsia"/>
                        <w:sz w:val="24"/>
                      </w:rPr>
                      <w:t>一般程序</w:t>
                    </w:r>
                  </w:p>
                </w:txbxContent>
              </v:textbox>
            </v:rect>
            <v:rect id="_x0000_s4800" o:spid="_x0000_s4800" o:spt="1" style="position:absolute;left:75;top:290;height:21;width:64;mso-wrap-style:none;" filled="f" stroked="f" coordsize="21600,21600">
              <v:path/>
              <v:fill on="f" focussize="0,0"/>
              <v:stroke on="f"/>
              <v:imagedata o:title=""/>
              <o:lock v:ext="edit" aspectratio="f"/>
              <v:textbox inset="0mm,0mm,0mm,0mm" style="mso-fit-shape-to-text:t;">
                <w:txbxContent>
                  <w:p>
                    <w:r>
                      <w:rPr>
                        <w:rFonts w:hint="eastAsia"/>
                        <w:sz w:val="24"/>
                      </w:rPr>
                      <w:t>申辩理由</w:t>
                    </w:r>
                  </w:p>
                </w:txbxContent>
              </v:textbox>
            </v:rect>
            <v:rect id="_x0000_s4801" o:spid="_x0000_s4801" o:spt="1" style="position:absolute;left:79;top:303;height:21;width:48;mso-wrap-style:none;" filled="f" stroked="f" coordsize="21600,21600">
              <v:path/>
              <v:fill on="f" focussize="0,0"/>
              <v:stroke on="f"/>
              <v:imagedata o:title=""/>
              <o:lock v:ext="edit" aspectratio="f"/>
              <v:textbox inset="0mm,0mm,0mm,0mm" style="mso-fit-shape-to-text:t;">
                <w:txbxContent>
                  <w:p>
                    <w:r>
                      <w:rPr>
                        <w:rFonts w:hint="eastAsia"/>
                        <w:sz w:val="24"/>
                      </w:rPr>
                      <w:t>成立的</w:t>
                    </w:r>
                  </w:p>
                </w:txbxContent>
              </v:textbox>
            </v:rect>
            <v:rect id="_x0000_s4802" o:spid="_x0000_s4802" o:spt="1" style="position:absolute;left:88;top:384;height:21;width:80;mso-wrap-style:none;" filled="f" stroked="f" coordsize="21600,21600">
              <v:path/>
              <v:fill on="f" focussize="0,0"/>
              <v:stroke on="f"/>
              <v:imagedata o:title=""/>
              <o:lock v:ext="edit" aspectratio="f"/>
              <v:textbox inset="0mm,0mm,0mm,0mm" style="mso-fit-shape-to-text:t;">
                <w:txbxContent>
                  <w:p>
                    <w:r>
                      <w:rPr>
                        <w:rFonts w:hint="eastAsia"/>
                        <w:sz w:val="24"/>
                      </w:rPr>
                      <w:t>提出复议或</w:t>
                    </w:r>
                  </w:p>
                </w:txbxContent>
              </v:textbox>
            </v:rect>
            <v:rect id="_x0000_s4803" o:spid="_x0000_s4803" o:spt="1" style="position:absolute;left:88;top:396;height:21;width:80;mso-wrap-style:none;" filled="f" stroked="f" coordsize="21600,21600">
              <v:path/>
              <v:fill on="f" focussize="0,0"/>
              <v:stroke on="f"/>
              <v:imagedata o:title=""/>
              <o:lock v:ext="edit" aspectratio="f"/>
              <v:textbox inset="0mm,0mm,0mm,0mm" style="mso-fit-shape-to-text:t;">
                <w:txbxContent>
                  <w:p>
                    <w:r>
                      <w:rPr>
                        <w:rFonts w:hint="eastAsia"/>
                        <w:sz w:val="24"/>
                      </w:rPr>
                      <w:t>诉讼请求的</w:t>
                    </w:r>
                  </w:p>
                </w:txbxContent>
              </v:textbox>
            </v:rect>
            <v:rect id="_x0000_s4804" o:spid="_x0000_s4804" o:spt="1" style="position:absolute;left:416;top:513;height:23;width:75;" filled="f" stroked="t" coordsize="21600,21600">
              <v:path/>
              <v:fill on="f" focussize="0,0"/>
              <v:stroke color="#000000" joinstyle="round" endcap="round"/>
              <v:imagedata o:title=""/>
              <o:lock v:ext="edit" aspectratio="f"/>
            </v:rect>
            <v:rect id="_x0000_s4805" o:spid="_x0000_s4805" o:spt="1" style="position:absolute;left:431;top:518;height:21;width:64;mso-wrap-style:none;" filled="f" stroked="f" coordsize="21600,21600">
              <v:path/>
              <v:fill on="f" focussize="0,0"/>
              <v:stroke on="f"/>
              <v:imagedata o:title=""/>
              <o:lock v:ext="edit" aspectratio="f"/>
              <v:textbox inset="0mm,0mm,0mm,0mm" style="mso-fit-shape-to-text:t;">
                <w:txbxContent>
                  <w:p>
                    <w:r>
                      <w:rPr>
                        <w:rFonts w:hint="eastAsia"/>
                        <w:sz w:val="24"/>
                      </w:rPr>
                      <w:t>申请听证</w:t>
                    </w:r>
                  </w:p>
                </w:txbxContent>
              </v:textbox>
            </v:rect>
            <v:rect id="_x0000_s4806" o:spid="_x0000_s4806" o:spt="1" style="position:absolute;left:416;top:553;height:18;width:75;" filled="f" stroked="t" coordsize="21600,21600">
              <v:path/>
              <v:fill on="f" focussize="0,0"/>
              <v:stroke color="#000000" joinstyle="round" endcap="round"/>
              <v:imagedata o:title=""/>
              <o:lock v:ext="edit" aspectratio="f"/>
            </v:rect>
            <v:rect id="_x0000_s4807" o:spid="_x0000_s4807" o:spt="1" style="position:absolute;left:431;top:555;height:21;width:64;mso-wrap-style:none;" filled="f" stroked="f" coordsize="21600,21600">
              <v:path/>
              <v:fill on="f" focussize="0,0"/>
              <v:stroke on="f"/>
              <v:imagedata o:title=""/>
              <o:lock v:ext="edit" aspectratio="f"/>
              <v:textbox inset="0mm,0mm,0mm,0mm" style="mso-fit-shape-to-text:t;">
                <w:txbxContent>
                  <w:p>
                    <w:r>
                      <w:rPr>
                        <w:rFonts w:hint="eastAsia"/>
                        <w:sz w:val="24"/>
                      </w:rPr>
                      <w:t>组织听证</w:t>
                    </w:r>
                  </w:p>
                </w:txbxContent>
              </v:textbox>
            </v:rect>
            <v:line id="_x0000_s4808" o:spid="_x0000_s4808" o:spt="20" style="position:absolute;left:453;top:484;height:23;width:0;" filled="f" stroked="t" coordsize="21600,21600">
              <v:path arrowok="t"/>
              <v:fill on="f" focussize="0,0"/>
              <v:stroke color="#000000" endcap="round"/>
              <v:imagedata o:title=""/>
              <o:lock v:ext="edit" aspectratio="f"/>
            </v:line>
            <v:shape id="_x0000_s4809" o:spid="_x0000_s4809" style="position:absolute;left:450;top:505;height:8;width:7;" fillcolor="#000000" filled="t" stroked="t" coordsize="138,138" path="m69,138l0,0hdc44,21,95,21,138,0hal69,138xe">
              <v:path arrowok="t"/>
              <v:fill on="t" color2="#FFFFFF" focussize="0,0"/>
              <v:stroke weight="0pt" color="#000000"/>
              <v:imagedata o:title=""/>
              <o:lock v:ext="edit" aspectratio="f"/>
            </v:shape>
            <v:line id="_x0000_s4810" o:spid="_x0000_s4810" o:spt="20" style="position:absolute;left:496;top:525;flip:x;height:0;width:6;" filled="f" stroked="t" coordsize="21600,21600">
              <v:path arrowok="t"/>
              <v:fill on="f" focussize="0,0"/>
              <v:stroke color="#000000" endcap="round"/>
              <v:imagedata o:title=""/>
              <o:lock v:ext="edit" aspectratio="f"/>
            </v:line>
            <v:shape id="_x0000_s4811" o:spid="_x0000_s4811" style="position:absolute;left:491;top:521;height:7;width:7;" fillcolor="#000000" filled="t" stroked="t" coordsize="139,138" path="m0,69l139,0hdc117,43,117,95,139,138hal0,69xe">
              <v:path arrowok="t"/>
              <v:fill on="t" color2="#FFFFFF" focussize="0,0"/>
              <v:stroke weight="0pt" color="#000000"/>
              <v:imagedata o:title=""/>
              <o:lock v:ext="edit" aspectratio="f"/>
            </v:shape>
            <v:line id="_x0000_s4812" o:spid="_x0000_s4812" o:spt="20" style="position:absolute;left:453;top:536;height:11;width:0;" filled="f" stroked="t" coordsize="21600,21600">
              <v:path arrowok="t"/>
              <v:fill on="f" focussize="0,0"/>
              <v:stroke color="#000000" endcap="round"/>
              <v:imagedata o:title=""/>
              <o:lock v:ext="edit" aspectratio="f"/>
            </v:line>
            <v:shape id="_x0000_s4813" o:spid="_x0000_s4813" style="position:absolute;left:450;top:545;height:8;width:7;" fillcolor="#000000" filled="t" stroked="t" coordsize="138,138" path="m69,138l0,0hdc44,21,95,21,138,0hal69,138xe">
              <v:path arrowok="t"/>
              <v:fill on="t" color2="#FFFFFF" focussize="0,0"/>
              <v:stroke weight="0pt" color="#000000"/>
              <v:imagedata o:title=""/>
              <o:lock v:ext="edit" aspectratio="f"/>
            </v:shape>
            <v:shape id="_x0000_s4814" o:spid="_x0000_s4814" style="position:absolute;left:491;top:562;height:10;width:53;" filled="f" stroked="t" coordsize="53,10" path="m0,0l53,0,53,10e">
              <v:path arrowok="t"/>
              <v:fill on="f" focussize="0,0"/>
              <v:stroke color="#000000" endcap="round"/>
              <v:imagedata o:title=""/>
              <o:lock v:ext="edit" aspectratio="f"/>
            </v:shape>
            <v:shape id="_x0000_s4815" o:spid="_x0000_s4815" style="position:absolute;left:540;top:570;height:8;width:7;" fillcolor="#000000" filled="t" stroked="t" coordsize="138,138" path="m69,138l0,0hdc43,21,94,21,138,0hal69,138xe">
              <v:path arrowok="t"/>
              <v:fill on="t" color2="#FFFFFF" focussize="0,0"/>
              <v:stroke weight="0pt" color="#000000"/>
              <v:imagedata o:title=""/>
              <o:lock v:ext="edit" aspectratio="f"/>
            </v:shape>
            <v:line id="_x0000_s4816" o:spid="_x0000_s4816" o:spt="20" style="position:absolute;left:317;top:562;flip:x;height:0;width:99;" filled="f" stroked="t" coordsize="21600,21600">
              <v:path arrowok="t"/>
              <v:fill on="f" focussize="0,0"/>
              <v:stroke color="#000000" endcap="round"/>
              <v:imagedata o:title=""/>
              <o:lock v:ext="edit" aspectratio="f"/>
            </v:line>
            <v:shape id="_x0000_s4817" o:spid="_x0000_s4817" style="position:absolute;left:311;top:558;height:7;width:7;" fillcolor="#000000" filled="t" stroked="t" coordsize="138,138" path="m0,69l138,0hdc117,43,117,94,138,138hal0,69xe">
              <v:path arrowok="t"/>
              <v:fill on="t" color2="#FFFFFF" focussize="0,0"/>
              <v:stroke weight="0pt" color="#000000"/>
              <v:imagedata o:title=""/>
              <o:lock v:ext="edit" aspectratio="f"/>
            </v:shape>
          </v:group>
        </w:pict>
      </w: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r>
        <w:rPr>
          <w:lang w:bidi="bo-CN"/>
        </w:rPr>
        <w:pict>
          <v:group id="_x0000_s4818" o:spid="_x0000_s4818" o:spt="203" style="position:absolute;left:0pt;margin-left:-27pt;margin-top:7.8pt;height:704.75pt;width:465.75pt;z-index:251116544;mso-width-relative:page;mso-height-relative:page;" coordorigin="0,-18" coordsize="621,940" editas="canvas">
            <o:lock v:ext="edit"/>
            <v:shape id="_x0000_s4819" o:spid="_x0000_s4819" o:spt="75" type="#_x0000_t75" style="position:absolute;left:0;top:-18;height:940;width:621;" filled="f" stroked="f" coordsize="21600,21600">
              <v:path/>
              <v:fill on="f" focussize="0,0"/>
              <v:stroke on="f"/>
              <v:imagedata o:title=""/>
              <o:lock v:ext="edit" text="t" aspectratio="t"/>
            </v:shape>
            <v:line id="_x0000_s4820" o:spid="_x0000_s4820" o:spt="20" style="position:absolute;left:317;top:562;flip:x;height:0;width:99;" filled="f" stroked="t" coordsize="21600,21600">
              <v:path arrowok="t"/>
              <v:fill on="f" focussize="0,0"/>
              <v:stroke color="#000000" endcap="round"/>
              <v:imagedata o:title=""/>
              <o:lock v:ext="edit" aspectratio="f"/>
            </v:line>
            <v:shape id="_x0000_s4821" o:spid="_x0000_s4821" style="position:absolute;left:311;top:558;height:7;width:7;" fillcolor="#000000" filled="t" stroked="t" coordsize="138,138" path="m0,69l138,0hdc117,43,117,94,138,138hal0,69xe">
              <v:path arrowok="t"/>
              <v:fill on="t" color2="#FFFFFF" focussize="0,0"/>
              <v:stroke weight="0pt" color="#000000"/>
              <v:imagedata o:title=""/>
              <o:lock v:ext="edit" aspectratio="f"/>
            </v:shape>
            <v:rect id="_x0000_s4823" o:spid="_x0000_s4823" o:spt="1" style="position:absolute;left:70;top:13;height:21;width:12;mso-wrap-style:none;" filled="f" stroked="f" coordsize="21600,21600">
              <v:path/>
              <v:fill on="f" focussize="0,0"/>
              <v:stroke on="f"/>
              <v:imagedata o:title=""/>
              <o:lock v:ext="edit" aspectratio="f"/>
              <v:textbox inset="0mm,0mm,0mm,0mm" style="mso-fit-shape-to-text:t;">
                <w:txbxContent>
                  <w:p/>
                </w:txbxContent>
              </v:textbox>
            </v:rect>
            <v:rect id="_x0000_s4824" o:spid="_x0000_s4824" o:spt="1" style="position:absolute;left:61;top:-18;height:63;width:491;" filled="f" stroked="f" coordsize="21600,21600">
              <v:path/>
              <v:fill on="f" focussize="0,0"/>
              <v:stroke on="f"/>
              <v:imagedata o:title=""/>
              <o:lock v:ext="edit" aspectratio="f"/>
              <v:textbox inset="0mm,0mm,0mm,0mm">
                <w:txbxContent>
                  <w:p>
                    <w:pPr>
                      <w:rPr>
                        <w:sz w:val="36"/>
                        <w:szCs w:val="36"/>
                      </w:rPr>
                    </w:pPr>
                    <w:r>
                      <w:rPr>
                        <w:rFonts w:hint="eastAsia"/>
                        <w:sz w:val="36"/>
                        <w:szCs w:val="36"/>
                        <w:lang w:val="en-US" w:eastAsia="zh-CN"/>
                      </w:rPr>
                      <w:t xml:space="preserve">  </w:t>
                    </w:r>
                    <w:r>
                      <w:rPr>
                        <w:rFonts w:hint="eastAsia"/>
                        <w:sz w:val="36"/>
                        <w:szCs w:val="36"/>
                        <w:lang w:eastAsia="zh-CN"/>
                      </w:rPr>
                      <w:t>双湖</w:t>
                    </w:r>
                    <w:r>
                      <w:rPr>
                        <w:rFonts w:hint="eastAsia"/>
                        <w:sz w:val="36"/>
                        <w:szCs w:val="36"/>
                      </w:rPr>
                      <w:t>县交通运输局行政处罚流程图</w:t>
                    </w:r>
                  </w:p>
                  <w:p>
                    <w:pPr>
                      <w:ind w:firstLine="31680" w:firstLineChars="450"/>
                      <w:jc w:val="right"/>
                      <w:rPr>
                        <w:sz w:val="24"/>
                        <w:szCs w:val="24"/>
                      </w:rPr>
                    </w:pPr>
                    <w:r>
                      <w:rPr>
                        <w:rFonts w:hint="eastAsia"/>
                        <w:sz w:val="24"/>
                        <w:szCs w:val="24"/>
                      </w:rPr>
                      <w:t>序号：</w:t>
                    </w:r>
                    <w:r>
                      <w:rPr>
                        <w:sz w:val="24"/>
                        <w:szCs w:val="24"/>
                      </w:rPr>
                      <w:t>99</w:t>
                    </w:r>
                  </w:p>
                </w:txbxContent>
              </v:textbox>
            </v:rect>
            <v:rect id="_x0000_s4825" o:spid="_x0000_s4825" o:spt="1" style="position:absolute;left:14;top:59;height:21;width:64;mso-wrap-style:none;" filled="f" stroked="f" coordsize="21600,21600">
              <v:path/>
              <v:fill on="f" focussize="0,0"/>
              <v:stroke on="f"/>
              <v:imagedata o:title=""/>
              <o:lock v:ext="edit" aspectratio="f"/>
              <v:textbox inset="0mm,0mm,0mm,0mm" style="mso-fit-shape-to-text:t;">
                <w:txbxContent>
                  <w:p>
                    <w:r>
                      <w:rPr>
                        <w:rFonts w:hint="eastAsia"/>
                        <w:sz w:val="24"/>
                      </w:rPr>
                      <w:t>职权名称</w:t>
                    </w:r>
                  </w:p>
                </w:txbxContent>
              </v:textbox>
            </v:rect>
            <v:rect id="_x0000_s4826" o:spid="_x0000_s4826" o:spt="1" style="position:absolute;left:105;top:5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827" o:spid="_x0000_s4827" o:spt="1" style="position:absolute;left:129;top:59;height:21;width:320;mso-wrap-style:none;" filled="f" stroked="f" coordsize="21600,21600">
              <v:path/>
              <v:fill on="f" focussize="0,0"/>
              <v:stroke on="f"/>
              <v:imagedata o:title=""/>
              <o:lock v:ext="edit" aspectratio="f"/>
              <v:textbox inset="0mm,0mm,0mm,0mm" style="mso-fit-shape-to-text:t;">
                <w:txbxContent>
                  <w:p>
                    <w:r>
                      <w:rPr>
                        <w:rFonts w:hint="eastAsia"/>
                        <w:sz w:val="24"/>
                      </w:rPr>
                      <w:t>对公路养护单位未按照技术规范和操作规程进</w:t>
                    </w:r>
                  </w:p>
                </w:txbxContent>
              </v:textbox>
            </v:rect>
            <v:rect id="_x0000_s4828" o:spid="_x0000_s4828" o:spt="1" style="position:absolute;left:14;top:88;height:21;width:160;mso-wrap-style:none;" filled="f" stroked="f" coordsize="21600,21600">
              <v:path/>
              <v:fill on="f" focussize="0,0"/>
              <v:stroke on="f"/>
              <v:imagedata o:title=""/>
              <o:lock v:ext="edit" aspectratio="f"/>
              <v:textbox inset="0mm,0mm,0mm,0mm" style="mso-fit-shape-to-text:t;">
                <w:txbxContent>
                  <w:p>
                    <w:r>
                      <w:rPr>
                        <w:rFonts w:hint="eastAsia"/>
                        <w:sz w:val="24"/>
                      </w:rPr>
                      <w:t>行公路养护作业的处罚</w:t>
                    </w:r>
                  </w:p>
                </w:txbxContent>
              </v:textbox>
            </v:rect>
            <v:rect id="_x0000_s4829" o:spid="_x0000_s4829" o:spt="1" style="position:absolute;left:20;top:148;height:21;width:12;mso-wrap-style:none;" filled="f" stroked="f" coordsize="21600,21600">
              <v:path/>
              <v:fill on="f" focussize="0,0"/>
              <v:stroke on="f"/>
              <v:imagedata o:title=""/>
              <o:lock v:ext="edit" aspectratio="f"/>
              <v:textbox inset="0mm,0mm,0mm,0mm" style="mso-fit-shape-to-text:t;">
                <w:txbxContent>
                  <w:p/>
                </w:txbxContent>
              </v:textbox>
            </v:rect>
            <v:rect id="_x0000_s4830" o:spid="_x0000_s4830" o:spt="1" style="position:absolute;left:56;top:148;height:21;width:12;mso-wrap-style:none;" filled="f" stroked="f" coordsize="21600,21600">
              <v:path/>
              <v:fill on="f" focussize="0,0"/>
              <v:stroke on="f"/>
              <v:imagedata o:title=""/>
              <o:lock v:ext="edit" aspectratio="f"/>
              <v:textbox inset="0mm,0mm,0mm,0mm" style="mso-fit-shape-to-text:t;">
                <w:txbxContent>
                  <w:p/>
                </w:txbxContent>
              </v:textbox>
            </v:rect>
            <v:rect id="_x0000_s4831" o:spid="_x0000_s4831" o:spt="1" style="position:absolute;left:74;top:148;height:21;width:20;mso-wrap-style:none;" filled="f" stroked="f" coordsize="21600,21600">
              <v:path/>
              <v:fill on="f" focussize="0,0"/>
              <v:stroke on="f"/>
              <v:imagedata o:title=""/>
              <o:lock v:ext="edit" aspectratio="f"/>
              <v:textbox inset="2mm,0mm,0mm,0mm" style="mso-fit-shape-to-text:t;">
                <w:txbxContent>
                  <w:p/>
                </w:txbxContent>
              </v:textbox>
            </v:rect>
            <v:rect id="_x0000_s4832" o:spid="_x0000_s4832" o:spt="1" style="position:absolute;left:259;top:183;height:21;width:12;mso-wrap-style:none;" filled="f" stroked="f" coordsize="21600,21600">
              <v:path/>
              <v:fill on="f" focussize="0,0"/>
              <v:stroke on="f"/>
              <v:imagedata o:title=""/>
              <o:lock v:ext="edit" aspectratio="f"/>
              <v:textbox inset="0mm,0mm,0mm,0mm" style="mso-fit-shape-to-text:t;">
                <w:txbxContent>
                  <w:p/>
                </w:txbxContent>
              </v:textbox>
            </v:rect>
            <v:shape id="_x0000_s4833" o:spid="_x0000_s4833" style="position:absolute;left:255;top:175;height:35;width:118;" filled="f" stroked="t" coordsize="2197,623" path="m312,623l1885,623hdc2057,623,2197,483,2197,311c2197,139,2057,0,1885,0c1885,0,1885,0,1885,0hal312,0hdc140,0,0,139,0,311c0,483,140,623,312,623haxe">
              <v:path arrowok="t"/>
              <v:fill on="f" focussize="0,0"/>
              <v:stroke weight="1.5pt" color="#FFFFFF" endcap="round"/>
              <v:imagedata o:title=""/>
              <o:lock v:ext="edit" aspectratio="f"/>
            </v:shape>
            <v:shape id="_x0000_s4834" o:spid="_x0000_s4834" style="position:absolute;left:245;top:165;height:35;width:118;" filled="f" stroked="t" coordsize="2196,624" path="m311,624l1885,624hdc2057,624,2196,484,2196,312c2196,140,2057,0,1885,0c1885,0,1885,0,1885,0hal1885,0,311,0hdc139,0,0,140,0,312c0,484,139,624,311,624haxe">
              <v:path arrowok="t"/>
              <v:fill on="f" focussize="0,0"/>
              <v:stroke weight="1.5pt" color="#000000" endcap="round"/>
              <v:imagedata o:title=""/>
              <o:lock v:ext="edit" aspectratio="f"/>
            </v:shape>
            <v:rect id="_x0000_s4835" o:spid="_x0000_s4835" o:spt="1" style="position:absolute;left:249;top:172;height:21;width:96;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4836" o:spid="_x0000_s4836" o:spt="1" style="position:absolute;left:245;top:230;height:35;width:118;" filled="f" stroked="t" coordsize="21600,21600">
              <v:path/>
              <v:fill on="f" focussize="0,0"/>
              <v:stroke weight="1.5pt" color="#000000" joinstyle="round" endcap="round"/>
              <v:imagedata o:title=""/>
              <o:lock v:ext="edit" aspectratio="f"/>
            </v:rect>
            <v:rect id="_x0000_s4837" o:spid="_x0000_s4837" o:spt="1" style="position:absolute;left:258;top:238;height:21;width:16;mso-wrap-style:none;" filled="f" stroked="f" coordsize="21600,21600">
              <v:path/>
              <v:fill on="f" focussize="0,0"/>
              <v:stroke on="f"/>
              <v:imagedata o:title=""/>
              <o:lock v:ext="edit" aspectratio="f"/>
              <v:textbox inset="0mm,0mm,0mm,0mm" style="mso-fit-shape-to-text:t;">
                <w:txbxContent>
                  <w:p>
                    <w:r>
                      <w:rPr>
                        <w:rFonts w:hint="eastAsia"/>
                        <w:sz w:val="24"/>
                      </w:rPr>
                      <w:t>立</w:t>
                    </w:r>
                  </w:p>
                </w:txbxContent>
              </v:textbox>
            </v:rect>
            <v:rect id="_x0000_s4838" o:spid="_x0000_s4838" o:spt="1" style="position:absolute;left:277;top:23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839" o:spid="_x0000_s4839" o:spt="1" style="position:absolute;left:295;top:238;height:21;width:16;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4840" o:spid="_x0000_s4840" o:spt="1" style="position:absolute;left:313;top:23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841" o:spid="_x0000_s4841" o:spt="1" style="position:absolute;left:332;top:238;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rect id="_x0000_s4842" o:spid="_x0000_s4842" o:spt="1" style="position:absolute;left:245;top:297;height:43;width:118;" filled="f" stroked="t" coordsize="21600,21600">
              <v:path/>
              <v:fill on="f" focussize="0,0"/>
              <v:stroke weight="1.5pt" color="#000000" joinstyle="round" endcap="round"/>
              <v:imagedata o:title=""/>
              <o:lock v:ext="edit" aspectratio="f"/>
            </v:rect>
            <v:rect id="_x0000_s4843" o:spid="_x0000_s4843" o:spt="1" style="position:absolute;left:267;top:298;height:21;width:64;mso-wrap-style:none;" filled="f" stroked="f" coordsize="21600,21600">
              <v:path/>
              <v:fill on="f" focussize="0,0"/>
              <v:stroke on="f"/>
              <v:imagedata o:title=""/>
              <o:lock v:ext="edit" aspectratio="f"/>
              <v:textbox inset="0mm,0mm,0mm,0mm" style="mso-fit-shape-to-text:t;">
                <w:txbxContent>
                  <w:p>
                    <w:r>
                      <w:rPr>
                        <w:rFonts w:hint="eastAsia"/>
                        <w:sz w:val="24"/>
                      </w:rPr>
                      <w:t>调查取证</w:t>
                    </w:r>
                  </w:p>
                </w:txbxContent>
              </v:textbox>
            </v:rect>
            <v:rect id="_x0000_s4844" o:spid="_x0000_s4844" o:spt="1" style="position:absolute;left:260;top:32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845" o:spid="_x0000_s4845" o:spt="1" style="position:absolute;left:276;top:322;height:21;width:8;mso-wrap-style:none;" filled="f" stroked="f" coordsize="21600,21600">
              <v:path/>
              <v:fill on="f" focussize="0,0"/>
              <v:stroke on="f"/>
              <v:imagedata o:title=""/>
              <o:lock v:ext="edit" aspectratio="f"/>
              <v:textbox inset="0mm,0mm,0mm,0mm" style="mso-fit-shape-to-text:t;">
                <w:txbxContent>
                  <w:p>
                    <w:r>
                      <w:rPr>
                        <w:sz w:val="24"/>
                      </w:rPr>
                      <w:t>2</w:t>
                    </w:r>
                  </w:p>
                </w:txbxContent>
              </v:textbox>
            </v:rect>
            <v:rect id="_x0000_s4846" o:spid="_x0000_s4846" o:spt="1" style="position:absolute;left:284;top:322;height:21;width:48;mso-wrap-style:none;" filled="f" stroked="f" coordsize="21600,21600">
              <v:path/>
              <v:fill on="f" focussize="0,0"/>
              <v:stroke on="f"/>
              <v:imagedata o:title=""/>
              <o:lock v:ext="edit" aspectratio="f"/>
              <v:textbox inset="0mm,0mm,0mm,0mm" style="mso-fit-shape-to-text:t;">
                <w:txbxContent>
                  <w:p>
                    <w:r>
                      <w:rPr>
                        <w:rFonts w:hint="eastAsia"/>
                        <w:sz w:val="24"/>
                      </w:rPr>
                      <w:t>人以上</w:t>
                    </w:r>
                  </w:p>
                </w:txbxContent>
              </v:textbox>
            </v:rect>
            <v:rect id="_x0000_s4847" o:spid="_x0000_s4847" o:spt="1" style="position:absolute;left:332;top:32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848" o:spid="_x0000_s4848" o:spt="1" style="position:absolute;left:245;top:363;height:36;width:118;" filled="f" stroked="t" coordsize="21600,21600">
              <v:path/>
              <v:fill on="f" focussize="0,0"/>
              <v:stroke weight="1.5pt" color="#000000" joinstyle="round" endcap="round"/>
              <v:imagedata o:title=""/>
              <o:lock v:ext="edit" aspectratio="f"/>
            </v:rect>
            <v:rect id="_x0000_s4849" o:spid="_x0000_s4849" o:spt="1" style="position:absolute;left:277;top:372;height:21;width:16;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4850" o:spid="_x0000_s4850" o:spt="1" style="position:absolute;left:313;top:372;height:21;width:16;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4851" o:spid="_x0000_s4851" style="position:absolute;left:244;top:423;height:44;width:120;" filled="f" stroked="t" coordsize="120,44" path="m0,22l60,0,120,22,60,44,0,22xe">
              <v:path arrowok="t"/>
              <v:fill on="f" focussize="0,0"/>
              <v:stroke weight="1.5pt" color="#000000" endcap="round"/>
              <v:imagedata o:title=""/>
              <o:lock v:ext="edit" aspectratio="f"/>
            </v:shape>
            <v:rect id="_x0000_s4852" o:spid="_x0000_s4852" o:spt="1" style="position:absolute;left:258;top:435;height:21;width:80;mso-wrap-style:none;" filled="f" stroked="f" coordsize="21600,21600">
              <v:path/>
              <v:fill on="f" focussize="0,0"/>
              <v:stroke on="f"/>
              <v:imagedata o:title=""/>
              <o:lock v:ext="edit" aspectratio="f"/>
              <v:textbox inset="0mm,0mm,0mm,0mm" style="mso-fit-shape-to-text:t;">
                <w:txbxContent>
                  <w:p>
                    <w:r>
                      <w:rPr>
                        <w:rFonts w:hint="eastAsia"/>
                        <w:sz w:val="24"/>
                      </w:rPr>
                      <w:t>处罚前告知</w:t>
                    </w:r>
                  </w:p>
                </w:txbxContent>
              </v:textbox>
            </v:rect>
            <v:line id="_x0000_s4853" o:spid="_x0000_s4853" o:spt="20" style="position:absolute;left:304;top:200;height:24;width:0;" filled="f" stroked="t" coordsize="21600,21600">
              <v:path arrowok="t"/>
              <v:fill on="f" focussize="0,0"/>
              <v:stroke color="#000000" endcap="round"/>
              <v:imagedata o:title=""/>
              <o:lock v:ext="edit" aspectratio="f"/>
            </v:line>
            <v:shape id="_x0000_s4854" o:spid="_x0000_s4854" style="position:absolute;left:300;top:222;height:8;width:8;" fillcolor="#000000" filled="t" stroked="t" coordsize="138,138" path="m69,138l0,0hdc43,22,95,22,138,0hal69,138xe">
              <v:path arrowok="t"/>
              <v:fill on="t" color2="#FFFFFF" focussize="0,0"/>
              <v:stroke weight="0pt" color="#000000"/>
              <v:imagedata o:title=""/>
              <o:lock v:ext="edit" aspectratio="f"/>
            </v:shape>
            <v:line id="_x0000_s4855" o:spid="_x0000_s4855" o:spt="20" style="position:absolute;left:304;top:265;height:26;width:0;" filled="f" stroked="t" coordsize="21600,21600">
              <v:path arrowok="t"/>
              <v:fill on="f" focussize="0,0"/>
              <v:stroke color="#000000" endcap="round"/>
              <v:imagedata o:title=""/>
              <o:lock v:ext="edit" aspectratio="f"/>
            </v:line>
            <v:shape id="_x0000_s4856" o:spid="_x0000_s4856" style="position:absolute;left:300;top:289;height:8;width:8;" fillcolor="#000000" filled="t" stroked="t" coordsize="138,138" path="m69,138l0,0hdc43,22,95,22,138,0hal69,138xe">
              <v:path arrowok="t"/>
              <v:fill on="t" color2="#FFFFFF" focussize="0,0"/>
              <v:stroke weight="0pt" color="#000000"/>
              <v:imagedata o:title=""/>
              <o:lock v:ext="edit" aspectratio="f"/>
            </v:shape>
            <v:line id="_x0000_s4857" o:spid="_x0000_s4857" o:spt="20" style="position:absolute;left:304;top:340;height:17;width:0;" filled="f" stroked="t" coordsize="21600,21600">
              <v:path arrowok="t"/>
              <v:fill on="f" focussize="0,0"/>
              <v:stroke color="#000000" endcap="round"/>
              <v:imagedata o:title=""/>
              <o:lock v:ext="edit" aspectratio="f"/>
            </v:line>
            <v:shape id="_x0000_s4858" o:spid="_x0000_s4858" style="position:absolute;left:300;top:355;height:8;width:8;" fillcolor="#000000" filled="t" stroked="t" coordsize="138,138" path="m69,138l0,0hdc43,22,95,22,138,0hal138,0,69,138xe">
              <v:path arrowok="t"/>
              <v:fill on="t" color2="#FFFFFF" focussize="0,0"/>
              <v:stroke weight="0pt" color="#000000"/>
              <v:imagedata o:title=""/>
              <o:lock v:ext="edit" aspectratio="f"/>
            </v:shape>
            <v:line id="_x0000_s4859" o:spid="_x0000_s4859" o:spt="20" style="position:absolute;left:304;top:399;height:18;width:0;" filled="f" stroked="t" coordsize="21600,21600">
              <v:path arrowok="t"/>
              <v:fill on="f" focussize="0,0"/>
              <v:stroke color="#000000" endcap="round"/>
              <v:imagedata o:title=""/>
              <o:lock v:ext="edit" aspectratio="f"/>
            </v:line>
            <v:shape id="_x0000_s4860" o:spid="_x0000_s4860" style="position:absolute;left:300;top:415;height:8;width:8;" fillcolor="#000000" filled="t" stroked="t" coordsize="138,138" path="m69,138l0,0hdc43,21,95,21,138,0hal69,138xe">
              <v:path arrowok="t"/>
              <v:fill on="t" color2="#FFFFFF" focussize="0,0"/>
              <v:stroke weight="0pt" color="#000000"/>
              <v:imagedata o:title=""/>
              <o:lock v:ext="edit" aspectratio="f"/>
            </v:shape>
            <v:shape id="_x0000_s4861" o:spid="_x0000_s4861" style="position:absolute;left:244;top:626;height:47;width:120;" filled="f" stroked="t" coordsize="120,47" path="m0,24l60,0,120,24,60,47,0,24xe">
              <v:path arrowok="t"/>
              <v:fill on="f" focussize="0,0"/>
              <v:stroke weight="1.5pt" color="#000000" endcap="round"/>
              <v:imagedata o:title=""/>
              <o:lock v:ext="edit" aspectratio="f"/>
            </v:shape>
            <v:rect id="_x0000_s4862" o:spid="_x0000_s4862" o:spt="1" style="position:absolute;left:277;top:640;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4863" o:spid="_x0000_s4863" o:spt="1" style="position:absolute;left:313;top:640;height:21;width:16;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4864" o:spid="_x0000_s4864" style="position:absolute;left:244;top:693;height:45;width:120;" filled="f" stroked="t" coordsize="120,45" path="m0,22l60,0,120,22,60,45,0,22xe">
              <v:path arrowok="t"/>
              <v:fill on="f" focussize="0,0"/>
              <v:stroke weight="1.5pt" color="#000000" endcap="round"/>
              <v:imagedata o:title=""/>
              <o:lock v:ext="edit" aspectratio="f"/>
            </v:shape>
            <v:rect id="_x0000_s4865" o:spid="_x0000_s4865" o:spt="1" style="position:absolute;left:277;top:706;height:21;width:16;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4866" o:spid="_x0000_s4866" o:spt="1" style="position:absolute;left:313;top:706;height:21;width:16;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4867" o:spid="_x0000_s4867" style="position:absolute;left:244;top:779;height:44;width:120;" filled="f" stroked="t" coordsize="120,44" path="m0,22l60,0,120,22,60,44,0,22xe">
              <v:path arrowok="t"/>
              <v:fill on="f" focussize="0,0"/>
              <v:stroke weight="1.5pt" color="#000000" endcap="round"/>
              <v:imagedata o:title=""/>
              <o:lock v:ext="edit" aspectratio="f"/>
            </v:shape>
            <v:rect id="_x0000_s4868" o:spid="_x0000_s4868" o:spt="1" style="position:absolute;left:277;top:792;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4869" o:spid="_x0000_s4869" o:spt="1" style="position:absolute;left:313;top:792;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shape id="_x0000_s4870" o:spid="_x0000_s4870" style="position:absolute;left:244;top:845;height:41;width:120;" filled="f" stroked="t" coordsize="2231,731" path="m365,731l1865,731hdc2067,731,2231,568,2231,366c2231,164,2067,0,1865,0c1865,0,1865,0,1865,0hal1865,0,365,0hdc163,0,0,164,0,366c0,568,163,731,365,731haxe">
              <v:path arrowok="t"/>
              <v:fill on="f" focussize="0,0"/>
              <v:stroke weight="1.5pt" color="#000000" endcap="round"/>
              <v:imagedata o:title=""/>
              <o:lock v:ext="edit" aspectratio="f"/>
            </v:shape>
            <v:rect id="_x0000_s4871" o:spid="_x0000_s4871" o:spt="1" style="position:absolute;left:277;top:856;height:21;width:16;mso-wrap-style:none;" filled="f" stroked="f" coordsize="21600,21600">
              <v:path/>
              <v:fill on="f" focussize="0,0"/>
              <v:stroke on="f"/>
              <v:imagedata o:title=""/>
              <o:lock v:ext="edit" aspectratio="f"/>
              <v:textbox inset="0mm,0mm,0mm,0mm" style="mso-fit-shape-to-text:t;">
                <w:txbxContent>
                  <w:p>
                    <w:r>
                      <w:rPr>
                        <w:rFonts w:hint="eastAsia"/>
                        <w:sz w:val="24"/>
                      </w:rPr>
                      <w:t>结</w:t>
                    </w:r>
                  </w:p>
                </w:txbxContent>
              </v:textbox>
            </v:rect>
            <v:rect id="_x0000_s4872" o:spid="_x0000_s4872" o:spt="1" style="position:absolute;left:313;top:856;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line id="_x0000_s4873" o:spid="_x0000_s4873" o:spt="20" style="position:absolute;left:304;top:467;height:153;width:0;" filled="f" stroked="t" coordsize="21600,21600">
              <v:path arrowok="t"/>
              <v:fill on="f" focussize="0,0"/>
              <v:stroke color="#000000" endcap="round"/>
              <v:imagedata o:title=""/>
              <o:lock v:ext="edit" aspectratio="f"/>
            </v:line>
            <v:shape id="_x0000_s4874" o:spid="_x0000_s4874" style="position:absolute;left:300;top:618;height:8;width:8;" fillcolor="#000000" filled="t" stroked="t" coordsize="138,138" path="m69,138l0,0hdc43,22,95,22,138,0hal69,138xe">
              <v:path arrowok="t"/>
              <v:fill on="t" color2="#FFFFFF" focussize="0,0"/>
              <v:stroke weight="0pt" color="#000000"/>
              <v:imagedata o:title=""/>
              <o:lock v:ext="edit" aspectratio="f"/>
            </v:shape>
            <v:line id="_x0000_s4875" o:spid="_x0000_s4875" o:spt="20" style="position:absolute;left:304;top:673;height:14;width:0;" filled="f" stroked="t" coordsize="21600,21600">
              <v:path arrowok="t"/>
              <v:fill on="f" focussize="0,0"/>
              <v:stroke color="#000000" endcap="round"/>
              <v:imagedata o:title=""/>
              <o:lock v:ext="edit" aspectratio="f"/>
            </v:line>
            <v:shape id="_x0000_s4876" o:spid="_x0000_s4876" style="position:absolute;left:300;top:685;height:8;width:8;" fillcolor="#000000" filled="t" stroked="t" coordsize="138,139" path="m69,139l0,0hdc43,22,95,22,138,0hal138,0,69,139xe">
              <v:path arrowok="t"/>
              <v:fill on="t" color2="#FFFFFF" focussize="0,0"/>
              <v:stroke weight="0pt" color="#000000"/>
              <v:imagedata o:title=""/>
              <o:lock v:ext="edit" aspectratio="f"/>
            </v:shape>
            <v:line id="_x0000_s4877" o:spid="_x0000_s4877" o:spt="20" style="position:absolute;left:304;top:738;height:35;width:0;" filled="f" stroked="t" coordsize="21600,21600">
              <v:path arrowok="t"/>
              <v:fill on="f" focussize="0,0"/>
              <v:stroke color="#000000" endcap="round"/>
              <v:imagedata o:title=""/>
              <o:lock v:ext="edit" aspectratio="f"/>
            </v:line>
            <v:shape id="_x0000_s4878" o:spid="_x0000_s4878" style="position:absolute;left:300;top:771;height:8;width:8;" fillcolor="#000000" filled="t" stroked="t" coordsize="138,139" path="m69,139l0,0hdc43,22,95,22,138,0hal69,139xe">
              <v:path arrowok="t"/>
              <v:fill on="t" color2="#FFFFFF" focussize="0,0"/>
              <v:stroke weight="0pt" color="#000000"/>
              <v:imagedata o:title=""/>
              <o:lock v:ext="edit" aspectratio="f"/>
            </v:shape>
            <v:line id="_x0000_s4879" o:spid="_x0000_s4879" o:spt="20" style="position:absolute;left:304;top:823;height:16;width:0;" filled="f" stroked="t" coordsize="21600,21600">
              <v:path arrowok="t"/>
              <v:fill on="f" focussize="0,0"/>
              <v:stroke color="#000000" endcap="round"/>
              <v:imagedata o:title=""/>
              <o:lock v:ext="edit" aspectratio="f"/>
            </v:line>
            <v:shape id="_x0000_s4880" o:spid="_x0000_s4880" style="position:absolute;left:300;top:837;height:8;width:8;" fillcolor="#000000" filled="t" stroked="t" coordsize="138,138" path="m69,138l0,0hdc43,22,95,22,138,0hal69,138xe">
              <v:path arrowok="t"/>
              <v:fill on="t" color2="#FFFFFF" focussize="0,0"/>
              <v:stroke weight="0pt" color="#000000"/>
              <v:imagedata o:title=""/>
              <o:lock v:ext="edit" aspectratio="f"/>
            </v:shape>
            <v:shape id="_x0000_s4881" o:spid="_x0000_s4881" style="position:absolute;left:98;top:207;height:48;width:132;" filled="f" stroked="t" coordsize="132,48" path="m0,24l66,0,132,24,66,48,0,24xe">
              <v:path arrowok="t"/>
              <v:fill on="f" focussize="0,0"/>
              <v:stroke color="#000000" endcap="round"/>
              <v:imagedata o:title=""/>
              <o:lock v:ext="edit" aspectratio="f"/>
            </v:shape>
            <v:rect id="_x0000_s4882" o:spid="_x0000_s4882" o:spt="1" style="position:absolute;left:130;top:217;height:21;width:96;mso-wrap-style:none;" filled="f" stroked="f" coordsize="21600,21600">
              <v:path/>
              <v:fill on="f" focussize="0,0"/>
              <v:stroke on="f"/>
              <v:imagedata o:title=""/>
              <o:lock v:ext="edit" aspectratio="f"/>
              <v:textbox inset="0mm,0mm,0mm,0mm" style="mso-fit-shape-to-text:t;">
                <w:txbxContent>
                  <w:p>
                    <w:r>
                      <w:rPr>
                        <w:rFonts w:hint="eastAsia"/>
                        <w:sz w:val="24"/>
                      </w:rPr>
                      <w:t>表明执法身份</w:t>
                    </w:r>
                  </w:p>
                </w:txbxContent>
              </v:textbox>
            </v:rect>
            <v:rect id="_x0000_s4883" o:spid="_x0000_s4883" o:spt="1" style="position:absolute;left:130;top:233;height:21;width:96;mso-wrap-style:none;" filled="f" stroked="f" coordsize="21600,21600">
              <v:path/>
              <v:fill on="f" focussize="0,0"/>
              <v:stroke on="f"/>
              <v:imagedata o:title=""/>
              <o:lock v:ext="edit" aspectratio="f"/>
              <v:textbox inset="0mm,0mm,0mm,0mm" style="mso-fit-shape-to-text:t;">
                <w:txbxContent>
                  <w:p>
                    <w:r>
                      <w:rPr>
                        <w:rFonts w:hint="eastAsia"/>
                        <w:sz w:val="24"/>
                      </w:rPr>
                      <w:t>指出违法事实</w:t>
                    </w:r>
                  </w:p>
                </w:txbxContent>
              </v:textbox>
            </v:rect>
            <v:shape id="_x0000_s4884" o:spid="_x0000_s4884" style="position:absolute;left:98;top:271;height:64;width:132;" filled="f" stroked="t" coordsize="132,64" path="m0,32l66,0,132,32,66,64,0,32xe">
              <v:path arrowok="t"/>
              <v:fill on="f" focussize="0,0"/>
              <v:stroke color="#000000" endcap="round"/>
              <v:imagedata o:title=""/>
              <o:lock v:ext="edit" aspectratio="f"/>
            </v:shape>
            <v:rect id="_x0000_s4885" o:spid="_x0000_s4885" o:spt="1" style="position:absolute;left:130;top:289;height:21;width:96;mso-wrap-style:none;" filled="f" stroked="f" coordsize="21600,21600">
              <v:path/>
              <v:fill on="f" focussize="0,0"/>
              <v:stroke on="f"/>
              <v:imagedata o:title=""/>
              <o:lock v:ext="edit" aspectratio="f"/>
              <v:textbox inset="0mm,0mm,0mm,0mm" style="mso-fit-shape-to-text:t;">
                <w:txbxContent>
                  <w:p>
                    <w:r>
                      <w:rPr>
                        <w:rFonts w:hint="eastAsia"/>
                        <w:sz w:val="24"/>
                      </w:rPr>
                      <w:t>说明处罚理由</w:t>
                    </w:r>
                  </w:p>
                </w:txbxContent>
              </v:textbox>
            </v:rect>
            <v:rect id="_x0000_s4886" o:spid="_x0000_s4886" o:spt="1" style="position:absolute;left:130;top:305;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shape id="_x0000_s4887" o:spid="_x0000_s4887" style="position:absolute;left:98;top:368;height:48;width:132;" filled="f" stroked="t" coordsize="132,48" path="m0,24l66,0,132,24,66,48,0,24xe">
              <v:path arrowok="t"/>
              <v:fill on="f" focussize="0,0"/>
              <v:stroke color="#000000" endcap="round"/>
              <v:imagedata o:title=""/>
              <o:lock v:ext="edit" aspectratio="f"/>
            </v:shape>
            <v:rect id="_x0000_s4888" o:spid="_x0000_s4888" o:spt="1" style="position:absolute;left:130;top:378;height:21;width:96;mso-wrap-style:none;" filled="f" stroked="f" coordsize="21600,21600">
              <v:path/>
              <v:fill on="f" focussize="0,0"/>
              <v:stroke on="f"/>
              <v:imagedata o:title=""/>
              <o:lock v:ext="edit" aspectratio="f"/>
              <v:textbox inset="0mm,0mm,0mm,0mm" style="mso-fit-shape-to-text:t;">
                <w:txbxContent>
                  <w:p>
                    <w:r>
                      <w:rPr>
                        <w:rFonts w:hint="eastAsia"/>
                        <w:sz w:val="24"/>
                      </w:rPr>
                      <w:t>制作处罚决定</w:t>
                    </w:r>
                  </w:p>
                </w:txbxContent>
              </v:textbox>
            </v:rect>
            <v:rect id="_x0000_s4889" o:spid="_x0000_s4889" o:spt="1" style="position:absolute;left:130;top:394;height:21;width:16;mso-wrap-style:none;" filled="f" stroked="f" coordsize="21600,21600">
              <v:path/>
              <v:fill on="f" focussize="0,0"/>
              <v:stroke on="f"/>
              <v:imagedata o:title=""/>
              <o:lock v:ext="edit" aspectratio="f"/>
              <v:textbox inset="0mm,0mm,0mm,0mm" style="mso-fit-shape-to-text:t;">
                <w:txbxContent>
                  <w:p>
                    <w:r>
                      <w:rPr>
                        <w:rFonts w:hint="eastAsia"/>
                        <w:sz w:val="24"/>
                      </w:rPr>
                      <w:t>书</w:t>
                    </w:r>
                  </w:p>
                </w:txbxContent>
              </v:textbox>
            </v:rect>
            <v:rect id="_x0000_s4890" o:spid="_x0000_s4890" o:spt="1" style="position:absolute;left:141;top:39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891" o:spid="_x0000_s4891" o:spt="1" style="position:absolute;left:153;top:394;height:21;width:64;mso-wrap-style:none;" filled="f" stroked="f" coordsize="21600,21600">
              <v:path/>
              <v:fill on="f" focussize="0,0"/>
              <v:stroke on="f"/>
              <v:imagedata o:title=""/>
              <o:lock v:ext="edit" aspectratio="f"/>
              <v:textbox inset="0mm,0mm,0mm,0mm" style="mso-fit-shape-to-text:t;">
                <w:txbxContent>
                  <w:p>
                    <w:r>
                      <w:rPr>
                        <w:rFonts w:hint="eastAsia"/>
                        <w:sz w:val="24"/>
                      </w:rPr>
                      <w:t>当场交付</w:t>
                    </w:r>
                  </w:p>
                </w:txbxContent>
              </v:textbox>
            </v:rect>
            <v:rect id="_x0000_s4892" o:spid="_x0000_s4892" o:spt="1" style="position:absolute;left:83;top:462;height:49;width:162;" filled="f" stroked="t" coordsize="21600,21600">
              <v:path/>
              <v:fill on="f" focussize="0,0"/>
              <v:stroke color="#000000" joinstyle="round" endcap="round"/>
              <v:imagedata o:title=""/>
              <o:lock v:ext="edit" aspectratio="f"/>
            </v:rect>
            <v:rect id="_x0000_s4893" o:spid="_x0000_s4893" o:spt="1" style="position:absolute;left:90;top:465;height:21;width:80;mso-wrap-style:none;" filled="f" stroked="f" coordsize="21600,21600">
              <v:path/>
              <v:fill on="f" focussize="0,0"/>
              <v:stroke on="f"/>
              <v:imagedata o:title=""/>
              <o:lock v:ext="edit" aspectratio="f"/>
              <v:textbox inset="0mm,0mm,0mm,0mm" style="mso-fit-shape-to-text:t;">
                <w:txbxContent>
                  <w:p>
                    <w:r>
                      <w:rPr>
                        <w:rFonts w:hint="eastAsia"/>
                        <w:sz w:val="24"/>
                      </w:rPr>
                      <w:t>执行当事人</w:t>
                    </w:r>
                  </w:p>
                </w:txbxContent>
              </v:textbox>
            </v:rect>
            <v:rect id="_x0000_s4894" o:spid="_x0000_s4894" o:spt="1" style="position:absolute;left:147;top:463;height:21;width:16;mso-wrap-style:none;" filled="f" stroked="f" coordsize="21600,21600">
              <v:path/>
              <v:fill on="f" focussize="0,0"/>
              <v:stroke on="f"/>
              <v:imagedata o:title=""/>
              <o:lock v:ext="edit" aspectratio="f"/>
              <v:textbox inset="0mm,0mm,0mm,0mm" style="mso-fit-shape-to-text:t;">
                <w:txbxContent>
                  <w:p>
                    <w:r>
                      <w:rPr>
                        <w:sz w:val="24"/>
                      </w:rPr>
                      <w:t>15</w:t>
                    </w:r>
                  </w:p>
                </w:txbxContent>
              </v:textbox>
            </v:rect>
            <v:rect id="_x0000_s4895" o:spid="_x0000_s4895" o:spt="1" style="position:absolute;left:159;top:465;height:21;width:112;mso-wrap-style:none;" filled="f" stroked="f" coordsize="21600,21600">
              <v:path/>
              <v:fill on="f" focussize="0,0"/>
              <v:stroke on="f"/>
              <v:imagedata o:title=""/>
              <o:lock v:ext="edit" aspectratio="f"/>
              <v:textbox inset="0mm,0mm,0mm,0mm" style="mso-fit-shape-to-text:t;">
                <w:txbxContent>
                  <w:p>
                    <w:r>
                      <w:rPr>
                        <w:rFonts w:hint="eastAsia"/>
                        <w:sz w:val="24"/>
                      </w:rPr>
                      <w:t>日内到指定银行</w:t>
                    </w:r>
                  </w:p>
                </w:txbxContent>
              </v:textbox>
            </v:rect>
            <v:rect id="_x0000_s4896" o:spid="_x0000_s4896" o:spt="1" style="position:absolute;left:90;top:480;height:21;width:64;mso-wrap-style:none;" filled="f" stroked="f" coordsize="21600,21600">
              <v:path/>
              <v:fill on="f" focussize="0,0"/>
              <v:stroke on="f"/>
              <v:imagedata o:title=""/>
              <o:lock v:ext="edit" aspectratio="f"/>
              <v:textbox inset="0mm,0mm,0mm,0mm" style="mso-fit-shape-to-text:t;">
                <w:txbxContent>
                  <w:p>
                    <w:r>
                      <w:rPr>
                        <w:rFonts w:hint="eastAsia"/>
                        <w:sz w:val="24"/>
                      </w:rPr>
                      <w:t>缴纳罚款</w:t>
                    </w:r>
                  </w:p>
                </w:txbxContent>
              </v:textbox>
            </v:rect>
            <v:rect id="_x0000_s4897" o:spid="_x0000_s4897" o:spt="1" style="position:absolute;left:135;top:48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898" o:spid="_x0000_s4898" o:spt="1" style="position:absolute;left:147;top:480;height:21;width:128;mso-wrap-style:none;" filled="f" stroked="f" coordsize="21600,21600">
              <v:path/>
              <v:fill on="f" focussize="0,0"/>
              <v:stroke on="f"/>
              <v:imagedata o:title=""/>
              <o:lock v:ext="edit" aspectratio="f"/>
              <v:textbox inset="0mm,0mm,0mm,0mm" style="mso-fit-shape-to-text:t;">
                <w:txbxContent>
                  <w:p>
                    <w:r>
                      <w:rPr>
                        <w:rFonts w:hint="eastAsia"/>
                        <w:sz w:val="24"/>
                      </w:rPr>
                      <w:t>在事后难以执行的</w:t>
                    </w:r>
                  </w:p>
                </w:txbxContent>
              </v:textbox>
            </v:rect>
            <v:rect id="_x0000_s4899" o:spid="_x0000_s4899" o:spt="1" style="position:absolute;left:101;top:496;height:21;width:176;mso-wrap-style:none;" filled="f" stroked="f" coordsize="21600,21600">
              <v:path/>
              <v:fill on="f" focussize="0,0"/>
              <v:stroke on="f"/>
              <v:imagedata o:title=""/>
              <o:lock v:ext="edit" aspectratio="f"/>
              <v:textbox inset="0mm,0mm,0mm,0mm" style="mso-fit-shape-to-text:t;">
                <w:txbxContent>
                  <w:p>
                    <w:r>
                      <w:rPr>
                        <w:rFonts w:hint="eastAsia"/>
                        <w:sz w:val="24"/>
                      </w:rPr>
                      <w:t>以及特殊情况下当场收缴</w:t>
                    </w:r>
                  </w:p>
                </w:txbxContent>
              </v:textbox>
            </v:rect>
            <v:rect id="_x0000_s4900" o:spid="_x0000_s4900" o:spt="1" style="position:absolute;left:104;top:571;height:44;width:121;" filled="f" stroked="t" coordsize="21600,21600">
              <v:path/>
              <v:fill on="f" focussize="0,0"/>
              <v:stroke color="#000000" joinstyle="round" endcap="round"/>
              <v:imagedata o:title=""/>
              <o:lock v:ext="edit" aspectratio="f"/>
            </v:rect>
            <v:rect id="_x0000_s4901" o:spid="_x0000_s4901" o:spt="1" style="position:absolute;left:141;top:588;height:21;width:64;mso-wrap-style:none;" filled="f" stroked="f" coordsize="21600,21600">
              <v:path/>
              <v:fill on="f" focussize="0,0"/>
              <v:stroke on="f"/>
              <v:imagedata o:title=""/>
              <o:lock v:ext="edit" aspectratio="f"/>
              <v:textbox inset="0mm,0mm,0mm,0mm" style="mso-fit-shape-to-text:t;">
                <w:txbxContent>
                  <w:p>
                    <w:r>
                      <w:rPr>
                        <w:rFonts w:hint="eastAsia"/>
                        <w:sz w:val="24"/>
                      </w:rPr>
                      <w:t>报告备案</w:t>
                    </w:r>
                  </w:p>
                </w:txbxContent>
              </v:textbox>
            </v:rect>
            <v:shape id="_x0000_s4902" o:spid="_x0000_s4902" style="position:absolute;left:4;top:287;height:32;width:74;" filled="f" stroked="t" coordsize="1394,567" path="m283,567l1111,567hdc1268,567,1394,440,1394,283c1394,127,1268,0,1111,0c1111,0,1111,0,1111,0hal1111,0,283,0hdc127,0,0,127,0,283c0,440,127,567,283,567haxe">
              <v:path arrowok="t"/>
              <v:fill on="f" focussize="0,0"/>
              <v:stroke color="#000000" endcap="round"/>
              <v:imagedata o:title=""/>
              <o:lock v:ext="edit" aspectratio="f"/>
            </v:shape>
            <v:rect id="_x0000_s4903" o:spid="_x0000_s4903" o:spt="1" style="position:absolute;left:18;top:297;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4904" o:spid="_x0000_s4904" o:spt="1" style="position:absolute;left:1;top:374;height:35;width:73;" filled="f" stroked="t" coordsize="21600,21600">
              <v:path/>
              <v:fill on="f" focussize="0,0"/>
              <v:stroke color="#000000" joinstyle="round" endcap="round"/>
              <v:imagedata o:title=""/>
              <o:lock v:ext="edit" aspectratio="f"/>
            </v:rect>
            <v:rect id="_x0000_s4905" o:spid="_x0000_s4905" o:spt="1" style="position:absolute;left:3;top:378;height:21;width:96;mso-wrap-style:none;" filled="f" stroked="f" coordsize="21600,21600">
              <v:path/>
              <v:fill on="f" focussize="0,0"/>
              <v:stroke on="f"/>
              <v:imagedata o:title=""/>
              <o:lock v:ext="edit" aspectratio="f"/>
              <v:textbox inset="0mm,0mm,0mm,0mm" style="mso-fit-shape-to-text:t;">
                <w:txbxContent>
                  <w:p>
                    <w:r>
                      <w:rPr>
                        <w:rFonts w:hint="eastAsia"/>
                        <w:sz w:val="24"/>
                      </w:rPr>
                      <w:t>进入行政复议</w:t>
                    </w:r>
                  </w:p>
                </w:txbxContent>
              </v:textbox>
            </v:rect>
            <v:rect id="_x0000_s4906" o:spid="_x0000_s4906" o:spt="1" style="position:absolute;left:9;top:394;height:21;width:80;mso-wrap-style:none;" filled="f" stroked="f" coordsize="21600,21600">
              <v:path/>
              <v:fill on="f" focussize="0,0"/>
              <v:stroke on="f"/>
              <v:imagedata o:title=""/>
              <o:lock v:ext="edit" aspectratio="f"/>
              <v:textbox inset="0mm,0mm,0mm,0mm" style="mso-fit-shape-to-text:t;">
                <w:txbxContent>
                  <w:p>
                    <w:r>
                      <w:rPr>
                        <w:rFonts w:hint="eastAsia"/>
                        <w:sz w:val="24"/>
                      </w:rPr>
                      <w:t>或诉讼流程</w:t>
                    </w:r>
                  </w:p>
                </w:txbxContent>
              </v:textbox>
            </v:rect>
            <v:rect id="_x0000_s4907" o:spid="_x0000_s4907" o:spt="1" style="position:absolute;left:1;top:464;height:45;width:73;" filled="f" stroked="t" coordsize="21600,21600">
              <v:path/>
              <v:fill on="f" focussize="0,0"/>
              <v:stroke color="#000000" joinstyle="round" endcap="round"/>
              <v:imagedata o:title=""/>
              <o:lock v:ext="edit" aspectratio="f"/>
            </v:rect>
            <v:rect id="_x0000_s4908" o:spid="_x0000_s4908" o:spt="1" style="position:absolute;left:3;top:472;height:21;width:96;mso-wrap-style:none;" filled="f" stroked="f" coordsize="21600,21600">
              <v:path/>
              <v:fill on="f" focussize="0,0"/>
              <v:stroke on="f"/>
              <v:imagedata o:title=""/>
              <o:lock v:ext="edit" aspectratio="f"/>
              <v:textbox inset="0mm,0mm,0mm,0mm" style="mso-fit-shape-to-text:t;">
                <w:txbxContent>
                  <w:p>
                    <w:r>
                      <w:rPr>
                        <w:rFonts w:hint="eastAsia"/>
                        <w:sz w:val="24"/>
                      </w:rPr>
                      <w:t>复议决定或行</w:t>
                    </w:r>
                  </w:p>
                </w:txbxContent>
              </v:textbox>
            </v:rect>
            <v:rect id="_x0000_s4909" o:spid="_x0000_s4909" o:spt="1" style="position:absolute;left:3;top:488;height:21;width:32;mso-wrap-style:none;" filled="f" stroked="f" coordsize="21600,21600">
              <v:path/>
              <v:fill on="f" focussize="0,0"/>
              <v:stroke on="f"/>
              <v:imagedata o:title=""/>
              <o:lock v:ext="edit" aspectratio="f"/>
              <v:textbox inset="0mm,0mm,0mm,0mm" style="mso-fit-shape-to-text:t;">
                <w:txbxContent>
                  <w:p>
                    <w:r>
                      <w:rPr>
                        <w:rFonts w:hint="eastAsia"/>
                        <w:sz w:val="24"/>
                      </w:rPr>
                      <w:t>政判</w:t>
                    </w:r>
                  </w:p>
                </w:txbxContent>
              </v:textbox>
            </v:rect>
            <v:rect id="_x0000_s4910" o:spid="_x0000_s4910" o:spt="1" style="position:absolute;left:26;top:48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911" o:spid="_x0000_s4911" o:spt="1" style="position:absolute;left:38;top:488;height:21;width:16;mso-wrap-style:none;" filled="f" stroked="f" coordsize="21600,21600">
              <v:path/>
              <v:fill on="f" focussize="0,0"/>
              <v:stroke on="f"/>
              <v:imagedata o:title=""/>
              <o:lock v:ext="edit" aspectratio="f"/>
              <v:textbox inset="0mm,0mm,0mm,0mm" style="mso-fit-shape-to-text:t;">
                <w:txbxContent>
                  <w:p>
                    <w:r>
                      <w:rPr>
                        <w:rFonts w:hint="eastAsia"/>
                        <w:sz w:val="24"/>
                      </w:rPr>
                      <w:t>裁</w:t>
                    </w:r>
                  </w:p>
                </w:txbxContent>
              </v:textbox>
            </v:rect>
            <v:rect id="_x0000_s4912" o:spid="_x0000_s4912" o:spt="1" style="position:absolute;left:49;top:48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913" o:spid="_x0000_s4913" o:spt="1" style="position:absolute;left:61;top:488;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4914" o:spid="_x0000_s4914" o:spt="1" style="position:absolute;left:1;top:571;height:44;width:73;" filled="f" stroked="t" coordsize="21600,21600">
              <v:path/>
              <v:fill on="f" focussize="0,0"/>
              <v:stroke color="#000000" joinstyle="round" endcap="round"/>
              <v:imagedata o:title=""/>
              <o:lock v:ext="edit" aspectratio="f"/>
            </v:rect>
            <v:rect id="_x0000_s4915" o:spid="_x0000_s4915" o:spt="1" style="position:absolute;left:20;top:588;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4916" o:spid="_x0000_s4916" o:spt="1" style="position:absolute;left:44;top:588;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rect id="_x0000_s4917" o:spid="_x0000_s4917" o:spt="1" style="position:absolute;left:91;top:744;height:42;width:89;" filled="f" stroked="t" coordsize="21600,21600">
              <v:path/>
              <v:fill on="f" focussize="0,0"/>
              <v:stroke color="#000000" joinstyle="round" endcap="round"/>
              <v:imagedata o:title=""/>
              <o:lock v:ext="edit" aspectratio="f"/>
            </v:rect>
            <v:rect id="_x0000_s4918" o:spid="_x0000_s4918" o:spt="1" style="position:absolute;left:112;top:751;height:21;width:64;mso-wrap-style:none;" filled="f" stroked="f" coordsize="21600,21600">
              <v:path/>
              <v:fill on="f" focussize="0,0"/>
              <v:stroke on="f"/>
              <v:imagedata o:title=""/>
              <o:lock v:ext="edit" aspectratio="f"/>
              <v:textbox inset="0mm,0mm,0mm,0mm" style="mso-fit-shape-to-text:t;">
                <w:txbxContent>
                  <w:p>
                    <w:r>
                      <w:rPr>
                        <w:rFonts w:hint="eastAsia"/>
                        <w:sz w:val="24"/>
                      </w:rPr>
                      <w:t>行政复议</w:t>
                    </w:r>
                  </w:p>
                </w:txbxContent>
              </v:textbox>
            </v:rect>
            <v:rect id="_x0000_s4919" o:spid="_x0000_s4919" o:spt="1" style="position:absolute;left:118;top:767;height:21;width:48;mso-wrap-style:none;" filled="f" stroked="f" coordsize="21600,21600">
              <v:path/>
              <v:fill on="f" focussize="0,0"/>
              <v:stroke on="f"/>
              <v:imagedata o:title=""/>
              <o:lock v:ext="edit" aspectratio="f"/>
              <v:textbox inset="0mm,0mm,0mm,0mm" style="mso-fit-shape-to-text:t;">
                <w:txbxContent>
                  <w:p>
                    <w:r>
                      <w:rPr>
                        <w:rFonts w:hint="eastAsia"/>
                        <w:sz w:val="24"/>
                      </w:rPr>
                      <w:t>或诉讼</w:t>
                    </w:r>
                  </w:p>
                </w:txbxContent>
              </v:textbox>
            </v:rect>
            <v:rect id="_x0000_s4920" o:spid="_x0000_s4920" o:spt="1" style="position:absolute;left:392;top:274;height:89;width:89;" filled="f" stroked="t" coordsize="21600,21600">
              <v:path/>
              <v:fill on="f" focussize="0,0"/>
              <v:stroke color="#000000" joinstyle="round" endcap="round"/>
              <v:imagedata o:title=""/>
              <o:lock v:ext="edit" aspectratio="f"/>
            </v:rect>
            <v:rect id="_x0000_s4921" o:spid="_x0000_s4921" o:spt="1" style="position:absolute;left:394;top:275;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4922" o:spid="_x0000_s4922" o:spt="1" style="position:absolute;left:400;top:277;height:21;width:64;mso-wrap-style:none;" filled="f" stroked="f" coordsize="21600,21600">
              <v:path/>
              <v:fill on="f" focussize="0,0"/>
              <v:stroke on="f"/>
              <v:imagedata o:title=""/>
              <o:lock v:ext="edit" aspectratio="f"/>
              <v:textbox inset="0mm,0mm,0mm,0mm" style="mso-fit-shape-to-text:t;">
                <w:txbxContent>
                  <w:p>
                    <w:r>
                      <w:rPr>
                        <w:rFonts w:hint="eastAsia"/>
                        <w:sz w:val="24"/>
                      </w:rPr>
                      <w:t>录制笔录</w:t>
                    </w:r>
                  </w:p>
                </w:txbxContent>
              </v:textbox>
            </v:rect>
            <v:rect id="_x0000_s4923" o:spid="_x0000_s4923" o:spt="1" style="position:absolute;left:442;top:277;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924" o:spid="_x0000_s4924" o:spt="1" style="position:absolute;left:402;top:291;height:21;width:80;mso-wrap-style:none;" filled="f" stroked="f" coordsize="21600,21600">
              <v:path/>
              <v:fill on="f" focussize="0,0"/>
              <v:stroke on="f"/>
              <v:imagedata o:title=""/>
              <o:lock v:ext="edit" aspectratio="f"/>
              <v:textbox inset="0mm,0mm,0mm,0mm" style="mso-fit-shape-to-text:t;">
                <w:txbxContent>
                  <w:p>
                    <w:r>
                      <w:rPr>
                        <w:rFonts w:hint="eastAsia"/>
                        <w:sz w:val="24"/>
                      </w:rPr>
                      <w:t>抽样取证等</w:t>
                    </w:r>
                  </w:p>
                </w:txbxContent>
              </v:textbox>
            </v:rect>
            <v:rect id="_x0000_s4925" o:spid="_x0000_s4925" o:spt="1" style="position:absolute;left:394;top:304;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4926" o:spid="_x0000_s4926" o:spt="1" style="position:absolute;left:400;top:306;height:21;width:64;mso-wrap-style:none;" filled="f" stroked="f" coordsize="21600,21600">
              <v:path/>
              <v:fill on="f" focussize="0,0"/>
              <v:stroke on="f"/>
              <v:imagedata o:title=""/>
              <o:lock v:ext="edit" aspectratio="f"/>
              <v:textbox inset="0mm,0mm,0mm,0mm" style="mso-fit-shape-to-text:t;">
                <w:txbxContent>
                  <w:p>
                    <w:r>
                      <w:rPr>
                        <w:rFonts w:hint="eastAsia"/>
                        <w:sz w:val="24"/>
                      </w:rPr>
                      <w:t>收集书证</w:t>
                    </w:r>
                  </w:p>
                </w:txbxContent>
              </v:textbox>
            </v:rect>
            <v:rect id="_x0000_s4927" o:spid="_x0000_s4927" o:spt="1" style="position:absolute;left:442;top:306;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928" o:spid="_x0000_s4928" o:spt="1" style="position:absolute;left:402;top:320;height:21;width:48;mso-wrap-style:none;" filled="f" stroked="f" coordsize="21600,21600">
              <v:path/>
              <v:fill on="f" focussize="0,0"/>
              <v:stroke on="f"/>
              <v:imagedata o:title=""/>
              <o:lock v:ext="edit" aspectratio="f"/>
              <v:textbox inset="0mm,0mm,0mm,0mm" style="mso-fit-shape-to-text:t;">
                <w:txbxContent>
                  <w:p>
                    <w:r>
                      <w:rPr>
                        <w:rFonts w:hint="eastAsia"/>
                        <w:sz w:val="24"/>
                      </w:rPr>
                      <w:t>物证等</w:t>
                    </w:r>
                  </w:p>
                </w:txbxContent>
              </v:textbox>
            </v:rect>
            <v:rect id="_x0000_s4929" o:spid="_x0000_s4929" o:spt="1" style="position:absolute;left:394;top:333;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4930" o:spid="_x0000_s4930" o:spt="1" style="position:absolute;left:400;top:335;height:21;width:32;mso-wrap-style:none;" filled="f" stroked="f" coordsize="21600,21600">
              <v:path/>
              <v:fill on="f" focussize="0,0"/>
              <v:stroke on="f"/>
              <v:imagedata o:title=""/>
              <o:lock v:ext="edit" aspectratio="f"/>
              <v:textbox inset="0mm,0mm,0mm,0mm" style="mso-fit-shape-to-text:t;">
                <w:txbxContent>
                  <w:p>
                    <w:r>
                      <w:rPr>
                        <w:rFonts w:hint="eastAsia"/>
                        <w:sz w:val="24"/>
                      </w:rPr>
                      <w:t>鉴定</w:t>
                    </w:r>
                  </w:p>
                </w:txbxContent>
              </v:textbox>
            </v:rect>
            <v:rect id="_x0000_s4931" o:spid="_x0000_s4931" o:spt="1" style="position:absolute;left:421;top:33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932" o:spid="_x0000_s4932" o:spt="1" style="position:absolute;left:431;top:335;height:21;width:48;mso-wrap-style:none;" filled="f" stroked="f" coordsize="21600,21600">
              <v:path/>
              <v:fill on="f" focussize="0,0"/>
              <v:stroke on="f"/>
              <v:imagedata o:title=""/>
              <o:lock v:ext="edit" aspectratio="f"/>
              <v:textbox inset="0mm,0mm,0mm,0mm" style="mso-fit-shape-to-text:t;">
                <w:txbxContent>
                  <w:p>
                    <w:r>
                      <w:rPr>
                        <w:rFonts w:hint="eastAsia"/>
                        <w:sz w:val="24"/>
                      </w:rPr>
                      <w:t>勘查等</w:t>
                    </w:r>
                  </w:p>
                </w:txbxContent>
              </v:textbox>
            </v:rect>
            <v:rect id="_x0000_s4933" o:spid="_x0000_s4933" o:spt="1" style="position:absolute;left:394;top:347;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4934" o:spid="_x0000_s4934" o:spt="1" style="position:absolute;left:400;top:349;height:21;width:96;mso-wrap-style:none;" filled="f" stroked="f" coordsize="21600,21600">
              <v:path/>
              <v:fill on="f" focussize="0,0"/>
              <v:stroke on="f"/>
              <v:imagedata o:title=""/>
              <o:lock v:ext="edit" aspectratio="f"/>
              <v:textbox inset="0mm,0mm,0mm,0mm" style="mso-fit-shape-to-text:t;">
                <w:txbxContent>
                  <w:p>
                    <w:r>
                      <w:rPr>
                        <w:rFonts w:hint="eastAsia"/>
                        <w:sz w:val="24"/>
                      </w:rPr>
                      <w:t>其他取证方式</w:t>
                    </w:r>
                  </w:p>
                </w:txbxContent>
              </v:textbox>
            </v:rect>
            <v:shape id="_x0000_s4935" o:spid="_x0000_s4935" style="position:absolute;left:495;top:304;height:29;width:75;" filled="f" stroked="t" coordsize="1398,522" path="m261,522l1137,522hdc1281,522,1398,405,1398,261c1398,117,1281,0,1137,0c1137,0,1137,0,1137,0hal1137,0,261,0hdc116,0,0,117,0,261c0,405,116,522,261,522haxe">
              <v:path arrowok="t"/>
              <v:fill on="f" focussize="0,0"/>
              <v:stroke color="#000000" endcap="round"/>
              <v:imagedata o:title=""/>
              <o:lock v:ext="edit" aspectratio="f"/>
            </v:shape>
            <v:rect id="_x0000_s4936" o:spid="_x0000_s4936" o:spt="1" style="position:absolute;left:510;top:306;height:21;width:64;mso-wrap-style:none;" filled="f" stroked="f" coordsize="21600,21600">
              <v:path/>
              <v:fill on="f" focussize="0,0"/>
              <v:stroke on="f"/>
              <v:imagedata o:title=""/>
              <o:lock v:ext="edit" aspectratio="f"/>
              <v:textbox inset="0mm,0mm,0mm,0mm" style="mso-fit-shape-to-text:t;">
                <w:txbxContent>
                  <w:p>
                    <w:r>
                      <w:rPr>
                        <w:rFonts w:hint="eastAsia"/>
                        <w:sz w:val="24"/>
                      </w:rPr>
                      <w:t>登记保全</w:t>
                    </w:r>
                  </w:p>
                </w:txbxContent>
              </v:textbox>
            </v:rect>
            <v:rect id="_x0000_s4937" o:spid="_x0000_s4937" o:spt="1" style="position:absolute;left:503;top:32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938" o:spid="_x0000_s4938" o:spt="1" style="position:absolute;left:513;top:319;height:21;width:8;mso-wrap-style:none;" filled="f" stroked="f" coordsize="21600,21600">
              <v:path/>
              <v:fill on="f" focussize="0,0"/>
              <v:stroke on="f"/>
              <v:imagedata o:title=""/>
              <o:lock v:ext="edit" aspectratio="f"/>
              <v:textbox inset="0mm,0mm,0mm,0mm" style="mso-fit-shape-to-text:t;">
                <w:txbxContent>
                  <w:p>
                    <w:r>
                      <w:rPr>
                        <w:sz w:val="24"/>
                      </w:rPr>
                      <w:t>7</w:t>
                    </w:r>
                  </w:p>
                </w:txbxContent>
              </v:textbox>
            </v:rect>
            <v:rect id="_x0000_s4939" o:spid="_x0000_s4939" o:spt="1" style="position:absolute;left:517;top:320;height:21;width:64;mso-wrap-style:none;" filled="f" stroked="f" coordsize="21600,21600">
              <v:path/>
              <v:fill on="f" focussize="0,0"/>
              <v:stroke on="f"/>
              <v:imagedata o:title=""/>
              <o:lock v:ext="edit" aspectratio="f"/>
              <v:textbox inset="0mm,0mm,0mm,0mm" style="mso-fit-shape-to-text:t;">
                <w:txbxContent>
                  <w:p>
                    <w:r>
                      <w:rPr>
                        <w:rFonts w:hint="eastAsia"/>
                        <w:sz w:val="24"/>
                      </w:rPr>
                      <w:t>日内决定</w:t>
                    </w:r>
                  </w:p>
                </w:txbxContent>
              </v:textbox>
            </v:rect>
            <v:rect id="_x0000_s4940" o:spid="_x0000_s4940" o:spt="1" style="position:absolute;left:554;top:32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shape id="_x0000_s4941" o:spid="_x0000_s4941" style="position:absolute;left:386;top:423;height:44;width:120;" filled="f" stroked="t" coordsize="120,44" path="m0,22l60,0,120,22,60,44,0,22xe">
              <v:path arrowok="t"/>
              <v:fill on="f" focussize="0,0"/>
              <v:stroke color="#000000" endcap="round"/>
              <v:imagedata o:title=""/>
              <o:lock v:ext="edit" aspectratio="f"/>
            </v:shape>
            <v:rect id="_x0000_s4942" o:spid="_x0000_s4942" o:spt="1" style="position:absolute;left:412;top:438;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4943" o:spid="_x0000_s4943" o:spt="1" style="position:absolute;left:495;top:487;height:41;width:83;" filled="f" stroked="t" coordsize="21600,21600">
              <v:path/>
              <v:fill on="f" focussize="0,0"/>
              <v:stroke color="#000000" joinstyle="round" endcap="round"/>
              <v:imagedata o:title=""/>
              <o:lock v:ext="edit" aspectratio="f"/>
            </v:rect>
            <v:rect id="_x0000_s4944" o:spid="_x0000_s4944" o:spt="1" style="position:absolute;left:505;top:489;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4945" o:spid="_x0000_s4945" o:spt="1" style="position:absolute;left:500;top:50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946" o:spid="_x0000_s4946" o:spt="1" style="position:absolute;left:509;top:503;height:21;width:112;mso-wrap-style:none;" filled="f" stroked="f" coordsize="21600,21600">
              <v:path/>
              <v:fill on="f" focussize="0,0"/>
              <v:stroke on="f"/>
              <v:imagedata o:title=""/>
              <o:lock v:ext="edit" aspectratio="f"/>
              <v:textbox inset="0mm,0mm,0mm,0mm" style="mso-fit-shape-to-text:t;">
                <w:txbxContent>
                  <w:p>
                    <w:r>
                      <w:rPr>
                        <w:rFonts w:hint="eastAsia"/>
                        <w:sz w:val="24"/>
                      </w:rPr>
                      <w:t>情节复杂或重大</w:t>
                    </w:r>
                  </w:p>
                </w:txbxContent>
              </v:textbox>
            </v:rect>
            <v:rect id="_x0000_s4947" o:spid="_x0000_s4947" o:spt="1" style="position:absolute;left:523;top:515;height:21;width:32;mso-wrap-style:none;" filled="f" stroked="f" coordsize="21600,21600">
              <v:path/>
              <v:fill on="f" focussize="0,0"/>
              <v:stroke on="f"/>
              <v:imagedata o:title=""/>
              <o:lock v:ext="edit" aspectratio="f"/>
              <v:textbox inset="0mm,0mm,0mm,0mm" style="mso-fit-shape-to-text:t;">
                <w:txbxContent>
                  <w:p>
                    <w:r>
                      <w:rPr>
                        <w:rFonts w:hint="eastAsia"/>
                        <w:sz w:val="24"/>
                      </w:rPr>
                      <w:t>处罚</w:t>
                    </w:r>
                  </w:p>
                </w:txbxContent>
              </v:textbox>
            </v:rect>
            <v:rect id="_x0000_s4948" o:spid="_x0000_s4948" o:spt="1" style="position:absolute;left:541;top:51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4949" o:spid="_x0000_s4949" o:spt="1" style="position:absolute;left:495;top:561;height:32;width:83;" filled="f" stroked="t" coordsize="21600,21600">
              <v:path/>
              <v:fill on="f" focussize="0,0"/>
              <v:stroke color="#000000" joinstyle="round" endcap="round"/>
              <v:imagedata o:title=""/>
              <o:lock v:ext="edit" aspectratio="f"/>
            </v:rect>
            <v:rect id="_x0000_s4950" o:spid="_x0000_s4950" o:spt="1" style="position:absolute;left:514;top:571;height:21;width:64;mso-wrap-style:none;" filled="f" stroked="f" coordsize="21600,21600">
              <v:path/>
              <v:fill on="f" focussize="0,0"/>
              <v:stroke on="f"/>
              <v:imagedata o:title=""/>
              <o:lock v:ext="edit" aspectratio="f"/>
              <v:textbox inset="0mm,0mm,0mm,0mm" style="mso-fit-shape-to-text:t;">
                <w:txbxContent>
                  <w:p>
                    <w:r>
                      <w:rPr>
                        <w:rFonts w:hint="eastAsia"/>
                        <w:sz w:val="24"/>
                      </w:rPr>
                      <w:t>集体讨论</w:t>
                    </w:r>
                  </w:p>
                </w:txbxContent>
              </v:textbox>
            </v:rect>
            <v:rect id="_x0000_s4951" o:spid="_x0000_s4951" o:spt="1" style="position:absolute;left:488;top:607;height:38;width:90;" filled="f" stroked="t" coordsize="21600,21600">
              <v:path/>
              <v:fill on="f" focussize="0,0"/>
              <v:stroke color="#000000" joinstyle="round" endcap="round"/>
              <v:imagedata o:title=""/>
              <o:lock v:ext="edit" aspectratio="f"/>
            </v:rect>
            <v:rect id="_x0000_s4952" o:spid="_x0000_s4952" o:spt="1" style="position:absolute;left:510;top:619;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4953" o:spid="_x0000_s4953" o:spt="1" style="position:absolute;left:488;top:660;height:30;width:90;" filled="f" stroked="t" coordsize="21600,21600">
              <v:path/>
              <v:fill on="f" focussize="0,0"/>
              <v:stroke color="#000000" joinstyle="round" endcap="round"/>
              <v:imagedata o:title=""/>
              <o:lock v:ext="edit" aspectratio="f"/>
            </v:rect>
            <v:rect id="_x0000_s4954" o:spid="_x0000_s4954" o:spt="1" style="position:absolute;left:499;top:668;height:21;width:96;mso-wrap-style:none;" filled="f" stroked="f" coordsize="21600,21600">
              <v:path/>
              <v:fill on="f" focussize="0,0"/>
              <v:stroke on="f"/>
              <v:imagedata o:title=""/>
              <o:lock v:ext="edit" aspectratio="f"/>
              <v:textbox inset="0mm,0mm,0mm,0mm" style="mso-fit-shape-to-text:t;">
                <w:txbxContent>
                  <w:p>
                    <w:r>
                      <w:rPr>
                        <w:rFonts w:hint="eastAsia"/>
                        <w:sz w:val="24"/>
                      </w:rPr>
                      <w:t>移送司法机关</w:t>
                    </w:r>
                  </w:p>
                </w:txbxContent>
              </v:textbox>
            </v:rect>
            <v:rect id="_x0000_s4955" o:spid="_x0000_s4955" o:spt="1" style="position:absolute;left:413;top:779;height:44;width:90;" filled="f" stroked="t" coordsize="21600,21600">
              <v:path/>
              <v:fill on="f" focussize="0,0"/>
              <v:stroke color="#000000" joinstyle="round" endcap="round"/>
              <v:imagedata o:title=""/>
              <o:lock v:ext="edit" aspectratio="f"/>
            </v:rect>
            <v:rect id="_x0000_s4956" o:spid="_x0000_s4956" o:spt="1" style="position:absolute;left:436;top:787;height:21;width:64;mso-wrap-style:none;" filled="f" stroked="f" coordsize="21600,21600">
              <v:path/>
              <v:fill on="f" focussize="0,0"/>
              <v:stroke on="f"/>
              <v:imagedata o:title=""/>
              <o:lock v:ext="edit" aspectratio="f"/>
              <v:textbox inset="0mm,0mm,0mm,0mm" style="mso-fit-shape-to-text:t;">
                <w:txbxContent>
                  <w:p>
                    <w:r>
                      <w:rPr>
                        <w:rFonts w:hint="eastAsia"/>
                        <w:sz w:val="24"/>
                      </w:rPr>
                      <w:t>进入强制</w:t>
                    </w:r>
                  </w:p>
                </w:txbxContent>
              </v:textbox>
            </v:rect>
            <v:rect id="_x0000_s4957" o:spid="_x0000_s4957" o:spt="1" style="position:absolute;left:436;top:803;height:21;width:64;mso-wrap-style:none;" filled="f" stroked="f" coordsize="21600,21600">
              <v:path/>
              <v:fill on="f" focussize="0,0"/>
              <v:stroke on="f"/>
              <v:imagedata o:title=""/>
              <o:lock v:ext="edit" aspectratio="f"/>
              <v:textbox inset="0mm,0mm,0mm,0mm" style="mso-fit-shape-to-text:t;">
                <w:txbxContent>
                  <w:p>
                    <w:r>
                      <w:rPr>
                        <w:rFonts w:hint="eastAsia"/>
                        <w:sz w:val="24"/>
                      </w:rPr>
                      <w:t>执行程序</w:t>
                    </w:r>
                  </w:p>
                </w:txbxContent>
              </v:textbox>
            </v:rect>
            <v:shape id="_x0000_s4958" o:spid="_x0000_s4958" style="position:absolute;left:164;top:182;height:19;width:81;" filled="f" stroked="t" coordsize="81,19" path="m81,0l0,0,0,19e">
              <v:path arrowok="t"/>
              <v:fill on="f" focussize="0,0"/>
              <v:stroke color="#000000" endcap="round"/>
              <v:imagedata o:title=""/>
              <o:lock v:ext="edit" aspectratio="f"/>
            </v:shape>
            <v:shape id="_x0000_s4959" o:spid="_x0000_s4959" style="position:absolute;left:160;top:199;height:8;width:8;" fillcolor="#000000" filled="t" stroked="t" coordsize="139,138" path="m69,138l0,0hdc44,21,95,21,139,0hal69,138xe">
              <v:path arrowok="t"/>
              <v:fill on="t" color2="#FFFFFF" focussize="0,0"/>
              <v:stroke weight="0pt" color="#000000"/>
              <v:imagedata o:title=""/>
              <o:lock v:ext="edit" aspectratio="f"/>
            </v:shape>
            <v:shape id="_x0000_s4960" o:spid="_x0000_s4960" style="position:absolute;left:41;top:231;height:50;width:57;" filled="f" stroked="t" coordsize="57,50" path="m57,0l0,0,0,50e">
              <v:path arrowok="t"/>
              <v:fill on="f" focussize="0,0"/>
              <v:stroke color="#000000" endcap="round"/>
              <v:imagedata o:title=""/>
              <o:lock v:ext="edit" aspectratio="f"/>
            </v:shape>
            <v:shape id="_x0000_s4961" o:spid="_x0000_s4961" style="position:absolute;left:37;top:279;height:8;width:8;" fillcolor="#000000" filled="t" stroked="t" coordsize="138,138" path="m69,138l0,0hdc44,22,95,22,138,0hal138,0,69,138xe">
              <v:path arrowok="t"/>
              <v:fill on="t" color2="#FFFFFF" focussize="0,0"/>
              <v:stroke weight="0pt" color="#000000"/>
              <v:imagedata o:title=""/>
              <o:lock v:ext="edit" aspectratio="f"/>
            </v:shape>
            <v:line id="_x0000_s4962" o:spid="_x0000_s4962" o:spt="20" style="position:absolute;left:84;top:303;flip:x;height:0;width:14;" filled="f" stroked="t" coordsize="21600,21600">
              <v:path arrowok="t"/>
              <v:fill on="f" focussize="0,0"/>
              <v:stroke color="#000000" endcap="round"/>
              <v:imagedata o:title=""/>
              <o:lock v:ext="edit" aspectratio="f"/>
            </v:line>
            <v:shape id="_x0000_s4963" o:spid="_x0000_s4963" style="position:absolute;left:78;top:299;height:8;width:8;" fillcolor="#000000" filled="t" stroked="t" coordsize="139,139" path="m0,69l139,0hdc117,44,117,95,139,139hal139,139,0,69xe">
              <v:path arrowok="t"/>
              <v:fill on="t" color2="#FFFFFF" focussize="0,0"/>
              <v:stroke weight="0pt" color="#000000"/>
              <v:imagedata o:title=""/>
              <o:lock v:ext="edit" aspectratio="f"/>
            </v:shape>
            <v:line id="_x0000_s4964" o:spid="_x0000_s4964" o:spt="20" style="position:absolute;left:80;top:392;flip:x;height:0;width:18;" filled="f" stroked="t" coordsize="21600,21600">
              <v:path arrowok="t"/>
              <v:fill on="f" focussize="0,0"/>
              <v:stroke color="#000000" endcap="round"/>
              <v:imagedata o:title=""/>
              <o:lock v:ext="edit" aspectratio="f"/>
            </v:line>
            <v:shape id="_x0000_s4965" o:spid="_x0000_s4965" style="position:absolute;left:74;top:388;height:8;width:8;" fillcolor="#000000" filled="t" stroked="t" coordsize="139,139" path="m0,70l139,0hdc117,44,117,95,139,139hal0,70xe">
              <v:path arrowok="t"/>
              <v:fill on="t" color2="#FFFFFF" focussize="0,0"/>
              <v:stroke weight="0pt" color="#000000"/>
              <v:imagedata o:title=""/>
              <o:lock v:ext="edit" aspectratio="f"/>
            </v:shape>
            <v:line id="_x0000_s4966" o:spid="_x0000_s4966" o:spt="20" style="position:absolute;left:164;top:255;height:10;width:0;" filled="f" stroked="t" coordsize="21600,21600">
              <v:path arrowok="t"/>
              <v:fill on="f" focussize="0,0"/>
              <v:stroke color="#000000" endcap="round"/>
              <v:imagedata o:title=""/>
              <o:lock v:ext="edit" aspectratio="f"/>
            </v:line>
            <v:shape id="_x0000_s4967" o:spid="_x0000_s4967" style="position:absolute;left:160;top:263;height:8;width:8;" fillcolor="#000000" filled="t" stroked="t" coordsize="139,138" path="m69,138l0,0hdc44,21,95,21,139,0hal139,0,69,138xe">
              <v:path arrowok="t"/>
              <v:fill on="t" color2="#FFFFFF" focussize="0,0"/>
              <v:stroke weight="0pt" color="#000000"/>
              <v:imagedata o:title=""/>
              <o:lock v:ext="edit" aspectratio="f"/>
            </v:shape>
            <v:line id="_x0000_s4968" o:spid="_x0000_s4968" o:spt="20" style="position:absolute;left:164;top:335;height:27;width:0;" filled="f" stroked="t" coordsize="21600,21600">
              <v:path arrowok="t"/>
              <v:fill on="f" focussize="0,0"/>
              <v:stroke color="#000000" endcap="round"/>
              <v:imagedata o:title=""/>
              <o:lock v:ext="edit" aspectratio="f"/>
            </v:line>
            <v:shape id="_x0000_s4969" o:spid="_x0000_s4969" style="position:absolute;left:160;top:360;height:8;width:8;" fillcolor="#000000" filled="t" stroked="t" coordsize="139,139" path="m69,139l0,0hdc44,22,95,22,139,0hal69,139xe">
              <v:path arrowok="t"/>
              <v:fill on="t" color2="#FFFFFF" focussize="0,0"/>
              <v:stroke weight="0pt" color="#000000"/>
              <v:imagedata o:title=""/>
              <o:lock v:ext="edit" aspectratio="f"/>
            </v:shape>
            <v:line id="_x0000_s4970" o:spid="_x0000_s4970" o:spt="20" style="position:absolute;left:164;top:416;height:40;width:0;" filled="f" stroked="t" coordsize="21600,21600">
              <v:path arrowok="t"/>
              <v:fill on="f" focussize="0,0"/>
              <v:stroke color="#000000" endcap="round"/>
              <v:imagedata o:title=""/>
              <o:lock v:ext="edit" aspectratio="f"/>
            </v:line>
            <v:shape id="_x0000_s4971" o:spid="_x0000_s4971" style="position:absolute;left:160;top:454;height:8;width:8;" fillcolor="#000000" filled="t" stroked="t" coordsize="139,139" path="m69,139l0,0hdc44,22,95,22,139,0hal69,139xe">
              <v:path arrowok="t"/>
              <v:fill on="t" color2="#FFFFFF" focussize="0,0"/>
              <v:stroke weight="0pt" color="#000000"/>
              <v:imagedata o:title=""/>
              <o:lock v:ext="edit" aspectratio="f"/>
            </v:shape>
            <v:line id="_x0000_s4972" o:spid="_x0000_s4972" o:spt="20" style="position:absolute;left:164;top:511;height:54;width:0;" filled="f" stroked="t" coordsize="21600,21600">
              <v:path arrowok="t"/>
              <v:fill on="f" focussize="0,0"/>
              <v:stroke color="#000000" endcap="round"/>
              <v:imagedata o:title=""/>
              <o:lock v:ext="edit" aspectratio="f"/>
            </v:line>
            <v:shape id="_x0000_s4973" o:spid="_x0000_s4973" style="position:absolute;left:160;top:563;height:8;width:8;" fillcolor="#000000" filled="t" stroked="t" coordsize="139,138" path="m69,138l0,0hdc44,22,95,22,139,0hal139,0,69,138xe">
              <v:path arrowok="t"/>
              <v:fill on="t" color2="#FFFFFF" focussize="0,0"/>
              <v:stroke weight="0pt" color="#000000"/>
              <v:imagedata o:title=""/>
              <o:lock v:ext="edit" aspectratio="f"/>
            </v:shape>
            <v:line id="_x0000_s4974" o:spid="_x0000_s4974" o:spt="20" style="position:absolute;left:38;top:409;height:49;width:0;" filled="f" stroked="t" coordsize="21600,21600">
              <v:path arrowok="t"/>
              <v:fill on="f" focussize="0,0"/>
              <v:stroke color="#000000" endcap="round"/>
              <v:imagedata o:title=""/>
              <o:lock v:ext="edit" aspectratio="f"/>
            </v:line>
            <v:shape id="_x0000_s4975" o:spid="_x0000_s4975" style="position:absolute;left:34;top:456;height:8;width:7;" fillcolor="#000000" filled="t" stroked="t" coordsize="138,138" path="m69,138l0,0hdc43,21,95,21,138,0hal138,0,69,138xe">
              <v:path arrowok="t"/>
              <v:fill on="t" color2="#FFFFFF" focussize="0,0"/>
              <v:stroke weight="0pt" color="#000000"/>
              <v:imagedata o:title=""/>
              <o:lock v:ext="edit" aspectratio="f"/>
            </v:shape>
            <v:line id="_x0000_s4976" o:spid="_x0000_s4976" o:spt="20" style="position:absolute;left:38;top:509;height:56;width:0;" filled="f" stroked="t" coordsize="21600,21600">
              <v:path arrowok="t"/>
              <v:fill on="f" focussize="0,0"/>
              <v:stroke color="#000000" endcap="round"/>
              <v:imagedata o:title=""/>
              <o:lock v:ext="edit" aspectratio="f"/>
            </v:line>
            <v:shape id="_x0000_s4977" o:spid="_x0000_s4977" style="position:absolute;left:34;top:563;height:8;width:7;" fillcolor="#000000" filled="t" stroked="t" coordsize="138,138" path="m69,138l0,0hdc43,22,95,22,138,0hal138,0,69,138xe">
              <v:path arrowok="t"/>
              <v:fill on="t" color2="#FFFFFF" focussize="0,0"/>
              <v:stroke weight="0pt" color="#000000"/>
              <v:imagedata o:title=""/>
              <o:lock v:ext="edit" aspectratio="f"/>
            </v:shape>
            <v:line id="_x0000_s4978" o:spid="_x0000_s4978" o:spt="20" style="position:absolute;left:363;top:318;height:0;width:29;" filled="f" stroked="t" coordsize="21600,21600">
              <v:path arrowok="t"/>
              <v:fill on="f" focussize="0,0"/>
              <v:stroke color="#000000" endcap="round"/>
              <v:imagedata o:title=""/>
              <o:lock v:ext="edit" aspectratio="f"/>
            </v:line>
            <v:line id="_x0000_s4979" o:spid="_x0000_s4979" o:spt="20" style="position:absolute;left:481;top:318;height:0;width:9;" filled="f" stroked="t" coordsize="21600,21600">
              <v:path arrowok="t"/>
              <v:fill on="f" focussize="0,0"/>
              <v:stroke color="#000000" endcap="round"/>
              <v:imagedata o:title=""/>
              <o:lock v:ext="edit" aspectratio="f"/>
            </v:line>
            <v:shape id="_x0000_s4980" o:spid="_x0000_s4980" style="position:absolute;left:488;top:314;height:8;width:7;" fillcolor="#000000" filled="t" stroked="t" coordsize="139,138" path="m139,69l0,138hdc22,95,22,44,0,0hal0,0,139,69xe">
              <v:path arrowok="t"/>
              <v:fill on="t" color2="#FFFFFF" focussize="0,0"/>
              <v:stroke weight="0pt" color="#000000"/>
              <v:imagedata o:title=""/>
              <o:lock v:ext="edit" aspectratio="f"/>
            </v:shape>
            <v:line id="_x0000_s4981" o:spid="_x0000_s4981" o:spt="20" style="position:absolute;left:364;top:445;height:0;width:17;" filled="f" stroked="t" coordsize="21600,21600">
              <v:path arrowok="t"/>
              <v:fill on="f" focussize="0,0"/>
              <v:stroke color="#000000" endcap="round"/>
              <v:imagedata o:title=""/>
              <o:lock v:ext="edit" aspectratio="f"/>
            </v:line>
            <v:shape id="_x0000_s4982" o:spid="_x0000_s4982" style="position:absolute;left:379;top:441;height:8;width:7;" fillcolor="#000000" filled="t" stroked="t" coordsize="138,139" path="m138,69l0,139hdc21,95,21,44,0,0hal0,0,138,69xe">
              <v:path arrowok="t"/>
              <v:fill on="t" color2="#FFFFFF" focussize="0,0"/>
              <v:stroke weight="0pt" color="#000000"/>
              <v:imagedata o:title=""/>
              <o:lock v:ext="edit" aspectratio="f"/>
            </v:shape>
            <v:shape id="_x0000_s4983" o:spid="_x0000_s4983" style="position:absolute;left:506;top:445;height:36;width:31;" filled="f" stroked="t" coordsize="31,36" path="m0,0l31,0,31,36e">
              <v:path arrowok="t"/>
              <v:fill on="f" focussize="0,0"/>
              <v:stroke color="#000000" endcap="round"/>
              <v:imagedata o:title=""/>
              <o:lock v:ext="edit" aspectratio="f"/>
            </v:shape>
            <v:shape id="_x0000_s4984" o:spid="_x0000_s4984" style="position:absolute;left:533;top:479;height:8;width:7;" fillcolor="#000000" filled="t" stroked="t" coordsize="138,138" path="m69,138l0,0hdc43,21,94,21,138,0hal69,138xe">
              <v:path arrowok="t"/>
              <v:fill on="t" color2="#FFFFFF" focussize="0,0"/>
              <v:stroke weight="0pt" color="#000000"/>
              <v:imagedata o:title=""/>
              <o:lock v:ext="edit" aspectratio="f"/>
            </v:shape>
            <v:shape id="_x0000_s4985" o:spid="_x0000_s4985" style="position:absolute;left:310;top:467;height:13;width:136;" filled="f" stroked="t" coordsize="136,13" path="m136,0l136,13,0,13e">
              <v:path arrowok="t"/>
              <v:fill on="f" focussize="0,0"/>
              <v:stroke color="#000000" endcap="round"/>
              <v:imagedata o:title=""/>
              <o:lock v:ext="edit" aspectratio="f"/>
            </v:shape>
            <v:shape id="_x0000_s4986" o:spid="_x0000_s4986" style="position:absolute;left:304;top:476;height:8;width:7;" fillcolor="#000000" filled="t" stroked="t" coordsize="138,139" path="m0,70l138,0hdc117,44,117,95,138,139hal138,139,0,70xe">
              <v:path arrowok="t"/>
              <v:fill on="t" color2="#FFFFFF" focussize="0,0"/>
              <v:stroke weight="0pt" color="#000000"/>
              <v:imagedata o:title=""/>
              <o:lock v:ext="edit" aspectratio="f"/>
            </v:shape>
            <v:line id="_x0000_s4987" o:spid="_x0000_s4987" o:spt="20" style="position:absolute;left:537;top:528;height:27;width:0;" filled="f" stroked="t" coordsize="21600,21600">
              <v:path arrowok="t"/>
              <v:fill on="f" focussize="0,0"/>
              <v:stroke color="#000000" endcap="round"/>
              <v:imagedata o:title=""/>
              <o:lock v:ext="edit" aspectratio="f"/>
            </v:line>
            <v:shape id="_x0000_s4988" o:spid="_x0000_s4988" style="position:absolute;left:533;top:553;height:8;width:7;" fillcolor="#000000" filled="t" stroked="t" coordsize="138,138" path="m69,138l0,0hdc43,21,94,21,138,0hal69,138xe">
              <v:path arrowok="t"/>
              <v:fill on="t" color2="#FFFFFF" focussize="0,0"/>
              <v:stroke weight="0pt" color="#000000"/>
              <v:imagedata o:title=""/>
              <o:lock v:ext="edit" aspectratio="f"/>
            </v:shape>
            <v:shape id="_x0000_s4989" o:spid="_x0000_s4989" style="position:absolute;left:364;top:626;height:24;width:119;" filled="f" stroked="t" coordsize="119,24" path="m0,24l63,24,63,0,119,0e">
              <v:path arrowok="t"/>
              <v:fill on="f" focussize="0,0"/>
              <v:stroke color="#000000" endcap="round"/>
              <v:imagedata o:title=""/>
              <o:lock v:ext="edit" aspectratio="f"/>
            </v:shape>
            <v:shape id="_x0000_s4990" o:spid="_x0000_s4990" style="position:absolute;left:481;top:622;height:8;width:7;" fillcolor="#000000" filled="t" stroked="t" coordsize="138,138" path="m138,69l0,138hdc22,95,22,44,0,0hal138,69xe">
              <v:path arrowok="t"/>
              <v:fill on="t" color2="#FFFFFF" focussize="0,0"/>
              <v:stroke weight="0pt" color="#000000"/>
              <v:imagedata o:title=""/>
              <o:lock v:ext="edit" aspectratio="f"/>
            </v:shape>
            <v:line id="_x0000_s4991" o:spid="_x0000_s4991" o:spt="20" style="position:absolute;left:364;top:801;height:0;width:44;" filled="f" stroked="t" coordsize="21600,21600">
              <v:path arrowok="t"/>
              <v:fill on="f" focussize="0,0"/>
              <v:stroke color="#000000" endcap="round"/>
              <v:imagedata o:title=""/>
              <o:lock v:ext="edit" aspectratio="f"/>
            </v:line>
            <v:shape id="_x0000_s4992" o:spid="_x0000_s4992" style="position:absolute;left:406;top:797;height:8;width:7;" fillcolor="#000000" filled="t" stroked="t" coordsize="138,138" path="m138,69l0,138hdc22,95,22,44,0,0hal138,69xe">
              <v:path arrowok="t"/>
              <v:fill on="t" color2="#FFFFFF" focussize="0,0"/>
              <v:stroke weight="0pt" color="#000000"/>
              <v:imagedata o:title=""/>
              <o:lock v:ext="edit" aspectratio="f"/>
            </v:shape>
            <v:shape id="_x0000_s4993" o:spid="_x0000_s4993" style="position:absolute;left:364;top:650;height:25;width:119;" filled="f" stroked="t" coordsize="119,25" path="m0,0l63,0,63,25,119,25e">
              <v:path arrowok="t"/>
              <v:fill on="f" focussize="0,0"/>
              <v:stroke color="#000000" endcap="round"/>
              <v:imagedata o:title=""/>
              <o:lock v:ext="edit" aspectratio="f"/>
            </v:shape>
            <v:shape id="_x0000_s4994" o:spid="_x0000_s4994" style="position:absolute;left:481;top:671;height:8;width:7;" fillcolor="#000000" filled="t" stroked="t" coordsize="138,138" path="m138,69l0,138hdc22,94,22,43,0,0hal138,69xe">
              <v:path arrowok="t"/>
              <v:fill on="t" color2="#FFFFFF" focussize="0,0"/>
              <v:stroke weight="0pt" color="#000000"/>
              <v:imagedata o:title=""/>
              <o:lock v:ext="edit" aspectratio="f"/>
            </v:shape>
            <v:shape id="_x0000_s4995" o:spid="_x0000_s4995" style="position:absolute;left:135;top:715;height:23;width:109;" filled="f" stroked="t" coordsize="109,23" path="m109,0l0,0,0,23e">
              <v:path arrowok="t"/>
              <v:fill on="f" focussize="0,0"/>
              <v:stroke color="#000000" endcap="round"/>
              <v:imagedata o:title=""/>
              <o:lock v:ext="edit" aspectratio="f"/>
            </v:shape>
            <v:shape id="_x0000_s4996" o:spid="_x0000_s4996" style="position:absolute;left:132;top:736;height:8;width:7;" fillcolor="#000000" filled="t" stroked="t" coordsize="138,138" path="m69,138l0,0hdc44,22,95,22,138,0hal69,138xe">
              <v:path arrowok="t"/>
              <v:fill on="t" color2="#FFFFFF" focussize="0,0"/>
              <v:stroke weight="0pt" color="#000000"/>
              <v:imagedata o:title=""/>
              <o:lock v:ext="edit" aspectratio="f"/>
            </v:shape>
            <v:shape id="_x0000_s4997" o:spid="_x0000_s4997" style="position:absolute;left:135;top:786;height:15;width:104;" filled="f" stroked="t" coordsize="104,15" path="m0,0l0,15,104,15e">
              <v:path arrowok="t"/>
              <v:fill on="f" focussize="0,0"/>
              <v:stroke color="#000000" endcap="round"/>
              <v:imagedata o:title=""/>
              <o:lock v:ext="edit" aspectratio="f"/>
            </v:shape>
            <v:shape id="_x0000_s4998" o:spid="_x0000_s4998" style="position:absolute;left:237;top:797;height:8;width:7;" fillcolor="#000000" filled="t" stroked="t" coordsize="139,138" path="m139,69l0,138hdc22,95,22,44,0,0hal0,0,139,69xe">
              <v:path arrowok="t"/>
              <v:fill on="t" color2="#FFFFFF" focussize="0,0"/>
              <v:stroke weight="0pt" color="#000000"/>
              <v:imagedata o:title=""/>
              <o:lock v:ext="edit" aspectratio="f"/>
            </v:shape>
            <v:shape id="_x0000_s4999" o:spid="_x0000_s4999" style="position:absolute;left:38;top:615;height:251;width:201;" filled="f" stroked="t" coordsize="201,251" path="m0,0l0,251,201,251e">
              <v:path arrowok="t"/>
              <v:fill on="f" focussize="0,0"/>
              <v:stroke color="#000000" endcap="round"/>
              <v:imagedata o:title=""/>
              <o:lock v:ext="edit" aspectratio="f"/>
            </v:shape>
            <v:shape id="_x0000_s5000" o:spid="_x0000_s5000" style="position:absolute;left:237;top:862;height:8;width:7;" fillcolor="#000000" filled="t" stroked="t" coordsize="139,138" path="m139,69l0,138hdc22,94,22,43,0,0hal0,0,139,69xe">
              <v:path arrowok="t"/>
              <v:fill on="t" color2="#FFFFFF" focussize="0,0"/>
              <v:stroke weight="0pt" color="#000000"/>
              <v:imagedata o:title=""/>
              <o:lock v:ext="edit" aspectratio="f"/>
            </v:shape>
            <v:shape id="_x0000_s5001" o:spid="_x0000_s5001" style="position:absolute;left:43;top:615;height:58;width:121;" filled="f" stroked="t" coordsize="121,58" path="m121,0l121,58,0,58e">
              <v:path arrowok="t"/>
              <v:fill on="f" focussize="0,0"/>
              <v:stroke color="#000000" endcap="round"/>
              <v:imagedata o:title=""/>
              <o:lock v:ext="edit" aspectratio="f"/>
            </v:shape>
            <v:shape id="_x0000_s5002" o:spid="_x0000_s5002" style="position:absolute;left:38;top:669;height:8;width:7;" fillcolor="#000000" filled="t" stroked="t" coordsize="138,138" path="m0,69l138,0hdc116,43,116,94,138,138hal138,138,0,69xe">
              <v:path arrowok="t"/>
              <v:fill on="t" color2="#FFFFFF" focussize="0,0"/>
              <v:stroke weight="0pt" color="#000000"/>
              <v:imagedata o:title=""/>
              <o:lock v:ext="edit" aspectratio="f"/>
            </v:shape>
            <v:line id="_x0000_s5003" o:spid="_x0000_s5003" o:spt="20" style="position:absolute;left:310;top:577;flip:x;height:0;width:185;" filled="f" stroked="t" coordsize="21600,21600">
              <v:path arrowok="t"/>
              <v:fill on="f" focussize="0,0"/>
              <v:stroke color="#000000" endcap="round"/>
              <v:imagedata o:title=""/>
              <o:lock v:ext="edit" aspectratio="f"/>
            </v:line>
            <v:shape id="_x0000_s5004" o:spid="_x0000_s5004" style="position:absolute;left:304;top:573;height:7;width:7;" fillcolor="#000000" filled="t" stroked="t" coordsize="138,138" path="m0,69l138,0hdc117,43,116,94,138,138hal0,69xe">
              <v:path arrowok="t"/>
              <v:fill on="t" color2="#FFFFFF" focussize="0,0"/>
              <v:stroke weight="0pt" color="#000000"/>
              <v:imagedata o:title=""/>
              <o:lock v:ext="edit" aspectratio="f"/>
            </v:shape>
            <v:rect id="_x0000_s5005" o:spid="_x0000_s5005" o:spt="1" style="position:absolute;left:165;top:162;height:21;width:64;mso-wrap-style:none;" filled="f" stroked="f" coordsize="21600,21600">
              <v:path/>
              <v:fill on="f" focussize="0,0"/>
              <v:stroke on="f"/>
              <v:imagedata o:title=""/>
              <o:lock v:ext="edit" aspectratio="f"/>
              <v:textbox inset="0mm,0mm,0mm,0mm" style="mso-fit-shape-to-text:t;">
                <w:txbxContent>
                  <w:p>
                    <w:r>
                      <w:rPr>
                        <w:rFonts w:hint="eastAsia"/>
                        <w:sz w:val="24"/>
                      </w:rPr>
                      <w:t>简易程序</w:t>
                    </w:r>
                  </w:p>
                </w:txbxContent>
              </v:textbox>
            </v:rect>
            <v:rect id="_x0000_s5006" o:spid="_x0000_s5006" o:spt="1" style="position:absolute;left:330;top:209;height:21;width:64;mso-wrap-style:none;" filled="f" stroked="f" coordsize="21600,21600">
              <v:path/>
              <v:fill on="f" focussize="0,0"/>
              <v:stroke on="f"/>
              <v:imagedata o:title=""/>
              <o:lock v:ext="edit" aspectratio="f"/>
              <v:textbox inset="0mm,0mm,0mm,0mm" style="mso-fit-shape-to-text:t;">
                <w:txbxContent>
                  <w:p>
                    <w:r>
                      <w:rPr>
                        <w:rFonts w:hint="eastAsia"/>
                        <w:sz w:val="24"/>
                      </w:rPr>
                      <w:t>一般程序</w:t>
                    </w:r>
                  </w:p>
                </w:txbxContent>
              </v:textbox>
            </v:rect>
            <v:rect id="_x0000_s5007" o:spid="_x0000_s5007" o:spt="1" style="position:absolute;left:74;top:263;height:21;width:64;mso-wrap-style:none;" filled="f" stroked="f" coordsize="21600,21600">
              <v:path/>
              <v:fill on="f" focussize="0,0"/>
              <v:stroke on="f"/>
              <v:imagedata o:title=""/>
              <o:lock v:ext="edit" aspectratio="f"/>
              <v:textbox inset="0mm,0mm,0mm,0mm" style="mso-fit-shape-to-text:t;">
                <w:txbxContent>
                  <w:p>
                    <w:r>
                      <w:rPr>
                        <w:rFonts w:hint="eastAsia"/>
                        <w:sz w:val="24"/>
                      </w:rPr>
                      <w:t>申辩理由</w:t>
                    </w:r>
                  </w:p>
                </w:txbxContent>
              </v:textbox>
            </v:rect>
            <v:rect id="_x0000_s5008" o:spid="_x0000_s5008" o:spt="1" style="position:absolute;left:78;top:276;height:21;width:48;mso-wrap-style:none;" filled="f" stroked="f" coordsize="21600,21600">
              <v:path/>
              <v:fill on="f" focussize="0,0"/>
              <v:stroke on="f"/>
              <v:imagedata o:title=""/>
              <o:lock v:ext="edit" aspectratio="f"/>
              <v:textbox inset="0mm,0mm,0mm,0mm" style="mso-fit-shape-to-text:t;">
                <w:txbxContent>
                  <w:p>
                    <w:r>
                      <w:rPr>
                        <w:rFonts w:hint="eastAsia"/>
                        <w:sz w:val="24"/>
                      </w:rPr>
                      <w:t>成立的</w:t>
                    </w:r>
                  </w:p>
                </w:txbxContent>
              </v:textbox>
            </v:rect>
            <v:rect id="_x0000_s5009" o:spid="_x0000_s5009" o:spt="1" style="position:absolute;left:87;top:357;height:21;width:80;mso-wrap-style:none;" filled="f" stroked="f" coordsize="21600,21600">
              <v:path/>
              <v:fill on="f" focussize="0,0"/>
              <v:stroke on="f"/>
              <v:imagedata o:title=""/>
              <o:lock v:ext="edit" aspectratio="f"/>
              <v:textbox inset="0mm,0mm,0mm,0mm" style="mso-fit-shape-to-text:t;">
                <w:txbxContent>
                  <w:p>
                    <w:r>
                      <w:rPr>
                        <w:rFonts w:hint="eastAsia"/>
                        <w:sz w:val="24"/>
                      </w:rPr>
                      <w:t>提出复议或</w:t>
                    </w:r>
                  </w:p>
                </w:txbxContent>
              </v:textbox>
            </v:rect>
            <v:rect id="_x0000_s5010" o:spid="_x0000_s5010" o:spt="1" style="position:absolute;left:87;top:369;height:21;width:80;mso-wrap-style:none;" filled="f" stroked="f" coordsize="21600,21600">
              <v:path/>
              <v:fill on="f" focussize="0,0"/>
              <v:stroke on="f"/>
              <v:imagedata o:title=""/>
              <o:lock v:ext="edit" aspectratio="f"/>
              <v:textbox inset="0mm,0mm,0mm,0mm" style="mso-fit-shape-to-text:t;">
                <w:txbxContent>
                  <w:p>
                    <w:r>
                      <w:rPr>
                        <w:rFonts w:hint="eastAsia"/>
                        <w:sz w:val="24"/>
                      </w:rPr>
                      <w:t>诉讼请求的</w:t>
                    </w:r>
                  </w:p>
                </w:txbxContent>
              </v:textbox>
            </v:rect>
            <v:rect id="_x0000_s5011" o:spid="_x0000_s5011" o:spt="1" style="position:absolute;left:409;top:496;height:23;width:75;" filled="f" stroked="t" coordsize="21600,21600">
              <v:path/>
              <v:fill on="f" focussize="0,0"/>
              <v:stroke color="#000000" joinstyle="round" endcap="round"/>
              <v:imagedata o:title=""/>
              <o:lock v:ext="edit" aspectratio="f"/>
            </v:rect>
            <v:rect id="_x0000_s5012" o:spid="_x0000_s5012" o:spt="1" style="position:absolute;left:424;top:501;height:21;width:64;mso-wrap-style:none;" filled="f" stroked="f" coordsize="21600,21600">
              <v:path/>
              <v:fill on="f" focussize="0,0"/>
              <v:stroke on="f"/>
              <v:imagedata o:title=""/>
              <o:lock v:ext="edit" aspectratio="f"/>
              <v:textbox inset="0mm,0mm,0mm,0mm" style="mso-fit-shape-to-text:t;">
                <w:txbxContent>
                  <w:p>
                    <w:r>
                      <w:rPr>
                        <w:rFonts w:hint="eastAsia"/>
                        <w:sz w:val="24"/>
                      </w:rPr>
                      <w:t>申请听证</w:t>
                    </w:r>
                  </w:p>
                </w:txbxContent>
              </v:textbox>
            </v:rect>
            <v:rect id="_x0000_s5013" o:spid="_x0000_s5013" o:spt="1" style="position:absolute;left:409;top:536;height:18;width:75;" filled="f" stroked="t" coordsize="21600,21600">
              <v:path/>
              <v:fill on="f" focussize="0,0"/>
              <v:stroke color="#000000" joinstyle="round" endcap="round"/>
              <v:imagedata o:title=""/>
              <o:lock v:ext="edit" aspectratio="f"/>
            </v:rect>
            <v:rect id="_x0000_s5014" o:spid="_x0000_s5014" o:spt="1" style="position:absolute;left:424;top:538;height:21;width:64;mso-wrap-style:none;" filled="f" stroked="f" coordsize="21600,21600">
              <v:path/>
              <v:fill on="f" focussize="0,0"/>
              <v:stroke on="f"/>
              <v:imagedata o:title=""/>
              <o:lock v:ext="edit" aspectratio="f"/>
              <v:textbox inset="0mm,0mm,0mm,0mm" style="mso-fit-shape-to-text:t;">
                <w:txbxContent>
                  <w:p>
                    <w:r>
                      <w:rPr>
                        <w:rFonts w:hint="eastAsia"/>
                        <w:sz w:val="24"/>
                      </w:rPr>
                      <w:t>组织听证</w:t>
                    </w:r>
                  </w:p>
                </w:txbxContent>
              </v:textbox>
            </v:rect>
            <v:line id="_x0000_s5015" o:spid="_x0000_s5015" o:spt="20" style="position:absolute;left:446;top:467;height:23;width:0;" filled="f" stroked="t" coordsize="21600,21600">
              <v:path arrowok="t"/>
              <v:fill on="f" focussize="0,0"/>
              <v:stroke color="#000000" endcap="round"/>
              <v:imagedata o:title=""/>
              <o:lock v:ext="edit" aspectratio="f"/>
            </v:line>
            <v:shape id="_x0000_s5016" o:spid="_x0000_s5016" style="position:absolute;left:443;top:488;height:8;width:7;" fillcolor="#000000" filled="t" stroked="t" coordsize="138,138" path="m69,138l0,0hdc44,21,95,21,138,0hal69,138xe">
              <v:path arrowok="t"/>
              <v:fill on="t" color2="#FFFFFF" focussize="0,0"/>
              <v:stroke weight="0pt" color="#000000"/>
              <v:imagedata o:title=""/>
              <o:lock v:ext="edit" aspectratio="f"/>
            </v:shape>
            <v:line id="_x0000_s5017" o:spid="_x0000_s5017" o:spt="20" style="position:absolute;left:489;top:508;flip:x;height:0;width:6;" filled="f" stroked="t" coordsize="21600,21600">
              <v:path arrowok="t"/>
              <v:fill on="f" focussize="0,0"/>
              <v:stroke color="#000000" endcap="round"/>
              <v:imagedata o:title=""/>
              <o:lock v:ext="edit" aspectratio="f"/>
            </v:line>
            <v:shape id="_x0000_s5018" o:spid="_x0000_s5018" style="position:absolute;left:484;top:504;height:7;width:7;" fillcolor="#000000" filled="t" stroked="t" coordsize="139,138" path="m0,69l139,0hdc117,43,117,95,139,138hal0,69xe">
              <v:path arrowok="t"/>
              <v:fill on="t" color2="#FFFFFF" focussize="0,0"/>
              <v:stroke weight="0pt" color="#000000"/>
              <v:imagedata o:title=""/>
              <o:lock v:ext="edit" aspectratio="f"/>
            </v:shape>
            <v:line id="_x0000_s5019" o:spid="_x0000_s5019" o:spt="20" style="position:absolute;left:446;top:519;height:11;width:0;" filled="f" stroked="t" coordsize="21600,21600">
              <v:path arrowok="t"/>
              <v:fill on="f" focussize="0,0"/>
              <v:stroke color="#000000" endcap="round"/>
              <v:imagedata o:title=""/>
              <o:lock v:ext="edit" aspectratio="f"/>
            </v:line>
            <v:shape id="_x0000_s5020" o:spid="_x0000_s5020" style="position:absolute;left:443;top:528;height:8;width:7;" fillcolor="#000000" filled="t" stroked="t" coordsize="138,138" path="m69,138l0,0hdc44,21,95,21,138,0hal69,138xe">
              <v:path arrowok="t"/>
              <v:fill on="t" color2="#FFFFFF" focussize="0,0"/>
              <v:stroke weight="0pt" color="#000000"/>
              <v:imagedata o:title=""/>
              <o:lock v:ext="edit" aspectratio="f"/>
            </v:shape>
            <v:shape id="_x0000_s5021" o:spid="_x0000_s5021" style="position:absolute;left:484;top:545;height:10;width:53;" filled="f" stroked="t" coordsize="53,10" path="m0,0l53,0,53,10e">
              <v:path arrowok="t"/>
              <v:fill on="f" focussize="0,0"/>
              <v:stroke color="#000000" endcap="round"/>
              <v:imagedata o:title=""/>
              <o:lock v:ext="edit" aspectratio="f"/>
            </v:shape>
            <v:shape id="_x0000_s5022" o:spid="_x0000_s5022" style="position:absolute;left:533;top:553;height:8;width:7;" fillcolor="#000000" filled="t" stroked="t" coordsize="138,138" path="m69,138l0,0hdc43,21,94,21,138,0hal69,138xe">
              <v:path arrowok="t"/>
              <v:fill on="t" color2="#FFFFFF" focussize="0,0"/>
              <v:stroke weight="0pt" color="#000000"/>
              <v:imagedata o:title=""/>
              <o:lock v:ext="edit" aspectratio="f"/>
            </v:shape>
          </v:group>
        </w:pict>
      </w: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rFonts w:ascii="宋体"/>
          <w:sz w:val="24"/>
          <w:szCs w:val="24"/>
        </w:rPr>
      </w:pPr>
    </w:p>
    <w:p>
      <w:pPr>
        <w:jc w:val="right"/>
        <w:rPr>
          <w:rFonts w:ascii="宋体" w:hAnsi="宋体"/>
          <w:sz w:val="24"/>
          <w:szCs w:val="24"/>
        </w:rPr>
      </w:pPr>
      <w:r>
        <w:rPr>
          <w:rFonts w:hint="eastAsia" w:ascii="宋体" w:hAnsi="宋体"/>
          <w:sz w:val="24"/>
          <w:szCs w:val="24"/>
        </w:rPr>
        <w:t>序号：</w:t>
      </w:r>
      <w:r>
        <w:rPr>
          <w:rFonts w:ascii="宋体" w:hAnsi="宋体"/>
          <w:sz w:val="24"/>
          <w:szCs w:val="24"/>
        </w:rPr>
        <w:t>100</w:t>
      </w:r>
    </w:p>
    <w:p>
      <w:pPr>
        <w:rPr>
          <w:sz w:val="24"/>
          <w:szCs w:val="24"/>
        </w:rPr>
      </w:pPr>
      <w:r>
        <w:rPr>
          <w:rFonts w:hint="eastAsia"/>
          <w:sz w:val="24"/>
          <w:szCs w:val="24"/>
        </w:rPr>
        <w:t>职权名称：对工程监理单位与建设单位或者施工单位串通，弄虚作假、降低工程质量的处罚</w:t>
      </w:r>
    </w:p>
    <w:p>
      <w:pPr>
        <w:rPr>
          <w:sz w:val="28"/>
          <w:szCs w:val="28"/>
        </w:rPr>
      </w:pPr>
      <w:r>
        <w:rPr>
          <w:lang w:bidi="bo-CN"/>
        </w:rPr>
        <w:pict>
          <v:shape id="流程图: 终止 1173" o:spid="_x0000_s5023" o:spt="116" type="#_x0000_t116" style="position:absolute;left:0pt;margin-left:160.65pt;margin-top:26pt;height:45.8pt;width:114.05pt;z-index:250093568;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文本框 1172" o:spid="_x0000_s5024" o:spt="202" type="#_x0000_t202" style="position:absolute;left:0pt;margin-left:160.65pt;margin-top:237.9pt;height:56.15pt;width:27.15pt;z-index:250112000;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171" o:spid="_x0000_s5025" o:spt="202" type="#_x0000_t202" style="position:absolute;left:0pt;margin-left:292.3pt;margin-top:252.35pt;height:110.35pt;width:32.75pt;z-index:250110976;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170" o:spid="_x0000_s5026" o:spt="32" type="#_x0000_t32" style="position:absolute;left:0pt;flip:x;margin-left:252.3pt;margin-top:418.85pt;height:0pt;width:34.6pt;z-index:250109952;mso-width-relative:page;mso-height-relative:page;" filled="f" coordsize="21600,21600">
            <v:path arrowok="t"/>
            <v:fill on="f" focussize="0,0"/>
            <v:stroke endarrow="block"/>
            <v:imagedata o:title=""/>
            <o:lock v:ext="edit"/>
          </v:shape>
        </w:pict>
      </w:r>
      <w:r>
        <w:rPr>
          <w:lang w:bidi="bo-CN"/>
        </w:rPr>
        <w:pict>
          <v:shape id="流程图: 终止 1169" o:spid="_x0000_s5027" o:spt="116" type="#_x0000_t116" style="position:absolute;left:0pt;margin-left:157.9pt;margin-top:396.1pt;height:47.7pt;width:94.4pt;z-index:250107904;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168" o:spid="_x0000_s5028" o:spt="32" type="#_x0000_t32" style="position:absolute;left:0pt;margin-left:206.35pt;margin-top:347.8pt;height:48.3pt;width:0pt;z-index:250108928;mso-width-relative:page;mso-height-relative:page;" filled="f" coordsize="21600,21600">
            <v:path arrowok="t"/>
            <v:fill on="f" focussize="0,0"/>
            <v:stroke endarrow="block"/>
            <v:imagedata o:title=""/>
            <o:lock v:ext="edit"/>
          </v:shape>
        </w:pict>
      </w:r>
      <w:r>
        <w:rPr>
          <w:lang w:bidi="bo-CN"/>
        </w:rPr>
        <w:pict>
          <v:shape id="流程图: 过程 1167" o:spid="_x0000_s5029" o:spt="109" type="#_x0000_t109" style="position:absolute;left:0pt;margin-left:167.15pt;margin-top:299.8pt;height:48pt;width:80.45pt;z-index:250106880;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166" o:spid="_x0000_s5030" o:spt="32" type="#_x0000_t32" style="position:absolute;left:0pt;margin-left:206.35pt;margin-top:247.4pt;height:52.4pt;width:0.05pt;z-index:250105856;mso-width-relative:page;mso-height-relative:page;" filled="f" coordsize="21600,21600">
            <v:path arrowok="t"/>
            <v:fill on="f" focussize="0,0"/>
            <v:stroke endarrow="block"/>
            <v:imagedata o:title=""/>
            <o:lock v:ext="edit"/>
          </v:shape>
        </w:pict>
      </w:r>
      <w:r>
        <w:rPr>
          <w:lang w:bidi="bo-CN"/>
        </w:rPr>
        <w:pict>
          <v:shape id="直接箭头连接符 1165" o:spid="_x0000_s5031" o:spt="32" type="#_x0000_t32" style="position:absolute;left:0pt;margin-left:286.85pt;margin-top:219.65pt;height:199.2pt;width:0.05pt;z-index:250104832;mso-width-relative:page;mso-height-relative:page;" filled="f" coordsize="21600,21600">
            <v:path arrowok="t"/>
            <v:fill on="f" focussize="0,0"/>
            <v:stroke/>
            <v:imagedata o:title=""/>
            <o:lock v:ext="edit"/>
          </v:shape>
        </w:pict>
      </w:r>
      <w:r>
        <w:rPr>
          <w:lang w:bidi="bo-CN"/>
        </w:rPr>
        <w:pict>
          <v:shape id="直接箭头连接符 1164" o:spid="_x0000_s5032" o:spt="32" type="#_x0000_t32" style="position:absolute;left:0pt;margin-left:252.3pt;margin-top:219.65pt;height:0pt;width:34.6pt;z-index:250103808;mso-width-relative:page;mso-height-relative:page;" filled="f" coordsize="21600,21600">
            <v:path arrowok="t"/>
            <v:fill on="f" focussize="0,0"/>
            <v:stroke/>
            <v:imagedata o:title=""/>
            <o:lock v:ext="edit"/>
          </v:shape>
        </w:pict>
      </w:r>
      <w:r>
        <w:rPr>
          <w:lang w:bidi="bo-CN"/>
        </w:rPr>
        <w:pict>
          <v:shape id="流程图: 决策 1163" o:spid="_x0000_s5033" o:spt="110" type="#_x0000_t110" style="position:absolute;left:0pt;margin-left:160.65pt;margin-top:192.25pt;height:55.15pt;width:91.65pt;z-index:250102784;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162" o:spid="_x0000_s5034" o:spt="32" type="#_x0000_t32" style="position:absolute;left:0pt;margin-left:206.4pt;margin-top:153.9pt;height:38.35pt;width:0pt;z-index:250101760;mso-width-relative:page;mso-height-relative:page;" filled="f" coordsize="21600,21600">
            <v:path arrowok="t"/>
            <v:fill on="f" focussize="0,0"/>
            <v:stroke endarrow="block"/>
            <v:imagedata o:title=""/>
            <o:lock v:ext="edit"/>
          </v:shape>
        </w:pict>
      </w:r>
      <w:r>
        <w:rPr>
          <w:lang w:bidi="bo-CN"/>
        </w:rPr>
        <w:pict>
          <v:shape id="直接箭头连接符 1161" o:spid="_x0000_s5035" o:spt="32" type="#_x0000_t32" style="position:absolute;left:0pt;margin-left:112.75pt;margin-top:129.85pt;height:0pt;width:47.9pt;z-index:250100736;mso-width-relative:page;mso-height-relative:page;" filled="f" coordsize="21600,21600">
            <v:path arrowok="t"/>
            <v:fill on="f" focussize="0,0"/>
            <v:stroke endarrow="block"/>
            <v:imagedata o:title=""/>
            <o:lock v:ext="edit"/>
          </v:shape>
        </w:pict>
      </w:r>
      <w:r>
        <w:rPr>
          <w:lang w:bidi="bo-CN"/>
        </w:rPr>
        <w:pict>
          <v:rect id="矩形 1160" o:spid="_x0000_s5036" o:spt="1" style="position:absolute;left:0pt;margin-left:160.65pt;margin-top:116.5pt;height:37.4pt;width:86.95pt;z-index:250099712;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流程图: 过程 1159" o:spid="_x0000_s5037" o:spt="109" type="#_x0000_t109" style="position:absolute;left:0pt;margin-left:40.75pt;margin-top:116.5pt;height:29.9pt;width:72pt;z-index:250098688;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直接箭头连接符 1158" o:spid="_x0000_s5038" o:spt="32" type="#_x0000_t32" style="position:absolute;left:0pt;margin-left:75.4pt;margin-top:89.7pt;height:26.8pt;width:0pt;z-index:250097664;mso-width-relative:page;mso-height-relative:page;" filled="f" coordsize="21600,21600">
            <v:path arrowok="t"/>
            <v:fill on="f" focussize="0,0"/>
            <v:stroke endarrow="block"/>
            <v:imagedata o:title=""/>
            <o:lock v:ext="edit"/>
          </v:shape>
        </w:pict>
      </w:r>
      <w:r>
        <w:rPr>
          <w:lang w:bidi="bo-CN"/>
        </w:rPr>
        <w:pict>
          <v:shape id="流程图: 过程 1157" o:spid="_x0000_s5039" o:spt="109" type="#_x0000_t109" style="position:absolute;left:0pt;margin-left:40.75pt;margin-top:57.6pt;height:32.1pt;width:72pt;z-index:250095616;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p>
    <w:p/>
    <w:p>
      <w:r>
        <w:rPr>
          <w:lang w:bidi="bo-CN"/>
        </w:rPr>
        <w:pict>
          <v:shape id="直接箭头连接符 1156" o:spid="_x0000_s5040" o:spt="32" type="#_x0000_t32" style="position:absolute;left:0pt;margin-left:214.7pt;margin-top:9.4pt;height:75.9pt;width:0pt;z-index:250094592;mso-width-relative:page;mso-height-relative:page;" filled="f" coordsize="21600,21600">
            <v:path arrowok="t"/>
            <v:fill on="f" focussize="0,0"/>
            <v:stroke endarrow="block"/>
            <v:imagedata o:title=""/>
            <o:lock v:ext="edit"/>
          </v:shape>
        </w:pict>
      </w:r>
    </w:p>
    <w:p/>
    <w:p>
      <w:r>
        <w:rPr>
          <w:lang w:bidi="bo-CN"/>
        </w:rPr>
        <w:pict>
          <v:shape id="直接箭头连接符 1155" o:spid="_x0000_s5041" o:spt="32" type="#_x0000_t32" style="position:absolute;left:0pt;flip:x;margin-left:112.75pt;margin-top:9.5pt;height:0.05pt;width:101.95pt;z-index:250096640;mso-width-relative:page;mso-height-relative:page;" filled="f" coordsize="21600,21600">
            <v:path arrowok="t"/>
            <v:fill on="f" focussize="0,0"/>
            <v:stroke endarrow="block"/>
            <v:imagedata o:title=""/>
            <o:lock v:ext="edit"/>
          </v:shape>
        </w:pict>
      </w:r>
    </w:p>
    <w:p/>
    <w:p/>
    <w:p/>
    <w:p/>
    <w:p/>
    <w:p/>
    <w:p/>
    <w:p/>
    <w:p/>
    <w:p/>
    <w:p/>
    <w:p/>
    <w:p/>
    <w:p/>
    <w:p/>
    <w:p/>
    <w:p/>
    <w:p/>
    <w:p/>
    <w:p/>
    <w:p/>
    <w:p/>
    <w:p/>
    <w:p/>
    <w:p/>
    <w:p/>
    <w:p/>
    <w:p/>
    <w:p>
      <w:pPr>
        <w:rPr>
          <w:sz w:val="52"/>
          <w:szCs w:val="52"/>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rFonts w:ascii="宋体"/>
          <w:sz w:val="24"/>
          <w:szCs w:val="28"/>
        </w:rPr>
      </w:pPr>
    </w:p>
    <w:p>
      <w:pPr>
        <w:jc w:val="right"/>
        <w:rPr>
          <w:rFonts w:ascii="宋体" w:hAnsi="宋体"/>
          <w:sz w:val="24"/>
          <w:szCs w:val="28"/>
        </w:rPr>
      </w:pPr>
      <w:r>
        <w:rPr>
          <w:rFonts w:hint="eastAsia" w:ascii="宋体" w:hAnsi="宋体"/>
          <w:sz w:val="24"/>
          <w:szCs w:val="28"/>
        </w:rPr>
        <w:t>序号：</w:t>
      </w:r>
      <w:r>
        <w:rPr>
          <w:rFonts w:ascii="宋体" w:hAnsi="宋体"/>
          <w:sz w:val="24"/>
          <w:szCs w:val="28"/>
        </w:rPr>
        <w:t>101</w:t>
      </w:r>
    </w:p>
    <w:p>
      <w:pPr>
        <w:rPr>
          <w:sz w:val="24"/>
          <w:szCs w:val="24"/>
        </w:rPr>
      </w:pPr>
      <w:r>
        <w:rPr>
          <w:rFonts w:hint="eastAsia"/>
          <w:sz w:val="24"/>
          <w:szCs w:val="24"/>
        </w:rPr>
        <w:t>职权名称：对公路建设从业单位忽视工程质量和安全管理，造成质量或安全事故的处罚</w:t>
      </w:r>
    </w:p>
    <w:p>
      <w:pPr>
        <w:rPr>
          <w:sz w:val="28"/>
          <w:szCs w:val="28"/>
        </w:rPr>
      </w:pPr>
      <w:r>
        <w:rPr>
          <w:lang w:bidi="bo-CN"/>
        </w:rPr>
        <w:pict>
          <v:shape id="流程图: 终止 1192" o:spid="_x0000_s5042" o:spt="116" type="#_x0000_t116" style="position:absolute;left:0pt;margin-left:160.65pt;margin-top:26pt;height:45.8pt;width:114.05pt;z-index:250113024;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tabs>
          <w:tab w:val="left" w:pos="5779"/>
        </w:tabs>
      </w:pPr>
      <w:r>
        <w:rPr>
          <w:lang w:bidi="bo-CN"/>
        </w:rPr>
        <w:pict>
          <v:shape id="文本框 1191" o:spid="_x0000_s5043" o:spt="202" type="#_x0000_t202" style="position:absolute;left:0pt;margin-left:172.65pt;margin-top:249.9pt;height:56.15pt;width:27.15pt;z-index:250131456;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190" o:spid="_x0000_s5044" o:spt="202" type="#_x0000_t202" style="position:absolute;left:0pt;margin-left:304.3pt;margin-top:264.35pt;height:110.35pt;width:32.75pt;z-index:250130432;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189" o:spid="_x0000_s5045" o:spt="32" type="#_x0000_t32" style="position:absolute;left:0pt;flip:x;margin-left:264.3pt;margin-top:430.85pt;height:0pt;width:34.6pt;z-index:250129408;mso-width-relative:page;mso-height-relative:page;" filled="f" coordsize="21600,21600">
            <v:path arrowok="t"/>
            <v:fill on="f" focussize="0,0"/>
            <v:stroke endarrow="block"/>
            <v:imagedata o:title=""/>
            <o:lock v:ext="edit"/>
          </v:shape>
        </w:pict>
      </w:r>
      <w:r>
        <w:rPr>
          <w:lang w:bidi="bo-CN"/>
        </w:rPr>
        <w:pict>
          <v:shape id="直接箭头连接符 1188" o:spid="_x0000_s5046" o:spt="32" type="#_x0000_t32" style="position:absolute;left:0pt;margin-left:298.85pt;margin-top:231.65pt;height:199.2pt;width:0.05pt;z-index:250128384;mso-width-relative:page;mso-height-relative:page;" filled="f" coordsize="21600,21600">
            <v:path arrowok="t"/>
            <v:fill on="f" focussize="0,0"/>
            <v:stroke/>
            <v:imagedata o:title=""/>
            <o:lock v:ext="edit"/>
          </v:shape>
        </w:pict>
      </w:r>
      <w:r>
        <w:rPr>
          <w:lang w:bidi="bo-CN"/>
        </w:rPr>
        <w:pict>
          <v:shape id="直接箭头连接符 1187" o:spid="_x0000_s5047" o:spt="32" type="#_x0000_t32" style="position:absolute;left:0pt;margin-left:264.3pt;margin-top:231.65pt;height:0pt;width:34.6pt;z-index:250127360;mso-width-relative:page;mso-height-relative:page;" filled="f" coordsize="21600,21600">
            <v:path arrowok="t"/>
            <v:fill on="f" focussize="0,0"/>
            <v:stroke/>
            <v:imagedata o:title=""/>
            <o:lock v:ext="edit"/>
          </v:shape>
        </w:pict>
      </w:r>
      <w:r>
        <w:rPr>
          <w:lang w:bidi="bo-CN"/>
        </w:rPr>
        <w:pict>
          <v:shape id="流程图: 终止 1186" o:spid="_x0000_s5048" o:spt="116" type="#_x0000_t116" style="position:absolute;left:0pt;margin-left:169.9pt;margin-top:408.1pt;height:47.7pt;width:94.4pt;z-index:250126336;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185" o:spid="_x0000_s5049" o:spt="32" type="#_x0000_t32" style="position:absolute;left:0pt;margin-left:218.35pt;margin-top:359.8pt;height:48.3pt;width:0pt;z-index:250125312;mso-width-relative:page;mso-height-relative:page;" filled="f" coordsize="21600,21600">
            <v:path arrowok="t"/>
            <v:fill on="f" focussize="0,0"/>
            <v:stroke endarrow="block"/>
            <v:imagedata o:title=""/>
            <o:lock v:ext="edit"/>
          </v:shape>
        </w:pict>
      </w:r>
      <w:r>
        <w:rPr>
          <w:lang w:bidi="bo-CN"/>
        </w:rPr>
        <w:pict>
          <v:shape id="流程图: 过程 1184" o:spid="_x0000_s5050" o:spt="109" type="#_x0000_t109" style="position:absolute;left:0pt;margin-left:179.15pt;margin-top:311.8pt;height:48pt;width:80.45pt;z-index:250124288;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183" o:spid="_x0000_s5051" o:spt="32" type="#_x0000_t32" style="position:absolute;left:0pt;margin-left:218.35pt;margin-top:259.4pt;height:52.4pt;width:0.05pt;z-index:250123264;mso-width-relative:page;mso-height-relative:page;" filled="f" coordsize="21600,21600">
            <v:path arrowok="t"/>
            <v:fill on="f" focussize="0,0"/>
            <v:stroke endarrow="block"/>
            <v:imagedata o:title=""/>
            <o:lock v:ext="edit"/>
          </v:shape>
        </w:pict>
      </w:r>
      <w:r>
        <w:rPr>
          <w:lang w:bidi="bo-CN"/>
        </w:rPr>
        <w:pict>
          <v:shape id="直接箭头连接符 1182" o:spid="_x0000_s5052" o:spt="32" type="#_x0000_t32" style="position:absolute;left:0pt;margin-left:219.5pt;margin-top:153.9pt;height:50.35pt;width:0pt;z-index:250122240;mso-width-relative:page;mso-height-relative:page;" filled="f" coordsize="21600,21600">
            <v:path arrowok="t"/>
            <v:fill on="f" focussize="0,0"/>
            <v:stroke endarrow="block"/>
            <v:imagedata o:title=""/>
            <o:lock v:ext="edit"/>
          </v:shape>
        </w:pict>
      </w:r>
      <w:r>
        <w:rPr>
          <w:lang w:bidi="bo-CN"/>
        </w:rPr>
        <w:pict>
          <v:shape id="流程图: 决策 1181" o:spid="_x0000_s5053" o:spt="110" type="#_x0000_t110" style="position:absolute;left:0pt;margin-left:172.65pt;margin-top:204.25pt;height:55.15pt;width:91.65pt;z-index:250121216;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180" o:spid="_x0000_s5054" o:spt="32" type="#_x0000_t32" style="position:absolute;left:0pt;margin-left:117.55pt;margin-top:141.85pt;height:0pt;width:55.1pt;z-index:250120192;mso-width-relative:page;mso-height-relative:page;" filled="f" coordsize="21600,21600">
            <v:path arrowok="t"/>
            <v:fill on="f" focussize="0,0"/>
            <v:stroke endarrow="block"/>
            <v:imagedata o:title=""/>
            <o:lock v:ext="edit"/>
          </v:shape>
        </w:pict>
      </w:r>
      <w:r>
        <w:rPr>
          <w:lang w:bidi="bo-CN"/>
        </w:rPr>
        <w:pict>
          <v:rect id="矩形 1179" o:spid="_x0000_s5055" o:spt="1" style="position:absolute;left:0pt;margin-left:172.65pt;margin-top:116.5pt;height:37.4pt;width:86.95pt;z-index:250119168;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1178" o:spid="_x0000_s5056" o:spt="32" type="#_x0000_t32" style="position:absolute;left:0pt;margin-left:80.2pt;margin-top:103.05pt;height:26.8pt;width:0pt;z-index:250117120;mso-width-relative:page;mso-height-relative:page;" filled="f" coordsize="21600,21600">
            <v:path arrowok="t"/>
            <v:fill on="f" focussize="0,0"/>
            <v:stroke endarrow="block"/>
            <v:imagedata o:title=""/>
            <o:lock v:ext="edit"/>
          </v:shape>
        </w:pict>
      </w:r>
      <w:r>
        <w:rPr>
          <w:lang w:bidi="bo-CN"/>
        </w:rPr>
        <w:pict>
          <v:shape id="流程图: 过程 1177" o:spid="_x0000_s5057" o:spt="109" type="#_x0000_t109" style="position:absolute;left:0pt;margin-left:45.55pt;margin-top:129.85pt;height:29.9pt;width:72pt;z-index:250118144;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流程图: 过程 1176" o:spid="_x0000_s5058" o:spt="109" type="#_x0000_t109" style="position:absolute;left:0pt;margin-left:45.55pt;margin-top:70.95pt;height:32.1pt;width:72pt;z-index:250116096;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直接箭头连接符 1175" o:spid="_x0000_s5059" o:spt="32" type="#_x0000_t32" style="position:absolute;left:0pt;flip:x;margin-left:117.55pt;margin-top:83.8pt;height:0.05pt;width:101.95pt;z-index:250115072;mso-width-relative:page;mso-height-relative:page;" filled="f" coordsize="21600,21600">
            <v:path arrowok="t"/>
            <v:fill on="f" focussize="0,0"/>
            <v:stroke endarrow="block"/>
            <v:imagedata o:title=""/>
            <o:lock v:ext="edit"/>
          </v:shape>
        </w:pict>
      </w:r>
      <w:r>
        <w:rPr>
          <w:lang w:bidi="bo-CN"/>
        </w:rPr>
        <w:pict>
          <v:shape id="直接箭头连接符 1174" o:spid="_x0000_s5060" o:spt="32" type="#_x0000_t32" style="position:absolute;left:0pt;margin-left:219.5pt;margin-top:40.6pt;height:75.9pt;width:0pt;z-index:250114048;mso-width-relative:page;mso-height-relative:page;" filled="f" coordsize="21600,21600">
            <v:path arrowok="t"/>
            <v:fill on="f" focussize="0,0"/>
            <v:stroke endarrow="block"/>
            <v:imagedata o:title=""/>
            <o:lock v:ext="edit"/>
          </v:shape>
        </w:pict>
      </w:r>
    </w:p>
    <w:p/>
    <w:p/>
    <w:p/>
    <w:p/>
    <w:p/>
    <w:p/>
    <w:p/>
    <w:p/>
    <w:p/>
    <w:p/>
    <w:p/>
    <w:p/>
    <w:p/>
    <w:p/>
    <w:p/>
    <w:p/>
    <w:p/>
    <w:p/>
    <w:p/>
    <w:p/>
    <w:p/>
    <w:p/>
    <w:p/>
    <w:p/>
    <w:p/>
    <w:p/>
    <w:p/>
    <w:p/>
    <w:p/>
    <w:p/>
    <w:p/>
    <w:p/>
    <w:p>
      <w:pPr>
        <w:rPr>
          <w:sz w:val="52"/>
          <w:szCs w:val="52"/>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rFonts w:ascii="宋体"/>
          <w:sz w:val="24"/>
          <w:szCs w:val="28"/>
        </w:rPr>
      </w:pPr>
    </w:p>
    <w:p>
      <w:pPr>
        <w:jc w:val="right"/>
        <w:rPr>
          <w:rFonts w:ascii="宋体" w:hAnsi="宋体"/>
          <w:sz w:val="24"/>
          <w:szCs w:val="28"/>
        </w:rPr>
      </w:pPr>
      <w:r>
        <w:rPr>
          <w:rFonts w:hint="eastAsia" w:ascii="宋体" w:hAnsi="宋体"/>
          <w:sz w:val="24"/>
          <w:szCs w:val="28"/>
        </w:rPr>
        <w:t>序号：</w:t>
      </w:r>
      <w:r>
        <w:rPr>
          <w:rFonts w:ascii="宋体" w:hAnsi="宋体"/>
          <w:sz w:val="24"/>
          <w:szCs w:val="28"/>
        </w:rPr>
        <w:t>102</w:t>
      </w:r>
    </w:p>
    <w:p>
      <w:pPr>
        <w:rPr>
          <w:sz w:val="24"/>
          <w:szCs w:val="24"/>
        </w:rPr>
      </w:pPr>
      <w:r>
        <w:rPr>
          <w:rFonts w:hint="eastAsia"/>
          <w:sz w:val="24"/>
          <w:szCs w:val="24"/>
        </w:rPr>
        <w:t>职权名称：对工程质量事故隐瞒不报、谎报或拖延报告期限的项目法人的处罚</w:t>
      </w:r>
    </w:p>
    <w:p>
      <w:pPr>
        <w:rPr>
          <w:sz w:val="24"/>
          <w:szCs w:val="24"/>
        </w:rPr>
      </w:pPr>
      <w:r>
        <w:rPr>
          <w:sz w:val="24"/>
          <w:szCs w:val="24"/>
          <w:lang w:bidi="bo-CN"/>
        </w:rPr>
        <w:pict>
          <v:shape id="流程图: 终止 1211" o:spid="_x0000_s5061" o:spt="116" type="#_x0000_t116" style="position:absolute;left:0pt;margin-left:160.65pt;margin-top:26pt;height:45.8pt;width:114.05pt;z-index:250132480;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tabs>
          <w:tab w:val="left" w:pos="1403"/>
        </w:tabs>
      </w:pPr>
      <w:r>
        <w:rPr>
          <w:lang w:bidi="bo-CN"/>
        </w:rPr>
        <w:pict>
          <v:shape id="文本框 1210" o:spid="_x0000_s5062" o:spt="202" type="#_x0000_t202" style="position:absolute;left:0pt;margin-left:172.65pt;margin-top:238.55pt;height:56.15pt;width:27.15pt;z-index:250150912;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209" o:spid="_x0000_s5063" o:spt="202" type="#_x0000_t202" style="position:absolute;left:0pt;margin-left:303.65pt;margin-top:264.5pt;height:110.35pt;width:32.75pt;z-index:250149888;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208" o:spid="_x0000_s5064" o:spt="32" type="#_x0000_t32" style="position:absolute;left:0pt;flip:x;margin-left:263.25pt;margin-top:417.9pt;height:0pt;width:34.6pt;z-index:250148864;mso-width-relative:page;mso-height-relative:page;" filled="f" coordsize="21600,21600">
            <v:path arrowok="t"/>
            <v:fill on="f" focussize="0,0"/>
            <v:stroke endarrow="block"/>
            <v:imagedata o:title=""/>
            <o:lock v:ext="edit"/>
          </v:shape>
        </w:pict>
      </w:r>
      <w:r>
        <w:rPr>
          <w:lang w:bidi="bo-CN"/>
        </w:rPr>
        <w:pict>
          <v:shape id="直接箭头连接符 1207" o:spid="_x0000_s5065" o:spt="32" type="#_x0000_t32" style="position:absolute;left:0pt;margin-left:298.9pt;margin-top:218.7pt;height:199.2pt;width:0.05pt;z-index:250147840;mso-width-relative:page;mso-height-relative:page;" filled="f" coordsize="21600,21600">
            <v:path arrowok="t"/>
            <v:fill on="f" focussize="0,0"/>
            <v:stroke/>
            <v:imagedata o:title=""/>
            <o:lock v:ext="edit"/>
          </v:shape>
        </w:pict>
      </w:r>
      <w:r>
        <w:rPr>
          <w:lang w:bidi="bo-CN"/>
        </w:rPr>
        <w:pict>
          <v:shape id="直接箭头连接符 1206" o:spid="_x0000_s5066" o:spt="32" type="#_x0000_t32" style="position:absolute;left:0pt;margin-left:264.3pt;margin-top:218.7pt;height:0pt;width:34.6pt;z-index:250146816;mso-width-relative:page;mso-height-relative:page;" filled="f" coordsize="21600,21600">
            <v:path arrowok="t"/>
            <v:fill on="f" focussize="0,0"/>
            <v:stroke/>
            <v:imagedata o:title=""/>
            <o:lock v:ext="edit"/>
          </v:shape>
        </w:pict>
      </w:r>
      <w:r>
        <w:rPr>
          <w:lang w:bidi="bo-CN"/>
        </w:rPr>
        <w:pict>
          <v:shape id="流程图: 终止 1205" o:spid="_x0000_s5067" o:spt="116" type="#_x0000_t116" style="position:absolute;left:0pt;margin-left:169.9pt;margin-top:396.1pt;height:47.7pt;width:94.4pt;z-index:250145792;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204" o:spid="_x0000_s5068" o:spt="32" type="#_x0000_t32" style="position:absolute;left:0pt;margin-left:220.45pt;margin-top:347.8pt;height:48.3pt;width:0pt;z-index:250144768;mso-width-relative:page;mso-height-relative:page;" filled="f" coordsize="21600,21600">
            <v:path arrowok="t"/>
            <v:fill on="f" focussize="0,0"/>
            <v:stroke endarrow="block"/>
            <v:imagedata o:title=""/>
            <o:lock v:ext="edit"/>
          </v:shape>
        </w:pict>
      </w:r>
      <w:r>
        <w:rPr>
          <w:lang w:bidi="bo-CN"/>
        </w:rPr>
        <w:pict>
          <v:shape id="流程图: 过程 1203" o:spid="_x0000_s5069" o:spt="109" type="#_x0000_t109" style="position:absolute;left:0pt;margin-left:179.15pt;margin-top:299.8pt;height:48pt;width:80.45pt;z-index:250143744;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202" o:spid="_x0000_s5070" o:spt="32" type="#_x0000_t32" style="position:absolute;left:0pt;margin-left:218.35pt;margin-top:247.4pt;height:52.4pt;width:0.05pt;z-index:250142720;mso-width-relative:page;mso-height-relative:page;" filled="f" coordsize="21600,21600">
            <v:path arrowok="t"/>
            <v:fill on="f" focussize="0,0"/>
            <v:stroke endarrow="block"/>
            <v:imagedata o:title=""/>
            <o:lock v:ext="edit"/>
          </v:shape>
        </w:pict>
      </w:r>
      <w:r>
        <w:rPr>
          <w:lang w:bidi="bo-CN"/>
        </w:rPr>
        <w:pict>
          <v:shape id="流程图: 决策 1201" o:spid="_x0000_s5071" o:spt="110" type="#_x0000_t110" style="position:absolute;left:0pt;margin-left:172.65pt;margin-top:192.25pt;height:55.15pt;width:91.65pt;z-index:250141696;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200" o:spid="_x0000_s5072" o:spt="32" type="#_x0000_t32" style="position:absolute;left:0pt;margin-left:218.4pt;margin-top:153.9pt;height:38.35pt;width:0pt;z-index:250140672;mso-width-relative:page;mso-height-relative:page;" filled="f" coordsize="21600,21600">
            <v:path arrowok="t"/>
            <v:fill on="f" focussize="0,0"/>
            <v:stroke endarrow="block"/>
            <v:imagedata o:title=""/>
            <o:lock v:ext="edit"/>
          </v:shape>
        </w:pict>
      </w:r>
      <w:r>
        <w:rPr>
          <w:lang w:bidi="bo-CN"/>
        </w:rPr>
        <w:pict>
          <v:shape id="直接箭头连接符 1199" o:spid="_x0000_s5073" o:spt="32" type="#_x0000_t32" style="position:absolute;left:0pt;margin-left:124.75pt;margin-top:141.85pt;height:0pt;width:47.9pt;z-index:250139648;mso-width-relative:page;mso-height-relative:page;" filled="f" coordsize="21600,21600">
            <v:path arrowok="t"/>
            <v:fill on="f" focussize="0,0"/>
            <v:stroke endarrow="block"/>
            <v:imagedata o:title=""/>
            <o:lock v:ext="edit"/>
          </v:shape>
        </w:pict>
      </w:r>
      <w:r>
        <w:rPr>
          <w:lang w:bidi="bo-CN"/>
        </w:rPr>
        <w:pict>
          <v:rect id="矩形 1198" o:spid="_x0000_s5074" o:spt="1" style="position:absolute;left:0pt;margin-left:172.65pt;margin-top:116.5pt;height:37.4pt;width:86.95pt;z-index:250138624;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流程图: 过程 1197" o:spid="_x0000_s5075" o:spt="109" type="#_x0000_t109" style="position:absolute;left:0pt;margin-left:52.75pt;margin-top:128.5pt;height:29.9pt;width:72pt;z-index:250137600;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直接箭头连接符 1196" o:spid="_x0000_s5076" o:spt="32" type="#_x0000_t32" style="position:absolute;left:0pt;margin-left:87.4pt;margin-top:101.7pt;height:26.8pt;width:0pt;z-index:250136576;mso-width-relative:page;mso-height-relative:page;" filled="f" coordsize="21600,21600">
            <v:path arrowok="t"/>
            <v:fill on="f" focussize="0,0"/>
            <v:stroke endarrow="block"/>
            <v:imagedata o:title=""/>
            <o:lock v:ext="edit"/>
          </v:shape>
        </w:pict>
      </w:r>
      <w:r>
        <w:rPr>
          <w:lang w:bidi="bo-CN"/>
        </w:rPr>
        <w:pict>
          <v:shape id="流程图: 过程 1195" o:spid="_x0000_s5077" o:spt="109" type="#_x0000_t109" style="position:absolute;left:0pt;margin-left:46.5pt;margin-top:69.6pt;height:32.1pt;width:72pt;z-index:250135552;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直接箭头连接符 1194" o:spid="_x0000_s5078" o:spt="32" type="#_x0000_t32" style="position:absolute;left:0pt;flip:x;margin-left:118.5pt;margin-top:83.85pt;height:0.05pt;width:101.95pt;z-index:250134528;mso-width-relative:page;mso-height-relative:page;" filled="f" coordsize="21600,21600">
            <v:path arrowok="t"/>
            <v:fill on="f" focussize="0,0"/>
            <v:stroke endarrow="block"/>
            <v:imagedata o:title=""/>
            <o:lock v:ext="edit"/>
          </v:shape>
        </w:pict>
      </w:r>
      <w:r>
        <w:rPr>
          <w:lang w:bidi="bo-CN"/>
        </w:rPr>
        <w:pict>
          <v:shape id="直接箭头连接符 1193" o:spid="_x0000_s5079" o:spt="32" type="#_x0000_t32" style="position:absolute;left:0pt;margin-left:220.45pt;margin-top:40.6pt;height:75.9pt;width:0pt;z-index:250133504;mso-width-relative:page;mso-height-relative:page;" filled="f" coordsize="21600,21600">
            <v:path arrowok="t"/>
            <v:fill on="f" focussize="0,0"/>
            <v:stroke endarrow="block"/>
            <v:imagedata o:title=""/>
            <o:lock v:ext="edit"/>
          </v:shape>
        </w:pict>
      </w:r>
    </w:p>
    <w:p/>
    <w:p/>
    <w:p/>
    <w:p/>
    <w:p/>
    <w:p/>
    <w:p/>
    <w:p/>
    <w:p/>
    <w:p/>
    <w:p/>
    <w:p/>
    <w:p/>
    <w:p/>
    <w:p/>
    <w:p/>
    <w:p/>
    <w:p/>
    <w:p/>
    <w:p/>
    <w:p/>
    <w:p/>
    <w:p/>
    <w:p/>
    <w:p/>
    <w:p/>
    <w:p/>
    <w:p/>
    <w:p/>
    <w:p/>
    <w:p/>
    <w:p/>
    <w:p/>
    <w:p>
      <w:pPr>
        <w:tabs>
          <w:tab w:val="left" w:pos="4806"/>
        </w:tabs>
      </w:pPr>
      <w:r>
        <w:tab/>
      </w:r>
    </w:p>
    <w:p>
      <w:pPr>
        <w:tabs>
          <w:tab w:val="left" w:pos="4806"/>
        </w:tabs>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rFonts w:ascii="宋体"/>
          <w:sz w:val="24"/>
          <w:szCs w:val="28"/>
        </w:rPr>
      </w:pPr>
    </w:p>
    <w:p>
      <w:pPr>
        <w:jc w:val="right"/>
        <w:rPr>
          <w:rFonts w:ascii="宋体" w:hAnsi="宋体"/>
          <w:sz w:val="24"/>
          <w:szCs w:val="28"/>
        </w:rPr>
      </w:pPr>
      <w:r>
        <w:rPr>
          <w:rFonts w:hint="eastAsia" w:ascii="宋体" w:hAnsi="宋体"/>
          <w:sz w:val="24"/>
          <w:szCs w:val="28"/>
        </w:rPr>
        <w:t>序号：</w:t>
      </w:r>
      <w:r>
        <w:rPr>
          <w:rFonts w:ascii="宋体" w:hAnsi="宋体"/>
          <w:sz w:val="24"/>
          <w:szCs w:val="28"/>
        </w:rPr>
        <w:t>103</w:t>
      </w:r>
    </w:p>
    <w:p>
      <w:pPr>
        <w:rPr>
          <w:sz w:val="28"/>
          <w:szCs w:val="28"/>
        </w:rPr>
      </w:pPr>
      <w:r>
        <w:rPr>
          <w:rFonts w:hint="eastAsia"/>
          <w:sz w:val="24"/>
          <w:szCs w:val="24"/>
        </w:rPr>
        <w:t>职权名称：对质监机构为不合格的公路工程出具质量合格文件的处罚</w:t>
      </w:r>
    </w:p>
    <w:p>
      <w:pPr>
        <w:rPr>
          <w:sz w:val="28"/>
          <w:szCs w:val="28"/>
        </w:rPr>
      </w:pPr>
      <w:r>
        <w:rPr>
          <w:lang w:bidi="bo-CN"/>
        </w:rPr>
        <w:pict>
          <v:shape id="流程图: 终止 1230" o:spid="_x0000_s5080" o:spt="116" type="#_x0000_t116" style="position:absolute;left:0pt;margin-left:160.65pt;margin-top:26pt;height:45.8pt;width:114.05pt;z-index:250151936;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tabs>
          <w:tab w:val="left" w:pos="4806"/>
        </w:tabs>
      </w:pPr>
      <w:r>
        <w:rPr>
          <w:lang w:bidi="bo-CN"/>
        </w:rPr>
        <w:pict>
          <v:shape id="文本框 1229" o:spid="_x0000_s5081" o:spt="202" type="#_x0000_t202" style="position:absolute;left:0pt;margin-left:168.7pt;margin-top:260.15pt;height:56.15pt;width:27.15pt;z-index:250170368;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228" o:spid="_x0000_s5082" o:spt="202" type="#_x0000_t202" style="position:absolute;left:0pt;margin-left:298.8pt;margin-top:283.5pt;height:110.35pt;width:32.75pt;z-index:250169344;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227" o:spid="_x0000_s5083" o:spt="32" type="#_x0000_t32" style="position:absolute;left:0pt;flip:x;margin-left:260.85pt;margin-top:439.75pt;height:0pt;width:34.6pt;z-index:250168320;mso-width-relative:page;mso-height-relative:page;" filled="f" coordsize="21600,21600">
            <v:path arrowok="t"/>
            <v:fill on="f" focussize="0,0"/>
            <v:stroke endarrow="block"/>
            <v:imagedata o:title=""/>
            <o:lock v:ext="edit"/>
          </v:shape>
        </w:pict>
      </w:r>
      <w:r>
        <w:rPr>
          <w:lang w:bidi="bo-CN"/>
        </w:rPr>
        <w:pict>
          <v:shape id="流程图: 终止 1226" o:spid="_x0000_s5084" o:spt="116" type="#_x0000_t116" style="position:absolute;left:0pt;margin-left:168.7pt;margin-top:417pt;height:47.7pt;width:94.4pt;z-index:250167296;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225" o:spid="_x0000_s5085" o:spt="32" type="#_x0000_t32" style="position:absolute;left:0pt;margin-left:216.7pt;margin-top:368.7pt;height:48.3pt;width:0pt;z-index:250166272;mso-width-relative:page;mso-height-relative:page;" filled="f" coordsize="21600,21600">
            <v:path arrowok="t"/>
            <v:fill on="f" focussize="0,0"/>
            <v:stroke endarrow="block"/>
            <v:imagedata o:title=""/>
            <o:lock v:ext="edit"/>
          </v:shape>
        </w:pict>
      </w:r>
      <w:r>
        <w:rPr>
          <w:lang w:bidi="bo-CN"/>
        </w:rPr>
        <w:pict>
          <v:shape id="流程图: 过程 1224" o:spid="_x0000_s5086" o:spt="109" type="#_x0000_t109" style="position:absolute;left:0pt;margin-left:173.4pt;margin-top:320.7pt;height:48pt;width:80.45pt;z-index:250165248;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223" o:spid="_x0000_s5087" o:spt="32" type="#_x0000_t32" style="position:absolute;left:0pt;margin-left:216.65pt;margin-top:268.3pt;height:52.4pt;width:0.05pt;z-index:250164224;mso-width-relative:page;mso-height-relative:page;" filled="f" coordsize="21600,21600">
            <v:path arrowok="t"/>
            <v:fill on="f" focussize="0,0"/>
            <v:stroke endarrow="block"/>
            <v:imagedata o:title=""/>
            <o:lock v:ext="edit"/>
          </v:shape>
        </w:pict>
      </w:r>
      <w:r>
        <w:rPr>
          <w:lang w:bidi="bo-CN"/>
        </w:rPr>
        <w:pict>
          <v:shape id="直接箭头连接符 1222" o:spid="_x0000_s5088" o:spt="32" type="#_x0000_t32" style="position:absolute;left:0pt;margin-left:294.95pt;margin-top:240.55pt;height:199.2pt;width:0.05pt;z-index:250163200;mso-width-relative:page;mso-height-relative:page;" filled="f" coordsize="21600,21600">
            <v:path arrowok="t"/>
            <v:fill on="f" focussize="0,0"/>
            <v:stroke/>
            <v:imagedata o:title=""/>
            <o:lock v:ext="edit"/>
          </v:shape>
        </w:pict>
      </w:r>
      <w:r>
        <w:rPr>
          <w:lang w:bidi="bo-CN"/>
        </w:rPr>
        <w:pict>
          <v:shape id="直接箭头连接符 1221" o:spid="_x0000_s5089" o:spt="32" type="#_x0000_t32" style="position:absolute;left:0pt;margin-left:260.35pt;margin-top:240.55pt;height:0pt;width:34.6pt;z-index:250162176;mso-width-relative:page;mso-height-relative:page;" filled="f" coordsize="21600,21600">
            <v:path arrowok="t"/>
            <v:fill on="f" focussize="0,0"/>
            <v:stroke/>
            <v:imagedata o:title=""/>
            <o:lock v:ext="edit"/>
          </v:shape>
        </w:pict>
      </w:r>
      <w:r>
        <w:rPr>
          <w:lang w:bidi="bo-CN"/>
        </w:rPr>
        <w:pict>
          <v:shape id="流程图: 决策 1220" o:spid="_x0000_s5090" o:spt="110" type="#_x0000_t110" style="position:absolute;left:0pt;margin-left:168.7pt;margin-top:213.15pt;height:55.15pt;width:91.65pt;z-index:250161152;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219" o:spid="_x0000_s5091" o:spt="32" type="#_x0000_t32" style="position:absolute;left:0pt;margin-left:216.7pt;margin-top:174.8pt;height:38.35pt;width:0pt;z-index:250160128;mso-width-relative:page;mso-height-relative:page;" filled="f" coordsize="21600,21600">
            <v:path arrowok="t"/>
            <v:fill on="f" focussize="0,0"/>
            <v:stroke endarrow="block"/>
            <v:imagedata o:title=""/>
            <o:lock v:ext="edit"/>
          </v:shape>
        </w:pict>
      </w:r>
      <w:r>
        <w:rPr>
          <w:lang w:bidi="bo-CN"/>
        </w:rPr>
        <w:pict>
          <v:shape id="直接箭头连接符 1218" o:spid="_x0000_s5092" o:spt="32" type="#_x0000_t32" style="position:absolute;left:0pt;margin-left:114.75pt;margin-top:162pt;height:0pt;width:58.65pt;z-index:250159104;mso-width-relative:page;mso-height-relative:page;" filled="f" coordsize="21600,21600">
            <v:path arrowok="t"/>
            <v:fill on="f" focussize="0,0"/>
            <v:stroke endarrow="block"/>
            <v:imagedata o:title=""/>
            <o:lock v:ext="edit"/>
          </v:shape>
        </w:pict>
      </w:r>
      <w:r>
        <w:rPr>
          <w:lang w:bidi="bo-CN"/>
        </w:rPr>
        <w:pict>
          <v:shape id="直接箭头连接符 1217" o:spid="_x0000_s5093" o:spt="32" type="#_x0000_t32" style="position:absolute;left:0pt;margin-left:216.7pt;margin-top:40.6pt;height:96.8pt;width:0pt;z-index:250152960;mso-width-relative:page;mso-height-relative:page;" filled="f" coordsize="21600,21600">
            <v:path arrowok="t"/>
            <v:fill on="f" focussize="0,0"/>
            <v:stroke endarrow="block"/>
            <v:imagedata o:title=""/>
            <o:lock v:ext="edit"/>
          </v:shape>
        </w:pict>
      </w:r>
      <w:r>
        <w:rPr>
          <w:lang w:bidi="bo-CN"/>
        </w:rPr>
        <w:pict>
          <v:rect id="矩形 1216" o:spid="_x0000_s5094" o:spt="1" style="position:absolute;left:0pt;margin-left:173.4pt;margin-top:137.4pt;height:37.4pt;width:86.95pt;z-index:250157056;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1215" o:spid="_x0000_s5095" o:spt="32" type="#_x0000_t32" style="position:absolute;left:0pt;margin-left:78.35pt;margin-top:116.5pt;height:28.4pt;width:0pt;z-index:250156032;mso-width-relative:page;mso-height-relative:page;" filled="f" coordsize="21600,21600">
            <v:path arrowok="t"/>
            <v:fill on="f" focussize="0,0"/>
            <v:stroke endarrow="block"/>
            <v:imagedata o:title=""/>
            <o:lock v:ext="edit"/>
          </v:shape>
        </w:pict>
      </w:r>
      <w:r>
        <w:rPr>
          <w:lang w:bidi="bo-CN"/>
        </w:rPr>
        <w:pict>
          <v:shape id="流程图: 过程 1214" o:spid="_x0000_s5096" o:spt="109" type="#_x0000_t109" style="position:absolute;left:0pt;margin-left:42.75pt;margin-top:144.9pt;height:29.9pt;width:72pt;z-index:250158080;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流程图: 过程 1213" o:spid="_x0000_s5097" o:spt="109" type="#_x0000_t109" style="position:absolute;left:0pt;margin-left:42.75pt;margin-top:84.4pt;height:32.1pt;width:72pt;z-index:250153984;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直接箭头连接符 1212" o:spid="_x0000_s5098" o:spt="32" type="#_x0000_t32" style="position:absolute;left:0pt;flip:x;margin-left:114.75pt;margin-top:94.6pt;height:0.05pt;width:101.95pt;z-index:250155008;mso-width-relative:page;mso-height-relative:page;" filled="f" coordsize="21600,21600">
            <v:path arrowok="t"/>
            <v:fill on="f" focussize="0,0"/>
            <v:stroke endarrow="block"/>
            <v:imagedata o:title=""/>
            <o:lock v:ext="edit"/>
          </v:shape>
        </w:pict>
      </w:r>
    </w:p>
    <w:p/>
    <w:p/>
    <w:p/>
    <w:p/>
    <w:p/>
    <w:p/>
    <w:p/>
    <w:p/>
    <w:p/>
    <w:p/>
    <w:p/>
    <w:p/>
    <w:p/>
    <w:p/>
    <w:p/>
    <w:p/>
    <w:p/>
    <w:p/>
    <w:p/>
    <w:p/>
    <w:p/>
    <w:p/>
    <w:p/>
    <w:p/>
    <w:p/>
    <w:p/>
    <w:p/>
    <w:p/>
    <w:p/>
    <w:p/>
    <w:p/>
    <w:p>
      <w:pPr>
        <w:spacing w:line="580" w:lineRule="exact"/>
        <w:jc w:val="center"/>
        <w:rPr>
          <w:rFonts w:hint="eastAsia" w:ascii="Times New Roman" w:hAnsi="Times New Roman"/>
          <w:b/>
          <w:color w:val="000000"/>
          <w:sz w:val="44"/>
          <w:szCs w:val="44"/>
          <w:lang w:val="zh-CN"/>
        </w:rPr>
      </w:pPr>
    </w:p>
    <w:p>
      <w:pPr>
        <w:spacing w:line="580" w:lineRule="exact"/>
        <w:jc w:val="center"/>
        <w:rPr>
          <w:rFonts w:hint="eastAsia"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r>
        <w:rPr>
          <w:rFonts w:hint="eastAsia" w:ascii="Times New Roman" w:hAnsi="Times New Roman"/>
          <w:b/>
          <w:color w:val="000000"/>
          <w:sz w:val="36"/>
          <w:szCs w:val="36"/>
          <w:lang w:val="zh-CN"/>
        </w:rPr>
        <w:t>双湖县交通运输局行政处罚流程图</w:t>
      </w:r>
    </w:p>
    <w:p>
      <w:pPr>
        <w:jc w:val="right"/>
        <w:rPr>
          <w:rFonts w:ascii="宋体"/>
          <w:sz w:val="24"/>
          <w:szCs w:val="28"/>
        </w:rPr>
      </w:pPr>
    </w:p>
    <w:p>
      <w:pPr>
        <w:jc w:val="right"/>
        <w:rPr>
          <w:rFonts w:ascii="宋体" w:hAnsi="宋体"/>
          <w:sz w:val="24"/>
          <w:szCs w:val="28"/>
        </w:rPr>
      </w:pPr>
      <w:r>
        <w:rPr>
          <w:rFonts w:hint="eastAsia" w:ascii="宋体" w:hAnsi="宋体"/>
          <w:sz w:val="24"/>
          <w:szCs w:val="28"/>
        </w:rPr>
        <w:t>序号：</w:t>
      </w:r>
      <w:r>
        <w:rPr>
          <w:rFonts w:ascii="宋体" w:hAnsi="宋体"/>
          <w:sz w:val="24"/>
          <w:szCs w:val="28"/>
        </w:rPr>
        <w:t>104</w:t>
      </w:r>
    </w:p>
    <w:p>
      <w:pPr>
        <w:rPr>
          <w:sz w:val="28"/>
          <w:szCs w:val="28"/>
        </w:rPr>
      </w:pPr>
      <w:r>
        <w:rPr>
          <w:rFonts w:hint="eastAsia"/>
          <w:sz w:val="28"/>
          <w:szCs w:val="28"/>
        </w:rPr>
        <w:t>职权名称：对注册执业人员未执行法律、法规和工程建设强制性标准的处罚</w:t>
      </w:r>
    </w:p>
    <w:p>
      <w:pPr>
        <w:rPr>
          <w:sz w:val="28"/>
          <w:szCs w:val="28"/>
        </w:rPr>
      </w:pPr>
      <w:r>
        <w:rPr>
          <w:lang w:bidi="bo-CN"/>
        </w:rPr>
        <w:pict>
          <v:shape id="流程图: 终止 1249" o:spid="_x0000_s5099" o:spt="116" type="#_x0000_t116" style="position:absolute;left:0pt;margin-left:160.65pt;margin-top:26pt;height:45.8pt;width:114.05pt;z-index:250171392;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tabs>
          <w:tab w:val="left" w:pos="1933"/>
        </w:tabs>
      </w:pPr>
      <w:r>
        <w:rPr>
          <w:lang w:bidi="bo-CN"/>
        </w:rPr>
        <w:pict>
          <v:shape id="文本框 1248" o:spid="_x0000_s5100" o:spt="202" type="#_x0000_t202" style="position:absolute;left:0pt;margin-left:170.45pt;margin-top:260.4pt;height:56.15pt;width:27.15pt;z-index:250189824;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247" o:spid="_x0000_s5101" o:spt="202" type="#_x0000_t202" style="position:absolute;left:0pt;margin-left:301.1pt;margin-top:281.5pt;height:110.35pt;width:32.75pt;z-index:250188800;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246" o:spid="_x0000_s5102" o:spt="32" type="#_x0000_t32" style="position:absolute;left:0pt;flip:x;margin-left:268.1pt;margin-top:440.5pt;height:0.05pt;width:28.65pt;z-index:250187776;mso-width-relative:page;mso-height-relative:page;" filled="f" coordsize="21600,21600">
            <v:path arrowok="t"/>
            <v:fill on="f" focussize="0,0"/>
            <v:stroke endarrow="block"/>
            <v:imagedata o:title=""/>
            <o:lock v:ext="edit"/>
          </v:shape>
        </w:pict>
      </w:r>
      <w:r>
        <w:rPr>
          <w:lang w:bidi="bo-CN"/>
        </w:rPr>
        <w:pict>
          <v:shape id="直接箭头连接符 1245" o:spid="_x0000_s5103" o:spt="32" type="#_x0000_t32" style="position:absolute;left:0pt;margin-left:296.7pt;margin-top:241.3pt;height:199.2pt;width:0.05pt;z-index:250186752;mso-width-relative:page;mso-height-relative:page;" filled="f" coordsize="21600,21600">
            <v:path arrowok="t"/>
            <v:fill on="f" focussize="0,0"/>
            <v:stroke/>
            <v:imagedata o:title=""/>
            <o:lock v:ext="edit"/>
          </v:shape>
        </w:pict>
      </w:r>
      <w:r>
        <w:rPr>
          <w:lang w:bidi="bo-CN"/>
        </w:rPr>
        <w:pict>
          <v:shape id="直接箭头连接符 1244" o:spid="_x0000_s5104" o:spt="32" type="#_x0000_t32" style="position:absolute;left:0pt;margin-left:262.1pt;margin-top:241.3pt;height:0pt;width:34.6pt;z-index:250185728;mso-width-relative:page;mso-height-relative:page;" filled="f" coordsize="21600,21600">
            <v:path arrowok="t"/>
            <v:fill on="f" focussize="0,0"/>
            <v:stroke/>
            <v:imagedata o:title=""/>
            <o:lock v:ext="edit"/>
          </v:shape>
        </w:pict>
      </w:r>
      <w:r>
        <w:rPr>
          <w:lang w:bidi="bo-CN"/>
        </w:rPr>
        <w:pict>
          <v:shape id="流程图: 终止 1243" o:spid="_x0000_s5105" o:spt="116" type="#_x0000_t116" style="position:absolute;left:0pt;margin-left:173.7pt;margin-top:417pt;height:47.7pt;width:94.4pt;z-index:250184704;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242" o:spid="_x0000_s5106" o:spt="32" type="#_x0000_t32" style="position:absolute;left:0pt;margin-left:217.45pt;margin-top:368.7pt;height:48.3pt;width:0pt;z-index:250183680;mso-width-relative:page;mso-height-relative:page;" filled="f" coordsize="21600,21600">
            <v:path arrowok="t"/>
            <v:fill on="f" focussize="0,0"/>
            <v:stroke endarrow="block"/>
            <v:imagedata o:title=""/>
            <o:lock v:ext="edit"/>
          </v:shape>
        </w:pict>
      </w:r>
      <w:r>
        <w:rPr>
          <w:lang w:bidi="bo-CN"/>
        </w:rPr>
        <w:pict>
          <v:shape id="流程图: 过程 1241" o:spid="_x0000_s5107" o:spt="109" type="#_x0000_t109" style="position:absolute;left:0pt;margin-left:173.7pt;margin-top:320.7pt;height:48pt;width:80.45pt;z-index:250182656;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240" o:spid="_x0000_s5108" o:spt="32" type="#_x0000_t32" style="position:absolute;left:0pt;margin-left:217.4pt;margin-top:268.3pt;height:52.4pt;width:0.05pt;z-index:250181632;mso-width-relative:page;mso-height-relative:page;" filled="f" coordsize="21600,21600">
            <v:path arrowok="t"/>
            <v:fill on="f" focussize="0,0"/>
            <v:stroke endarrow="block"/>
            <v:imagedata o:title=""/>
            <o:lock v:ext="edit"/>
          </v:shape>
        </w:pict>
      </w:r>
      <w:r>
        <w:rPr>
          <w:lang w:bidi="bo-CN"/>
        </w:rPr>
        <w:pict>
          <v:shape id="流程图: 决策 1239" o:spid="_x0000_s5109" o:spt="110" type="#_x0000_t110" style="position:absolute;left:0pt;margin-left:170.45pt;margin-top:213.15pt;height:55.15pt;width:91.65pt;z-index:250180608;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238" o:spid="_x0000_s5110" o:spt="32" type="#_x0000_t32" style="position:absolute;left:0pt;margin-left:217.45pt;margin-top:174.8pt;height:38.35pt;width:0pt;z-index:250179584;mso-width-relative:page;mso-height-relative:page;" filled="f" coordsize="21600,21600">
            <v:path arrowok="t"/>
            <v:fill on="f" focussize="0,0"/>
            <v:stroke endarrow="block"/>
            <v:imagedata o:title=""/>
            <o:lock v:ext="edit"/>
          </v:shape>
        </w:pict>
      </w:r>
      <w:r>
        <w:rPr>
          <w:lang w:bidi="bo-CN"/>
        </w:rPr>
        <w:pict>
          <v:shape id="直接箭头连接符 1237" o:spid="_x0000_s5111" o:spt="32" type="#_x0000_t32" style="position:absolute;left:0pt;margin-left:115.5pt;margin-top:162.15pt;height:0pt;width:54.95pt;z-index:250178560;mso-width-relative:page;mso-height-relative:page;" filled="f" coordsize="21600,21600">
            <v:path arrowok="t"/>
            <v:fill on="f" focussize="0,0"/>
            <v:stroke endarrow="block"/>
            <v:imagedata o:title=""/>
            <o:lock v:ext="edit"/>
          </v:shape>
        </w:pict>
      </w:r>
      <w:r>
        <w:rPr>
          <w:lang w:bidi="bo-CN"/>
        </w:rPr>
        <w:pict>
          <v:rect id="矩形 1236" o:spid="_x0000_s5112" o:spt="1" style="position:absolute;left:0pt;margin-left:170.45pt;margin-top:137.4pt;height:37.4pt;width:86.95pt;z-index:250177536;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流程图: 过程 1235" o:spid="_x0000_s5113" o:spt="109" type="#_x0000_t109" style="position:absolute;left:0pt;margin-left:43.5pt;margin-top:146.75pt;height:29.9pt;width:72pt;z-index:250176512;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直接箭头连接符 1234" o:spid="_x0000_s5114" o:spt="32" type="#_x0000_t32" style="position:absolute;left:0pt;margin-left:79.95pt;margin-top:118.35pt;height:28.4pt;width:0pt;z-index:250175488;mso-width-relative:page;mso-height-relative:page;" filled="f" coordsize="21600,21600">
            <v:path arrowok="t"/>
            <v:fill on="f" focussize="0,0"/>
            <v:stroke endarrow="block"/>
            <v:imagedata o:title=""/>
            <o:lock v:ext="edit"/>
          </v:shape>
        </w:pict>
      </w:r>
      <w:r>
        <w:rPr>
          <w:lang w:bidi="bo-CN"/>
        </w:rPr>
        <w:pict>
          <v:shape id="流程图: 过程 1233" o:spid="_x0000_s5115" o:spt="109" type="#_x0000_t109" style="position:absolute;left:0pt;margin-left:43.5pt;margin-top:86.25pt;height:32.1pt;width:72pt;z-index:250174464;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直接箭头连接符 1232" o:spid="_x0000_s5116" o:spt="32" type="#_x0000_t32" style="position:absolute;left:0pt;flip:x;margin-left:115.5pt;margin-top:101.8pt;height:0.05pt;width:101.95pt;z-index:250173440;mso-width-relative:page;mso-height-relative:page;" filled="f" coordsize="21600,21600">
            <v:path arrowok="t"/>
            <v:fill on="f" focussize="0,0"/>
            <v:stroke endarrow="block"/>
            <v:imagedata o:title=""/>
            <o:lock v:ext="edit"/>
          </v:shape>
        </w:pict>
      </w:r>
      <w:r>
        <w:rPr>
          <w:lang w:bidi="bo-CN"/>
        </w:rPr>
        <w:pict>
          <v:shape id="直接箭头连接符 1231" o:spid="_x0000_s5117" o:spt="32" type="#_x0000_t32" style="position:absolute;left:0pt;margin-left:217.45pt;margin-top:40.6pt;height:96.8pt;width:0pt;z-index:250172416;mso-width-relative:page;mso-height-relative:page;" filled="f" coordsize="21600,21600">
            <v:path arrowok="t"/>
            <v:fill on="f" focussize="0,0"/>
            <v:stroke endarrow="block"/>
            <v:imagedata o:title=""/>
            <o:lock v:ext="edit"/>
          </v:shape>
        </w:pict>
      </w:r>
    </w:p>
    <w:p/>
    <w:p/>
    <w:p/>
    <w:p/>
    <w:p/>
    <w:p/>
    <w:p/>
    <w:p/>
    <w:p/>
    <w:p/>
    <w:p/>
    <w:p/>
    <w:p/>
    <w:p/>
    <w:p/>
    <w:p/>
    <w:p/>
    <w:p/>
    <w:p/>
    <w:p/>
    <w:p/>
    <w:p/>
    <w:p/>
    <w:p/>
    <w:p/>
    <w:p/>
    <w:p/>
    <w:p/>
    <w:p/>
    <w:p/>
    <w:p>
      <w:pPr>
        <w:jc w:val="center"/>
      </w:pPr>
    </w:p>
    <w:p>
      <w:pPr>
        <w:jc w:val="center"/>
      </w:pPr>
    </w:p>
    <w:p>
      <w:pPr>
        <w:spacing w:line="580" w:lineRule="exact"/>
        <w:jc w:val="center"/>
        <w:rPr>
          <w:rFonts w:hint="eastAsia" w:ascii="Times New Roman" w:hAnsi="Times New Roman"/>
          <w:b/>
          <w:color w:val="000000"/>
          <w:sz w:val="44"/>
          <w:szCs w:val="44"/>
          <w:lang w:val="zh-CN"/>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sz w:val="24"/>
          <w:szCs w:val="24"/>
        </w:rPr>
      </w:pPr>
    </w:p>
    <w:p>
      <w:pPr>
        <w:jc w:val="right"/>
        <w:rPr>
          <w:sz w:val="24"/>
          <w:szCs w:val="24"/>
        </w:rPr>
      </w:pPr>
      <w:r>
        <w:rPr>
          <w:rFonts w:hint="eastAsia"/>
          <w:sz w:val="24"/>
          <w:szCs w:val="24"/>
        </w:rPr>
        <w:t>序号：</w:t>
      </w:r>
      <w:r>
        <w:rPr>
          <w:sz w:val="24"/>
          <w:szCs w:val="24"/>
        </w:rPr>
        <w:t>105</w:t>
      </w:r>
    </w:p>
    <w:p>
      <w:pPr>
        <w:rPr>
          <w:sz w:val="24"/>
          <w:szCs w:val="24"/>
        </w:rPr>
      </w:pPr>
      <w:r>
        <w:rPr>
          <w:rFonts w:hint="eastAsia"/>
          <w:sz w:val="24"/>
          <w:szCs w:val="24"/>
        </w:rPr>
        <w:t>职权名称：对提供机械设备和配件的单位未按照安全施工的要求配备齐全有效的保险、限位等安全设施和装置的处罚</w:t>
      </w:r>
    </w:p>
    <w:p>
      <w:pPr>
        <w:rPr>
          <w:sz w:val="28"/>
          <w:szCs w:val="28"/>
        </w:rPr>
      </w:pPr>
      <w:r>
        <w:rPr>
          <w:lang w:bidi="bo-CN"/>
        </w:rPr>
        <w:pict>
          <v:shape id="流程图: 过程 1268" o:spid="_x0000_s5118" o:spt="109" type="#_x0000_t109" style="position:absolute;left:0pt;margin-left:55.5pt;margin-top:189.95pt;height:29.9pt;width:72pt;z-index:250195968;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流程图: 终止 1267" o:spid="_x0000_s5119" o:spt="116" type="#_x0000_t116" style="position:absolute;left:0pt;margin-left:160.65pt;margin-top:26pt;height:45.8pt;width:114.05pt;z-index:250190848;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文本框 1266" o:spid="_x0000_s5120" o:spt="202" type="#_x0000_t202" style="position:absolute;left:0pt;margin-left:175pt;margin-top:278.9pt;height:56.15pt;width:27.15pt;z-index:250209280;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265" o:spid="_x0000_s5121" o:spt="202" type="#_x0000_t202" style="position:absolute;left:0pt;margin-left:307.3pt;margin-top:293.5pt;height:110.35pt;width:32.75pt;z-index:250208256;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264" o:spid="_x0000_s5122" o:spt="32" type="#_x0000_t32" style="position:absolute;left:0pt;flip:x;margin-left:269.4pt;margin-top:460.55pt;height:0.05pt;width:34.65pt;z-index:250207232;mso-width-relative:page;mso-height-relative:page;" filled="f" coordsize="21600,21600">
            <v:path arrowok="t"/>
            <v:fill on="f" focussize="0,0"/>
            <v:stroke endarrow="block"/>
            <v:imagedata o:title=""/>
            <o:lock v:ext="edit"/>
          </v:shape>
        </w:pict>
      </w:r>
      <w:r>
        <w:rPr>
          <w:lang w:bidi="bo-CN"/>
        </w:rPr>
        <w:pict>
          <v:shape id="直接箭头连接符 1263" o:spid="_x0000_s5123" o:spt="32" type="#_x0000_t32" style="position:absolute;left:0pt;margin-left:304pt;margin-top:261.4pt;height:199.2pt;width:0.05pt;z-index:250206208;mso-width-relative:page;mso-height-relative:page;" filled="f" coordsize="21600,21600">
            <v:path arrowok="t"/>
            <v:fill on="f" focussize="0,0"/>
            <v:stroke/>
            <v:imagedata o:title=""/>
            <o:lock v:ext="edit"/>
          </v:shape>
        </w:pict>
      </w:r>
      <w:r>
        <w:rPr>
          <w:lang w:bidi="bo-CN"/>
        </w:rPr>
        <w:pict>
          <v:shape id="直接箭头连接符 1262" o:spid="_x0000_s5124" o:spt="32" type="#_x0000_t32" style="position:absolute;left:0pt;margin-left:269.4pt;margin-top:261.4pt;height:0pt;width:34.6pt;z-index:250205184;mso-width-relative:page;mso-height-relative:page;" filled="f" coordsize="21600,21600">
            <v:path arrowok="t"/>
            <v:fill on="f" focussize="0,0"/>
            <v:stroke/>
            <v:imagedata o:title=""/>
            <o:lock v:ext="edit"/>
          </v:shape>
        </w:pict>
      </w:r>
      <w:r>
        <w:rPr>
          <w:lang w:bidi="bo-CN"/>
        </w:rPr>
        <w:pict>
          <v:shape id="流程图: 终止 1261" o:spid="_x0000_s5125" o:spt="116" type="#_x0000_t116" style="position:absolute;left:0pt;margin-left:175pt;margin-top:438.35pt;height:47.7pt;width:94.4pt;z-index:250204160;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260" o:spid="_x0000_s5126" o:spt="32" type="#_x0000_t32" style="position:absolute;left:0pt;margin-left:222.05pt;margin-top:390.05pt;height:48.3pt;width:0pt;z-index:250203136;mso-width-relative:page;mso-height-relative:page;" filled="f" coordsize="21600,21600">
            <v:path arrowok="t"/>
            <v:fill on="f" focussize="0,0"/>
            <v:stroke endarrow="block"/>
            <v:imagedata o:title=""/>
            <o:lock v:ext="edit"/>
          </v:shape>
        </w:pict>
      </w:r>
      <w:r>
        <w:rPr>
          <w:lang w:bidi="bo-CN"/>
        </w:rPr>
        <w:pict>
          <v:shape id="流程图: 过程 1259" o:spid="_x0000_s5127" o:spt="109" type="#_x0000_t109" style="position:absolute;left:0pt;margin-left:182.45pt;margin-top:342.05pt;height:48pt;width:80.45pt;z-index:250202112;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258" o:spid="_x0000_s5128" o:spt="32" type="#_x0000_t32" style="position:absolute;left:0pt;margin-left:222pt;margin-top:289.65pt;height:52.4pt;width:0.05pt;z-index:250201088;mso-width-relative:page;mso-height-relative:page;" filled="f" coordsize="21600,21600">
            <v:path arrowok="t"/>
            <v:fill on="f" focussize="0,0"/>
            <v:stroke endarrow="block"/>
            <v:imagedata o:title=""/>
            <o:lock v:ext="edit"/>
          </v:shape>
        </w:pict>
      </w:r>
      <w:r>
        <w:rPr>
          <w:lang w:bidi="bo-CN"/>
        </w:rPr>
        <w:pict>
          <v:shape id="流程图: 决策 1257" o:spid="_x0000_s5129" o:spt="110" type="#_x0000_t110" style="position:absolute;left:0pt;margin-left:177.75pt;margin-top:234.5pt;height:55.15pt;width:91.65pt;z-index:250200064;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256" o:spid="_x0000_s5130" o:spt="32" type="#_x0000_t32" style="position:absolute;left:0pt;margin-left:222pt;margin-top:196.15pt;height:38.35pt;width:0pt;z-index:250199040;mso-width-relative:page;mso-height-relative:page;" filled="f" coordsize="21600,21600">
            <v:path arrowok="t"/>
            <v:fill on="f" focussize="0,0"/>
            <v:stroke endarrow="block"/>
            <v:imagedata o:title=""/>
            <o:lock v:ext="edit"/>
          </v:shape>
        </w:pict>
      </w:r>
      <w:r>
        <w:rPr>
          <w:lang w:bidi="bo-CN"/>
        </w:rPr>
        <w:pict>
          <v:shape id="直接箭头连接符 1255" o:spid="_x0000_s5131" o:spt="32" type="#_x0000_t32" style="position:absolute;left:0pt;margin-left:222pt;margin-top:40.6pt;height:118.15pt;width:0pt;z-index:250191872;mso-width-relative:page;mso-height-relative:page;" filled="f" coordsize="21600,21600">
            <v:path arrowok="t"/>
            <v:fill on="f" focussize="0,0"/>
            <v:stroke endarrow="block"/>
            <v:imagedata o:title=""/>
            <o:lock v:ext="edit"/>
          </v:shape>
        </w:pict>
      </w:r>
      <w:r>
        <w:rPr>
          <w:lang w:bidi="bo-CN"/>
        </w:rPr>
        <w:pict>
          <v:rect id="矩形 1254" o:spid="_x0000_s5132" o:spt="1" style="position:absolute;left:0pt;margin-left:182.45pt;margin-top:158.75pt;height:37.4pt;width:86.95pt;z-index:250198016;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1253" o:spid="_x0000_s5133" o:spt="32" type="#_x0000_t32" style="position:absolute;left:0pt;margin-left:127.5pt;margin-top:174.15pt;height:0pt;width:54.95pt;z-index:250196992;mso-width-relative:page;mso-height-relative:page;" filled="f" coordsize="21600,21600">
            <v:path arrowok="t"/>
            <v:fill on="f" focussize="0,0"/>
            <v:stroke endarrow="block"/>
            <v:imagedata o:title=""/>
            <o:lock v:ext="edit"/>
          </v:shape>
        </w:pict>
      </w:r>
      <w:r>
        <w:rPr>
          <w:lang w:bidi="bo-CN"/>
        </w:rPr>
        <w:pict>
          <v:shape id="直接箭头连接符 1252" o:spid="_x0000_s5134" o:spt="32" type="#_x0000_t32" style="position:absolute;left:0pt;margin-left:86.45pt;margin-top:130.35pt;height:28.4pt;width:0pt;z-index:250194944;mso-width-relative:page;mso-height-relative:page;" filled="f" coordsize="21600,21600">
            <v:path arrowok="t"/>
            <v:fill on="f" focussize="0,0"/>
            <v:stroke endarrow="block"/>
            <v:imagedata o:title=""/>
            <o:lock v:ext="edit"/>
          </v:shape>
        </w:pict>
      </w:r>
      <w:r>
        <w:rPr>
          <w:lang w:bidi="bo-CN"/>
        </w:rPr>
        <w:pict>
          <v:shape id="流程图: 过程 1251" o:spid="_x0000_s5135" o:spt="109" type="#_x0000_t109" style="position:absolute;left:0pt;margin-left:48.05pt;margin-top:98.25pt;height:32.1pt;width:72pt;z-index:250193920;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直接箭头连接符 1250" o:spid="_x0000_s5136" o:spt="32" type="#_x0000_t32" style="position:absolute;left:0pt;flip:x;margin-left:120.05pt;margin-top:113.7pt;height:0.05pt;width:101.95pt;z-index:250192896;mso-width-relative:page;mso-height-relative:page;" filled="f" coordsize="21600,21600">
            <v:path arrowok="t"/>
            <v:fill on="f" focussize="0,0"/>
            <v:stroke endarrow="block"/>
            <v:imagedata o:title=""/>
            <o:lock v:ext="edit"/>
          </v:shape>
        </w:pict>
      </w:r>
    </w:p>
    <w:p/>
    <w:p/>
    <w:p/>
    <w:p/>
    <w:p/>
    <w:p/>
    <w:p/>
    <w:p/>
    <w:p/>
    <w:p/>
    <w:p/>
    <w:p/>
    <w:p/>
    <w:p/>
    <w:p/>
    <w:p/>
    <w:p/>
    <w:p/>
    <w:p/>
    <w:p/>
    <w:p/>
    <w:p/>
    <w:p/>
    <w:p/>
    <w:p/>
    <w:p/>
    <w:p/>
    <w:p/>
    <w:p/>
    <w:p/>
    <w:p/>
    <w:p/>
    <w:p>
      <w:pPr>
        <w:rPr>
          <w:sz w:val="52"/>
          <w:szCs w:val="52"/>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sz w:val="24"/>
          <w:szCs w:val="24"/>
        </w:rPr>
      </w:pPr>
    </w:p>
    <w:p>
      <w:pPr>
        <w:jc w:val="right"/>
        <w:rPr>
          <w:sz w:val="24"/>
          <w:szCs w:val="24"/>
        </w:rPr>
      </w:pPr>
      <w:r>
        <w:rPr>
          <w:rFonts w:hint="eastAsia"/>
          <w:sz w:val="24"/>
          <w:szCs w:val="24"/>
        </w:rPr>
        <w:t>序号：</w:t>
      </w:r>
      <w:r>
        <w:rPr>
          <w:sz w:val="24"/>
          <w:szCs w:val="24"/>
        </w:rPr>
        <w:t>106</w:t>
      </w:r>
    </w:p>
    <w:p>
      <w:pPr>
        <w:rPr>
          <w:sz w:val="24"/>
          <w:szCs w:val="24"/>
        </w:rPr>
      </w:pPr>
      <w:r>
        <w:rPr>
          <w:rFonts w:hint="eastAsia"/>
          <w:sz w:val="24"/>
          <w:szCs w:val="24"/>
        </w:rPr>
        <w:t>职权名称：对总监理工程师和监理工程师委托他人代行监理职责或者同时承担两个及两个以上建设工程项目的安全监理的处罚</w:t>
      </w:r>
    </w:p>
    <w:p>
      <w:pPr>
        <w:rPr>
          <w:sz w:val="28"/>
          <w:szCs w:val="28"/>
        </w:rPr>
      </w:pPr>
      <w:r>
        <w:rPr>
          <w:lang w:bidi="bo-CN"/>
        </w:rPr>
        <w:pict>
          <v:shape id="流程图: 终止 1287" o:spid="_x0000_s5137" o:spt="116" type="#_x0000_t116" style="position:absolute;left:0pt;margin-left:160.65pt;margin-top:26pt;height:45.8pt;width:114.05pt;z-index:250210304;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tabs>
          <w:tab w:val="left" w:pos="3671"/>
        </w:tabs>
      </w:pPr>
      <w:r>
        <w:rPr>
          <w:lang w:bidi="bo-CN"/>
        </w:rPr>
        <w:pict>
          <v:shape id="文本框 1286" o:spid="_x0000_s5138" o:spt="202" type="#_x0000_t202" style="position:absolute;left:0pt;margin-left:166.9pt;margin-top:280.85pt;height:56.15pt;width:29.8pt;z-index:250228736;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285" o:spid="_x0000_s5139" o:spt="202" type="#_x0000_t202" style="position:absolute;left:0pt;margin-left:300.15pt;margin-top:313.3pt;height:110.35pt;width:32.75pt;z-index:250227712;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284" o:spid="_x0000_s5140" o:spt="32" type="#_x0000_t32" style="position:absolute;left:0pt;flip:x;margin-left:261.3pt;margin-top:461.85pt;height:0.05pt;width:34.65pt;z-index:250226688;mso-width-relative:page;mso-height-relative:page;" filled="f" coordsize="21600,21600">
            <v:path arrowok="t"/>
            <v:fill on="f" focussize="0,0"/>
            <v:stroke endarrow="block"/>
            <v:imagedata o:title=""/>
            <o:lock v:ext="edit"/>
          </v:shape>
        </w:pict>
      </w:r>
      <w:r>
        <w:rPr>
          <w:lang w:bidi="bo-CN"/>
        </w:rPr>
        <w:pict>
          <v:shape id="直接箭头连接符 1283" o:spid="_x0000_s5141" o:spt="32" type="#_x0000_t32" style="position:absolute;left:0pt;margin-left:295.9pt;margin-top:262.7pt;height:199.2pt;width:0.05pt;z-index:250225664;mso-width-relative:page;mso-height-relative:page;" filled="f" coordsize="21600,21600">
            <v:path arrowok="t"/>
            <v:fill on="f" focussize="0,0"/>
            <v:stroke/>
            <v:imagedata o:title=""/>
            <o:lock v:ext="edit"/>
          </v:shape>
        </w:pict>
      </w:r>
      <w:r>
        <w:rPr>
          <w:lang w:bidi="bo-CN"/>
        </w:rPr>
        <w:pict>
          <v:shape id="直接箭头连接符 1282" o:spid="_x0000_s5142" o:spt="32" type="#_x0000_t32" style="position:absolute;left:0pt;margin-left:261.3pt;margin-top:262.7pt;height:0pt;width:34.6pt;z-index:250224640;mso-width-relative:page;mso-height-relative:page;" filled="f" coordsize="21600,21600">
            <v:path arrowok="t"/>
            <v:fill on="f" focussize="0,0"/>
            <v:stroke/>
            <v:imagedata o:title=""/>
            <o:lock v:ext="edit"/>
          </v:shape>
        </w:pict>
      </w:r>
      <w:r>
        <w:rPr>
          <w:lang w:bidi="bo-CN"/>
        </w:rPr>
        <w:pict>
          <v:shape id="流程图: 终止 1281" o:spid="_x0000_s5143" o:spt="116" type="#_x0000_t116" style="position:absolute;left:0pt;margin-left:166.9pt;margin-top:438.35pt;height:47.7pt;width:94.4pt;z-index:250223616;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280" o:spid="_x0000_s5144" o:spt="32" type="#_x0000_t32" style="position:absolute;left:0pt;margin-left:213.6pt;margin-top:390.05pt;height:48.3pt;width:0pt;z-index:250222592;mso-width-relative:page;mso-height-relative:page;" filled="f" coordsize="21600,21600">
            <v:path arrowok="t"/>
            <v:fill on="f" focussize="0,0"/>
            <v:stroke endarrow="block"/>
            <v:imagedata o:title=""/>
            <o:lock v:ext="edit"/>
          </v:shape>
        </w:pict>
      </w:r>
      <w:r>
        <w:rPr>
          <w:lang w:bidi="bo-CN"/>
        </w:rPr>
        <w:pict>
          <v:shape id="流程图: 过程 1279" o:spid="_x0000_s5145" o:spt="109" type="#_x0000_t109" style="position:absolute;left:0pt;margin-left:174.35pt;margin-top:342.05pt;height:48pt;width:80.45pt;z-index:250221568;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278" o:spid="_x0000_s5146" o:spt="32" type="#_x0000_t32" style="position:absolute;left:0pt;margin-left:213.55pt;margin-top:289.65pt;height:52.4pt;width:0.05pt;z-index:250220544;mso-width-relative:page;mso-height-relative:page;" filled="f" coordsize="21600,21600">
            <v:path arrowok="t"/>
            <v:fill on="f" focussize="0,0"/>
            <v:stroke endarrow="block"/>
            <v:imagedata o:title=""/>
            <o:lock v:ext="edit"/>
          </v:shape>
        </w:pict>
      </w:r>
      <w:r>
        <w:rPr>
          <w:lang w:bidi="bo-CN"/>
        </w:rPr>
        <w:pict>
          <v:shape id="流程图: 决策 1277" o:spid="_x0000_s5147" o:spt="110" type="#_x0000_t110" style="position:absolute;left:0pt;margin-left:169.65pt;margin-top:234.5pt;height:55.15pt;width:91.65pt;z-index:250219520;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276" o:spid="_x0000_s5148" o:spt="32" type="#_x0000_t32" style="position:absolute;left:0pt;margin-left:217.45pt;margin-top:196.15pt;height:38.35pt;width:0pt;z-index:250218496;mso-width-relative:page;mso-height-relative:page;" filled="f" coordsize="21600,21600">
            <v:path arrowok="t"/>
            <v:fill on="f" focussize="0,0"/>
            <v:stroke endarrow="block"/>
            <v:imagedata o:title=""/>
            <o:lock v:ext="edit"/>
          </v:shape>
        </w:pict>
      </w:r>
      <w:r>
        <w:rPr>
          <w:lang w:bidi="bo-CN"/>
        </w:rPr>
        <w:pict>
          <v:shape id="直接箭头连接符 1275" o:spid="_x0000_s5149" o:spt="32" type="#_x0000_t32" style="position:absolute;left:0pt;margin-left:115.5pt;margin-top:186.15pt;height:0pt;width:58.85pt;z-index:250217472;mso-width-relative:page;mso-height-relative:page;" filled="f" coordsize="21600,21600">
            <v:path arrowok="t"/>
            <v:fill on="f" focussize="0,0"/>
            <v:stroke endarrow="block"/>
            <v:imagedata o:title=""/>
            <o:lock v:ext="edit"/>
          </v:shape>
        </w:pict>
      </w:r>
      <w:r>
        <w:rPr>
          <w:lang w:bidi="bo-CN"/>
        </w:rPr>
        <w:pict>
          <v:shape id="流程图: 过程 1274" o:spid="_x0000_s5150" o:spt="109" type="#_x0000_t109" style="position:absolute;left:0pt;margin-left:43.5pt;margin-top:170.75pt;height:29.9pt;width:72pt;z-index:250216448;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直接箭头连接符 1273" o:spid="_x0000_s5151" o:spt="32" type="#_x0000_t32" style="position:absolute;left:0pt;margin-left:79.3pt;margin-top:142.35pt;height:28.4pt;width:0pt;z-index:250215424;mso-width-relative:page;mso-height-relative:page;" filled="f" coordsize="21600,21600">
            <v:path arrowok="t"/>
            <v:fill on="f" focussize="0,0"/>
            <v:stroke endarrow="block"/>
            <v:imagedata o:title=""/>
            <o:lock v:ext="edit"/>
          </v:shape>
        </w:pict>
      </w:r>
      <w:r>
        <w:rPr>
          <w:lang w:bidi="bo-CN"/>
        </w:rPr>
        <w:pict>
          <v:shape id="流程图: 过程 1272" o:spid="_x0000_s5152" o:spt="109" type="#_x0000_t109" style="position:absolute;left:0pt;margin-left:43.5pt;margin-top:110.25pt;height:32.1pt;width:72pt;z-index:250214400;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直接箭头连接符 1271" o:spid="_x0000_s5153" o:spt="32" type="#_x0000_t32" style="position:absolute;left:0pt;flip:x;margin-left:115.5pt;margin-top:125.7pt;height:0.05pt;width:101.95pt;z-index:250213376;mso-width-relative:page;mso-height-relative:page;" filled="f" coordsize="21600,21600">
            <v:path arrowok="t"/>
            <v:fill on="f" focussize="0,0"/>
            <v:stroke endarrow="block"/>
            <v:imagedata o:title=""/>
            <o:lock v:ext="edit"/>
          </v:shape>
        </w:pict>
      </w:r>
      <w:r>
        <w:rPr>
          <w:lang w:bidi="bo-CN"/>
        </w:rPr>
        <w:pict>
          <v:rect id="矩形 1270" o:spid="_x0000_s5154" o:spt="1" style="position:absolute;left:0pt;margin-left:174.35pt;margin-top:158.75pt;height:37.4pt;width:86.95pt;z-index:250212352;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1269" o:spid="_x0000_s5155" o:spt="32" type="#_x0000_t32" style="position:absolute;left:0pt;margin-left:217.45pt;margin-top:40.6pt;height:118.15pt;width:0pt;z-index:250211328;mso-width-relative:page;mso-height-relative:page;" filled="f" coordsize="21600,21600">
            <v:path arrowok="t"/>
            <v:fill on="f" focussize="0,0"/>
            <v:stroke endarrow="block"/>
            <v:imagedata o:title=""/>
            <o:lock v:ext="edit"/>
          </v:shape>
        </w:pict>
      </w:r>
    </w:p>
    <w:p/>
    <w:p/>
    <w:p/>
    <w:p/>
    <w:p/>
    <w:p/>
    <w:p/>
    <w:p/>
    <w:p/>
    <w:p/>
    <w:p/>
    <w:p/>
    <w:p/>
    <w:p/>
    <w:p/>
    <w:p/>
    <w:p/>
    <w:p/>
    <w:p/>
    <w:p/>
    <w:p/>
    <w:p/>
    <w:p/>
    <w:p/>
    <w:p/>
    <w:p/>
    <w:p/>
    <w:p/>
    <w:p/>
    <w:p/>
    <w:p>
      <w:pPr>
        <w:spacing w:line="580" w:lineRule="exact"/>
        <w:jc w:val="center"/>
        <w:rPr>
          <w:rFonts w:hint="eastAsia" w:ascii="Times New Roman" w:hAnsi="Times New Roman"/>
          <w:b/>
          <w:color w:val="000000"/>
          <w:sz w:val="44"/>
          <w:szCs w:val="44"/>
          <w:lang w:val="zh-CN"/>
        </w:rPr>
      </w:pPr>
    </w:p>
    <w:p>
      <w:pPr>
        <w:spacing w:line="580" w:lineRule="exact"/>
        <w:jc w:val="center"/>
        <w:rPr>
          <w:rFonts w:hint="eastAsia" w:ascii="Times New Roman" w:hAnsi="Times New Roman"/>
          <w:b/>
          <w:color w:val="000000"/>
          <w:sz w:val="44"/>
          <w:szCs w:val="44"/>
          <w:lang w:val="zh-CN"/>
        </w:rPr>
      </w:pPr>
    </w:p>
    <w:p>
      <w:pPr>
        <w:spacing w:line="580" w:lineRule="exact"/>
        <w:jc w:val="center"/>
        <w:rPr>
          <w:rFonts w:hint="eastAsia" w:ascii="Times New Roman" w:hAnsi="Times New Roman"/>
          <w:b/>
          <w:color w:val="000000"/>
          <w:sz w:val="44"/>
          <w:szCs w:val="44"/>
          <w:lang w:val="zh-CN"/>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ind w:right="480"/>
        <w:jc w:val="right"/>
        <w:rPr>
          <w:sz w:val="24"/>
          <w:szCs w:val="24"/>
        </w:rPr>
      </w:pPr>
    </w:p>
    <w:p>
      <w:pPr>
        <w:jc w:val="right"/>
        <w:rPr>
          <w:sz w:val="24"/>
          <w:szCs w:val="24"/>
        </w:rPr>
      </w:pPr>
      <w:r>
        <w:rPr>
          <w:rFonts w:hint="eastAsia"/>
          <w:sz w:val="24"/>
          <w:szCs w:val="24"/>
        </w:rPr>
        <w:t>序号：</w:t>
      </w:r>
      <w:r>
        <w:rPr>
          <w:sz w:val="24"/>
          <w:szCs w:val="24"/>
        </w:rPr>
        <w:t>107</w:t>
      </w:r>
    </w:p>
    <w:p>
      <w:pPr>
        <w:rPr>
          <w:sz w:val="24"/>
          <w:szCs w:val="24"/>
        </w:rPr>
      </w:pPr>
      <w:r>
        <w:rPr>
          <w:sz w:val="24"/>
          <w:szCs w:val="24"/>
          <w:lang w:bidi="bo-CN"/>
        </w:rPr>
        <w:pict>
          <v:shape id="流程图: 决策 1306" o:spid="_x0000_s5156" o:spt="110" type="#_x0000_t110" style="position:absolute;left:0pt;margin-left:181.65pt;margin-top:340.1pt;height:55.15pt;width:91.65pt;z-index:250238976;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rFonts w:hint="eastAsia"/>
          <w:sz w:val="24"/>
          <w:szCs w:val="24"/>
        </w:rPr>
        <w:t>职权名称：对施工人员未经安全生产教育培训或者考核不合格、特种作业人员未经取得特种作业操作资格、电（气）焊工和油漆工未进行岗前消防安全培训上岗作业的处罚</w:t>
      </w:r>
    </w:p>
    <w:p>
      <w:pPr>
        <w:rPr>
          <w:sz w:val="28"/>
          <w:szCs w:val="28"/>
        </w:rPr>
      </w:pPr>
      <w:r>
        <w:rPr>
          <w:lang w:bidi="bo-CN"/>
        </w:rPr>
        <w:pict>
          <v:shape id="流程图: 过程 1305" o:spid="_x0000_s5157" o:spt="109" type="#_x0000_t109" style="position:absolute;left:0pt;margin-left:55.5pt;margin-top:182.75pt;height:29.9pt;width:72pt;z-index:250232832;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流程图: 过程 1304" o:spid="_x0000_s5158" o:spt="109" type="#_x0000_t109" style="position:absolute;left:0pt;margin-left:55.5pt;margin-top:122.25pt;height:32.1pt;width:72pt;z-index:250231808;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流程图: 终止 1303" o:spid="_x0000_s5159" o:spt="116" type="#_x0000_t116" style="position:absolute;left:0pt;margin-left:160.65pt;margin-top:26pt;height:45.8pt;width:114.05pt;z-index:250229760;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文本框 1302" o:spid="_x0000_s5160" o:spt="202" type="#_x0000_t202" style="position:absolute;left:0pt;margin-left:178.9pt;margin-top:261.65pt;height:56.15pt;width:29.8pt;z-index:250248192;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301" o:spid="_x0000_s5161" o:spt="202" type="#_x0000_t202" style="position:absolute;left:0pt;margin-left:312.15pt;margin-top:294.1pt;height:110.35pt;width:32.75pt;z-index:250247168;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300" o:spid="_x0000_s5162" o:spt="32" type="#_x0000_t32" style="position:absolute;left:0pt;flip:x;margin-left:273.3pt;margin-top:442.65pt;height:0.05pt;width:34.65pt;z-index:250246144;mso-width-relative:page;mso-height-relative:page;" filled="f" coordsize="21600,21600">
            <v:path arrowok="t"/>
            <v:fill on="f" focussize="0,0"/>
            <v:stroke endarrow="block"/>
            <v:imagedata o:title=""/>
            <o:lock v:ext="edit"/>
          </v:shape>
        </w:pict>
      </w:r>
      <w:r>
        <w:rPr>
          <w:lang w:bidi="bo-CN"/>
        </w:rPr>
        <w:pict>
          <v:shape id="直接箭头连接符 1299" o:spid="_x0000_s5163" o:spt="32" type="#_x0000_t32" style="position:absolute;left:0pt;margin-left:307.9pt;margin-top:243.5pt;height:199.2pt;width:0.05pt;z-index:250245120;mso-width-relative:page;mso-height-relative:page;" filled="f" coordsize="21600,21600">
            <v:path arrowok="t"/>
            <v:fill on="f" focussize="0,0"/>
            <v:stroke/>
            <v:imagedata o:title=""/>
            <o:lock v:ext="edit"/>
          </v:shape>
        </w:pict>
      </w:r>
      <w:r>
        <w:rPr>
          <w:lang w:bidi="bo-CN"/>
        </w:rPr>
        <w:pict>
          <v:shape id="直接箭头连接符 1298" o:spid="_x0000_s5164" o:spt="32" type="#_x0000_t32" style="position:absolute;left:0pt;margin-left:273.3pt;margin-top:243.5pt;height:0pt;width:34.6pt;z-index:250244096;mso-width-relative:page;mso-height-relative:page;" filled="f" coordsize="21600,21600">
            <v:path arrowok="t"/>
            <v:fill on="f" focussize="0,0"/>
            <v:stroke/>
            <v:imagedata o:title=""/>
            <o:lock v:ext="edit"/>
          </v:shape>
        </w:pict>
      </w:r>
      <w:r>
        <w:rPr>
          <w:lang w:bidi="bo-CN"/>
        </w:rPr>
        <w:pict>
          <v:shape id="流程图: 终止 1297" o:spid="_x0000_s5165" o:spt="116" type="#_x0000_t116" style="position:absolute;left:0pt;margin-left:178.9pt;margin-top:419.15pt;height:47.7pt;width:94.4pt;z-index:250243072;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296" o:spid="_x0000_s5166" o:spt="32" type="#_x0000_t32" style="position:absolute;left:0pt;margin-left:225.6pt;margin-top:370.85pt;height:48.3pt;width:0pt;z-index:250242048;mso-width-relative:page;mso-height-relative:page;" filled="f" coordsize="21600,21600">
            <v:path arrowok="t"/>
            <v:fill on="f" focussize="0,0"/>
            <v:stroke endarrow="block"/>
            <v:imagedata o:title=""/>
            <o:lock v:ext="edit"/>
          </v:shape>
        </w:pict>
      </w:r>
      <w:r>
        <w:rPr>
          <w:lang w:bidi="bo-CN"/>
        </w:rPr>
        <w:pict>
          <v:shape id="流程图: 过程 1295" o:spid="_x0000_s5167" o:spt="109" type="#_x0000_t109" style="position:absolute;left:0pt;margin-left:186.35pt;margin-top:322.85pt;height:48pt;width:80.45pt;z-index:250241024;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294" o:spid="_x0000_s5168" o:spt="32" type="#_x0000_t32" style="position:absolute;left:0pt;margin-left:225.55pt;margin-top:270.45pt;height:52.4pt;width:0.05pt;z-index:250240000;mso-width-relative:page;mso-height-relative:page;" filled="f" coordsize="21600,21600">
            <v:path arrowok="t"/>
            <v:fill on="f" focussize="0,0"/>
            <v:stroke endarrow="block"/>
            <v:imagedata o:title=""/>
            <o:lock v:ext="edit"/>
          </v:shape>
        </w:pict>
      </w:r>
      <w:r>
        <w:rPr>
          <w:lang w:bidi="bo-CN"/>
        </w:rPr>
        <w:pict>
          <v:shape id="直接箭头连接符 1293" o:spid="_x0000_s5169" o:spt="32" type="#_x0000_t32" style="position:absolute;left:0pt;margin-left:229.45pt;margin-top:176.95pt;height:38.35pt;width:0pt;z-index:250237952;mso-width-relative:page;mso-height-relative:page;" filled="f" coordsize="21600,21600">
            <v:path arrowok="t"/>
            <v:fill on="f" focussize="0,0"/>
            <v:stroke endarrow="block"/>
            <v:imagedata o:title=""/>
            <o:lock v:ext="edit"/>
          </v:shape>
        </w:pict>
      </w:r>
      <w:r>
        <w:rPr>
          <w:lang w:bidi="bo-CN"/>
        </w:rPr>
        <w:pict>
          <v:rect id="矩形 1292" o:spid="_x0000_s5170" o:spt="1" style="position:absolute;left:0pt;margin-left:186.35pt;margin-top:139.55pt;height:37.4pt;width:86.95pt;z-index:250236928;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1291" o:spid="_x0000_s5171" o:spt="32" type="#_x0000_t32" style="position:absolute;left:0pt;margin-left:91.3pt;margin-top:123.15pt;height:28.4pt;width:0pt;z-index:250235904;mso-width-relative:page;mso-height-relative:page;" filled="f" coordsize="21600,21600">
            <v:path arrowok="t"/>
            <v:fill on="f" focussize="0,0"/>
            <v:stroke endarrow="block"/>
            <v:imagedata o:title=""/>
            <o:lock v:ext="edit"/>
          </v:shape>
        </w:pict>
      </w:r>
      <w:r>
        <w:rPr>
          <w:lang w:bidi="bo-CN"/>
        </w:rPr>
        <w:pict>
          <v:shape id="直接箭头连接符 1290" o:spid="_x0000_s5172" o:spt="32" type="#_x0000_t32" style="position:absolute;left:0pt;margin-left:127.5pt;margin-top:166.95pt;height:0pt;width:58.85pt;z-index:250234880;mso-width-relative:page;mso-height-relative:page;" filled="f" coordsize="21600,21600">
            <v:path arrowok="t"/>
            <v:fill on="f" focussize="0,0"/>
            <v:stroke endarrow="block"/>
            <v:imagedata o:title=""/>
            <o:lock v:ext="edit"/>
          </v:shape>
        </w:pict>
      </w:r>
      <w:r>
        <w:rPr>
          <w:lang w:bidi="bo-CN"/>
        </w:rPr>
        <w:pict>
          <v:shape id="直接箭头连接符 1289" o:spid="_x0000_s5173" o:spt="32" type="#_x0000_t32" style="position:absolute;left:0pt;flip:x;margin-left:127.5pt;margin-top:106.5pt;height:0.05pt;width:86.7pt;z-index:250233856;mso-width-relative:page;mso-height-relative:page;" filled="f" coordsize="21600,21600">
            <v:path arrowok="t"/>
            <v:fill on="f" focussize="0,0"/>
            <v:stroke endarrow="block"/>
            <v:imagedata o:title=""/>
            <o:lock v:ext="edit"/>
          </v:shape>
        </w:pict>
      </w:r>
      <w:r>
        <w:rPr>
          <w:lang w:bidi="bo-CN"/>
        </w:rPr>
        <w:pict>
          <v:shape id="直接箭头连接符 1288" o:spid="_x0000_s5174" o:spt="32" type="#_x0000_t32" style="position:absolute;left:0pt;margin-left:214.2pt;margin-top:40.6pt;height:118.15pt;width:0pt;z-index:250230784;mso-width-relative:page;mso-height-relative:page;" filled="f" coordsize="21600,21600">
            <v:path arrowok="t"/>
            <v:fill on="f" focussize="0,0"/>
            <v:stroke endarrow="block"/>
            <v:imagedata o:title=""/>
            <o:lock v:ext="edit"/>
          </v:shape>
        </w:pict>
      </w:r>
    </w:p>
    <w:p/>
    <w:p/>
    <w:p/>
    <w:p/>
    <w:p/>
    <w:p/>
    <w:p/>
    <w:p/>
    <w:p/>
    <w:p/>
    <w:p/>
    <w:p/>
    <w:p/>
    <w:p/>
    <w:p/>
    <w:p/>
    <w:p/>
    <w:p/>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spacing w:line="580" w:lineRule="exact"/>
        <w:jc w:val="center"/>
        <w:rPr>
          <w:rFonts w:hint="eastAsia"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r>
        <w:rPr>
          <w:rFonts w:hint="eastAsia" w:ascii="Times New Roman" w:hAnsi="Times New Roman"/>
          <w:b/>
          <w:color w:val="000000"/>
          <w:sz w:val="36"/>
          <w:szCs w:val="36"/>
          <w:lang w:val="zh-CN"/>
        </w:rPr>
        <w:t>双湖县交通运输局行政处罚流程图</w:t>
      </w:r>
    </w:p>
    <w:p>
      <w:pPr>
        <w:jc w:val="right"/>
        <w:rPr>
          <w:sz w:val="24"/>
          <w:szCs w:val="24"/>
        </w:rPr>
      </w:pPr>
    </w:p>
    <w:p>
      <w:pPr>
        <w:jc w:val="right"/>
        <w:rPr>
          <w:sz w:val="24"/>
          <w:szCs w:val="24"/>
        </w:rPr>
      </w:pPr>
      <w:r>
        <w:rPr>
          <w:rFonts w:hint="eastAsia"/>
          <w:sz w:val="24"/>
          <w:szCs w:val="24"/>
        </w:rPr>
        <w:t>序号：</w:t>
      </w:r>
      <w:r>
        <w:rPr>
          <w:sz w:val="24"/>
          <w:szCs w:val="24"/>
        </w:rPr>
        <w:t>108</w:t>
      </w:r>
    </w:p>
    <w:p>
      <w:pPr>
        <w:rPr>
          <w:sz w:val="24"/>
          <w:szCs w:val="24"/>
        </w:rPr>
      </w:pPr>
      <w:r>
        <w:rPr>
          <w:rFonts w:hint="eastAsia"/>
          <w:sz w:val="24"/>
          <w:szCs w:val="24"/>
        </w:rPr>
        <w:t>职权名称：对专职安全生产管理人员发现建设工程安全生产存在事故隐患，未及时向项目负责人和建设工程安全管理机构报告，未立即制止违章指挥、违章操作的，或者在建设工程实施期间脱岗、同时承担两个以及两个以上建设工程项目的现场安全监督工作的处罚</w:t>
      </w:r>
    </w:p>
    <w:p>
      <w:pPr>
        <w:rPr>
          <w:sz w:val="28"/>
          <w:szCs w:val="28"/>
        </w:rPr>
      </w:pPr>
      <w:r>
        <w:rPr>
          <w:lang w:bidi="bo-CN"/>
        </w:rPr>
        <w:pict>
          <v:shape id="流程图: 过程 1325" o:spid="_x0000_s5175" o:spt="109" type="#_x0000_t109" style="position:absolute;left:0pt;margin-left:55.5pt;margin-top:182.75pt;height:29.9pt;width:72pt;z-index:250251264;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流程图: 过程 1324" o:spid="_x0000_s5176" o:spt="109" type="#_x0000_t109" style="position:absolute;left:0pt;margin-left:55.5pt;margin-top:122.25pt;height:32.1pt;width:72pt;z-index:250250240;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流程图: 终止 1323" o:spid="_x0000_s5177" o:spt="116" type="#_x0000_t116" style="position:absolute;left:0pt;margin-left:160.65pt;margin-top:26pt;height:45.8pt;width:114.05pt;z-index:250249216;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p>
    <w:p/>
    <w:p>
      <w:r>
        <w:rPr>
          <w:lang w:bidi="bo-CN"/>
        </w:rPr>
        <w:pict>
          <v:shape id="直接箭头连接符 1322" o:spid="_x0000_s5178" o:spt="32" type="#_x0000_t32" style="position:absolute;left:0pt;margin-left:218.7pt;margin-top:9.4pt;height:110.95pt;width:0.05pt;z-index:250253312;mso-width-relative:page;mso-height-relative:page;" filled="f" coordsize="21600,21600">
            <v:path arrowok="t"/>
            <v:fill on="f" focussize="0,0"/>
            <v:stroke endarrow="block"/>
            <v:imagedata o:title=""/>
            <o:lock v:ext="edit"/>
          </v:shape>
        </w:pict>
      </w:r>
    </w:p>
    <w:p/>
    <w:p>
      <w:pPr>
        <w:tabs>
          <w:tab w:val="left" w:pos="3217"/>
        </w:tabs>
      </w:pPr>
      <w:r>
        <w:rPr>
          <w:lang w:bidi="bo-CN"/>
        </w:rPr>
        <w:pict>
          <v:shape id="文本框 1321" o:spid="_x0000_s5179" o:spt="202" type="#_x0000_t202" style="position:absolute;left:0pt;margin-left:169.5pt;margin-top:224.15pt;height:56.15pt;width:29.8pt;z-index:250267648;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320" o:spid="_x0000_s5180" o:spt="202" type="#_x0000_t202" style="position:absolute;left:0pt;margin-left:302.1pt;margin-top:259.85pt;height:110.35pt;width:32.75pt;z-index:250266624;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319" o:spid="_x0000_s5181" o:spt="32" type="#_x0000_t32" style="position:absolute;left:0pt;margin-left:298.5pt;margin-top:206.65pt;height:207.55pt;width:0pt;z-index:250264576;mso-width-relative:page;mso-height-relative:page;" filled="f" coordsize="21600,21600">
            <v:path arrowok="t"/>
            <v:fill on="f" focussize="0,0"/>
            <v:stroke/>
            <v:imagedata o:title=""/>
            <o:lock v:ext="edit"/>
          </v:shape>
        </w:pict>
      </w:r>
      <w:r>
        <w:rPr>
          <w:lang w:bidi="bo-CN"/>
        </w:rPr>
        <w:pict>
          <v:shape id="直接箭头连接符 1318" o:spid="_x0000_s5182" o:spt="32" type="#_x0000_t32" style="position:absolute;left:0pt;flip:x;margin-left:263.85pt;margin-top:414.15pt;height:0.05pt;width:34.65pt;z-index:250265600;mso-width-relative:page;mso-height-relative:page;" filled="f" coordsize="21600,21600">
            <v:path arrowok="t"/>
            <v:fill on="f" focussize="0,0"/>
            <v:stroke endarrow="block"/>
            <v:imagedata o:title=""/>
            <o:lock v:ext="edit"/>
          </v:shape>
        </w:pict>
      </w:r>
      <w:r>
        <w:rPr>
          <w:lang w:bidi="bo-CN"/>
        </w:rPr>
        <w:pict>
          <v:shape id="直接箭头连接符 1317" o:spid="_x0000_s5183" o:spt="32" type="#_x0000_t32" style="position:absolute;left:0pt;margin-left:263.9pt;margin-top:206.65pt;height:0pt;width:34.6pt;z-index:250263552;mso-width-relative:page;mso-height-relative:page;" filled="f" coordsize="21600,21600">
            <v:path arrowok="t"/>
            <v:fill on="f" focussize="0,0"/>
            <v:stroke/>
            <v:imagedata o:title=""/>
            <o:lock v:ext="edit"/>
          </v:shape>
        </w:pict>
      </w:r>
      <w:r>
        <w:rPr>
          <w:lang w:bidi="bo-CN"/>
        </w:rPr>
        <w:pict>
          <v:shape id="直接箭头连接符 1316" o:spid="_x0000_s5184" o:spt="32" type="#_x0000_t32" style="position:absolute;left:0pt;margin-left:218.7pt;margin-top:331.85pt;height:60.95pt;width:0.05pt;z-index:250262528;mso-width-relative:page;mso-height-relative:page;" filled="f" coordsize="21600,21600">
            <v:path arrowok="t"/>
            <v:fill on="f" focussize="0,0"/>
            <v:stroke endarrow="block"/>
            <v:imagedata o:title=""/>
            <o:lock v:ext="edit"/>
          </v:shape>
        </w:pict>
      </w:r>
      <w:r>
        <w:rPr>
          <w:lang w:bidi="bo-CN"/>
        </w:rPr>
        <w:pict>
          <v:shape id="流程图: 终止 1315" o:spid="_x0000_s5185" o:spt="116" type="#_x0000_t116" style="position:absolute;left:0pt;margin-left:169.5pt;margin-top:392.8pt;height:47.7pt;width:94.4pt;z-index:250261504;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314" o:spid="_x0000_s5186" o:spt="32" type="#_x0000_t32" style="position:absolute;left:0pt;margin-left:218.7pt;margin-top:234.1pt;height:49.75pt;width:0.05pt;z-index:250260480;mso-width-relative:page;mso-height-relative:page;" filled="f" coordsize="21600,21600">
            <v:path arrowok="t"/>
            <v:fill on="f" focussize="0,0"/>
            <v:stroke endarrow="block"/>
            <v:imagedata o:title=""/>
            <o:lock v:ext="edit"/>
          </v:shape>
        </w:pict>
      </w:r>
      <w:r>
        <w:rPr>
          <w:lang w:bidi="bo-CN"/>
        </w:rPr>
        <w:pict>
          <v:shape id="流程图: 过程 1313" o:spid="_x0000_s5187" o:spt="109" type="#_x0000_t109" style="position:absolute;left:0pt;margin-left:176.95pt;margin-top:283.85pt;height:48pt;width:80.45pt;z-index:250259456;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流程图: 决策 1312" o:spid="_x0000_s5188" o:spt="110" type="#_x0000_t110" style="position:absolute;left:0pt;margin-left:172.25pt;margin-top:178.95pt;height:55.15pt;width:91.65pt;z-index:250252288;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311" o:spid="_x0000_s5189" o:spt="32" type="#_x0000_t32" style="position:absolute;left:0pt;margin-left:218.7pt;margin-top:126.55pt;height:52.4pt;width:0.05pt;z-index:250258432;mso-width-relative:page;mso-height-relative:page;" filled="f" coordsize="21600,21600">
            <v:path arrowok="t"/>
            <v:fill on="f" focussize="0,0"/>
            <v:stroke endarrow="block"/>
            <v:imagedata o:title=""/>
            <o:lock v:ext="edit"/>
          </v:shape>
        </w:pict>
      </w:r>
      <w:r>
        <w:rPr>
          <w:lang w:bidi="bo-CN"/>
        </w:rPr>
        <w:pict>
          <v:shape id="直接箭头连接符 1310" o:spid="_x0000_s5190" o:spt="32" type="#_x0000_t32" style="position:absolute;left:0pt;margin-left:127.5pt;margin-top:104.15pt;height:0pt;width:49.45pt;z-index:250257408;mso-width-relative:page;mso-height-relative:page;" filled="f" coordsize="21600,21600">
            <v:path arrowok="t"/>
            <v:fill on="f" focussize="0,0"/>
            <v:stroke endarrow="block"/>
            <v:imagedata o:title=""/>
            <o:lock v:ext="edit"/>
          </v:shape>
        </w:pict>
      </w:r>
      <w:r>
        <w:rPr>
          <w:lang w:bidi="bo-CN"/>
        </w:rPr>
        <w:pict>
          <v:rect id="矩形 1309" o:spid="_x0000_s5191" o:spt="1" style="position:absolute;left:0pt;margin-left:176.95pt;margin-top:89.15pt;height:37.4pt;width:86.95pt;z-index:250254336;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1308" o:spid="_x0000_s5192" o:spt="32" type="#_x0000_t32" style="position:absolute;left:0pt;margin-left:92.9pt;margin-top:60.75pt;height:28.4pt;width:0pt;z-index:250256384;mso-width-relative:page;mso-height-relative:page;" filled="f" coordsize="21600,21600">
            <v:path arrowok="t"/>
            <v:fill on="f" focussize="0,0"/>
            <v:stroke endarrow="block"/>
            <v:imagedata o:title=""/>
            <o:lock v:ext="edit"/>
          </v:shape>
        </w:pict>
      </w:r>
      <w:r>
        <w:rPr>
          <w:lang w:bidi="bo-CN"/>
        </w:rPr>
        <w:pict>
          <v:shape id="直接箭头连接符 1307" o:spid="_x0000_s5193" o:spt="32" type="#_x0000_t32" style="position:absolute;left:0pt;flip:x;margin-left:127.5pt;margin-top:42.55pt;height:0pt;width:91.2pt;z-index:250255360;mso-width-relative:page;mso-height-relative:page;" filled="f" coordsize="21600,21600">
            <v:path arrowok="t"/>
            <v:fill on="f" focussize="0,0"/>
            <v:stroke endarrow="block"/>
            <v:imagedata o:title=""/>
            <o:lock v:ext="edit"/>
          </v:shape>
        </w:pict>
      </w:r>
      <w:r>
        <w:tab/>
      </w:r>
    </w:p>
    <w:p/>
    <w:p/>
    <w:p/>
    <w:p/>
    <w:p/>
    <w:p/>
    <w:p/>
    <w:p/>
    <w:p/>
    <w:p/>
    <w:p/>
    <w:p/>
    <w:p/>
    <w:p/>
    <w:p/>
    <w:p/>
    <w:p/>
    <w:p/>
    <w:p/>
    <w:p/>
    <w:p/>
    <w:p>
      <w:pPr>
        <w:jc w:val="center"/>
      </w:pPr>
    </w:p>
    <w:p>
      <w:pPr>
        <w:jc w:val="center"/>
      </w:pPr>
    </w:p>
    <w:p>
      <w:pPr>
        <w:spacing w:line="580" w:lineRule="exact"/>
        <w:jc w:val="center"/>
        <w:rPr>
          <w:rFonts w:hint="eastAsia" w:ascii="Times New Roman" w:hAnsi="Times New Roman"/>
          <w:b/>
          <w:color w:val="000000"/>
          <w:sz w:val="44"/>
          <w:szCs w:val="44"/>
          <w:lang w:val="zh-CN"/>
        </w:rPr>
      </w:pPr>
    </w:p>
    <w:p>
      <w:pPr>
        <w:spacing w:line="580" w:lineRule="exact"/>
        <w:jc w:val="center"/>
        <w:rPr>
          <w:rFonts w:hint="eastAsia" w:ascii="Times New Roman" w:hAnsi="Times New Roman"/>
          <w:b/>
          <w:color w:val="000000"/>
          <w:sz w:val="44"/>
          <w:szCs w:val="44"/>
          <w:lang w:val="zh-CN"/>
        </w:rPr>
      </w:pPr>
    </w:p>
    <w:p>
      <w:pPr>
        <w:spacing w:line="580" w:lineRule="exact"/>
        <w:jc w:val="center"/>
        <w:rPr>
          <w:rFonts w:hint="eastAsia" w:ascii="Times New Roman" w:hAnsi="Times New Roman"/>
          <w:b/>
          <w:color w:val="000000"/>
          <w:sz w:val="44"/>
          <w:szCs w:val="44"/>
          <w:lang w:val="zh-CN"/>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sz w:val="24"/>
          <w:szCs w:val="24"/>
        </w:rPr>
      </w:pPr>
    </w:p>
    <w:p>
      <w:pPr>
        <w:jc w:val="right"/>
        <w:rPr>
          <w:sz w:val="24"/>
          <w:szCs w:val="24"/>
        </w:rPr>
      </w:pPr>
      <w:r>
        <w:rPr>
          <w:rFonts w:hint="eastAsia"/>
          <w:sz w:val="24"/>
          <w:szCs w:val="24"/>
        </w:rPr>
        <w:t>序号：</w:t>
      </w:r>
      <w:r>
        <w:rPr>
          <w:sz w:val="24"/>
          <w:szCs w:val="24"/>
        </w:rPr>
        <w:t>109</w:t>
      </w:r>
    </w:p>
    <w:p>
      <w:pPr>
        <w:rPr>
          <w:sz w:val="24"/>
          <w:szCs w:val="24"/>
        </w:rPr>
      </w:pPr>
      <w:r>
        <w:rPr>
          <w:rFonts w:hint="eastAsia"/>
          <w:sz w:val="24"/>
          <w:szCs w:val="24"/>
        </w:rPr>
        <w:t>职权名称：对检测人员出具虚假试验检测数据或报告的处罚</w:t>
      </w:r>
    </w:p>
    <w:p>
      <w:pPr>
        <w:rPr>
          <w:sz w:val="28"/>
          <w:szCs w:val="28"/>
        </w:rPr>
      </w:pPr>
      <w:r>
        <w:rPr>
          <w:lang w:bidi="bo-CN"/>
        </w:rPr>
        <w:pict>
          <v:shape id="流程图: 过程 1344" o:spid="_x0000_s5194" o:spt="109" type="#_x0000_t109" style="position:absolute;left:0pt;margin-left:55.5pt;margin-top:182.75pt;height:29.9pt;width:72pt;z-index:250270720;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流程图: 过程 1343" o:spid="_x0000_s5195" o:spt="109" type="#_x0000_t109" style="position:absolute;left:0pt;margin-left:55.5pt;margin-top:122.25pt;height:32.1pt;width:72pt;z-index:250269696;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流程图: 终止 1342" o:spid="_x0000_s5196" o:spt="116" type="#_x0000_t116" style="position:absolute;left:0pt;margin-left:160.65pt;margin-top:26pt;height:45.8pt;width:114.05pt;z-index:250268672;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文本框 1341" o:spid="_x0000_s5197" o:spt="202" type="#_x0000_t202" style="position:absolute;left:0pt;margin-left:160.65pt;margin-top:286.6pt;height:56.15pt;width:29.8pt;z-index:250287104;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340" o:spid="_x0000_s5198" o:spt="202" type="#_x0000_t202" style="position:absolute;left:0pt;margin-left:299.2pt;margin-top:321.15pt;height:110.35pt;width:32.75pt;z-index:250286080;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339" o:spid="_x0000_s5199" o:spt="32" type="#_x0000_t32" style="position:absolute;left:0pt;flip:x;margin-left:260.95pt;margin-top:476.8pt;height:0.05pt;width:34.65pt;z-index:250285056;mso-width-relative:page;mso-height-relative:page;" filled="f" coordsize="21600,21600">
            <v:path arrowok="t"/>
            <v:fill on="f" focussize="0,0"/>
            <v:stroke endarrow="block"/>
            <v:imagedata o:title=""/>
            <o:lock v:ext="edit"/>
          </v:shape>
        </w:pict>
      </w:r>
      <w:r>
        <w:rPr>
          <w:lang w:bidi="bo-CN"/>
        </w:rPr>
        <w:pict>
          <v:shape id="直接箭头连接符 1338" o:spid="_x0000_s5200" o:spt="32" type="#_x0000_t32" style="position:absolute;left:0pt;margin-left:295.55pt;margin-top:269.25pt;height:207.55pt;width:0pt;z-index:250284032;mso-width-relative:page;mso-height-relative:page;" filled="f" coordsize="21600,21600">
            <v:path arrowok="t"/>
            <v:fill on="f" focussize="0,0"/>
            <v:stroke/>
            <v:imagedata o:title=""/>
            <o:lock v:ext="edit"/>
          </v:shape>
        </w:pict>
      </w:r>
      <w:r>
        <w:rPr>
          <w:lang w:bidi="bo-CN"/>
        </w:rPr>
        <w:pict>
          <v:shape id="直接箭头连接符 1337" o:spid="_x0000_s5201" o:spt="32" type="#_x0000_t32" style="position:absolute;left:0pt;margin-left:260.95pt;margin-top:269.25pt;height:0pt;width:34.6pt;z-index:250283008;mso-width-relative:page;mso-height-relative:page;" filled="f" coordsize="21600,21600">
            <v:path arrowok="t"/>
            <v:fill on="f" focussize="0,0"/>
            <v:stroke/>
            <v:imagedata o:title=""/>
            <o:lock v:ext="edit"/>
          </v:shape>
        </w:pict>
      </w:r>
      <w:r>
        <w:rPr>
          <w:lang w:bidi="bo-CN"/>
        </w:rPr>
        <w:pict>
          <v:shape id="流程图: 终止 1336" o:spid="_x0000_s5202" o:spt="116" type="#_x0000_t116" style="position:absolute;left:0pt;margin-left:166.55pt;margin-top:455.2pt;height:47.7pt;width:94.4pt;z-index:250281984;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335" o:spid="_x0000_s5203" o:spt="32" type="#_x0000_t32" style="position:absolute;left:0pt;margin-left:216pt;margin-top:394.25pt;height:60.95pt;width:0.05pt;z-index:250280960;mso-width-relative:page;mso-height-relative:page;" filled="f" coordsize="21600,21600">
            <v:path arrowok="t"/>
            <v:fill on="f" focussize="0,0"/>
            <v:stroke endarrow="block"/>
            <v:imagedata o:title=""/>
            <o:lock v:ext="edit"/>
          </v:shape>
        </w:pict>
      </w:r>
      <w:r>
        <w:rPr>
          <w:lang w:bidi="bo-CN"/>
        </w:rPr>
        <w:pict>
          <v:shape id="流程图: 过程 1334" o:spid="_x0000_s5204" o:spt="109" type="#_x0000_t109" style="position:absolute;left:0pt;margin-left:174pt;margin-top:346.25pt;height:48pt;width:80.45pt;z-index:250279936;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333" o:spid="_x0000_s5205" o:spt="32" type="#_x0000_t32" style="position:absolute;left:0pt;margin-left:216.05pt;margin-top:296.5pt;height:49.75pt;width:0.05pt;z-index:250278912;mso-width-relative:page;mso-height-relative:page;" filled="f" coordsize="21600,21600">
            <v:path arrowok="t"/>
            <v:fill on="f" focussize="0,0"/>
            <v:stroke endarrow="block"/>
            <v:imagedata o:title=""/>
            <o:lock v:ext="edit"/>
          </v:shape>
        </w:pict>
      </w:r>
      <w:r>
        <w:rPr>
          <w:lang w:bidi="bo-CN"/>
        </w:rPr>
        <w:pict>
          <v:shape id="流程图: 决策 1332" o:spid="_x0000_s5206" o:spt="110" type="#_x0000_t110" style="position:absolute;left:0pt;margin-left:169.3pt;margin-top:241.35pt;height:55.15pt;width:91.65pt;z-index:250277888;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331" o:spid="_x0000_s5207" o:spt="32" type="#_x0000_t32" style="position:absolute;left:0pt;margin-left:216.15pt;margin-top:188.95pt;height:52.4pt;width:0.05pt;z-index:250276864;mso-width-relative:page;mso-height-relative:page;" filled="f" coordsize="21600,21600">
            <v:path arrowok="t"/>
            <v:fill on="f" focussize="0,0"/>
            <v:stroke endarrow="block"/>
            <v:imagedata o:title=""/>
            <o:lock v:ext="edit"/>
          </v:shape>
        </w:pict>
      </w:r>
      <w:r>
        <w:rPr>
          <w:lang w:bidi="bo-CN"/>
        </w:rPr>
        <w:pict>
          <v:shape id="直接箭头连接符 1330" o:spid="_x0000_s5208" o:spt="32" type="#_x0000_t32" style="position:absolute;left:0pt;margin-left:127.5pt;margin-top:168.7pt;height:0.05pt;width:46.5pt;z-index:250275840;mso-width-relative:page;mso-height-relative:page;" filled="f" coordsize="21600,21600">
            <v:path arrowok="t"/>
            <v:fill on="f" focussize="0,0"/>
            <v:stroke endarrow="block"/>
            <v:imagedata o:title=""/>
            <o:lock v:ext="edit"/>
          </v:shape>
        </w:pict>
      </w:r>
      <w:r>
        <w:rPr>
          <w:lang w:bidi="bo-CN"/>
        </w:rPr>
        <w:pict>
          <v:shape id="直接箭头连接符 1329" o:spid="_x0000_s5209" o:spt="32" type="#_x0000_t32" style="position:absolute;left:0pt;margin-left:90.3pt;margin-top:123.15pt;height:28.4pt;width:0pt;z-index:250274816;mso-width-relative:page;mso-height-relative:page;" filled="f" coordsize="21600,21600">
            <v:path arrowok="t"/>
            <v:fill on="f" focussize="0,0"/>
            <v:stroke endarrow="block"/>
            <v:imagedata o:title=""/>
            <o:lock v:ext="edit"/>
          </v:shape>
        </w:pict>
      </w:r>
      <w:r>
        <w:rPr>
          <w:lang w:bidi="bo-CN"/>
        </w:rPr>
        <w:pict>
          <v:shape id="直接箭头连接符 1328" o:spid="_x0000_s5210" o:spt="32" type="#_x0000_t32" style="position:absolute;left:0pt;flip:x;margin-left:127.5pt;margin-top:107.15pt;height:0pt;width:88.65pt;z-index:250273792;mso-width-relative:page;mso-height-relative:page;" filled="f" coordsize="21600,21600">
            <v:path arrowok="t"/>
            <v:fill on="f" focussize="0,0"/>
            <v:stroke endarrow="block"/>
            <v:imagedata o:title=""/>
            <o:lock v:ext="edit"/>
          </v:shape>
        </w:pict>
      </w:r>
      <w:r>
        <w:rPr>
          <w:lang w:bidi="bo-CN"/>
        </w:rPr>
        <w:pict>
          <v:rect id="矩形 1327" o:spid="_x0000_s5211" o:spt="1" style="position:absolute;left:0pt;margin-left:174pt;margin-top:151.55pt;height:37.4pt;width:86.95pt;z-index:250272768;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1326" o:spid="_x0000_s5212" o:spt="32" type="#_x0000_t32" style="position:absolute;left:0pt;margin-left:216.1pt;margin-top:40.6pt;height:110.95pt;width:0.05pt;z-index:250271744;mso-width-relative:page;mso-height-relative:page;" filled="f" coordsize="21600,21600">
            <v:path arrowok="t"/>
            <v:fill on="f" focussize="0,0"/>
            <v:stroke endarrow="block"/>
            <v:imagedata o:title=""/>
            <o:lock v:ext="edit"/>
          </v:shape>
        </w:pict>
      </w:r>
    </w:p>
    <w:p/>
    <w:p/>
    <w:p/>
    <w:p/>
    <w:p/>
    <w:p/>
    <w:p/>
    <w:p/>
    <w:p/>
    <w:p/>
    <w:p/>
    <w:p/>
    <w:p/>
    <w:p/>
    <w:p/>
    <w:p/>
    <w:p/>
    <w:p/>
    <w:p/>
    <w:p/>
    <w:p/>
    <w:p>
      <w:pPr>
        <w:tabs>
          <w:tab w:val="left" w:pos="2270"/>
        </w:tabs>
      </w:pPr>
      <w:r>
        <w:tab/>
      </w:r>
    </w:p>
    <w:p>
      <w:pPr>
        <w:tabs>
          <w:tab w:val="left" w:pos="2270"/>
        </w:tabs>
      </w:pPr>
    </w:p>
    <w:p>
      <w:pPr>
        <w:tabs>
          <w:tab w:val="left" w:pos="2270"/>
        </w:tabs>
      </w:pPr>
    </w:p>
    <w:p>
      <w:pPr>
        <w:tabs>
          <w:tab w:val="left" w:pos="2270"/>
        </w:tabs>
      </w:pPr>
    </w:p>
    <w:p>
      <w:pPr>
        <w:tabs>
          <w:tab w:val="left" w:pos="2270"/>
        </w:tabs>
      </w:pPr>
    </w:p>
    <w:p>
      <w:pPr>
        <w:tabs>
          <w:tab w:val="left" w:pos="2270"/>
        </w:tabs>
      </w:pPr>
    </w:p>
    <w:p>
      <w:pPr>
        <w:tabs>
          <w:tab w:val="left" w:pos="2270"/>
        </w:tabs>
      </w:pPr>
    </w:p>
    <w:p>
      <w:pPr>
        <w:tabs>
          <w:tab w:val="left" w:pos="2270"/>
        </w:tabs>
      </w:pPr>
    </w:p>
    <w:p>
      <w:pPr>
        <w:tabs>
          <w:tab w:val="left" w:pos="2270"/>
        </w:tabs>
      </w:pPr>
    </w:p>
    <w:p>
      <w:pPr>
        <w:tabs>
          <w:tab w:val="left" w:pos="2270"/>
        </w:tabs>
      </w:pPr>
    </w:p>
    <w:p>
      <w:pPr>
        <w:tabs>
          <w:tab w:val="left" w:pos="2270"/>
        </w:tabs>
      </w:pPr>
    </w:p>
    <w:p>
      <w:pPr>
        <w:tabs>
          <w:tab w:val="left" w:pos="2270"/>
        </w:tabs>
      </w:pPr>
    </w:p>
    <w:p>
      <w:pPr>
        <w:tabs>
          <w:tab w:val="left" w:pos="2270"/>
        </w:tabs>
      </w:pPr>
    </w:p>
    <w:p>
      <w:pPr>
        <w:rPr>
          <w:sz w:val="52"/>
          <w:szCs w:val="52"/>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sz w:val="24"/>
          <w:szCs w:val="24"/>
        </w:rPr>
      </w:pPr>
    </w:p>
    <w:p>
      <w:pPr>
        <w:jc w:val="right"/>
        <w:rPr>
          <w:sz w:val="24"/>
          <w:szCs w:val="24"/>
        </w:rPr>
      </w:pPr>
      <w:r>
        <w:rPr>
          <w:rFonts w:hint="eastAsia"/>
          <w:sz w:val="24"/>
          <w:szCs w:val="24"/>
        </w:rPr>
        <w:t>序号：</w:t>
      </w:r>
      <w:r>
        <w:rPr>
          <w:sz w:val="24"/>
          <w:szCs w:val="24"/>
        </w:rPr>
        <w:t>110</w:t>
      </w:r>
    </w:p>
    <w:p>
      <w:pPr>
        <w:rPr>
          <w:sz w:val="24"/>
          <w:szCs w:val="24"/>
        </w:rPr>
      </w:pPr>
      <w:r>
        <w:rPr>
          <w:rFonts w:hint="eastAsia"/>
          <w:sz w:val="24"/>
          <w:szCs w:val="24"/>
        </w:rPr>
        <w:t>职权名称：对试验检测机构从业违反公路水运工程试验检测管理办法规定的处罚</w:t>
      </w:r>
    </w:p>
    <w:p>
      <w:pPr>
        <w:rPr>
          <w:sz w:val="28"/>
          <w:szCs w:val="28"/>
        </w:rPr>
      </w:pPr>
      <w:r>
        <w:rPr>
          <w:lang w:bidi="bo-CN"/>
        </w:rPr>
        <w:pict>
          <v:shape id="流程图: 过程 1363" o:spid="_x0000_s5213" o:spt="109" type="#_x0000_t109" style="position:absolute;left:0pt;margin-left:55.5pt;margin-top:182.75pt;height:29.9pt;width:72pt;z-index:250290176;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流程图: 过程 1362" o:spid="_x0000_s5214" o:spt="109" type="#_x0000_t109" style="position:absolute;left:0pt;margin-left:55.5pt;margin-top:122.25pt;height:32.1pt;width:72pt;z-index:250289152;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流程图: 终止 1361" o:spid="_x0000_s5215" o:spt="116" type="#_x0000_t116" style="position:absolute;left:0pt;margin-left:160.65pt;margin-top:26pt;height:45.8pt;width:114.05pt;z-index:250288128;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文本框 1360" o:spid="_x0000_s5216" o:spt="202" type="#_x0000_t202" style="position:absolute;left:0pt;margin-left:160.65pt;margin-top:286.6pt;height:56.15pt;width:29.8pt;z-index:250306560;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359" o:spid="_x0000_s5217" o:spt="202" type="#_x0000_t202" style="position:absolute;left:0pt;margin-left:299.2pt;margin-top:321.15pt;height:110.35pt;width:32.75pt;z-index:250305536;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358" o:spid="_x0000_s5218" o:spt="32" type="#_x0000_t32" style="position:absolute;left:0pt;flip:x;margin-left:260.95pt;margin-top:476.8pt;height:0.05pt;width:34.65pt;z-index:250304512;mso-width-relative:page;mso-height-relative:page;" filled="f" coordsize="21600,21600">
            <v:path arrowok="t"/>
            <v:fill on="f" focussize="0,0"/>
            <v:stroke endarrow="block"/>
            <v:imagedata o:title=""/>
            <o:lock v:ext="edit"/>
          </v:shape>
        </w:pict>
      </w:r>
      <w:r>
        <w:rPr>
          <w:lang w:bidi="bo-CN"/>
        </w:rPr>
        <w:pict>
          <v:shape id="直接箭头连接符 1357" o:spid="_x0000_s5219" o:spt="32" type="#_x0000_t32" style="position:absolute;left:0pt;margin-left:295.55pt;margin-top:269.25pt;height:207.55pt;width:0pt;z-index:250303488;mso-width-relative:page;mso-height-relative:page;" filled="f" coordsize="21600,21600">
            <v:path arrowok="t"/>
            <v:fill on="f" focussize="0,0"/>
            <v:stroke/>
            <v:imagedata o:title=""/>
            <o:lock v:ext="edit"/>
          </v:shape>
        </w:pict>
      </w:r>
      <w:r>
        <w:rPr>
          <w:lang w:bidi="bo-CN"/>
        </w:rPr>
        <w:pict>
          <v:shape id="直接箭头连接符 1356" o:spid="_x0000_s5220" o:spt="32" type="#_x0000_t32" style="position:absolute;left:0pt;margin-left:260.95pt;margin-top:269.25pt;height:0pt;width:34.6pt;z-index:250302464;mso-width-relative:page;mso-height-relative:page;" filled="f" coordsize="21600,21600">
            <v:path arrowok="t"/>
            <v:fill on="f" focussize="0,0"/>
            <v:stroke/>
            <v:imagedata o:title=""/>
            <o:lock v:ext="edit"/>
          </v:shape>
        </w:pict>
      </w:r>
      <w:r>
        <w:rPr>
          <w:lang w:bidi="bo-CN"/>
        </w:rPr>
        <w:pict>
          <v:shape id="流程图: 终止 1355" o:spid="_x0000_s5221" o:spt="116" type="#_x0000_t116" style="position:absolute;left:0pt;margin-left:166.55pt;margin-top:455.2pt;height:47.7pt;width:94.4pt;z-index:250301440;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354" o:spid="_x0000_s5222" o:spt="32" type="#_x0000_t32" style="position:absolute;left:0pt;margin-left:216pt;margin-top:394.25pt;height:60.95pt;width:0.05pt;z-index:250300416;mso-width-relative:page;mso-height-relative:page;" filled="f" coordsize="21600,21600">
            <v:path arrowok="t"/>
            <v:fill on="f" focussize="0,0"/>
            <v:stroke endarrow="block"/>
            <v:imagedata o:title=""/>
            <o:lock v:ext="edit"/>
          </v:shape>
        </w:pict>
      </w:r>
      <w:r>
        <w:rPr>
          <w:lang w:bidi="bo-CN"/>
        </w:rPr>
        <w:pict>
          <v:shape id="流程图: 过程 1353" o:spid="_x0000_s5223" o:spt="109" type="#_x0000_t109" style="position:absolute;left:0pt;margin-left:174pt;margin-top:346.25pt;height:48pt;width:80.45pt;z-index:250299392;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352" o:spid="_x0000_s5224" o:spt="32" type="#_x0000_t32" style="position:absolute;left:0pt;margin-left:216.05pt;margin-top:296.5pt;height:49.75pt;width:0.05pt;z-index:250298368;mso-width-relative:page;mso-height-relative:page;" filled="f" coordsize="21600,21600">
            <v:path arrowok="t"/>
            <v:fill on="f" focussize="0,0"/>
            <v:stroke endarrow="block"/>
            <v:imagedata o:title=""/>
            <o:lock v:ext="edit"/>
          </v:shape>
        </w:pict>
      </w:r>
      <w:r>
        <w:rPr>
          <w:lang w:bidi="bo-CN"/>
        </w:rPr>
        <w:pict>
          <v:shape id="流程图: 决策 1351" o:spid="_x0000_s5225" o:spt="110" type="#_x0000_t110" style="position:absolute;left:0pt;margin-left:169.3pt;margin-top:241.35pt;height:55.15pt;width:91.65pt;z-index:250297344;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350" o:spid="_x0000_s5226" o:spt="32" type="#_x0000_t32" style="position:absolute;left:0pt;margin-left:216.15pt;margin-top:188.95pt;height:52.4pt;width:0.05pt;z-index:250296320;mso-width-relative:page;mso-height-relative:page;" filled="f" coordsize="21600,21600">
            <v:path arrowok="t"/>
            <v:fill on="f" focussize="0,0"/>
            <v:stroke endarrow="block"/>
            <v:imagedata o:title=""/>
            <o:lock v:ext="edit"/>
          </v:shape>
        </w:pict>
      </w:r>
      <w:r>
        <w:rPr>
          <w:lang w:bidi="bo-CN"/>
        </w:rPr>
        <w:pict>
          <v:shape id="直接箭头连接符 1349" o:spid="_x0000_s5227" o:spt="32" type="#_x0000_t32" style="position:absolute;left:0pt;margin-left:127.5pt;margin-top:168.7pt;height:0.05pt;width:46.5pt;z-index:250295296;mso-width-relative:page;mso-height-relative:page;" filled="f" coordsize="21600,21600">
            <v:path arrowok="t"/>
            <v:fill on="f" focussize="0,0"/>
            <v:stroke endarrow="block"/>
            <v:imagedata o:title=""/>
            <o:lock v:ext="edit"/>
          </v:shape>
        </w:pict>
      </w:r>
      <w:r>
        <w:rPr>
          <w:lang w:bidi="bo-CN"/>
        </w:rPr>
        <w:pict>
          <v:shape id="直接箭头连接符 1348" o:spid="_x0000_s5228" o:spt="32" type="#_x0000_t32" style="position:absolute;left:0pt;margin-left:90.3pt;margin-top:123.15pt;height:28.4pt;width:0pt;z-index:250294272;mso-width-relative:page;mso-height-relative:page;" filled="f" coordsize="21600,21600">
            <v:path arrowok="t"/>
            <v:fill on="f" focussize="0,0"/>
            <v:stroke endarrow="block"/>
            <v:imagedata o:title=""/>
            <o:lock v:ext="edit"/>
          </v:shape>
        </w:pict>
      </w:r>
      <w:r>
        <w:rPr>
          <w:lang w:bidi="bo-CN"/>
        </w:rPr>
        <w:pict>
          <v:shape id="直接箭头连接符 1347" o:spid="_x0000_s5229" o:spt="32" type="#_x0000_t32" style="position:absolute;left:0pt;flip:x;margin-left:127.5pt;margin-top:107.15pt;height:0pt;width:88.65pt;z-index:250293248;mso-width-relative:page;mso-height-relative:page;" filled="f" coordsize="21600,21600">
            <v:path arrowok="t"/>
            <v:fill on="f" focussize="0,0"/>
            <v:stroke endarrow="block"/>
            <v:imagedata o:title=""/>
            <o:lock v:ext="edit"/>
          </v:shape>
        </w:pict>
      </w:r>
      <w:r>
        <w:rPr>
          <w:lang w:bidi="bo-CN"/>
        </w:rPr>
        <w:pict>
          <v:rect id="矩形 1346" o:spid="_x0000_s5230" o:spt="1" style="position:absolute;left:0pt;margin-left:174pt;margin-top:151.55pt;height:37.4pt;width:86.95pt;z-index:250292224;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1345" o:spid="_x0000_s5231" o:spt="32" type="#_x0000_t32" style="position:absolute;left:0pt;margin-left:216.1pt;margin-top:40.6pt;height:110.95pt;width:0.05pt;z-index:250291200;mso-width-relative:page;mso-height-relative:page;" filled="f" coordsize="21600,21600">
            <v:path arrowok="t"/>
            <v:fill on="f" focussize="0,0"/>
            <v:stroke endarrow="block"/>
            <v:imagedata o:title=""/>
            <o:lock v:ext="edit"/>
          </v:shape>
        </w:pict>
      </w:r>
    </w:p>
    <w:p>
      <w:pPr>
        <w:tabs>
          <w:tab w:val="left" w:pos="2270"/>
        </w:tabs>
      </w:pPr>
    </w:p>
    <w:p/>
    <w:p/>
    <w:p/>
    <w:p/>
    <w:p/>
    <w:p/>
    <w:p/>
    <w:p/>
    <w:p/>
    <w:p/>
    <w:p/>
    <w:p/>
    <w:p/>
    <w:p/>
    <w:p/>
    <w:p/>
    <w:p/>
    <w:p/>
    <w:p>
      <w:pPr>
        <w:tabs>
          <w:tab w:val="left" w:pos="1609"/>
        </w:tabs>
      </w:pPr>
      <w:r>
        <w:tab/>
      </w:r>
    </w:p>
    <w:p>
      <w:pPr>
        <w:tabs>
          <w:tab w:val="left" w:pos="1609"/>
        </w:tabs>
      </w:pPr>
    </w:p>
    <w:p>
      <w:pPr>
        <w:tabs>
          <w:tab w:val="left" w:pos="1609"/>
        </w:tabs>
      </w:pPr>
    </w:p>
    <w:p>
      <w:pPr>
        <w:tabs>
          <w:tab w:val="left" w:pos="1609"/>
        </w:tabs>
      </w:pPr>
    </w:p>
    <w:p>
      <w:pPr>
        <w:tabs>
          <w:tab w:val="left" w:pos="1609"/>
        </w:tabs>
      </w:pPr>
    </w:p>
    <w:p>
      <w:pPr>
        <w:tabs>
          <w:tab w:val="left" w:pos="1609"/>
        </w:tabs>
      </w:pPr>
    </w:p>
    <w:p>
      <w:pPr>
        <w:tabs>
          <w:tab w:val="left" w:pos="1609"/>
        </w:tabs>
      </w:pPr>
    </w:p>
    <w:p>
      <w:pPr>
        <w:tabs>
          <w:tab w:val="left" w:pos="1609"/>
        </w:tabs>
      </w:pPr>
    </w:p>
    <w:p>
      <w:pPr>
        <w:tabs>
          <w:tab w:val="left" w:pos="1609"/>
        </w:tabs>
      </w:pPr>
    </w:p>
    <w:p>
      <w:pPr>
        <w:tabs>
          <w:tab w:val="left" w:pos="1609"/>
        </w:tabs>
      </w:pPr>
    </w:p>
    <w:p>
      <w:pPr>
        <w:tabs>
          <w:tab w:val="left" w:pos="1609"/>
        </w:tabs>
      </w:pPr>
    </w:p>
    <w:p>
      <w:pPr>
        <w:tabs>
          <w:tab w:val="left" w:pos="1609"/>
        </w:tabs>
      </w:pPr>
    </w:p>
    <w:p>
      <w:pPr>
        <w:tabs>
          <w:tab w:val="left" w:pos="1609"/>
        </w:tabs>
      </w:pPr>
    </w:p>
    <w:p>
      <w:pPr>
        <w:spacing w:line="580" w:lineRule="exact"/>
        <w:jc w:val="center"/>
        <w:rPr>
          <w:rFonts w:hint="eastAsia" w:ascii="Times New Roman" w:hAnsi="Times New Roman"/>
          <w:b/>
          <w:color w:val="000000"/>
          <w:sz w:val="44"/>
          <w:szCs w:val="44"/>
          <w:lang w:val="zh-CN"/>
        </w:rPr>
      </w:pPr>
    </w:p>
    <w:p>
      <w:pPr>
        <w:spacing w:line="580" w:lineRule="exact"/>
        <w:jc w:val="center"/>
        <w:rPr>
          <w:rFonts w:hint="eastAsia" w:ascii="Times New Roman" w:hAnsi="Times New Roman"/>
          <w:b/>
          <w:color w:val="000000"/>
          <w:sz w:val="44"/>
          <w:szCs w:val="44"/>
          <w:lang w:val="zh-CN"/>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sz w:val="24"/>
          <w:szCs w:val="24"/>
        </w:rPr>
      </w:pPr>
    </w:p>
    <w:p>
      <w:pPr>
        <w:jc w:val="right"/>
        <w:rPr>
          <w:sz w:val="24"/>
          <w:szCs w:val="24"/>
        </w:rPr>
      </w:pPr>
      <w:r>
        <w:rPr>
          <w:rFonts w:hint="eastAsia"/>
          <w:sz w:val="24"/>
          <w:szCs w:val="24"/>
        </w:rPr>
        <w:t>序号：</w:t>
      </w:r>
      <w:r>
        <w:rPr>
          <w:sz w:val="24"/>
          <w:szCs w:val="24"/>
        </w:rPr>
        <w:t>111</w:t>
      </w:r>
    </w:p>
    <w:p>
      <w:pPr>
        <w:rPr>
          <w:sz w:val="28"/>
          <w:szCs w:val="28"/>
        </w:rPr>
      </w:pPr>
      <w:r>
        <w:rPr>
          <w:rFonts w:hint="eastAsia"/>
          <w:sz w:val="24"/>
          <w:szCs w:val="24"/>
        </w:rPr>
        <w:t>职权名称：对交通工程建设单位未按照国家规定办理工程质量监督手续的处罚</w:t>
      </w:r>
    </w:p>
    <w:p>
      <w:pPr>
        <w:rPr>
          <w:sz w:val="28"/>
          <w:szCs w:val="28"/>
        </w:rPr>
      </w:pPr>
      <w:r>
        <w:rPr>
          <w:lang w:bidi="bo-CN"/>
        </w:rPr>
        <w:pict>
          <v:shape id="流程图: 过程 1382" o:spid="_x0000_s5232" o:spt="109" type="#_x0000_t109" style="position:absolute;left:0pt;margin-left:55.5pt;margin-top:182.75pt;height:29.9pt;width:72pt;z-index:250309632;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流程图: 过程 1381" o:spid="_x0000_s5233" o:spt="109" type="#_x0000_t109" style="position:absolute;left:0pt;margin-left:55.5pt;margin-top:122.25pt;height:32.1pt;width:72pt;z-index:250308608;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流程图: 终止 1380" o:spid="_x0000_s5234" o:spt="116" type="#_x0000_t116" style="position:absolute;left:0pt;margin-left:160.65pt;margin-top:26pt;height:45.8pt;width:114.05pt;z-index:250307584;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文本框 1379" o:spid="_x0000_s5235" o:spt="202" type="#_x0000_t202" style="position:absolute;left:0pt;margin-left:160.65pt;margin-top:286.6pt;height:56.15pt;width:29.8pt;z-index:250326016;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378" o:spid="_x0000_s5236" o:spt="202" type="#_x0000_t202" style="position:absolute;left:0pt;margin-left:299.2pt;margin-top:321.15pt;height:110.35pt;width:32.75pt;z-index:250324992;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377" o:spid="_x0000_s5237" o:spt="32" type="#_x0000_t32" style="position:absolute;left:0pt;flip:x;margin-left:260.95pt;margin-top:476.8pt;height:0.05pt;width:34.65pt;z-index:250323968;mso-width-relative:page;mso-height-relative:page;" filled="f" coordsize="21600,21600">
            <v:path arrowok="t"/>
            <v:fill on="f" focussize="0,0"/>
            <v:stroke endarrow="block"/>
            <v:imagedata o:title=""/>
            <o:lock v:ext="edit"/>
          </v:shape>
        </w:pict>
      </w:r>
      <w:r>
        <w:rPr>
          <w:lang w:bidi="bo-CN"/>
        </w:rPr>
        <w:pict>
          <v:shape id="直接箭头连接符 1376" o:spid="_x0000_s5238" o:spt="32" type="#_x0000_t32" style="position:absolute;left:0pt;margin-left:295.55pt;margin-top:269.25pt;height:207.55pt;width:0pt;z-index:250322944;mso-width-relative:page;mso-height-relative:page;" filled="f" coordsize="21600,21600">
            <v:path arrowok="t"/>
            <v:fill on="f" focussize="0,0"/>
            <v:stroke/>
            <v:imagedata o:title=""/>
            <o:lock v:ext="edit"/>
          </v:shape>
        </w:pict>
      </w:r>
      <w:r>
        <w:rPr>
          <w:lang w:bidi="bo-CN"/>
        </w:rPr>
        <w:pict>
          <v:shape id="直接箭头连接符 1375" o:spid="_x0000_s5239" o:spt="32" type="#_x0000_t32" style="position:absolute;left:0pt;margin-left:260.95pt;margin-top:269.25pt;height:0pt;width:34.6pt;z-index:250321920;mso-width-relative:page;mso-height-relative:page;" filled="f" coordsize="21600,21600">
            <v:path arrowok="t"/>
            <v:fill on="f" focussize="0,0"/>
            <v:stroke/>
            <v:imagedata o:title=""/>
            <o:lock v:ext="edit"/>
          </v:shape>
        </w:pict>
      </w:r>
      <w:r>
        <w:rPr>
          <w:lang w:bidi="bo-CN"/>
        </w:rPr>
        <w:pict>
          <v:shape id="流程图: 终止 1374" o:spid="_x0000_s5240" o:spt="116" type="#_x0000_t116" style="position:absolute;left:0pt;margin-left:166.55pt;margin-top:455.2pt;height:47.7pt;width:94.4pt;z-index:250320896;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373" o:spid="_x0000_s5241" o:spt="32" type="#_x0000_t32" style="position:absolute;left:0pt;margin-left:216pt;margin-top:394.25pt;height:60.95pt;width:0.05pt;z-index:250319872;mso-width-relative:page;mso-height-relative:page;" filled="f" coordsize="21600,21600">
            <v:path arrowok="t"/>
            <v:fill on="f" focussize="0,0"/>
            <v:stroke endarrow="block"/>
            <v:imagedata o:title=""/>
            <o:lock v:ext="edit"/>
          </v:shape>
        </w:pict>
      </w:r>
      <w:r>
        <w:rPr>
          <w:lang w:bidi="bo-CN"/>
        </w:rPr>
        <w:pict>
          <v:shape id="流程图: 过程 1372" o:spid="_x0000_s5242" o:spt="109" type="#_x0000_t109" style="position:absolute;left:0pt;margin-left:174pt;margin-top:346.25pt;height:48pt;width:80.45pt;z-index:250318848;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371" o:spid="_x0000_s5243" o:spt="32" type="#_x0000_t32" style="position:absolute;left:0pt;margin-left:216.05pt;margin-top:296.5pt;height:49.75pt;width:0.05pt;z-index:250317824;mso-width-relative:page;mso-height-relative:page;" filled="f" coordsize="21600,21600">
            <v:path arrowok="t"/>
            <v:fill on="f" focussize="0,0"/>
            <v:stroke endarrow="block"/>
            <v:imagedata o:title=""/>
            <o:lock v:ext="edit"/>
          </v:shape>
        </w:pict>
      </w:r>
      <w:r>
        <w:rPr>
          <w:lang w:bidi="bo-CN"/>
        </w:rPr>
        <w:pict>
          <v:shape id="流程图: 决策 1370" o:spid="_x0000_s5244" o:spt="110" type="#_x0000_t110" style="position:absolute;left:0pt;margin-left:169.3pt;margin-top:241.35pt;height:55.15pt;width:91.65pt;z-index:250316800;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369" o:spid="_x0000_s5245" o:spt="32" type="#_x0000_t32" style="position:absolute;left:0pt;margin-left:216.15pt;margin-top:188.95pt;height:52.4pt;width:0.05pt;z-index:250315776;mso-width-relative:page;mso-height-relative:page;" filled="f" coordsize="21600,21600">
            <v:path arrowok="t"/>
            <v:fill on="f" focussize="0,0"/>
            <v:stroke endarrow="block"/>
            <v:imagedata o:title=""/>
            <o:lock v:ext="edit"/>
          </v:shape>
        </w:pict>
      </w:r>
      <w:r>
        <w:rPr>
          <w:lang w:bidi="bo-CN"/>
        </w:rPr>
        <w:pict>
          <v:shape id="直接箭头连接符 1368" o:spid="_x0000_s5246" o:spt="32" type="#_x0000_t32" style="position:absolute;left:0pt;margin-left:127.5pt;margin-top:168.7pt;height:0.05pt;width:46.5pt;z-index:250314752;mso-width-relative:page;mso-height-relative:page;" filled="f" coordsize="21600,21600">
            <v:path arrowok="t"/>
            <v:fill on="f" focussize="0,0"/>
            <v:stroke endarrow="block"/>
            <v:imagedata o:title=""/>
            <o:lock v:ext="edit"/>
          </v:shape>
        </w:pict>
      </w:r>
      <w:r>
        <w:rPr>
          <w:lang w:bidi="bo-CN"/>
        </w:rPr>
        <w:pict>
          <v:shape id="直接箭头连接符 1367" o:spid="_x0000_s5247" o:spt="32" type="#_x0000_t32" style="position:absolute;left:0pt;margin-left:90.3pt;margin-top:123.15pt;height:28.4pt;width:0pt;z-index:250313728;mso-width-relative:page;mso-height-relative:page;" filled="f" coordsize="21600,21600">
            <v:path arrowok="t"/>
            <v:fill on="f" focussize="0,0"/>
            <v:stroke endarrow="block"/>
            <v:imagedata o:title=""/>
            <o:lock v:ext="edit"/>
          </v:shape>
        </w:pict>
      </w:r>
      <w:r>
        <w:rPr>
          <w:lang w:bidi="bo-CN"/>
        </w:rPr>
        <w:pict>
          <v:shape id="直接箭头连接符 1366" o:spid="_x0000_s5248" o:spt="32" type="#_x0000_t32" style="position:absolute;left:0pt;flip:x;margin-left:127.5pt;margin-top:107.15pt;height:0pt;width:88.65pt;z-index:250312704;mso-width-relative:page;mso-height-relative:page;" filled="f" coordsize="21600,21600">
            <v:path arrowok="t"/>
            <v:fill on="f" focussize="0,0"/>
            <v:stroke endarrow="block"/>
            <v:imagedata o:title=""/>
            <o:lock v:ext="edit"/>
          </v:shape>
        </w:pict>
      </w:r>
      <w:r>
        <w:rPr>
          <w:lang w:bidi="bo-CN"/>
        </w:rPr>
        <w:pict>
          <v:rect id="矩形 1365" o:spid="_x0000_s5249" o:spt="1" style="position:absolute;left:0pt;margin-left:174pt;margin-top:151.55pt;height:37.4pt;width:86.95pt;z-index:250311680;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1364" o:spid="_x0000_s5250" o:spt="32" type="#_x0000_t32" style="position:absolute;left:0pt;margin-left:216.1pt;margin-top:40.6pt;height:110.95pt;width:0.05pt;z-index:250310656;mso-width-relative:page;mso-height-relative:page;" filled="f" coordsize="21600,21600">
            <v:path arrowok="t"/>
            <v:fill on="f" focussize="0,0"/>
            <v:stroke endarrow="block"/>
            <v:imagedata o:title=""/>
            <o:lock v:ext="edit"/>
          </v:shape>
        </w:pict>
      </w:r>
    </w:p>
    <w:p>
      <w:pPr>
        <w:tabs>
          <w:tab w:val="left" w:pos="1609"/>
        </w:tabs>
      </w:pPr>
    </w:p>
    <w:p/>
    <w:p/>
    <w:p/>
    <w:p/>
    <w:p/>
    <w:p/>
    <w:p/>
    <w:p/>
    <w:p/>
    <w:p/>
    <w:p/>
    <w:p/>
    <w:p/>
    <w:p/>
    <w:p/>
    <w:p/>
    <w:p/>
    <w:p/>
    <w:p/>
    <w:p>
      <w:pPr>
        <w:tabs>
          <w:tab w:val="left" w:pos="2024"/>
        </w:tabs>
      </w:pPr>
      <w:r>
        <w:tab/>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spacing w:line="580" w:lineRule="exact"/>
        <w:ind w:firstLine="31680" w:firstLineChars="150"/>
        <w:rPr>
          <w:rFonts w:hint="eastAsia" w:ascii="Times New Roman" w:hAnsi="Times New Roman"/>
          <w:b/>
          <w:color w:val="000000"/>
          <w:sz w:val="44"/>
          <w:szCs w:val="44"/>
          <w:lang w:val="zh-CN"/>
        </w:rPr>
      </w:pPr>
    </w:p>
    <w:p>
      <w:pPr>
        <w:spacing w:line="580" w:lineRule="exact"/>
        <w:ind w:firstLine="31680" w:firstLineChars="150"/>
        <w:rPr>
          <w:rFonts w:hint="eastAsia" w:ascii="Times New Roman" w:hAnsi="Times New Roman"/>
          <w:b/>
          <w:color w:val="000000"/>
          <w:sz w:val="44"/>
          <w:szCs w:val="44"/>
          <w:lang w:val="zh-CN"/>
        </w:rPr>
      </w:pPr>
    </w:p>
    <w:p>
      <w:pPr>
        <w:spacing w:line="580" w:lineRule="exact"/>
        <w:ind w:firstLine="31680" w:firstLineChars="150"/>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sz w:val="24"/>
          <w:szCs w:val="24"/>
        </w:rPr>
      </w:pPr>
    </w:p>
    <w:p>
      <w:pPr>
        <w:jc w:val="right"/>
        <w:rPr>
          <w:sz w:val="24"/>
          <w:szCs w:val="24"/>
        </w:rPr>
      </w:pPr>
      <w:r>
        <w:rPr>
          <w:rFonts w:hint="eastAsia"/>
          <w:sz w:val="24"/>
          <w:szCs w:val="24"/>
        </w:rPr>
        <w:t>序号：</w:t>
      </w:r>
      <w:r>
        <w:rPr>
          <w:sz w:val="24"/>
          <w:szCs w:val="24"/>
        </w:rPr>
        <w:t>112</w:t>
      </w:r>
    </w:p>
    <w:p>
      <w:pPr>
        <w:rPr>
          <w:sz w:val="24"/>
          <w:szCs w:val="24"/>
        </w:rPr>
      </w:pPr>
      <w:r>
        <w:rPr>
          <w:rFonts w:hint="eastAsia"/>
          <w:sz w:val="24"/>
          <w:szCs w:val="24"/>
        </w:rPr>
        <w:t>职权名称：对交通工程监理单位将不合格的工程、建筑材料、构件和设备按合格予以签认的；施工单位在工程上使用或安装未经监理签认的建筑材料、构件和设备的处罚</w:t>
      </w:r>
    </w:p>
    <w:p>
      <w:pPr>
        <w:rPr>
          <w:sz w:val="28"/>
          <w:szCs w:val="28"/>
        </w:rPr>
      </w:pPr>
      <w:r>
        <w:rPr>
          <w:lang w:bidi="bo-CN"/>
        </w:rPr>
        <w:pict>
          <v:shape id="流程图: 过程 1401" o:spid="_x0000_s5251" o:spt="109" type="#_x0000_t109" style="position:absolute;left:0pt;margin-left:55.5pt;margin-top:182.75pt;height:29.9pt;width:72pt;z-index:250329088;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流程图: 过程 1400" o:spid="_x0000_s5252" o:spt="109" type="#_x0000_t109" style="position:absolute;left:0pt;margin-left:55.5pt;margin-top:122.25pt;height:32.1pt;width:72pt;z-index:250328064;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流程图: 终止 1399" o:spid="_x0000_s5253" o:spt="116" type="#_x0000_t116" style="position:absolute;left:0pt;margin-left:160.65pt;margin-top:26pt;height:45.8pt;width:114.05pt;z-index:250327040;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文本框 1398" o:spid="_x0000_s5254" o:spt="202" type="#_x0000_t202" style="position:absolute;left:0pt;margin-left:160.65pt;margin-top:286.6pt;height:56.15pt;width:29.8pt;z-index:250345472;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397" o:spid="_x0000_s5255" o:spt="202" type="#_x0000_t202" style="position:absolute;left:0pt;margin-left:299.2pt;margin-top:321.15pt;height:110.35pt;width:32.75pt;z-index:250344448;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396" o:spid="_x0000_s5256" o:spt="32" type="#_x0000_t32" style="position:absolute;left:0pt;flip:x;margin-left:260.95pt;margin-top:476.8pt;height:0.05pt;width:34.65pt;z-index:250343424;mso-width-relative:page;mso-height-relative:page;" filled="f" coordsize="21600,21600">
            <v:path arrowok="t"/>
            <v:fill on="f" focussize="0,0"/>
            <v:stroke endarrow="block"/>
            <v:imagedata o:title=""/>
            <o:lock v:ext="edit"/>
          </v:shape>
        </w:pict>
      </w:r>
      <w:r>
        <w:rPr>
          <w:lang w:bidi="bo-CN"/>
        </w:rPr>
        <w:pict>
          <v:shape id="直接箭头连接符 1395" o:spid="_x0000_s5257" o:spt="32" type="#_x0000_t32" style="position:absolute;left:0pt;margin-left:295.55pt;margin-top:269.25pt;height:207.55pt;width:0pt;z-index:250342400;mso-width-relative:page;mso-height-relative:page;" filled="f" coordsize="21600,21600">
            <v:path arrowok="t"/>
            <v:fill on="f" focussize="0,0"/>
            <v:stroke/>
            <v:imagedata o:title=""/>
            <o:lock v:ext="edit"/>
          </v:shape>
        </w:pict>
      </w:r>
      <w:r>
        <w:rPr>
          <w:lang w:bidi="bo-CN"/>
        </w:rPr>
        <w:pict>
          <v:shape id="直接箭头连接符 1394" o:spid="_x0000_s5258" o:spt="32" type="#_x0000_t32" style="position:absolute;left:0pt;margin-left:260.95pt;margin-top:269.25pt;height:0pt;width:34.6pt;z-index:250341376;mso-width-relative:page;mso-height-relative:page;" filled="f" coordsize="21600,21600">
            <v:path arrowok="t"/>
            <v:fill on="f" focussize="0,0"/>
            <v:stroke/>
            <v:imagedata o:title=""/>
            <o:lock v:ext="edit"/>
          </v:shape>
        </w:pict>
      </w:r>
      <w:r>
        <w:rPr>
          <w:lang w:bidi="bo-CN"/>
        </w:rPr>
        <w:pict>
          <v:shape id="流程图: 终止 1393" o:spid="_x0000_s5259" o:spt="116" type="#_x0000_t116" style="position:absolute;left:0pt;margin-left:166.55pt;margin-top:455.2pt;height:47.7pt;width:94.4pt;z-index:250340352;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392" o:spid="_x0000_s5260" o:spt="32" type="#_x0000_t32" style="position:absolute;left:0pt;margin-left:216pt;margin-top:394.25pt;height:60.95pt;width:0.05pt;z-index:250339328;mso-width-relative:page;mso-height-relative:page;" filled="f" coordsize="21600,21600">
            <v:path arrowok="t"/>
            <v:fill on="f" focussize="0,0"/>
            <v:stroke endarrow="block"/>
            <v:imagedata o:title=""/>
            <o:lock v:ext="edit"/>
          </v:shape>
        </w:pict>
      </w:r>
      <w:r>
        <w:rPr>
          <w:lang w:bidi="bo-CN"/>
        </w:rPr>
        <w:pict>
          <v:shape id="流程图: 过程 1391" o:spid="_x0000_s5261" o:spt="109" type="#_x0000_t109" style="position:absolute;left:0pt;margin-left:174pt;margin-top:346.25pt;height:48pt;width:80.45pt;z-index:250338304;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390" o:spid="_x0000_s5262" o:spt="32" type="#_x0000_t32" style="position:absolute;left:0pt;margin-left:216.05pt;margin-top:296.5pt;height:49.75pt;width:0.05pt;z-index:250337280;mso-width-relative:page;mso-height-relative:page;" filled="f" coordsize="21600,21600">
            <v:path arrowok="t"/>
            <v:fill on="f" focussize="0,0"/>
            <v:stroke endarrow="block"/>
            <v:imagedata o:title=""/>
            <o:lock v:ext="edit"/>
          </v:shape>
        </w:pict>
      </w:r>
      <w:r>
        <w:rPr>
          <w:lang w:bidi="bo-CN"/>
        </w:rPr>
        <w:pict>
          <v:shape id="流程图: 决策 1389" o:spid="_x0000_s5263" o:spt="110" type="#_x0000_t110" style="position:absolute;left:0pt;margin-left:169.3pt;margin-top:241.35pt;height:55.15pt;width:91.65pt;z-index:250336256;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388" o:spid="_x0000_s5264" o:spt="32" type="#_x0000_t32" style="position:absolute;left:0pt;margin-left:216.15pt;margin-top:188.95pt;height:52.4pt;width:0.05pt;z-index:250335232;mso-width-relative:page;mso-height-relative:page;" filled="f" coordsize="21600,21600">
            <v:path arrowok="t"/>
            <v:fill on="f" focussize="0,0"/>
            <v:stroke endarrow="block"/>
            <v:imagedata o:title=""/>
            <o:lock v:ext="edit"/>
          </v:shape>
        </w:pict>
      </w:r>
      <w:r>
        <w:rPr>
          <w:lang w:bidi="bo-CN"/>
        </w:rPr>
        <w:pict>
          <v:shape id="直接箭头连接符 1387" o:spid="_x0000_s5265" o:spt="32" type="#_x0000_t32" style="position:absolute;left:0pt;margin-left:127.5pt;margin-top:168.7pt;height:0.05pt;width:46.5pt;z-index:250334208;mso-width-relative:page;mso-height-relative:page;" filled="f" coordsize="21600,21600">
            <v:path arrowok="t"/>
            <v:fill on="f" focussize="0,0"/>
            <v:stroke endarrow="block"/>
            <v:imagedata o:title=""/>
            <o:lock v:ext="edit"/>
          </v:shape>
        </w:pict>
      </w:r>
      <w:r>
        <w:rPr>
          <w:lang w:bidi="bo-CN"/>
        </w:rPr>
        <w:pict>
          <v:shape id="直接箭头连接符 1386" o:spid="_x0000_s5266" o:spt="32" type="#_x0000_t32" style="position:absolute;left:0pt;margin-left:90.3pt;margin-top:123.15pt;height:28.4pt;width:0pt;z-index:250333184;mso-width-relative:page;mso-height-relative:page;" filled="f" coordsize="21600,21600">
            <v:path arrowok="t"/>
            <v:fill on="f" focussize="0,0"/>
            <v:stroke endarrow="block"/>
            <v:imagedata o:title=""/>
            <o:lock v:ext="edit"/>
          </v:shape>
        </w:pict>
      </w:r>
      <w:r>
        <w:rPr>
          <w:lang w:bidi="bo-CN"/>
        </w:rPr>
        <w:pict>
          <v:shape id="直接箭头连接符 1385" o:spid="_x0000_s5267" o:spt="32" type="#_x0000_t32" style="position:absolute;left:0pt;flip:x;margin-left:127.5pt;margin-top:107.15pt;height:0pt;width:88.65pt;z-index:250332160;mso-width-relative:page;mso-height-relative:page;" filled="f" coordsize="21600,21600">
            <v:path arrowok="t"/>
            <v:fill on="f" focussize="0,0"/>
            <v:stroke endarrow="block"/>
            <v:imagedata o:title=""/>
            <o:lock v:ext="edit"/>
          </v:shape>
        </w:pict>
      </w:r>
      <w:r>
        <w:rPr>
          <w:lang w:bidi="bo-CN"/>
        </w:rPr>
        <w:pict>
          <v:rect id="矩形 1384" o:spid="_x0000_s5268" o:spt="1" style="position:absolute;left:0pt;margin-left:174pt;margin-top:151.55pt;height:37.4pt;width:86.95pt;z-index:250331136;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1383" o:spid="_x0000_s5269" o:spt="32" type="#_x0000_t32" style="position:absolute;left:0pt;margin-left:216.1pt;margin-top:40.6pt;height:110.95pt;width:0.05pt;z-index:250330112;mso-width-relative:page;mso-height-relative:page;"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spacing w:line="580" w:lineRule="exact"/>
        <w:jc w:val="center"/>
        <w:rPr>
          <w:rFonts w:ascii="Times New Roman" w:hAnsi="Times New Roman"/>
          <w:b/>
          <w:color w:val="000000"/>
          <w:sz w:val="44"/>
          <w:szCs w:val="44"/>
          <w:lang w:val="zh-CN"/>
        </w:rPr>
      </w:pPr>
    </w:p>
    <w:p>
      <w:pPr>
        <w:rPr>
          <w:sz w:val="52"/>
          <w:szCs w:val="52"/>
        </w:rPr>
      </w:pPr>
      <w:r>
        <w:rPr>
          <w:sz w:val="21"/>
        </w:rPr>
        <w:pict>
          <v:shape id="_x0000_s10298" o:spid="_x0000_s10298" o:spt="109" type="#_x0000_t109" style="position:absolute;left:0pt;margin-left:5.85pt;margin-top:-10.05pt;height:43.65pt;width:385.85pt;z-index:254040064;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r>
        <w:rPr>
          <w:lang w:bidi="bo-CN"/>
        </w:rPr>
        <w:pict>
          <v:shape id="文本框 1403" o:spid="_x0000_s5270" o:spt="202" type="#_x0000_t202" style="position:absolute;left:0pt;margin-left:-10.5pt;margin-top:41.2pt;height:70.2pt;width:441pt;z-index:250346496;mso-width-relative:page;mso-height-relative:page;" stroked="f" coordsize="21600,21600">
            <v:path/>
            <v:fill focussize="0,0"/>
            <v:stroke on="f" weight="0.5pt" joinstyle="miter"/>
            <v:imagedata o:title=""/>
            <o:lock v:ext="edit"/>
            <v:textbox>
              <w:txbxContent>
                <w:p>
                  <w:pPr>
                    <w:jc w:val="right"/>
                    <w:rPr>
                      <w:rFonts w:ascii="宋体" w:hAnsi="宋体"/>
                      <w:bCs/>
                      <w:sz w:val="24"/>
                      <w:szCs w:val="24"/>
                    </w:rPr>
                  </w:pPr>
                  <w:r>
                    <w:rPr>
                      <w:rFonts w:hint="eastAsia" w:ascii="宋体" w:hAnsi="宋体"/>
                      <w:bCs/>
                      <w:sz w:val="24"/>
                      <w:szCs w:val="24"/>
                    </w:rPr>
                    <w:t>序号：</w:t>
                  </w:r>
                  <w:r>
                    <w:rPr>
                      <w:rFonts w:ascii="宋体" w:hAnsi="宋体"/>
                      <w:bCs/>
                      <w:sz w:val="24"/>
                      <w:szCs w:val="24"/>
                    </w:rPr>
                    <w:t>113</w:t>
                  </w:r>
                </w:p>
                <w:p>
                  <w:pPr>
                    <w:rPr>
                      <w:rFonts w:ascii="宋体" w:cs="宋体"/>
                      <w:szCs w:val="21"/>
                    </w:rPr>
                  </w:pPr>
                  <w:r>
                    <w:rPr>
                      <w:rFonts w:hint="eastAsia" w:ascii="宋体" w:hAnsi="宋体"/>
                      <w:szCs w:val="21"/>
                    </w:rPr>
                    <w:t>职权名称：对未取得道路客运经营许可，擅自从事道路客运经营的；未取得道路客运班线经营许可，擅自从事班车客运经营的；使用失效、伪造、变造、被注销等无效的道路客运许可证件从事道路客运经营的；超越许可事项，从事道路客运经营的处罚</w:t>
                  </w:r>
                </w:p>
                <w:p>
                  <w:pPr>
                    <w:rPr>
                      <w:sz w:val="32"/>
                      <w:szCs w:val="32"/>
                    </w:rPr>
                  </w:pPr>
                </w:p>
              </w:txbxContent>
            </v:textbox>
          </v:shape>
        </w:pict>
      </w:r>
      <w:r>
        <w:pict>
          <v:shape id="_x0000_i1089" o:spt="75" alt="72" type="#_x0000_t75" style="height:526.5pt;width:426pt;" filled="f" o:preferrelative="t" stroked="f" coordsize="21600,21600">
            <v:path/>
            <v:fill on="f" focussize="0,0"/>
            <v:stroke on="f" joinstyle="miter"/>
            <v:imagedata r:id="rId74" o:title=""/>
            <o:lock v:ext="edit" aspectratio="t"/>
            <w10:wrap type="none"/>
            <w10:anchorlock/>
          </v:shape>
        </w:pict>
      </w:r>
    </w:p>
    <w:p>
      <w:pPr>
        <w:rPr>
          <w:sz w:val="52"/>
          <w:szCs w:val="52"/>
        </w:rPr>
      </w:pPr>
    </w:p>
    <w:p>
      <w:pPr>
        <w:rPr>
          <w:sz w:val="52"/>
          <w:szCs w:val="52"/>
        </w:rPr>
      </w:pPr>
    </w:p>
    <w:p>
      <w:pPr>
        <w:rPr>
          <w:sz w:val="52"/>
          <w:szCs w:val="52"/>
        </w:rPr>
      </w:pPr>
      <w:r>
        <w:rPr>
          <w:sz w:val="21"/>
        </w:rPr>
        <w:pict>
          <v:shape id="_x0000_s10299" o:spid="_x0000_s10299" o:spt="109" type="#_x0000_t109" style="position:absolute;left:0pt;margin-left:-3pt;margin-top:0.25pt;height:42.3pt;width:394.1pt;z-index:254041088;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r>
        <w:rPr>
          <w:lang w:bidi="bo-CN"/>
        </w:rPr>
        <w:pict>
          <v:shape id="文本框 1405" o:spid="_x0000_s5271" o:spt="202" type="#_x0000_t202" style="position:absolute;left:0pt;margin-left:0.7pt;margin-top:37.2pt;height:72pt;width:414.05pt;z-index:250347520;mso-width-relative:page;mso-height-relative:page;" stroked="f" coordsize="21600,21600">
            <v:path/>
            <v:fill focussize="0,0"/>
            <v:stroke on="f" weight="0.5pt" joinstyle="miter"/>
            <v:imagedata o:title=""/>
            <o:lock v:ext="edit"/>
            <v:textbox>
              <w:txbxContent>
                <w:p>
                  <w:pPr>
                    <w:jc w:val="right"/>
                    <w:rPr>
                      <w:rFonts w:ascii="宋体" w:hAnsi="宋体"/>
                      <w:bCs/>
                      <w:sz w:val="24"/>
                      <w:szCs w:val="24"/>
                    </w:rPr>
                  </w:pPr>
                  <w:r>
                    <w:rPr>
                      <w:rFonts w:hint="eastAsia" w:ascii="宋体" w:hAnsi="宋体"/>
                      <w:bCs/>
                      <w:sz w:val="24"/>
                      <w:szCs w:val="24"/>
                    </w:rPr>
                    <w:t>序号：</w:t>
                  </w:r>
                  <w:r>
                    <w:rPr>
                      <w:rFonts w:ascii="宋体" w:hAnsi="宋体"/>
                      <w:bCs/>
                      <w:sz w:val="24"/>
                      <w:szCs w:val="24"/>
                    </w:rPr>
                    <w:t>114</w:t>
                  </w:r>
                </w:p>
                <w:p>
                  <w:pPr>
                    <w:rPr>
                      <w:rFonts w:ascii="宋体" w:cs="宋体"/>
                      <w:szCs w:val="21"/>
                    </w:rPr>
                  </w:pPr>
                  <w:r>
                    <w:rPr>
                      <w:rFonts w:hint="eastAsia"/>
                      <w:szCs w:val="21"/>
                    </w:rPr>
                    <w:t>职权名称：对未取得道路货物运输经营许可，擅自从事道路货物运输经营的；使用失效、伪造、变造、被注销等无效的道路运输经营许可证件从事道路货物运输经营的；超越许可的事项，从事道路货物运输经营的处罚</w:t>
                  </w:r>
                </w:p>
                <w:p>
                  <w:pPr>
                    <w:rPr>
                      <w:rFonts w:ascii="宋体"/>
                      <w:szCs w:val="21"/>
                    </w:rPr>
                  </w:pPr>
                </w:p>
              </w:txbxContent>
            </v:textbox>
          </v:shape>
        </w:pict>
      </w:r>
      <w:r>
        <w:pict>
          <v:shape id="_x0000_i1090" o:spt="75" alt="73" type="#_x0000_t75" style="height:498.75pt;width:403.5pt;" filled="f" o:preferrelative="t" stroked="f" coordsize="21600,21600">
            <v:path/>
            <v:fill on="f" focussize="0,0"/>
            <v:stroke on="f" joinstyle="miter"/>
            <v:imagedata r:id="rId75"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496" o:spid="_x0000_s11496" o:spt="109" type="#_x0000_t109" style="position:absolute;left:0pt;margin-left:2.45pt;margin-top:-5.05pt;height:32.05pt;width:382.45pt;z-index:254042112;mso-width-relative:page;mso-height-relative:page;" fillcolor="#FFFFFF" filled="t" stroked="t" coordsize="21600,21600">
            <v:path/>
            <v:fill on="t" color2="#FFFFFF" focussize="0,0"/>
            <v:stroke color="#FFFFFF"/>
            <v:imagedata o:title=""/>
            <o:lock v:ext="edit" aspectratio="f"/>
            <v:textbox>
              <w:txbxContent>
                <w:p>
                  <w:pPr>
                    <w:rPr>
                      <w:rFonts w:hint="eastAsia" w:eastAsia="宋体"/>
                      <w:sz w:val="36"/>
                      <w:szCs w:val="36"/>
                      <w:lang w:eastAsia="zh-CN"/>
                    </w:rPr>
                  </w:pPr>
                  <w:r>
                    <w:rPr>
                      <w:rFonts w:hint="eastAsia"/>
                      <w:sz w:val="36"/>
                      <w:szCs w:val="36"/>
                      <w:lang w:val="en-US" w:eastAsia="zh-CN"/>
                    </w:rPr>
                    <w:t xml:space="preserve">    </w:t>
                  </w:r>
                  <w:r>
                    <w:rPr>
                      <w:rFonts w:hint="eastAsia"/>
                      <w:sz w:val="36"/>
                      <w:szCs w:val="36"/>
                      <w:lang w:eastAsia="zh-CN"/>
                    </w:rPr>
                    <w:t>双湖县交通运输局行政处罚流程图</w:t>
                  </w:r>
                </w:p>
              </w:txbxContent>
            </v:textbox>
          </v:shape>
        </w:pict>
      </w:r>
      <w:r>
        <w:rPr>
          <w:lang w:bidi="bo-CN"/>
        </w:rPr>
        <w:pict>
          <v:shape id="文本框 1407" o:spid="_x0000_s5272" o:spt="202" type="#_x0000_t202" style="position:absolute;left:0pt;margin-left:10.1pt;margin-top:23.4pt;height:93.6pt;width:392.5pt;z-index:250348544;mso-width-relative:page;mso-height-relative:page;" stroked="f" coordsize="21600,21600">
            <v:path/>
            <v:fill focussize="0,0"/>
            <v:stroke on="f" weight="0.5pt"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115</w:t>
                  </w:r>
                </w:p>
                <w:p>
                  <w:pPr>
                    <w:rPr>
                      <w:rFonts w:ascii="宋体" w:cs="宋体"/>
                      <w:sz w:val="18"/>
                      <w:szCs w:val="18"/>
                    </w:rPr>
                  </w:pPr>
                  <w:r>
                    <w:rPr>
                      <w:rFonts w:hint="eastAsia"/>
                      <w:sz w:val="18"/>
                      <w:szCs w:val="18"/>
                    </w:rPr>
                    <w:t>职权名称：对未取得道路危险货物运输许可，擅自从事道路危险货物运输的；使用失效、伪造、变造、被注销等无效道路危险货物运输许可证件从事道路危险货物运输的；超越许可事项，从事道路危险货物运输的；非经营性道路危险货物运输单位从事道路危险货物运输经营的处罚</w:t>
                  </w:r>
                </w:p>
                <w:p>
                  <w:pPr>
                    <w:rPr>
                      <w:sz w:val="18"/>
                      <w:szCs w:val="18"/>
                    </w:rPr>
                  </w:pPr>
                </w:p>
              </w:txbxContent>
            </v:textbox>
          </v:shape>
        </w:pict>
      </w:r>
      <w:r>
        <w:pict>
          <v:shape id="_x0000_i1091" o:spt="75" alt="74" type="#_x0000_t75" style="height:498.75pt;width:403.5pt;" filled="f" o:preferrelative="t" stroked="f" coordsize="21600,21600">
            <v:path/>
            <v:fill on="f" focussize="0,0"/>
            <v:stroke on="f" joinstyle="miter"/>
            <v:imagedata r:id="rId76"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497" o:spid="_x0000_s11497" o:spt="109" type="#_x0000_t109" style="position:absolute;left:0pt;margin-left:3.9pt;margin-top:-4.55pt;height:34.75pt;width:395.35pt;z-index:25404313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r>
        <w:rPr>
          <w:lang w:bidi="bo-CN"/>
        </w:rPr>
        <w:pict>
          <v:shape id="文本框 1409" o:spid="_x0000_s5273" o:spt="202" type="#_x0000_t202" style="position:absolute;left:0pt;margin-left:-21pt;margin-top:31.2pt;height:54.6pt;width:462pt;z-index:250349568;mso-width-relative:page;mso-height-relative:page;" stroked="f" coordsize="21600,21600">
            <v:path/>
            <v:fill focussize="0,0"/>
            <v:stroke on="f" weight="0.5pt"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116</w:t>
                  </w:r>
                </w:p>
                <w:p>
                  <w:pPr>
                    <w:rPr>
                      <w:rFonts w:ascii="宋体" w:cs="宋体"/>
                      <w:sz w:val="18"/>
                      <w:szCs w:val="18"/>
                    </w:rPr>
                  </w:pPr>
                  <w:r>
                    <w:rPr>
                      <w:rFonts w:hint="eastAsia" w:ascii="宋体" w:hAnsi="宋体"/>
                      <w:sz w:val="18"/>
                      <w:szCs w:val="18"/>
                    </w:rPr>
                    <w:t>职权名称：</w:t>
                  </w:r>
                  <w:r>
                    <w:rPr>
                      <w:rFonts w:hint="eastAsia"/>
                      <w:sz w:val="18"/>
                      <w:szCs w:val="18"/>
                    </w:rPr>
                    <w:t>对无资质许可擅自从事放射性物品道路运输的；使用失效、伪造、变造、被注销等无效放射性物品道路运输许可证件从事放射性物品道路运输的；超越资质许可事项，从事放射性物品道路运输的；非经营性放射性物品道路运输单位从事放射性物品道路运输经营的处罚</w:t>
                  </w:r>
                </w:p>
                <w:p>
                  <w:pPr>
                    <w:rPr>
                      <w:rFonts w:ascii="宋体"/>
                      <w:sz w:val="18"/>
                      <w:szCs w:val="18"/>
                    </w:rPr>
                  </w:pPr>
                </w:p>
              </w:txbxContent>
            </v:textbox>
          </v:shape>
        </w:pict>
      </w:r>
      <w:r>
        <w:pict>
          <v:shape id="_x0000_i1092" o:spt="75" alt="75" type="#_x0000_t75" style="height:498.75pt;width:403.5pt;" filled="f" o:preferrelative="t" stroked="f" coordsize="21600,21600">
            <v:path/>
            <v:fill on="f" focussize="0,0"/>
            <v:stroke on="f" joinstyle="miter"/>
            <v:imagedata r:id="rId77"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498" o:spid="_x0000_s11498" o:spt="109" type="#_x0000_t109" style="position:absolute;left:0pt;margin-left:-0.95pt;margin-top:1.55pt;height:36.85pt;width:408.35pt;z-index:254044160;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r>
        <w:pict>
          <v:shape id="_x0000_i1093" o:spt="75" alt="76" type="#_x0000_t75" style="height:498.75pt;width:403.5pt;" filled="f" o:preferrelative="t" stroked="f" coordsize="21600,21600">
            <v:path/>
            <v:fill on="f" focussize="0,0"/>
            <v:stroke on="f" joinstyle="miter"/>
            <v:imagedata r:id="rId78" o:title=""/>
            <o:lock v:ext="edit" aspectratio="t"/>
            <w10:wrap type="none"/>
            <w10:anchorlock/>
          </v:shape>
        </w:pict>
      </w:r>
      <w:r>
        <w:rPr>
          <w:lang w:bidi="bo-CN"/>
        </w:rPr>
        <w:pict>
          <v:shape id="文本框 1411" o:spid="_x0000_s5274" o:spt="202" type="#_x0000_t202" style="position:absolute;left:0pt;margin-left:0.4pt;margin-top:45pt;height:61.3pt;width:409.1pt;z-index:250350592;mso-width-relative:page;mso-height-relative:page;" stroked="f" coordsize="21600,21600">
            <v:path/>
            <v:fill focussize="0,0"/>
            <v:stroke on="f" weight="0.5pt" joinstyle="miter"/>
            <v:imagedata o:title=""/>
            <o:lock v:ext="edit"/>
            <v:textbox>
              <w:txbxContent>
                <w:p>
                  <w:pPr>
                    <w:jc w:val="right"/>
                    <w:rPr>
                      <w:sz w:val="24"/>
                      <w:szCs w:val="24"/>
                    </w:rPr>
                  </w:pPr>
                  <w:r>
                    <w:rPr>
                      <w:rFonts w:hint="eastAsia"/>
                      <w:sz w:val="24"/>
                      <w:szCs w:val="24"/>
                    </w:rPr>
                    <w:t>序号：</w:t>
                  </w:r>
                  <w:r>
                    <w:rPr>
                      <w:sz w:val="24"/>
                      <w:szCs w:val="24"/>
                    </w:rPr>
                    <w:t>117</w:t>
                  </w:r>
                </w:p>
                <w:p>
                  <w:pPr>
                    <w:rPr>
                      <w:rFonts w:ascii="宋体" w:cs="宋体"/>
                      <w:sz w:val="28"/>
                      <w:szCs w:val="28"/>
                    </w:rPr>
                  </w:pPr>
                  <w:r>
                    <w:rPr>
                      <w:rFonts w:hint="eastAsia"/>
                      <w:sz w:val="28"/>
                      <w:szCs w:val="28"/>
                    </w:rPr>
                    <w:t>职权名称：对不按照规定携带车辆营运证的处罚</w:t>
                  </w:r>
                </w:p>
                <w:p>
                  <w:pPr>
                    <w:rPr>
                      <w:sz w:val="32"/>
                      <w:szCs w:val="32"/>
                    </w:rPr>
                  </w:pPr>
                </w:p>
              </w:txbxContent>
            </v:textbox>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499" o:spid="_x0000_s11499" o:spt="109" type="#_x0000_t109" style="position:absolute;left:0pt;margin-left:2.4pt;margin-top:-4.05pt;height:38.85pt;width:410.4pt;z-index:254045184;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r>
        <w:pict>
          <v:shape id="_x0000_i1094" o:spt="75" alt="77" type="#_x0000_t75" style="height:498.75pt;width:403.5pt;" filled="f" o:preferrelative="t" stroked="f" coordsize="21600,21600">
            <v:path/>
            <v:fill on="f" focussize="0,0"/>
            <v:stroke on="f" joinstyle="miter"/>
            <v:imagedata r:id="rId79" o:title=""/>
            <o:lock v:ext="edit" aspectratio="t"/>
            <w10:wrap type="none"/>
            <w10:anchorlock/>
          </v:shape>
        </w:pict>
      </w:r>
      <w:r>
        <w:rPr>
          <w:lang w:bidi="bo-CN"/>
        </w:rPr>
        <w:pict>
          <v:shape id="文本框 1413" o:spid="_x0000_s5275" o:spt="202" type="#_x0000_t202" style="position:absolute;left:0pt;margin-left:0.65pt;margin-top:37.2pt;height:76.05pt;width:422.95pt;z-index:250351616;mso-width-relative:page;mso-height-relative:page;" stroked="f" coordsize="21600,21600">
            <v:path/>
            <v:fill focussize="0,0"/>
            <v:stroke on="f" weight="0.5pt" joinstyle="miter"/>
            <v:imagedata o:title=""/>
            <o:lock v:ext="edit"/>
            <v:textbox>
              <w:txbxContent>
                <w:p>
                  <w:pPr>
                    <w:jc w:val="right"/>
                    <w:rPr>
                      <w:sz w:val="24"/>
                      <w:szCs w:val="24"/>
                    </w:rPr>
                  </w:pPr>
                  <w:r>
                    <w:rPr>
                      <w:rFonts w:hint="eastAsia"/>
                      <w:sz w:val="24"/>
                      <w:szCs w:val="24"/>
                    </w:rPr>
                    <w:t>序号：</w:t>
                  </w:r>
                  <w:r>
                    <w:rPr>
                      <w:sz w:val="24"/>
                      <w:szCs w:val="24"/>
                    </w:rPr>
                    <w:t>118</w:t>
                  </w:r>
                </w:p>
                <w:p>
                  <w:pPr>
                    <w:rPr>
                      <w:rFonts w:ascii="宋体" w:cs="宋体"/>
                      <w:szCs w:val="21"/>
                    </w:rPr>
                  </w:pPr>
                  <w:r>
                    <w:rPr>
                      <w:rFonts w:hint="eastAsia"/>
                      <w:szCs w:val="21"/>
                    </w:rPr>
                    <w:t>职权名称：对不按批准的客运站点停靠或者不按规定的线路、公布的班次行驶的；强行招揽旅客、货物的；在旅客运输途中擅自变更运输车辆或者将旅客移交他人运输的；未报告原许可机关，擅自终止客运经营的；没有采取必要措施防止货物脱落、扬撒等的处罚</w:t>
                  </w:r>
                </w:p>
                <w:p>
                  <w:pPr>
                    <w:rPr>
                      <w:sz w:val="32"/>
                      <w:szCs w:val="32"/>
                    </w:rPr>
                  </w:pPr>
                </w:p>
              </w:txbxContent>
            </v:textbox>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00" o:spid="_x0000_s11500" o:spt="109" type="#_x0000_t109" style="position:absolute;left:0pt;margin-left:4.5pt;margin-top:-13.45pt;height:45pt;width:398.8pt;z-index:254046208;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r>
        <w:rPr>
          <w:lang w:bidi="bo-CN"/>
        </w:rPr>
        <w:pict>
          <v:shape id="文本框 1415" o:spid="_x0000_s5276" o:spt="202" type="#_x0000_t202" style="position:absolute;left:0pt;margin-left:-6.9pt;margin-top:31.2pt;height:64.8pt;width:447.9pt;z-index:250352640;mso-width-relative:page;mso-height-relative:page;" fillcolor="#FFFFFF" filled="t" stroked="f" coordsize="21600,21600">
            <v:path/>
            <v:fill on="t" color2="#FFFFFF" focussize="0,0"/>
            <v:stroke on="f" weight="0.5pt"/>
            <v:imagedata o:title=""/>
            <o:lock v:ext="edit" aspectratio="f"/>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119</w:t>
                  </w:r>
                </w:p>
                <w:p>
                  <w:pPr>
                    <w:rPr>
                      <w:rFonts w:ascii="宋体" w:cs="宋体"/>
                      <w:sz w:val="18"/>
                      <w:szCs w:val="18"/>
                    </w:rPr>
                  </w:pPr>
                  <w:r>
                    <w:rPr>
                      <w:rFonts w:hint="eastAsia" w:ascii="宋体" w:hAnsi="宋体"/>
                      <w:szCs w:val="21"/>
                    </w:rPr>
                    <w:t>职权名称</w:t>
                  </w:r>
                  <w:r>
                    <w:rPr>
                      <w:rFonts w:hint="eastAsia"/>
                      <w:szCs w:val="21"/>
                    </w:rPr>
                    <w:t>：对加班车、顶班车、接驳车无正当理由不按原正班车的线路、站点、班次行驶的；客运包车未持有效的包车客运标志牌进行经营的，不按照包车客运标志牌载明的事项运行的，线路两端均不在车籍</w:t>
                  </w:r>
                  <w:r>
                    <w:rPr>
                      <w:rFonts w:hint="eastAsia"/>
                      <w:sz w:val="18"/>
                      <w:szCs w:val="18"/>
                    </w:rPr>
                    <w:t>所在地的，按班车模式定点定线运营的，招揽包车合同以外的旅客乘车的处罚</w:t>
                  </w:r>
                </w:p>
                <w:p>
                  <w:pPr>
                    <w:rPr>
                      <w:sz w:val="18"/>
                      <w:szCs w:val="18"/>
                    </w:rPr>
                  </w:pPr>
                </w:p>
              </w:txbxContent>
            </v:textbox>
          </v:shape>
        </w:pict>
      </w:r>
      <w:r>
        <w:pict>
          <v:shape id="_x0000_i1095" o:spt="75" alt="78" type="#_x0000_t75" style="height:495.75pt;width:403.5pt;" filled="f" o:preferrelative="t" stroked="f" coordsize="21600,21600">
            <v:path/>
            <v:fill on="f" focussize="0,0"/>
            <v:stroke on="f" joinstyle="miter"/>
            <v:imagedata r:id="rId80"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01" o:spid="_x0000_s11501" o:spt="109" type="#_x0000_t109" style="position:absolute;left:0pt;margin-left:5.2pt;margin-top:4.8pt;height:43.6pt;width:379.7pt;z-index:254047232;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r>
        <w:pict>
          <v:shape id="_x0000_i1096" o:spt="75" alt="79" type="#_x0000_t75" style="height:498.75pt;width:403.5pt;" filled="f" o:preferrelative="t" stroked="f" coordsize="21600,21600">
            <v:path/>
            <v:fill on="f" focussize="0,0"/>
            <v:stroke on="f" joinstyle="miter"/>
            <v:imagedata r:id="rId81" o:title=""/>
            <o:lock v:ext="edit" aspectratio="t"/>
            <w10:wrap type="none"/>
            <w10:anchorlock/>
          </v:shape>
        </w:pict>
      </w:r>
      <w:r>
        <w:rPr>
          <w:lang w:bidi="bo-CN"/>
        </w:rPr>
        <w:pict>
          <v:shape id="文本框 1417" o:spid="_x0000_s5277" o:spt="202" type="#_x0000_t202" style="position:absolute;left:0pt;margin-left:7.05pt;margin-top:45pt;height:79.8pt;width:406.05pt;z-index:250353664;mso-width-relative:page;mso-height-relative:page;" stroked="f" coordsize="21600,21600">
            <v:path/>
            <v:fill focussize="0,0"/>
            <v:stroke on="f" weight="0.5pt"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120</w:t>
                  </w:r>
                </w:p>
                <w:p>
                  <w:pPr>
                    <w:rPr>
                      <w:rFonts w:ascii="宋体" w:cs="宋体"/>
                      <w:sz w:val="26"/>
                      <w:szCs w:val="28"/>
                    </w:rPr>
                  </w:pPr>
                  <w:r>
                    <w:rPr>
                      <w:rFonts w:hint="eastAsia" w:ascii="宋体" w:hAnsi="宋体"/>
                      <w:sz w:val="26"/>
                      <w:szCs w:val="28"/>
                    </w:rPr>
                    <w:t>职权名称：对客运经营者、货运经营者不按规定维护和检测运输车辆的处罚</w:t>
                  </w:r>
                </w:p>
                <w:p>
                  <w:pPr>
                    <w:rPr>
                      <w:rFonts w:ascii="宋体"/>
                      <w:sz w:val="26"/>
                      <w:szCs w:val="28"/>
                    </w:rPr>
                  </w:pPr>
                </w:p>
              </w:txbxContent>
            </v:textbox>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02" o:spid="_x0000_s11502" o:spt="109" type="#_x0000_t109" style="position:absolute;left:0pt;margin-left:9.3pt;margin-top:4.1pt;height:36.15pt;width:400.85pt;z-index:25404825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双湖县交通运输局行政处罚路程图</w:t>
                  </w:r>
                </w:p>
              </w:txbxContent>
            </v:textbox>
          </v:shape>
        </w:pict>
      </w:r>
      <w:r>
        <w:rPr>
          <w:lang w:bidi="bo-CN"/>
        </w:rPr>
        <w:pict>
          <v:shape id="文本框 1419" o:spid="_x0000_s5278" o:spt="202" type="#_x0000_t202" style="position:absolute;left:0pt;margin-left:0.65pt;margin-top:37.2pt;height:93.6pt;width:428.2pt;z-index:250354688;mso-width-relative:page;mso-height-relative:page;" stroked="f" coordsize="21600,21600">
            <v:path/>
            <v:fill focussize="0,0"/>
            <v:stroke on="f" weight="0.5pt" joinstyle="miter"/>
            <v:imagedata o:title=""/>
            <o:lock v:ext="edit"/>
            <v:textbox>
              <w:txbxContent>
                <w:p>
                  <w:pPr>
                    <w:jc w:val="right"/>
                    <w:rPr>
                      <w:sz w:val="24"/>
                      <w:szCs w:val="24"/>
                    </w:rPr>
                  </w:pPr>
                  <w:r>
                    <w:rPr>
                      <w:rFonts w:hint="eastAsia"/>
                      <w:sz w:val="24"/>
                      <w:szCs w:val="24"/>
                    </w:rPr>
                    <w:t>序号：</w:t>
                  </w:r>
                  <w:r>
                    <w:rPr>
                      <w:sz w:val="24"/>
                      <w:szCs w:val="24"/>
                    </w:rPr>
                    <w:t>121</w:t>
                  </w:r>
                </w:p>
                <w:p>
                  <w:pPr>
                    <w:rPr>
                      <w:rFonts w:ascii="宋体" w:cs="宋体"/>
                      <w:szCs w:val="21"/>
                    </w:rPr>
                  </w:pPr>
                  <w:r>
                    <w:rPr>
                      <w:rFonts w:hint="eastAsia"/>
                      <w:szCs w:val="21"/>
                    </w:rPr>
                    <w:t>职权名称：对客运班车擅自暂停班线运输或者站外揽客的；不按照规定悬挂、装置线路或者运输标志的；客运包车未办理包车手续、运送零散旅客或者异地经营的；旅游客车招揽、运送非旅游人员乘车或者沿途揽客的；营运车辆驾驶人持有的道路运输从业资格证与所驾车型不符的；客运站或者客运经营者拒不执行交通运输管理机构争议处理决定的处罚</w:t>
                  </w:r>
                </w:p>
                <w:p>
                  <w:pPr>
                    <w:rPr>
                      <w:sz w:val="32"/>
                      <w:szCs w:val="32"/>
                    </w:rPr>
                  </w:pPr>
                </w:p>
              </w:txbxContent>
            </v:textbox>
          </v:shape>
        </w:pict>
      </w:r>
      <w:r>
        <w:pict>
          <v:shape id="_x0000_i1097" o:spt="75" alt="80" type="#_x0000_t75" style="height:498.75pt;width:403.5pt;" filled="f" o:preferrelative="t" stroked="f" coordsize="21600,21600">
            <v:path/>
            <v:fill on="f" focussize="0,0"/>
            <v:stroke on="f" joinstyle="miter"/>
            <v:imagedata r:id="rId82"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03" o:spid="_x0000_s11503" o:spt="109" type="#_x0000_t109" style="position:absolute;left:0pt;margin-left:5.85pt;margin-top:-7.45pt;height:42.25pt;width:404.25pt;z-index:254049280;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双湖县交通运输局行政处罚路程图</w:t>
                  </w:r>
                </w:p>
              </w:txbxContent>
            </v:textbox>
          </v:shape>
        </w:pict>
      </w:r>
      <w:r>
        <w:rPr>
          <w:lang w:bidi="bo-CN"/>
        </w:rPr>
        <w:pict>
          <v:shape id="文本框 1421" o:spid="_x0000_s5279" o:spt="202" type="#_x0000_t202" style="position:absolute;left:0pt;margin-left:0pt;margin-top:31.2pt;height:84.45pt;width:414.75pt;z-index:250355712;mso-width-relative:page;mso-height-relative:page;" stroked="f" coordsize="21600,21600">
            <v:path/>
            <v:fill focussize="0,0"/>
            <v:stroke on="f" weight="0.5pt" joinstyle="miter"/>
            <v:imagedata o:title=""/>
            <o:lock v:ext="edit"/>
            <v:textbox>
              <w:txbxContent>
                <w:p>
                  <w:pPr>
                    <w:jc w:val="right"/>
                    <w:rPr>
                      <w:sz w:val="24"/>
                      <w:szCs w:val="24"/>
                    </w:rPr>
                  </w:pPr>
                  <w:r>
                    <w:rPr>
                      <w:rFonts w:hint="eastAsia"/>
                      <w:sz w:val="24"/>
                      <w:szCs w:val="24"/>
                    </w:rPr>
                    <w:t>序号：</w:t>
                  </w:r>
                  <w:r>
                    <w:rPr>
                      <w:sz w:val="24"/>
                      <w:szCs w:val="24"/>
                    </w:rPr>
                    <w:t>122</w:t>
                  </w:r>
                </w:p>
                <w:p>
                  <w:pPr>
                    <w:rPr>
                      <w:rFonts w:ascii="宋体" w:cs="宋体"/>
                      <w:sz w:val="24"/>
                      <w:szCs w:val="24"/>
                    </w:rPr>
                  </w:pPr>
                  <w:r>
                    <w:rPr>
                      <w:rFonts w:hint="eastAsia"/>
                      <w:sz w:val="24"/>
                      <w:szCs w:val="24"/>
                    </w:rPr>
                    <w:t>职权名称：对在经营活动中不再具备规定的经营条件，仍从事经营的；变更许可事项、终止经营未按照规定办理有关手续的；聘用无相应从业资格证的人员从事道路运输以及相关业务经营的；不向服务对象提供有效票据及其他结算凭证的处罚</w:t>
                  </w:r>
                </w:p>
                <w:p>
                  <w:pPr>
                    <w:rPr>
                      <w:sz w:val="32"/>
                      <w:szCs w:val="32"/>
                    </w:rPr>
                  </w:pPr>
                </w:p>
              </w:txbxContent>
            </v:textbox>
          </v:shape>
        </w:pict>
      </w:r>
      <w:r>
        <w:pict>
          <v:shape id="_x0000_i1098" o:spt="75" alt="81" type="#_x0000_t75" style="height:498.75pt;width:403.5pt;" filled="f" o:preferrelative="t" stroked="f" coordsize="21600,21600">
            <v:path/>
            <v:fill on="f" focussize="0,0"/>
            <v:stroke on="f" joinstyle="miter"/>
            <v:imagedata r:id="rId83"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04" o:spid="_x0000_s11504" o:spt="109" type="#_x0000_t109" style="position:absolute;left:0pt;margin-left:7.85pt;margin-top:6.55pt;height:32.65pt;width:391.4pt;z-index:254050304;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r>
        <w:rPr>
          <w:lang w:bidi="bo-CN"/>
        </w:rPr>
        <w:pict>
          <v:shape id="文本框 1423" o:spid="_x0000_s5280" o:spt="202" type="#_x0000_t202" style="position:absolute;left:0pt;margin-left:6.05pt;margin-top:45pt;height:79.8pt;width:412.3pt;z-index:250356736;mso-width-relative:page;mso-height-relative:page;" stroked="f" coordsize="21600,21600">
            <v:path/>
            <v:fill focussize="0,0"/>
            <v:stroke on="f" weight="0.5pt" joinstyle="miter"/>
            <v:imagedata o:title=""/>
            <o:lock v:ext="edit"/>
            <v:textbox>
              <w:txbxContent>
                <w:p>
                  <w:pPr>
                    <w:jc w:val="right"/>
                    <w:rPr>
                      <w:sz w:val="24"/>
                      <w:szCs w:val="24"/>
                    </w:rPr>
                  </w:pPr>
                  <w:r>
                    <w:rPr>
                      <w:rFonts w:hint="eastAsia"/>
                      <w:sz w:val="24"/>
                      <w:szCs w:val="24"/>
                    </w:rPr>
                    <w:t>序号：</w:t>
                  </w:r>
                  <w:r>
                    <w:rPr>
                      <w:sz w:val="24"/>
                      <w:szCs w:val="24"/>
                    </w:rPr>
                    <w:t>123</w:t>
                  </w:r>
                </w:p>
                <w:p>
                  <w:pPr>
                    <w:rPr>
                      <w:rFonts w:ascii="宋体" w:cs="宋体"/>
                      <w:szCs w:val="21"/>
                    </w:rPr>
                  </w:pPr>
                  <w:r>
                    <w:rPr>
                      <w:rFonts w:hint="eastAsia" w:ascii="宋体" w:hAnsi="宋体"/>
                      <w:szCs w:val="21"/>
                    </w:rPr>
                    <w:t>职权名称：对道路运输车辆使用无效道路运输证或者报停后仍从事经营的；客运经营者未按照国家经营规范要求或者投标承诺的服务质量提供服务的；使用达不到相应车辆技术等级标准或者检测不合格车辆从事道路运输经营的处罚</w:t>
                  </w:r>
                </w:p>
                <w:p>
                  <w:pPr>
                    <w:rPr>
                      <w:rFonts w:ascii="宋体"/>
                      <w:szCs w:val="21"/>
                    </w:rPr>
                  </w:pPr>
                </w:p>
              </w:txbxContent>
            </v:textbox>
          </v:shape>
        </w:pict>
      </w:r>
      <w:r>
        <w:pict>
          <v:shape id="_x0000_i1099" o:spt="75" alt="82" type="#_x0000_t75" style="height:555.75pt;width:403.5pt;" filled="f" o:preferrelative="t" stroked="f" coordsize="21600,21600">
            <v:path/>
            <v:fill on="f" focussize="0,0"/>
            <v:stroke on="f" joinstyle="miter"/>
            <v:imagedata r:id="rId84"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r>
        <w:rPr>
          <w:sz w:val="21"/>
        </w:rPr>
        <w:pict>
          <v:shape id="_x0000_s11505" o:spid="_x0000_s11505" o:spt="109" type="#_x0000_t109" style="position:absolute;left:0pt;margin-left:6.5pt;margin-top:2.25pt;height:34.75pt;width:395.5pt;z-index:254051328;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r>
        <w:rPr>
          <w:lang w:bidi="bo-CN"/>
        </w:rPr>
        <w:pict>
          <v:shape id="文本框 1425" o:spid="_x0000_s5281" o:spt="202" type="#_x0000_t202" style="position:absolute;left:0pt;margin-left:-1.65pt;margin-top:31.2pt;height:67.05pt;width:462pt;z-index:250357760;mso-width-relative:page;mso-height-relative:page;" stroked="f" coordsize="21600,21600">
            <v:path/>
            <v:fill focussize="0,0"/>
            <v:stroke on="f" weight="0.5pt" joinstyle="miter"/>
            <v:imagedata o:title=""/>
            <o:lock v:ext="edit"/>
            <v:textbox>
              <w:txbxContent>
                <w:p>
                  <w:pPr>
                    <w:jc w:val="right"/>
                    <w:rPr>
                      <w:bCs/>
                      <w:sz w:val="24"/>
                      <w:szCs w:val="24"/>
                    </w:rPr>
                  </w:pPr>
                  <w:r>
                    <w:rPr>
                      <w:rFonts w:hint="eastAsia"/>
                      <w:bCs/>
                      <w:sz w:val="24"/>
                      <w:szCs w:val="24"/>
                    </w:rPr>
                    <w:t>序号：</w:t>
                  </w:r>
                  <w:r>
                    <w:rPr>
                      <w:bCs/>
                      <w:sz w:val="24"/>
                      <w:szCs w:val="24"/>
                    </w:rPr>
                    <w:t>124</w:t>
                  </w:r>
                </w:p>
                <w:p>
                  <w:pPr>
                    <w:rPr>
                      <w:rFonts w:ascii="宋体" w:cs="宋体"/>
                      <w:sz w:val="18"/>
                      <w:szCs w:val="18"/>
                    </w:rPr>
                  </w:pPr>
                  <w:r>
                    <w:rPr>
                      <w:rFonts w:hint="eastAsia"/>
                      <w:b/>
                      <w:sz w:val="18"/>
                      <w:szCs w:val="18"/>
                    </w:rPr>
                    <w:t>职权名称：</w:t>
                  </w:r>
                  <w:r>
                    <w:rPr>
                      <w:rFonts w:hint="eastAsia"/>
                      <w:sz w:val="18"/>
                      <w:szCs w:val="18"/>
                    </w:rPr>
                    <w:t>对使用国家禁止载客的车辆招揽、运输乘客的；超越道路运输经营许可证核定的经营范围、种类、项目、区域和场所从事道路运输以及相关业务经营的；涂改、伪造、转让、出租道路运输经营许可证、道路运输证、道路运输标志、线路标志和道路运输票证的；使用不具备危险货物运输条件的车辆运送危险货物的处罚</w:t>
                  </w:r>
                </w:p>
                <w:p>
                  <w:pPr>
                    <w:rPr>
                      <w:szCs w:val="21"/>
                    </w:rPr>
                  </w:pPr>
                </w:p>
              </w:txbxContent>
            </v:textbox>
          </v:shape>
        </w:pict>
      </w:r>
      <w:r>
        <w:pict>
          <v:shape id="_x0000_i1150" o:spt="75" alt="83" type="#_x0000_t75" style="height:498.75pt;width:403.5pt;" filled="f" o:preferrelative="t" stroked="f" coordsize="21600,21600">
            <v:path/>
            <v:fill on="f" focussize="0,0"/>
            <v:stroke on="f" joinstyle="miter"/>
            <v:imagedata r:id="rId85"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06" o:spid="_x0000_s11506" o:spt="109" type="#_x0000_t109" style="position:absolute;left:0pt;margin-left:7.85pt;margin-top:-2.7pt;height:33.4pt;width:375.75pt;z-index:254052352;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文本框 1427" o:spid="_x0000_s5282" o:spt="202" type="#_x0000_t202" style="position:absolute;left:0pt;margin-left:0.7pt;margin-top:29.4pt;height:54.6pt;width:407.15pt;z-index:250358784;mso-width-relative:page;mso-height-relative:page;" stroked="f" coordsize="21600,21600">
            <v:path/>
            <v:fill focussize="0,0"/>
            <v:stroke on="f" weight="0.5pt" joinstyle="miter"/>
            <v:imagedata o:title=""/>
            <o:lock v:ext="edit"/>
            <v:textbox>
              <w:txbxContent>
                <w:p>
                  <w:pPr>
                    <w:jc w:val="right"/>
                    <w:rPr>
                      <w:sz w:val="24"/>
                      <w:szCs w:val="24"/>
                    </w:rPr>
                  </w:pPr>
                  <w:r>
                    <w:rPr>
                      <w:rFonts w:hint="eastAsia"/>
                      <w:sz w:val="24"/>
                      <w:szCs w:val="24"/>
                    </w:rPr>
                    <w:t>序号：</w:t>
                  </w:r>
                  <w:r>
                    <w:rPr>
                      <w:sz w:val="24"/>
                      <w:szCs w:val="24"/>
                    </w:rPr>
                    <w:t>125</w:t>
                  </w:r>
                </w:p>
                <w:p>
                  <w:pPr>
                    <w:rPr>
                      <w:rFonts w:ascii="宋体" w:cs="宋体"/>
                      <w:sz w:val="22"/>
                    </w:rPr>
                  </w:pPr>
                  <w:r>
                    <w:rPr>
                      <w:rFonts w:hint="eastAsia"/>
                      <w:sz w:val="22"/>
                    </w:rPr>
                    <w:t>职权名称</w:t>
                  </w:r>
                  <w:r>
                    <w:rPr>
                      <w:sz w:val="30"/>
                      <w:szCs w:val="30"/>
                    </w:rPr>
                    <w:t>:</w:t>
                  </w:r>
                  <w:r>
                    <w:rPr>
                      <w:rFonts w:hint="eastAsia"/>
                      <w:sz w:val="22"/>
                    </w:rPr>
                    <w:t>对客运经营者、货运经营者擅自改装已取得车辆营运证的车辆的处罚</w:t>
                  </w:r>
                </w:p>
                <w:p>
                  <w:pPr>
                    <w:rPr>
                      <w:szCs w:val="21"/>
                    </w:rPr>
                  </w:pPr>
                </w:p>
              </w:txbxContent>
            </v:textbox>
          </v:shape>
        </w:pict>
      </w:r>
      <w:r>
        <w:pict>
          <v:shape id="_x0000_i1101" o:spt="75" alt="84" type="#_x0000_t75" style="height:498.75pt;width:403.5pt;" filled="f" o:preferrelative="t" stroked="f" coordsize="21600,21600">
            <v:path/>
            <v:fill on="f" focussize="0,0"/>
            <v:stroke on="f" joinstyle="miter"/>
            <v:imagedata r:id="rId86"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07" o:spid="_x0000_s11507" o:spt="109" type="#_x0000_t109" style="position:absolute;left:0pt;margin-left:0.4pt;margin-top:-8.4pt;height:47.05pt;width:398.8pt;z-index:25405337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文本框 1429" o:spid="_x0000_s5283" o:spt="202" type="#_x0000_t202" style="position:absolute;left:0pt;margin-left:1.8pt;margin-top:37.2pt;height:69.75pt;width:411.3pt;z-index:250359808;mso-width-relative:page;mso-height-relative:page;" stroked="f" coordsize="21600,21600">
            <v:path/>
            <v:fill focussize="0,0"/>
            <v:stroke on="f" weight="0.5pt" joinstyle="miter"/>
            <v:imagedata o:title=""/>
            <o:lock v:ext="edit"/>
            <v:textbox>
              <w:txbxContent>
                <w:p>
                  <w:pPr>
                    <w:jc w:val="right"/>
                    <w:rPr>
                      <w:sz w:val="24"/>
                      <w:szCs w:val="24"/>
                    </w:rPr>
                  </w:pPr>
                  <w:r>
                    <w:rPr>
                      <w:rFonts w:hint="eastAsia"/>
                      <w:sz w:val="24"/>
                      <w:szCs w:val="24"/>
                    </w:rPr>
                    <w:t>序号：</w:t>
                  </w:r>
                  <w:r>
                    <w:rPr>
                      <w:sz w:val="24"/>
                      <w:szCs w:val="24"/>
                    </w:rPr>
                    <w:t>126</w:t>
                  </w:r>
                </w:p>
                <w:p>
                  <w:pPr>
                    <w:rPr>
                      <w:rFonts w:ascii="宋体" w:cs="宋体"/>
                      <w:sz w:val="22"/>
                    </w:rPr>
                  </w:pPr>
                  <w:r>
                    <w:rPr>
                      <w:rFonts w:hint="eastAsia"/>
                      <w:sz w:val="22"/>
                    </w:rPr>
                    <w:t>职权名称</w:t>
                  </w:r>
                  <w:r>
                    <w:rPr>
                      <w:sz w:val="28"/>
                      <w:szCs w:val="28"/>
                    </w:rPr>
                    <w:t>:</w:t>
                  </w:r>
                  <w:r>
                    <w:rPr>
                      <w:sz w:val="22"/>
                    </w:rPr>
                    <w:t xml:space="preserve"> </w:t>
                  </w:r>
                  <w:r>
                    <w:rPr>
                      <w:rFonts w:hint="eastAsia"/>
                      <w:sz w:val="22"/>
                    </w:rPr>
                    <w:t>对从事道路危险货物运输的驾驶人员、装卸管理人员、押运人员未取得从业资格上岗作业的处罚</w:t>
                  </w:r>
                </w:p>
                <w:p>
                  <w:pPr>
                    <w:rPr>
                      <w:sz w:val="28"/>
                      <w:szCs w:val="28"/>
                    </w:rPr>
                  </w:pPr>
                </w:p>
              </w:txbxContent>
            </v:textbox>
          </v:shape>
        </w:pict>
      </w:r>
      <w:r>
        <w:pict>
          <v:shape id="_x0000_i1102" o:spt="75" alt="85" type="#_x0000_t75" style="height:498.75pt;width:403.5pt;" filled="f" o:preferrelative="t" stroked="f" coordsize="21600,21600">
            <v:path/>
            <v:fill on="f" focussize="0,0"/>
            <v:stroke on="f" joinstyle="miter"/>
            <v:imagedata r:id="rId87"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08" o:spid="_x0000_s11508" o:spt="109" type="#_x0000_t109" style="position:absolute;left:0pt;margin-left:5.15pt;margin-top:9.15pt;height:33.4pt;width:392pt;z-index:254054400;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文本框 1431" o:spid="_x0000_s5284" o:spt="202" type="#_x0000_t202" style="position:absolute;left:0pt;margin-left:-4.65pt;margin-top:37.2pt;height:79.8pt;width:423pt;z-index:250360832;mso-width-relative:page;mso-height-relative:page;" stroked="f" coordsize="21600,21600">
            <v:path/>
            <v:fill focussize="0,0"/>
            <v:stroke on="f" weight="0.5pt" joinstyle="miter"/>
            <v:imagedata o:title=""/>
            <o:lock v:ext="edit"/>
            <v:textbox>
              <w:txbxContent>
                <w:p>
                  <w:pPr>
                    <w:ind w:right="240"/>
                    <w:jc w:val="right"/>
                    <w:rPr>
                      <w:sz w:val="24"/>
                      <w:szCs w:val="24"/>
                    </w:rPr>
                  </w:pPr>
                  <w:r>
                    <w:rPr>
                      <w:rFonts w:hint="eastAsia"/>
                      <w:sz w:val="24"/>
                      <w:szCs w:val="24"/>
                    </w:rPr>
                    <w:t>序号：</w:t>
                  </w:r>
                  <w:r>
                    <w:rPr>
                      <w:sz w:val="24"/>
                      <w:szCs w:val="24"/>
                    </w:rPr>
                    <w:t>127</w:t>
                  </w:r>
                </w:p>
                <w:p>
                  <w:pPr>
                    <w:rPr>
                      <w:rFonts w:ascii="宋体" w:cs="宋体"/>
                      <w:szCs w:val="21"/>
                    </w:rPr>
                  </w:pPr>
                  <w:r>
                    <w:rPr>
                      <w:rFonts w:hint="eastAsia"/>
                      <w:szCs w:val="21"/>
                    </w:rPr>
                    <w:t>职权名称：对不按照教学计划、大纲培训驾驶员，滥发培训结业证的；以欺骗、威胁、暴力等手段招揽旅客、货物，强迫旅客乘车、中途下车或者加价的；机动车性能检测站不按照国家和行业标准进行检测或者不如实提供检测结果证明的处罚</w:t>
                  </w:r>
                </w:p>
                <w:p>
                  <w:pPr>
                    <w:rPr>
                      <w:sz w:val="32"/>
                      <w:szCs w:val="32"/>
                    </w:rPr>
                  </w:pPr>
                </w:p>
              </w:txbxContent>
            </v:textbox>
          </v:shape>
        </w:pict>
      </w:r>
      <w:r>
        <w:pict>
          <v:shape id="_x0000_i1103" o:spt="75" alt="86" type="#_x0000_t75" style="height:495.75pt;width:403.5pt;" filled="f" o:preferrelative="t" stroked="f" coordsize="21600,21600">
            <v:path/>
            <v:fill on="f" focussize="0,0"/>
            <v:stroke on="f" joinstyle="miter"/>
            <v:imagedata r:id="rId88"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lang w:bidi="bo-CN"/>
        </w:rPr>
        <w:pict>
          <v:shape id="_x0000_s5285" o:spid="_x0000_s5285" o:spt="202" type="#_x0000_t202" style="position:absolute;left:0pt;margin-left:5.25pt;margin-top:-3.1pt;height:45.5pt;width:404.25pt;z-index:251884544;mso-width-relative:page;mso-height-relative:page;" fillcolor="#FFFFFF" filled="t" stroked="t" coordsize="21600,21600">
            <v:path/>
            <v:fill on="t" color2="#FFFFFF" focussize="0,0"/>
            <v:stroke weight="0.5pt" color="#FFFFFF" joinstyle="miter"/>
            <v:imagedata o:title=""/>
            <o:lock v:ext="edit" aspectratio="f"/>
            <v:textbox>
              <w:txbxContent>
                <w:p>
                  <w:pPr>
                    <w:jc w:val="center"/>
                    <w:rPr>
                      <w:b/>
                      <w:sz w:val="36"/>
                      <w:szCs w:val="36"/>
                    </w:rPr>
                  </w:pPr>
                  <w:r>
                    <w:rPr>
                      <w:rFonts w:hint="eastAsia"/>
                      <w:b/>
                      <w:sz w:val="36"/>
                      <w:szCs w:val="36"/>
                    </w:rPr>
                    <w:t>双湖县交通运输局行政处罚流程图</w:t>
                  </w:r>
                </w:p>
                <w:p>
                  <w:pPr>
                    <w:jc w:val="center"/>
                    <w:rPr>
                      <w:rFonts w:ascii="宋体"/>
                      <w:sz w:val="44"/>
                      <w:szCs w:val="44"/>
                    </w:rPr>
                  </w:pPr>
                </w:p>
              </w:txbxContent>
            </v:textbox>
          </v:shape>
        </w:pict>
      </w:r>
      <w:r>
        <w:rPr>
          <w:lang w:bidi="bo-CN"/>
        </w:rPr>
        <w:pict>
          <v:shape id="文本框 1433" o:spid="_x0000_s5286" o:spt="202" type="#_x0000_t202" style="position:absolute;left:0pt;margin-left:-0.1pt;margin-top:37.2pt;height:72.75pt;width:423.7pt;z-index:250361856;mso-width-relative:page;mso-height-relative:page;" stroked="f" coordsize="21600,21600">
            <v:path/>
            <v:fill focussize="0,0"/>
            <v:stroke on="f" weight="0.5pt"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128</w:t>
                  </w:r>
                </w:p>
                <w:p>
                  <w:pPr>
                    <w:rPr>
                      <w:rFonts w:ascii="宋体" w:cs="宋体"/>
                      <w:sz w:val="24"/>
                      <w:szCs w:val="24"/>
                    </w:rPr>
                  </w:pPr>
                  <w:r>
                    <w:rPr>
                      <w:rFonts w:hint="eastAsia"/>
                      <w:sz w:val="24"/>
                      <w:szCs w:val="24"/>
                    </w:rPr>
                    <w:t>职权名称：对拒绝、阻碍道路运输管理机构依法履行放射性物品运输安全监督检查的；在接受监督检查时弄虚作假的处罚</w:t>
                  </w:r>
                </w:p>
              </w:txbxContent>
            </v:textbox>
          </v:shape>
        </w:pict>
      </w:r>
      <w:r>
        <w:pict>
          <v:shape id="_x0000_i1104" o:spt="75" alt="87" type="#_x0000_t75" style="height:498.75pt;width:403.5pt;" filled="f" o:preferrelative="t" stroked="f" coordsize="21600,21600">
            <v:path/>
            <v:fill on="f" focussize="0,0"/>
            <v:stroke on="f" joinstyle="miter"/>
            <v:imagedata r:id="rId89"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09" o:spid="_x0000_s11509" o:spt="109" type="#_x0000_t109" style="position:absolute;left:0pt;margin-left:7.9pt;margin-top:-2.3pt;height:32.7pt;width:392.7pt;z-index:254055424;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文本框 1435" o:spid="_x0000_s5287" o:spt="202" type="#_x0000_t202" style="position:absolute;left:0pt;margin-left:0.2pt;margin-top:29.4pt;height:78.3pt;width:407.65pt;z-index:250362880;mso-width-relative:page;mso-height-relative:page;" stroked="f" coordsize="21600,21600">
            <v:path/>
            <v:fill focussize="0,0"/>
            <v:stroke on="f" weight="0.5pt"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129</w:t>
                  </w:r>
                </w:p>
                <w:p>
                  <w:pPr>
                    <w:rPr>
                      <w:rFonts w:ascii="宋体" w:cs="宋体"/>
                      <w:sz w:val="24"/>
                      <w:szCs w:val="24"/>
                    </w:rPr>
                  </w:pPr>
                  <w:r>
                    <w:rPr>
                      <w:rFonts w:hint="eastAsia"/>
                      <w:sz w:val="24"/>
                      <w:szCs w:val="24"/>
                    </w:rPr>
                    <w:t>职权名称：对未取得相应从业资格证件，驾驶道路客货运输车辆的；使用失效、伪造、变造的从业资格证件，驾驶道路客货运输车辆的；超越从业资格证件核定范围，驾驶道路客货运输车辆的处罚</w:t>
                  </w:r>
                </w:p>
                <w:p>
                  <w:pPr>
                    <w:rPr>
                      <w:sz w:val="32"/>
                      <w:szCs w:val="32"/>
                    </w:rPr>
                  </w:pPr>
                </w:p>
              </w:txbxContent>
            </v:textbox>
          </v:shape>
        </w:pict>
      </w:r>
      <w:r>
        <w:pict>
          <v:shape id="_x0000_i1105" o:spt="75" alt="88" type="#_x0000_t75" style="height:498.75pt;width:403.5pt;" filled="f" o:preferrelative="t" stroked="f" coordsize="21600,21600">
            <v:path/>
            <v:fill on="f" focussize="0,0"/>
            <v:stroke on="f" joinstyle="miter"/>
            <v:imagedata r:id="rId90"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10" o:spid="_x0000_s11510" o:spt="109" type="#_x0000_t109" style="position:absolute;left:0pt;margin-left:1.75pt;margin-top:-8.4pt;height:35.4pt;width:404.25pt;z-index:254056448;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pict>
          <v:shape id="_x0000_i1151" o:spt="75" alt="89" type="#_x0000_t75" style="height:495.75pt;width:403.5pt;" filled="f" o:preferrelative="t" stroked="f" coordsize="21600,21600">
            <v:path/>
            <v:fill on="f" focussize="0,0"/>
            <v:stroke on="f" joinstyle="miter"/>
            <v:imagedata r:id="rId91" o:title=""/>
            <o:lock v:ext="edit" aspectratio="t"/>
            <w10:wrap type="none"/>
            <w10:anchorlock/>
          </v:shape>
        </w:pict>
      </w:r>
      <w:r>
        <w:rPr>
          <w:lang w:bidi="bo-CN"/>
        </w:rPr>
        <w:pict>
          <v:shape id="文本框 1437" o:spid="_x0000_s5288" o:spt="202" type="#_x0000_t202" style="position:absolute;left:0pt;margin-left:-1.65pt;margin-top:29.4pt;height:73.3pt;width:412.65pt;z-index:250363904;mso-width-relative:page;mso-height-relative:page;" stroked="f" coordsize="21600,21600">
            <v:path/>
            <v:fill focussize="0,0"/>
            <v:stroke on="f" weight="0.5pt" joinstyle="miter"/>
            <v:imagedata o:title=""/>
            <o:lock v:ext="edit"/>
            <v:textbox>
              <w:txbxContent>
                <w:p>
                  <w:pPr>
                    <w:jc w:val="right"/>
                    <w:rPr>
                      <w:sz w:val="24"/>
                      <w:szCs w:val="24"/>
                    </w:rPr>
                  </w:pPr>
                  <w:r>
                    <w:rPr>
                      <w:rFonts w:hint="eastAsia"/>
                      <w:sz w:val="24"/>
                      <w:szCs w:val="24"/>
                    </w:rPr>
                    <w:t>序号：</w:t>
                  </w:r>
                  <w:r>
                    <w:rPr>
                      <w:sz w:val="24"/>
                      <w:szCs w:val="24"/>
                    </w:rPr>
                    <w:t>130</w:t>
                  </w:r>
                </w:p>
                <w:p>
                  <w:pPr>
                    <w:rPr>
                      <w:rFonts w:ascii="宋体" w:cs="宋体"/>
                      <w:sz w:val="22"/>
                    </w:rPr>
                  </w:pPr>
                  <w:r>
                    <w:rPr>
                      <w:rFonts w:hint="eastAsia"/>
                      <w:sz w:val="22"/>
                    </w:rPr>
                    <w:t>职权名称</w:t>
                  </w:r>
                  <w:r>
                    <w:rPr>
                      <w:rFonts w:hint="eastAsia"/>
                      <w:sz w:val="32"/>
                      <w:szCs w:val="32"/>
                    </w:rPr>
                    <w:t>：</w:t>
                  </w:r>
                  <w:r>
                    <w:rPr>
                      <w:rFonts w:hint="eastAsia"/>
                      <w:sz w:val="22"/>
                    </w:rPr>
                    <w:t>对道路运输经营者使用卫星定位装置出现故障不能保持在线的运输车辆从事经营活动的处罚</w:t>
                  </w:r>
                </w:p>
                <w:p>
                  <w:pPr>
                    <w:rPr>
                      <w:sz w:val="32"/>
                      <w:szCs w:val="32"/>
                    </w:rPr>
                  </w:pPr>
                </w:p>
              </w:txbxContent>
            </v:textbox>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11" o:spid="_x0000_s11511" o:spt="109" type="#_x0000_t109" style="position:absolute;left:0pt;margin-left:5.9pt;margin-top:-1.8pt;height:35.5pt;width:379pt;z-index:254057472;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pict>
          <v:shape id="_x0000_i1152" o:spt="75" alt="90" type="#_x0000_t75" style="height:495.75pt;width:403.5pt;" filled="f" o:preferrelative="t" stroked="f" coordsize="21600,21600">
            <v:path/>
            <v:fill on="f" focussize="0,0"/>
            <v:stroke on="f" joinstyle="miter"/>
            <v:imagedata r:id="rId92" o:title=""/>
            <o:lock v:ext="edit" aspectratio="t"/>
            <w10:wrap type="none"/>
            <w10:anchorlock/>
          </v:shape>
        </w:pict>
      </w:r>
      <w:r>
        <w:rPr>
          <w:lang w:bidi="bo-CN"/>
        </w:rPr>
        <w:pict>
          <v:shape id="文本框 1439" o:spid="_x0000_s5289" o:spt="202" type="#_x0000_t202" style="position:absolute;left:0pt;margin-left:0.7pt;margin-top:29.4pt;height:70.2pt;width:422.9pt;z-index:250364928;mso-width-relative:page;mso-height-relative:page;" stroked="f" coordsize="21600,21600">
            <v:path/>
            <v:fill focussize="0,0"/>
            <v:stroke on="f" weight="0.5pt"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131</w:t>
                  </w:r>
                </w:p>
                <w:p>
                  <w:pPr>
                    <w:rPr>
                      <w:rFonts w:ascii="宋体" w:cs="宋体"/>
                      <w:sz w:val="22"/>
                    </w:rPr>
                  </w:pPr>
                  <w:r>
                    <w:rPr>
                      <w:rFonts w:hint="eastAsia"/>
                      <w:sz w:val="22"/>
                    </w:rPr>
                    <w:t>职权名称</w:t>
                  </w:r>
                  <w:r>
                    <w:rPr>
                      <w:rFonts w:hint="eastAsia"/>
                      <w:sz w:val="32"/>
                      <w:szCs w:val="32"/>
                    </w:rPr>
                    <w:t>：</w:t>
                  </w:r>
                  <w:r>
                    <w:rPr>
                      <w:rFonts w:hint="eastAsia"/>
                      <w:sz w:val="22"/>
                    </w:rPr>
                    <w:t>对破坏卫星定位装置以及恶意人为干扰、屏蔽卫星定位装置信号的；伪造、篡改、删除车辆动态监控数据的处罚</w:t>
                  </w:r>
                </w:p>
                <w:p>
                  <w:pPr>
                    <w:rPr>
                      <w:sz w:val="32"/>
                      <w:szCs w:val="32"/>
                    </w:rPr>
                  </w:pPr>
                </w:p>
              </w:txbxContent>
            </v:textbox>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12" o:spid="_x0000_s11512" o:spt="109" type="#_x0000_t109" style="position:absolute;left:0pt;margin-left:6.55pt;margin-top:-3.15pt;height:36.15pt;width:394.05pt;z-index:25405849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文本框 1441" o:spid="_x0000_s5290" o:spt="202" type="#_x0000_t202" style="position:absolute;left:0pt;margin-left:0.1pt;margin-top:29.4pt;height:75.7pt;width:418.25pt;z-index:250365952;mso-width-relative:page;mso-height-relative:page;" stroked="f" coordsize="21600,21600">
            <v:path/>
            <v:fill focussize="0,0"/>
            <v:stroke on="f" weight="0.5pt"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132</w:t>
                  </w:r>
                </w:p>
                <w:p>
                  <w:pPr>
                    <w:rPr>
                      <w:rFonts w:ascii="宋体" w:cs="宋体"/>
                      <w:sz w:val="22"/>
                    </w:rPr>
                  </w:pPr>
                  <w:r>
                    <w:rPr>
                      <w:rFonts w:hint="eastAsia"/>
                      <w:sz w:val="22"/>
                    </w:rPr>
                    <w:t>职权名称</w:t>
                  </w:r>
                  <w:r>
                    <w:rPr>
                      <w:rFonts w:hint="eastAsia"/>
                      <w:sz w:val="32"/>
                      <w:szCs w:val="32"/>
                    </w:rPr>
                    <w:t>：</w:t>
                  </w:r>
                  <w:r>
                    <w:rPr>
                      <w:rFonts w:hint="eastAsia"/>
                      <w:sz w:val="22"/>
                    </w:rPr>
                    <w:t>对出租车故意绕行、异地驻点经营、拒载或者未经租车人同意招揽他人同乘行为的处罚</w:t>
                  </w:r>
                  <w:r>
                    <w:rPr>
                      <w:sz w:val="22"/>
                    </w:rPr>
                    <w:t xml:space="preserve">                          </w:t>
                  </w:r>
                </w:p>
                <w:p>
                  <w:pPr>
                    <w:rPr>
                      <w:sz w:val="32"/>
                      <w:szCs w:val="32"/>
                    </w:rPr>
                  </w:pPr>
                </w:p>
              </w:txbxContent>
            </v:textbox>
          </v:shape>
        </w:pict>
      </w:r>
      <w:r>
        <w:pict>
          <v:shape id="_x0000_i1108" o:spt="75" alt="91" type="#_x0000_t75" style="height:498.75pt;width:403.5pt;" filled="f" o:preferrelative="t" stroked="f" coordsize="21600,21600">
            <v:path/>
            <v:fill on="f" focussize="0,0"/>
            <v:stroke on="f" joinstyle="miter"/>
            <v:imagedata r:id="rId93"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13" o:spid="_x0000_s11513" o:spt="109" type="#_x0000_t109" style="position:absolute;left:0pt;margin-left:5.1pt;margin-top:-5.7pt;height:35.45pt;width:392.05pt;z-index:254059520;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文本框 1443" o:spid="_x0000_s5291" o:spt="202" type="#_x0000_t202" style="position:absolute;left:0pt;margin-left:0.35pt;margin-top:31.2pt;height:68.4pt;width:381.25pt;z-index:250366976;mso-width-relative:page;mso-height-relative:page;" stroked="f" coordsize="21600,21600">
            <v:path/>
            <v:fill focussize="0,0"/>
            <v:stroke on="f" weight="0.5pt"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133</w:t>
                  </w:r>
                </w:p>
                <w:p>
                  <w:pPr>
                    <w:rPr>
                      <w:rFonts w:ascii="宋体" w:cs="宋体"/>
                      <w:szCs w:val="21"/>
                    </w:rPr>
                  </w:pPr>
                  <w:r>
                    <w:rPr>
                      <w:rFonts w:hint="eastAsia"/>
                      <w:szCs w:val="21"/>
                    </w:rPr>
                    <w:t>职权名称：对未取得从业资格证或者超越从业资格证核定范围，驾驶出租汽车从事经营活动的；使用失效、伪造、变造的从业资格证，驾驶出租汽车从事经营活动的；转借、出租、涂改从业资格证的处罚</w:t>
                  </w:r>
                  <w:r>
                    <w:rPr>
                      <w:szCs w:val="21"/>
                    </w:rPr>
                    <w:t xml:space="preserve">               </w:t>
                  </w:r>
                </w:p>
                <w:p>
                  <w:pPr>
                    <w:rPr>
                      <w:sz w:val="32"/>
                      <w:szCs w:val="32"/>
                    </w:rPr>
                  </w:pPr>
                </w:p>
              </w:txbxContent>
            </v:textbox>
          </v:shape>
        </w:pict>
      </w:r>
      <w:r>
        <w:pict>
          <v:shape id="_x0000_i1109" o:spt="75" alt="92" type="#_x0000_t75" style="height:495.75pt;width:403.5pt;" filled="f" o:preferrelative="t" stroked="f" coordsize="21600,21600">
            <v:path/>
            <v:fill on="f" focussize="0,0"/>
            <v:stroke on="f" joinstyle="miter"/>
            <v:imagedata r:id="rId94"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14" o:spid="_x0000_s11514" o:spt="109" type="#_x0000_t109" style="position:absolute;left:0pt;margin-left:2.55pt;margin-top:6.6pt;height:33.4pt;width:400.1pt;z-index:254060544;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文本框 1446" o:spid="_x0000_s5292" o:spt="202" type="#_x0000_t202" style="position:absolute;left:0pt;margin-left:-4.45pt;margin-top:37.2pt;height:62.4pt;width:417.55pt;z-index:250368000;mso-width-relative:page;mso-height-relative:page;" stroked="f" coordsize="21600,21600">
            <v:path/>
            <v:fill focussize="0,0"/>
            <v:stroke on="f" weight="0.5pt"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134</w:t>
                  </w:r>
                </w:p>
                <w:p>
                  <w:pPr>
                    <w:rPr>
                      <w:rFonts w:ascii="宋体" w:cs="宋体"/>
                      <w:sz w:val="24"/>
                      <w:szCs w:val="24"/>
                    </w:rPr>
                  </w:pPr>
                  <w:r>
                    <w:rPr>
                      <w:rFonts w:hint="eastAsia"/>
                      <w:sz w:val="24"/>
                      <w:szCs w:val="24"/>
                    </w:rPr>
                    <w:t>职权名称：对不按照规定携带从业资格证的；未办理注册手续驾驶出租汽车从事经营活动的；拒载、议价、途中甩开或者故意绕道行驶的处罚</w:t>
                  </w:r>
                  <w:r>
                    <w:rPr>
                      <w:sz w:val="24"/>
                      <w:szCs w:val="24"/>
                    </w:rPr>
                    <w:t xml:space="preserve">    </w:t>
                  </w:r>
                </w:p>
                <w:p>
                  <w:pPr>
                    <w:rPr>
                      <w:sz w:val="32"/>
                      <w:szCs w:val="32"/>
                    </w:rPr>
                  </w:pPr>
                </w:p>
              </w:txbxContent>
            </v:textbox>
          </v:shape>
        </w:pict>
      </w:r>
      <w:r>
        <w:pict>
          <v:shape id="_x0000_i1110" o:spt="75" alt="93" type="#_x0000_t75" style="height:495.75pt;width:403.5pt;" filled="f" o:preferrelative="t" stroked="f" coordsize="21600,21600">
            <v:path/>
            <v:fill on="f" focussize="0,0"/>
            <v:stroke on="f" joinstyle="miter"/>
            <v:imagedata r:id="rId95"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15" o:spid="_x0000_s11515" o:spt="109" type="#_x0000_t109" style="position:absolute;left:0pt;margin-left:1.75pt;margin-top:-2.65pt;height:36.15pt;width:399.5pt;z-index:254061568;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文本框 1448" o:spid="_x0000_s5293" o:spt="202" type="#_x0000_t202" style="position:absolute;left:0pt;margin-left:0.05pt;margin-top:29.4pt;height:70.2pt;width:418.3pt;z-index:250369024;mso-width-relative:page;mso-height-relative:page;" stroked="f" coordsize="21600,21600">
            <v:path/>
            <v:fill focussize="0,0"/>
            <v:stroke on="f" weight="0.5pt"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135</w:t>
                  </w:r>
                </w:p>
                <w:p>
                  <w:pPr>
                    <w:rPr>
                      <w:rFonts w:ascii="宋体" w:cs="宋体"/>
                      <w:sz w:val="22"/>
                    </w:rPr>
                  </w:pPr>
                  <w:r>
                    <w:rPr>
                      <w:rFonts w:hint="eastAsia"/>
                      <w:sz w:val="22"/>
                    </w:rPr>
                    <w:t>职权名称</w:t>
                  </w:r>
                  <w:r>
                    <w:rPr>
                      <w:rFonts w:hint="eastAsia"/>
                      <w:sz w:val="32"/>
                      <w:szCs w:val="32"/>
                    </w:rPr>
                    <w:t>：</w:t>
                  </w:r>
                  <w:r>
                    <w:rPr>
                      <w:rFonts w:hint="eastAsia"/>
                      <w:sz w:val="22"/>
                    </w:rPr>
                    <w:t>对聘用未取得从业资格证的人员，驾驶出租汽车从事经营活动的；聘用未按规定办理注册手续的人员，驾驶出租汽车从事经营活动的处罚</w:t>
                  </w:r>
                </w:p>
                <w:p>
                  <w:pPr>
                    <w:rPr>
                      <w:sz w:val="32"/>
                      <w:szCs w:val="32"/>
                    </w:rPr>
                  </w:pPr>
                </w:p>
              </w:txbxContent>
            </v:textbox>
          </v:shape>
        </w:pict>
      </w:r>
      <w:r>
        <w:pict>
          <v:shape id="_x0000_i1155" o:spt="75" alt="94" type="#_x0000_t75" style="height:498.75pt;width:403.5pt;" filled="f" o:preferrelative="t" stroked="f" coordsize="21600,21600">
            <v:path/>
            <v:fill on="f" focussize="0,0"/>
            <v:stroke on="f" joinstyle="miter"/>
            <v:imagedata r:id="rId96"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16" o:spid="_x0000_s11516" o:spt="109" type="#_x0000_t109" style="position:absolute;left:0pt;margin-left:3.1pt;margin-top:8.45pt;height:37.55pt;width:332.05pt;z-index:254062592;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双湖县交通运输局行政处罚路程图</w:t>
                  </w:r>
                </w:p>
              </w:txbxContent>
            </v:textbox>
          </v:shape>
        </w:pict>
      </w:r>
      <w:r>
        <w:rPr>
          <w:lang w:bidi="bo-CN"/>
        </w:rPr>
        <w:pict>
          <v:shape id="文本框 1450" o:spid="_x0000_s5294" o:spt="202" type="#_x0000_t202" style="position:absolute;left:0pt;margin-left:-0.55pt;margin-top:29.4pt;height:83.5pt;width:392.65pt;z-index:250370048;mso-width-relative:page;mso-height-relative:page;" stroked="f" coordsize="21600,21600">
            <v:path/>
            <v:fill focussize="0,0"/>
            <v:stroke on="f" weight="0.5pt"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136</w:t>
                  </w:r>
                </w:p>
                <w:p>
                  <w:pPr>
                    <w:rPr>
                      <w:rFonts w:ascii="宋体" w:cs="宋体"/>
                      <w:sz w:val="22"/>
                    </w:rPr>
                  </w:pPr>
                  <w:r>
                    <w:rPr>
                      <w:rFonts w:hint="eastAsia"/>
                      <w:sz w:val="24"/>
                      <w:szCs w:val="24"/>
                    </w:rPr>
                    <w:t>职权名称</w:t>
                  </w:r>
                  <w:r>
                    <w:rPr>
                      <w:rFonts w:hint="eastAsia"/>
                      <w:sz w:val="32"/>
                      <w:szCs w:val="32"/>
                    </w:rPr>
                    <w:t>：</w:t>
                  </w:r>
                  <w:r>
                    <w:rPr>
                      <w:rFonts w:hint="eastAsia"/>
                      <w:sz w:val="22"/>
                    </w:rPr>
                    <w:t>对汽车租赁经营者以提供驾驶劳务、承运旅客或者货物等方式从事道路运输经营的处罚</w:t>
                  </w:r>
                </w:p>
                <w:p>
                  <w:pPr>
                    <w:rPr>
                      <w:sz w:val="32"/>
                      <w:szCs w:val="32"/>
                    </w:rPr>
                  </w:pPr>
                </w:p>
              </w:txbxContent>
            </v:textbox>
          </v:shape>
        </w:pict>
      </w:r>
      <w:r>
        <w:pict>
          <v:shape id="_x0000_i1156" o:spt="75" alt="95" type="#_x0000_t75" style="height:491.25pt;width:414.75pt;" filled="f" o:preferrelative="t" stroked="f" coordsize="21600,21600">
            <v:path/>
            <v:fill on="f" focussize="0,0"/>
            <v:stroke on="f" joinstyle="miter"/>
            <v:imagedata r:id="rId97"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lang w:bidi="bo-CN"/>
        </w:rPr>
        <w:pict>
          <v:group id="_x0000_s5295" o:spid="_x0000_s5295" o:spt="203" style="position:absolute;left:0pt;margin-left:-15pt;margin-top:4.2pt;height:691.5pt;width:517.5pt;z-index:251117568;mso-width-relative:page;mso-height-relative:page;" coordsize="984,922" editas="canvas">
            <o:lock v:ext="edit" aspectratio="f"/>
            <v:shape id="_x0000_s5296" o:spid="_x0000_s5296" o:spt="75" type="#_x0000_t75" style="position:absolute;left:0;top:0;height:922;width:984;" filled="f" stroked="f" coordsize="21600,21600">
              <v:path/>
              <v:fill on="f" focussize="0,0"/>
              <v:stroke on="f"/>
              <v:imagedata o:title=""/>
              <o:lock v:ext="edit" text="t" aspectratio="t"/>
            </v:shape>
            <v:line id="_x0000_s5498" o:spid="_x0000_s5498" o:spt="20" style="position:absolute;left:317;top:562;flip:x;height:0;width:99;" filled="f" stroked="t" coordsize="21600,21600">
              <v:path arrowok="t"/>
              <v:fill on="f" focussize="0,0"/>
              <v:stroke color="#000000" endcap="round"/>
              <v:imagedata o:title=""/>
              <o:lock v:ext="edit" aspectratio="f"/>
            </v:line>
            <v:shape id="_x0000_s5499" o:spid="_x0000_s5499" style="position:absolute;left:311;top:558;height:7;width:7;" fillcolor="#000000" filled="t" stroked="t" coordsize="138,138" path="m0,69l138,0hdc117,43,117,94,138,138hal0,69xe">
              <v:path arrowok="t"/>
              <v:fill on="t" color2="#FFFFFF" focussize="0,0"/>
              <v:stroke weight="0pt" color="#000000"/>
              <v:imagedata o:title=""/>
              <o:lock v:ext="edit" aspectratio="f"/>
            </v:shape>
            <v:rect id="_x0000_s5298" o:spid="_x0000_s5298" o:spt="1" style="position:absolute;left:94;top:33;height:21;width:17;mso-wrap-style:none;" filled="f" stroked="f" coordsize="21600,21600">
              <v:path/>
              <v:fill on="f" focussize="0,0"/>
              <v:stroke on="f"/>
              <v:imagedata o:title=""/>
              <o:lock v:ext="edit" aspectratio="f"/>
              <v:textbox inset="0mm,0mm,0mm,0mm" style="mso-fit-shape-to-text:t;">
                <w:txbxContent>
                  <w:p/>
                </w:txbxContent>
              </v:textbox>
            </v:rect>
            <v:rect id="_x0000_s5299" o:spid="_x0000_s5299" o:spt="1" style="position:absolute;left:85;top:23;height:42;width:703;" filled="f" stroked="f" coordsize="21600,21600">
              <v:path/>
              <v:fill on="f" focussize="0,0"/>
              <v:stroke on="f"/>
              <v:imagedata o:title=""/>
              <o:lock v:ext="edit" aspectratio="f"/>
              <v:textbox inset="0mm,0mm,0mm,0mm" style="mso-fit-shape-to-text:t;">
                <w:txbxContent>
                  <w:p>
                    <w:pPr>
                      <w:ind w:firstLine="31680" w:firstLineChars="450"/>
                      <w:jc w:val="both"/>
                      <w:rPr>
                        <w:b/>
                        <w:bCs/>
                        <w:sz w:val="36"/>
                        <w:szCs w:val="36"/>
                      </w:rPr>
                    </w:pPr>
                    <w:r>
                      <w:rPr>
                        <w:rFonts w:hint="eastAsia"/>
                        <w:b/>
                        <w:bCs/>
                        <w:sz w:val="36"/>
                        <w:szCs w:val="36"/>
                        <w:lang w:eastAsia="zh-CN"/>
                      </w:rPr>
                      <w:t>双湖县</w:t>
                    </w:r>
                    <w:r>
                      <w:rPr>
                        <w:rFonts w:hint="eastAsia"/>
                        <w:b/>
                        <w:bCs/>
                        <w:sz w:val="36"/>
                        <w:szCs w:val="36"/>
                      </w:rPr>
                      <w:t>交通运输局行政处罚流程图</w:t>
                    </w:r>
                  </w:p>
                </w:txbxContent>
              </v:textbox>
            </v:rect>
            <v:rect id="_x0000_s5300" o:spid="_x0000_s5300" o:spt="1" style="position:absolute;left:38;top:79;height:42;width:114;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职权名称称</w:t>
                    </w:r>
                  </w:p>
                </w:txbxContent>
              </v:textbox>
            </v:rect>
            <v:rect id="_x0000_s5301" o:spid="_x0000_s5301" o:spt="1" style="position:absolute;left:129;top:79;height:42;width:23;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w:t>
                    </w:r>
                  </w:p>
                </w:txbxContent>
              </v:textbox>
            </v:rect>
            <v:rect id="_x0000_s5302" o:spid="_x0000_s5302" o:spt="1" style="position:absolute;left:153;top:79;height:62;width:772;" filled="f" stroked="f" coordsize="21600,21600">
              <v:path/>
              <v:fill on="f" focussize="0,0"/>
              <v:stroke on="f"/>
              <v:imagedata o:title=""/>
              <o:lock v:ext="edit" aspectratio="f"/>
              <v:textbox inset="0mm,0mm,0mm,0mm" style="mso-fit-shape-to-text:t;">
                <w:txbxContent>
                  <w:p>
                    <w:pPr>
                      <w:jc w:val="right"/>
                      <w:rPr>
                        <w:rFonts w:ascii="宋体" w:hAnsi="宋体"/>
                        <w:sz w:val="24"/>
                      </w:rPr>
                    </w:pPr>
                    <w:r>
                      <w:rPr>
                        <w:rFonts w:hint="eastAsia" w:ascii="宋体" w:hAnsi="宋体"/>
                        <w:sz w:val="24"/>
                      </w:rPr>
                      <w:t>序号：</w:t>
                    </w:r>
                    <w:r>
                      <w:rPr>
                        <w:rFonts w:ascii="宋体" w:hAnsi="宋体"/>
                        <w:sz w:val="24"/>
                      </w:rPr>
                      <w:t>137</w:t>
                    </w:r>
                  </w:p>
                  <w:p>
                    <w:r>
                      <w:rPr>
                        <w:rFonts w:hint="eastAsia"/>
                        <w:sz w:val="24"/>
                      </w:rPr>
                      <w:t>对未随车携带超限运输车辆通行证的；租借、转让超限运输车辆通行证的；使用伪造、变造的超限运输车辆通行证的处罚</w:t>
                    </w:r>
                  </w:p>
                </w:txbxContent>
              </v:textbox>
            </v:rect>
            <v:rect id="_x0000_s5303" o:spid="_x0000_s5303" o:spt="1" style="position:absolute;left:38;top:108;height:21;width:17;mso-wrap-style:none;" filled="f" stroked="f" coordsize="21600,21600">
              <v:path/>
              <v:fill on="f" focussize="0,0"/>
              <v:stroke on="f"/>
              <v:imagedata o:title=""/>
              <o:lock v:ext="edit" aspectratio="f"/>
              <v:textbox inset="0mm,0mm,0mm,0mm" style="mso-fit-shape-to-text:t;">
                <w:txbxContent>
                  <w:p/>
                </w:txbxContent>
              </v:textbox>
            </v:rect>
            <v:rect id="_x0000_s5304" o:spid="_x0000_s5304" o:spt="1" style="position:absolute;left:44;top:168;height:21;width:17;mso-wrap-style:none;" filled="f" stroked="f" coordsize="21600,21600">
              <v:path/>
              <v:fill on="f" focussize="0,0"/>
              <v:stroke on="f"/>
              <v:imagedata o:title=""/>
              <o:lock v:ext="edit" aspectratio="f"/>
              <v:textbox inset="0mm,0mm,0mm,0mm" style="mso-fit-shape-to-text:t;">
                <w:txbxContent>
                  <w:p/>
                </w:txbxContent>
              </v:textbox>
            </v:rect>
            <v:rect id="_x0000_s5305" o:spid="_x0000_s5305" o:spt="1" style="position:absolute;left:80;top:168;height:21;width:17;mso-wrap-style:none;" filled="f" stroked="f" coordsize="21600,21600">
              <v:path/>
              <v:fill on="f" focussize="0,0"/>
              <v:stroke on="f"/>
              <v:imagedata o:title=""/>
              <o:lock v:ext="edit" aspectratio="f"/>
              <v:textbox inset="0mm,0mm,0mm,0mm" style="mso-fit-shape-to-text:t;">
                <w:txbxContent>
                  <w:p/>
                </w:txbxContent>
              </v:textbox>
            </v:rect>
            <v:rect id="_x0000_s5306" o:spid="_x0000_s5306" o:spt="1" style="position:absolute;left:98;top:168;height:21;width:17;mso-wrap-style:none;" filled="f" stroked="f" coordsize="21600,21600">
              <v:path/>
              <v:fill on="f" focussize="0,0"/>
              <v:stroke on="f"/>
              <v:imagedata o:title=""/>
              <o:lock v:ext="edit" aspectratio="f"/>
              <v:textbox inset="0mm,0mm,0mm,0mm" style="mso-fit-shape-to-text:t;">
                <w:txbxContent>
                  <w:p/>
                </w:txbxContent>
              </v:textbox>
            </v:rect>
            <v:rect id="_x0000_s5307" o:spid="_x0000_s5307" o:spt="1" style="position:absolute;left:283;top:203;height:21;width:17;mso-wrap-style:none;" filled="f" stroked="f" coordsize="21600,21600">
              <v:path/>
              <v:fill on="f" focussize="0,0"/>
              <v:stroke on="f"/>
              <v:imagedata o:title=""/>
              <o:lock v:ext="edit" aspectratio="f"/>
              <v:textbox inset="0mm,0mm,0mm,0mm" style="mso-fit-shape-to-text:t;">
                <w:txbxContent>
                  <w:p/>
                </w:txbxContent>
              </v:textbox>
            </v:rect>
            <v:shape id="_x0000_s5308" o:spid="_x0000_s5308" style="position:absolute;left:279;top:195;height:35;width:118;" filled="f" stroked="t" coordsize="2197,623" path="m312,623l1885,623hdc2057,623,2197,483,2197,311c2197,139,2057,0,1885,0c1885,0,1885,0,1885,0hal312,0hdc140,0,0,139,0,311c0,483,140,623,312,623haxe">
              <v:path arrowok="t"/>
              <v:fill on="f" focussize="0,0"/>
              <v:stroke weight="1.5pt" color="#FFFFFF" endcap="round"/>
              <v:imagedata o:title=""/>
              <o:lock v:ext="edit" aspectratio="f"/>
            </v:shape>
            <v:shape id="_x0000_s5309" o:spid="_x0000_s5309" style="position:absolute;left:269;top:185;height:35;width:118;" filled="f" stroked="t" coordsize="2196,624" path="m311,624l1885,624hdc2057,624,2196,484,2196,312c2196,140,2057,0,1885,0c1885,0,1885,0,1885,0hal1885,0,311,0hdc139,0,0,140,0,312c0,484,139,624,311,624haxe">
              <v:path arrowok="t"/>
              <v:fill on="f" focussize="0,0"/>
              <v:stroke weight="1.5pt" color="#000000" endcap="round"/>
              <v:imagedata o:title=""/>
              <o:lock v:ext="edit" aspectratio="f"/>
            </v:shape>
            <v:rect id="_x0000_s5310" o:spid="_x0000_s5310" o:spt="1" style="position:absolute;left:273;top:192;height:21;width:137;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5311" o:spid="_x0000_s5311" o:spt="1" style="position:absolute;left:269;top:250;height:35;width:118;" filled="f" stroked="t" coordsize="21600,21600">
              <v:path/>
              <v:fill on="f" focussize="0,0"/>
              <v:stroke weight="1.5pt" color="#000000" joinstyle="round" endcap="round"/>
              <v:imagedata o:title=""/>
              <o:lock v:ext="edit" aspectratio="f"/>
            </v:rect>
            <v:rect id="_x0000_s5312" o:spid="_x0000_s5312" o:spt="1" style="position:absolute;left:282;top:258;height:21;width:23;mso-wrap-style:none;" filled="f" stroked="f" coordsize="21600,21600">
              <v:path/>
              <v:fill on="f" focussize="0,0"/>
              <v:stroke on="f"/>
              <v:imagedata o:title=""/>
              <o:lock v:ext="edit" aspectratio="f"/>
              <v:textbox inset="0mm,0mm,0mm,0mm" style="mso-fit-shape-to-text:t;">
                <w:txbxContent>
                  <w:p>
                    <w:r>
                      <w:rPr>
                        <w:rFonts w:hint="eastAsia"/>
                        <w:sz w:val="24"/>
                      </w:rPr>
                      <w:t>立</w:t>
                    </w:r>
                  </w:p>
                </w:txbxContent>
              </v:textbox>
            </v:rect>
            <v:rect id="_x0000_s5313" o:spid="_x0000_s5313" o:spt="1" style="position:absolute;left:301;top:258;height:21;width:23;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314" o:spid="_x0000_s5314" o:spt="1" style="position:absolute;left:319;top:258;height:21;width:23;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5315" o:spid="_x0000_s5315" o:spt="1" style="position:absolute;left:337;top:258;height:21;width:23;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316" o:spid="_x0000_s5316" o:spt="1" style="position:absolute;left:356;top:258;height:21;width:23;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rect id="_x0000_s5317" o:spid="_x0000_s5317" o:spt="1" style="position:absolute;left:269;top:317;height:43;width:118;" filled="f" stroked="t" coordsize="21600,21600">
              <v:path/>
              <v:fill on="f" focussize="0,0"/>
              <v:stroke weight="1.5pt" color="#000000" joinstyle="round" endcap="round"/>
              <v:imagedata o:title=""/>
              <o:lock v:ext="edit" aspectratio="f"/>
            </v:rect>
            <v:rect id="_x0000_s5318" o:spid="_x0000_s5318" o:spt="1" style="position:absolute;left:291;top:318;height:21;width:91;mso-wrap-style:none;" filled="f" stroked="f" coordsize="21600,21600">
              <v:path/>
              <v:fill on="f" focussize="0,0"/>
              <v:stroke on="f"/>
              <v:imagedata o:title=""/>
              <o:lock v:ext="edit" aspectratio="f"/>
              <v:textbox inset="0mm,0mm,0mm,0mm" style="mso-fit-shape-to-text:t;">
                <w:txbxContent>
                  <w:p>
                    <w:r>
                      <w:rPr>
                        <w:rFonts w:hint="eastAsia"/>
                        <w:sz w:val="24"/>
                      </w:rPr>
                      <w:t>调查取证</w:t>
                    </w:r>
                  </w:p>
                </w:txbxContent>
              </v:textbox>
            </v:rect>
            <v:rect id="_x0000_s5319" o:spid="_x0000_s5319" o:spt="1" style="position:absolute;left:284;top:342;height:21;width:23;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320" o:spid="_x0000_s5320" o:spt="1" style="position:absolute;left:300;top:342;height:21;width:12;mso-wrap-style:none;" filled="f" stroked="f" coordsize="21600,21600">
              <v:path/>
              <v:fill on="f" focussize="0,0"/>
              <v:stroke on="f"/>
              <v:imagedata o:title=""/>
              <o:lock v:ext="edit" aspectratio="f"/>
              <v:textbox inset="0mm,0mm,0mm,0mm" style="mso-fit-shape-to-text:t;">
                <w:txbxContent>
                  <w:p>
                    <w:r>
                      <w:rPr>
                        <w:sz w:val="24"/>
                      </w:rPr>
                      <w:t>2</w:t>
                    </w:r>
                  </w:p>
                </w:txbxContent>
              </v:textbox>
            </v:rect>
            <v:rect id="_x0000_s5321" o:spid="_x0000_s5321" o:spt="1" style="position:absolute;left:308;top:342;height:21;width:69;mso-wrap-style:none;" filled="f" stroked="f" coordsize="21600,21600">
              <v:path/>
              <v:fill on="f" focussize="0,0"/>
              <v:stroke on="f"/>
              <v:imagedata o:title=""/>
              <o:lock v:ext="edit" aspectratio="f"/>
              <v:textbox inset="0mm,0mm,0mm,0mm" style="mso-fit-shape-to-text:t;">
                <w:txbxContent>
                  <w:p>
                    <w:r>
                      <w:rPr>
                        <w:rFonts w:hint="eastAsia"/>
                        <w:sz w:val="24"/>
                      </w:rPr>
                      <w:t>人以上</w:t>
                    </w:r>
                  </w:p>
                </w:txbxContent>
              </v:textbox>
            </v:rect>
            <v:rect id="_x0000_s5322" o:spid="_x0000_s5322" o:spt="1" style="position:absolute;left:356;top:342;height:21;width:23;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323" o:spid="_x0000_s5323" o:spt="1" style="position:absolute;left:269;top:383;height:36;width:118;" filled="f" stroked="t" coordsize="21600,21600">
              <v:path/>
              <v:fill on="f" focussize="0,0"/>
              <v:stroke weight="1.5pt" color="#000000" joinstyle="round" endcap="round"/>
              <v:imagedata o:title=""/>
              <o:lock v:ext="edit" aspectratio="f"/>
            </v:rect>
            <v:rect id="_x0000_s5324" o:spid="_x0000_s5324" o:spt="1" style="position:absolute;left:301;top:392;height:21;width:23;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5325" o:spid="_x0000_s5325" o:spt="1" style="position:absolute;left:337;top:392;height:21;width:23;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5326" o:spid="_x0000_s5326" style="position:absolute;left:268;top:443;height:44;width:120;" filled="f" stroked="t" coordsize="120,44" path="m0,22l60,0,120,22,60,44,0,22xe">
              <v:path arrowok="t"/>
              <v:fill on="f" focussize="0,0"/>
              <v:stroke weight="1.5pt" color="#000000" endcap="round"/>
              <v:imagedata o:title=""/>
              <o:lock v:ext="edit" aspectratio="f"/>
            </v:shape>
            <v:rect id="_x0000_s5327" o:spid="_x0000_s5327" o:spt="1" style="position:absolute;left:282;top:455;height:21;width:114;mso-wrap-style:none;" filled="f" stroked="f" coordsize="21600,21600">
              <v:path/>
              <v:fill on="f" focussize="0,0"/>
              <v:stroke on="f"/>
              <v:imagedata o:title=""/>
              <o:lock v:ext="edit" aspectratio="f"/>
              <v:textbox inset="0mm,0mm,0mm,0mm" style="mso-fit-shape-to-text:t;">
                <w:txbxContent>
                  <w:p>
                    <w:r>
                      <w:rPr>
                        <w:rFonts w:hint="eastAsia"/>
                        <w:sz w:val="24"/>
                      </w:rPr>
                      <w:t>处罚前告知</w:t>
                    </w:r>
                  </w:p>
                </w:txbxContent>
              </v:textbox>
            </v:rect>
            <v:line id="_x0000_s5328" o:spid="_x0000_s5328" o:spt="20" style="position:absolute;left:328;top:220;height:24;width:0;" filled="f" stroked="t" coordsize="21600,21600">
              <v:path arrowok="t"/>
              <v:fill on="f" focussize="0,0"/>
              <v:stroke color="#000000" endcap="round"/>
              <v:imagedata o:title=""/>
              <o:lock v:ext="edit" aspectratio="f"/>
            </v:line>
            <v:shape id="_x0000_s5329" o:spid="_x0000_s5329" style="position:absolute;left:324;top:242;height:8;width:8;" fillcolor="#000000" filled="t" stroked="t" coordsize="138,138" path="m69,138l0,0hdc43,22,95,22,138,0hal69,138xe">
              <v:path arrowok="t"/>
              <v:fill on="t" color2="#FFFFFF" focussize="0,0"/>
              <v:stroke weight="0pt" color="#000000"/>
              <v:imagedata o:title=""/>
              <o:lock v:ext="edit" aspectratio="f"/>
            </v:shape>
            <v:line id="_x0000_s5330" o:spid="_x0000_s5330" o:spt="20" style="position:absolute;left:328;top:285;height:26;width:0;" filled="f" stroked="t" coordsize="21600,21600">
              <v:path arrowok="t"/>
              <v:fill on="f" focussize="0,0"/>
              <v:stroke color="#000000" endcap="round"/>
              <v:imagedata o:title=""/>
              <o:lock v:ext="edit" aspectratio="f"/>
            </v:line>
            <v:shape id="_x0000_s5331" o:spid="_x0000_s5331" style="position:absolute;left:324;top:309;height:8;width:8;" fillcolor="#000000" filled="t" stroked="t" coordsize="138,138" path="m69,138l0,0hdc43,22,95,22,138,0hal69,138xe">
              <v:path arrowok="t"/>
              <v:fill on="t" color2="#FFFFFF" focussize="0,0"/>
              <v:stroke weight="0pt" color="#000000"/>
              <v:imagedata o:title=""/>
              <o:lock v:ext="edit" aspectratio="f"/>
            </v:shape>
            <v:line id="_x0000_s5332" o:spid="_x0000_s5332" o:spt="20" style="position:absolute;left:328;top:360;height:17;width:0;" filled="f" stroked="t" coordsize="21600,21600">
              <v:path arrowok="t"/>
              <v:fill on="f" focussize="0,0"/>
              <v:stroke color="#000000" endcap="round"/>
              <v:imagedata o:title=""/>
              <o:lock v:ext="edit" aspectratio="f"/>
            </v:line>
            <v:shape id="_x0000_s5333" o:spid="_x0000_s5333" style="position:absolute;left:324;top:375;height:8;width:8;" fillcolor="#000000" filled="t" stroked="t" coordsize="138,138" path="m69,138l0,0hdc43,22,95,22,138,0hal138,0,69,138xe">
              <v:path arrowok="t"/>
              <v:fill on="t" color2="#FFFFFF" focussize="0,0"/>
              <v:stroke weight="0pt" color="#000000"/>
              <v:imagedata o:title=""/>
              <o:lock v:ext="edit" aspectratio="f"/>
            </v:shape>
            <v:line id="_x0000_s5334" o:spid="_x0000_s5334" o:spt="20" style="position:absolute;left:328;top:419;height:18;width:0;" filled="f" stroked="t" coordsize="21600,21600">
              <v:path arrowok="t"/>
              <v:fill on="f" focussize="0,0"/>
              <v:stroke color="#000000" endcap="round"/>
              <v:imagedata o:title=""/>
              <o:lock v:ext="edit" aspectratio="f"/>
            </v:line>
            <v:shape id="_x0000_s5335" o:spid="_x0000_s5335" style="position:absolute;left:324;top:435;height:8;width:8;" fillcolor="#000000" filled="t" stroked="t" coordsize="138,138" path="m69,138l0,0hdc43,21,95,21,138,0hal69,138xe">
              <v:path arrowok="t"/>
              <v:fill on="t" color2="#FFFFFF" focussize="0,0"/>
              <v:stroke weight="0pt" color="#000000"/>
              <v:imagedata o:title=""/>
              <o:lock v:ext="edit" aspectratio="f"/>
            </v:shape>
            <v:shape id="_x0000_s5336" o:spid="_x0000_s5336" style="position:absolute;left:268;top:646;height:47;width:120;" filled="f" stroked="t" coordsize="120,47" path="m0,24l60,0,120,24,60,47,0,24xe">
              <v:path arrowok="t"/>
              <v:fill on="f" focussize="0,0"/>
              <v:stroke weight="1.5pt" color="#000000" endcap="round"/>
              <v:imagedata o:title=""/>
              <o:lock v:ext="edit" aspectratio="f"/>
            </v:shape>
            <v:rect id="_x0000_s5337" o:spid="_x0000_s5337" o:spt="1" style="position:absolute;left:301;top:660;height:21;width:23;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5338" o:spid="_x0000_s5338" o:spt="1" style="position:absolute;left:337;top:660;height:21;width:23;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5339" o:spid="_x0000_s5339" style="position:absolute;left:268;top:713;height:45;width:120;" filled="f" stroked="t" coordsize="120,45" path="m0,22l60,0,120,22,60,45,0,22xe">
              <v:path arrowok="t"/>
              <v:fill on="f" focussize="0,0"/>
              <v:stroke weight="1.5pt" color="#000000" endcap="round"/>
              <v:imagedata o:title=""/>
              <o:lock v:ext="edit" aspectratio="f"/>
            </v:shape>
            <v:rect id="_x0000_s5340" o:spid="_x0000_s5340" o:spt="1" style="position:absolute;left:301;top:726;height:21;width:23;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5341" o:spid="_x0000_s5341" o:spt="1" style="position:absolute;left:337;top:726;height:21;width:23;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5342" o:spid="_x0000_s5342" style="position:absolute;left:268;top:799;height:44;width:120;" filled="f" stroked="t" coordsize="120,44" path="m0,22l60,0,120,22,60,44,0,22xe">
              <v:path arrowok="t"/>
              <v:fill on="f" focussize="0,0"/>
              <v:stroke weight="1.5pt" color="#000000" endcap="round"/>
              <v:imagedata o:title=""/>
              <o:lock v:ext="edit" aspectratio="f"/>
            </v:shape>
            <v:rect id="_x0000_s5343" o:spid="_x0000_s5343" o:spt="1" style="position:absolute;left:301;top:812;height:21;width:23;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5344" o:spid="_x0000_s5344" o:spt="1" style="position:absolute;left:337;top:812;height:21;width:23;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shape id="_x0000_s5345" o:spid="_x0000_s5345" style="position:absolute;left:268;top:865;height:41;width:120;" filled="f" stroked="t" coordsize="2231,731" path="m365,731l1865,731hdc2067,731,2231,568,2231,366c2231,164,2067,0,1865,0c1865,0,1865,0,1865,0hal1865,0,365,0hdc163,0,0,164,0,366c0,568,163,731,365,731haxe">
              <v:path arrowok="t"/>
              <v:fill on="f" focussize="0,0"/>
              <v:stroke weight="1.5pt" color="#000000" endcap="round"/>
              <v:imagedata o:title=""/>
              <o:lock v:ext="edit" aspectratio="f"/>
            </v:shape>
            <v:rect id="_x0000_s5346" o:spid="_x0000_s5346" o:spt="1" style="position:absolute;left:301;top:876;height:21;width:23;mso-wrap-style:none;" filled="f" stroked="f" coordsize="21600,21600">
              <v:path/>
              <v:fill on="f" focussize="0,0"/>
              <v:stroke on="f"/>
              <v:imagedata o:title=""/>
              <o:lock v:ext="edit" aspectratio="f"/>
              <v:textbox inset="0mm,0mm,0mm,0mm" style="mso-fit-shape-to-text:t;">
                <w:txbxContent>
                  <w:p>
                    <w:r>
                      <w:rPr>
                        <w:rFonts w:hint="eastAsia"/>
                        <w:sz w:val="24"/>
                      </w:rPr>
                      <w:t>结</w:t>
                    </w:r>
                  </w:p>
                </w:txbxContent>
              </v:textbox>
            </v:rect>
            <v:rect id="_x0000_s5347" o:spid="_x0000_s5347" o:spt="1" style="position:absolute;left:337;top:876;height:21;width:23;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line id="_x0000_s5348" o:spid="_x0000_s5348" o:spt="20" style="position:absolute;left:328;top:487;height:153;width:0;" filled="f" stroked="t" coordsize="21600,21600">
              <v:path arrowok="t"/>
              <v:fill on="f" focussize="0,0"/>
              <v:stroke color="#000000" endcap="round"/>
              <v:imagedata o:title=""/>
              <o:lock v:ext="edit" aspectratio="f"/>
            </v:line>
            <v:shape id="_x0000_s5349" o:spid="_x0000_s5349" style="position:absolute;left:324;top:638;height:8;width:8;" fillcolor="#000000" filled="t" stroked="t" coordsize="138,138" path="m69,138l0,0hdc43,22,95,22,138,0hal69,138xe">
              <v:path arrowok="t"/>
              <v:fill on="t" color2="#FFFFFF" focussize="0,0"/>
              <v:stroke weight="0pt" color="#000000"/>
              <v:imagedata o:title=""/>
              <o:lock v:ext="edit" aspectratio="f"/>
            </v:shape>
            <v:line id="_x0000_s5350" o:spid="_x0000_s5350" o:spt="20" style="position:absolute;left:328;top:693;height:14;width:0;" filled="f" stroked="t" coordsize="21600,21600">
              <v:path arrowok="t"/>
              <v:fill on="f" focussize="0,0"/>
              <v:stroke color="#000000" endcap="round"/>
              <v:imagedata o:title=""/>
              <o:lock v:ext="edit" aspectratio="f"/>
            </v:line>
            <v:shape id="_x0000_s5351" o:spid="_x0000_s5351" style="position:absolute;left:324;top:705;height:8;width:8;" fillcolor="#000000" filled="t" stroked="t" coordsize="138,139" path="m69,139l0,0hdc43,22,95,22,138,0hal138,0,69,139xe">
              <v:path arrowok="t"/>
              <v:fill on="t" color2="#FFFFFF" focussize="0,0"/>
              <v:stroke weight="0pt" color="#000000"/>
              <v:imagedata o:title=""/>
              <o:lock v:ext="edit" aspectratio="f"/>
            </v:shape>
            <v:line id="_x0000_s5352" o:spid="_x0000_s5352" o:spt="20" style="position:absolute;left:328;top:758;height:35;width:0;" filled="f" stroked="t" coordsize="21600,21600">
              <v:path arrowok="t"/>
              <v:fill on="f" focussize="0,0"/>
              <v:stroke color="#000000" endcap="round"/>
              <v:imagedata o:title=""/>
              <o:lock v:ext="edit" aspectratio="f"/>
            </v:line>
            <v:shape id="_x0000_s5353" o:spid="_x0000_s5353" style="position:absolute;left:324;top:791;height:8;width:8;" fillcolor="#000000" filled="t" stroked="t" coordsize="138,139" path="m69,139l0,0hdc43,22,95,22,138,0hal69,139xe">
              <v:path arrowok="t"/>
              <v:fill on="t" color2="#FFFFFF" focussize="0,0"/>
              <v:stroke weight="0pt" color="#000000"/>
              <v:imagedata o:title=""/>
              <o:lock v:ext="edit" aspectratio="f"/>
            </v:shape>
            <v:line id="_x0000_s5354" o:spid="_x0000_s5354" o:spt="20" style="position:absolute;left:328;top:843;height:16;width:0;" filled="f" stroked="t" coordsize="21600,21600">
              <v:path arrowok="t"/>
              <v:fill on="f" focussize="0,0"/>
              <v:stroke color="#000000" endcap="round"/>
              <v:imagedata o:title=""/>
              <o:lock v:ext="edit" aspectratio="f"/>
            </v:line>
            <v:shape id="_x0000_s5355" o:spid="_x0000_s5355" style="position:absolute;left:324;top:857;height:8;width:8;" fillcolor="#000000" filled="t" stroked="t" coordsize="138,138" path="m69,138l0,0hdc43,22,95,22,138,0hal69,138xe">
              <v:path arrowok="t"/>
              <v:fill on="t" color2="#FFFFFF" focussize="0,0"/>
              <v:stroke weight="0pt" color="#000000"/>
              <v:imagedata o:title=""/>
              <o:lock v:ext="edit" aspectratio="f"/>
            </v:shape>
            <v:shape id="_x0000_s5356" o:spid="_x0000_s5356" style="position:absolute;left:122;top:227;height:48;width:132;" filled="f" stroked="t" coordsize="132,48" path="m0,24l66,0,132,24,66,48,0,24xe">
              <v:path arrowok="t"/>
              <v:fill on="f" focussize="0,0"/>
              <v:stroke color="#000000" endcap="round"/>
              <v:imagedata o:title=""/>
              <o:lock v:ext="edit" aspectratio="f"/>
            </v:shape>
            <v:rect id="_x0000_s5357" o:spid="_x0000_s5357" o:spt="1" style="position:absolute;left:132;top:237;height:21;width:159;" filled="f" stroked="f" coordsize="21600,21600">
              <v:path/>
              <v:fill on="f" focussize="0,0"/>
              <v:stroke on="f"/>
              <v:imagedata o:title=""/>
              <o:lock v:ext="edit" aspectratio="f"/>
              <v:textbox inset="0mm,0mm,0mm,0mm" style="mso-fit-shape-to-text:t;">
                <w:txbxContent>
                  <w:p>
                    <w:r>
                      <w:rPr>
                        <w:rFonts w:hint="eastAsia"/>
                        <w:sz w:val="24"/>
                      </w:rPr>
                      <w:t>表明执法身份</w:t>
                    </w:r>
                  </w:p>
                </w:txbxContent>
              </v:textbox>
            </v:rect>
            <v:rect id="_x0000_s5358" o:spid="_x0000_s5358" o:spt="1" style="position:absolute;left:119;top:253;height:21;width:171;" filled="f" stroked="f" coordsize="21600,21600">
              <v:path/>
              <v:fill on="f" focussize="0,0"/>
              <v:stroke on="f"/>
              <v:imagedata o:title=""/>
              <o:lock v:ext="edit" aspectratio="f"/>
              <v:textbox inset="0mm,0mm,0mm,0mm" style="mso-fit-shape-to-text:t;">
                <w:txbxContent>
                  <w:p>
                    <w:r>
                      <w:rPr>
                        <w:rFonts w:hint="eastAsia"/>
                        <w:sz w:val="24"/>
                      </w:rPr>
                      <w:t>指出违法事实</w:t>
                    </w:r>
                  </w:p>
                </w:txbxContent>
              </v:textbox>
            </v:rect>
            <v:shape id="_x0000_s5359" o:spid="_x0000_s5359" style="position:absolute;left:122;top:291;height:64;width:132;" filled="f" stroked="t" coordsize="132,64" path="m0,32l66,0,132,32,66,64,0,32xe">
              <v:path arrowok="t"/>
              <v:fill on="f" focussize="0,0"/>
              <v:stroke color="#000000" endcap="round"/>
              <v:imagedata o:title=""/>
              <o:lock v:ext="edit" aspectratio="f"/>
            </v:shape>
            <v:rect id="_x0000_s5360" o:spid="_x0000_s5360" o:spt="1" style="position:absolute;left:154;top:309;height:21;width:137;mso-wrap-style:none;" filled="f" stroked="f" coordsize="21600,21600">
              <v:path/>
              <v:fill on="f" focussize="0,0"/>
              <v:stroke on="f"/>
              <v:imagedata o:title=""/>
              <o:lock v:ext="edit" aspectratio="f"/>
              <v:textbox inset="0mm,0mm,0mm,0mm" style="mso-fit-shape-to-text:t;">
                <w:txbxContent>
                  <w:p>
                    <w:r>
                      <w:rPr>
                        <w:rFonts w:hint="eastAsia"/>
                        <w:sz w:val="24"/>
                      </w:rPr>
                      <w:t>说明处罚理由</w:t>
                    </w:r>
                  </w:p>
                </w:txbxContent>
              </v:textbox>
            </v:rect>
            <v:rect id="_x0000_s5361" o:spid="_x0000_s5361" o:spt="1" style="position:absolute;left:154;top:325;height:21;width:137;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shape id="_x0000_s5362" o:spid="_x0000_s5362" style="position:absolute;left:122;top:388;height:48;width:132;" filled="f" stroked="t" coordsize="132,48" path="m0,24l66,0,132,24,66,48,0,24xe">
              <v:path arrowok="t"/>
              <v:fill on="f" focussize="0,0"/>
              <v:stroke color="#000000" endcap="round"/>
              <v:imagedata o:title=""/>
              <o:lock v:ext="edit" aspectratio="f"/>
            </v:shape>
            <v:rect id="_x0000_s5363" o:spid="_x0000_s5363" o:spt="1" style="position:absolute;left:154;top:398;height:21;width:137;mso-wrap-style:none;" filled="f" stroked="f" coordsize="21600,21600">
              <v:path/>
              <v:fill on="f" focussize="0,0"/>
              <v:stroke on="f"/>
              <v:imagedata o:title=""/>
              <o:lock v:ext="edit" aspectratio="f"/>
              <v:textbox inset="0mm,0mm,0mm,0mm" style="mso-fit-shape-to-text:t;">
                <w:txbxContent>
                  <w:p>
                    <w:r>
                      <w:rPr>
                        <w:rFonts w:hint="eastAsia"/>
                        <w:sz w:val="24"/>
                      </w:rPr>
                      <w:t>制作处罚决定</w:t>
                    </w:r>
                  </w:p>
                </w:txbxContent>
              </v:textbox>
            </v:rect>
            <v:rect id="_x0000_s5364" o:spid="_x0000_s5364" o:spt="1" style="position:absolute;left:154;top:414;height:21;width:23;mso-wrap-style:none;" filled="f" stroked="f" coordsize="21600,21600">
              <v:path/>
              <v:fill on="f" focussize="0,0"/>
              <v:stroke on="f"/>
              <v:imagedata o:title=""/>
              <o:lock v:ext="edit" aspectratio="f"/>
              <v:textbox inset="0mm,0mm,0mm,0mm" style="mso-fit-shape-to-text:t;">
                <w:txbxContent>
                  <w:p>
                    <w:r>
                      <w:rPr>
                        <w:rFonts w:hint="eastAsia"/>
                        <w:sz w:val="24"/>
                      </w:rPr>
                      <w:t>书</w:t>
                    </w:r>
                  </w:p>
                </w:txbxContent>
              </v:textbox>
            </v:rect>
            <v:rect id="_x0000_s5365" o:spid="_x0000_s5365" o:spt="1" style="position:absolute;left:165;top:414;height:21;width:23;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366" o:spid="_x0000_s5366" o:spt="1" style="position:absolute;left:177;top:414;height:21;width:91;mso-wrap-style:none;" filled="f" stroked="f" coordsize="21600,21600">
              <v:path/>
              <v:fill on="f" focussize="0,0"/>
              <v:stroke on="f"/>
              <v:imagedata o:title=""/>
              <o:lock v:ext="edit" aspectratio="f"/>
              <v:textbox inset="0mm,0mm,0mm,0mm" style="mso-fit-shape-to-text:t;">
                <w:txbxContent>
                  <w:p>
                    <w:r>
                      <w:rPr>
                        <w:rFonts w:hint="eastAsia"/>
                        <w:sz w:val="24"/>
                      </w:rPr>
                      <w:t>当场交付</w:t>
                    </w:r>
                  </w:p>
                </w:txbxContent>
              </v:textbox>
            </v:rect>
            <v:rect id="_x0000_s5367" o:spid="_x0000_s5367" o:spt="1" style="position:absolute;left:107;top:482;height:49;width:162;" filled="f" stroked="t" coordsize="21600,21600">
              <v:path/>
              <v:fill on="f" focussize="0,0"/>
              <v:stroke color="#000000" joinstyle="round" endcap="round"/>
              <v:imagedata o:title=""/>
              <o:lock v:ext="edit" aspectratio="f"/>
            </v:rect>
            <v:rect id="_x0000_s5368" o:spid="_x0000_s5368" o:spt="1" style="position:absolute;left:114;top:485;height:21;width:114;mso-wrap-style:none;" filled="f" stroked="f" coordsize="21600,21600">
              <v:path/>
              <v:fill on="f" focussize="0,0"/>
              <v:stroke on="f"/>
              <v:imagedata o:title=""/>
              <o:lock v:ext="edit" aspectratio="f"/>
              <v:textbox inset="0mm,0mm,0mm,0mm" style="mso-fit-shape-to-text:t;">
                <w:txbxContent>
                  <w:p>
                    <w:r>
                      <w:rPr>
                        <w:rFonts w:hint="eastAsia"/>
                        <w:sz w:val="24"/>
                      </w:rPr>
                      <w:t>执行当事人</w:t>
                    </w:r>
                  </w:p>
                </w:txbxContent>
              </v:textbox>
            </v:rect>
            <v:rect id="_x0000_s5369" o:spid="_x0000_s5369" o:spt="1" style="position:absolute;left:171;top:483;height:21;width:23;mso-wrap-style:none;" filled="f" stroked="f" coordsize="21600,21600">
              <v:path/>
              <v:fill on="f" focussize="0,0"/>
              <v:stroke on="f"/>
              <v:imagedata o:title=""/>
              <o:lock v:ext="edit" aspectratio="f"/>
              <v:textbox inset="0mm,0mm,0mm,0mm" style="mso-fit-shape-to-text:t;">
                <w:txbxContent>
                  <w:p>
                    <w:r>
                      <w:rPr>
                        <w:sz w:val="24"/>
                      </w:rPr>
                      <w:t>15</w:t>
                    </w:r>
                  </w:p>
                </w:txbxContent>
              </v:textbox>
            </v:rect>
            <v:rect id="_x0000_s5370" o:spid="_x0000_s5370" o:spt="1" style="position:absolute;left:183;top:485;height:21;width:160;mso-wrap-style:none;" filled="f" stroked="f" coordsize="21600,21600">
              <v:path/>
              <v:fill on="f" focussize="0,0"/>
              <v:stroke on="f"/>
              <v:imagedata o:title=""/>
              <o:lock v:ext="edit" aspectratio="f"/>
              <v:textbox inset="0mm,0mm,0mm,0mm" style="mso-fit-shape-to-text:t;">
                <w:txbxContent>
                  <w:p>
                    <w:r>
                      <w:rPr>
                        <w:rFonts w:hint="eastAsia"/>
                        <w:sz w:val="24"/>
                      </w:rPr>
                      <w:t>日内到指定银行</w:t>
                    </w:r>
                  </w:p>
                </w:txbxContent>
              </v:textbox>
            </v:rect>
            <v:rect id="_x0000_s5371" o:spid="_x0000_s5371" o:spt="1" style="position:absolute;left:114;top:500;height:21;width:91;mso-wrap-style:none;" filled="f" stroked="f" coordsize="21600,21600">
              <v:path/>
              <v:fill on="f" focussize="0,0"/>
              <v:stroke on="f"/>
              <v:imagedata o:title=""/>
              <o:lock v:ext="edit" aspectratio="f"/>
              <v:textbox inset="0mm,0mm,0mm,0mm" style="mso-fit-shape-to-text:t;">
                <w:txbxContent>
                  <w:p>
                    <w:r>
                      <w:rPr>
                        <w:rFonts w:hint="eastAsia"/>
                        <w:sz w:val="24"/>
                      </w:rPr>
                      <w:t>缴纳罚款</w:t>
                    </w:r>
                  </w:p>
                </w:txbxContent>
              </v:textbox>
            </v:rect>
            <v:rect id="_x0000_s5372" o:spid="_x0000_s5372" o:spt="1" style="position:absolute;left:159;top:500;height:21;width:23;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373" o:spid="_x0000_s5373" o:spt="1" style="position:absolute;left:171;top:500;height:21;width:183;mso-wrap-style:none;" filled="f" stroked="f" coordsize="21600,21600">
              <v:path/>
              <v:fill on="f" focussize="0,0"/>
              <v:stroke on="f"/>
              <v:imagedata o:title=""/>
              <o:lock v:ext="edit" aspectratio="f"/>
              <v:textbox inset="0mm,0mm,0mm,0mm" style="mso-fit-shape-to-text:t;">
                <w:txbxContent>
                  <w:p>
                    <w:r>
                      <w:rPr>
                        <w:rFonts w:hint="eastAsia"/>
                        <w:sz w:val="24"/>
                      </w:rPr>
                      <w:t>在事后难以执行的</w:t>
                    </w:r>
                  </w:p>
                </w:txbxContent>
              </v:textbox>
            </v:rect>
            <v:rect id="_x0000_s5374" o:spid="_x0000_s5374" o:spt="1" style="position:absolute;left:125;top:516;height:21;width:251;mso-wrap-style:none;" filled="f" stroked="f" coordsize="21600,21600">
              <v:path/>
              <v:fill on="f" focussize="0,0"/>
              <v:stroke on="f"/>
              <v:imagedata o:title=""/>
              <o:lock v:ext="edit" aspectratio="f"/>
              <v:textbox inset="0mm,0mm,0mm,0mm" style="mso-fit-shape-to-text:t;">
                <w:txbxContent>
                  <w:p>
                    <w:r>
                      <w:rPr>
                        <w:rFonts w:hint="eastAsia"/>
                        <w:sz w:val="24"/>
                      </w:rPr>
                      <w:t>以及特殊情况下当场收缴</w:t>
                    </w:r>
                  </w:p>
                </w:txbxContent>
              </v:textbox>
            </v:rect>
            <v:rect id="_x0000_s5375" o:spid="_x0000_s5375" o:spt="1" style="position:absolute;left:128;top:591;height:44;width:121;" filled="f" stroked="t" coordsize="21600,21600">
              <v:path/>
              <v:fill on="f" focussize="0,0"/>
              <v:stroke color="#000000" joinstyle="round" endcap="round"/>
              <v:imagedata o:title=""/>
              <o:lock v:ext="edit" aspectratio="f"/>
            </v:rect>
            <v:rect id="_x0000_s5376" o:spid="_x0000_s5376" o:spt="1" style="position:absolute;left:140;top:608;height:21;width:116;" filled="f" stroked="f" coordsize="21600,21600">
              <v:path/>
              <v:fill on="f" focussize="0,0"/>
              <v:stroke on="f"/>
              <v:imagedata o:title=""/>
              <o:lock v:ext="edit" aspectratio="f"/>
              <v:textbox inset="0mm,0mm,0mm,0mm" style="mso-fit-shape-to-text:t;">
                <w:txbxContent>
                  <w:p>
                    <w:r>
                      <w:rPr>
                        <w:rFonts w:hint="eastAsia"/>
                        <w:sz w:val="24"/>
                      </w:rPr>
                      <w:t>报告备案</w:t>
                    </w:r>
                  </w:p>
                </w:txbxContent>
              </v:textbox>
            </v:rect>
            <v:shape id="_x0000_s5377" o:spid="_x0000_s5377" style="position:absolute;left:28;top:307;height:32;width:74;" filled="f" stroked="t" coordsize="1394,567" path="m283,567l1111,567hdc1268,567,1394,440,1394,283c1394,127,1268,0,1111,0c1111,0,1111,0,1111,0hal1111,0,283,0hdc127,0,0,127,0,283c0,440,127,567,283,567haxe">
              <v:path arrowok="t"/>
              <v:fill on="f" focussize="0,0"/>
              <v:stroke color="#000000" endcap="round"/>
              <v:imagedata o:title=""/>
              <o:lock v:ext="edit" aspectratio="f"/>
            </v:shape>
            <v:rect id="_x0000_s5378" o:spid="_x0000_s5378" o:spt="1" style="position:absolute;left:12;top:317;height:21;width:121;"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5379" o:spid="_x0000_s5379" o:spt="1" style="position:absolute;left:25;top:394;height:35;width:73;" filled="f" stroked="t" coordsize="21600,21600">
              <v:path/>
              <v:fill on="f" focussize="0,0"/>
              <v:stroke color="#000000" joinstyle="round" endcap="round"/>
              <v:imagedata o:title=""/>
              <o:lock v:ext="edit" aspectratio="f"/>
            </v:rect>
            <v:rect id="_x0000_s5380" o:spid="_x0000_s5380" o:spt="1" style="position:absolute;left:27;top:398;height:21;width:137;mso-wrap-style:none;" filled="f" stroked="f" coordsize="21600,21600">
              <v:path/>
              <v:fill on="f" focussize="0,0"/>
              <v:stroke on="f"/>
              <v:imagedata o:title=""/>
              <o:lock v:ext="edit" aspectratio="f"/>
              <v:textbox inset="0mm,0mm,0mm,0mm" style="mso-fit-shape-to-text:t;">
                <w:txbxContent>
                  <w:p>
                    <w:r>
                      <w:rPr>
                        <w:rFonts w:hint="eastAsia"/>
                        <w:sz w:val="24"/>
                      </w:rPr>
                      <w:t>进入行政复议</w:t>
                    </w:r>
                  </w:p>
                </w:txbxContent>
              </v:textbox>
            </v:rect>
            <v:rect id="_x0000_s5381" o:spid="_x0000_s5381" o:spt="1" style="position:absolute;left:33;top:414;height:21;width:114;mso-wrap-style:none;" filled="f" stroked="f" coordsize="21600,21600">
              <v:path/>
              <v:fill on="f" focussize="0,0"/>
              <v:stroke on="f"/>
              <v:imagedata o:title=""/>
              <o:lock v:ext="edit" aspectratio="f"/>
              <v:textbox inset="0mm,0mm,0mm,0mm" style="mso-fit-shape-to-text:t;">
                <w:txbxContent>
                  <w:p>
                    <w:r>
                      <w:rPr>
                        <w:rFonts w:hint="eastAsia"/>
                        <w:sz w:val="24"/>
                      </w:rPr>
                      <w:t>或诉讼流程</w:t>
                    </w:r>
                  </w:p>
                </w:txbxContent>
              </v:textbox>
            </v:rect>
            <v:rect id="_x0000_s5382" o:spid="_x0000_s5382" o:spt="1" style="position:absolute;left:25;top:484;height:45;width:73;" filled="f" stroked="t" coordsize="21600,21600">
              <v:path/>
              <v:fill on="f" focussize="0,0"/>
              <v:stroke color="#000000" joinstyle="round" endcap="round"/>
              <v:imagedata o:title=""/>
              <o:lock v:ext="edit" aspectratio="f"/>
            </v:rect>
            <v:rect id="_x0000_s5383" o:spid="_x0000_s5383" o:spt="1" style="position:absolute;left:27;top:492;height:21;width:137;mso-wrap-style:none;" filled="f" stroked="f" coordsize="21600,21600">
              <v:path/>
              <v:fill on="f" focussize="0,0"/>
              <v:stroke on="f"/>
              <v:imagedata o:title=""/>
              <o:lock v:ext="edit" aspectratio="f"/>
              <v:textbox inset="0mm,0mm,0mm,0mm" style="mso-fit-shape-to-text:t;">
                <w:txbxContent>
                  <w:p>
                    <w:r>
                      <w:rPr>
                        <w:rFonts w:hint="eastAsia"/>
                        <w:sz w:val="24"/>
                      </w:rPr>
                      <w:t>复议决定或行</w:t>
                    </w:r>
                  </w:p>
                </w:txbxContent>
              </v:textbox>
            </v:rect>
            <v:rect id="_x0000_s5384" o:spid="_x0000_s5384" o:spt="1" style="position:absolute;left:27;top:508;height:21;width:46;mso-wrap-style:none;" filled="f" stroked="f" coordsize="21600,21600">
              <v:path/>
              <v:fill on="f" focussize="0,0"/>
              <v:stroke on="f"/>
              <v:imagedata o:title=""/>
              <o:lock v:ext="edit" aspectratio="f"/>
              <v:textbox inset="0mm,0mm,0mm,0mm" style="mso-fit-shape-to-text:t;">
                <w:txbxContent>
                  <w:p>
                    <w:r>
                      <w:rPr>
                        <w:rFonts w:hint="eastAsia"/>
                        <w:sz w:val="24"/>
                      </w:rPr>
                      <w:t>政判</w:t>
                    </w:r>
                  </w:p>
                </w:txbxContent>
              </v:textbox>
            </v:rect>
            <v:rect id="_x0000_s5385" o:spid="_x0000_s5385" o:spt="1" style="position:absolute;left:50;top:508;height:21;width:23;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386" o:spid="_x0000_s5386" o:spt="1" style="position:absolute;left:62;top:508;height:21;width:23;mso-wrap-style:none;" filled="f" stroked="f" coordsize="21600,21600">
              <v:path/>
              <v:fill on="f" focussize="0,0"/>
              <v:stroke on="f"/>
              <v:imagedata o:title=""/>
              <o:lock v:ext="edit" aspectratio="f"/>
              <v:textbox inset="0mm,0mm,0mm,0mm" style="mso-fit-shape-to-text:t;">
                <w:txbxContent>
                  <w:p>
                    <w:r>
                      <w:rPr>
                        <w:rFonts w:hint="eastAsia"/>
                        <w:sz w:val="24"/>
                      </w:rPr>
                      <w:t>裁</w:t>
                    </w:r>
                  </w:p>
                </w:txbxContent>
              </v:textbox>
            </v:rect>
            <v:rect id="_x0000_s5387" o:spid="_x0000_s5387" o:spt="1" style="position:absolute;left:73;top:508;height:21;width:23;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388" o:spid="_x0000_s5388" o:spt="1" style="position:absolute;left:85;top:508;height:21;width:23;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5389" o:spid="_x0000_s5389" o:spt="1" style="position:absolute;left:25;top:591;height:44;width:73;" filled="f" stroked="t" coordsize="21600,21600">
              <v:path/>
              <v:fill on="f" focussize="0,0"/>
              <v:stroke color="#000000" joinstyle="round" endcap="round"/>
              <v:imagedata o:title=""/>
              <o:lock v:ext="edit" aspectratio="f"/>
            </v:rect>
            <v:rect id="_x0000_s5390" o:spid="_x0000_s5390" o:spt="1" style="position:absolute;left:44;top:608;height:21;width:23;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5391" o:spid="_x0000_s5391" o:spt="1" style="position:absolute;left:68;top:608;height:21;width:23;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rect id="_x0000_s5392" o:spid="_x0000_s5392" o:spt="1" style="position:absolute;left:115;top:764;height:42;width:89;" filled="f" stroked="t" coordsize="21600,21600">
              <v:path/>
              <v:fill on="f" focussize="0,0"/>
              <v:stroke color="#000000" joinstyle="round" endcap="round"/>
              <v:imagedata o:title=""/>
              <o:lock v:ext="edit" aspectratio="f"/>
            </v:rect>
            <v:rect id="_x0000_s5393" o:spid="_x0000_s5393" o:spt="1" style="position:absolute;left:110;top:771;height:21;width:117;" filled="f" stroked="f" coordsize="21600,21600">
              <v:path/>
              <v:fill on="f" focussize="0,0"/>
              <v:stroke on="f"/>
              <v:imagedata o:title=""/>
              <o:lock v:ext="edit" aspectratio="f"/>
              <v:textbox inset="0mm,0mm,0mm,0mm" style="mso-fit-shape-to-text:t;">
                <w:txbxContent>
                  <w:p>
                    <w:r>
                      <w:rPr>
                        <w:rFonts w:hint="eastAsia"/>
                        <w:sz w:val="24"/>
                      </w:rPr>
                      <w:t>行政复议</w:t>
                    </w:r>
                  </w:p>
                </w:txbxContent>
              </v:textbox>
            </v:rect>
            <v:rect id="_x0000_s5394" o:spid="_x0000_s5394" o:spt="1" style="position:absolute;left:111;top:787;height:21;width:100;" filled="f" stroked="f" coordsize="21600,21600">
              <v:path/>
              <v:fill on="f" focussize="0,0"/>
              <v:stroke on="f"/>
              <v:imagedata o:title=""/>
              <o:lock v:ext="edit" aspectratio="f"/>
              <v:textbox inset="0mm,0mm,0mm,0mm" style="mso-fit-shape-to-text:t;">
                <w:txbxContent>
                  <w:p>
                    <w:r>
                      <w:rPr>
                        <w:rFonts w:hint="eastAsia"/>
                        <w:sz w:val="24"/>
                      </w:rPr>
                      <w:t>或诉讼</w:t>
                    </w:r>
                  </w:p>
                </w:txbxContent>
              </v:textbox>
            </v:rect>
            <v:rect id="_x0000_s5395" o:spid="_x0000_s5395" o:spt="1" style="position:absolute;left:416;top:294;height:89;width:89;" filled="f" stroked="t" coordsize="21600,21600">
              <v:path/>
              <v:fill on="f" focussize="0,0"/>
              <v:stroke color="#000000" joinstyle="round" endcap="round"/>
              <v:imagedata o:title=""/>
              <o:lock v:ext="edit" aspectratio="f"/>
            </v:rect>
            <v:rect id="_x0000_s5396" o:spid="_x0000_s5396" o:spt="1" style="position:absolute;left:418;top:295;height:21;width:11;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5397" o:spid="_x0000_s5397" o:spt="1" style="position:absolute;left:424;top:297;height:21;width:91;mso-wrap-style:none;" filled="f" stroked="f" coordsize="21600,21600">
              <v:path/>
              <v:fill on="f" focussize="0,0"/>
              <v:stroke on="f"/>
              <v:imagedata o:title=""/>
              <o:lock v:ext="edit" aspectratio="f"/>
              <v:textbox inset="0mm,0mm,0mm,0mm" style="mso-fit-shape-to-text:t;">
                <w:txbxContent>
                  <w:p>
                    <w:r>
                      <w:rPr>
                        <w:rFonts w:hint="eastAsia"/>
                        <w:sz w:val="24"/>
                      </w:rPr>
                      <w:t>录制笔录</w:t>
                    </w:r>
                  </w:p>
                </w:txbxContent>
              </v:textbox>
            </v:rect>
            <v:rect id="_x0000_s5398" o:spid="_x0000_s5398" o:spt="1" style="position:absolute;left:466;top:297;height:21;width:23;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399" o:spid="_x0000_s5399" o:spt="1" style="position:absolute;left:426;top:311;height:21;width:114;mso-wrap-style:none;" filled="f" stroked="f" coordsize="21600,21600">
              <v:path/>
              <v:fill on="f" focussize="0,0"/>
              <v:stroke on="f"/>
              <v:imagedata o:title=""/>
              <o:lock v:ext="edit" aspectratio="f"/>
              <v:textbox inset="0mm,0mm,0mm,0mm" style="mso-fit-shape-to-text:t;">
                <w:txbxContent>
                  <w:p>
                    <w:r>
                      <w:rPr>
                        <w:rFonts w:hint="eastAsia"/>
                        <w:sz w:val="24"/>
                      </w:rPr>
                      <w:t>抽样取证等</w:t>
                    </w:r>
                  </w:p>
                </w:txbxContent>
              </v:textbox>
            </v:rect>
            <v:rect id="_x0000_s5400" o:spid="_x0000_s5400" o:spt="1" style="position:absolute;left:418;top:324;height:21;width:11;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5401" o:spid="_x0000_s5401" o:spt="1" style="position:absolute;left:424;top:326;height:21;width:91;mso-wrap-style:none;" filled="f" stroked="f" coordsize="21600,21600">
              <v:path/>
              <v:fill on="f" focussize="0,0"/>
              <v:stroke on="f"/>
              <v:imagedata o:title=""/>
              <o:lock v:ext="edit" aspectratio="f"/>
              <v:textbox inset="0mm,0mm,0mm,0mm" style="mso-fit-shape-to-text:t;">
                <w:txbxContent>
                  <w:p>
                    <w:r>
                      <w:rPr>
                        <w:rFonts w:hint="eastAsia"/>
                        <w:sz w:val="24"/>
                      </w:rPr>
                      <w:t>收集书证</w:t>
                    </w:r>
                  </w:p>
                </w:txbxContent>
              </v:textbox>
            </v:rect>
            <v:rect id="_x0000_s5402" o:spid="_x0000_s5402" o:spt="1" style="position:absolute;left:466;top:326;height:21;width:23;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403" o:spid="_x0000_s5403" o:spt="1" style="position:absolute;left:426;top:340;height:21;width:69;mso-wrap-style:none;" filled="f" stroked="f" coordsize="21600,21600">
              <v:path/>
              <v:fill on="f" focussize="0,0"/>
              <v:stroke on="f"/>
              <v:imagedata o:title=""/>
              <o:lock v:ext="edit" aspectratio="f"/>
              <v:textbox inset="0mm,0mm,0mm,0mm" style="mso-fit-shape-to-text:t;">
                <w:txbxContent>
                  <w:p>
                    <w:r>
                      <w:rPr>
                        <w:rFonts w:hint="eastAsia"/>
                        <w:sz w:val="24"/>
                      </w:rPr>
                      <w:t>物证等</w:t>
                    </w:r>
                  </w:p>
                </w:txbxContent>
              </v:textbox>
            </v:rect>
            <v:rect id="_x0000_s5404" o:spid="_x0000_s5404" o:spt="1" style="position:absolute;left:418;top:353;height:21;width:11;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5405" o:spid="_x0000_s5405" o:spt="1" style="position:absolute;left:424;top:355;height:21;width:46;mso-wrap-style:none;" filled="f" stroked="f" coordsize="21600,21600">
              <v:path/>
              <v:fill on="f" focussize="0,0"/>
              <v:stroke on="f"/>
              <v:imagedata o:title=""/>
              <o:lock v:ext="edit" aspectratio="f"/>
              <v:textbox inset="0mm,0mm,0mm,0mm" style="mso-fit-shape-to-text:t;">
                <w:txbxContent>
                  <w:p>
                    <w:r>
                      <w:rPr>
                        <w:rFonts w:hint="eastAsia"/>
                        <w:sz w:val="24"/>
                      </w:rPr>
                      <w:t>鉴定</w:t>
                    </w:r>
                  </w:p>
                </w:txbxContent>
              </v:textbox>
            </v:rect>
            <v:rect id="_x0000_s5406" o:spid="_x0000_s5406" o:spt="1" style="position:absolute;left:445;top:355;height:21;width:23;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407" o:spid="_x0000_s5407" o:spt="1" style="position:absolute;left:455;top:355;height:21;width:69;mso-wrap-style:none;" filled="f" stroked="f" coordsize="21600,21600">
              <v:path/>
              <v:fill on="f" focussize="0,0"/>
              <v:stroke on="f"/>
              <v:imagedata o:title=""/>
              <o:lock v:ext="edit" aspectratio="f"/>
              <v:textbox inset="0mm,0mm,0mm,0mm" style="mso-fit-shape-to-text:t;">
                <w:txbxContent>
                  <w:p>
                    <w:r>
                      <w:rPr>
                        <w:rFonts w:hint="eastAsia"/>
                        <w:sz w:val="24"/>
                      </w:rPr>
                      <w:t>勘查等</w:t>
                    </w:r>
                  </w:p>
                </w:txbxContent>
              </v:textbox>
            </v:rect>
            <v:rect id="_x0000_s5408" o:spid="_x0000_s5408" o:spt="1" style="position:absolute;left:418;top:367;height:21;width:11;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5409" o:spid="_x0000_s5409" o:spt="1" style="position:absolute;left:424;top:369;height:21;width:137;mso-wrap-style:none;" filled="f" stroked="f" coordsize="21600,21600">
              <v:path/>
              <v:fill on="f" focussize="0,0"/>
              <v:stroke on="f"/>
              <v:imagedata o:title=""/>
              <o:lock v:ext="edit" aspectratio="f"/>
              <v:textbox inset="0mm,0mm,0mm,0mm" style="mso-fit-shape-to-text:t;">
                <w:txbxContent>
                  <w:p>
                    <w:r>
                      <w:rPr>
                        <w:rFonts w:hint="eastAsia"/>
                        <w:sz w:val="24"/>
                      </w:rPr>
                      <w:t>其他取证方式</w:t>
                    </w:r>
                  </w:p>
                </w:txbxContent>
              </v:textbox>
            </v:rect>
            <v:shape id="_x0000_s5410" o:spid="_x0000_s5410" style="position:absolute;left:519;top:324;height:29;width:75;" filled="f" stroked="t" coordsize="1398,522" path="m261,522l1137,522hdc1281,522,1398,405,1398,261c1398,117,1281,0,1137,0c1137,0,1137,0,1137,0hal1137,0,261,0hdc116,0,0,117,0,261c0,405,116,522,261,522haxe">
              <v:path arrowok="t"/>
              <v:fill on="f" focussize="0,0"/>
              <v:stroke color="#000000" endcap="round"/>
              <v:imagedata o:title=""/>
              <o:lock v:ext="edit" aspectratio="f"/>
            </v:shape>
            <v:rect id="_x0000_s5411" o:spid="_x0000_s5411" o:spt="1" style="position:absolute;left:534;top:326;height:21;width:91;mso-wrap-style:none;" filled="f" stroked="f" coordsize="21600,21600">
              <v:path/>
              <v:fill on="f" focussize="0,0"/>
              <v:stroke on="f"/>
              <v:imagedata o:title=""/>
              <o:lock v:ext="edit" aspectratio="f"/>
              <v:textbox inset="0mm,0mm,0mm,0mm" style="mso-fit-shape-to-text:t;">
                <w:txbxContent>
                  <w:p>
                    <w:r>
                      <w:rPr>
                        <w:rFonts w:hint="eastAsia"/>
                        <w:sz w:val="24"/>
                      </w:rPr>
                      <w:t>登记保全</w:t>
                    </w:r>
                  </w:p>
                </w:txbxContent>
              </v:textbox>
            </v:rect>
            <v:rect id="_x0000_s5412" o:spid="_x0000_s5412" o:spt="1" style="position:absolute;left:527;top:340;height:21;width:23;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413" o:spid="_x0000_s5413" o:spt="1" style="position:absolute;left:537;top:339;height:21;width:12;mso-wrap-style:none;" filled="f" stroked="f" coordsize="21600,21600">
              <v:path/>
              <v:fill on="f" focussize="0,0"/>
              <v:stroke on="f"/>
              <v:imagedata o:title=""/>
              <o:lock v:ext="edit" aspectratio="f"/>
              <v:textbox inset="0mm,0mm,0mm,0mm" style="mso-fit-shape-to-text:t;">
                <w:txbxContent>
                  <w:p>
                    <w:r>
                      <w:rPr>
                        <w:sz w:val="24"/>
                      </w:rPr>
                      <w:t>7</w:t>
                    </w:r>
                  </w:p>
                </w:txbxContent>
              </v:textbox>
            </v:rect>
            <v:rect id="_x0000_s5414" o:spid="_x0000_s5414" o:spt="1" style="position:absolute;left:541;top:340;height:21;width:91;mso-wrap-style:none;" filled="f" stroked="f" coordsize="21600,21600">
              <v:path/>
              <v:fill on="f" focussize="0,0"/>
              <v:stroke on="f"/>
              <v:imagedata o:title=""/>
              <o:lock v:ext="edit" aspectratio="f"/>
              <v:textbox inset="0mm,0mm,0mm,0mm" style="mso-fit-shape-to-text:t;">
                <w:txbxContent>
                  <w:p>
                    <w:r>
                      <w:rPr>
                        <w:rFonts w:hint="eastAsia"/>
                        <w:sz w:val="24"/>
                      </w:rPr>
                      <w:t>日内决定</w:t>
                    </w:r>
                  </w:p>
                </w:txbxContent>
              </v:textbox>
            </v:rect>
            <v:rect id="_x0000_s5415" o:spid="_x0000_s5415" o:spt="1" style="position:absolute;left:578;top:340;height:21;width:23;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shape id="_x0000_s5416" o:spid="_x0000_s5416" style="position:absolute;left:410;top:443;height:44;width:120;" filled="f" stroked="t" coordsize="120,44" path="m0,22l60,0,120,22,60,44,0,22xe">
              <v:path arrowok="t"/>
              <v:fill on="f" focussize="0,0"/>
              <v:stroke color="#000000" endcap="round"/>
              <v:imagedata o:title=""/>
              <o:lock v:ext="edit" aspectratio="f"/>
            </v:shape>
            <v:rect id="_x0000_s5417" o:spid="_x0000_s5417" o:spt="1" style="position:absolute;left:436;top:458;height:21;width:137;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5418" o:spid="_x0000_s5418" o:spt="1" style="position:absolute;left:519;top:507;height:41;width:83;" filled="f" stroked="t" coordsize="21600,21600">
              <v:path/>
              <v:fill on="f" focussize="0,0"/>
              <v:stroke color="#000000" joinstyle="round" endcap="round"/>
              <v:imagedata o:title=""/>
              <o:lock v:ext="edit" aspectratio="f"/>
            </v:rect>
            <v:rect id="_x0000_s5419" o:spid="_x0000_s5419" o:spt="1" style="position:absolute;left:529;top:509;height:21;width:137;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5420" o:spid="_x0000_s5420" o:spt="1" style="position:absolute;left:524;top:523;height:21;width:23;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421" o:spid="_x0000_s5421" o:spt="1" style="position:absolute;left:533;top:523;height:21;width:160;mso-wrap-style:none;" filled="f" stroked="f" coordsize="21600,21600">
              <v:path/>
              <v:fill on="f" focussize="0,0"/>
              <v:stroke on="f"/>
              <v:imagedata o:title=""/>
              <o:lock v:ext="edit" aspectratio="f"/>
              <v:textbox inset="0mm,0mm,0mm,0mm" style="mso-fit-shape-to-text:t;">
                <w:txbxContent>
                  <w:p>
                    <w:r>
                      <w:rPr>
                        <w:rFonts w:hint="eastAsia"/>
                        <w:sz w:val="24"/>
                      </w:rPr>
                      <w:t>情节复杂或重大</w:t>
                    </w:r>
                  </w:p>
                </w:txbxContent>
              </v:textbox>
            </v:rect>
            <v:rect id="_x0000_s5422" o:spid="_x0000_s5422" o:spt="1" style="position:absolute;left:547;top:535;height:21;width:46;mso-wrap-style:none;" filled="f" stroked="f" coordsize="21600,21600">
              <v:path/>
              <v:fill on="f" focussize="0,0"/>
              <v:stroke on="f"/>
              <v:imagedata o:title=""/>
              <o:lock v:ext="edit" aspectratio="f"/>
              <v:textbox inset="0mm,0mm,0mm,0mm" style="mso-fit-shape-to-text:t;">
                <w:txbxContent>
                  <w:p>
                    <w:r>
                      <w:rPr>
                        <w:rFonts w:hint="eastAsia"/>
                        <w:sz w:val="24"/>
                      </w:rPr>
                      <w:t>处罚</w:t>
                    </w:r>
                  </w:p>
                </w:txbxContent>
              </v:textbox>
            </v:rect>
            <v:rect id="_x0000_s5423" o:spid="_x0000_s5423" o:spt="1" style="position:absolute;left:565;top:535;height:21;width:23;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424" o:spid="_x0000_s5424" o:spt="1" style="position:absolute;left:519;top:581;height:32;width:83;" filled="f" stroked="t" coordsize="21600,21600">
              <v:path/>
              <v:fill on="f" focussize="0,0"/>
              <v:stroke color="#000000" joinstyle="round" endcap="round"/>
              <v:imagedata o:title=""/>
              <o:lock v:ext="edit" aspectratio="f"/>
            </v:rect>
            <v:rect id="_x0000_s5425" o:spid="_x0000_s5425" o:spt="1" style="position:absolute;left:507;top:585;height:27;width:122;" filled="f" stroked="f" coordsize="21600,21600">
              <v:path/>
              <v:fill on="f" focussize="0,0"/>
              <v:stroke on="f"/>
              <v:imagedata o:title=""/>
              <o:lock v:ext="edit" aspectratio="f"/>
              <v:textbox inset="0mm,0mm,0mm,0mm">
                <w:txbxContent>
                  <w:p>
                    <w:r>
                      <w:rPr>
                        <w:rFonts w:hint="eastAsia"/>
                        <w:sz w:val="24"/>
                      </w:rPr>
                      <w:t>集体讨论</w:t>
                    </w:r>
                  </w:p>
                </w:txbxContent>
              </v:textbox>
            </v:rect>
            <v:rect id="_x0000_s5426" o:spid="_x0000_s5426" o:spt="1" style="position:absolute;left:512;top:627;height:38;width:90;" filled="f" stroked="t" coordsize="21600,21600">
              <v:path/>
              <v:fill on="f" focussize="0,0"/>
              <v:stroke color="#000000" joinstyle="round" endcap="round"/>
              <v:imagedata o:title=""/>
              <o:lock v:ext="edit" aspectratio="f"/>
            </v:rect>
            <v:rect id="_x0000_s5427" o:spid="_x0000_s5427" o:spt="1" style="position:absolute;left:512;top:639;height:21;width:113;"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5428" o:spid="_x0000_s5428" o:spt="1" style="position:absolute;left:512;top:680;height:30;width:90;" filled="f" stroked="t" coordsize="21600,21600">
              <v:path/>
              <v:fill on="f" focussize="0,0"/>
              <v:stroke color="#000000" joinstyle="round" endcap="round"/>
              <v:imagedata o:title=""/>
              <o:lock v:ext="edit" aspectratio="f"/>
            </v:rect>
            <v:rect id="_x0000_s5429" o:spid="_x0000_s5429" o:spt="1" style="position:absolute;left:515;top:682;height:27;width:145;" filled="f" stroked="f" coordsize="21600,21600">
              <v:path/>
              <v:fill on="f" focussize="0,0"/>
              <v:stroke on="f"/>
              <v:imagedata o:title=""/>
              <o:lock v:ext="edit" aspectratio="f"/>
              <v:textbox inset="0mm,0mm,0mm,0mm">
                <w:txbxContent>
                  <w:p>
                    <w:r>
                      <w:rPr>
                        <w:rFonts w:hint="eastAsia"/>
                        <w:sz w:val="24"/>
                      </w:rPr>
                      <w:t>移送司法机关</w:t>
                    </w:r>
                  </w:p>
                </w:txbxContent>
              </v:textbox>
            </v:rect>
            <v:rect id="_x0000_s5430" o:spid="_x0000_s5430" o:spt="1" style="position:absolute;left:437;top:799;height:44;width:90;" filled="f" stroked="t" coordsize="21600,21600">
              <v:path/>
              <v:fill on="f" focussize="0,0"/>
              <v:stroke color="#000000" joinstyle="round" endcap="round"/>
              <v:imagedata o:title=""/>
              <o:lock v:ext="edit" aspectratio="f"/>
            </v:rect>
            <v:rect id="_x0000_s5431" o:spid="_x0000_s5431" o:spt="1" style="position:absolute;left:434;top:807;height:21;width:117;" filled="f" stroked="f" coordsize="21600,21600">
              <v:path/>
              <v:fill on="f" focussize="0,0"/>
              <v:stroke on="f"/>
              <v:imagedata o:title=""/>
              <o:lock v:ext="edit" aspectratio="f"/>
              <v:textbox inset="0mm,0mm,0mm,0mm" style="mso-fit-shape-to-text:t;">
                <w:txbxContent>
                  <w:p>
                    <w:r>
                      <w:rPr>
                        <w:rFonts w:hint="eastAsia"/>
                        <w:sz w:val="24"/>
                      </w:rPr>
                      <w:t>进入强制</w:t>
                    </w:r>
                  </w:p>
                </w:txbxContent>
              </v:textbox>
            </v:rect>
            <v:rect id="_x0000_s5432" o:spid="_x0000_s5432" o:spt="1" style="position:absolute;left:437;top:823;height:21;width:114;" filled="f" stroked="f" coordsize="21600,21600">
              <v:path/>
              <v:fill on="f" focussize="0,0"/>
              <v:stroke on="f"/>
              <v:imagedata o:title=""/>
              <o:lock v:ext="edit" aspectratio="f"/>
              <v:textbox inset="0mm,0mm,0mm,0mm" style="mso-fit-shape-to-text:t;">
                <w:txbxContent>
                  <w:p>
                    <w:r>
                      <w:rPr>
                        <w:rFonts w:hint="eastAsia"/>
                        <w:sz w:val="24"/>
                      </w:rPr>
                      <w:t>执行程序</w:t>
                    </w:r>
                  </w:p>
                </w:txbxContent>
              </v:textbox>
            </v:rect>
            <v:shape id="_x0000_s5433" o:spid="_x0000_s5433" style="position:absolute;left:188;top:202;height:19;width:81;" filled="f" stroked="t" coordsize="81,19" path="m81,0l0,0,0,19e">
              <v:path arrowok="t"/>
              <v:fill on="f" focussize="0,0"/>
              <v:stroke color="#000000" endcap="round"/>
              <v:imagedata o:title=""/>
              <o:lock v:ext="edit" aspectratio="f"/>
            </v:shape>
            <v:shape id="_x0000_s5434" o:spid="_x0000_s5434" style="position:absolute;left:184;top:219;height:8;width:8;" fillcolor="#000000" filled="t" stroked="t" coordsize="139,138" path="m69,138l0,0hdc44,21,95,21,139,0hal69,138xe">
              <v:path arrowok="t"/>
              <v:fill on="t" color2="#FFFFFF" focussize="0,0"/>
              <v:stroke weight="0pt" color="#000000"/>
              <v:imagedata o:title=""/>
              <o:lock v:ext="edit" aspectratio="f"/>
            </v:shape>
            <v:shape id="_x0000_s5435" o:spid="_x0000_s5435" style="position:absolute;left:65;top:251;height:50;width:57;" filled="f" stroked="t" coordsize="57,50" path="m57,0l0,0,0,50e">
              <v:path arrowok="t"/>
              <v:fill on="f" focussize="0,0"/>
              <v:stroke color="#000000" endcap="round"/>
              <v:imagedata o:title=""/>
              <o:lock v:ext="edit" aspectratio="f"/>
            </v:shape>
            <v:shape id="_x0000_s5436" o:spid="_x0000_s5436" style="position:absolute;left:61;top:299;height:8;width:8;" fillcolor="#000000" filled="t" stroked="t" coordsize="138,138" path="m69,138l0,0hdc44,22,95,22,138,0hal138,0,69,138xe">
              <v:path arrowok="t"/>
              <v:fill on="t" color2="#FFFFFF" focussize="0,0"/>
              <v:stroke weight="0pt" color="#000000"/>
              <v:imagedata o:title=""/>
              <o:lock v:ext="edit" aspectratio="f"/>
            </v:shape>
            <v:line id="_x0000_s5437" o:spid="_x0000_s5437" o:spt="20" style="position:absolute;left:108;top:323;flip:x;height:0;width:14;" filled="f" stroked="t" coordsize="21600,21600">
              <v:path arrowok="t"/>
              <v:fill on="f" focussize="0,0"/>
              <v:stroke color="#000000" endcap="round"/>
              <v:imagedata o:title=""/>
              <o:lock v:ext="edit" aspectratio="f"/>
            </v:line>
            <v:shape id="_x0000_s5438" o:spid="_x0000_s5438" style="position:absolute;left:102;top:319;height:8;width:8;" fillcolor="#000000" filled="t" stroked="t" coordsize="139,139" path="m0,69l139,0hdc117,44,117,95,139,139hal139,139,0,69xe">
              <v:path arrowok="t"/>
              <v:fill on="t" color2="#FFFFFF" focussize="0,0"/>
              <v:stroke weight="0pt" color="#000000"/>
              <v:imagedata o:title=""/>
              <o:lock v:ext="edit" aspectratio="f"/>
            </v:shape>
            <v:line id="_x0000_s5439" o:spid="_x0000_s5439" o:spt="20" style="position:absolute;left:104;top:412;flip:x;height:0;width:18;" filled="f" stroked="t" coordsize="21600,21600">
              <v:path arrowok="t"/>
              <v:fill on="f" focussize="0,0"/>
              <v:stroke color="#000000" endcap="round"/>
              <v:imagedata o:title=""/>
              <o:lock v:ext="edit" aspectratio="f"/>
            </v:line>
            <v:shape id="_x0000_s5440" o:spid="_x0000_s5440" style="position:absolute;left:98;top:408;height:8;width:8;" fillcolor="#000000" filled="t" stroked="t" coordsize="139,139" path="m0,70l139,0hdc117,44,117,95,139,139hal0,70xe">
              <v:path arrowok="t"/>
              <v:fill on="t" color2="#FFFFFF" focussize="0,0"/>
              <v:stroke weight="0pt" color="#000000"/>
              <v:imagedata o:title=""/>
              <o:lock v:ext="edit" aspectratio="f"/>
            </v:shape>
            <v:line id="_x0000_s5441" o:spid="_x0000_s5441" o:spt="20" style="position:absolute;left:188;top:275;height:10;width:0;" filled="f" stroked="t" coordsize="21600,21600">
              <v:path arrowok="t"/>
              <v:fill on="f" focussize="0,0"/>
              <v:stroke color="#000000" endcap="round"/>
              <v:imagedata o:title=""/>
              <o:lock v:ext="edit" aspectratio="f"/>
            </v:line>
            <v:shape id="_x0000_s5442" o:spid="_x0000_s5442" style="position:absolute;left:184;top:283;height:8;width:8;" fillcolor="#000000" filled="t" stroked="t" coordsize="139,138" path="m69,138l0,0hdc44,21,95,21,139,0hal139,0,69,138xe">
              <v:path arrowok="t"/>
              <v:fill on="t" color2="#FFFFFF" focussize="0,0"/>
              <v:stroke weight="0pt" color="#000000"/>
              <v:imagedata o:title=""/>
              <o:lock v:ext="edit" aspectratio="f"/>
            </v:shape>
            <v:line id="_x0000_s5443" o:spid="_x0000_s5443" o:spt="20" style="position:absolute;left:188;top:355;height:27;width:0;" filled="f" stroked="t" coordsize="21600,21600">
              <v:path arrowok="t"/>
              <v:fill on="f" focussize="0,0"/>
              <v:stroke color="#000000" endcap="round"/>
              <v:imagedata o:title=""/>
              <o:lock v:ext="edit" aspectratio="f"/>
            </v:line>
            <v:shape id="_x0000_s5444" o:spid="_x0000_s5444" style="position:absolute;left:184;top:380;height:8;width:8;" fillcolor="#000000" filled="t" stroked="t" coordsize="139,139" path="m69,139l0,0hdc44,22,95,22,139,0hal69,139xe">
              <v:path arrowok="t"/>
              <v:fill on="t" color2="#FFFFFF" focussize="0,0"/>
              <v:stroke weight="0pt" color="#000000"/>
              <v:imagedata o:title=""/>
              <o:lock v:ext="edit" aspectratio="f"/>
            </v:shape>
            <v:line id="_x0000_s5445" o:spid="_x0000_s5445" o:spt="20" style="position:absolute;left:188;top:436;height:40;width:0;" filled="f" stroked="t" coordsize="21600,21600">
              <v:path arrowok="t"/>
              <v:fill on="f" focussize="0,0"/>
              <v:stroke color="#000000" endcap="round"/>
              <v:imagedata o:title=""/>
              <o:lock v:ext="edit" aspectratio="f"/>
            </v:line>
            <v:shape id="_x0000_s5446" o:spid="_x0000_s5446" style="position:absolute;left:184;top:474;height:8;width:8;" fillcolor="#000000" filled="t" stroked="t" coordsize="139,139" path="m69,139l0,0hdc44,22,95,22,139,0hal69,139xe">
              <v:path arrowok="t"/>
              <v:fill on="t" color2="#FFFFFF" focussize="0,0"/>
              <v:stroke weight="0pt" color="#000000"/>
              <v:imagedata o:title=""/>
              <o:lock v:ext="edit" aspectratio="f"/>
            </v:shape>
            <v:line id="_x0000_s5447" o:spid="_x0000_s5447" o:spt="20" style="position:absolute;left:188;top:531;height:54;width:0;" filled="f" stroked="t" coordsize="21600,21600">
              <v:path arrowok="t"/>
              <v:fill on="f" focussize="0,0"/>
              <v:stroke color="#000000" endcap="round"/>
              <v:imagedata o:title=""/>
              <o:lock v:ext="edit" aspectratio="f"/>
            </v:line>
            <v:shape id="_x0000_s5448" o:spid="_x0000_s5448" style="position:absolute;left:184;top:583;height:8;width:8;" fillcolor="#000000" filled="t" stroked="t" coordsize="139,138" path="m69,138l0,0hdc44,22,95,22,139,0hal139,0,69,138xe">
              <v:path arrowok="t"/>
              <v:fill on="t" color2="#FFFFFF" focussize="0,0"/>
              <v:stroke weight="0pt" color="#000000"/>
              <v:imagedata o:title=""/>
              <o:lock v:ext="edit" aspectratio="f"/>
            </v:shape>
            <v:line id="_x0000_s5449" o:spid="_x0000_s5449" o:spt="20" style="position:absolute;left:62;top:429;height:49;width:0;" filled="f" stroked="t" coordsize="21600,21600">
              <v:path arrowok="t"/>
              <v:fill on="f" focussize="0,0"/>
              <v:stroke color="#000000" endcap="round"/>
              <v:imagedata o:title=""/>
              <o:lock v:ext="edit" aspectratio="f"/>
            </v:line>
            <v:shape id="_x0000_s5450" o:spid="_x0000_s5450" style="position:absolute;left:58;top:476;height:8;width:7;" fillcolor="#000000" filled="t" stroked="t" coordsize="138,138" path="m69,138l0,0hdc43,21,95,21,138,0hal138,0,69,138xe">
              <v:path arrowok="t"/>
              <v:fill on="t" color2="#FFFFFF" focussize="0,0"/>
              <v:stroke weight="0pt" color="#000000"/>
              <v:imagedata o:title=""/>
              <o:lock v:ext="edit" aspectratio="f"/>
            </v:shape>
            <v:line id="_x0000_s5451" o:spid="_x0000_s5451" o:spt="20" style="position:absolute;left:62;top:529;height:56;width:0;" filled="f" stroked="t" coordsize="21600,21600">
              <v:path arrowok="t"/>
              <v:fill on="f" focussize="0,0"/>
              <v:stroke color="#000000" endcap="round"/>
              <v:imagedata o:title=""/>
              <o:lock v:ext="edit" aspectratio="f"/>
            </v:line>
            <v:shape id="_x0000_s5452" o:spid="_x0000_s5452" style="position:absolute;left:58;top:583;height:8;width:7;" fillcolor="#000000" filled="t" stroked="t" coordsize="138,138" path="m69,138l0,0hdc43,22,95,22,138,0hal138,0,69,138xe">
              <v:path arrowok="t"/>
              <v:fill on="t" color2="#FFFFFF" focussize="0,0"/>
              <v:stroke weight="0pt" color="#000000"/>
              <v:imagedata o:title=""/>
              <o:lock v:ext="edit" aspectratio="f"/>
            </v:shape>
            <v:line id="_x0000_s5453" o:spid="_x0000_s5453" o:spt="20" style="position:absolute;left:387;top:338;height:0;width:29;" filled="f" stroked="t" coordsize="21600,21600">
              <v:path arrowok="t"/>
              <v:fill on="f" focussize="0,0"/>
              <v:stroke color="#000000" endcap="round"/>
              <v:imagedata o:title=""/>
              <o:lock v:ext="edit" aspectratio="f"/>
            </v:line>
            <v:line id="_x0000_s5454" o:spid="_x0000_s5454" o:spt="20" style="position:absolute;left:505;top:338;height:0;width:9;" filled="f" stroked="t" coordsize="21600,21600">
              <v:path arrowok="t"/>
              <v:fill on="f" focussize="0,0"/>
              <v:stroke color="#000000" endcap="round"/>
              <v:imagedata o:title=""/>
              <o:lock v:ext="edit" aspectratio="f"/>
            </v:line>
            <v:shape id="_x0000_s5455" o:spid="_x0000_s5455" style="position:absolute;left:512;top:334;height:8;width:7;" fillcolor="#000000" filled="t" stroked="t" coordsize="139,138" path="m139,69l0,138hdc22,95,22,44,0,0hal0,0,139,69xe">
              <v:path arrowok="t"/>
              <v:fill on="t" color2="#FFFFFF" focussize="0,0"/>
              <v:stroke weight="0pt" color="#000000"/>
              <v:imagedata o:title=""/>
              <o:lock v:ext="edit" aspectratio="f"/>
            </v:shape>
            <v:line id="_x0000_s5456" o:spid="_x0000_s5456" o:spt="20" style="position:absolute;left:388;top:465;height:0;width:17;" filled="f" stroked="t" coordsize="21600,21600">
              <v:path arrowok="t"/>
              <v:fill on="f" focussize="0,0"/>
              <v:stroke color="#000000" endcap="round"/>
              <v:imagedata o:title=""/>
              <o:lock v:ext="edit" aspectratio="f"/>
            </v:line>
            <v:shape id="_x0000_s5457" o:spid="_x0000_s5457" style="position:absolute;left:403;top:461;height:8;width:7;" fillcolor="#000000" filled="t" stroked="t" coordsize="138,139" path="m138,69l0,139hdc21,95,21,44,0,0hal0,0,138,69xe">
              <v:path arrowok="t"/>
              <v:fill on="t" color2="#FFFFFF" focussize="0,0"/>
              <v:stroke weight="0pt" color="#000000"/>
              <v:imagedata o:title=""/>
              <o:lock v:ext="edit" aspectratio="f"/>
            </v:shape>
            <v:shape id="_x0000_s5458" o:spid="_x0000_s5458" style="position:absolute;left:530;top:465;height:36;width:31;" filled="f" stroked="t" coordsize="31,36" path="m0,0l31,0,31,36e">
              <v:path arrowok="t"/>
              <v:fill on="f" focussize="0,0"/>
              <v:stroke color="#000000" endcap="round"/>
              <v:imagedata o:title=""/>
              <o:lock v:ext="edit" aspectratio="f"/>
            </v:shape>
            <v:shape id="_x0000_s5459" o:spid="_x0000_s5459" style="position:absolute;left:557;top:499;height:8;width:7;" fillcolor="#000000" filled="t" stroked="t" coordsize="138,138" path="m69,138l0,0hdc43,21,94,21,138,0hal69,138xe">
              <v:path arrowok="t"/>
              <v:fill on="t" color2="#FFFFFF" focussize="0,0"/>
              <v:stroke weight="0pt" color="#000000"/>
              <v:imagedata o:title=""/>
              <o:lock v:ext="edit" aspectratio="f"/>
            </v:shape>
            <v:shape id="_x0000_s5460" o:spid="_x0000_s5460" style="position:absolute;left:334;top:487;height:13;width:136;" filled="f" stroked="t" coordsize="136,13" path="m136,0l136,13,0,13e">
              <v:path arrowok="t"/>
              <v:fill on="f" focussize="0,0"/>
              <v:stroke color="#000000" endcap="round"/>
              <v:imagedata o:title=""/>
              <o:lock v:ext="edit" aspectratio="f"/>
            </v:shape>
            <v:shape id="_x0000_s5461" o:spid="_x0000_s5461" style="position:absolute;left:328;top:496;height:8;width:7;" fillcolor="#000000" filled="t" stroked="t" coordsize="138,139" path="m0,70l138,0hdc117,44,117,95,138,139hal138,139,0,70xe">
              <v:path arrowok="t"/>
              <v:fill on="t" color2="#FFFFFF" focussize="0,0"/>
              <v:stroke weight="0pt" color="#000000"/>
              <v:imagedata o:title=""/>
              <o:lock v:ext="edit" aspectratio="f"/>
            </v:shape>
            <v:line id="_x0000_s5462" o:spid="_x0000_s5462" o:spt="20" style="position:absolute;left:561;top:548;height:27;width:0;" filled="f" stroked="t" coordsize="21600,21600">
              <v:path arrowok="t"/>
              <v:fill on="f" focussize="0,0"/>
              <v:stroke color="#000000" endcap="round"/>
              <v:imagedata o:title=""/>
              <o:lock v:ext="edit" aspectratio="f"/>
            </v:line>
            <v:shape id="_x0000_s5463" o:spid="_x0000_s5463" style="position:absolute;left:557;top:573;height:8;width:7;" fillcolor="#000000" filled="t" stroked="t" coordsize="138,138" path="m69,138l0,0hdc43,21,94,21,138,0hal69,138xe">
              <v:path arrowok="t"/>
              <v:fill on="t" color2="#FFFFFF" focussize="0,0"/>
              <v:stroke weight="0pt" color="#000000"/>
              <v:imagedata o:title=""/>
              <o:lock v:ext="edit" aspectratio="f"/>
            </v:shape>
            <v:shape id="_x0000_s5464" o:spid="_x0000_s5464" style="position:absolute;left:388;top:646;height:24;width:119;" filled="f" stroked="t" coordsize="119,24" path="m0,24l63,24,63,0,119,0e">
              <v:path arrowok="t"/>
              <v:fill on="f" focussize="0,0"/>
              <v:stroke color="#000000" endcap="round"/>
              <v:imagedata o:title=""/>
              <o:lock v:ext="edit" aspectratio="f"/>
            </v:shape>
            <v:shape id="_x0000_s5465" o:spid="_x0000_s5465" style="position:absolute;left:505;top:642;height:8;width:7;" fillcolor="#000000" filled="t" stroked="t" coordsize="138,138" path="m138,69l0,138hdc22,95,22,44,0,0hal138,69xe">
              <v:path arrowok="t"/>
              <v:fill on="t" color2="#FFFFFF" focussize="0,0"/>
              <v:stroke weight="0pt" color="#000000"/>
              <v:imagedata o:title=""/>
              <o:lock v:ext="edit" aspectratio="f"/>
            </v:shape>
            <v:line id="_x0000_s5466" o:spid="_x0000_s5466" o:spt="20" style="position:absolute;left:388;top:821;height:0;width:44;" filled="f" stroked="t" coordsize="21600,21600">
              <v:path arrowok="t"/>
              <v:fill on="f" focussize="0,0"/>
              <v:stroke color="#000000" endcap="round"/>
              <v:imagedata o:title=""/>
              <o:lock v:ext="edit" aspectratio="f"/>
            </v:line>
            <v:shape id="_x0000_s5467" o:spid="_x0000_s5467" style="position:absolute;left:430;top:817;height:8;width:7;" fillcolor="#000000" filled="t" stroked="t" coordsize="138,138" path="m138,69l0,138hdc22,95,22,44,0,0hal138,69xe">
              <v:path arrowok="t"/>
              <v:fill on="t" color2="#FFFFFF" focussize="0,0"/>
              <v:stroke weight="0pt" color="#000000"/>
              <v:imagedata o:title=""/>
              <o:lock v:ext="edit" aspectratio="f"/>
            </v:shape>
            <v:shape id="_x0000_s5468" o:spid="_x0000_s5468" style="position:absolute;left:388;top:670;height:25;width:119;" filled="f" stroked="t" coordsize="119,25" path="m0,0l63,0,63,25,119,25e">
              <v:path arrowok="t"/>
              <v:fill on="f" focussize="0,0"/>
              <v:stroke color="#000000" endcap="round"/>
              <v:imagedata o:title=""/>
              <o:lock v:ext="edit" aspectratio="f"/>
            </v:shape>
            <v:shape id="_x0000_s5469" o:spid="_x0000_s5469" style="position:absolute;left:502;top:691;height:8;width:7;" fillcolor="#000000" filled="t" stroked="t" coordsize="138,138" path="m138,69l0,138hdc22,94,22,43,0,0hal138,69xe">
              <v:path arrowok="t"/>
              <v:fill on="t" color2="#FFFFFF" focussize="0,0"/>
              <v:stroke weight="0pt" color="#000000"/>
              <v:imagedata o:title=""/>
              <o:lock v:ext="edit" aspectratio="f"/>
            </v:shape>
            <v:shape id="_x0000_s5470" o:spid="_x0000_s5470" style="position:absolute;left:159;top:735;height:23;width:109;" filled="f" stroked="t" coordsize="109,23" path="m109,0l0,0,0,23e">
              <v:path arrowok="t"/>
              <v:fill on="f" focussize="0,0"/>
              <v:stroke color="#000000" endcap="round"/>
              <v:imagedata o:title=""/>
              <o:lock v:ext="edit" aspectratio="f"/>
            </v:shape>
            <v:shape id="_x0000_s5471" o:spid="_x0000_s5471" style="position:absolute;left:156;top:756;height:8;width:7;" fillcolor="#000000" filled="t" stroked="t" coordsize="138,138" path="m69,138l0,0hdc44,22,95,22,138,0hal69,138xe">
              <v:path arrowok="t"/>
              <v:fill on="t" color2="#FFFFFF" focussize="0,0"/>
              <v:stroke weight="0pt" color="#000000"/>
              <v:imagedata o:title=""/>
              <o:lock v:ext="edit" aspectratio="f"/>
            </v:shape>
            <v:shape id="_x0000_s5472" o:spid="_x0000_s5472" style="position:absolute;left:159;top:806;height:15;width:104;" filled="f" stroked="t" coordsize="104,15" path="m0,0l0,15,104,15e">
              <v:path arrowok="t"/>
              <v:fill on="f" focussize="0,0"/>
              <v:stroke color="#000000" endcap="round"/>
              <v:imagedata o:title=""/>
              <o:lock v:ext="edit" aspectratio="f"/>
            </v:shape>
            <v:shape id="_x0000_s5473" o:spid="_x0000_s5473" style="position:absolute;left:261;top:817;height:8;width:7;" fillcolor="#000000" filled="t" stroked="t" coordsize="139,138" path="m139,69l0,138hdc22,95,22,44,0,0hal0,0,139,69xe">
              <v:path arrowok="t"/>
              <v:fill on="t" color2="#FFFFFF" focussize="0,0"/>
              <v:stroke weight="0pt" color="#000000"/>
              <v:imagedata o:title=""/>
              <o:lock v:ext="edit" aspectratio="f"/>
            </v:shape>
            <v:shape id="_x0000_s5474" o:spid="_x0000_s5474" style="position:absolute;left:62;top:635;height:251;width:201;" filled="f" stroked="t" coordsize="201,251" path="m0,0l0,251,201,251e">
              <v:path arrowok="t"/>
              <v:fill on="f" focussize="0,0"/>
              <v:stroke color="#000000" endcap="round"/>
              <v:imagedata o:title=""/>
              <o:lock v:ext="edit" aspectratio="f"/>
            </v:shape>
            <v:shape id="_x0000_s5475" o:spid="_x0000_s5475" style="position:absolute;left:261;top:882;height:8;width:7;" fillcolor="#000000" filled="t" stroked="t" coordsize="139,138" path="m139,69l0,138hdc22,94,22,43,0,0hal0,0,139,69xe">
              <v:path arrowok="t"/>
              <v:fill on="t" color2="#FFFFFF" focussize="0,0"/>
              <v:stroke weight="0pt" color="#000000"/>
              <v:imagedata o:title=""/>
              <o:lock v:ext="edit" aspectratio="f"/>
            </v:shape>
            <v:shape id="_x0000_s5476" o:spid="_x0000_s5476" style="position:absolute;left:67;top:635;height:58;width:121;" filled="f" stroked="t" coordsize="121,58" path="m121,0l121,58,0,58e">
              <v:path arrowok="t"/>
              <v:fill on="f" focussize="0,0"/>
              <v:stroke color="#000000" endcap="round"/>
              <v:imagedata o:title=""/>
              <o:lock v:ext="edit" aspectratio="f"/>
            </v:shape>
            <v:shape id="_x0000_s5477" o:spid="_x0000_s5477" style="position:absolute;left:62;top:689;height:8;width:7;" fillcolor="#000000" filled="t" stroked="t" coordsize="138,138" path="m0,69l138,0hdc116,43,116,94,138,138hal138,138,0,69xe">
              <v:path arrowok="t"/>
              <v:fill on="t" color2="#FFFFFF" focussize="0,0"/>
              <v:stroke weight="0pt" color="#000000"/>
              <v:imagedata o:title=""/>
              <o:lock v:ext="edit" aspectratio="f"/>
            </v:shape>
            <v:line id="_x0000_s5478" o:spid="_x0000_s5478" o:spt="20" style="position:absolute;left:334;top:597;flip:x;height:0;width:185;" filled="f" stroked="t" coordsize="21600,21600">
              <v:path arrowok="t"/>
              <v:fill on="f" focussize="0,0"/>
              <v:stroke color="#000000" endcap="round"/>
              <v:imagedata o:title=""/>
              <o:lock v:ext="edit" aspectratio="f"/>
            </v:line>
            <v:shape id="_x0000_s5479" o:spid="_x0000_s5479" style="position:absolute;left:328;top:593;height:7;width:7;" fillcolor="#000000" filled="t" stroked="t" coordsize="138,138" path="m0,69l138,0hdc117,43,116,94,138,138hal0,69xe">
              <v:path arrowok="t"/>
              <v:fill on="t" color2="#FFFFFF" focussize="0,0"/>
              <v:stroke weight="0pt" color="#000000"/>
              <v:imagedata o:title=""/>
              <o:lock v:ext="edit" aspectratio="f"/>
            </v:shape>
            <v:rect id="_x0000_s5480" o:spid="_x0000_s5480" o:spt="1" style="position:absolute;left:189;top:182;height:21;width:91;mso-wrap-style:none;" filled="f" stroked="f" coordsize="21600,21600">
              <v:path/>
              <v:fill on="f" focussize="0,0"/>
              <v:stroke on="f"/>
              <v:imagedata o:title=""/>
              <o:lock v:ext="edit" aspectratio="f"/>
              <v:textbox inset="0mm,0mm,0mm,0mm" style="mso-fit-shape-to-text:t;">
                <w:txbxContent>
                  <w:p>
                    <w:r>
                      <w:rPr>
                        <w:rFonts w:hint="eastAsia"/>
                        <w:sz w:val="24"/>
                      </w:rPr>
                      <w:t>简易程序</w:t>
                    </w:r>
                  </w:p>
                </w:txbxContent>
              </v:textbox>
            </v:rect>
            <v:rect id="_x0000_s5481" o:spid="_x0000_s5481" o:spt="1" style="position:absolute;left:354;top:229;height:21;width:91;mso-wrap-style:none;" filled="f" stroked="f" coordsize="21600,21600">
              <v:path/>
              <v:fill on="f" focussize="0,0"/>
              <v:stroke on="f"/>
              <v:imagedata o:title=""/>
              <o:lock v:ext="edit" aspectratio="f"/>
              <v:textbox inset="0mm,0mm,0mm,0mm" style="mso-fit-shape-to-text:t;">
                <w:txbxContent>
                  <w:p>
                    <w:r>
                      <w:rPr>
                        <w:rFonts w:hint="eastAsia"/>
                        <w:sz w:val="24"/>
                      </w:rPr>
                      <w:t>一般程序</w:t>
                    </w:r>
                  </w:p>
                </w:txbxContent>
              </v:textbox>
            </v:rect>
            <v:rect id="_x0000_s5482" o:spid="_x0000_s5482" o:spt="1" style="position:absolute;left:98;top:283;height:21;width:91;mso-wrap-style:none;" filled="f" stroked="f" coordsize="21600,21600">
              <v:path/>
              <v:fill on="f" focussize="0,0"/>
              <v:stroke on="f"/>
              <v:imagedata o:title=""/>
              <o:lock v:ext="edit" aspectratio="f"/>
              <v:textbox inset="0mm,0mm,0mm,0mm" style="mso-fit-shape-to-text:t;">
                <w:txbxContent>
                  <w:p>
                    <w:r>
                      <w:rPr>
                        <w:rFonts w:hint="eastAsia"/>
                        <w:sz w:val="24"/>
                      </w:rPr>
                      <w:t>申辩理由</w:t>
                    </w:r>
                  </w:p>
                </w:txbxContent>
              </v:textbox>
            </v:rect>
            <v:rect id="_x0000_s5483" o:spid="_x0000_s5483" o:spt="1" style="position:absolute;left:102;top:296;height:21;width:69;mso-wrap-style:none;" filled="f" stroked="f" coordsize="21600,21600">
              <v:path/>
              <v:fill on="f" focussize="0,0"/>
              <v:stroke on="f"/>
              <v:imagedata o:title=""/>
              <o:lock v:ext="edit" aspectratio="f"/>
              <v:textbox inset="0mm,0mm,0mm,0mm" style="mso-fit-shape-to-text:t;">
                <w:txbxContent>
                  <w:p>
                    <w:r>
                      <w:rPr>
                        <w:rFonts w:hint="eastAsia"/>
                        <w:sz w:val="24"/>
                      </w:rPr>
                      <w:t>成立的</w:t>
                    </w:r>
                  </w:p>
                </w:txbxContent>
              </v:textbox>
            </v:rect>
            <v:rect id="_x0000_s5484" o:spid="_x0000_s5484" o:spt="1" style="position:absolute;left:111;top:377;height:21;width:114;mso-wrap-style:none;" filled="f" stroked="f" coordsize="21600,21600">
              <v:path/>
              <v:fill on="f" focussize="0,0"/>
              <v:stroke on="f"/>
              <v:imagedata o:title=""/>
              <o:lock v:ext="edit" aspectratio="f"/>
              <v:textbox inset="0mm,0mm,0mm,0mm" style="mso-fit-shape-to-text:t;">
                <w:txbxContent>
                  <w:p>
                    <w:r>
                      <w:rPr>
                        <w:rFonts w:hint="eastAsia"/>
                        <w:sz w:val="24"/>
                      </w:rPr>
                      <w:t>提出复议或</w:t>
                    </w:r>
                  </w:p>
                </w:txbxContent>
              </v:textbox>
            </v:rect>
            <v:rect id="_x0000_s5485" o:spid="_x0000_s5485" o:spt="1" style="position:absolute;left:111;top:389;height:21;width:114;mso-wrap-style:none;" filled="f" stroked="f" coordsize="21600,21600">
              <v:path/>
              <v:fill on="f" focussize="0,0"/>
              <v:stroke on="f"/>
              <v:imagedata o:title=""/>
              <o:lock v:ext="edit" aspectratio="f"/>
              <v:textbox inset="0mm,0mm,0mm,0mm" style="mso-fit-shape-to-text:t;">
                <w:txbxContent>
                  <w:p>
                    <w:r>
                      <w:rPr>
                        <w:rFonts w:hint="eastAsia"/>
                        <w:sz w:val="24"/>
                      </w:rPr>
                      <w:t>诉讼请求的</w:t>
                    </w:r>
                  </w:p>
                </w:txbxContent>
              </v:textbox>
            </v:rect>
            <v:rect id="_x0000_s5486" o:spid="_x0000_s5486" o:spt="1" style="position:absolute;left:433;top:516;height:23;width:75;" filled="f" stroked="t" coordsize="21600,21600">
              <v:path/>
              <v:fill on="f" focussize="0,0"/>
              <v:stroke color="#000000" joinstyle="round" endcap="round"/>
              <v:imagedata o:title=""/>
              <o:lock v:ext="edit" aspectratio="f"/>
            </v:rect>
            <v:rect id="_x0000_s5487" o:spid="_x0000_s5487" o:spt="1" style="position:absolute;left:448;top:521;height:21;width:91;mso-wrap-style:none;" filled="f" stroked="f" coordsize="21600,21600">
              <v:path/>
              <v:fill on="f" focussize="0,0"/>
              <v:stroke on="f"/>
              <v:imagedata o:title=""/>
              <o:lock v:ext="edit" aspectratio="f"/>
              <v:textbox inset="0mm,0mm,0mm,0mm" style="mso-fit-shape-to-text:t;">
                <w:txbxContent>
                  <w:p>
                    <w:r>
                      <w:rPr>
                        <w:rFonts w:hint="eastAsia"/>
                        <w:sz w:val="24"/>
                      </w:rPr>
                      <w:t>申请听证</w:t>
                    </w:r>
                  </w:p>
                </w:txbxContent>
              </v:textbox>
            </v:rect>
            <v:rect id="_x0000_s5488" o:spid="_x0000_s5488" o:spt="1" style="position:absolute;left:433;top:556;height:18;width:75;" filled="f" stroked="t" coordsize="21600,21600">
              <v:path/>
              <v:fill on="f" focussize="0,0"/>
              <v:stroke color="#000000" joinstyle="round" endcap="round"/>
              <v:imagedata o:title=""/>
              <o:lock v:ext="edit" aspectratio="f"/>
            </v:rect>
            <v:rect id="_x0000_s5489" o:spid="_x0000_s5489" o:spt="1" style="position:absolute;left:448;top:558;height:21;width:91;mso-wrap-style:none;" filled="f" stroked="f" coordsize="21600,21600">
              <v:path/>
              <v:fill on="f" focussize="0,0"/>
              <v:stroke on="f"/>
              <v:imagedata o:title=""/>
              <o:lock v:ext="edit" aspectratio="f"/>
              <v:textbox inset="0mm,0mm,0mm,0mm" style="mso-fit-shape-to-text:t;">
                <w:txbxContent>
                  <w:p>
                    <w:r>
                      <w:rPr>
                        <w:rFonts w:hint="eastAsia"/>
                        <w:sz w:val="24"/>
                      </w:rPr>
                      <w:t>组织听证</w:t>
                    </w:r>
                  </w:p>
                </w:txbxContent>
              </v:textbox>
            </v:rect>
            <v:line id="_x0000_s5490" o:spid="_x0000_s5490" o:spt="20" style="position:absolute;left:470;top:487;height:23;width:0;" filled="f" stroked="t" coordsize="21600,21600">
              <v:path arrowok="t"/>
              <v:fill on="f" focussize="0,0"/>
              <v:stroke color="#000000" endcap="round"/>
              <v:imagedata o:title=""/>
              <o:lock v:ext="edit" aspectratio="f"/>
            </v:line>
            <v:shape id="_x0000_s5491" o:spid="_x0000_s5491" style="position:absolute;left:467;top:508;height:8;width:7;" fillcolor="#000000" filled="t" stroked="t" coordsize="138,138" path="m69,138l0,0hdc44,21,95,21,138,0hal69,138xe">
              <v:path arrowok="t"/>
              <v:fill on="t" color2="#FFFFFF" focussize="0,0"/>
              <v:stroke weight="0pt" color="#000000"/>
              <v:imagedata o:title=""/>
              <o:lock v:ext="edit" aspectratio="f"/>
            </v:shape>
            <v:line id="_x0000_s5492" o:spid="_x0000_s5492" o:spt="20" style="position:absolute;left:513;top:528;flip:x;height:0;width:6;" filled="f" stroked="t" coordsize="21600,21600">
              <v:path arrowok="t"/>
              <v:fill on="f" focussize="0,0"/>
              <v:stroke color="#000000" endcap="round"/>
              <v:imagedata o:title=""/>
              <o:lock v:ext="edit" aspectratio="f"/>
            </v:line>
            <v:shape id="_x0000_s5493" o:spid="_x0000_s5493" style="position:absolute;left:508;top:524;height:7;width:7;" fillcolor="#000000" filled="t" stroked="t" coordsize="139,138" path="m0,69l139,0hdc117,43,117,95,139,138hal0,69xe">
              <v:path arrowok="t"/>
              <v:fill on="t" color2="#FFFFFF" focussize="0,0"/>
              <v:stroke weight="0pt" color="#000000"/>
              <v:imagedata o:title=""/>
              <o:lock v:ext="edit" aspectratio="f"/>
            </v:shape>
            <v:line id="_x0000_s5494" o:spid="_x0000_s5494" o:spt="20" style="position:absolute;left:470;top:539;height:11;width:0;" filled="f" stroked="t" coordsize="21600,21600">
              <v:path arrowok="t"/>
              <v:fill on="f" focussize="0,0"/>
              <v:stroke color="#000000" endcap="round"/>
              <v:imagedata o:title=""/>
              <o:lock v:ext="edit" aspectratio="f"/>
            </v:line>
            <v:shape id="_x0000_s5495" o:spid="_x0000_s5495" style="position:absolute;left:467;top:548;height:8;width:7;" fillcolor="#000000" filled="t" stroked="t" coordsize="138,138" path="m69,138l0,0hdc44,21,95,21,138,0hal69,138xe">
              <v:path arrowok="t"/>
              <v:fill on="t" color2="#FFFFFF" focussize="0,0"/>
              <v:stroke weight="0pt" color="#000000"/>
              <v:imagedata o:title=""/>
              <o:lock v:ext="edit" aspectratio="f"/>
            </v:shape>
            <v:shape id="_x0000_s5496" o:spid="_x0000_s5496" style="position:absolute;left:508;top:565;height:10;width:53;" filled="f" stroked="t" coordsize="53,10" path="m0,0l53,0,53,10e">
              <v:path arrowok="t"/>
              <v:fill on="f" focussize="0,0"/>
              <v:stroke color="#000000" endcap="round"/>
              <v:imagedata o:title=""/>
              <o:lock v:ext="edit" aspectratio="f"/>
            </v:shape>
            <v:shape id="_x0000_s5497" o:spid="_x0000_s5497" style="position:absolute;left:557;top:573;height:8;width:7;" fillcolor="#000000" filled="t" stroked="t" coordsize="138,138" path="m69,138l0,0hdc43,21,94,21,138,0hal69,138xe">
              <v:path arrowok="t"/>
              <v:fill on="t" color2="#FFFFFF" focussize="0,0"/>
              <v:stroke weight="0pt" color="#000000"/>
              <v:imagedata o:title=""/>
              <o:lock v:ext="edit" aspectratio="f"/>
            </v:shape>
          </v:group>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r>
        <w:rPr>
          <w:lang w:bidi="bo-CN"/>
        </w:rPr>
        <w:pict>
          <v:group id="_x0000_s5500" o:spid="_x0000_s5500" o:spt="203" style="position:absolute;left:0pt;margin-left:-33.45pt;margin-top:9.2pt;height:691.5pt;width:496.4pt;z-index:251118592;mso-width-relative:page;mso-height-relative:page;" coordorigin="1740,1764" coordsize="14986,13830" editas="canvas">
            <o:lock v:ext="edit" aspectratio="f"/>
            <v:shape id="_x0000_s5501" o:spid="_x0000_s5501" o:spt="75" type="#_x0000_t75" style="position:absolute;left:1740;top:1764;height:13830;width:14986;" filled="f" stroked="f" coordsize="21600,21600">
              <v:path/>
              <v:fill on="f" focussize="0,0"/>
              <v:stroke on="f"/>
              <v:imagedata o:title=""/>
              <o:lock v:ext="edit" text="t" aspectratio="t"/>
            </v:shape>
            <v:rect id="_x0000_s5503" o:spid="_x0000_s5503" o:spt="1" style="position:absolute;left:2798;top:2198;height:315;width:270;mso-wrap-style:none;" filled="f" stroked="f" coordsize="21600,21600">
              <v:path/>
              <v:fill on="f" focussize="0,0"/>
              <v:stroke on="f"/>
              <v:imagedata o:title=""/>
              <o:lock v:ext="edit" aspectratio="f"/>
              <v:textbox inset="0mm,0mm,0mm,0mm" style="mso-fit-shape-to-text:t;">
                <w:txbxContent>
                  <w:p/>
                </w:txbxContent>
              </v:textbox>
            </v:rect>
            <v:rect id="_x0000_s5504" o:spid="_x0000_s5504" o:spt="1" style="position:absolute;left:2662;top:2048;height:624;width:11745;" filled="f" stroked="f" coordsize="21600,21600">
              <v:path/>
              <v:fill on="f" focussize="0,0"/>
              <v:stroke on="f"/>
              <v:imagedata o:title=""/>
              <o:lock v:ext="edit" aspectratio="f"/>
              <v:textbox inset="0mm,0mm,0mm,0mm" style="mso-fit-shape-to-text:t;">
                <w:txbxContent>
                  <w:p>
                    <w:pPr>
                      <w:ind w:firstLine="31680" w:firstLineChars="450"/>
                      <w:rPr>
                        <w:b/>
                        <w:bCs/>
                        <w:sz w:val="36"/>
                        <w:szCs w:val="36"/>
                      </w:rPr>
                    </w:pPr>
                    <w:r>
                      <w:rPr>
                        <w:rFonts w:hint="eastAsia"/>
                        <w:b/>
                        <w:bCs/>
                        <w:sz w:val="36"/>
                        <w:szCs w:val="36"/>
                        <w:lang w:eastAsia="zh-CN"/>
                      </w:rPr>
                      <w:t>双湖县</w:t>
                    </w:r>
                    <w:r>
                      <w:rPr>
                        <w:rFonts w:hint="eastAsia"/>
                        <w:b/>
                        <w:bCs/>
                        <w:sz w:val="36"/>
                        <w:szCs w:val="36"/>
                      </w:rPr>
                      <w:t>交通运输局行政处罚流程图</w:t>
                    </w:r>
                  </w:p>
                </w:txbxContent>
              </v:textbox>
            </v:rect>
            <v:rect id="_x0000_s5505" o:spid="_x0000_s5505" o:spt="1" style="position:absolute;left:1957;top:2888;height:630;width:1455;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职权名称</w:t>
                    </w:r>
                  </w:p>
                </w:txbxContent>
              </v:textbox>
            </v:rect>
            <v:rect id="_x0000_s5506" o:spid="_x0000_s5506" o:spt="1" style="position:absolute;left:3323;top:2888;height:630;width:359;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w:t>
                    </w:r>
                  </w:p>
                </w:txbxContent>
              </v:textbox>
            </v:rect>
            <v:rect id="_x0000_s5507" o:spid="_x0000_s5507" o:spt="1" style="position:absolute;left:3683;top:2888;height:1245;width:12541;mso-wrap-style:none;" filled="f" stroked="f" coordsize="21600,21600">
              <v:path/>
              <v:fill on="f" focussize="0,0"/>
              <v:stroke on="f"/>
              <v:imagedata o:title=""/>
              <o:lock v:ext="edit" aspectratio="f"/>
              <v:textbox inset="0mm,0mm,0mm,0mm" style="mso-fit-shape-to-text:t;">
                <w:txbxContent>
                  <w:p>
                    <w:pPr>
                      <w:jc w:val="right"/>
                      <w:rPr>
                        <w:sz w:val="24"/>
                      </w:rPr>
                    </w:pPr>
                    <w:r>
                      <w:rPr>
                        <w:rFonts w:hint="eastAsia"/>
                        <w:sz w:val="24"/>
                      </w:rPr>
                      <w:t>序号：</w:t>
                    </w:r>
                    <w:r>
                      <w:rPr>
                        <w:sz w:val="24"/>
                      </w:rPr>
                      <w:t>138</w:t>
                    </w:r>
                  </w:p>
                  <w:p>
                    <w:pPr>
                      <w:rPr>
                        <w:sz w:val="24"/>
                      </w:rPr>
                    </w:pPr>
                    <w:r>
                      <w:rPr>
                        <w:rFonts w:hint="eastAsia"/>
                        <w:sz w:val="24"/>
                      </w:rPr>
                      <w:t>对</w:t>
                    </w:r>
                    <w:r>
                      <w:rPr>
                        <w:sz w:val="24"/>
                      </w:rPr>
                      <w:t>1</w:t>
                    </w:r>
                    <w:r>
                      <w:rPr>
                        <w:rFonts w:hint="eastAsia"/>
                        <w:sz w:val="24"/>
                      </w:rPr>
                      <w:t>年内违法超限运输超过</w:t>
                    </w:r>
                    <w:r>
                      <w:rPr>
                        <w:sz w:val="24"/>
                      </w:rPr>
                      <w:t>3</w:t>
                    </w:r>
                    <w:r>
                      <w:rPr>
                        <w:rFonts w:hint="eastAsia"/>
                        <w:sz w:val="24"/>
                      </w:rPr>
                      <w:t>次的货运车辆、驾驶人以及</w:t>
                    </w:r>
                    <w:r>
                      <w:rPr>
                        <w:sz w:val="24"/>
                      </w:rPr>
                      <w:t>1</w:t>
                    </w:r>
                    <w:r>
                      <w:rPr>
                        <w:rFonts w:hint="eastAsia"/>
                        <w:sz w:val="24"/>
                      </w:rPr>
                      <w:t>年内违法超限运输的货运车辆超过本单位货运车辆总数</w:t>
                    </w:r>
                    <w:r>
                      <w:rPr>
                        <w:sz w:val="24"/>
                      </w:rPr>
                      <w:t>10%</w:t>
                    </w:r>
                    <w:r>
                      <w:rPr>
                        <w:rFonts w:hint="eastAsia"/>
                        <w:sz w:val="24"/>
                      </w:rPr>
                      <w:t>的道路运输</w:t>
                    </w:r>
                  </w:p>
                  <w:p>
                    <w:r>
                      <w:rPr>
                        <w:rFonts w:hint="eastAsia"/>
                        <w:sz w:val="24"/>
                      </w:rPr>
                      <w:t>企业的处罚</w:t>
                    </w:r>
                    <w:r>
                      <w:rPr>
                        <w:sz w:val="24"/>
                      </w:rPr>
                      <w:t xml:space="preserve">   </w:t>
                    </w:r>
                  </w:p>
                </w:txbxContent>
              </v:textbox>
            </v:rect>
            <v:rect id="_x0000_s5508" o:spid="_x0000_s5508" o:spt="1" style="position:absolute;left:1957;top:3323;height:315;width:270;mso-wrap-style:none;" filled="f" stroked="f" coordsize="21600,21600">
              <v:path/>
              <v:fill on="f" focussize="0,0"/>
              <v:stroke on="f"/>
              <v:imagedata o:title=""/>
              <o:lock v:ext="edit" aspectratio="f"/>
              <v:textbox inset="0mm,0mm,0mm,0mm" style="mso-fit-shape-to-text:t;">
                <w:txbxContent>
                  <w:p/>
                </w:txbxContent>
              </v:textbox>
            </v:rect>
            <v:rect id="_x0000_s5509" o:spid="_x0000_s5509" o:spt="1" style="position:absolute;left:2048;top:4223;height:315;width:270;mso-wrap-style:none;" filled="f" stroked="f" coordsize="21600,21600">
              <v:path/>
              <v:fill on="f" focussize="0,0"/>
              <v:stroke on="f"/>
              <v:imagedata o:title=""/>
              <o:lock v:ext="edit" aspectratio="f"/>
              <v:textbox inset="0mm,0mm,0mm,0mm" style="mso-fit-shape-to-text:t;">
                <w:txbxContent>
                  <w:p/>
                </w:txbxContent>
              </v:textbox>
            </v:rect>
            <v:rect id="_x0000_s5510" o:spid="_x0000_s5510" o:spt="1" style="position:absolute;left:2588;top:4223;height:315;width:270;mso-wrap-style:none;" filled="f" stroked="f" coordsize="21600,21600">
              <v:path/>
              <v:fill on="f" focussize="0,0"/>
              <v:stroke on="f"/>
              <v:imagedata o:title=""/>
              <o:lock v:ext="edit" aspectratio="f"/>
              <v:textbox inset="0mm,0mm,0mm,0mm" style="mso-fit-shape-to-text:t;">
                <w:txbxContent>
                  <w:p/>
                </w:txbxContent>
              </v:textbox>
            </v:rect>
            <v:rect id="_x0000_s5511" o:spid="_x0000_s5511" o:spt="1" style="position:absolute;left:2859;top:4223;height:315;width:270;mso-wrap-style:none;" filled="f" stroked="f" coordsize="21600,21600">
              <v:path/>
              <v:fill on="f" focussize="0,0"/>
              <v:stroke on="f"/>
              <v:imagedata o:title=""/>
              <o:lock v:ext="edit" aspectratio="f"/>
              <v:textbox inset="0mm,0mm,0mm,0mm" style="mso-fit-shape-to-text:t;">
                <w:txbxContent>
                  <w:p>
                    <w:pPr>
                      <w:rPr>
                        <w:rFonts w:ascii="宋体"/>
                      </w:rPr>
                    </w:pPr>
                  </w:p>
                </w:txbxContent>
              </v:textbox>
            </v:rect>
            <v:rect id="_x0000_s5512" o:spid="_x0000_s5512" o:spt="1" style="position:absolute;left:5633;top:4748;height:315;width:270;mso-wrap-style:none;" filled="f" stroked="f" coordsize="21600,21600">
              <v:path/>
              <v:fill on="f" focussize="0,0"/>
              <v:stroke on="f"/>
              <v:imagedata o:title=""/>
              <o:lock v:ext="edit" aspectratio="f"/>
              <v:textbox inset="0mm,0mm,0mm,0mm" style="mso-fit-shape-to-text:t;">
                <w:txbxContent>
                  <w:p/>
                </w:txbxContent>
              </v:textbox>
            </v:rect>
            <v:shape id="_x0000_s5513" o:spid="_x0000_s5513" style="position:absolute;left:5573;top:4628;height:525;width:1771;" filled="f" stroked="t" coordsize="2197,623" path="m312,623l1885,623hdc2057,623,2197,483,2197,311c2197,139,2057,0,1885,0c1885,0,1885,0,1885,0hal312,0hdc140,0,0,139,0,311c0,483,140,623,312,623haxe">
              <v:path arrowok="t"/>
              <v:fill on="f" focussize="0,0"/>
              <v:stroke weight="1.5pt" color="#FFFFFF" endcap="round"/>
              <v:imagedata o:title=""/>
              <o:lock v:ext="edit" aspectratio="f"/>
            </v:shape>
            <v:shape id="_x0000_s5514" o:spid="_x0000_s5514" style="position:absolute;left:5423;top:4478;height:525;width:1771;" filled="f" stroked="t" coordsize="2196,624" path="m311,624l1885,624hdc2057,624,2196,484,2196,312c2196,140,2057,0,1885,0c1885,0,1885,0,1885,0hal1885,0,311,0hdc139,0,0,140,0,312c0,484,139,624,311,624haxe">
              <v:path arrowok="t"/>
              <v:fill on="f" focussize="0,0"/>
              <v:stroke weight="1.5pt" color="#000000" endcap="round"/>
              <v:imagedata o:title=""/>
              <o:lock v:ext="edit" aspectratio="f"/>
            </v:shape>
            <v:rect id="_x0000_s5515" o:spid="_x0000_s5515" o:spt="1" style="position:absolute;left:5483;top:4583;height:315;width:2175;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5516" o:spid="_x0000_s5516" o:spt="1" style="position:absolute;left:5423;top:5453;height:525;width:1771;" filled="f" stroked="t" coordsize="21600,21600">
              <v:path/>
              <v:fill on="f" focussize="0,0"/>
              <v:stroke weight="1.5pt" color="#000000" joinstyle="round" endcap="round"/>
              <v:imagedata o:title=""/>
              <o:lock v:ext="edit" aspectratio="f"/>
            </v:rect>
            <v:rect id="_x0000_s5517" o:spid="_x0000_s5517" o:spt="1" style="position:absolute;left:5618;top:5573;height:315;width:359;mso-wrap-style:none;" filled="f" stroked="f" coordsize="21600,21600">
              <v:path/>
              <v:fill on="f" focussize="0,0"/>
              <v:stroke on="f"/>
              <v:imagedata o:title=""/>
              <o:lock v:ext="edit" aspectratio="f"/>
              <v:textbox inset="0mm,0mm,0mm,0mm" style="mso-fit-shape-to-text:t;">
                <w:txbxContent>
                  <w:p>
                    <w:r>
                      <w:rPr>
                        <w:rFonts w:hint="eastAsia"/>
                        <w:sz w:val="24"/>
                      </w:rPr>
                      <w:t>立</w:t>
                    </w:r>
                  </w:p>
                </w:txbxContent>
              </v:textbox>
            </v:rect>
            <v:rect id="_x0000_s5518" o:spid="_x0000_s5518" o:spt="1" style="position:absolute;left:5903;top:5573;height:315;width:359;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519" o:spid="_x0000_s5519" o:spt="1" style="position:absolute;left:6173;top:5573;height:315;width:359;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5520" o:spid="_x0000_s5520" o:spt="1" style="position:absolute;left:6444;top:5573;height:315;width:359;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521" o:spid="_x0000_s5521" o:spt="1" style="position:absolute;left:6727;top:5573;height:315;width:359;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rect id="_x0000_s5522" o:spid="_x0000_s5522" o:spt="1" style="position:absolute;left:5423;top:6458;height:645;width:1771;" filled="f" stroked="t" coordsize="21600,21600">
              <v:path/>
              <v:fill on="f" focussize="0,0"/>
              <v:stroke weight="1.5pt" color="#000000" joinstyle="round" endcap="round"/>
              <v:imagedata o:title=""/>
              <o:lock v:ext="edit" aspectratio="f"/>
            </v:rect>
            <v:rect id="_x0000_s5523" o:spid="_x0000_s5523" o:spt="1" style="position:absolute;left:5754;top:6473;height:315;width:1455;mso-wrap-style:none;" filled="f" stroked="f" coordsize="21600,21600">
              <v:path/>
              <v:fill on="f" focussize="0,0"/>
              <v:stroke on="f"/>
              <v:imagedata o:title=""/>
              <o:lock v:ext="edit" aspectratio="f"/>
              <v:textbox inset="0mm,0mm,0mm,0mm" style="mso-fit-shape-to-text:t;">
                <w:txbxContent>
                  <w:p>
                    <w:r>
                      <w:rPr>
                        <w:rFonts w:hint="eastAsia"/>
                        <w:sz w:val="24"/>
                      </w:rPr>
                      <w:t>调查取证</w:t>
                    </w:r>
                  </w:p>
                </w:txbxContent>
              </v:textbox>
            </v:rect>
            <v:rect id="_x0000_s5524" o:spid="_x0000_s5524" o:spt="1" style="position:absolute;left:5648;top:6833;height:315;width:359;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525" o:spid="_x0000_s5525" o:spt="1" style="position:absolute;left:5888;top:6833;height:315;width:180;mso-wrap-style:none;" filled="f" stroked="f" coordsize="21600,21600">
              <v:path/>
              <v:fill on="f" focussize="0,0"/>
              <v:stroke on="f"/>
              <v:imagedata o:title=""/>
              <o:lock v:ext="edit" aspectratio="f"/>
              <v:textbox inset="0mm,0mm,0mm,0mm" style="mso-fit-shape-to-text:t;">
                <w:txbxContent>
                  <w:p>
                    <w:r>
                      <w:rPr>
                        <w:sz w:val="24"/>
                      </w:rPr>
                      <w:t>2</w:t>
                    </w:r>
                  </w:p>
                </w:txbxContent>
              </v:textbox>
            </v:rect>
            <v:rect id="_x0000_s5526" o:spid="_x0000_s5526" o:spt="1" style="position:absolute;left:6007;top:6833;height:315;width:1094;mso-wrap-style:none;" filled="f" stroked="f" coordsize="21600,21600">
              <v:path/>
              <v:fill on="f" focussize="0,0"/>
              <v:stroke on="f"/>
              <v:imagedata o:title=""/>
              <o:lock v:ext="edit" aspectratio="f"/>
              <v:textbox inset="0mm,0mm,0mm,0mm" style="mso-fit-shape-to-text:t;">
                <w:txbxContent>
                  <w:p>
                    <w:r>
                      <w:rPr>
                        <w:rFonts w:hint="eastAsia"/>
                        <w:sz w:val="24"/>
                      </w:rPr>
                      <w:t>人以上</w:t>
                    </w:r>
                  </w:p>
                </w:txbxContent>
              </v:textbox>
            </v:rect>
            <v:rect id="_x0000_s5527" o:spid="_x0000_s5527" o:spt="1" style="position:absolute;left:6727;top:6833;height:315;width:359;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528" o:spid="_x0000_s5528" o:spt="1" style="position:absolute;left:5423;top:7448;height:540;width:1771;" filled="f" stroked="t" coordsize="21600,21600">
              <v:path/>
              <v:fill on="f" focussize="0,0"/>
              <v:stroke weight="1.5pt" color="#000000" joinstyle="round" endcap="round"/>
              <v:imagedata o:title=""/>
              <o:lock v:ext="edit" aspectratio="f"/>
            </v:rect>
            <v:rect id="_x0000_s5529" o:spid="_x0000_s5529" o:spt="1" style="position:absolute;left:5903;top:7583;height:315;width:359;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5530" o:spid="_x0000_s5530" o:spt="1" style="position:absolute;left:6444;top:7583;height:315;width:359;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5531" o:spid="_x0000_s5531" style="position:absolute;left:5408;top:8348;height:660;width:1799;" filled="f" stroked="t" coordsize="120,44" path="m0,22l60,0,120,22,60,44,0,22xe">
              <v:path arrowok="t"/>
              <v:fill on="f" focussize="0,0"/>
              <v:stroke weight="1.5pt" color="#000000" endcap="round"/>
              <v:imagedata o:title=""/>
              <o:lock v:ext="edit" aspectratio="f"/>
            </v:shape>
            <v:rect id="_x0000_s5532" o:spid="_x0000_s5532" o:spt="1" style="position:absolute;left:5618;top:8528;height:315;width:1814;mso-wrap-style:none;" filled="f" stroked="f" coordsize="21600,21600">
              <v:path/>
              <v:fill on="f" focussize="0,0"/>
              <v:stroke on="f"/>
              <v:imagedata o:title=""/>
              <o:lock v:ext="edit" aspectratio="f"/>
              <v:textbox inset="0mm,0mm,0mm,0mm" style="mso-fit-shape-to-text:t;">
                <w:txbxContent>
                  <w:p>
                    <w:r>
                      <w:rPr>
                        <w:rFonts w:hint="eastAsia"/>
                        <w:sz w:val="24"/>
                      </w:rPr>
                      <w:t>处罚前告知</w:t>
                    </w:r>
                  </w:p>
                </w:txbxContent>
              </v:textbox>
            </v:rect>
            <v:line id="_x0000_s5533" o:spid="_x0000_s5533" o:spt="20" style="position:absolute;left:6308;top:5003;height:360;width:0;" filled="f" stroked="t" coordsize="21600,21600">
              <v:path arrowok="t"/>
              <v:fill on="f" focussize="0,0"/>
              <v:stroke color="#000000" endcap="round"/>
              <v:imagedata o:title=""/>
              <o:lock v:ext="edit" aspectratio="f"/>
            </v:line>
            <v:shape id="_x0000_s5534" o:spid="_x0000_s5534" style="position:absolute;left:6247;top:5333;height:120;width:119;" fillcolor="#000000" filled="t" stroked="t" coordsize="138,138" path="m69,138l0,0hdc43,22,95,22,138,0hal69,138xe">
              <v:path arrowok="t"/>
              <v:fill on="t" color2="#FFFFFF" focussize="0,0"/>
              <v:stroke weight="0pt" color="#000000"/>
              <v:imagedata o:title=""/>
              <o:lock v:ext="edit" aspectratio="f"/>
            </v:shape>
            <v:line id="_x0000_s5535" o:spid="_x0000_s5535" o:spt="20" style="position:absolute;left:6308;top:5978;height:390;width:0;" filled="f" stroked="t" coordsize="21600,21600">
              <v:path arrowok="t"/>
              <v:fill on="f" focussize="0,0"/>
              <v:stroke color="#000000" endcap="round"/>
              <v:imagedata o:title=""/>
              <o:lock v:ext="edit" aspectratio="f"/>
            </v:line>
            <v:shape id="_x0000_s5536" o:spid="_x0000_s5536" style="position:absolute;left:6247;top:6338;height:120;width:119;" fillcolor="#000000" filled="t" stroked="t" coordsize="138,138" path="m69,138l0,0hdc43,22,95,22,138,0hal69,138xe">
              <v:path arrowok="t"/>
              <v:fill on="t" color2="#FFFFFF" focussize="0,0"/>
              <v:stroke weight="0pt" color="#000000"/>
              <v:imagedata o:title=""/>
              <o:lock v:ext="edit" aspectratio="f"/>
            </v:shape>
            <v:line id="_x0000_s5537" o:spid="_x0000_s5537" o:spt="20" style="position:absolute;left:6308;top:7103;height:255;width:0;" filled="f" stroked="t" coordsize="21600,21600">
              <v:path arrowok="t"/>
              <v:fill on="f" focussize="0,0"/>
              <v:stroke color="#000000" endcap="round"/>
              <v:imagedata o:title=""/>
              <o:lock v:ext="edit" aspectratio="f"/>
            </v:line>
            <v:shape id="_x0000_s5538" o:spid="_x0000_s5538" style="position:absolute;left:6247;top:7328;height:120;width:119;" fillcolor="#000000" filled="t" stroked="t" coordsize="138,138" path="m69,138l0,0hdc43,22,95,22,138,0hal138,0,69,138xe">
              <v:path arrowok="t"/>
              <v:fill on="t" color2="#FFFFFF" focussize="0,0"/>
              <v:stroke weight="0pt" color="#000000"/>
              <v:imagedata o:title=""/>
              <o:lock v:ext="edit" aspectratio="f"/>
            </v:shape>
            <v:line id="_x0000_s5539" o:spid="_x0000_s5539" o:spt="20" style="position:absolute;left:6308;top:7988;height:270;width:0;" filled="f" stroked="t" coordsize="21600,21600">
              <v:path arrowok="t"/>
              <v:fill on="f" focussize="0,0"/>
              <v:stroke color="#000000" endcap="round"/>
              <v:imagedata o:title=""/>
              <o:lock v:ext="edit" aspectratio="f"/>
            </v:line>
            <v:shape id="_x0000_s5540" o:spid="_x0000_s5540" style="position:absolute;left:6247;top:8228;height:120;width:119;" fillcolor="#000000" filled="t" stroked="t" coordsize="138,138" path="m69,138l0,0hdc43,21,95,21,138,0hal69,138xe">
              <v:path arrowok="t"/>
              <v:fill on="t" color2="#FFFFFF" focussize="0,0"/>
              <v:stroke weight="0pt" color="#000000"/>
              <v:imagedata o:title=""/>
              <o:lock v:ext="edit" aspectratio="f"/>
            </v:shape>
            <v:shape id="_x0000_s5541" o:spid="_x0000_s5541" style="position:absolute;left:5408;top:11393;height:705;width:1799;" filled="f" stroked="t" coordsize="120,47" path="m0,24l60,0,120,24,60,47,0,24xe">
              <v:path arrowok="t"/>
              <v:fill on="f" focussize="0,0"/>
              <v:stroke weight="1.5pt" color="#000000" endcap="round"/>
              <v:imagedata o:title=""/>
              <o:lock v:ext="edit" aspectratio="f"/>
            </v:shape>
            <v:rect id="_x0000_s5542" o:spid="_x0000_s5542" o:spt="1" style="position:absolute;left:5903;top:11603;height:315;width:359;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5543" o:spid="_x0000_s5543" o:spt="1" style="position:absolute;left:6444;top:11603;height:315;width:359;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5544" o:spid="_x0000_s5544" style="position:absolute;left:5408;top:12398;height:675;width:1799;" filled="f" stroked="t" coordsize="120,45" path="m0,22l60,0,120,22,60,45,0,22xe">
              <v:path arrowok="t"/>
              <v:fill on="f" focussize="0,0"/>
              <v:stroke weight="1.5pt" color="#000000" endcap="round"/>
              <v:imagedata o:title=""/>
              <o:lock v:ext="edit" aspectratio="f"/>
            </v:shape>
            <v:rect id="_x0000_s5545" o:spid="_x0000_s5545" o:spt="1" style="position:absolute;left:5903;top:12593;height:315;width:359;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5546" o:spid="_x0000_s5546" o:spt="1" style="position:absolute;left:6444;top:12593;height:315;width:359;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5547" o:spid="_x0000_s5547" style="position:absolute;left:5408;top:13688;height:660;width:1799;" filled="f" stroked="t" coordsize="120,44" path="m0,22l60,0,120,22,60,44,0,22xe">
              <v:path arrowok="t"/>
              <v:fill on="f" focussize="0,0"/>
              <v:stroke weight="1.5pt" color="#000000" endcap="round"/>
              <v:imagedata o:title=""/>
              <o:lock v:ext="edit" aspectratio="f"/>
            </v:shape>
            <v:rect id="_x0000_s5548" o:spid="_x0000_s5548" o:spt="1" style="position:absolute;left:5903;top:13883;height:315;width:359;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5549" o:spid="_x0000_s5549" o:spt="1" style="position:absolute;left:6444;top:13883;height:315;width:359;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shape id="_x0000_s5550" o:spid="_x0000_s5550" style="position:absolute;left:5408;top:14678;height:615;width:1799;" filled="f" stroked="t" coordsize="2231,731" path="m365,731l1865,731hdc2067,731,2231,568,2231,366c2231,164,2067,0,1865,0c1865,0,1865,0,1865,0hal1865,0,365,0hdc163,0,0,164,0,366c0,568,163,731,365,731haxe">
              <v:path arrowok="t"/>
              <v:fill on="f" focussize="0,0"/>
              <v:stroke weight="1.5pt" color="#000000" endcap="round"/>
              <v:imagedata o:title=""/>
              <o:lock v:ext="edit" aspectratio="f"/>
            </v:shape>
            <v:rect id="_x0000_s5551" o:spid="_x0000_s5551" o:spt="1" style="position:absolute;left:5903;top:14843;height:315;width:359;mso-wrap-style:none;" filled="f" stroked="f" coordsize="21600,21600">
              <v:path/>
              <v:fill on="f" focussize="0,0"/>
              <v:stroke on="f"/>
              <v:imagedata o:title=""/>
              <o:lock v:ext="edit" aspectratio="f"/>
              <v:textbox inset="0mm,0mm,0mm,0mm" style="mso-fit-shape-to-text:t;">
                <w:txbxContent>
                  <w:p>
                    <w:r>
                      <w:rPr>
                        <w:rFonts w:hint="eastAsia"/>
                        <w:sz w:val="24"/>
                      </w:rPr>
                      <w:t>结</w:t>
                    </w:r>
                  </w:p>
                </w:txbxContent>
              </v:textbox>
            </v:rect>
            <v:rect id="_x0000_s5552" o:spid="_x0000_s5552" o:spt="1" style="position:absolute;left:6444;top:14843;height:315;width:359;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line id="_x0000_s5553" o:spid="_x0000_s5553" o:spt="20" style="position:absolute;left:6308;top:9008;height:2295;width:0;" filled="f" stroked="t" coordsize="21600,21600">
              <v:path arrowok="t"/>
              <v:fill on="f" focussize="0,0"/>
              <v:stroke color="#000000" endcap="round"/>
              <v:imagedata o:title=""/>
              <o:lock v:ext="edit" aspectratio="f"/>
            </v:line>
            <v:shape id="_x0000_s5554" o:spid="_x0000_s5554" style="position:absolute;left:6247;top:11273;height:120;width:119;" fillcolor="#000000" filled="t" stroked="t" coordsize="138,138" path="m69,138l0,0hdc43,22,95,22,138,0hal69,138xe">
              <v:path arrowok="t"/>
              <v:fill on="t" color2="#FFFFFF" focussize="0,0"/>
              <v:stroke weight="0pt" color="#000000"/>
              <v:imagedata o:title=""/>
              <o:lock v:ext="edit" aspectratio="f"/>
            </v:shape>
            <v:line id="_x0000_s5555" o:spid="_x0000_s5555" o:spt="20" style="position:absolute;left:6308;top:12098;height:210;width:0;" filled="f" stroked="t" coordsize="21600,21600">
              <v:path arrowok="t"/>
              <v:fill on="f" focussize="0,0"/>
              <v:stroke color="#000000" endcap="round"/>
              <v:imagedata o:title=""/>
              <o:lock v:ext="edit" aspectratio="f"/>
            </v:line>
            <v:shape id="_x0000_s5556" o:spid="_x0000_s5556" style="position:absolute;left:6247;top:12278;height:120;width:119;" fillcolor="#000000" filled="t" stroked="t" coordsize="138,139" path="m69,139l0,0hdc43,22,95,22,138,0hal138,0,69,139xe">
              <v:path arrowok="t"/>
              <v:fill on="t" color2="#FFFFFF" focussize="0,0"/>
              <v:stroke weight="0pt" color="#000000"/>
              <v:imagedata o:title=""/>
              <o:lock v:ext="edit" aspectratio="f"/>
            </v:shape>
            <v:line id="_x0000_s5557" o:spid="_x0000_s5557" o:spt="20" style="position:absolute;left:6308;top:13073;height:525;width:0;" filled="f" stroked="t" coordsize="21600,21600">
              <v:path arrowok="t"/>
              <v:fill on="f" focussize="0,0"/>
              <v:stroke color="#000000" endcap="round"/>
              <v:imagedata o:title=""/>
              <o:lock v:ext="edit" aspectratio="f"/>
            </v:line>
            <v:shape id="_x0000_s5558" o:spid="_x0000_s5558" style="position:absolute;left:6247;top:13568;height:120;width:119;" fillcolor="#000000" filled="t" stroked="t" coordsize="138,139" path="m69,139l0,0hdc43,22,95,22,138,0hal69,139xe">
              <v:path arrowok="t"/>
              <v:fill on="t" color2="#FFFFFF" focussize="0,0"/>
              <v:stroke weight="0pt" color="#000000"/>
              <v:imagedata o:title=""/>
              <o:lock v:ext="edit" aspectratio="f"/>
            </v:shape>
            <v:line id="_x0000_s5559" o:spid="_x0000_s5559" o:spt="20" style="position:absolute;left:6308;top:14348;height:240;width:0;" filled="f" stroked="t" coordsize="21600,21600">
              <v:path arrowok="t"/>
              <v:fill on="f" focussize="0,0"/>
              <v:stroke color="#000000" endcap="round"/>
              <v:imagedata o:title=""/>
              <o:lock v:ext="edit" aspectratio="f"/>
            </v:line>
            <v:shape id="_x0000_s5560" o:spid="_x0000_s5560" style="position:absolute;left:6247;top:14558;height:120;width:119;" fillcolor="#000000" filled="t" stroked="t" coordsize="138,138" path="m69,138l0,0hdc43,22,95,22,138,0hal69,138xe">
              <v:path arrowok="t"/>
              <v:fill on="t" color2="#FFFFFF" focussize="0,0"/>
              <v:stroke weight="0pt" color="#000000"/>
              <v:imagedata o:title=""/>
              <o:lock v:ext="edit" aspectratio="f"/>
            </v:shape>
            <v:shape id="_x0000_s5561" o:spid="_x0000_s5561" style="position:absolute;left:3218;top:5108;height:720;width:1980;" filled="f" stroked="t" coordsize="132,48" path="m0,24l66,0,132,24,66,48,0,24xe">
              <v:path arrowok="t"/>
              <v:fill on="f" focussize="0,0"/>
              <v:stroke color="#000000" endcap="round"/>
              <v:imagedata o:title=""/>
              <o:lock v:ext="edit" aspectratio="f"/>
            </v:shape>
            <v:rect id="_x0000_s5562" o:spid="_x0000_s5562" o:spt="1" style="position:absolute;left:3698;top:5258;height:315;width:2175;mso-wrap-style:none;" filled="f" stroked="f" coordsize="21600,21600">
              <v:path/>
              <v:fill on="f" focussize="0,0"/>
              <v:stroke on="f"/>
              <v:imagedata o:title=""/>
              <o:lock v:ext="edit" aspectratio="f"/>
              <v:textbox inset="0mm,0mm,0mm,0mm" style="mso-fit-shape-to-text:t;">
                <w:txbxContent>
                  <w:p>
                    <w:r>
                      <w:rPr>
                        <w:rFonts w:hint="eastAsia"/>
                        <w:sz w:val="24"/>
                      </w:rPr>
                      <w:t>表明执法身份</w:t>
                    </w:r>
                  </w:p>
                </w:txbxContent>
              </v:textbox>
            </v:rect>
            <v:rect id="_x0000_s5563" o:spid="_x0000_s5563" o:spt="1" style="position:absolute;left:3698;top:5498;height:315;width:2175;mso-wrap-style:none;" filled="f" stroked="f" coordsize="21600,21600">
              <v:path/>
              <v:fill on="f" focussize="0,0"/>
              <v:stroke on="f"/>
              <v:imagedata o:title=""/>
              <o:lock v:ext="edit" aspectratio="f"/>
              <v:textbox inset="0mm,0mm,0mm,0mm" style="mso-fit-shape-to-text:t;">
                <w:txbxContent>
                  <w:p>
                    <w:r>
                      <w:rPr>
                        <w:rFonts w:hint="eastAsia"/>
                        <w:sz w:val="24"/>
                      </w:rPr>
                      <w:t>指出违法事实</w:t>
                    </w:r>
                  </w:p>
                </w:txbxContent>
              </v:textbox>
            </v:rect>
            <v:shape id="_x0000_s5564" o:spid="_x0000_s5564" style="position:absolute;left:3218;top:6068;height:960;width:1980;" filled="f" stroked="t" coordsize="132,64" path="m0,32l66,0,132,32,66,64,0,32xe">
              <v:path arrowok="t"/>
              <v:fill on="f" focussize="0,0"/>
              <v:stroke color="#000000" endcap="round"/>
              <v:imagedata o:title=""/>
              <o:lock v:ext="edit" aspectratio="f"/>
            </v:shape>
            <v:rect id="_x0000_s5565" o:spid="_x0000_s5565" o:spt="1" style="position:absolute;left:3698;top:6338;height:315;width:2175;mso-wrap-style:none;" filled="f" stroked="f" coordsize="21600,21600">
              <v:path/>
              <v:fill on="f" focussize="0,0"/>
              <v:stroke on="f"/>
              <v:imagedata o:title=""/>
              <o:lock v:ext="edit" aspectratio="f"/>
              <v:textbox inset="0mm,0mm,0mm,0mm" style="mso-fit-shape-to-text:t;">
                <w:txbxContent>
                  <w:p>
                    <w:r>
                      <w:rPr>
                        <w:rFonts w:hint="eastAsia"/>
                        <w:sz w:val="24"/>
                      </w:rPr>
                      <w:t>说明处罚理由</w:t>
                    </w:r>
                  </w:p>
                </w:txbxContent>
              </v:textbox>
            </v:rect>
            <v:rect id="_x0000_s5566" o:spid="_x0000_s5566" o:spt="1" style="position:absolute;left:3698;top:6578;height:315;width:2175;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shape id="_x0000_s5567" o:spid="_x0000_s5567" style="position:absolute;left:3218;top:7523;height:720;width:1980;" filled="f" stroked="t" coordsize="132,48" path="m0,24l66,0,132,24,66,48,0,24xe">
              <v:path arrowok="t"/>
              <v:fill on="f" focussize="0,0"/>
              <v:stroke color="#000000" endcap="round"/>
              <v:imagedata o:title=""/>
              <o:lock v:ext="edit" aspectratio="f"/>
            </v:shape>
            <v:rect id="_x0000_s5568" o:spid="_x0000_s5568" o:spt="1" style="position:absolute;left:3698;top:7673;height:315;width:2175;mso-wrap-style:none;" filled="f" stroked="f" coordsize="21600,21600">
              <v:path/>
              <v:fill on="f" focussize="0,0"/>
              <v:stroke on="f"/>
              <v:imagedata o:title=""/>
              <o:lock v:ext="edit" aspectratio="f"/>
              <v:textbox inset="0mm,0mm,0mm,0mm" style="mso-fit-shape-to-text:t;">
                <w:txbxContent>
                  <w:p>
                    <w:r>
                      <w:rPr>
                        <w:rFonts w:hint="eastAsia"/>
                        <w:sz w:val="24"/>
                      </w:rPr>
                      <w:t>制作处罚决定</w:t>
                    </w:r>
                  </w:p>
                </w:txbxContent>
              </v:textbox>
            </v:rect>
            <v:rect id="_x0000_s5569" o:spid="_x0000_s5569" o:spt="1" style="position:absolute;left:3698;top:7913;height:315;width:359;mso-wrap-style:none;" filled="f" stroked="f" coordsize="21600,21600">
              <v:path/>
              <v:fill on="f" focussize="0,0"/>
              <v:stroke on="f"/>
              <v:imagedata o:title=""/>
              <o:lock v:ext="edit" aspectratio="f"/>
              <v:textbox inset="0mm,0mm,0mm,0mm" style="mso-fit-shape-to-text:t;">
                <w:txbxContent>
                  <w:p>
                    <w:r>
                      <w:rPr>
                        <w:rFonts w:hint="eastAsia"/>
                        <w:sz w:val="24"/>
                      </w:rPr>
                      <w:t>书</w:t>
                    </w:r>
                  </w:p>
                </w:txbxContent>
              </v:textbox>
            </v:rect>
            <v:rect id="_x0000_s5570" o:spid="_x0000_s5570" o:spt="1" style="position:absolute;left:3862;top:7913;height:315;width:359;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571" o:spid="_x0000_s5571" o:spt="1" style="position:absolute;left:4043;top:7913;height:315;width:1455;mso-wrap-style:none;" filled="f" stroked="f" coordsize="21600,21600">
              <v:path/>
              <v:fill on="f" focussize="0,0"/>
              <v:stroke on="f"/>
              <v:imagedata o:title=""/>
              <o:lock v:ext="edit" aspectratio="f"/>
              <v:textbox inset="0mm,0mm,0mm,0mm" style="mso-fit-shape-to-text:t;">
                <w:txbxContent>
                  <w:p>
                    <w:r>
                      <w:rPr>
                        <w:rFonts w:hint="eastAsia"/>
                        <w:sz w:val="24"/>
                      </w:rPr>
                      <w:t>当场交付</w:t>
                    </w:r>
                  </w:p>
                </w:txbxContent>
              </v:textbox>
            </v:rect>
            <v:rect id="_x0000_s5572" o:spid="_x0000_s5572" o:spt="1" style="position:absolute;left:2993;top:8933;height:735;width:2430;" filled="f" stroked="t" coordsize="21600,21600">
              <v:path/>
              <v:fill on="f" focussize="0,0"/>
              <v:stroke color="#000000" joinstyle="round" endcap="round"/>
              <v:imagedata o:title=""/>
              <o:lock v:ext="edit" aspectratio="f"/>
            </v:rect>
            <v:rect id="_x0000_s5573" o:spid="_x0000_s5573" o:spt="1" style="position:absolute;left:3099;top:8978;height:315;width:1814;mso-wrap-style:none;" filled="f" stroked="f" coordsize="21600,21600">
              <v:path/>
              <v:fill on="f" focussize="0,0"/>
              <v:stroke on="f"/>
              <v:imagedata o:title=""/>
              <o:lock v:ext="edit" aspectratio="f"/>
              <v:textbox inset="0mm,0mm,0mm,0mm" style="mso-fit-shape-to-text:t;">
                <w:txbxContent>
                  <w:p>
                    <w:r>
                      <w:rPr>
                        <w:rFonts w:hint="eastAsia"/>
                        <w:sz w:val="24"/>
                      </w:rPr>
                      <w:t>执行当事人</w:t>
                    </w:r>
                  </w:p>
                </w:txbxContent>
              </v:textbox>
            </v:rect>
            <v:rect id="_x0000_s5574" o:spid="_x0000_s5574" o:spt="1" style="position:absolute;left:3953;top:8948;height:315;width:359;mso-wrap-style:none;" filled="f" stroked="f" coordsize="21600,21600">
              <v:path/>
              <v:fill on="f" focussize="0,0"/>
              <v:stroke on="f"/>
              <v:imagedata o:title=""/>
              <o:lock v:ext="edit" aspectratio="f"/>
              <v:textbox inset="0mm,0mm,0mm,0mm" style="mso-fit-shape-to-text:t;">
                <w:txbxContent>
                  <w:p>
                    <w:r>
                      <w:rPr>
                        <w:sz w:val="24"/>
                      </w:rPr>
                      <w:t>15</w:t>
                    </w:r>
                  </w:p>
                </w:txbxContent>
              </v:textbox>
            </v:rect>
            <v:rect id="_x0000_s5575" o:spid="_x0000_s5575" o:spt="1" style="position:absolute;left:4133;top:8978;height:315;width:2534;mso-wrap-style:none;" filled="f" stroked="f" coordsize="21600,21600">
              <v:path/>
              <v:fill on="f" focussize="0,0"/>
              <v:stroke on="f"/>
              <v:imagedata o:title=""/>
              <o:lock v:ext="edit" aspectratio="f"/>
              <v:textbox inset="0mm,0mm,0mm,0mm" style="mso-fit-shape-to-text:t;">
                <w:txbxContent>
                  <w:p>
                    <w:r>
                      <w:rPr>
                        <w:rFonts w:hint="eastAsia"/>
                        <w:sz w:val="24"/>
                      </w:rPr>
                      <w:t>日内到指定银行</w:t>
                    </w:r>
                  </w:p>
                </w:txbxContent>
              </v:textbox>
            </v:rect>
            <v:rect id="_x0000_s5576" o:spid="_x0000_s5576" o:spt="1" style="position:absolute;left:3099;top:9203;height:315;width:1455;mso-wrap-style:none;" filled="f" stroked="f" coordsize="21600,21600">
              <v:path/>
              <v:fill on="f" focussize="0,0"/>
              <v:stroke on="f"/>
              <v:imagedata o:title=""/>
              <o:lock v:ext="edit" aspectratio="f"/>
              <v:textbox inset="0mm,0mm,0mm,0mm" style="mso-fit-shape-to-text:t;">
                <w:txbxContent>
                  <w:p>
                    <w:r>
                      <w:rPr>
                        <w:rFonts w:hint="eastAsia"/>
                        <w:sz w:val="24"/>
                      </w:rPr>
                      <w:t>缴纳罚款</w:t>
                    </w:r>
                  </w:p>
                </w:txbxContent>
              </v:textbox>
            </v:rect>
            <v:rect id="_x0000_s5577" o:spid="_x0000_s5577" o:spt="1" style="position:absolute;left:3773;top:9203;height:315;width:359;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578" o:spid="_x0000_s5578" o:spt="1" style="position:absolute;left:3953;top:9203;height:315;width:2895;mso-wrap-style:none;" filled="f" stroked="f" coordsize="21600,21600">
              <v:path/>
              <v:fill on="f" focussize="0,0"/>
              <v:stroke on="f"/>
              <v:imagedata o:title=""/>
              <o:lock v:ext="edit" aspectratio="f"/>
              <v:textbox inset="0mm,0mm,0mm,0mm" style="mso-fit-shape-to-text:t;">
                <w:txbxContent>
                  <w:p>
                    <w:r>
                      <w:rPr>
                        <w:rFonts w:hint="eastAsia"/>
                        <w:sz w:val="24"/>
                      </w:rPr>
                      <w:t>在事后难以执行的</w:t>
                    </w:r>
                  </w:p>
                </w:txbxContent>
              </v:textbox>
            </v:rect>
            <v:rect id="_x0000_s5579" o:spid="_x0000_s5579" o:spt="1" style="position:absolute;left:3263;top:9443;height:315;width:3990;mso-wrap-style:none;" filled="f" stroked="f" coordsize="21600,21600">
              <v:path/>
              <v:fill on="f" focussize="0,0"/>
              <v:stroke on="f"/>
              <v:imagedata o:title=""/>
              <o:lock v:ext="edit" aspectratio="f"/>
              <v:textbox inset="0mm,0mm,0mm,0mm" style="mso-fit-shape-to-text:t;">
                <w:txbxContent>
                  <w:p>
                    <w:r>
                      <w:rPr>
                        <w:rFonts w:hint="eastAsia"/>
                        <w:sz w:val="24"/>
                      </w:rPr>
                      <w:t>以及特殊情况下当场收缴</w:t>
                    </w:r>
                  </w:p>
                </w:txbxContent>
              </v:textbox>
            </v:rect>
            <v:rect id="_x0000_s5580" o:spid="_x0000_s5580" o:spt="1" style="position:absolute;left:3308;top:10568;height:660;width:1814;" filled="f" stroked="t" coordsize="21600,21600">
              <v:path/>
              <v:fill on="f" focussize="0,0"/>
              <v:stroke color="#000000" joinstyle="round" endcap="round"/>
              <v:imagedata o:title=""/>
              <o:lock v:ext="edit" aspectratio="f"/>
            </v:rect>
            <v:rect id="_x0000_s5581" o:spid="_x0000_s5581" o:spt="1" style="position:absolute;left:3307;top:10823;height:315;width:2011;" filled="f" stroked="f" coordsize="21600,21600">
              <v:path/>
              <v:fill on="f" focussize="0,0"/>
              <v:stroke on="f"/>
              <v:imagedata o:title=""/>
              <o:lock v:ext="edit" aspectratio="f"/>
              <v:textbox inset="0mm,0mm,0mm,0mm" style="mso-fit-shape-to-text:t;">
                <w:txbxContent>
                  <w:p>
                    <w:r>
                      <w:rPr>
                        <w:rFonts w:hint="eastAsia"/>
                        <w:sz w:val="24"/>
                      </w:rPr>
                      <w:t>报告备案</w:t>
                    </w:r>
                  </w:p>
                </w:txbxContent>
              </v:textbox>
            </v:rect>
            <v:shape id="_x0000_s5582" o:spid="_x0000_s5582" style="position:absolute;left:1808;top:6308;height:480;width:1109;" filled="f" stroked="t" coordsize="1394,567" path="m283,567l1111,567hdc1268,567,1394,440,1394,283c1394,127,1268,0,1111,0c1111,0,1111,0,1111,0hal1111,0,283,0hdc127,0,0,127,0,283c0,440,127,567,283,567haxe">
              <v:path arrowok="t"/>
              <v:fill on="f" focussize="0,0"/>
              <v:stroke color="#000000" endcap="round"/>
              <v:imagedata o:title=""/>
              <o:lock v:ext="edit" aspectratio="f"/>
            </v:shape>
            <v:rect id="_x0000_s5583" o:spid="_x0000_s5583" o:spt="1" style="position:absolute;left:2018;top:6458;height:315;width:1455;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5584" o:spid="_x0000_s5584" o:spt="1" style="position:absolute;left:1763;top:7613;height:525;width:1094;" filled="f" stroked="t" coordsize="21600,21600">
              <v:path/>
              <v:fill on="f" focussize="0,0"/>
              <v:stroke color="#000000" joinstyle="round" endcap="round"/>
              <v:imagedata o:title=""/>
              <o:lock v:ext="edit" aspectratio="f"/>
            </v:rect>
            <v:rect id="_x0000_s5585" o:spid="_x0000_s5585" o:spt="1" style="position:absolute;left:1793;top:7673;height:315;width:2175;mso-wrap-style:none;" filled="f" stroked="f" coordsize="21600,21600">
              <v:path/>
              <v:fill on="f" focussize="0,0"/>
              <v:stroke on="f"/>
              <v:imagedata o:title=""/>
              <o:lock v:ext="edit" aspectratio="f"/>
              <v:textbox inset="0mm,0mm,0mm,0mm" style="mso-fit-shape-to-text:t;">
                <w:txbxContent>
                  <w:p>
                    <w:r>
                      <w:rPr>
                        <w:rFonts w:hint="eastAsia"/>
                        <w:sz w:val="24"/>
                      </w:rPr>
                      <w:t>进入行政复议</w:t>
                    </w:r>
                  </w:p>
                </w:txbxContent>
              </v:textbox>
            </v:rect>
            <v:rect id="_x0000_s5586" o:spid="_x0000_s5586" o:spt="1" style="position:absolute;left:1883;top:7913;height:315;width:1814;mso-wrap-style:none;" filled="f" stroked="f" coordsize="21600,21600">
              <v:path/>
              <v:fill on="f" focussize="0,0"/>
              <v:stroke on="f"/>
              <v:imagedata o:title=""/>
              <o:lock v:ext="edit" aspectratio="f"/>
              <v:textbox inset="0mm,0mm,0mm,0mm" style="mso-fit-shape-to-text:t;">
                <w:txbxContent>
                  <w:p>
                    <w:r>
                      <w:rPr>
                        <w:rFonts w:hint="eastAsia"/>
                        <w:sz w:val="24"/>
                      </w:rPr>
                      <w:t>或诉讼流程</w:t>
                    </w:r>
                  </w:p>
                </w:txbxContent>
              </v:textbox>
            </v:rect>
            <v:rect id="_x0000_s5587" o:spid="_x0000_s5587" o:spt="1" style="position:absolute;left:1763;top:8963;height:675;width:1094;" filled="f" stroked="t" coordsize="21600,21600">
              <v:path/>
              <v:fill on="f" focussize="0,0"/>
              <v:stroke color="#000000" joinstyle="round" endcap="round"/>
              <v:imagedata o:title=""/>
              <o:lock v:ext="edit" aspectratio="f"/>
            </v:rect>
            <v:rect id="_x0000_s5588" o:spid="_x0000_s5588" o:spt="1" style="position:absolute;left:1793;top:9083;height:315;width:2175;mso-wrap-style:none;" filled="f" stroked="f" coordsize="21600,21600">
              <v:path/>
              <v:fill on="f" focussize="0,0"/>
              <v:stroke on="f"/>
              <v:imagedata o:title=""/>
              <o:lock v:ext="edit" aspectratio="f"/>
              <v:textbox inset="0mm,0mm,0mm,0mm" style="mso-fit-shape-to-text:t;">
                <w:txbxContent>
                  <w:p>
                    <w:r>
                      <w:rPr>
                        <w:rFonts w:hint="eastAsia"/>
                        <w:sz w:val="24"/>
                      </w:rPr>
                      <w:t>复议决定或行</w:t>
                    </w:r>
                  </w:p>
                </w:txbxContent>
              </v:textbox>
            </v:rect>
            <v:rect id="_x0000_s5589" o:spid="_x0000_s5589" o:spt="1" style="position:absolute;left:1793;top:9323;height:315;width:720;mso-wrap-style:none;" filled="f" stroked="f" coordsize="21600,21600">
              <v:path/>
              <v:fill on="f" focussize="0,0"/>
              <v:stroke on="f"/>
              <v:imagedata o:title=""/>
              <o:lock v:ext="edit" aspectratio="f"/>
              <v:textbox inset="0mm,0mm,0mm,0mm" style="mso-fit-shape-to-text:t;">
                <w:txbxContent>
                  <w:p>
                    <w:r>
                      <w:rPr>
                        <w:rFonts w:hint="eastAsia"/>
                        <w:sz w:val="24"/>
                      </w:rPr>
                      <w:t>政判</w:t>
                    </w:r>
                  </w:p>
                </w:txbxContent>
              </v:textbox>
            </v:rect>
            <v:rect id="_x0000_s5590" o:spid="_x0000_s5590" o:spt="1" style="position:absolute;left:2138;top:9323;height:315;width:359;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591" o:spid="_x0000_s5591" o:spt="1" style="position:absolute;left:2318;top:9323;height:315;width:359;mso-wrap-style:none;" filled="f" stroked="f" coordsize="21600,21600">
              <v:path/>
              <v:fill on="f" focussize="0,0"/>
              <v:stroke on="f"/>
              <v:imagedata o:title=""/>
              <o:lock v:ext="edit" aspectratio="f"/>
              <v:textbox inset="0mm,0mm,0mm,0mm" style="mso-fit-shape-to-text:t;">
                <w:txbxContent>
                  <w:p>
                    <w:r>
                      <w:rPr>
                        <w:rFonts w:hint="eastAsia"/>
                        <w:sz w:val="24"/>
                      </w:rPr>
                      <w:t>裁</w:t>
                    </w:r>
                  </w:p>
                </w:txbxContent>
              </v:textbox>
            </v:rect>
            <v:rect id="_x0000_s5592" o:spid="_x0000_s5592" o:spt="1" style="position:absolute;left:2483;top:9323;height:315;width:359;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593" o:spid="_x0000_s5593" o:spt="1" style="position:absolute;left:2662;top:9323;height:315;width:359;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5594" o:spid="_x0000_s5594" o:spt="1" style="position:absolute;left:1763;top:10568;height:660;width:1094;" filled="f" stroked="t" coordsize="21600,21600">
              <v:path/>
              <v:fill on="f" focussize="0,0"/>
              <v:stroke color="#000000" joinstyle="round" endcap="round"/>
              <v:imagedata o:title=""/>
              <o:lock v:ext="edit" aspectratio="f"/>
            </v:rect>
            <v:rect id="_x0000_s5595" o:spid="_x0000_s5595" o:spt="1" style="position:absolute;left:2048;top:10823;height:315;width:359;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5596" o:spid="_x0000_s5596" o:spt="1" style="position:absolute;left:2409;top:10823;height:315;width:359;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rect id="_x0000_s5597" o:spid="_x0000_s5597" o:spt="1" style="position:absolute;left:3114;top:13163;height:630;width:1334;" filled="f" stroked="t" coordsize="21600,21600">
              <v:path/>
              <v:fill on="f" focussize="0,0"/>
              <v:stroke color="#000000" joinstyle="round" endcap="round"/>
              <v:imagedata o:title=""/>
              <o:lock v:ext="edit" aspectratio="f"/>
            </v:rect>
            <v:rect id="_x0000_s5598" o:spid="_x0000_s5598" o:spt="1" style="position:absolute;left:3097;top:13268;height:315;width:1786;" filled="f" stroked="f" coordsize="21600,21600">
              <v:path/>
              <v:fill on="f" focussize="0,0"/>
              <v:stroke on="f"/>
              <v:imagedata o:title=""/>
              <o:lock v:ext="edit" aspectratio="f"/>
              <v:textbox inset="0mm,0mm,0mm,0mm" style="mso-fit-shape-to-text:t;">
                <w:txbxContent>
                  <w:p>
                    <w:r>
                      <w:rPr>
                        <w:rFonts w:hint="eastAsia"/>
                        <w:sz w:val="24"/>
                      </w:rPr>
                      <w:t>行政复议</w:t>
                    </w:r>
                  </w:p>
                </w:txbxContent>
              </v:textbox>
            </v:rect>
            <v:rect id="_x0000_s5599" o:spid="_x0000_s5599" o:spt="1" style="position:absolute;left:2964;top:13508;height:315;width:1648;" filled="f" stroked="f" coordsize="21600,21600">
              <v:path/>
              <v:fill on="f" focussize="0,0"/>
              <v:stroke on="f"/>
              <v:imagedata o:title=""/>
              <o:lock v:ext="edit" aspectratio="f"/>
              <v:textbox inset="0mm,0mm,0mm,0mm" style="mso-fit-shape-to-text:t;">
                <w:txbxContent>
                  <w:p>
                    <w:r>
                      <w:rPr>
                        <w:rFonts w:hint="eastAsia"/>
                        <w:sz w:val="24"/>
                      </w:rPr>
                      <w:t>或诉讼</w:t>
                    </w:r>
                  </w:p>
                </w:txbxContent>
              </v:textbox>
            </v:rect>
            <v:rect id="_x0000_s5600" o:spid="_x0000_s5600" o:spt="1" style="position:absolute;left:7628;top:6113;height:1335;width:1334;" filled="f" stroked="t" coordsize="21600,21600">
              <v:path/>
              <v:fill on="f" focussize="0,0"/>
              <v:stroke color="#000000" joinstyle="round" endcap="round"/>
              <v:imagedata o:title=""/>
              <o:lock v:ext="edit" aspectratio="f"/>
            </v:rect>
            <v:rect id="_x0000_s5601" o:spid="_x0000_s5601" o:spt="1" style="position:absolute;left:7659;top:6128;height:315;width:165;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5602" o:spid="_x0000_s5602" o:spt="1" style="position:absolute;left:7748;top:6158;height:315;width:1455;mso-wrap-style:none;" filled="f" stroked="f" coordsize="21600,21600">
              <v:path/>
              <v:fill on="f" focussize="0,0"/>
              <v:stroke on="f"/>
              <v:imagedata o:title=""/>
              <o:lock v:ext="edit" aspectratio="f"/>
              <v:textbox inset="0mm,0mm,0mm,0mm" style="mso-fit-shape-to-text:t;">
                <w:txbxContent>
                  <w:p>
                    <w:r>
                      <w:rPr>
                        <w:rFonts w:hint="eastAsia"/>
                        <w:sz w:val="24"/>
                      </w:rPr>
                      <w:t>录制笔录</w:t>
                    </w:r>
                  </w:p>
                </w:txbxContent>
              </v:textbox>
            </v:rect>
            <v:rect id="_x0000_s5603" o:spid="_x0000_s5603" o:spt="1" style="position:absolute;left:8379;top:6158;height:315;width:359;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604" o:spid="_x0000_s5604" o:spt="1" style="position:absolute;left:7778;top:6368;height:315;width:1814;mso-wrap-style:none;" filled="f" stroked="f" coordsize="21600,21600">
              <v:path/>
              <v:fill on="f" focussize="0,0"/>
              <v:stroke on="f"/>
              <v:imagedata o:title=""/>
              <o:lock v:ext="edit" aspectratio="f"/>
              <v:textbox inset="0mm,0mm,0mm,0mm" style="mso-fit-shape-to-text:t;">
                <w:txbxContent>
                  <w:p>
                    <w:r>
                      <w:rPr>
                        <w:rFonts w:hint="eastAsia"/>
                        <w:sz w:val="24"/>
                      </w:rPr>
                      <w:t>抽样取证等</w:t>
                    </w:r>
                  </w:p>
                </w:txbxContent>
              </v:textbox>
            </v:rect>
            <v:rect id="_x0000_s5605" o:spid="_x0000_s5605" o:spt="1" style="position:absolute;left:7659;top:6563;height:315;width:165;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5606" o:spid="_x0000_s5606" o:spt="1" style="position:absolute;left:7748;top:6593;height:315;width:1455;mso-wrap-style:none;" filled="f" stroked="f" coordsize="21600,21600">
              <v:path/>
              <v:fill on="f" focussize="0,0"/>
              <v:stroke on="f"/>
              <v:imagedata o:title=""/>
              <o:lock v:ext="edit" aspectratio="f"/>
              <v:textbox inset="0mm,0mm,0mm,0mm" style="mso-fit-shape-to-text:t;">
                <w:txbxContent>
                  <w:p>
                    <w:r>
                      <w:rPr>
                        <w:rFonts w:hint="eastAsia"/>
                        <w:sz w:val="24"/>
                      </w:rPr>
                      <w:t>收集书证</w:t>
                    </w:r>
                  </w:p>
                </w:txbxContent>
              </v:textbox>
            </v:rect>
            <v:rect id="_x0000_s5607" o:spid="_x0000_s5607" o:spt="1" style="position:absolute;left:8379;top:6593;height:315;width:359;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608" o:spid="_x0000_s5608" o:spt="1" style="position:absolute;left:7778;top:6803;height:315;width:1094;mso-wrap-style:none;" filled="f" stroked="f" coordsize="21600,21600">
              <v:path/>
              <v:fill on="f" focussize="0,0"/>
              <v:stroke on="f"/>
              <v:imagedata o:title=""/>
              <o:lock v:ext="edit" aspectratio="f"/>
              <v:textbox inset="0mm,0mm,0mm,0mm" style="mso-fit-shape-to-text:t;">
                <w:txbxContent>
                  <w:p>
                    <w:r>
                      <w:rPr>
                        <w:rFonts w:hint="eastAsia"/>
                        <w:sz w:val="24"/>
                      </w:rPr>
                      <w:t>物证等</w:t>
                    </w:r>
                  </w:p>
                </w:txbxContent>
              </v:textbox>
            </v:rect>
            <v:rect id="_x0000_s5609" o:spid="_x0000_s5609" o:spt="1" style="position:absolute;left:7659;top:6998;height:315;width:165;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5610" o:spid="_x0000_s5610" o:spt="1" style="position:absolute;left:7748;top:7028;height:315;width:720;mso-wrap-style:none;" filled="f" stroked="f" coordsize="21600,21600">
              <v:path/>
              <v:fill on="f" focussize="0,0"/>
              <v:stroke on="f"/>
              <v:imagedata o:title=""/>
              <o:lock v:ext="edit" aspectratio="f"/>
              <v:textbox inset="0mm,0mm,0mm,0mm" style="mso-fit-shape-to-text:t;">
                <w:txbxContent>
                  <w:p>
                    <w:r>
                      <w:rPr>
                        <w:rFonts w:hint="eastAsia"/>
                        <w:sz w:val="24"/>
                      </w:rPr>
                      <w:t>鉴定</w:t>
                    </w:r>
                  </w:p>
                </w:txbxContent>
              </v:textbox>
            </v:rect>
            <v:rect id="_x0000_s5611" o:spid="_x0000_s5611" o:spt="1" style="position:absolute;left:8063;top:7028;height:315;width:359;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612" o:spid="_x0000_s5612" o:spt="1" style="position:absolute;left:8213;top:7028;height:315;width:1094;mso-wrap-style:none;" filled="f" stroked="f" coordsize="21600,21600">
              <v:path/>
              <v:fill on="f" focussize="0,0"/>
              <v:stroke on="f"/>
              <v:imagedata o:title=""/>
              <o:lock v:ext="edit" aspectratio="f"/>
              <v:textbox inset="0mm,0mm,0mm,0mm" style="mso-fit-shape-to-text:t;">
                <w:txbxContent>
                  <w:p>
                    <w:r>
                      <w:rPr>
                        <w:rFonts w:hint="eastAsia"/>
                        <w:sz w:val="24"/>
                      </w:rPr>
                      <w:t>勘查等</w:t>
                    </w:r>
                  </w:p>
                </w:txbxContent>
              </v:textbox>
            </v:rect>
            <v:rect id="_x0000_s5613" o:spid="_x0000_s5613" o:spt="1" style="position:absolute;left:7659;top:7208;height:315;width:165;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5614" o:spid="_x0000_s5614" o:spt="1" style="position:absolute;left:7748;top:7238;height:315;width:2175;mso-wrap-style:none;" filled="f" stroked="f" coordsize="21600,21600">
              <v:path/>
              <v:fill on="f" focussize="0,0"/>
              <v:stroke on="f"/>
              <v:imagedata o:title=""/>
              <o:lock v:ext="edit" aspectratio="f"/>
              <v:textbox inset="0mm,0mm,0mm,0mm" style="mso-fit-shape-to-text:t;">
                <w:txbxContent>
                  <w:p>
                    <w:r>
                      <w:rPr>
                        <w:rFonts w:hint="eastAsia"/>
                        <w:sz w:val="24"/>
                      </w:rPr>
                      <w:t>其他取证方式</w:t>
                    </w:r>
                  </w:p>
                </w:txbxContent>
              </v:textbox>
            </v:rect>
            <v:shape id="_x0000_s5615" o:spid="_x0000_s5615" style="position:absolute;left:9173;top:6563;height:435;width:1125;" filled="f" stroked="t" coordsize="1398,522" path="m261,522l1137,522hdc1281,522,1398,405,1398,261c1398,117,1281,0,1137,0c1137,0,1137,0,1137,0hal1137,0,261,0hdc116,0,0,117,0,261c0,405,116,522,261,522haxe">
              <v:path arrowok="t"/>
              <v:fill on="f" focussize="0,0"/>
              <v:stroke color="#000000" endcap="round"/>
              <v:imagedata o:title=""/>
              <o:lock v:ext="edit" aspectratio="f"/>
            </v:shape>
            <v:rect id="_x0000_s5616" o:spid="_x0000_s5616" o:spt="1" style="position:absolute;left:9398;top:6593;height:315;width:1455;mso-wrap-style:none;" filled="f" stroked="f" coordsize="21600,21600">
              <v:path/>
              <v:fill on="f" focussize="0,0"/>
              <v:stroke on="f"/>
              <v:imagedata o:title=""/>
              <o:lock v:ext="edit" aspectratio="f"/>
              <v:textbox inset="0mm,0mm,0mm,0mm" style="mso-fit-shape-to-text:t;">
                <w:txbxContent>
                  <w:p>
                    <w:r>
                      <w:rPr>
                        <w:rFonts w:hint="eastAsia"/>
                        <w:sz w:val="24"/>
                      </w:rPr>
                      <w:t>登记保全</w:t>
                    </w:r>
                  </w:p>
                </w:txbxContent>
              </v:textbox>
            </v:rect>
            <v:rect id="_x0000_s5617" o:spid="_x0000_s5617" o:spt="1" style="position:absolute;left:9293;top:6803;height:315;width:359;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618" o:spid="_x0000_s5618" o:spt="1" style="position:absolute;left:9443;top:6788;height:315;width:180;mso-wrap-style:none;" filled="f" stroked="f" coordsize="21600,21600">
              <v:path/>
              <v:fill on="f" focussize="0,0"/>
              <v:stroke on="f"/>
              <v:imagedata o:title=""/>
              <o:lock v:ext="edit" aspectratio="f"/>
              <v:textbox inset="0mm,0mm,0mm,0mm" style="mso-fit-shape-to-text:t;">
                <w:txbxContent>
                  <w:p>
                    <w:r>
                      <w:rPr>
                        <w:sz w:val="24"/>
                      </w:rPr>
                      <w:t>7</w:t>
                    </w:r>
                  </w:p>
                </w:txbxContent>
              </v:textbox>
            </v:rect>
            <v:rect id="_x0000_s5619" o:spid="_x0000_s5619" o:spt="1" style="position:absolute;left:9503;top:6803;height:315;width:1455;mso-wrap-style:none;" filled="f" stroked="f" coordsize="21600,21600">
              <v:path/>
              <v:fill on="f" focussize="0,0"/>
              <v:stroke on="f"/>
              <v:imagedata o:title=""/>
              <o:lock v:ext="edit" aspectratio="f"/>
              <v:textbox inset="0mm,0mm,0mm,0mm" style="mso-fit-shape-to-text:t;">
                <w:txbxContent>
                  <w:p>
                    <w:r>
                      <w:rPr>
                        <w:rFonts w:hint="eastAsia"/>
                        <w:sz w:val="24"/>
                      </w:rPr>
                      <w:t>日内决定</w:t>
                    </w:r>
                  </w:p>
                </w:txbxContent>
              </v:textbox>
            </v:rect>
            <v:rect id="_x0000_s5620" o:spid="_x0000_s5620" o:spt="1" style="position:absolute;left:10059;top:6803;height:315;width:359;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shape id="_x0000_s5621" o:spid="_x0000_s5621" style="position:absolute;left:7538;top:8348;height:660;width:1799;" filled="f" stroked="t" coordsize="120,44" path="m0,22l60,0,120,22,60,44,0,22xe">
              <v:path arrowok="t"/>
              <v:fill on="f" focussize="0,0"/>
              <v:stroke color="#000000" endcap="round"/>
              <v:imagedata o:title=""/>
              <o:lock v:ext="edit" aspectratio="f"/>
            </v:shape>
            <v:rect id="_x0000_s5622" o:spid="_x0000_s5622" o:spt="1" style="position:absolute;left:7927;top:8573;height:315;width:2175;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5623" o:spid="_x0000_s5623" o:spt="1" style="position:absolute;left:9173;top:9308;height:615;width:1245;" filled="f" stroked="t" coordsize="21600,21600">
              <v:path/>
              <v:fill on="f" focussize="0,0"/>
              <v:stroke color="#000000" joinstyle="round" endcap="round"/>
              <v:imagedata o:title=""/>
              <o:lock v:ext="edit" aspectratio="f"/>
            </v:rect>
            <v:rect id="_x0000_s5624" o:spid="_x0000_s5624" o:spt="1" style="position:absolute;left:9324;top:9338;height:315;width:2175;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5625" o:spid="_x0000_s5625" o:spt="1" style="position:absolute;left:9248;top:9548;height:315;width:359;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626" o:spid="_x0000_s5626" o:spt="1" style="position:absolute;left:9382;top:9548;height:315;width:2534;mso-wrap-style:none;" filled="f" stroked="f" coordsize="21600,21600">
              <v:path/>
              <v:fill on="f" focussize="0,0"/>
              <v:stroke on="f"/>
              <v:imagedata o:title=""/>
              <o:lock v:ext="edit" aspectratio="f"/>
              <v:textbox inset="0mm,0mm,0mm,0mm" style="mso-fit-shape-to-text:t;">
                <w:txbxContent>
                  <w:p>
                    <w:r>
                      <w:rPr>
                        <w:rFonts w:hint="eastAsia"/>
                        <w:sz w:val="24"/>
                      </w:rPr>
                      <w:t>情节复杂或重大</w:t>
                    </w:r>
                  </w:p>
                </w:txbxContent>
              </v:textbox>
            </v:rect>
            <v:rect id="_x0000_s5627" o:spid="_x0000_s5627" o:spt="1" style="position:absolute;left:9592;top:9728;height:315;width:720;mso-wrap-style:none;" filled="f" stroked="f" coordsize="21600,21600">
              <v:path/>
              <v:fill on="f" focussize="0,0"/>
              <v:stroke on="f"/>
              <v:imagedata o:title=""/>
              <o:lock v:ext="edit" aspectratio="f"/>
              <v:textbox inset="0mm,0mm,0mm,0mm" style="mso-fit-shape-to-text:t;">
                <w:txbxContent>
                  <w:p>
                    <w:r>
                      <w:rPr>
                        <w:rFonts w:hint="eastAsia"/>
                        <w:sz w:val="24"/>
                      </w:rPr>
                      <w:t>处罚</w:t>
                    </w:r>
                  </w:p>
                </w:txbxContent>
              </v:textbox>
            </v:rect>
            <v:rect id="_x0000_s5628" o:spid="_x0000_s5628" o:spt="1" style="position:absolute;left:9862;top:9728;height:315;width:359;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5629" o:spid="_x0000_s5629" o:spt="1" style="position:absolute;left:9173;top:10418;height:480;width:1245;" filled="f" stroked="t" coordsize="21600,21600">
              <v:path/>
              <v:fill on="f" focussize="0,0"/>
              <v:stroke color="#000000" joinstyle="round" endcap="round"/>
              <v:imagedata o:title=""/>
              <o:lock v:ext="edit" aspectratio="f"/>
            </v:rect>
            <v:rect id="_x0000_s5630" o:spid="_x0000_s5630" o:spt="1" style="position:absolute;left:9458;top:10568;height:315;width:1455;mso-wrap-style:none;" filled="f" stroked="f" coordsize="21600,21600">
              <v:path/>
              <v:fill on="f" focussize="0,0"/>
              <v:stroke on="f"/>
              <v:imagedata o:title=""/>
              <o:lock v:ext="edit" aspectratio="f"/>
              <v:textbox inset="0mm,0mm,0mm,0mm" style="mso-fit-shape-to-text:t;">
                <w:txbxContent>
                  <w:p>
                    <w:r>
                      <w:rPr>
                        <w:rFonts w:hint="eastAsia"/>
                        <w:sz w:val="24"/>
                      </w:rPr>
                      <w:t>集体讨论</w:t>
                    </w:r>
                  </w:p>
                </w:txbxContent>
              </v:textbox>
            </v:rect>
            <v:rect id="_x0000_s5631" o:spid="_x0000_s5631" o:spt="1" style="position:absolute;left:9068;top:11108;height:570;width:1349;" filled="f" stroked="t" coordsize="21600,21600">
              <v:path/>
              <v:fill on="f" focussize="0,0"/>
              <v:stroke color="#000000" joinstyle="round" endcap="round"/>
              <v:imagedata o:title=""/>
              <o:lock v:ext="edit" aspectratio="f"/>
            </v:rect>
            <v:rect id="_x0000_s5632" o:spid="_x0000_s5632" o:spt="1" style="position:absolute;left:9398;top:11288;height:315;width:1455;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5633" o:spid="_x0000_s5633" o:spt="1" style="position:absolute;left:9068;top:11903;height:450;width:1349;" filled="f" stroked="t" coordsize="21600,21600">
              <v:path/>
              <v:fill on="f" focussize="0,0"/>
              <v:stroke color="#000000" joinstyle="round" endcap="round"/>
              <v:imagedata o:title=""/>
              <o:lock v:ext="edit" aspectratio="f"/>
            </v:rect>
            <v:rect id="_x0000_s5634" o:spid="_x0000_s5634" o:spt="1" style="position:absolute;left:9233;top:12023;height:315;width:2175;mso-wrap-style:none;" filled="f" stroked="f" coordsize="21600,21600">
              <v:path/>
              <v:fill on="f" focussize="0,0"/>
              <v:stroke on="f"/>
              <v:imagedata o:title=""/>
              <o:lock v:ext="edit" aspectratio="f"/>
              <v:textbox inset="0mm,0mm,0mm,0mm" style="mso-fit-shape-to-text:t;">
                <w:txbxContent>
                  <w:p>
                    <w:r>
                      <w:rPr>
                        <w:rFonts w:hint="eastAsia"/>
                        <w:sz w:val="24"/>
                      </w:rPr>
                      <w:t>移送司法机关</w:t>
                    </w:r>
                  </w:p>
                </w:txbxContent>
              </v:textbox>
            </v:rect>
            <v:rect id="_x0000_s5635" o:spid="_x0000_s5635" o:spt="1" style="position:absolute;left:7942;top:13688;height:660;width:1349;" filled="f" stroked="t" coordsize="21600,21600">
              <v:path/>
              <v:fill on="f" focussize="0,0"/>
              <v:stroke color="#000000" joinstyle="round" endcap="round"/>
              <v:imagedata o:title=""/>
              <o:lock v:ext="edit" aspectratio="f"/>
            </v:rect>
            <v:rect id="_x0000_s5636" o:spid="_x0000_s5636" o:spt="1" style="position:absolute;left:8041;top:13808;height:315;width:1703;" filled="f" stroked="f" coordsize="21600,21600">
              <v:path/>
              <v:fill on="f" focussize="0,0"/>
              <v:stroke on="f"/>
              <v:imagedata o:title=""/>
              <o:lock v:ext="edit" aspectratio="f"/>
              <v:textbox inset="0mm,0mm,0mm,0mm" style="mso-fit-shape-to-text:t;">
                <w:txbxContent>
                  <w:p>
                    <w:r>
                      <w:rPr>
                        <w:rFonts w:hint="eastAsia"/>
                        <w:sz w:val="24"/>
                      </w:rPr>
                      <w:t>进入强制</w:t>
                    </w:r>
                  </w:p>
                </w:txbxContent>
              </v:textbox>
            </v:rect>
            <v:rect id="_x0000_s5637" o:spid="_x0000_s5637" o:spt="1" style="position:absolute;left:7814;top:14035;height:315;width:2171;" filled="f" stroked="f" coordsize="21600,21600">
              <v:path/>
              <v:fill on="f" focussize="0,0"/>
              <v:stroke on="f"/>
              <v:imagedata o:title=""/>
              <o:lock v:ext="edit" aspectratio="f"/>
              <v:textbox inset="0mm,0mm,0mm,0mm" style="mso-fit-shape-to-text:t;">
                <w:txbxContent>
                  <w:p>
                    <w:r>
                      <w:rPr>
                        <w:rFonts w:hint="eastAsia"/>
                        <w:sz w:val="24"/>
                      </w:rPr>
                      <w:t>执行程序</w:t>
                    </w:r>
                  </w:p>
                </w:txbxContent>
              </v:textbox>
            </v:rect>
            <v:shape id="_x0000_s5638" o:spid="_x0000_s5638" style="position:absolute;left:4208;top:4733;height:285;width:1215;" filled="f" stroked="t" coordsize="81,19" path="m81,0l0,0,0,19e">
              <v:path arrowok="t"/>
              <v:fill on="f" focussize="0,0"/>
              <v:stroke color="#000000" endcap="round"/>
              <v:imagedata o:title=""/>
              <o:lock v:ext="edit" aspectratio="f"/>
            </v:shape>
            <v:shape id="_x0000_s5639" o:spid="_x0000_s5639" style="position:absolute;left:4148;top:4988;height:120;width:119;" fillcolor="#000000" filled="t" stroked="t" coordsize="139,138" path="m69,138l0,0hdc44,21,95,21,139,0hal69,138xe">
              <v:path arrowok="t"/>
              <v:fill on="t" color2="#FFFFFF" focussize="0,0"/>
              <v:stroke weight="0pt" color="#000000"/>
              <v:imagedata o:title=""/>
              <o:lock v:ext="edit" aspectratio="f"/>
            </v:shape>
            <v:shape id="_x0000_s5640" o:spid="_x0000_s5640" style="position:absolute;left:2363;top:5468;height:750;width:854;" filled="f" stroked="t" coordsize="57,50" path="m57,0l0,0,0,50e">
              <v:path arrowok="t"/>
              <v:fill on="f" focussize="0,0"/>
              <v:stroke color="#000000" endcap="round"/>
              <v:imagedata o:title=""/>
              <o:lock v:ext="edit" aspectratio="f"/>
            </v:shape>
            <v:shape id="_x0000_s5641" o:spid="_x0000_s5641" style="position:absolute;left:2303;top:6188;height:120;width:119;" fillcolor="#000000" filled="t" stroked="t" coordsize="138,138" path="m69,138l0,0hdc44,22,95,22,138,0hal138,0,69,138xe">
              <v:path arrowok="t"/>
              <v:fill on="t" color2="#FFFFFF" focussize="0,0"/>
              <v:stroke weight="0pt" color="#000000"/>
              <v:imagedata o:title=""/>
              <o:lock v:ext="edit" aspectratio="f"/>
            </v:shape>
            <v:line id="_x0000_s5642" o:spid="_x0000_s5642" o:spt="20" style="position:absolute;left:3008;top:6548;flip:x;height:0;width:210;" filled="f" stroked="t" coordsize="21600,21600">
              <v:path arrowok="t"/>
              <v:fill on="f" focussize="0,0"/>
              <v:stroke color="#000000" endcap="round"/>
              <v:imagedata o:title=""/>
              <o:lock v:ext="edit" aspectratio="f"/>
            </v:line>
            <v:shape id="_x0000_s5643" o:spid="_x0000_s5643" style="position:absolute;left:2917;top:6488;height:120;width:119;" fillcolor="#000000" filled="t" stroked="t" coordsize="139,139" path="m0,69l139,0hdc117,44,117,95,139,139hal139,139,0,69xe">
              <v:path arrowok="t"/>
              <v:fill on="t" color2="#FFFFFF" focussize="0,0"/>
              <v:stroke weight="0pt" color="#000000"/>
              <v:imagedata o:title=""/>
              <o:lock v:ext="edit" aspectratio="f"/>
            </v:shape>
            <v:line id="_x0000_s5644" o:spid="_x0000_s5644" o:spt="20" style="position:absolute;left:2948;top:7883;flip:x;height:0;width:270;" filled="f" stroked="t" coordsize="21600,21600">
              <v:path arrowok="t"/>
              <v:fill on="f" focussize="0,0"/>
              <v:stroke color="#000000" endcap="round"/>
              <v:imagedata o:title=""/>
              <o:lock v:ext="edit" aspectratio="f"/>
            </v:line>
            <v:shape id="_x0000_s5645" o:spid="_x0000_s5645" style="position:absolute;left:2859;top:7823;height:120;width:119;" fillcolor="#000000" filled="t" stroked="t" coordsize="139,139" path="m0,70l139,0hdc117,44,117,95,139,139hal0,70xe">
              <v:path arrowok="t"/>
              <v:fill on="t" color2="#FFFFFF" focussize="0,0"/>
              <v:stroke weight="0pt" color="#000000"/>
              <v:imagedata o:title=""/>
              <o:lock v:ext="edit" aspectratio="f"/>
            </v:shape>
            <v:line id="_x0000_s5646" o:spid="_x0000_s5646" o:spt="20" style="position:absolute;left:4208;top:5828;height:150;width:0;" filled="f" stroked="t" coordsize="21600,21600">
              <v:path arrowok="t"/>
              <v:fill on="f" focussize="0,0"/>
              <v:stroke color="#000000" endcap="round"/>
              <v:imagedata o:title=""/>
              <o:lock v:ext="edit" aspectratio="f"/>
            </v:line>
            <v:shape id="_x0000_s5647" o:spid="_x0000_s5647" style="position:absolute;left:4148;top:5948;height:120;width:119;" fillcolor="#000000" filled="t" stroked="t" coordsize="139,138" path="m69,138l0,0hdc44,21,95,21,139,0hal139,0,69,138xe">
              <v:path arrowok="t"/>
              <v:fill on="t" color2="#FFFFFF" focussize="0,0"/>
              <v:stroke weight="0pt" color="#000000"/>
              <v:imagedata o:title=""/>
              <o:lock v:ext="edit" aspectratio="f"/>
            </v:shape>
            <v:line id="_x0000_s5648" o:spid="_x0000_s5648" o:spt="20" style="position:absolute;left:4208;top:7028;height:405;width:0;" filled="f" stroked="t" coordsize="21600,21600">
              <v:path arrowok="t"/>
              <v:fill on="f" focussize="0,0"/>
              <v:stroke color="#000000" endcap="round"/>
              <v:imagedata o:title=""/>
              <o:lock v:ext="edit" aspectratio="f"/>
            </v:line>
            <v:shape id="_x0000_s5649" o:spid="_x0000_s5649" style="position:absolute;left:4148;top:7403;height:120;width:119;" fillcolor="#000000" filled="t" stroked="t" coordsize="139,139" path="m69,139l0,0hdc44,22,95,22,139,0hal69,139xe">
              <v:path arrowok="t"/>
              <v:fill on="t" color2="#FFFFFF" focussize="0,0"/>
              <v:stroke weight="0pt" color="#000000"/>
              <v:imagedata o:title=""/>
              <o:lock v:ext="edit" aspectratio="f"/>
            </v:shape>
            <v:line id="_x0000_s5650" o:spid="_x0000_s5650" o:spt="20" style="position:absolute;left:4208;top:8243;height:600;width:0;" filled="f" stroked="t" coordsize="21600,21600">
              <v:path arrowok="t"/>
              <v:fill on="f" focussize="0,0"/>
              <v:stroke color="#000000" endcap="round"/>
              <v:imagedata o:title=""/>
              <o:lock v:ext="edit" aspectratio="f"/>
            </v:line>
            <v:shape id="_x0000_s5651" o:spid="_x0000_s5651" style="position:absolute;left:4148;top:8813;height:120;width:119;" fillcolor="#000000" filled="t" stroked="t" coordsize="139,139" path="m69,139l0,0hdc44,22,95,22,139,0hal69,139xe">
              <v:path arrowok="t"/>
              <v:fill on="t" color2="#FFFFFF" focussize="0,0"/>
              <v:stroke weight="0pt" color="#000000"/>
              <v:imagedata o:title=""/>
              <o:lock v:ext="edit" aspectratio="f"/>
            </v:shape>
            <v:line id="_x0000_s5652" o:spid="_x0000_s5652" o:spt="20" style="position:absolute;left:4208;top:9668;height:810;width:0;" filled="f" stroked="t" coordsize="21600,21600">
              <v:path arrowok="t"/>
              <v:fill on="f" focussize="0,0"/>
              <v:stroke color="#000000" endcap="round"/>
              <v:imagedata o:title=""/>
              <o:lock v:ext="edit" aspectratio="f"/>
            </v:line>
            <v:shape id="_x0000_s5653" o:spid="_x0000_s5653" style="position:absolute;left:4148;top:10448;height:120;width:119;" fillcolor="#000000" filled="t" stroked="t" coordsize="139,138" path="m69,138l0,0hdc44,22,95,22,139,0hal139,0,69,138xe">
              <v:path arrowok="t"/>
              <v:fill on="t" color2="#FFFFFF" focussize="0,0"/>
              <v:stroke weight="0pt" color="#000000"/>
              <v:imagedata o:title=""/>
              <o:lock v:ext="edit" aspectratio="f"/>
            </v:shape>
            <v:line id="_x0000_s5654" o:spid="_x0000_s5654" o:spt="20" style="position:absolute;left:2318;top:8138;height:735;width:0;" filled="f" stroked="t" coordsize="21600,21600">
              <v:path arrowok="t"/>
              <v:fill on="f" focussize="0,0"/>
              <v:stroke color="#000000" endcap="round"/>
              <v:imagedata o:title=""/>
              <o:lock v:ext="edit" aspectratio="f"/>
            </v:line>
            <v:shape id="_x0000_s5655" o:spid="_x0000_s5655" style="position:absolute;left:2258;top:8843;height:120;width:106;" fillcolor="#000000" filled="t" stroked="t" coordsize="138,138" path="m69,138l0,0hdc43,21,95,21,138,0hal138,0,69,138xe">
              <v:path arrowok="t"/>
              <v:fill on="t" color2="#FFFFFF" focussize="0,0"/>
              <v:stroke weight="0pt" color="#000000"/>
              <v:imagedata o:title=""/>
              <o:lock v:ext="edit" aspectratio="f"/>
            </v:shape>
            <v:line id="_x0000_s5656" o:spid="_x0000_s5656" o:spt="20" style="position:absolute;left:2318;top:9638;height:840;width:0;" filled="f" stroked="t" coordsize="21600,21600">
              <v:path arrowok="t"/>
              <v:fill on="f" focussize="0,0"/>
              <v:stroke color="#000000" endcap="round"/>
              <v:imagedata o:title=""/>
              <o:lock v:ext="edit" aspectratio="f"/>
            </v:line>
            <v:shape id="_x0000_s5657" o:spid="_x0000_s5657" style="position:absolute;left:2258;top:10448;height:120;width:106;" fillcolor="#000000" filled="t" stroked="t" coordsize="138,138" path="m69,138l0,0hdc43,22,95,22,138,0hal138,0,69,138xe">
              <v:path arrowok="t"/>
              <v:fill on="t" color2="#FFFFFF" focussize="0,0"/>
              <v:stroke weight="0pt" color="#000000"/>
              <v:imagedata o:title=""/>
              <o:lock v:ext="edit" aspectratio="f"/>
            </v:shape>
            <v:line id="_x0000_s5658" o:spid="_x0000_s5658" o:spt="20" style="position:absolute;left:7194;top:6773;height:0;width:435;" filled="f" stroked="t" coordsize="21600,21600">
              <v:path arrowok="t"/>
              <v:fill on="f" focussize="0,0"/>
              <v:stroke color="#000000" endcap="round"/>
              <v:imagedata o:title=""/>
              <o:lock v:ext="edit" aspectratio="f"/>
            </v:line>
            <v:line id="_x0000_s5659" o:spid="_x0000_s5659" o:spt="20" style="position:absolute;left:8963;top:6773;height:0;width:134;" filled="f" stroked="t" coordsize="21600,21600">
              <v:path arrowok="t"/>
              <v:fill on="f" focussize="0,0"/>
              <v:stroke color="#000000" endcap="round"/>
              <v:imagedata o:title=""/>
              <o:lock v:ext="edit" aspectratio="f"/>
            </v:line>
            <v:shape id="_x0000_s5660" o:spid="_x0000_s5660" style="position:absolute;left:9068;top:6713;height:120;width:106;" fillcolor="#000000" filled="t" stroked="t" coordsize="139,138" path="m139,69l0,138hdc22,95,22,44,0,0hal0,0,139,69xe">
              <v:path arrowok="t"/>
              <v:fill on="t" color2="#FFFFFF" focussize="0,0"/>
              <v:stroke weight="0pt" color="#000000"/>
              <v:imagedata o:title=""/>
              <o:lock v:ext="edit" aspectratio="f"/>
            </v:shape>
            <v:line id="_x0000_s5661" o:spid="_x0000_s5661" o:spt="20" style="position:absolute;left:7207;top:8678;height:0;width:255;" filled="f" stroked="t" coordsize="21600,21600">
              <v:path arrowok="t"/>
              <v:fill on="f" focussize="0,0"/>
              <v:stroke color="#000000" endcap="round"/>
              <v:imagedata o:title=""/>
              <o:lock v:ext="edit" aspectratio="f"/>
            </v:line>
            <v:shape id="_x0000_s5662" o:spid="_x0000_s5662" style="position:absolute;left:7434;top:8618;height:120;width:106;" fillcolor="#000000" filled="t" stroked="t" coordsize="138,139" path="m138,69l0,139hdc21,95,21,44,0,0hal0,0,138,69xe">
              <v:path arrowok="t"/>
              <v:fill on="t" color2="#FFFFFF" focussize="0,0"/>
              <v:stroke weight="0pt" color="#000000"/>
              <v:imagedata o:title=""/>
              <o:lock v:ext="edit" aspectratio="f"/>
            </v:shape>
            <v:shape id="_x0000_s5663" o:spid="_x0000_s5663" style="position:absolute;left:9339;top:8678;height:540;width:465;" filled="f" stroked="t" coordsize="31,36" path="m0,0l31,0,31,36e">
              <v:path arrowok="t"/>
              <v:fill on="f" focussize="0,0"/>
              <v:stroke color="#000000" endcap="round"/>
              <v:imagedata o:title=""/>
              <o:lock v:ext="edit" aspectratio="f"/>
            </v:shape>
            <v:shape id="_x0000_s5664" o:spid="_x0000_s5664" style="position:absolute;left:9743;top:9188;height:120;width:106;" fillcolor="#000000" filled="t" stroked="t" coordsize="138,138" path="m69,138l0,0hdc43,21,94,21,138,0hal69,138xe">
              <v:path arrowok="t"/>
              <v:fill on="t" color2="#FFFFFF" focussize="0,0"/>
              <v:stroke weight="0pt" color="#000000"/>
              <v:imagedata o:title=""/>
              <o:lock v:ext="edit" aspectratio="f"/>
            </v:shape>
            <v:shape id="_x0000_s5665" o:spid="_x0000_s5665" style="position:absolute;left:6398;top:9008;height:195;width:2039;" filled="f" stroked="t" coordsize="136,13" path="m136,0l136,13,0,13e">
              <v:path arrowok="t"/>
              <v:fill on="f" focussize="0,0"/>
              <v:stroke color="#000000" endcap="round"/>
              <v:imagedata o:title=""/>
              <o:lock v:ext="edit" aspectratio="f"/>
            </v:shape>
            <v:shape id="_x0000_s5666" o:spid="_x0000_s5666" style="position:absolute;left:6308;top:9143;height:120;width:106;" fillcolor="#000000" filled="t" stroked="t" coordsize="138,139" path="m0,70l138,0hdc117,44,117,95,138,139hal138,139,0,70xe">
              <v:path arrowok="t"/>
              <v:fill on="t" color2="#FFFFFF" focussize="0,0"/>
              <v:stroke weight="0pt" color="#000000"/>
              <v:imagedata o:title=""/>
              <o:lock v:ext="edit" aspectratio="f"/>
            </v:shape>
            <v:line id="_x0000_s5667" o:spid="_x0000_s5667" o:spt="20" style="position:absolute;left:9804;top:9923;height:405;width:0;" filled="f" stroked="t" coordsize="21600,21600">
              <v:path arrowok="t"/>
              <v:fill on="f" focussize="0,0"/>
              <v:stroke color="#000000" endcap="round"/>
              <v:imagedata o:title=""/>
              <o:lock v:ext="edit" aspectratio="f"/>
            </v:line>
            <v:shape id="_x0000_s5668" o:spid="_x0000_s5668" style="position:absolute;left:9743;top:10298;height:120;width:106;" fillcolor="#000000" filled="t" stroked="t" coordsize="138,138" path="m69,138l0,0hdc43,21,94,21,138,0hal69,138xe">
              <v:path arrowok="t"/>
              <v:fill on="t" color2="#FFFFFF" focussize="0,0"/>
              <v:stroke weight="0pt" color="#000000"/>
              <v:imagedata o:title=""/>
              <o:lock v:ext="edit" aspectratio="f"/>
            </v:shape>
            <v:shape id="_x0000_s5669" o:spid="_x0000_s5669" style="position:absolute;left:7207;top:11393;height:360;width:1786;" filled="f" stroked="t" coordsize="119,24" path="m0,24l63,24,63,0,119,0e">
              <v:path arrowok="t"/>
              <v:fill on="f" focussize="0,0"/>
              <v:stroke color="#000000" endcap="round"/>
              <v:imagedata o:title=""/>
              <o:lock v:ext="edit" aspectratio="f"/>
            </v:shape>
            <v:shape id="_x0000_s5670" o:spid="_x0000_s5670" style="position:absolute;left:8963;top:11333;height:120;width:106;" fillcolor="#000000" filled="t" stroked="t" coordsize="138,138" path="m138,69l0,138hdc22,95,22,44,0,0hal138,69xe">
              <v:path arrowok="t"/>
              <v:fill on="t" color2="#FFFFFF" focussize="0,0"/>
              <v:stroke weight="0pt" color="#000000"/>
              <v:imagedata o:title=""/>
              <o:lock v:ext="edit" aspectratio="f"/>
            </v:shape>
            <v:line id="_x0000_s5671" o:spid="_x0000_s5671" o:spt="20" style="position:absolute;left:7207;top:14018;height:0;width:660;" filled="f" stroked="t" coordsize="21600,21600">
              <v:path arrowok="t"/>
              <v:fill on="f" focussize="0,0"/>
              <v:stroke color="#000000" endcap="round"/>
              <v:imagedata o:title=""/>
              <o:lock v:ext="edit" aspectratio="f"/>
            </v:line>
            <v:shape id="_x0000_s5672" o:spid="_x0000_s5672" style="position:absolute;left:7838;top:13958;height:120;width:106;" fillcolor="#000000" filled="t" stroked="t" coordsize="138,138" path="m138,69l0,138hdc22,95,22,44,0,0hal138,69xe">
              <v:path arrowok="t"/>
              <v:fill on="t" color2="#FFFFFF" focussize="0,0"/>
              <v:stroke weight="0pt" color="#000000"/>
              <v:imagedata o:title=""/>
              <o:lock v:ext="edit" aspectratio="f"/>
            </v:shape>
            <v:shape id="_x0000_s5673" o:spid="_x0000_s5673" style="position:absolute;left:7207;top:11753;height:375;width:1786;" filled="f" stroked="t" coordsize="119,25" path="m0,0l63,0,63,25,119,25e">
              <v:path arrowok="t"/>
              <v:fill on="f" focussize="0,0"/>
              <v:stroke color="#000000" endcap="round"/>
              <v:imagedata o:title=""/>
              <o:lock v:ext="edit" aspectratio="f"/>
            </v:shape>
            <v:shape id="_x0000_s5674" o:spid="_x0000_s5674" style="position:absolute;left:8963;top:12068;height:120;width:106;" fillcolor="#000000" filled="t" stroked="t" coordsize="138,138" path="m138,69l0,138hdc22,94,22,43,0,0hal138,69xe">
              <v:path arrowok="t"/>
              <v:fill on="t" color2="#FFFFFF" focussize="0,0"/>
              <v:stroke weight="0pt" color="#000000"/>
              <v:imagedata o:title=""/>
              <o:lock v:ext="edit" aspectratio="f"/>
            </v:shape>
            <v:shape id="_x0000_s5675" o:spid="_x0000_s5675" style="position:absolute;left:3773;top:12728;height:345;width:1635;" filled="f" stroked="t" coordsize="109,23" path="m109,0l0,0,0,23e">
              <v:path arrowok="t"/>
              <v:fill on="f" focussize="0,0"/>
              <v:stroke color="#000000" endcap="round"/>
              <v:imagedata o:title=""/>
              <o:lock v:ext="edit" aspectratio="f"/>
            </v:shape>
            <v:shape id="_x0000_s5676" o:spid="_x0000_s5676" style="position:absolute;left:3728;top:13043;height:120;width:106;" fillcolor="#000000" filled="t" stroked="t" coordsize="138,138" path="m69,138l0,0hdc44,22,95,22,138,0hal69,138xe">
              <v:path arrowok="t"/>
              <v:fill on="t" color2="#FFFFFF" focussize="0,0"/>
              <v:stroke weight="0pt" color="#000000"/>
              <v:imagedata o:title=""/>
              <o:lock v:ext="edit" aspectratio="f"/>
            </v:shape>
            <v:shape id="_x0000_s5677" o:spid="_x0000_s5677" style="position:absolute;left:3773;top:13793;height:225;width:1559;" filled="f" stroked="t" coordsize="104,15" path="m0,0l0,15,104,15e">
              <v:path arrowok="t"/>
              <v:fill on="f" focussize="0,0"/>
              <v:stroke color="#000000" endcap="round"/>
              <v:imagedata o:title=""/>
              <o:lock v:ext="edit" aspectratio="f"/>
            </v:shape>
            <v:shape id="_x0000_s5678" o:spid="_x0000_s5678" style="position:absolute;left:5302;top:13958;height:120;width:106;" fillcolor="#000000" filled="t" stroked="t" coordsize="139,138" path="m139,69l0,138hdc22,95,22,44,0,0hal0,0,139,69xe">
              <v:path arrowok="t"/>
              <v:fill on="t" color2="#FFFFFF" focussize="0,0"/>
              <v:stroke weight="0pt" color="#000000"/>
              <v:imagedata o:title=""/>
              <o:lock v:ext="edit" aspectratio="f"/>
            </v:shape>
            <v:shape id="_x0000_s5679" o:spid="_x0000_s5679" style="position:absolute;left:2318;top:11228;height:3765;width:3014;" filled="f" stroked="t" coordsize="201,251" path="m0,0l0,251,201,251e">
              <v:path arrowok="t"/>
              <v:fill on="f" focussize="0,0"/>
              <v:stroke color="#000000" endcap="round"/>
              <v:imagedata o:title=""/>
              <o:lock v:ext="edit" aspectratio="f"/>
            </v:shape>
            <v:shape id="_x0000_s5680" o:spid="_x0000_s5680" style="position:absolute;left:5302;top:14933;height:120;width:106;" fillcolor="#000000" filled="t" stroked="t" coordsize="139,138" path="m139,69l0,138hdc22,94,22,43,0,0hal0,0,139,69xe">
              <v:path arrowok="t"/>
              <v:fill on="t" color2="#FFFFFF" focussize="0,0"/>
              <v:stroke weight="0pt" color="#000000"/>
              <v:imagedata o:title=""/>
              <o:lock v:ext="edit" aspectratio="f"/>
            </v:shape>
            <v:shape id="_x0000_s5681" o:spid="_x0000_s5681" style="position:absolute;left:2394;top:11228;height:870;width:1814;" filled="f" stroked="t" coordsize="121,58" path="m121,0l121,58,0,58e">
              <v:path arrowok="t"/>
              <v:fill on="f" focussize="0,0"/>
              <v:stroke color="#000000" endcap="round"/>
              <v:imagedata o:title=""/>
              <o:lock v:ext="edit" aspectratio="f"/>
            </v:shape>
            <v:shape id="_x0000_s5682" o:spid="_x0000_s5682" style="position:absolute;left:2318;top:12038;height:120;width:106;" fillcolor="#000000" filled="t" stroked="t" coordsize="138,138" path="m0,69l138,0hdc116,43,116,94,138,138hal138,138,0,69xe">
              <v:path arrowok="t"/>
              <v:fill on="t" color2="#FFFFFF" focussize="0,0"/>
              <v:stroke weight="0pt" color="#000000"/>
              <v:imagedata o:title=""/>
              <o:lock v:ext="edit" aspectratio="f"/>
            </v:shape>
            <v:line id="_x0000_s5683" o:spid="_x0000_s5683" o:spt="20" style="position:absolute;left:6356;top:10644;flip:x;height:0;width:2774;" filled="f" stroked="t" coordsize="21600,21600">
              <v:path arrowok="t"/>
              <v:fill on="f" focussize="0,0"/>
              <v:stroke color="#000000" endcap="round"/>
              <v:imagedata o:title=""/>
              <o:lock v:ext="edit" aspectratio="f"/>
            </v:line>
            <v:shape id="_x0000_s5684" o:spid="_x0000_s5684" style="position:absolute;left:6308;top:10598;height:105;width:106;" fillcolor="#000000" filled="t" stroked="t" coordsize="138,138" path="m0,69l138,0hdc117,43,116,94,138,138hal0,69xe">
              <v:path arrowok="t"/>
              <v:fill on="t" color2="#FFFFFF" focussize="0,0"/>
              <v:stroke weight="0pt" color="#000000"/>
              <v:imagedata o:title=""/>
              <o:lock v:ext="edit" aspectratio="f"/>
            </v:shape>
            <v:rect id="_x0000_s5685" o:spid="_x0000_s5685" o:spt="1" style="position:absolute;left:4223;top:4433;height:315;width:1455;mso-wrap-style:none;" filled="f" stroked="f" coordsize="21600,21600">
              <v:path/>
              <v:fill on="f" focussize="0,0"/>
              <v:stroke on="f"/>
              <v:imagedata o:title=""/>
              <o:lock v:ext="edit" aspectratio="f"/>
              <v:textbox inset="0mm,0mm,0mm,0mm" style="mso-fit-shape-to-text:t;">
                <w:txbxContent>
                  <w:p>
                    <w:r>
                      <w:rPr>
                        <w:rFonts w:hint="eastAsia"/>
                        <w:sz w:val="24"/>
                      </w:rPr>
                      <w:t>简易程序</w:t>
                    </w:r>
                  </w:p>
                </w:txbxContent>
              </v:textbox>
            </v:rect>
            <v:rect id="_x0000_s5686" o:spid="_x0000_s5686" o:spt="1" style="position:absolute;left:6699;top:5138;height:315;width:1455;mso-wrap-style:none;" filled="f" stroked="f" coordsize="21600,21600">
              <v:path/>
              <v:fill on="f" focussize="0,0"/>
              <v:stroke on="f"/>
              <v:imagedata o:title=""/>
              <o:lock v:ext="edit" aspectratio="f"/>
              <v:textbox inset="0mm,0mm,0mm,0mm" style="mso-fit-shape-to-text:t;">
                <w:txbxContent>
                  <w:p>
                    <w:r>
                      <w:rPr>
                        <w:rFonts w:hint="eastAsia"/>
                        <w:sz w:val="24"/>
                      </w:rPr>
                      <w:t>一般程序</w:t>
                    </w:r>
                  </w:p>
                </w:txbxContent>
              </v:textbox>
            </v:rect>
            <v:rect id="_x0000_s5687" o:spid="_x0000_s5687" o:spt="1" style="position:absolute;left:2859;top:5948;height:315;width:1455;mso-wrap-style:none;" filled="f" stroked="f" coordsize="21600,21600">
              <v:path/>
              <v:fill on="f" focussize="0,0"/>
              <v:stroke on="f"/>
              <v:imagedata o:title=""/>
              <o:lock v:ext="edit" aspectratio="f"/>
              <v:textbox inset="0mm,0mm,0mm,0mm" style="mso-fit-shape-to-text:t;">
                <w:txbxContent>
                  <w:p>
                    <w:r>
                      <w:rPr>
                        <w:rFonts w:hint="eastAsia"/>
                        <w:sz w:val="24"/>
                      </w:rPr>
                      <w:t>申辩理由</w:t>
                    </w:r>
                  </w:p>
                </w:txbxContent>
              </v:textbox>
            </v:rect>
            <v:rect id="_x0000_s5688" o:spid="_x0000_s5688" o:spt="1" style="position:absolute;left:2917;top:6143;height:315;width:1094;mso-wrap-style:none;" filled="f" stroked="f" coordsize="21600,21600">
              <v:path/>
              <v:fill on="f" focussize="0,0"/>
              <v:stroke on="f"/>
              <v:imagedata o:title=""/>
              <o:lock v:ext="edit" aspectratio="f"/>
              <v:textbox inset="0mm,0mm,0mm,0mm" style="mso-fit-shape-to-text:t;">
                <w:txbxContent>
                  <w:p>
                    <w:r>
                      <w:rPr>
                        <w:rFonts w:hint="eastAsia"/>
                        <w:sz w:val="24"/>
                      </w:rPr>
                      <w:t>成立的</w:t>
                    </w:r>
                  </w:p>
                </w:txbxContent>
              </v:textbox>
            </v:rect>
            <v:rect id="_x0000_s5689" o:spid="_x0000_s5689" o:spt="1" style="position:absolute;left:3053;top:7358;height:315;width:1814;mso-wrap-style:none;" filled="f" stroked="f" coordsize="21600,21600">
              <v:path/>
              <v:fill on="f" focussize="0,0"/>
              <v:stroke on="f"/>
              <v:imagedata o:title=""/>
              <o:lock v:ext="edit" aspectratio="f"/>
              <v:textbox inset="0mm,0mm,0mm,0mm" style="mso-fit-shape-to-text:t;">
                <w:txbxContent>
                  <w:p>
                    <w:r>
                      <w:rPr>
                        <w:rFonts w:hint="eastAsia"/>
                        <w:sz w:val="24"/>
                      </w:rPr>
                      <w:t>提出复议或</w:t>
                    </w:r>
                  </w:p>
                </w:txbxContent>
              </v:textbox>
            </v:rect>
            <v:rect id="_x0000_s5690" o:spid="_x0000_s5690" o:spt="1" style="position:absolute;left:3053;top:7538;height:315;width:1814;mso-wrap-style:none;" filled="f" stroked="f" coordsize="21600,21600">
              <v:path/>
              <v:fill on="f" focussize="0,0"/>
              <v:stroke on="f"/>
              <v:imagedata o:title=""/>
              <o:lock v:ext="edit" aspectratio="f"/>
              <v:textbox inset="0mm,0mm,0mm,0mm" style="mso-fit-shape-to-text:t;">
                <w:txbxContent>
                  <w:p>
                    <w:r>
                      <w:rPr>
                        <w:rFonts w:hint="eastAsia"/>
                        <w:sz w:val="24"/>
                      </w:rPr>
                      <w:t>诉讼请求的</w:t>
                    </w:r>
                  </w:p>
                </w:txbxContent>
              </v:textbox>
            </v:rect>
            <v:rect id="_x0000_s5691" o:spid="_x0000_s5691" o:spt="1" style="position:absolute;left:7884;top:9443;height:345;width:1125;" filled="f" stroked="t" coordsize="21600,21600">
              <v:path/>
              <v:fill on="f" focussize="0,0"/>
              <v:stroke color="#000000" joinstyle="round" endcap="round"/>
              <v:imagedata o:title=""/>
              <o:lock v:ext="edit" aspectratio="f"/>
            </v:rect>
            <v:rect id="_x0000_s5692" o:spid="_x0000_s5692" o:spt="1" style="position:absolute;left:7675;top:9518;height:315;width:1888;" filled="f" stroked="f" coordsize="21600,21600">
              <v:path/>
              <v:fill on="f" focussize="0,0"/>
              <v:stroke on="f"/>
              <v:imagedata o:title=""/>
              <o:lock v:ext="edit" aspectratio="f"/>
              <v:textbox inset="0mm,0mm,0mm,0mm" style="mso-fit-shape-to-text:t;">
                <w:txbxContent>
                  <w:p>
                    <w:r>
                      <w:rPr>
                        <w:rFonts w:hint="eastAsia"/>
                        <w:sz w:val="24"/>
                      </w:rPr>
                      <w:t>申请听证</w:t>
                    </w:r>
                  </w:p>
                </w:txbxContent>
              </v:textbox>
            </v:rect>
            <v:rect id="_x0000_s5693" o:spid="_x0000_s5693" o:spt="1" style="position:absolute;left:7884;top:10043;height:270;width:1125;" filled="f" stroked="t" coordsize="21600,21600">
              <v:path/>
              <v:fill on="f" focussize="0,0"/>
              <v:stroke color="#000000" joinstyle="round" endcap="round"/>
              <v:imagedata o:title=""/>
              <o:lock v:ext="edit" aspectratio="f"/>
            </v:rect>
            <v:rect id="_x0000_s5694" o:spid="_x0000_s5694" o:spt="1" style="position:absolute;left:7532;top:10073;height:315;width:2032;" filled="f" stroked="f" coordsize="21600,21600">
              <v:path/>
              <v:fill on="f" focussize="0,0"/>
              <v:stroke on="f"/>
              <v:imagedata o:title=""/>
              <o:lock v:ext="edit" aspectratio="f"/>
              <v:textbox inset="0mm,0mm,0mm,0mm" style="mso-fit-shape-to-text:t;">
                <w:txbxContent>
                  <w:p>
                    <w:r>
                      <w:rPr>
                        <w:rFonts w:hint="eastAsia"/>
                        <w:sz w:val="24"/>
                      </w:rPr>
                      <w:t>组织听证</w:t>
                    </w:r>
                  </w:p>
                </w:txbxContent>
              </v:textbox>
            </v:rect>
            <v:line id="_x0000_s5695" o:spid="_x0000_s5695" o:spt="20" style="position:absolute;left:8438;top:9008;height:345;width:0;" filled="f" stroked="t" coordsize="21600,21600">
              <v:path arrowok="t"/>
              <v:fill on="f" focussize="0,0"/>
              <v:stroke color="#000000" endcap="round"/>
              <v:imagedata o:title=""/>
              <o:lock v:ext="edit" aspectratio="f"/>
            </v:line>
            <v:shape id="_x0000_s5696" o:spid="_x0000_s5696" style="position:absolute;left:8394;top:9323;height:120;width:106;" fillcolor="#000000" filled="t" stroked="t" coordsize="138,138" path="m69,138l0,0hdc44,21,95,21,138,0hal69,138xe">
              <v:path arrowok="t"/>
              <v:fill on="t" color2="#FFFFFF" focussize="0,0"/>
              <v:stroke weight="0pt" color="#000000"/>
              <v:imagedata o:title=""/>
              <o:lock v:ext="edit" aspectratio="f"/>
            </v:shape>
            <v:line id="_x0000_s5697" o:spid="_x0000_s5697" o:spt="20" style="position:absolute;left:9084;top:9623;flip:x;height:0;width:91;" filled="f" stroked="t" coordsize="21600,21600">
              <v:path arrowok="t"/>
              <v:fill on="f" focussize="0,0"/>
              <v:stroke color="#000000" endcap="round"/>
              <v:imagedata o:title=""/>
              <o:lock v:ext="edit" aspectratio="f"/>
            </v:line>
            <v:shape id="_x0000_s5698" o:spid="_x0000_s5698" style="position:absolute;left:9008;top:9563;height:105;width:106;" fillcolor="#000000" filled="t" stroked="t" coordsize="139,138" path="m0,69l139,0hdc117,43,117,95,139,138hal0,69xe">
              <v:path arrowok="t"/>
              <v:fill on="t" color2="#FFFFFF" focussize="0,0"/>
              <v:stroke weight="0pt" color="#000000"/>
              <v:imagedata o:title=""/>
              <o:lock v:ext="edit" aspectratio="f"/>
            </v:shape>
            <v:line id="_x0000_s5699" o:spid="_x0000_s5699" o:spt="20" style="position:absolute;left:8438;top:9788;height:165;width:0;" filled="f" stroked="t" coordsize="21600,21600">
              <v:path arrowok="t"/>
              <v:fill on="f" focussize="0,0"/>
              <v:stroke color="#000000" endcap="round"/>
              <v:imagedata o:title=""/>
              <o:lock v:ext="edit" aspectratio="f"/>
            </v:line>
            <v:shape id="_x0000_s5700" o:spid="_x0000_s5700" style="position:absolute;left:8394;top:9923;height:120;width:106;" fillcolor="#000000" filled="t" stroked="t" coordsize="138,138" path="m69,138l0,0hdc44,21,95,21,138,0hal69,138xe">
              <v:path arrowok="t"/>
              <v:fill on="t" color2="#FFFFFF" focussize="0,0"/>
              <v:stroke weight="0pt" color="#000000"/>
              <v:imagedata o:title=""/>
              <o:lock v:ext="edit" aspectratio="f"/>
            </v:shape>
            <v:shape id="_x0000_s5701" o:spid="_x0000_s5701" style="position:absolute;left:9008;top:10178;height:150;width:795;" filled="f" stroked="t" coordsize="53,10" path="m0,0l53,0,53,10e">
              <v:path arrowok="t"/>
              <v:fill on="f" focussize="0,0"/>
              <v:stroke color="#000000" endcap="round"/>
              <v:imagedata o:title=""/>
              <o:lock v:ext="edit" aspectratio="f"/>
            </v:shape>
            <v:shape id="_x0000_s5702" o:spid="_x0000_s5702" style="position:absolute;left:9743;top:10298;height:120;width:106;" fillcolor="#000000" filled="t" stroked="t" coordsize="138,138" path="m69,138l0,0hdc43,21,94,21,138,0hal69,138xe">
              <v:path arrowok="t"/>
              <v:fill on="t" color2="#FFFFFF" focussize="0,0"/>
              <v:stroke weight="0pt" color="#000000"/>
              <v:imagedata o:title=""/>
              <o:lock v:ext="edit" aspectratio="f"/>
            </v:shape>
            <v:line id="_x0000_s5703" o:spid="_x0000_s5703" o:spt="20" style="position:absolute;left:6495;top:10194;flip:x;height:0;width:1485;" filled="f" stroked="t" coordsize="21600,21600">
              <v:path arrowok="t"/>
              <v:fill on="f" focussize="0,0"/>
              <v:stroke color="#000000" endcap="round"/>
              <v:imagedata o:title=""/>
              <o:lock v:ext="edit" aspectratio="f"/>
            </v:line>
            <v:shape id="_x0000_s5704" o:spid="_x0000_s5704" style="position:absolute;left:6405;top:10134;height:105;width:105;" fillcolor="#000000" filled="t" stroked="t" coordsize="138,138" path="m0,69l138,0hdc117,43,117,94,138,138hal0,69xe">
              <v:path arrowok="t"/>
              <v:fill on="t" color2="#FFFFFF" focussize="0,0"/>
              <v:stroke weight="0pt" color="#000000"/>
              <v:imagedata o:title=""/>
              <o:lock v:ext="edit" aspectratio="f"/>
            </v:shape>
          </v:group>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lang w:bidi="bo-CN"/>
        </w:rPr>
      </w:pPr>
      <w:r>
        <w:rPr>
          <w:lang w:bidi="bo-CN"/>
        </w:rPr>
        <w:pict>
          <v:shape id="文本框 1452" o:spid="_x0000_s5705" o:spt="202" type="#_x0000_t202" style="position:absolute;left:0pt;margin-left:0.6pt;margin-top:87.2pt;height:37.65pt;width:43.55pt;z-index:250371072;mso-width-relative:page;mso-height-relative:page;" stroked="f" coordsize="21600,21600">
            <v:path/>
            <v:fill focussize="0,0"/>
            <v:stroke on="f" weight="0.5pt" joinstyle="miter"/>
            <v:imagedata o:title=""/>
            <o:lock v:ext="edit"/>
            <v:textbox>
              <w:txbxContent>
                <w:p>
                  <w:pPr>
                    <w:rPr>
                      <w:sz w:val="32"/>
                      <w:szCs w:val="32"/>
                    </w:rPr>
                  </w:pPr>
                </w:p>
              </w:txbxContent>
            </v:textbox>
          </v:shape>
        </w:pict>
      </w:r>
    </w:p>
    <w:p>
      <w:pPr>
        <w:rPr>
          <w:sz w:val="52"/>
          <w:szCs w:val="52"/>
        </w:rPr>
      </w:pPr>
      <w:r>
        <w:rPr>
          <w:sz w:val="52"/>
        </w:rPr>
        <w:pict>
          <v:shape id="_x0000_s11521" o:spid="_x0000_s11521" o:spt="109" type="#_x0000_t109" style="position:absolute;left:0pt;margin-left:-4.35pt;margin-top:92.8pt;height:16.35pt;width:47pt;z-index:254067712;mso-width-relative:page;mso-height-relative:page;" fillcolor="#FFFFFF" filled="t" stroked="t" coordsize="21600,21600">
            <v:path/>
            <v:fill on="t" color2="#FFFFFF" focussize="0,0"/>
            <v:stroke color="#FFFFFF"/>
            <v:imagedata o:title=""/>
            <o:lock v:ext="edit" aspectratio="f"/>
          </v:shape>
        </w:pict>
      </w:r>
      <w:r>
        <w:rPr>
          <w:sz w:val="52"/>
          <w:szCs w:val="52"/>
        </w:rPr>
        <w:pict>
          <v:shape id="_x0000_i1165" o:spt="75" alt="" type="#_x0000_t75" style="height:523.15pt;width:420.75pt;" fillcolor="#FFFFFF" filled="t" o:preferrelative="t" stroked="t" coordsize="21600,21600">
            <v:path/>
            <v:fill on="t" color2="#FFFFFF" focussize="0,0"/>
            <v:stroke color="#FFFFFF" joinstyle="miter"/>
            <v:imagedata r:id="rId98" o:title=""/>
            <o:lock v:ext="edit" aspectratio="t"/>
            <w10:wrap type="none"/>
            <w10:anchorlock/>
          </v:shape>
        </w:pict>
      </w:r>
      <w:r>
        <w:rPr>
          <w:sz w:val="52"/>
        </w:rPr>
        <w:pict>
          <v:shape id="_x0000_s11518" o:spid="_x0000_s11518" o:spt="109" type="#_x0000_t109" style="position:absolute;left:0pt;margin-left:344pt;margin-top:25.9pt;height:24.55pt;width:75.7pt;z-index:254064640;mso-width-relative:page;mso-height-relative:page;" fillcolor="#FFFFFF" filled="t" stroked="t" coordsize="21600,21600">
            <v:path/>
            <v:fill on="t" color2="#FFFFFF" focussize="0,0"/>
            <v:stroke color="#FFFFFF"/>
            <v:imagedata o:title=""/>
            <o:lock v:ext="edit" aspectratio="f"/>
            <v:textbox>
              <w:txbxContent>
                <w:p>
                  <w:pPr>
                    <w:rPr>
                      <w:rFonts w:hint="eastAsia" w:eastAsia="宋体"/>
                      <w:sz w:val="24"/>
                      <w:szCs w:val="24"/>
                      <w:lang w:eastAsia="zh-CN"/>
                    </w:rPr>
                  </w:pPr>
                  <w:r>
                    <w:rPr>
                      <w:rFonts w:hint="eastAsia"/>
                      <w:sz w:val="24"/>
                      <w:szCs w:val="24"/>
                      <w:lang w:eastAsia="zh-CN"/>
                    </w:rPr>
                    <w:t>序号：</w:t>
                  </w:r>
                  <w:r>
                    <w:rPr>
                      <w:rFonts w:hint="eastAsia"/>
                      <w:sz w:val="24"/>
                      <w:szCs w:val="24"/>
                      <w:lang w:val="en-US" w:eastAsia="zh-CN"/>
                    </w:rPr>
                    <w:t>139</w:t>
                  </w:r>
                </w:p>
              </w:txbxContent>
            </v:textbox>
          </v:shape>
        </w:pict>
      </w:r>
      <w:r>
        <w:rPr>
          <w:sz w:val="52"/>
        </w:rPr>
        <w:pict>
          <v:shape id="_x0000_s11517" o:spid="_x0000_s11517" o:spt="109" type="#_x0000_t109" style="position:absolute;left:0pt;margin-left:37.85pt;margin-top:-7.9pt;height:42.35pt;width:348.45pt;z-index:25406361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p>
    <w:p>
      <w:pPr>
        <w:rPr>
          <w:sz w:val="52"/>
          <w:szCs w:val="52"/>
        </w:rPr>
      </w:pPr>
    </w:p>
    <w:p>
      <w:pPr>
        <w:rPr>
          <w:sz w:val="52"/>
          <w:szCs w:val="52"/>
        </w:rPr>
      </w:pPr>
    </w:p>
    <w:p>
      <w:pPr>
        <w:rPr>
          <w:sz w:val="52"/>
          <w:szCs w:val="52"/>
        </w:rPr>
      </w:pPr>
    </w:p>
    <w:p>
      <w:pPr>
        <w:rPr>
          <w:sz w:val="52"/>
          <w:szCs w:val="52"/>
        </w:rPr>
      </w:pPr>
      <w:r>
        <w:rPr>
          <w:sz w:val="21"/>
        </w:rPr>
        <w:pict>
          <v:shape id="_x0000_s11520" o:spid="_x0000_s11520" o:spt="109" type="#_x0000_t109" style="position:absolute;left:0pt;margin-left:338.55pt;margin-top:32.3pt;height:25.95pt;width:86.6pt;z-index:254066688;mso-width-relative:page;mso-height-relative:page;" fillcolor="#FFFFFF" filled="t" stroked="t" coordsize="21600,21600">
            <v:path/>
            <v:fill on="t" color2="#FFFFFF" focussize="0,0"/>
            <v:stroke color="#FFFFFF"/>
            <v:imagedata o:title=""/>
            <o:lock v:ext="edit" aspectratio="f"/>
            <v:textbox>
              <w:txbxContent>
                <w:p>
                  <w:p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序号：</w:t>
                  </w:r>
                  <w:r>
                    <w:rPr>
                      <w:rFonts w:hint="eastAsia" w:asciiTheme="minorEastAsia" w:hAnsiTheme="minorEastAsia" w:eastAsiaTheme="minorEastAsia" w:cstheme="minorEastAsia"/>
                      <w:sz w:val="24"/>
                      <w:szCs w:val="24"/>
                      <w:lang w:val="en-US" w:eastAsia="zh-CN"/>
                    </w:rPr>
                    <w:t>140</w:t>
                  </w:r>
                </w:p>
              </w:txbxContent>
            </v:textbox>
          </v:shape>
        </w:pict>
      </w:r>
      <w:r>
        <w:rPr>
          <w:sz w:val="21"/>
        </w:rPr>
        <w:pict>
          <v:shape id="_x0000_s11519" o:spid="_x0000_s11519" o:spt="109" type="#_x0000_t109" style="position:absolute;left:0pt;margin-left:24.25pt;margin-top:-1.75pt;height:34.85pt;width:375.65pt;z-index:254065664;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文本框 1454" o:spid="_x0000_s5706" o:spt="202" type="#_x0000_t202" style="position:absolute;left:0pt;margin-left:12.6pt;margin-top:91.55pt;height:37.65pt;width:43.55pt;z-index:250372096;mso-width-relative:page;mso-height-relative:page;" stroked="f" coordsize="21600,21600">
            <v:path/>
            <v:fill focussize="0,0"/>
            <v:stroke on="f" weight="0.5pt" joinstyle="miter"/>
            <v:imagedata o:title=""/>
            <o:lock v:ext="edit"/>
            <v:textbox>
              <w:txbxContent>
                <w:p>
                  <w:pPr>
                    <w:rPr>
                      <w:sz w:val="32"/>
                      <w:szCs w:val="32"/>
                    </w:rPr>
                  </w:pPr>
                </w:p>
              </w:txbxContent>
            </v:textbox>
          </v:shape>
        </w:pict>
      </w:r>
      <w:r>
        <w:rPr>
          <w:sz w:val="52"/>
          <w:szCs w:val="52"/>
        </w:rPr>
        <w:pict>
          <v:shape id="_x0000_i1114" o:spt="75" type="#_x0000_t75" style="height:559.5pt;width:411pt;" filled="f" o:preferrelative="t" stroked="f" coordsize="21600,21600">
            <v:path/>
            <v:fill on="f" focussize="0,0"/>
            <v:stroke on="f" joinstyle="miter"/>
            <v:imagedata r:id="rId99" o:title=""/>
            <o:lock v:ext="edit" aspectratio="t"/>
            <w10:wrap type="none"/>
            <w10:anchorlock/>
          </v:shape>
        </w:pict>
      </w:r>
    </w:p>
    <w:p>
      <w:pPr>
        <w:rPr>
          <w:sz w:val="52"/>
          <w:szCs w:val="52"/>
        </w:rPr>
      </w:pPr>
    </w:p>
    <w:p>
      <w:pPr>
        <w:rPr>
          <w:sz w:val="52"/>
          <w:szCs w:val="52"/>
        </w:rPr>
      </w:pPr>
    </w:p>
    <w:p>
      <w:pPr>
        <w:rPr>
          <w:sz w:val="52"/>
          <w:szCs w:val="52"/>
        </w:rPr>
      </w:pPr>
      <w:r>
        <w:rPr>
          <w:sz w:val="21"/>
        </w:rPr>
        <w:pict>
          <v:shape id="_x0000_s11523" o:spid="_x0000_s11523" o:spt="109" type="#_x0000_t109" style="position:absolute;left:0pt;margin-left:338.55pt;margin-top:35.75pt;height:23.2pt;width:94.1pt;z-index:254069760;mso-width-relative:page;mso-height-relative:page;" fillcolor="#FFFFFF" filled="t" stroked="t" coordsize="21600,21600">
            <v:path/>
            <v:fill on="t" color2="#FFFFFF" focussize="0,0"/>
            <v:stroke color="#FFFFFF"/>
            <v:imagedata o:title=""/>
            <o:lock v:ext="edit" aspectratio="f"/>
            <v:textbox>
              <w:txbxContent>
                <w:p>
                  <w:pPr>
                    <w:rPr>
                      <w:rFonts w:hint="eastAsia" w:eastAsia="宋体"/>
                      <w:sz w:val="24"/>
                      <w:szCs w:val="24"/>
                      <w:lang w:eastAsia="zh-CN"/>
                    </w:rPr>
                  </w:pPr>
                  <w:r>
                    <w:rPr>
                      <w:rFonts w:hint="eastAsia"/>
                      <w:sz w:val="24"/>
                      <w:szCs w:val="24"/>
                      <w:lang w:eastAsia="zh-CN"/>
                    </w:rPr>
                    <w:t>序号：</w:t>
                  </w:r>
                  <w:r>
                    <w:rPr>
                      <w:rFonts w:hint="eastAsia"/>
                      <w:sz w:val="24"/>
                      <w:szCs w:val="24"/>
                      <w:lang w:val="en-US" w:eastAsia="zh-CN"/>
                    </w:rPr>
                    <w:t>141</w:t>
                  </w:r>
                </w:p>
              </w:txbxContent>
            </v:textbox>
          </v:shape>
        </w:pict>
      </w:r>
      <w:r>
        <w:rPr>
          <w:sz w:val="21"/>
        </w:rPr>
        <w:pict>
          <v:shape id="_x0000_s11522" o:spid="_x0000_s11522" o:spt="109" type="#_x0000_t109" style="position:absolute;left:0pt;margin-left:12pt;margin-top:-0.35pt;height:36.75pt;width:389.25pt;z-index:25406873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文本框 1457" o:spid="_x0000_s5707" o:spt="202" type="#_x0000_t202" style="position:absolute;left:0pt;margin-left:1.1pt;margin-top:83.45pt;height:37.65pt;width:43.55pt;z-index:250373120;mso-width-relative:page;mso-height-relative:page;" stroked="f" coordsize="21600,21600">
            <v:path/>
            <v:fill focussize="0,0"/>
            <v:stroke on="f" weight="0.5pt" joinstyle="miter"/>
            <v:imagedata o:title=""/>
            <o:lock v:ext="edit"/>
            <v:textbox>
              <w:txbxContent>
                <w:p>
                  <w:pPr>
                    <w:rPr>
                      <w:sz w:val="32"/>
                      <w:szCs w:val="32"/>
                    </w:rPr>
                  </w:pPr>
                </w:p>
              </w:txbxContent>
            </v:textbox>
          </v:shape>
        </w:pict>
      </w:r>
      <w:r>
        <w:rPr>
          <w:sz w:val="52"/>
          <w:szCs w:val="52"/>
        </w:rPr>
        <w:pict>
          <v:shape id="_x0000_i1115" o:spt="75" type="#_x0000_t75" style="height:559.5pt;width:411pt;" filled="f" o:preferrelative="t" stroked="f" coordsize="21600,21600">
            <v:path/>
            <v:fill on="f" focussize="0,0"/>
            <v:stroke on="f" joinstyle="miter"/>
            <v:imagedata r:id="rId99" o:title=""/>
            <o:lock v:ext="edit" aspectratio="t"/>
            <w10:wrap type="none"/>
            <w10:anchorlock/>
          </v:shape>
        </w:pict>
      </w:r>
    </w:p>
    <w:p>
      <w:pPr>
        <w:rPr>
          <w:sz w:val="52"/>
          <w:szCs w:val="52"/>
        </w:rPr>
      </w:pPr>
    </w:p>
    <w:p>
      <w:pPr>
        <w:rPr>
          <w:sz w:val="52"/>
          <w:szCs w:val="52"/>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rFonts w:ascii="宋体"/>
          <w:sz w:val="24"/>
          <w:szCs w:val="24"/>
        </w:rPr>
      </w:pPr>
    </w:p>
    <w:p>
      <w:pPr>
        <w:jc w:val="right"/>
        <w:rPr>
          <w:rFonts w:ascii="宋体" w:hAnsi="宋体"/>
          <w:sz w:val="24"/>
          <w:szCs w:val="24"/>
        </w:rPr>
      </w:pPr>
      <w:r>
        <w:rPr>
          <w:rFonts w:hint="eastAsia" w:ascii="宋体" w:hAnsi="宋体"/>
          <w:sz w:val="24"/>
          <w:szCs w:val="24"/>
        </w:rPr>
        <w:t>序号：</w:t>
      </w:r>
      <w:r>
        <w:rPr>
          <w:rFonts w:ascii="宋体" w:hAnsi="宋体"/>
          <w:sz w:val="24"/>
          <w:szCs w:val="24"/>
        </w:rPr>
        <w:t>142</w:t>
      </w:r>
    </w:p>
    <w:p>
      <w:pPr>
        <w:rPr>
          <w:sz w:val="24"/>
          <w:szCs w:val="24"/>
        </w:rPr>
      </w:pPr>
      <w:r>
        <w:rPr>
          <w:rFonts w:hint="eastAsia"/>
          <w:sz w:val="24"/>
          <w:szCs w:val="24"/>
        </w:rPr>
        <w:t>职权名称：对施工单位未对建筑材料、建筑构配件、设备和商品混凝土进行检验，或者未对涉及结构安全的试块、试件以及有关材料取样检测的处罚</w:t>
      </w:r>
    </w:p>
    <w:p>
      <w:pPr>
        <w:rPr>
          <w:sz w:val="28"/>
          <w:szCs w:val="28"/>
        </w:rPr>
      </w:pPr>
      <w:r>
        <w:rPr>
          <w:lang w:bidi="bo-CN"/>
        </w:rPr>
        <w:pict>
          <v:shape id="流程图: 过程 1476" o:spid="_x0000_s5708" o:spt="109" type="#_x0000_t109" style="position:absolute;left:0pt;margin-left:55.5pt;margin-top:182.75pt;height:29.9pt;width:72pt;z-index:250376192;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流程图: 过程 1475" o:spid="_x0000_s5709" o:spt="109" type="#_x0000_t109" style="position:absolute;left:0pt;margin-left:55.5pt;margin-top:122.25pt;height:32.1pt;width:72pt;z-index:250375168;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流程图: 终止 1474" o:spid="_x0000_s5710" o:spt="116" type="#_x0000_t116" style="position:absolute;left:0pt;margin-left:160.65pt;margin-top:26pt;height:45.8pt;width:114.05pt;z-index:250374144;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文本框 1473" o:spid="_x0000_s5711" o:spt="202" type="#_x0000_t202" style="position:absolute;left:0pt;margin-left:160.65pt;margin-top:286.6pt;height:56.15pt;width:29.8pt;z-index:250392576;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472" o:spid="_x0000_s5712" o:spt="202" type="#_x0000_t202" style="position:absolute;left:0pt;margin-left:299.2pt;margin-top:321.15pt;height:110.35pt;width:32.75pt;z-index:250391552;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471" o:spid="_x0000_s5713" o:spt="32" type="#_x0000_t32" style="position:absolute;left:0pt;flip:x;margin-left:260.95pt;margin-top:476.8pt;height:0.05pt;width:34.65pt;z-index:250390528;mso-width-relative:page;mso-height-relative:page;" filled="f" coordsize="21600,21600">
            <v:path arrowok="t"/>
            <v:fill on="f" focussize="0,0"/>
            <v:stroke endarrow="block"/>
            <v:imagedata o:title=""/>
            <o:lock v:ext="edit"/>
          </v:shape>
        </w:pict>
      </w:r>
      <w:r>
        <w:rPr>
          <w:lang w:bidi="bo-CN"/>
        </w:rPr>
        <w:pict>
          <v:shape id="直接箭头连接符 1470" o:spid="_x0000_s5714" o:spt="32" type="#_x0000_t32" style="position:absolute;left:0pt;margin-left:295.55pt;margin-top:269.25pt;height:207.55pt;width:0pt;z-index:250389504;mso-width-relative:page;mso-height-relative:page;" filled="f" coordsize="21600,21600">
            <v:path arrowok="t"/>
            <v:fill on="f" focussize="0,0"/>
            <v:stroke/>
            <v:imagedata o:title=""/>
            <o:lock v:ext="edit"/>
          </v:shape>
        </w:pict>
      </w:r>
      <w:r>
        <w:rPr>
          <w:lang w:bidi="bo-CN"/>
        </w:rPr>
        <w:pict>
          <v:shape id="直接箭头连接符 1469" o:spid="_x0000_s5715" o:spt="32" type="#_x0000_t32" style="position:absolute;left:0pt;margin-left:260.95pt;margin-top:269.25pt;height:0pt;width:34.6pt;z-index:250388480;mso-width-relative:page;mso-height-relative:page;" filled="f" coordsize="21600,21600">
            <v:path arrowok="t"/>
            <v:fill on="f" focussize="0,0"/>
            <v:stroke/>
            <v:imagedata o:title=""/>
            <o:lock v:ext="edit"/>
          </v:shape>
        </w:pict>
      </w:r>
      <w:r>
        <w:rPr>
          <w:lang w:bidi="bo-CN"/>
        </w:rPr>
        <w:pict>
          <v:shape id="流程图: 终止 1468" o:spid="_x0000_s5716" o:spt="116" type="#_x0000_t116" style="position:absolute;left:0pt;margin-left:166.55pt;margin-top:455.2pt;height:47.7pt;width:94.4pt;z-index:250387456;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467" o:spid="_x0000_s5717" o:spt="32" type="#_x0000_t32" style="position:absolute;left:0pt;margin-left:216pt;margin-top:394.25pt;height:60.95pt;width:0.05pt;z-index:250386432;mso-width-relative:page;mso-height-relative:page;" filled="f" coordsize="21600,21600">
            <v:path arrowok="t"/>
            <v:fill on="f" focussize="0,0"/>
            <v:stroke endarrow="block"/>
            <v:imagedata o:title=""/>
            <o:lock v:ext="edit"/>
          </v:shape>
        </w:pict>
      </w:r>
      <w:r>
        <w:rPr>
          <w:lang w:bidi="bo-CN"/>
        </w:rPr>
        <w:pict>
          <v:shape id="流程图: 过程 1466" o:spid="_x0000_s5718" o:spt="109" type="#_x0000_t109" style="position:absolute;left:0pt;margin-left:174pt;margin-top:346.25pt;height:48pt;width:80.45pt;z-index:250385408;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465" o:spid="_x0000_s5719" o:spt="32" type="#_x0000_t32" style="position:absolute;left:0pt;margin-left:216.05pt;margin-top:296.5pt;height:49.75pt;width:0.05pt;z-index:250384384;mso-width-relative:page;mso-height-relative:page;" filled="f" coordsize="21600,21600">
            <v:path arrowok="t"/>
            <v:fill on="f" focussize="0,0"/>
            <v:stroke endarrow="block"/>
            <v:imagedata o:title=""/>
            <o:lock v:ext="edit"/>
          </v:shape>
        </w:pict>
      </w:r>
      <w:r>
        <w:rPr>
          <w:lang w:bidi="bo-CN"/>
        </w:rPr>
        <w:pict>
          <v:shape id="流程图: 决策 1464" o:spid="_x0000_s5720" o:spt="110" type="#_x0000_t110" style="position:absolute;left:0pt;margin-left:169.3pt;margin-top:241.35pt;height:55.15pt;width:91.65pt;z-index:250383360;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463" o:spid="_x0000_s5721" o:spt="32" type="#_x0000_t32" style="position:absolute;left:0pt;margin-left:216.15pt;margin-top:188.95pt;height:52.4pt;width:0.05pt;z-index:250382336;mso-width-relative:page;mso-height-relative:page;" filled="f" coordsize="21600,21600">
            <v:path arrowok="t"/>
            <v:fill on="f" focussize="0,0"/>
            <v:stroke endarrow="block"/>
            <v:imagedata o:title=""/>
            <o:lock v:ext="edit"/>
          </v:shape>
        </w:pict>
      </w:r>
      <w:r>
        <w:rPr>
          <w:lang w:bidi="bo-CN"/>
        </w:rPr>
        <w:pict>
          <v:shape id="直接箭头连接符 1462" o:spid="_x0000_s5722" o:spt="32" type="#_x0000_t32" style="position:absolute;left:0pt;margin-left:127.5pt;margin-top:168.7pt;height:0.05pt;width:46.5pt;z-index:250381312;mso-width-relative:page;mso-height-relative:page;" filled="f" coordsize="21600,21600">
            <v:path arrowok="t"/>
            <v:fill on="f" focussize="0,0"/>
            <v:stroke endarrow="block"/>
            <v:imagedata o:title=""/>
            <o:lock v:ext="edit"/>
          </v:shape>
        </w:pict>
      </w:r>
      <w:r>
        <w:rPr>
          <w:lang w:bidi="bo-CN"/>
        </w:rPr>
        <w:pict>
          <v:shape id="直接箭头连接符 1461" o:spid="_x0000_s5723" o:spt="32" type="#_x0000_t32" style="position:absolute;left:0pt;margin-left:90.3pt;margin-top:123.15pt;height:28.4pt;width:0pt;z-index:250380288;mso-width-relative:page;mso-height-relative:page;" filled="f" coordsize="21600,21600">
            <v:path arrowok="t"/>
            <v:fill on="f" focussize="0,0"/>
            <v:stroke endarrow="block"/>
            <v:imagedata o:title=""/>
            <o:lock v:ext="edit"/>
          </v:shape>
        </w:pict>
      </w:r>
      <w:r>
        <w:rPr>
          <w:lang w:bidi="bo-CN"/>
        </w:rPr>
        <w:pict>
          <v:shape id="直接箭头连接符 1460" o:spid="_x0000_s5724" o:spt="32" type="#_x0000_t32" style="position:absolute;left:0pt;flip:x;margin-left:127.5pt;margin-top:107.15pt;height:0pt;width:88.65pt;z-index:250379264;mso-width-relative:page;mso-height-relative:page;" filled="f" coordsize="21600,21600">
            <v:path arrowok="t"/>
            <v:fill on="f" focussize="0,0"/>
            <v:stroke endarrow="block"/>
            <v:imagedata o:title=""/>
            <o:lock v:ext="edit"/>
          </v:shape>
        </w:pict>
      </w:r>
      <w:r>
        <w:rPr>
          <w:lang w:bidi="bo-CN"/>
        </w:rPr>
        <w:pict>
          <v:rect id="矩形 1459" o:spid="_x0000_s5725" o:spt="1" style="position:absolute;left:0pt;margin-left:174pt;margin-top:151.55pt;height:37.4pt;width:86.95pt;z-index:250378240;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1458" o:spid="_x0000_s5726" o:spt="32" type="#_x0000_t32" style="position:absolute;left:0pt;margin-left:216.1pt;margin-top:40.6pt;height:110.95pt;width:0.05pt;z-index:250377216;mso-width-relative:page;mso-height-relative:page;"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snapToGrid w:val="0"/>
        <w:spacing w:line="360" w:lineRule="auto"/>
        <w:contextualSpacing/>
        <w:rPr>
          <w:b/>
          <w:sz w:val="44"/>
          <w:szCs w:val="44"/>
        </w:rPr>
      </w:pPr>
    </w:p>
    <w:p>
      <w:pPr>
        <w:snapToGrid w:val="0"/>
        <w:spacing w:line="360" w:lineRule="auto"/>
        <w:contextualSpacing/>
        <w:jc w:val="center"/>
        <w:rPr>
          <w:b/>
          <w:sz w:val="36"/>
          <w:szCs w:val="36"/>
        </w:rPr>
      </w:pPr>
      <w:r>
        <w:rPr>
          <w:rFonts w:hint="eastAsia"/>
          <w:b/>
          <w:sz w:val="36"/>
          <w:szCs w:val="36"/>
        </w:rPr>
        <w:t>双湖县交通运输局行政处罚流程图</w:t>
      </w:r>
    </w:p>
    <w:p>
      <w:pPr>
        <w:snapToGrid w:val="0"/>
        <w:spacing w:line="360" w:lineRule="auto"/>
        <w:contextualSpacing/>
        <w:jc w:val="right"/>
        <w:rPr>
          <w:rFonts w:ascii="宋体" w:hAnsi="宋体"/>
          <w:bCs/>
          <w:sz w:val="24"/>
          <w:szCs w:val="24"/>
        </w:rPr>
      </w:pPr>
      <w:r>
        <w:rPr>
          <w:rFonts w:hint="eastAsia" w:ascii="宋体" w:hAnsi="宋体"/>
          <w:bCs/>
          <w:sz w:val="24"/>
          <w:szCs w:val="24"/>
        </w:rPr>
        <w:t>序号：</w:t>
      </w:r>
      <w:r>
        <w:rPr>
          <w:rFonts w:ascii="宋体" w:hAnsi="宋体"/>
          <w:bCs/>
          <w:sz w:val="24"/>
          <w:szCs w:val="24"/>
        </w:rPr>
        <w:t>143</w:t>
      </w:r>
    </w:p>
    <w:p>
      <w:pPr>
        <w:rPr>
          <w:rFonts w:ascii="Times New Roman" w:hAnsi="Times New Roman" w:eastAsia="仿宋_GB2312"/>
          <w:color w:val="000000"/>
          <w:sz w:val="28"/>
          <w:szCs w:val="28"/>
        </w:rPr>
      </w:pPr>
      <w:r>
        <w:rPr>
          <w:rFonts w:hint="eastAsia" w:ascii="Times New Roman" w:hAnsi="Times New Roman" w:eastAsia="仿宋_GB2312"/>
          <w:color w:val="000000"/>
          <w:sz w:val="28"/>
          <w:szCs w:val="28"/>
        </w:rPr>
        <w:t>职权名称：</w:t>
      </w:r>
      <w:r>
        <w:rPr>
          <w:rFonts w:hint="eastAsia" w:ascii="Times New Roman" w:hAnsi="Times New Roman" w:eastAsia="仿宋_GB2312"/>
          <w:sz w:val="28"/>
          <w:szCs w:val="28"/>
        </w:rPr>
        <w:t>对施工单位不履行保修义务或者拖延履行保修义务的处罚</w:t>
      </w:r>
    </w:p>
    <w:p>
      <w:pPr>
        <w:rPr>
          <w:rFonts w:ascii="Times New Roman" w:hAnsi="Times New Roman" w:eastAsia="仿宋_GB2312"/>
          <w:color w:val="000000"/>
          <w:sz w:val="28"/>
          <w:szCs w:val="28"/>
        </w:rPr>
      </w:pPr>
      <w:r>
        <w:rPr>
          <w:rFonts w:hint="eastAsia" w:ascii="Times New Roman" w:hAnsi="Times New Roman" w:eastAsia="仿宋_GB2312"/>
          <w:color w:val="000000"/>
          <w:sz w:val="28"/>
          <w:szCs w:val="28"/>
        </w:rPr>
        <w:t>设计的处罚</w:t>
      </w:r>
    </w:p>
    <w:p>
      <w:pPr>
        <w:rPr>
          <w:rFonts w:ascii="Times New Roman" w:hAnsi="Times New Roman" w:eastAsia="仿宋_GB2312"/>
          <w:color w:val="000000"/>
          <w:sz w:val="28"/>
          <w:szCs w:val="28"/>
        </w:rPr>
      </w:pPr>
      <w:r>
        <w:rPr>
          <w:lang w:bidi="bo-CN"/>
        </w:rPr>
        <w:pict>
          <v:shape id="流程图: 可选过程 407" o:spid="_x0000_s5727" o:spt="176" type="#_x0000_t176" style="position:absolute;left:0pt;margin-left:162.7pt;margin-top:2.55pt;height:33.2pt;width:87.75pt;z-index:250398720;v-text-anchor:middle;mso-width-relative:page;mso-height-relative:page;" filled="f" coordsize="21600,21600">
            <v:path/>
            <v:fill on="f" focussize="0,0"/>
            <v:stroke weight="2pt" joinstyle="miter"/>
            <v:imagedata o:title=""/>
            <o:lock v:ext="edit"/>
          </v:shape>
        </w:pict>
      </w:r>
      <w:r>
        <w:rPr>
          <w:lang w:bidi="bo-CN"/>
        </w:rPr>
        <w:pict>
          <v:shape id="直接箭头连接符 1477" o:spid="_x0000_s5728" o:spt="32" type="#_x0000_t32" style="position:absolute;left:0pt;margin-left:81.7pt;margin-top:20.5pt;height:21.05pt;width:0pt;z-index:250399744;mso-width-relative:page;mso-height-relative:page;" filled="f" coordsize="21600,21600">
            <v:path arrowok="t"/>
            <v:fill on="f" focussize="0,0"/>
            <v:stroke endarrow="open"/>
            <v:imagedata o:title=""/>
            <o:lock v:ext="edit"/>
          </v:shape>
        </w:pict>
      </w:r>
      <w:r>
        <w:rPr>
          <w:lang w:bidi="bo-CN"/>
        </w:rPr>
        <w:pict>
          <v:line id="直接连接符 1478" o:spid="_x0000_s5729" o:spt="20" style="position:absolute;left:0pt;margin-left:81.7pt;margin-top:20.35pt;height:0.35pt;width:80.25pt;z-index:250395648;mso-width-relative:page;mso-height-relative:page;" coordsize="21600,21600">
            <v:path arrowok="t"/>
            <v:fill focussize="0,0"/>
            <v:stroke/>
            <v:imagedata o:title=""/>
            <o:lock v:ext="edit"/>
          </v:line>
        </w:pict>
      </w:r>
      <w:r>
        <w:rPr>
          <w:lang w:bidi="bo-CN"/>
        </w:rPr>
        <w:pict>
          <v:shape id="文本框 408" o:spid="_x0000_s5730" o:spt="202" type="#_x0000_t202" style="position:absolute;left:0pt;margin-left:166.45pt;margin-top:7.05pt;height:39.7pt;width:84pt;z-index:250400768;mso-width-relative:page;mso-height-relative:page;" filled="f" stroked="f" coordsize="21600,21600">
            <v:path/>
            <v:fill on="f" focussize="0,0"/>
            <v:stroke on="f" weight="0.5pt" joinstyle="miter"/>
            <v:imagedata o:title=""/>
            <o:lock v:ext="edit"/>
            <v:textbox>
              <w:txbxContent>
                <w:p>
                  <w:pPr>
                    <w:jc w:val="center"/>
                  </w:pPr>
                  <w:r>
                    <w:rPr>
                      <w:rFonts w:hint="eastAsia"/>
                    </w:rPr>
                    <w:t>发现违法事实</w:t>
                  </w:r>
                </w:p>
              </w:txbxContent>
            </v:textbox>
          </v:shape>
        </w:pict>
      </w:r>
    </w:p>
    <w:p>
      <w:pPr>
        <w:rPr>
          <w:rFonts w:ascii="Times New Roman" w:hAnsi="Times New Roman" w:eastAsia="仿宋_GB2312"/>
          <w:color w:val="000000"/>
          <w:sz w:val="28"/>
          <w:szCs w:val="28"/>
        </w:rPr>
      </w:pPr>
      <w:r>
        <w:rPr>
          <w:lang w:bidi="bo-CN"/>
        </w:rPr>
        <w:pict>
          <v:shape id="文本框 1479" o:spid="_x0000_s5731" o:spt="202" type="#_x0000_t202" style="position:absolute;left:0pt;margin-left:44.7pt;margin-top:16.3pt;height:41.25pt;width:85.5pt;z-index:250401792;mso-width-relative:page;mso-height-relative:page;" filled="f" stroked="f" coordsize="21600,21600">
            <v:path/>
            <v:fill on="f" focussize="0,0"/>
            <v:stroke on="f" weight="0.5pt" joinstyle="miter"/>
            <v:imagedata o:title=""/>
            <o:lock v:ext="edit"/>
            <v:textbox>
              <w:txbxContent>
                <w:p>
                  <w:r>
                    <w:rPr>
                      <w:rFonts w:hint="eastAsia"/>
                    </w:rPr>
                    <w:t>表明执法身份，指出违法事实</w:t>
                  </w:r>
                </w:p>
              </w:txbxContent>
            </v:textbox>
          </v:shape>
        </w:pict>
      </w:r>
      <w:r>
        <w:rPr>
          <w:lang w:bidi="bo-CN"/>
        </w:rPr>
        <w:pict>
          <v:shape id="流程图: 决策 1480" o:spid="_x0000_s5732" o:spt="110" type="#_x0000_t110" style="position:absolute;left:0pt;margin-left:20.2pt;margin-top:11.1pt;height:51.15pt;width:126pt;z-index:250397696;v-text-anchor:middle;mso-width-relative:page;mso-height-relative:page;" filled="f" coordsize="21600,21600">
            <v:path/>
            <v:fill on="f" focussize="0,0"/>
            <v:stroke weight="2pt" joinstyle="miter"/>
            <v:imagedata o:title=""/>
            <o:lock v:ext="edit"/>
            <v:textbox>
              <w:txbxContent>
                <w:p>
                  <w:pPr>
                    <w:jc w:val="center"/>
                  </w:pPr>
                </w:p>
              </w:txbxContent>
            </v:textbox>
          </v:shape>
        </w:pict>
      </w:r>
      <w:r>
        <w:rPr>
          <w:lang w:bidi="bo-CN"/>
        </w:rPr>
        <w:pict>
          <v:shape id="直接箭头连接符 409" o:spid="_x0000_s5733" o:spt="32" type="#_x0000_t32" style="position:absolute;left:0pt;margin-left:205.45pt;margin-top:4.3pt;height:30.8pt;width:0pt;z-index:250402816;mso-width-relative:page;mso-height-relative:page;" filled="f" coordsize="21600,21600">
            <v:path arrowok="t"/>
            <v:fill on="f" focussize="0,0"/>
            <v:stroke endarrow="open"/>
            <v:imagedata o:title=""/>
            <o:lock v:ext="edit"/>
          </v:shape>
        </w:pict>
      </w:r>
      <w:r>
        <w:rPr>
          <w:lang w:bidi="bo-CN"/>
        </w:rPr>
        <w:pict>
          <v:shape id="文本框 410" o:spid="_x0000_s5734" o:spt="202" type="#_x0000_t202" style="position:absolute;left:0pt;margin-left:209.95pt;margin-top:6.6pt;height:23.3pt;width:57.05pt;z-index:250403840;mso-width-relative:page;mso-height-relative:page;" filled="f" stroked="f" coordsize="21600,21600">
            <v:path/>
            <v:fill on="f" focussize="0,0"/>
            <v:stroke on="f" weight="0.5pt" joinstyle="miter"/>
            <v:imagedata o:title=""/>
            <o:lock v:ext="edit"/>
            <v:textbox>
              <w:txbxContent>
                <w:p>
                  <w:r>
                    <w:rPr>
                      <w:rFonts w:hint="eastAsia"/>
                    </w:rPr>
                    <w:t>一般程序</w:t>
                  </w:r>
                </w:p>
              </w:txbxContent>
            </v:textbox>
          </v:shape>
        </w:pict>
      </w:r>
    </w:p>
    <w:p>
      <w:pPr>
        <w:rPr>
          <w:rFonts w:ascii="Times New Roman" w:hAnsi="Times New Roman" w:eastAsia="仿宋_GB2312"/>
          <w:color w:val="000000"/>
          <w:sz w:val="28"/>
          <w:szCs w:val="28"/>
        </w:rPr>
      </w:pPr>
      <w:r>
        <w:rPr>
          <w:lang w:bidi="bo-CN"/>
        </w:rPr>
        <w:pict>
          <v:shape id="直接箭头连接符 1481" o:spid="_x0000_s5735" o:spt="32" type="#_x0000_t32" style="position:absolute;left:0pt;margin-left:204.7pt;margin-top:25.5pt;height:19.65pt;width:0.75pt;z-index:250404864;mso-width-relative:page;mso-height-relative:page;" filled="f" coordsize="21600,21600">
            <v:path arrowok="t"/>
            <v:fill on="f" focussize="0,0"/>
            <v:stroke endarrow="open"/>
            <v:imagedata o:title=""/>
            <o:lock v:ext="edit"/>
          </v:shape>
        </w:pict>
      </w:r>
      <w:r>
        <w:rPr>
          <w:lang w:bidi="bo-CN"/>
        </w:rPr>
        <w:pict>
          <v:shape id="直接箭头连接符 1482" o:spid="_x0000_s5736" o:spt="32" type="#_x0000_t32" style="position:absolute;left:0pt;margin-left:-28.55pt;margin-top:5.1pt;height:52.5pt;width:0pt;z-index:250405888;mso-width-relative:page;mso-height-relative:page;" filled="f" coordsize="21600,21600">
            <v:path arrowok="t"/>
            <v:fill on="f" focussize="0,0"/>
            <v:stroke endarrow="open"/>
            <v:imagedata o:title=""/>
            <o:lock v:ext="edit"/>
          </v:shape>
        </w:pict>
      </w:r>
      <w:r>
        <w:rPr>
          <w:lang w:bidi="bo-CN"/>
        </w:rPr>
        <w:pict>
          <v:shape id="直接箭头连接符 1483" o:spid="_x0000_s5737" o:spt="32" type="#_x0000_t32" style="position:absolute;left:0pt;margin-left:83.2pt;margin-top:30.85pt;height:21.05pt;width:0pt;z-index:250406912;mso-width-relative:page;mso-height-relative:page;" filled="f" coordsize="21600,21600">
            <v:path arrowok="t"/>
            <v:fill on="f" focussize="0,0"/>
            <v:stroke endarrow="open"/>
            <v:imagedata o:title=""/>
            <o:lock v:ext="edit"/>
          </v:shape>
        </w:pict>
      </w:r>
      <w:r>
        <w:rPr>
          <w:lang w:bidi="bo-CN"/>
        </w:rPr>
        <w:pict>
          <v:line id="直接连接符 1484" o:spid="_x0000_s5738" o:spt="20" style="position:absolute;left:0pt;margin-left:-30.05pt;margin-top:5.2pt;height:0.35pt;width:50.25pt;z-index:250407936;mso-width-relative:page;mso-height-relative:page;" coordsize="21600,21600">
            <v:path arrowok="t"/>
            <v:fill focussize="0,0"/>
            <v:stroke/>
            <v:imagedata o:title=""/>
            <o:lock v:ext="edit"/>
          </v:line>
        </w:pict>
      </w:r>
      <w:r>
        <w:rPr>
          <w:lang w:bidi="bo-CN"/>
        </w:rPr>
        <w:pict>
          <v:shape id="文本框 416" o:spid="_x0000_s5739" o:spt="202" type="#_x0000_t202" style="position:absolute;left:0pt;margin-left:293.95pt;margin-top:14.4pt;height:82.45pt;width:97.5pt;z-index:250408960;mso-width-relative:page;mso-height-relative:page;" filled="f" coordsize="21600,21600">
            <v:path/>
            <v:fill on="f" focussize="0,0"/>
            <v:stroke weight="0.5pt" joinstyle="miter"/>
            <v:imagedata o:title=""/>
            <o:lock v:ext="edit"/>
            <v:textbox>
              <w:txbxContent>
                <w:p>
                  <w:r>
                    <w:rPr>
                      <w:rFonts w:hint="eastAsia"/>
                    </w:rPr>
                    <w:t>录制笔录、抽样取证等</w:t>
                  </w:r>
                </w:p>
                <w:p>
                  <w:r>
                    <w:rPr>
                      <w:rFonts w:hint="eastAsia"/>
                    </w:rPr>
                    <w:t>收集书证、物证等</w:t>
                  </w:r>
                </w:p>
                <w:p>
                  <w:r>
                    <w:rPr>
                      <w:rFonts w:hint="eastAsia"/>
                    </w:rPr>
                    <w:t>鉴定、勘察等</w:t>
                  </w:r>
                </w:p>
                <w:p>
                  <w:r>
                    <w:rPr>
                      <w:rFonts w:hint="eastAsia"/>
                    </w:rPr>
                    <w:t>其他取证方式</w:t>
                  </w:r>
                </w:p>
              </w:txbxContent>
            </v:textbox>
          </v:shape>
        </w:pict>
      </w:r>
      <w:r>
        <w:rPr>
          <w:lang w:bidi="bo-CN"/>
        </w:rPr>
        <w:pict>
          <v:shape id="文本框 411" o:spid="_x0000_s5740" o:spt="202" type="#_x0000_t202" style="position:absolute;left:0pt;margin-left:176.2pt;margin-top:2.4pt;height:23.3pt;width:57.05pt;z-index:250409984;mso-width-relative:page;mso-height-relative:page;" filled="f" coordsize="21600,21600">
            <v:path/>
            <v:fill on="f" focussize="0,0"/>
            <v:stroke weight="1.5pt" joinstyle="miter"/>
            <v:imagedata o:title=""/>
            <o:lock v:ext="edit"/>
            <v:textbox>
              <w:txbxContent>
                <w:p>
                  <w:pPr>
                    <w:jc w:val="center"/>
                  </w:pPr>
                  <w:r>
                    <w:rPr>
                      <w:rFonts w:hint="eastAsia"/>
                    </w:rPr>
                    <w:t>立案</w:t>
                  </w:r>
                </w:p>
              </w:txbxContent>
            </v:textbox>
          </v:shape>
        </w:pict>
      </w:r>
    </w:p>
    <w:p>
      <w:pPr>
        <w:rPr>
          <w:rFonts w:ascii="Times New Roman" w:hAnsi="Times New Roman" w:eastAsia="仿宋_GB2312"/>
          <w:color w:val="000000"/>
          <w:sz w:val="28"/>
          <w:szCs w:val="28"/>
        </w:rPr>
      </w:pPr>
      <w:r>
        <w:rPr>
          <w:lang w:bidi="bo-CN"/>
        </w:rPr>
        <w:pict>
          <v:shape id="文本框 1486" o:spid="_x0000_s5741" o:spt="202" type="#_x0000_t202" style="position:absolute;left:0pt;margin-left:43.55pt;margin-top:26.85pt;height:41.25pt;width:85.5pt;z-index:250412032;mso-width-relative:page;mso-height-relative:page;" filled="f" stroked="f" coordsize="21600,21600">
            <v:path/>
            <v:fill on="f" focussize="0,0"/>
            <v:stroke on="f" weight="0.5pt" joinstyle="miter"/>
            <v:imagedata o:title=""/>
            <o:lock v:ext="edit"/>
            <v:textbox>
              <w:txbxContent>
                <w:p>
                  <w:r>
                    <w:rPr>
                      <w:rFonts w:hint="eastAsia"/>
                    </w:rPr>
                    <w:t>说明处罚理由</w:t>
                  </w:r>
                </w:p>
                <w:p>
                  <w:r>
                    <w:rPr>
                      <w:rFonts w:hint="eastAsia"/>
                    </w:rPr>
                    <w:t>听取陈述申辩</w:t>
                  </w:r>
                </w:p>
              </w:txbxContent>
            </v:textbox>
          </v:shape>
        </w:pict>
      </w:r>
      <w:r>
        <w:rPr>
          <w:lang w:bidi="bo-CN"/>
        </w:rPr>
        <w:pict>
          <v:shape id="流程图: 可选过程 1485" o:spid="_x0000_s5742" o:spt="176" type="#_x0000_t176" style="position:absolute;left:0pt;margin-left:-85.55pt;margin-top:28.2pt;height:33.2pt;width:87.75pt;z-index:250411008;v-text-anchor:middle;mso-width-relative:page;mso-height-relative:page;" filled="f" coordsize="21600,21600">
            <v:path/>
            <v:fill on="f" focussize="0,0"/>
            <v:stroke weight="2pt" joinstyle="miter"/>
            <v:imagedata o:title=""/>
            <o:lock v:ext="edit"/>
          </v:shape>
        </w:pict>
      </w:r>
      <w:r>
        <w:rPr>
          <w:lang w:bidi="bo-CN"/>
        </w:rPr>
        <w:pict>
          <v:shape id="流程图: 决策 1487" o:spid="_x0000_s5743" o:spt="110" type="#_x0000_t110" style="position:absolute;left:0pt;margin-left:20.2pt;margin-top:20.7pt;height:51.15pt;width:126pt;z-index:250413056;v-text-anchor:middle;mso-width-relative:page;mso-height-relative:page;" filled="f" coordsize="21600,21600">
            <v:path/>
            <v:fill on="f" focussize="0,0"/>
            <v:stroke weight="2pt" joinstyle="miter"/>
            <v:imagedata o:title=""/>
            <o:lock v:ext="edit"/>
            <v:textbox>
              <w:txbxContent>
                <w:p>
                  <w:pPr>
                    <w:jc w:val="center"/>
                  </w:pPr>
                </w:p>
              </w:txbxContent>
            </v:textbox>
          </v:shape>
        </w:pict>
      </w:r>
      <w:r>
        <w:rPr>
          <w:lang w:bidi="bo-CN"/>
        </w:rPr>
        <w:pict>
          <v:shape id="文本框 420" o:spid="_x0000_s5744" o:spt="202" type="#_x0000_t202" style="position:absolute;left:0pt;margin-left:417.7pt;margin-top:6.45pt;height:38.3pt;width:79.5pt;z-index:250414080;mso-width-relative:page;mso-height-relative:page;" filled="f" stroked="f" coordsize="21600,21600">
            <v:path/>
            <v:fill on="f" focussize="0,0"/>
            <v:stroke on="f" weight="0.5pt" joinstyle="miter"/>
            <v:imagedata o:title=""/>
            <o:lock v:ext="edit"/>
            <v:textbox>
              <w:txbxContent>
                <w:p>
                  <w:r>
                    <w:rPr>
                      <w:rFonts w:hint="eastAsia"/>
                    </w:rPr>
                    <w:t>登记保全（</w:t>
                  </w:r>
                  <w:r>
                    <w:t>7</w:t>
                  </w:r>
                  <w:r>
                    <w:rPr>
                      <w:rFonts w:hint="eastAsia"/>
                    </w:rPr>
                    <w:t>日内决定）</w:t>
                  </w:r>
                </w:p>
              </w:txbxContent>
            </v:textbox>
          </v:shape>
        </w:pict>
      </w:r>
      <w:r>
        <w:rPr>
          <w:lang w:bidi="bo-CN"/>
        </w:rPr>
        <w:pict>
          <v:shape id="流程图: 可选过程 418" o:spid="_x0000_s5745" o:spt="176" type="#_x0000_t176" style="position:absolute;left:0pt;margin-left:413.95pt;margin-top:0.45pt;height:48.95pt;width:87.75pt;z-index:250415104;v-text-anchor:middle;mso-width-relative:page;mso-height-relative:page;" filled="f" coordsize="21600,21600">
            <v:path/>
            <v:fill on="f" focussize="0,0"/>
            <v:stroke weight="2pt" joinstyle="miter"/>
            <v:imagedata o:title=""/>
            <o:lock v:ext="edit"/>
          </v:shape>
        </w:pict>
      </w:r>
      <w:r>
        <w:rPr>
          <w:lang w:bidi="bo-CN"/>
        </w:rPr>
        <w:pict>
          <v:shape id="直接箭头连接符 419" o:spid="_x0000_s5746" o:spt="32" type="#_x0000_t32" style="position:absolute;left:0pt;flip:y;margin-left:390.7pt;margin-top:24.95pt;height:0.2pt;width:23.25pt;z-index:250416128;mso-width-relative:page;mso-height-relative:page;" filled="f" coordsize="21600,21600">
            <v:path arrowok="t"/>
            <v:fill on="f" focussize="0,0"/>
            <v:stroke endarrow="open"/>
            <v:imagedata o:title=""/>
            <o:lock v:ext="edit"/>
          </v:shape>
        </w:pict>
      </w:r>
      <w:r>
        <w:rPr>
          <w:lang w:bidi="bo-CN"/>
        </w:rPr>
        <w:pict>
          <v:shape id="直接箭头连接符 417" o:spid="_x0000_s5747" o:spt="32" type="#_x0000_t32" style="position:absolute;left:0pt;margin-left:237.7pt;margin-top:24pt;height:0.45pt;width:56.25pt;z-index:250417152;mso-width-relative:page;mso-height-relative:page;" filled="f" coordsize="21600,21600">
            <v:path arrowok="t"/>
            <v:fill on="f" focussize="0,0"/>
            <v:stroke endarrow="open"/>
            <v:imagedata o:title=""/>
            <o:lock v:ext="edit"/>
          </v:shape>
        </w:pict>
      </w:r>
      <w:r>
        <w:rPr>
          <w:lang w:bidi="bo-CN"/>
        </w:rPr>
        <w:pict>
          <v:shape id="文本框 412" o:spid="_x0000_s5748" o:spt="202" type="#_x0000_t202" style="position:absolute;left:0pt;margin-left:174.7pt;margin-top:13.2pt;height:21.85pt;width:63.8pt;z-index:250418176;mso-width-relative:page;mso-height-relative:page;" filled="f" coordsize="21600,21600">
            <v:path/>
            <v:fill on="f" focussize="0,0"/>
            <v:stroke weight="1.5pt" joinstyle="miter"/>
            <v:imagedata o:title=""/>
            <o:lock v:ext="edit"/>
            <v:textbox>
              <w:txbxContent>
                <w:p>
                  <w:pPr>
                    <w:jc w:val="center"/>
                  </w:pPr>
                  <w:r>
                    <w:rPr>
                      <w:rFonts w:hint="eastAsia"/>
                    </w:rPr>
                    <w:t>调查取证</w:t>
                  </w:r>
                </w:p>
              </w:txbxContent>
            </v:textbox>
          </v:shape>
        </w:pict>
      </w:r>
    </w:p>
    <w:p>
      <w:pPr>
        <w:rPr>
          <w:rFonts w:ascii="Times New Roman" w:hAnsi="Times New Roman" w:eastAsia="仿宋_GB2312"/>
          <w:color w:val="000000"/>
          <w:sz w:val="28"/>
          <w:szCs w:val="28"/>
        </w:rPr>
      </w:pPr>
      <w:r>
        <w:rPr>
          <w:lang w:bidi="bo-CN"/>
        </w:rPr>
        <w:pict>
          <v:shape id="直接箭头连接符 1488" o:spid="_x0000_s5749" o:spt="32" type="#_x0000_t32" style="position:absolute;left:0pt;flip:x;margin-left:1.45pt;margin-top:15.5pt;height:0pt;width:20.25pt;z-index:250419200;mso-width-relative:page;mso-height-relative:page;" filled="f" coordsize="21600,21600">
            <v:path arrowok="t"/>
            <v:fill on="f" focussize="0,0"/>
            <v:stroke endarrow="open"/>
            <v:imagedata o:title=""/>
            <o:lock v:ext="edit"/>
          </v:shape>
        </w:pict>
      </w:r>
      <w:r>
        <w:rPr>
          <w:lang w:bidi="bo-CN"/>
        </w:rPr>
        <w:pict>
          <v:shape id="文本框 1489" o:spid="_x0000_s5750" o:spt="202" type="#_x0000_t202" style="position:absolute;left:0pt;margin-left:-79.55pt;margin-top:0.75pt;height:39.7pt;width:84pt;z-index:250420224;mso-width-relative:page;mso-height-relative:page;" filled="f" stroked="f" coordsize="21600,21600">
            <v:path/>
            <v:fill on="f" focussize="0,0"/>
            <v:stroke on="f" weight="0.5pt" joinstyle="miter"/>
            <v:imagedata o:title=""/>
            <o:lock v:ext="edit"/>
            <v:textbox>
              <w:txbxContent>
                <w:p>
                  <w:pPr>
                    <w:jc w:val="center"/>
                  </w:pPr>
                  <w:r>
                    <w:rPr>
                      <w:rFonts w:hint="eastAsia"/>
                    </w:rPr>
                    <w:t>不予处罚</w:t>
                  </w:r>
                </w:p>
              </w:txbxContent>
            </v:textbox>
          </v:shape>
        </w:pict>
      </w:r>
      <w:r>
        <w:rPr>
          <w:lang w:bidi="bo-CN"/>
        </w:rPr>
        <w:pict>
          <v:shape id="直接箭头连接符 415" o:spid="_x0000_s5751" o:spt="32" type="#_x0000_t32" style="position:absolute;left:0pt;margin-left:206.2pt;margin-top:3.7pt;height:21.05pt;width:0pt;z-index:250421248;mso-width-relative:page;mso-height-relative:page;" filled="f" coordsize="21600,21600">
            <v:path arrowok="t"/>
            <v:fill on="f" focussize="0,0"/>
            <v:stroke endarrow="open"/>
            <v:imagedata o:title=""/>
            <o:lock v:ext="edit"/>
          </v:shape>
        </w:pict>
      </w:r>
      <w:r>
        <w:rPr>
          <w:lang w:bidi="bo-CN"/>
        </w:rPr>
        <w:pict>
          <v:shape id="文本框 414" o:spid="_x0000_s5752" o:spt="202" type="#_x0000_t202" style="position:absolute;left:0pt;margin-left:178.45pt;margin-top:24pt;height:23.3pt;width:57.05pt;z-index:250422272;mso-width-relative:page;mso-height-relative:page;" filled="f" coordsize="21600,21600">
            <v:path/>
            <v:fill on="f" focussize="0,0"/>
            <v:stroke weight="1.5pt" joinstyle="miter"/>
            <v:imagedata o:title=""/>
            <o:lock v:ext="edit"/>
            <v:textbox>
              <w:txbxContent>
                <w:p>
                  <w:pPr>
                    <w:jc w:val="center"/>
                  </w:pPr>
                  <w:r>
                    <w:rPr>
                      <w:rFonts w:hint="eastAsia"/>
                    </w:rPr>
                    <w:t>审查</w:t>
                  </w:r>
                </w:p>
              </w:txbxContent>
            </v:textbox>
          </v:shape>
        </w:pict>
      </w:r>
    </w:p>
    <w:p>
      <w:pPr>
        <w:rPr>
          <w:rFonts w:ascii="Times New Roman" w:hAnsi="Times New Roman" w:eastAsia="仿宋_GB2312"/>
          <w:color w:val="000000"/>
          <w:sz w:val="28"/>
          <w:szCs w:val="28"/>
        </w:rPr>
      </w:pPr>
      <w:r>
        <w:rPr>
          <w:lang w:bidi="bo-CN"/>
        </w:rPr>
        <w:pict>
          <v:shape id="直接箭头连接符 422" o:spid="_x0000_s5753" o:spt="32" type="#_x0000_t32" style="position:absolute;left:0pt;margin-left:205.45pt;margin-top:16pt;height:21.05pt;width:0pt;z-index:250423296;mso-width-relative:page;mso-height-relative:page;" filled="f" coordsize="21600,21600">
            <v:path arrowok="t"/>
            <v:fill on="f" focussize="0,0"/>
            <v:stroke endarrow="open"/>
            <v:imagedata o:title=""/>
            <o:lock v:ext="edit"/>
          </v:shape>
        </w:pict>
      </w:r>
      <w:r>
        <w:rPr>
          <w:lang w:bidi="bo-CN"/>
        </w:rPr>
        <w:pict>
          <v:shape id="直接箭头连接符 1490" o:spid="_x0000_s5754" o:spt="32" type="#_x0000_t32" style="position:absolute;left:0pt;margin-left:81.7pt;margin-top:10pt;height:36.55pt;width:0pt;z-index:250424320;mso-width-relative:page;mso-height-relative:page;" filled="f" coordsize="21600,21600">
            <v:path arrowok="t"/>
            <v:fill on="f" focussize="0,0"/>
            <v:stroke endarrow="open"/>
            <v:imagedata o:title=""/>
            <o:lock v:ext="edit"/>
          </v:shape>
        </w:pict>
      </w:r>
    </w:p>
    <w:p>
      <w:pPr>
        <w:rPr>
          <w:rFonts w:ascii="Times New Roman" w:hAnsi="Times New Roman" w:eastAsia="仿宋_GB2312"/>
          <w:color w:val="000000"/>
          <w:sz w:val="28"/>
          <w:szCs w:val="28"/>
        </w:rPr>
      </w:pPr>
      <w:r>
        <w:rPr>
          <w:lang w:bidi="bo-CN"/>
        </w:rPr>
        <w:pict>
          <v:shape id="流程图: 决策 425" o:spid="_x0000_s5755" o:spt="110" type="#_x0000_t110" style="position:absolute;left:0pt;margin-left:268.5pt;margin-top:5.1pt;height:48.15pt;width:87.75pt;z-index:250432512;v-text-anchor:middle;mso-width-relative:page;mso-height-relative:page;" filled="f" coordsize="21600,21600">
            <v:path/>
            <v:fill on="f" focussize="0,0"/>
            <v:stroke weight="2pt" joinstyle="miter"/>
            <v:imagedata o:title=""/>
            <o:lock v:ext="edit"/>
            <v:textbox>
              <w:txbxContent>
                <w:p>
                  <w:pPr>
                    <w:jc w:val="center"/>
                  </w:pPr>
                </w:p>
              </w:txbxContent>
            </v:textbox>
          </v:shape>
        </w:pict>
      </w:r>
      <w:r>
        <w:rPr>
          <w:lang w:bidi="bo-CN"/>
        </w:rPr>
        <w:pict>
          <v:shape id="流程图: 决策 421" o:spid="_x0000_s5756" o:spt="110" type="#_x0000_t110" style="position:absolute;left:0pt;margin-left:162.7pt;margin-top:5.85pt;height:48.15pt;width:87.75pt;z-index:250433536;v-text-anchor:middle;mso-width-relative:page;mso-height-relative:page;" filled="f" coordsize="21600,21600">
            <v:path/>
            <v:fill on="f" focussize="0,0"/>
            <v:stroke weight="2pt" joinstyle="miter"/>
            <v:imagedata o:title=""/>
            <o:lock v:ext="edit"/>
            <v:textbox>
              <w:txbxContent>
                <w:p>
                  <w:pPr>
                    <w:jc w:val="center"/>
                  </w:pPr>
                </w:p>
              </w:txbxContent>
            </v:textbox>
          </v:shape>
        </w:pict>
      </w:r>
      <w:r>
        <w:rPr>
          <w:lang w:bidi="bo-CN"/>
        </w:rPr>
        <w:pict>
          <v:shape id="文本框 1492" o:spid="_x0000_s5757" o:spt="202" type="#_x0000_t202" style="position:absolute;left:0pt;margin-left:42.85pt;margin-top:23.85pt;height:41.25pt;width:85.5pt;z-index:250426368;mso-width-relative:page;mso-height-relative:page;" filled="f" stroked="f" coordsize="21600,21600">
            <v:path/>
            <v:fill on="f" focussize="0,0"/>
            <v:stroke on="f" weight="0.5pt" joinstyle="miter"/>
            <v:imagedata o:title=""/>
            <o:lock v:ext="edit"/>
            <v:textbox>
              <w:txbxContent>
                <w:p>
                  <w:r>
                    <w:rPr>
                      <w:rFonts w:hint="eastAsia"/>
                    </w:rPr>
                    <w:t>制作处罚决定书、当场交付</w:t>
                  </w:r>
                </w:p>
              </w:txbxContent>
            </v:textbox>
          </v:shape>
        </w:pict>
      </w:r>
      <w:r>
        <w:rPr>
          <w:lang w:bidi="bo-CN"/>
        </w:rPr>
        <w:pict>
          <v:shape id="文本框 1491" o:spid="_x0000_s5758" o:spt="202" type="#_x0000_t202" style="position:absolute;left:0pt;margin-left:-82.55pt;margin-top:5.15pt;height:69.75pt;width:57.05pt;z-index:250425344;mso-width-relative:page;mso-height-relative:page;" filled="f" coordsize="21600,21600">
            <v:path/>
            <v:fill on="f" focussize="0,0"/>
            <v:stroke weight="1.5pt" joinstyle="miter"/>
            <v:imagedata o:title=""/>
            <o:lock v:ext="edit"/>
            <v:textbox>
              <w:txbxContent>
                <w:p>
                  <w:pPr>
                    <w:jc w:val="center"/>
                  </w:pPr>
                  <w:r>
                    <w:rPr>
                      <w:rFonts w:hint="eastAsia"/>
                    </w:rPr>
                    <w:t>进行行政复议或诉讼流程</w:t>
                  </w:r>
                </w:p>
              </w:txbxContent>
            </v:textbox>
          </v:shape>
        </w:pict>
      </w:r>
      <w:r>
        <w:rPr>
          <w:lang w:bidi="bo-CN"/>
        </w:rPr>
        <w:pict>
          <v:shape id="流程图: 决策 1493" o:spid="_x0000_s5759" o:spt="110" type="#_x0000_t110" style="position:absolute;left:0pt;margin-left:18.7pt;margin-top:14.85pt;height:54.85pt;width:126pt;z-index:250427392;v-text-anchor:middle;mso-width-relative:page;mso-height-relative:page;" filled="f" coordsize="21600,21600">
            <v:path/>
            <v:fill on="f" focussize="0,0"/>
            <v:stroke weight="2pt" joinstyle="miter"/>
            <v:imagedata o:title=""/>
            <o:lock v:ext="edit"/>
            <v:textbox>
              <w:txbxContent>
                <w:p>
                  <w:pPr>
                    <w:jc w:val="center"/>
                  </w:pPr>
                </w:p>
              </w:txbxContent>
            </v:textbox>
          </v:shape>
        </w:pict>
      </w:r>
      <w:r>
        <w:rPr>
          <w:lang w:bidi="bo-CN"/>
        </w:rPr>
        <w:pict>
          <v:shape id="文本框 423" o:spid="_x0000_s5760" o:spt="202" type="#_x0000_t202" style="position:absolute;left:0pt;margin-left:170.2pt;margin-top:17.1pt;height:23.3pt;width:69.8pt;z-index:250428416;mso-width-relative:page;mso-height-relative:page;" filled="f" stroked="f" coordsize="21600,21600">
            <v:path/>
            <v:fill on="f" focussize="0,0"/>
            <v:stroke on="f" weight="0.5pt" joinstyle="miter"/>
            <v:imagedata o:title=""/>
            <o:lock v:ext="edit"/>
            <v:textbox>
              <w:txbxContent>
                <w:p>
                  <w:r>
                    <w:rPr>
                      <w:rFonts w:hint="eastAsia"/>
                    </w:rPr>
                    <w:t>处罚前告知</w:t>
                  </w:r>
                </w:p>
              </w:txbxContent>
            </v:textbox>
          </v:shape>
        </w:pict>
      </w:r>
      <w:r>
        <w:rPr>
          <w:lang w:bidi="bo-CN"/>
        </w:rPr>
        <w:pict>
          <v:shape id="直接箭头连接符 427" o:spid="_x0000_s5761" o:spt="32" type="#_x0000_t32" style="position:absolute;left:0pt;margin-left:358.45pt;margin-top:29.05pt;height:66.8pt;width:0pt;z-index:250429440;mso-width-relative:page;mso-height-relative:page;" filled="f" coordsize="21600,21600">
            <v:path arrowok="t"/>
            <v:fill on="f" focussize="0,0"/>
            <v:stroke endarrow="open"/>
            <v:imagedata o:title=""/>
            <o:lock v:ext="edit"/>
          </v:shape>
        </w:pict>
      </w:r>
      <w:r>
        <w:rPr>
          <w:lang w:bidi="bo-CN"/>
        </w:rPr>
        <w:pict>
          <v:shape id="直接箭头连接符 424" o:spid="_x0000_s5762" o:spt="32" type="#_x0000_t32" style="position:absolute;left:0pt;margin-left:248.2pt;margin-top:29.05pt;height:0.05pt;width:23.25pt;z-index:250430464;mso-width-relative:page;mso-height-relative:page;" filled="f" coordsize="21600,21600">
            <v:path arrowok="t"/>
            <v:fill on="f" focussize="0,0"/>
            <v:stroke endarrow="open"/>
            <v:imagedata o:title=""/>
            <o:lock v:ext="edit"/>
          </v:shape>
        </w:pict>
      </w:r>
      <w:r>
        <w:rPr>
          <w:lang w:bidi="bo-CN"/>
        </w:rPr>
        <w:pict>
          <v:shape id="文本框 426" o:spid="_x0000_s5763" o:spt="202" type="#_x0000_t202" style="position:absolute;left:0pt;margin-left:274.5pt;margin-top:17.1pt;height:23.3pt;width:81.75pt;z-index:250431488;mso-width-relative:page;mso-height-relative:page;" filled="f" stroked="f" coordsize="21600,21600">
            <v:path/>
            <v:fill on="f" focussize="0,0"/>
            <v:stroke on="f" weight="0.5pt" joinstyle="miter"/>
            <v:imagedata o:title=""/>
            <o:lock v:ext="edit"/>
            <v:textbox>
              <w:txbxContent>
                <w:p>
                  <w:r>
                    <w:rPr>
                      <w:rFonts w:hint="eastAsia"/>
                    </w:rPr>
                    <w:t>听取陈述申辩</w:t>
                  </w:r>
                </w:p>
              </w:txbxContent>
            </v:textbox>
          </v:shape>
        </w:pict>
      </w:r>
    </w:p>
    <w:p>
      <w:pPr>
        <w:rPr>
          <w:rFonts w:ascii="Times New Roman" w:hAnsi="Times New Roman" w:eastAsia="仿宋_GB2312"/>
          <w:color w:val="000000"/>
          <w:sz w:val="28"/>
          <w:szCs w:val="28"/>
        </w:rPr>
      </w:pPr>
      <w:r>
        <w:rPr>
          <w:lang w:bidi="bo-CN"/>
        </w:rPr>
        <w:pict>
          <v:shape id="直接箭头连接符 1494" o:spid="_x0000_s5764" o:spt="32" type="#_x0000_t32" style="position:absolute;left:0pt;flip:x y;margin-left:-25.5pt;margin-top:10.3pt;height:1.05pt;width:44.2pt;z-index:250434560;mso-width-relative:page;mso-height-relative:page;" filled="f" coordsize="21600,21600">
            <v:path arrowok="t"/>
            <v:fill on="f" focussize="0,0"/>
            <v:stroke endarrow="open"/>
            <v:imagedata o:title=""/>
            <o:lock v:ext="edit"/>
          </v:shape>
        </w:pict>
      </w:r>
      <w:r>
        <w:rPr>
          <w:lang w:bidi="bo-CN"/>
        </w:rPr>
        <w:pict>
          <v:shape id="直接箭头连接符 431" o:spid="_x0000_s5765" o:spt="32" type="#_x0000_t32" style="position:absolute;left:0pt;flip:x;margin-left:204.7pt;margin-top:22.6pt;height:138.9pt;width:0.75pt;z-index:250435584;mso-width-relative:page;mso-height-relative:page;" filled="f" coordsize="21600,21600">
            <v:path arrowok="t"/>
            <v:fill on="f" focussize="0,0"/>
            <v:stroke endarrow="open"/>
            <v:imagedata o:title=""/>
            <o:lock v:ext="edit"/>
          </v:shape>
        </w:pict>
      </w:r>
    </w:p>
    <w:p>
      <w:pPr>
        <w:rPr>
          <w:rFonts w:ascii="Times New Roman" w:hAnsi="Times New Roman" w:eastAsia="仿宋_GB2312"/>
          <w:color w:val="000000"/>
          <w:sz w:val="28"/>
          <w:szCs w:val="28"/>
        </w:rPr>
      </w:pPr>
      <w:r>
        <w:rPr>
          <w:lang w:bidi="bo-CN"/>
        </w:rPr>
        <w:pict>
          <v:shape id="直接箭头连接符 1495" o:spid="_x0000_s5766" o:spt="32" type="#_x0000_t32" style="position:absolute;left:0pt;flip:x;margin-left:-55.5pt;margin-top:12.5pt;height:27.75pt;width:1.5pt;z-index:250436608;mso-width-relative:page;mso-height-relative:page;" filled="f" coordsize="21600,21600">
            <v:path arrowok="t"/>
            <v:fill on="f" focussize="0,0"/>
            <v:stroke endarrow="open"/>
            <v:imagedata o:title=""/>
            <o:lock v:ext="edit"/>
          </v:shape>
        </w:pict>
      </w:r>
      <w:r>
        <w:rPr>
          <w:lang w:bidi="bo-CN"/>
        </w:rPr>
        <w:pict>
          <v:shape id="直接箭头连接符 1496" o:spid="_x0000_s5767" o:spt="32" type="#_x0000_t32" style="position:absolute;left:0pt;margin-left:81.7pt;margin-top:6.4pt;height:36.55pt;width:0pt;z-index:250437632;mso-width-relative:page;mso-height-relative:page;" filled="f" coordsize="21600,21600">
            <v:path arrowok="t"/>
            <v:fill on="f" focussize="0,0"/>
            <v:stroke endarrow="open"/>
            <v:imagedata o:title=""/>
            <o:lock v:ext="edit"/>
          </v:shape>
        </w:pict>
      </w:r>
      <w:r>
        <w:rPr>
          <w:lang w:bidi="bo-CN"/>
        </w:rPr>
        <w:pict>
          <v:shape id="直接箭头连接符 430" o:spid="_x0000_s5768" o:spt="32" type="#_x0000_t32" style="position:absolute;left:0pt;flip:x y;margin-left:204.7pt;margin-top:16.3pt;height:0.2pt;width:110.25pt;z-index:250438656;mso-width-relative:page;mso-height-relative:page;" filled="f" coordsize="21600,21600">
            <v:path arrowok="t"/>
            <v:fill on="f" focussize="0,0"/>
            <v:stroke endarrow="open"/>
            <v:imagedata o:title=""/>
            <o:lock v:ext="edit"/>
          </v:shape>
        </w:pict>
      </w:r>
      <w:r>
        <w:rPr>
          <w:lang w:bidi="bo-CN"/>
        </w:rPr>
        <w:pict>
          <v:shape id="文本框 429" o:spid="_x0000_s5769" o:spt="202" type="#_x0000_t202" style="position:absolute;left:0pt;margin-left:317.2pt;margin-top:31.2pt;height:54.75pt;width:81pt;z-index:250439680;mso-width-relative:page;mso-height-relative:page;" filled="f" coordsize="21600,21600">
            <v:path/>
            <v:fill on="f" focussize="0,0"/>
            <v:stroke weight="0.5pt" joinstyle="miter"/>
            <v:imagedata o:title=""/>
            <o:lock v:ext="edit"/>
            <v:textbox>
              <w:txbxContent>
                <w:p>
                  <w:r>
                    <w:rPr>
                      <w:rFonts w:hint="eastAsia"/>
                    </w:rPr>
                    <w:t>听取陈述申辩（情节复杂或重大处理）</w:t>
                  </w:r>
                </w:p>
              </w:txbxContent>
            </v:textbox>
          </v:shape>
        </w:pict>
      </w:r>
      <w:r>
        <w:rPr>
          <w:lang w:bidi="bo-CN"/>
        </w:rPr>
        <w:pict>
          <v:line id="直接连接符 428" o:spid="_x0000_s5770" o:spt="20" style="position:absolute;left:0pt;margin-left:314.6pt;margin-top:-9.15pt;height:26.1pt;width:0.35pt;z-index:250440704;mso-width-relative:page;mso-height-relative:page;" coordsize="21600,21600">
            <v:path arrowok="t"/>
            <v:fill focussize="0,0"/>
            <v:stroke/>
            <v:imagedata o:title=""/>
            <o:lock v:ext="edit"/>
          </v:line>
        </w:pict>
      </w:r>
    </w:p>
    <w:p>
      <w:pPr>
        <w:rPr>
          <w:rFonts w:ascii="Times New Roman" w:hAnsi="Times New Roman" w:eastAsia="仿宋_GB2312"/>
          <w:color w:val="000000"/>
          <w:sz w:val="28"/>
          <w:szCs w:val="28"/>
        </w:rPr>
      </w:pPr>
      <w:r>
        <w:rPr>
          <w:lang w:bidi="bo-CN"/>
        </w:rPr>
        <w:pict>
          <v:shape id="文本框 1497" o:spid="_x0000_s5771" o:spt="202" type="#_x0000_t202" style="position:absolute;left:0pt;margin-left:-84.05pt;margin-top:9.05pt;height:69.75pt;width:57.05pt;z-index:250441728;mso-width-relative:page;mso-height-relative:page;" filled="f" coordsize="21600,21600">
            <v:path/>
            <v:fill on="f" focussize="0,0"/>
            <v:stroke weight="1.5pt" joinstyle="miter"/>
            <v:imagedata o:title=""/>
            <o:lock v:ext="edit"/>
            <v:textbox>
              <w:txbxContent>
                <w:p>
                  <w:pPr>
                    <w:jc w:val="center"/>
                  </w:pPr>
                  <w:r>
                    <w:rPr>
                      <w:rFonts w:hint="eastAsia"/>
                    </w:rPr>
                    <w:t>复议决定或行政判（撤退）决</w:t>
                  </w:r>
                </w:p>
              </w:txbxContent>
            </v:textbox>
          </v:shape>
        </w:pict>
      </w:r>
      <w:r>
        <w:rPr>
          <w:lang w:bidi="bo-CN"/>
        </w:rPr>
        <w:pict>
          <v:shape id="文本框 1498" o:spid="_x0000_s5772" o:spt="202" type="#_x0000_t202" style="position:absolute;left:0pt;margin-left:29.95pt;margin-top:10.55pt;height:91.4pt;width:107.25pt;z-index:250442752;mso-width-relative:page;mso-height-relative:page;" filled="f" coordsize="21600,21600">
            <v:path/>
            <v:fill on="f" focussize="0,0"/>
            <v:stroke weight="1.5pt" joinstyle="miter"/>
            <v:imagedata o:title=""/>
            <o:lock v:ext="edit"/>
            <v:textbox>
              <w:txbxContent>
                <w:p>
                  <w:pPr>
                    <w:jc w:val="center"/>
                  </w:pPr>
                  <w:r>
                    <w:rPr>
                      <w:rFonts w:hint="eastAsia"/>
                    </w:rPr>
                    <w:t>执行当事人</w:t>
                  </w:r>
                  <w:r>
                    <w:t>15</w:t>
                  </w:r>
                  <w:r>
                    <w:rPr>
                      <w:rFonts w:hint="eastAsia"/>
                    </w:rPr>
                    <w:t>日内到指定银行缴纳罚款，在在事后难以执行以及特殊情况下当场收据</w:t>
                  </w:r>
                </w:p>
              </w:txbxContent>
            </v:textbox>
          </v:shape>
        </w:pict>
      </w:r>
    </w:p>
    <w:p>
      <w:pPr>
        <w:rPr>
          <w:rFonts w:ascii="Times New Roman" w:hAnsi="Times New Roman" w:eastAsia="仿宋_GB2312"/>
          <w:color w:val="000000"/>
          <w:sz w:val="28"/>
          <w:szCs w:val="28"/>
        </w:rPr>
      </w:pPr>
      <w:r>
        <w:rPr>
          <w:lang w:bidi="bo-CN"/>
        </w:rPr>
        <w:pict>
          <v:shape id="直接箭头连接符 433" o:spid="_x0000_s5773" o:spt="32" type="#_x0000_t32" style="position:absolute;left:0pt;margin-left:364.45pt;margin-top:24.1pt;height:14.3pt;width:0pt;z-index:250443776;mso-width-relative:page;mso-height-relative:page;" filled="f" coordsize="21600,21600">
            <v:path arrowok="t"/>
            <v:fill on="f" focussize="0,0"/>
            <v:stroke endarrow="open"/>
            <v:imagedata o:title=""/>
            <o:lock v:ext="edit"/>
          </v:shape>
        </w:pict>
      </w:r>
    </w:p>
    <w:p>
      <w:pPr>
        <w:rPr>
          <w:rFonts w:ascii="Times New Roman" w:hAnsi="Times New Roman" w:eastAsia="仿宋_GB2312"/>
          <w:color w:val="000000"/>
          <w:sz w:val="28"/>
          <w:szCs w:val="28"/>
        </w:rPr>
      </w:pPr>
      <w:r>
        <w:rPr>
          <w:lang w:bidi="bo-CN"/>
        </w:rPr>
        <w:pict>
          <v:shape id="直接箭头连接符 1499" o:spid="_x0000_s5774" o:spt="32" type="#_x0000_t32" style="position:absolute;left:0pt;margin-left:-57.05pt;margin-top:17.05pt;height:36.55pt;width:0pt;z-index:250444800;mso-width-relative:page;mso-height-relative:page;" filled="f" coordsize="21600,21600">
            <v:path arrowok="t"/>
            <v:fill on="f" focussize="0,0"/>
            <v:stroke endarrow="open"/>
            <v:imagedata o:title=""/>
            <o:lock v:ext="edit"/>
          </v:shape>
        </w:pict>
      </w:r>
      <w:r>
        <w:rPr>
          <w:lang w:bidi="bo-CN"/>
        </w:rPr>
        <w:pict>
          <v:shape id="直接箭头连接符 434" o:spid="_x0000_s5775" o:spt="32" type="#_x0000_t32" style="position:absolute;left:0pt;flip:x;margin-left:205.45pt;margin-top:16.85pt;height:0.25pt;width:113.25pt;z-index:250445824;mso-width-relative:page;mso-height-relative:page;" filled="f" coordsize="21600,21600">
            <v:path arrowok="t"/>
            <v:fill on="f" focussize="0,0"/>
            <v:stroke endarrow="open"/>
            <v:imagedata o:title=""/>
            <o:lock v:ext="edit"/>
          </v:shape>
        </w:pict>
      </w:r>
      <w:r>
        <w:rPr>
          <w:lang w:bidi="bo-CN"/>
        </w:rPr>
        <w:pict>
          <v:shape id="文本框 432" o:spid="_x0000_s5776" o:spt="202" type="#_x0000_t202" style="position:absolute;left:0pt;margin-left:318.7pt;margin-top:4.45pt;height:24.75pt;width:84.7pt;z-index:250446848;mso-width-relative:page;mso-height-relative:page;" filled="f" coordsize="21600,21600">
            <v:path/>
            <v:fill on="f" focussize="0,0"/>
            <v:stroke weight="0.5pt" joinstyle="miter"/>
            <v:imagedata o:title=""/>
            <o:lock v:ext="edit"/>
            <v:textbox>
              <w:txbxContent>
                <w:p>
                  <w:pPr>
                    <w:jc w:val="center"/>
                  </w:pPr>
                  <w:r>
                    <w:rPr>
                      <w:rFonts w:hint="eastAsia"/>
                    </w:rPr>
                    <w:t>集体讨论</w:t>
                  </w:r>
                </w:p>
              </w:txbxContent>
            </v:textbox>
          </v:shape>
        </w:pict>
      </w:r>
    </w:p>
    <w:p>
      <w:pPr>
        <w:rPr>
          <w:rFonts w:ascii="Times New Roman" w:hAnsi="Times New Roman" w:eastAsia="仿宋_GB2312"/>
          <w:color w:val="000000"/>
          <w:sz w:val="28"/>
          <w:szCs w:val="28"/>
        </w:rPr>
      </w:pPr>
      <w:r>
        <w:rPr>
          <w:lang w:bidi="bo-CN"/>
        </w:rPr>
        <w:pict>
          <v:shape id="文本框 436" o:spid="_x0000_s5777" o:spt="202" type="#_x0000_t202" style="position:absolute;left:0pt;margin-left:170.2pt;margin-top:15.9pt;height:23.3pt;width:69.8pt;z-index:250454016;mso-width-relative:page;mso-height-relative:page;" filled="f" stroked="f" coordsize="21600,21600">
            <v:path/>
            <v:fill on="f" focussize="0,0"/>
            <v:stroke on="f" weight="0.5pt" joinstyle="miter"/>
            <v:imagedata o:title=""/>
            <o:lock v:ext="edit"/>
            <v:textbox>
              <w:txbxContent>
                <w:p>
                  <w:pPr>
                    <w:jc w:val="center"/>
                  </w:pPr>
                  <w:r>
                    <w:rPr>
                      <w:rFonts w:hint="eastAsia"/>
                    </w:rPr>
                    <w:t>决定</w:t>
                  </w:r>
                </w:p>
              </w:txbxContent>
            </v:textbox>
          </v:shape>
        </w:pict>
      </w:r>
      <w:r>
        <w:rPr>
          <w:lang w:bidi="bo-CN"/>
        </w:rPr>
        <w:pict>
          <v:line id="直接连接符 437" o:spid="_x0000_s5778" o:spt="20" style="position:absolute;left:0pt;margin-left:248.6pt;margin-top:27.75pt;height:0pt;width:31.1pt;z-index:250447872;mso-width-relative:page;mso-height-relative:page;" coordsize="21600,21600">
            <v:path arrowok="t"/>
            <v:fill focussize="0,0"/>
            <v:stroke/>
            <v:imagedata o:title=""/>
            <o:lock v:ext="edit"/>
          </v:line>
        </w:pict>
      </w:r>
      <w:r>
        <w:rPr>
          <w:lang w:bidi="bo-CN"/>
        </w:rPr>
        <w:pict>
          <v:shape id="文本框 1500" o:spid="_x0000_s5779" o:spt="202" type="#_x0000_t202" style="position:absolute;left:0pt;margin-left:-84.05pt;margin-top:22.7pt;height:29.3pt;width:57.05pt;z-index:250448896;mso-width-relative:page;mso-height-relative:page;" filled="f" coordsize="21600,21600">
            <v:path/>
            <v:fill on="f" focussize="0,0"/>
            <v:stroke weight="1.5pt" joinstyle="miter"/>
            <v:imagedata o:title=""/>
            <o:lock v:ext="edit"/>
            <v:textbox>
              <w:txbxContent>
                <w:p>
                  <w:pPr>
                    <w:jc w:val="center"/>
                  </w:pPr>
                  <w:r>
                    <w:rPr>
                      <w:rFonts w:hint="eastAsia"/>
                    </w:rPr>
                    <w:t>执行</w:t>
                  </w:r>
                </w:p>
              </w:txbxContent>
            </v:textbox>
          </v:shape>
        </w:pict>
      </w:r>
      <w:r>
        <w:rPr>
          <w:lang w:bidi="bo-CN"/>
        </w:rPr>
        <w:pict>
          <v:shape id="直接箭头连接符 1501" o:spid="_x0000_s5780" o:spt="32" type="#_x0000_t32" style="position:absolute;left:0pt;margin-left:82.45pt;margin-top:7.6pt;height:36.55pt;width:0pt;z-index:250449920;mso-width-relative:page;mso-height-relative:page;" filled="f" coordsize="21600,21600">
            <v:path arrowok="t"/>
            <v:fill on="f" focussize="0,0"/>
            <v:stroke endarrow="open"/>
            <v:imagedata o:title=""/>
            <o:lock v:ext="edit"/>
          </v:shape>
        </w:pict>
      </w:r>
      <w:r>
        <w:rPr>
          <w:lang w:bidi="bo-CN"/>
        </w:rPr>
        <w:pict>
          <v:shape id="文本框 440" o:spid="_x0000_s5781" o:spt="202" type="#_x0000_t202" style="position:absolute;left:0pt;margin-left:302.2pt;margin-top:3.25pt;height:24.75pt;width:84.7pt;z-index:250450944;mso-width-relative:page;mso-height-relative:page;" filled="f" coordsize="21600,21600">
            <v:path/>
            <v:fill on="f" focussize="0,0"/>
            <v:stroke weight="0.5pt" joinstyle="miter"/>
            <v:imagedata o:title=""/>
            <o:lock v:ext="edit"/>
            <v:textbox>
              <w:txbxContent>
                <w:p>
                  <w:pPr>
                    <w:jc w:val="center"/>
                  </w:pPr>
                  <w:r>
                    <w:rPr>
                      <w:rFonts w:hint="eastAsia"/>
                    </w:rPr>
                    <w:t>不予处罚</w:t>
                  </w:r>
                </w:p>
              </w:txbxContent>
            </v:textbox>
          </v:shape>
        </w:pict>
      </w:r>
      <w:r>
        <w:rPr>
          <w:lang w:bidi="bo-CN"/>
        </w:rPr>
        <w:pict>
          <v:shape id="直接箭头连接符 439" o:spid="_x0000_s5782" o:spt="32" type="#_x0000_t32" style="position:absolute;left:0pt;margin-left:280.45pt;margin-top:15.85pt;height:0.05pt;width:23.25pt;z-index:250451968;mso-width-relative:page;mso-height-relative:page;" filled="f" coordsize="21600,21600">
            <v:path arrowok="t"/>
            <v:fill on="f" focussize="0,0"/>
            <v:stroke endarrow="open"/>
            <v:imagedata o:title=""/>
            <o:lock v:ext="edit"/>
          </v:shape>
        </w:pict>
      </w:r>
      <w:r>
        <w:rPr>
          <w:lang w:bidi="bo-CN"/>
        </w:rPr>
        <w:pict>
          <v:line id="直接连接符 438" o:spid="_x0000_s5783" o:spt="20" style="position:absolute;left:0pt;margin-left:279.35pt;margin-top:15.3pt;height:26.1pt;width:0.35pt;z-index:250452992;mso-width-relative:page;mso-height-relative:page;" coordsize="21600,21600">
            <v:path arrowok="t"/>
            <v:fill focussize="0,0"/>
            <v:stroke/>
            <v:imagedata o:title=""/>
            <o:lock v:ext="edit"/>
          </v:line>
        </w:pict>
      </w:r>
      <w:r>
        <w:rPr>
          <w:lang w:bidi="bo-CN"/>
        </w:rPr>
        <w:pict>
          <v:shape id="流程图: 决策 435" o:spid="_x0000_s5784" o:spt="110" type="#_x0000_t110" style="position:absolute;left:0pt;margin-left:161.2pt;margin-top:4.65pt;height:48.15pt;width:87.75pt;z-index:250393600;v-text-anchor:middle;mso-width-relative:page;mso-height-relative:page;" filled="f" coordsize="21600,21600">
            <v:path/>
            <v:fill on="f" focussize="0,0"/>
            <v:stroke weight="2pt" joinstyle="miter"/>
            <v:imagedata o:title=""/>
            <o:lock v:ext="edit"/>
            <v:textbox>
              <w:txbxContent>
                <w:p>
                  <w:pPr>
                    <w:jc w:val="center"/>
                  </w:pPr>
                </w:p>
              </w:txbxContent>
            </v:textbox>
          </v:shape>
        </w:pict>
      </w:r>
    </w:p>
    <w:p>
      <w:pPr>
        <w:rPr>
          <w:rFonts w:ascii="Times New Roman" w:hAnsi="Times New Roman" w:eastAsia="仿宋_GB2312"/>
          <w:color w:val="000000"/>
          <w:sz w:val="28"/>
          <w:szCs w:val="28"/>
        </w:rPr>
      </w:pPr>
      <w:r>
        <w:rPr>
          <w:lang w:bidi="bo-CN"/>
        </w:rPr>
        <w:pict>
          <v:line id="直接连接符 1502" o:spid="_x0000_s5785" o:spt="20" style="position:absolute;left:0pt;margin-left:-58.55pt;margin-top:22.85pt;height:165.75pt;width:0pt;z-index:250455040;mso-width-relative:page;mso-height-relative:page;" coordsize="21600,21600">
            <v:path arrowok="t"/>
            <v:fill focussize="0,0"/>
            <v:stroke/>
            <v:imagedata o:title=""/>
            <o:lock v:ext="edit"/>
          </v:line>
        </w:pict>
      </w:r>
      <w:r>
        <w:rPr>
          <w:lang w:bidi="bo-CN"/>
        </w:rPr>
        <w:pict>
          <v:shape id="文本框 1503" o:spid="_x0000_s5786" o:spt="202" type="#_x0000_t202" style="position:absolute;left:0pt;margin-left:51.7pt;margin-top:11.75pt;height:24.85pt;width:63.05pt;z-index:250456064;mso-width-relative:page;mso-height-relative:page;" filled="f" coordsize="21600,21600">
            <v:path/>
            <v:fill on="f" focussize="0,0"/>
            <v:stroke weight="1.5pt" joinstyle="miter"/>
            <v:imagedata o:title=""/>
            <o:lock v:ext="edit"/>
            <v:textbox>
              <w:txbxContent>
                <w:p>
                  <w:pPr>
                    <w:jc w:val="center"/>
                  </w:pPr>
                  <w:r>
                    <w:rPr>
                      <w:rFonts w:hint="eastAsia"/>
                    </w:rPr>
                    <w:t>报告备案</w:t>
                  </w:r>
                </w:p>
              </w:txbxContent>
            </v:textbox>
          </v:shape>
        </w:pict>
      </w:r>
      <w:r>
        <w:rPr>
          <w:lang w:bidi="bo-CN"/>
        </w:rPr>
        <w:pict>
          <v:shape id="直接箭头连接符 444" o:spid="_x0000_s5787" o:spt="32" type="#_x0000_t32" style="position:absolute;left:0pt;margin-left:205.45pt;margin-top:21.4pt;height:21.05pt;width:0pt;z-index:250457088;mso-width-relative:page;mso-height-relative:page;" filled="f" coordsize="21600,21600">
            <v:path arrowok="t"/>
            <v:fill on="f" focussize="0,0"/>
            <v:stroke endarrow="open"/>
            <v:imagedata o:title=""/>
            <o:lock v:ext="edit"/>
          </v:shape>
        </w:pict>
      </w:r>
      <w:r>
        <w:rPr>
          <w:lang w:bidi="bo-CN"/>
        </w:rPr>
        <w:pict>
          <v:shape id="直接箭头连接符 442" o:spid="_x0000_s5788" o:spt="32" type="#_x0000_t32" style="position:absolute;left:0pt;margin-left:279.7pt;margin-top:10.15pt;height:0.05pt;width:23.25pt;z-index:250458112;mso-width-relative:page;mso-height-relative:page;" filled="f" coordsize="21600,21600">
            <v:path arrowok="t"/>
            <v:fill on="f" focussize="0,0"/>
            <v:stroke endarrow="open"/>
            <v:imagedata o:title=""/>
            <o:lock v:ext="edit"/>
          </v:shape>
        </w:pict>
      </w:r>
      <w:r>
        <w:rPr>
          <w:lang w:bidi="bo-CN"/>
        </w:rPr>
        <w:pict>
          <v:shape id="文本框 441" o:spid="_x0000_s5789" o:spt="202" type="#_x0000_t202" style="position:absolute;left:0pt;margin-left:301.45pt;margin-top:0.55pt;height:24.75pt;width:84.7pt;z-index:250459136;mso-width-relative:page;mso-height-relative:page;" filled="f" coordsize="21600,21600">
            <v:path/>
            <v:fill on="f" focussize="0,0"/>
            <v:stroke weight="0.5pt" joinstyle="miter"/>
            <v:imagedata o:title=""/>
            <o:lock v:ext="edit"/>
            <v:textbox>
              <w:txbxContent>
                <w:p>
                  <w:pPr>
                    <w:jc w:val="center"/>
                  </w:pPr>
                  <w:r>
                    <w:rPr>
                      <w:rFonts w:hint="eastAsia"/>
                    </w:rPr>
                    <w:t>移送司法机关</w:t>
                  </w:r>
                </w:p>
              </w:txbxContent>
            </v:textbox>
          </v:shape>
        </w:pict>
      </w:r>
    </w:p>
    <w:p>
      <w:pPr>
        <w:rPr>
          <w:rFonts w:ascii="Times New Roman" w:hAnsi="Times New Roman" w:eastAsia="仿宋_GB2312"/>
          <w:color w:val="000000"/>
          <w:sz w:val="28"/>
          <w:szCs w:val="28"/>
        </w:rPr>
      </w:pPr>
      <w:r>
        <w:rPr>
          <w:lang w:bidi="bo-CN"/>
        </w:rPr>
        <w:pict>
          <v:shape id="流程图: 决策 443" o:spid="_x0000_s5790" o:spt="110" type="#_x0000_t110" style="position:absolute;left:0pt;margin-left:160.45pt;margin-top:9.55pt;height:48.15pt;width:87.75pt;z-index:250463232;v-text-anchor:middle;mso-width-relative:page;mso-height-relative:page;" filled="f" coordsize="21600,21600">
            <v:path/>
            <v:fill on="f" focussize="0,0"/>
            <v:stroke weight="2pt" joinstyle="miter"/>
            <v:imagedata o:title=""/>
            <o:lock v:ext="edit"/>
            <v:textbox>
              <w:txbxContent>
                <w:p>
                  <w:pPr>
                    <w:jc w:val="center"/>
                  </w:pPr>
                </w:p>
              </w:txbxContent>
            </v:textbox>
          </v:shape>
        </w:pict>
      </w:r>
      <w:r>
        <w:rPr>
          <w:lang w:bidi="bo-CN"/>
        </w:rPr>
        <w:pict>
          <v:line id="直接连接符 384" o:spid="_x0000_s5791" o:spt="20" style="position:absolute;left:0pt;margin-left:79.85pt;margin-top:6.45pt;height:14pt;width:0.35pt;z-index:250460160;mso-width-relative:page;mso-height-relative:page;" coordsize="21600,21600">
            <v:path arrowok="t"/>
            <v:fill focussize="0,0"/>
            <v:stroke/>
            <v:imagedata o:title=""/>
            <o:lock v:ext="edit"/>
          </v:line>
        </w:pict>
      </w:r>
      <w:r>
        <w:rPr>
          <w:lang w:bidi="bo-CN"/>
        </w:rPr>
        <w:pict>
          <v:shape id="直接箭头连接符 385" o:spid="_x0000_s5792" o:spt="32" type="#_x0000_t32" style="position:absolute;left:0pt;flip:x;margin-left:-59.3pt;margin-top:20.15pt;height:0pt;width:140.25pt;z-index:250461184;mso-width-relative:page;mso-height-relative:page;" filled="f" coordsize="21600,21600">
            <v:path arrowok="t"/>
            <v:fill on="f" focussize="0,0"/>
            <v:stroke endarrow="open"/>
            <v:imagedata o:title=""/>
            <o:lock v:ext="edit"/>
          </v:shape>
        </w:pict>
      </w:r>
      <w:r>
        <w:rPr>
          <w:lang w:bidi="bo-CN"/>
        </w:rPr>
        <w:pict>
          <v:shape id="文本框 445" o:spid="_x0000_s5793" o:spt="202" type="#_x0000_t202" style="position:absolute;left:0pt;margin-left:170.2pt;margin-top:22.5pt;height:23.3pt;width:69.8pt;z-index:250462208;mso-width-relative:page;mso-height-relative:page;" filled="f" stroked="f" coordsize="21600,21600">
            <v:path/>
            <v:fill on="f" focussize="0,0"/>
            <v:stroke on="f" weight="0.5pt" joinstyle="miter"/>
            <v:imagedata o:title=""/>
            <o:lock v:ext="edit"/>
            <v:textbox>
              <w:txbxContent>
                <w:p>
                  <w:pPr>
                    <w:jc w:val="center"/>
                  </w:pPr>
                  <w:r>
                    <w:rPr>
                      <w:rFonts w:hint="eastAsia"/>
                    </w:rPr>
                    <w:t>送达</w:t>
                  </w:r>
                </w:p>
              </w:txbxContent>
            </v:textbox>
          </v:shape>
        </w:pict>
      </w:r>
    </w:p>
    <w:p>
      <w:pPr>
        <w:rPr>
          <w:rFonts w:ascii="Times New Roman" w:hAnsi="Times New Roman" w:eastAsia="仿宋_GB2312"/>
          <w:color w:val="000000"/>
          <w:sz w:val="28"/>
          <w:szCs w:val="28"/>
        </w:rPr>
      </w:pPr>
      <w:r>
        <w:rPr>
          <w:lang w:bidi="bo-CN"/>
        </w:rPr>
        <w:pict>
          <v:line id="直接连接符 386" o:spid="_x0000_s5794" o:spt="20" style="position:absolute;left:0pt;flip:x;margin-left:-46.55pt;margin-top:18.2pt;height:0pt;width:0.75pt;z-index:250464256;mso-width-relative:page;mso-height-relative:page;" stroked="t" coordsize="21600,21600">
            <v:path arrowok="t"/>
            <v:fill focussize="0,0"/>
            <v:stroke color="#4579B8"/>
            <v:imagedata o:title=""/>
            <o:lock v:ext="edit"/>
          </v:line>
        </w:pict>
      </w:r>
      <w:r>
        <w:rPr>
          <w:lang w:bidi="bo-CN"/>
        </w:rPr>
        <w:pict>
          <v:shape id="文本框 387" o:spid="_x0000_s5795" o:spt="202" type="#_x0000_t202" style="position:absolute;left:0pt;margin-left:244.45pt;margin-top:15.3pt;height:54pt;width:56.35pt;z-index:250465280;mso-width-relative:page;mso-height-relative:page;" filled="f" stroked="f" coordsize="21600,21600">
            <v:path/>
            <v:fill on="f" focussize="0,0"/>
            <v:stroke on="f" weight="0.5pt" joinstyle="miter"/>
            <v:imagedata o:title=""/>
            <o:lock v:ext="edit"/>
            <v:textbox>
              <w:txbxContent>
                <w:p>
                  <w:pPr>
                    <w:jc w:val="center"/>
                  </w:pPr>
                  <w:r>
                    <w:rPr>
                      <w:rFonts w:hint="eastAsia"/>
                    </w:rPr>
                    <w:t>逾期不履行处罚决定的</w:t>
                  </w:r>
                </w:p>
              </w:txbxContent>
            </v:textbox>
          </v:shape>
        </w:pict>
      </w:r>
      <w:r>
        <w:rPr>
          <w:lang w:bidi="bo-CN"/>
        </w:rPr>
        <w:pict>
          <v:shape id="直接箭头连接符 388" o:spid="_x0000_s5796" o:spt="32" type="#_x0000_t32" style="position:absolute;left:0pt;margin-left:206.2pt;margin-top:26.5pt;height:21.05pt;width:0pt;z-index:250466304;mso-width-relative:page;mso-height-relative:page;" filled="f" coordsize="21600,21600">
            <v:path arrowok="t"/>
            <v:fill on="f" focussize="0,0"/>
            <v:stroke endarrow="open"/>
            <v:imagedata o:title=""/>
            <o:lock v:ext="edit"/>
          </v:shape>
        </w:pict>
      </w:r>
      <w:r>
        <w:rPr>
          <w:lang w:bidi="bo-CN"/>
        </w:rPr>
        <w:pict>
          <v:shape id="文本框 389" o:spid="_x0000_s5797" o:spt="202" type="#_x0000_t202" style="position:absolute;left:0pt;margin-left:97.45pt;margin-top:22.8pt;height:36.75pt;width:69.8pt;z-index:250467328;mso-width-relative:page;mso-height-relative:page;" filled="f" coordsize="21600,21600">
            <v:path/>
            <v:fill on="f" focussize="0,0"/>
            <v:stroke weight="0.5pt" joinstyle="miter"/>
            <v:imagedata o:title=""/>
            <o:lock v:ext="edit"/>
            <v:textbox>
              <w:txbxContent>
                <w:p>
                  <w:pPr>
                    <w:jc w:val="center"/>
                  </w:pPr>
                  <w:r>
                    <w:rPr>
                      <w:rFonts w:hint="eastAsia"/>
                    </w:rPr>
                    <w:t>行政复议或诉讼</w:t>
                  </w:r>
                </w:p>
              </w:txbxContent>
            </v:textbox>
          </v:shape>
        </w:pict>
      </w:r>
      <w:r>
        <w:rPr>
          <w:lang w:bidi="bo-CN"/>
        </w:rPr>
        <w:pict>
          <v:shape id="直接箭头连接符 447" o:spid="_x0000_s5798" o:spt="32" type="#_x0000_t32" style="position:absolute;left:0pt;margin-left:131.95pt;margin-top:2.5pt;height:21.05pt;width:0pt;z-index:250468352;mso-width-relative:page;mso-height-relative:page;" filled="f" coordsize="21600,21600">
            <v:path arrowok="t"/>
            <v:fill on="f" focussize="0,0"/>
            <v:stroke endarrow="open"/>
            <v:imagedata o:title=""/>
            <o:lock v:ext="edit"/>
          </v:shape>
        </w:pict>
      </w:r>
      <w:r>
        <w:rPr>
          <w:lang w:bidi="bo-CN"/>
        </w:rPr>
        <w:pict>
          <v:line id="直接连接符 446" o:spid="_x0000_s5799" o:spt="20" style="position:absolute;left:0pt;margin-left:130.85pt;margin-top:2.7pt;height:0pt;width:31.1pt;z-index:250469376;mso-width-relative:page;mso-height-relative:page;" coordsize="21600,21600">
            <v:path arrowok="t"/>
            <v:fill focussize="0,0"/>
            <v:stroke/>
            <v:imagedata o:title=""/>
            <o:lock v:ext="edit"/>
          </v:line>
        </w:pict>
      </w:r>
    </w:p>
    <w:p>
      <w:pPr>
        <w:rPr>
          <w:rFonts w:ascii="Times New Roman" w:hAnsi="Times New Roman" w:eastAsia="仿宋_GB2312"/>
          <w:color w:val="000000"/>
          <w:sz w:val="28"/>
          <w:szCs w:val="28"/>
        </w:rPr>
      </w:pPr>
      <w:r>
        <w:rPr>
          <w:lang w:bidi="bo-CN"/>
        </w:rPr>
        <w:pict>
          <v:shape id="流程图: 决策 392" o:spid="_x0000_s5800" o:spt="110" type="#_x0000_t110" style="position:absolute;left:0pt;margin-left:162.15pt;margin-top:14.65pt;height:48.15pt;width:87.75pt;z-index:250396672;v-text-anchor:middle;mso-width-relative:page;mso-height-relative:page;" filled="f" coordsize="21600,21600">
            <v:path/>
            <v:fill on="f" focussize="0,0"/>
            <v:stroke weight="2pt" joinstyle="miter"/>
            <v:imagedata o:title=""/>
            <o:lock v:ext="edit"/>
            <v:textbox>
              <w:txbxContent>
                <w:p>
                  <w:pPr>
                    <w:jc w:val="center"/>
                  </w:pPr>
                </w:p>
              </w:txbxContent>
            </v:textbox>
          </v:shape>
        </w:pict>
      </w:r>
      <w:r>
        <w:rPr>
          <w:lang w:bidi="bo-CN"/>
        </w:rPr>
        <w:pict>
          <v:shape id="文本框 390" o:spid="_x0000_s5801" o:spt="202" type="#_x0000_t202" style="position:absolute;left:0pt;margin-left:305.95pt;margin-top:26.35pt;height:24.75pt;width:105.7pt;z-index:250470400;mso-width-relative:page;mso-height-relative:page;" filled="f" coordsize="21600,21600">
            <v:path/>
            <v:fill on="f" focussize="0,0"/>
            <v:stroke weight="0.5pt" joinstyle="miter"/>
            <v:imagedata o:title=""/>
            <o:lock v:ext="edit"/>
            <v:textbox>
              <w:txbxContent>
                <w:p>
                  <w:pPr>
                    <w:jc w:val="center"/>
                  </w:pPr>
                  <w:r>
                    <w:rPr>
                      <w:rFonts w:hint="eastAsia"/>
                    </w:rPr>
                    <w:t>进入强制执行程序</w:t>
                  </w:r>
                </w:p>
              </w:txbxContent>
            </v:textbox>
          </v:shape>
        </w:pict>
      </w:r>
      <w:r>
        <w:rPr>
          <w:lang w:bidi="bo-CN"/>
        </w:rPr>
        <w:pict>
          <v:shape id="文本框 391" o:spid="_x0000_s5802" o:spt="202" type="#_x0000_t202" style="position:absolute;left:0pt;margin-left:171.7pt;margin-top:27.6pt;height:23.3pt;width:69.8pt;z-index:250471424;mso-width-relative:page;mso-height-relative:page;" filled="f" stroked="f" coordsize="21600,21600">
            <v:path/>
            <v:fill on="f" focussize="0,0"/>
            <v:stroke on="f" weight="0.5pt" joinstyle="miter"/>
            <v:imagedata o:title=""/>
            <o:lock v:ext="edit"/>
            <v:textbox>
              <w:txbxContent>
                <w:p>
                  <w:pPr>
                    <w:jc w:val="center"/>
                  </w:pPr>
                  <w:r>
                    <w:rPr>
                      <w:rFonts w:hint="eastAsia"/>
                    </w:rPr>
                    <w:t>执行</w:t>
                  </w:r>
                </w:p>
              </w:txbxContent>
            </v:textbox>
          </v:shape>
        </w:pict>
      </w:r>
    </w:p>
    <w:p>
      <w:pPr>
        <w:rPr>
          <w:rFonts w:ascii="Times New Roman" w:hAnsi="Times New Roman" w:eastAsia="仿宋_GB2312"/>
          <w:color w:val="000000"/>
          <w:sz w:val="28"/>
          <w:szCs w:val="28"/>
        </w:rPr>
      </w:pPr>
      <w:r>
        <w:rPr>
          <w:lang w:bidi="bo-CN"/>
        </w:rPr>
        <w:pict>
          <v:shape id="直接箭头连接符 393" o:spid="_x0000_s5803" o:spt="32" type="#_x0000_t32" style="position:absolute;left:0pt;margin-left:248.95pt;margin-top:7.3pt;height:0.2pt;width:57pt;z-index:250472448;mso-width-relative:page;mso-height-relative:page;" filled="f" coordsize="21600,21600">
            <v:path arrowok="t"/>
            <v:fill on="f" focussize="0,0"/>
            <v:stroke endarrow="open"/>
            <v:imagedata o:title=""/>
            <o:lock v:ext="edit"/>
          </v:shape>
        </w:pict>
      </w:r>
      <w:r>
        <w:rPr>
          <w:lang w:bidi="bo-CN"/>
        </w:rPr>
        <w:pict>
          <v:shape id="直接箭头连接符 394" o:spid="_x0000_s5804" o:spt="32" type="#_x0000_t32" style="position:absolute;left:0pt;flip:y;margin-left:132.7pt;margin-top:7.05pt;height:0.15pt;width:30.75pt;z-index:250473472;mso-width-relative:page;mso-height-relative:page;" filled="f" coordsize="21600,21600">
            <v:path arrowok="t"/>
            <v:fill on="f" focussize="0,0"/>
            <v:stroke endarrow="open"/>
            <v:imagedata o:title=""/>
            <o:lock v:ext="edit"/>
          </v:shape>
        </w:pict>
      </w:r>
      <w:r>
        <w:rPr>
          <w:lang w:bidi="bo-CN"/>
        </w:rPr>
        <w:pict>
          <v:line id="直接连接符 395" o:spid="_x0000_s5805" o:spt="20" style="position:absolute;left:0pt;margin-left:132.35pt;margin-top:-2.85pt;height:9.9pt;width:0.35pt;z-index:250474496;mso-width-relative:page;mso-height-relative:page;" coordsize="21600,21600">
            <v:path arrowok="t"/>
            <v:fill focussize="0,0"/>
            <v:stroke/>
            <v:imagedata o:title=""/>
            <o:lock v:ext="edit"/>
          </v:line>
        </w:pict>
      </w:r>
    </w:p>
    <w:p>
      <w:pPr>
        <w:rPr>
          <w:rFonts w:ascii="Times New Roman" w:hAnsi="Times New Roman" w:eastAsia="仿宋_GB2312"/>
          <w:color w:val="000000"/>
          <w:sz w:val="28"/>
          <w:szCs w:val="28"/>
        </w:rPr>
      </w:pPr>
      <w:r>
        <w:rPr>
          <w:lang w:bidi="bo-CN"/>
        </w:rPr>
        <w:pict>
          <v:shape id="直接箭头连接符 396" o:spid="_x0000_s5806" o:spt="32" type="#_x0000_t32" style="position:absolute;left:0pt;margin-left:-57.8pt;margin-top:32.6pt;height:9.7pt;width:220.5pt;z-index:250394624;mso-width-relative:page;mso-height-relative:page;" filled="f" coordsize="21600,21600">
            <v:path arrowok="t"/>
            <v:fill on="f" focussize="0,0"/>
            <v:stroke endarrow="open"/>
            <v:imagedata o:title=""/>
            <o:lock v:ext="edit"/>
          </v:shape>
        </w:pict>
      </w:r>
      <w:r>
        <w:rPr>
          <w:lang w:bidi="bo-CN"/>
        </w:rPr>
        <w:pict>
          <v:shape id="文本框 397" o:spid="_x0000_s5807" o:spt="202" type="#_x0000_t202" style="position:absolute;left:0pt;margin-left:171.7pt;margin-top:25.95pt;height:23.3pt;width:69.8pt;z-index:250475520;mso-width-relative:page;mso-height-relative:page;" filled="f" stroked="f" coordsize="21600,21600">
            <v:path/>
            <v:fill on="f" focussize="0,0"/>
            <v:stroke on="f" weight="0.5pt" joinstyle="miter"/>
            <v:imagedata o:title=""/>
            <o:lock v:ext="edit"/>
            <v:textbox>
              <w:txbxContent>
                <w:p>
                  <w:pPr>
                    <w:jc w:val="center"/>
                  </w:pPr>
                  <w:r>
                    <w:rPr>
                      <w:rFonts w:hint="eastAsia"/>
                    </w:rPr>
                    <w:t>存档结案</w:t>
                  </w:r>
                </w:p>
              </w:txbxContent>
            </v:textbox>
          </v:shape>
        </w:pict>
      </w:r>
      <w:r>
        <w:rPr>
          <w:lang w:bidi="bo-CN"/>
        </w:rPr>
        <w:pict>
          <v:shape id="流程图: 可选过程 398" o:spid="_x0000_s5808" o:spt="176" type="#_x0000_t176" style="position:absolute;left:0pt;margin-left:161.95pt;margin-top:21.95pt;height:33.2pt;width:87.75pt;z-index:250476544;v-text-anchor:middle;mso-width-relative:page;mso-height-relative:page;" filled="f" coordsize="21600,21600">
            <v:path/>
            <v:fill on="f" focussize="0,0"/>
            <v:stroke weight="2pt" joinstyle="miter"/>
            <v:imagedata o:title=""/>
            <o:lock v:ext="edit"/>
          </v:shape>
        </w:pict>
      </w:r>
      <w:r>
        <w:rPr>
          <w:lang w:bidi="bo-CN"/>
        </w:rPr>
        <w:pict>
          <v:shape id="直接箭头连接符 399" o:spid="_x0000_s5809" o:spt="32" type="#_x0000_t32" style="position:absolute;left:0pt;margin-left:206.95pt;margin-top:0.4pt;height:21.05pt;width:0pt;z-index:250477568;mso-width-relative:page;mso-height-relative:page;" filled="f" coordsize="21600,21600">
            <v:path arrowok="t"/>
            <v:fill on="f" focussize="0,0"/>
            <v:stroke endarrow="open"/>
            <v:imagedata o:title=""/>
            <o:lock v:ext="edit"/>
          </v:shape>
        </w:pict>
      </w:r>
    </w:p>
    <w:p>
      <w:pPr>
        <w:snapToGrid w:val="0"/>
        <w:spacing w:line="360" w:lineRule="auto"/>
        <w:contextualSpacing/>
        <w:jc w:val="center"/>
        <w:rPr>
          <w:b/>
          <w:sz w:val="36"/>
          <w:szCs w:val="36"/>
        </w:rPr>
      </w:pPr>
    </w:p>
    <w:p>
      <w:pPr>
        <w:snapToGrid w:val="0"/>
        <w:spacing w:line="360" w:lineRule="auto"/>
        <w:contextualSpacing/>
        <w:jc w:val="center"/>
        <w:rPr>
          <w:b/>
          <w:sz w:val="36"/>
          <w:szCs w:val="36"/>
        </w:rPr>
      </w:pPr>
      <w:r>
        <w:rPr>
          <w:rFonts w:hint="eastAsia"/>
          <w:b/>
          <w:sz w:val="36"/>
          <w:szCs w:val="36"/>
        </w:rPr>
        <w:t>双湖县交通运输局行政处罚流程图</w:t>
      </w:r>
    </w:p>
    <w:p>
      <w:pPr>
        <w:snapToGrid w:val="0"/>
        <w:spacing w:line="360" w:lineRule="auto"/>
        <w:contextualSpacing/>
        <w:jc w:val="right"/>
        <w:rPr>
          <w:rFonts w:ascii="宋体"/>
          <w:bCs/>
          <w:sz w:val="24"/>
          <w:szCs w:val="24"/>
        </w:rPr>
      </w:pPr>
      <w:r>
        <w:rPr>
          <w:rFonts w:hint="eastAsia" w:ascii="宋体" w:hAnsi="宋体"/>
          <w:bCs/>
          <w:sz w:val="24"/>
          <w:szCs w:val="24"/>
        </w:rPr>
        <w:t>序号：</w:t>
      </w:r>
      <w:r>
        <w:rPr>
          <w:rFonts w:ascii="宋体" w:hAnsi="宋体"/>
          <w:bCs/>
          <w:sz w:val="24"/>
          <w:szCs w:val="24"/>
        </w:rPr>
        <w:t>144</w:t>
      </w:r>
    </w:p>
    <w:p>
      <w:pPr>
        <w:snapToGrid w:val="0"/>
        <w:spacing w:line="100" w:lineRule="atLeast"/>
        <w:contextualSpacing/>
        <w:rPr>
          <w:sz w:val="24"/>
          <w:szCs w:val="24"/>
        </w:rPr>
      </w:pPr>
      <w:r>
        <w:rPr>
          <w:rFonts w:hint="eastAsia"/>
          <w:sz w:val="24"/>
          <w:szCs w:val="24"/>
        </w:rPr>
        <w:t>职权名称：对未组织竣工验收，擅自交付使用的；验收不合格，擅自交付使用的；不合格的建设工程按照合格工程验收的处罚</w:t>
      </w:r>
    </w:p>
    <w:p>
      <w:pPr>
        <w:rPr>
          <w:sz w:val="24"/>
          <w:szCs w:val="24"/>
        </w:rPr>
      </w:pPr>
      <w:r>
        <w:rPr>
          <w:sz w:val="24"/>
          <w:szCs w:val="24"/>
          <w:lang w:bidi="bo-CN"/>
        </w:rPr>
        <w:pict>
          <v:rect id="矩形 2" o:spid="_x0000_s5810" o:spt="1" style="position:absolute;left:0pt;margin-left:90.75pt;margin-top:0.4pt;height:20.25pt;width:37.5pt;z-index:250478592;mso-width-relative:page;mso-height-relative:page;" stroked="f" coordsize="21600,21600">
            <v:path/>
            <v:fill focussize="0,0"/>
            <v:stroke on="f"/>
            <v:imagedata o:title=""/>
            <o:lock v:ext="edit"/>
            <v:textbox>
              <w:txbxContent>
                <w:p>
                  <w:pPr>
                    <w:ind w:left="31680" w:leftChars="-50" w:right="31680" w:rightChars="-50"/>
                    <w:rPr>
                      <w:sz w:val="15"/>
                      <w:szCs w:val="15"/>
                    </w:rPr>
                  </w:pPr>
                  <w:r>
                    <w:rPr>
                      <w:rFonts w:hint="eastAsia"/>
                      <w:sz w:val="15"/>
                      <w:szCs w:val="15"/>
                    </w:rPr>
                    <w:t>简易程序</w:t>
                  </w:r>
                </w:p>
              </w:txbxContent>
            </v:textbox>
          </v:rect>
        </w:pict>
      </w:r>
      <w:r>
        <w:rPr>
          <w:sz w:val="24"/>
          <w:szCs w:val="24"/>
          <w:lang w:bidi="bo-CN"/>
        </w:rPr>
        <w:pict>
          <v:roundrect id="自选图形 3" o:spid="_x0000_s5811" o:spt="2" style="position:absolute;left:0pt;margin-left:159pt;margin-top:8.7pt;height:24.75pt;width:86.25pt;z-index:250479616;mso-width-relative:page;mso-height-relative:page;" coordsize="21600,21600" arcsize="0.333333333333333">
            <v:path/>
            <v:fill focussize="0,0"/>
            <v:stroke weight="1.5pt"/>
            <v:imagedata o:title=""/>
            <o:lock v:ext="edit"/>
            <v:textbox>
              <w:txbxContent>
                <w:p>
                  <w:pPr>
                    <w:pStyle w:val="10"/>
                    <w:ind w:left="31680" w:leftChars="-50" w:right="31680" w:rightChars="-50"/>
                    <w:rPr>
                      <w:b/>
                      <w:sz w:val="24"/>
                      <w:szCs w:val="24"/>
                    </w:rPr>
                  </w:pPr>
                  <w:r>
                    <w:rPr>
                      <w:rFonts w:hint="eastAsia"/>
                      <w:b/>
                      <w:sz w:val="24"/>
                      <w:szCs w:val="24"/>
                    </w:rPr>
                    <w:t>发现违法事实</w:t>
                  </w:r>
                </w:p>
              </w:txbxContent>
            </v:textbox>
          </v:roundrect>
        </w:pict>
      </w:r>
      <w:r>
        <w:rPr>
          <w:sz w:val="24"/>
          <w:szCs w:val="24"/>
        </w:rPr>
        <w:t xml:space="preserve">                </w:t>
      </w:r>
    </w:p>
    <w:p>
      <w:r>
        <w:rPr>
          <w:lang w:bidi="bo-CN"/>
        </w:rPr>
        <w:pict>
          <v:shape id="自选图形 4" o:spid="_x0000_s5812" o:spt="32" type="#_x0000_t32" style="position:absolute;left:0pt;margin-left:92.25pt;margin-top:5.05pt;height:19.55pt;width:0.05pt;z-index:250480640;mso-width-relative:page;mso-height-relative:page;" filled="f" coordsize="21600,21600">
            <v:path arrowok="t"/>
            <v:fill on="f" focussize="0,0"/>
            <v:stroke endarrow="block"/>
            <v:imagedata o:title=""/>
            <o:lock v:ext="edit"/>
          </v:shape>
        </w:pict>
      </w:r>
      <w:r>
        <w:rPr>
          <w:lang w:bidi="bo-CN"/>
        </w:rPr>
        <w:pict>
          <v:shape id="自选图形 5" o:spid="_x0000_s5813" o:spt="32" type="#_x0000_t32" style="position:absolute;left:0pt;flip:x;margin-left:90.8pt;margin-top:5.85pt;height:0.05pt;width:68.2pt;z-index:250481664;mso-width-relative:page;mso-height-relative:page;" filled="f" coordsize="21600,21600">
            <v:path arrowok="t"/>
            <v:fill on="f" focussize="0,0"/>
            <v:stroke/>
            <v:imagedata o:title=""/>
            <o:lock v:ext="edit"/>
          </v:shape>
        </w:pict>
      </w:r>
      <w:r>
        <w:t xml:space="preserve">                             </w:t>
      </w:r>
    </w:p>
    <w:p>
      <w:r>
        <w:rPr>
          <w:lang w:bidi="bo-CN"/>
        </w:rPr>
        <w:pict>
          <v:rect id="矩形 6" o:spid="_x0000_s5814" o:spt="1" style="position:absolute;left:0pt;margin-left:207.75pt;margin-top:9pt;height:18.75pt;width:54pt;z-index:250482688;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自选图形 7" o:spid="_x0000_s5815" o:spt="32" type="#_x0000_t32" style="position:absolute;left:0pt;margin-left:201pt;margin-top:2.25pt;height:29.25pt;width:0.75pt;z-index:250483712;mso-width-relative:page;mso-height-relative:page;" filled="f" coordsize="21600,21600">
            <v:path arrowok="t"/>
            <v:fill on="f" focussize="0,0"/>
            <v:stroke endarrow="block"/>
            <v:imagedata o:title=""/>
            <o:lock v:ext="edit"/>
          </v:shape>
        </w:pict>
      </w:r>
      <w:r>
        <w:rPr>
          <w:lang w:bidi="bo-CN"/>
        </w:rPr>
        <w:pict>
          <v:shape id="自选图形 8" o:spid="_x0000_s5816" o:spt="110" type="#_x0000_t110" style="position:absolute;left:0pt;margin-left:32.25pt;margin-top:9pt;height:50.25pt;width:119.25pt;z-index:250484736;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自选图形 9" o:spid="_x0000_s5817" o:spt="34" type="#_x0000_t34" style="position:absolute;left:0pt;margin-left:-23.25pt;margin-top:7.05pt;height:48.75pt;width:60.75pt;rotation:5898240f;z-index:250485760;mso-width-relative:page;mso-height-relative:page;" filled="f" coordsize="21600,21600" adj="657">
            <v:path arrowok="t"/>
            <v:fill on="f" focussize="0,0"/>
            <v:stroke endarrow="block"/>
            <v:imagedata o:title=""/>
            <o:lock v:ext="edit"/>
          </v:shape>
        </w:pict>
      </w:r>
      <w:r>
        <w:rPr>
          <w:lang w:bidi="bo-CN"/>
        </w:rPr>
        <w:pict>
          <v:rect id="矩形 10" o:spid="_x0000_s5818" o:spt="1" style="position:absolute;left:0pt;margin-left:162.75pt;margin-top:0.3pt;height:25.5pt;width:81.75pt;z-index:250486784;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自选图形 11" o:spid="_x0000_s5819" o:spt="32" type="#_x0000_t32" style="position:absolute;left:0pt;margin-left:202.5pt;margin-top:10.95pt;height:32.45pt;width:0.75pt;z-index:250487808;mso-width-relative:page;mso-height-relative:page;" filled="f" coordsize="21600,21600">
            <v:path arrowok="t"/>
            <v:fill on="f" focussize="0,0"/>
            <v:stroke endarrow="block"/>
            <v:imagedata o:title=""/>
            <o:lock v:ext="edit"/>
          </v:shape>
        </w:pict>
      </w:r>
      <w:r>
        <w:rPr>
          <w:lang w:bidi="bo-CN"/>
        </w:rPr>
        <w:pict>
          <v:shape id="自选图形 12" o:spid="_x0000_s5820" o:spt="109" type="#_x0000_t109" style="position:absolute;left:0pt;margin-left:-0.75pt;margin-top:10.95pt;height:29.25pt;width:53.25pt;z-index:250488832;mso-width-relative:page;mso-height-relative:page;" stroked="f" coordsize="21600,21600">
            <v:path/>
            <v:fill focussize="0,0"/>
            <v:stroke on="f" joinstyle="miter"/>
            <v:imagedata o:title=""/>
            <o:lock v:ext="edit"/>
            <v:textbox>
              <w:txbxContent>
                <w:p>
                  <w:pPr>
                    <w:pStyle w:val="10"/>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自选图形 13" o:spid="_x0000_s5821" o:spt="32" type="#_x0000_t32" style="position:absolute;left:0pt;margin-left:92.25pt;margin-top:11.7pt;height:16.5pt;width:0.05pt;z-index:250489856;mso-width-relative:page;mso-height-relative:page;" filled="f" coordsize="21600,21600">
            <v:path arrowok="t"/>
            <v:fill on="f" focussize="0,0"/>
            <v:stroke endarrow="block"/>
            <v:imagedata o:title=""/>
            <o:lock v:ext="edit"/>
          </v:shape>
        </w:pict>
      </w:r>
    </w:p>
    <w:p>
      <w:r>
        <w:rPr>
          <w:lang w:bidi="bo-CN"/>
        </w:rPr>
        <w:pict>
          <v:shape id="自选图形 14" o:spid="_x0000_s5822" o:spt="110" type="#_x0000_t110" style="position:absolute;left:0pt;margin-left:26.25pt;margin-top:12.8pt;height:53.8pt;width:129.75pt;mso-wrap-distance-left:9pt;mso-wrap-distance-right:9pt;z-index:-251333632;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自选图形 15" o:spid="_x0000_s5823" o:spt="109" type="#_x0000_t109" style="position:absolute;left:0pt;margin-left:285.75pt;margin-top:10.35pt;height:78.75pt;width:78.75pt;z-index:250490880;mso-width-relative:page;mso-height-relative:page;" coordsize="21600,21600">
            <v:path/>
            <v:fill focussize="0,0"/>
            <v:stroke joinstyle="miter"/>
            <v:imagedata o:title=""/>
            <o:lock v:ext="edit"/>
            <v:textbox>
              <w:txbxContent>
                <w:p>
                  <w:pPr>
                    <w:pStyle w:val="10"/>
                    <w:snapToGrid w:val="0"/>
                    <w:spacing w:line="40" w:lineRule="atLeast"/>
                    <w:contextualSpacing/>
                    <w:jc w:val="left"/>
                    <w:rPr>
                      <w:sz w:val="18"/>
                      <w:szCs w:val="18"/>
                    </w:rPr>
                  </w:pPr>
                  <w:r>
                    <w:rPr>
                      <w:rFonts w:hint="eastAsia"/>
                      <w:sz w:val="18"/>
                      <w:szCs w:val="18"/>
                    </w:rPr>
                    <w:t>■录制笔录、抽样取证等</w:t>
                  </w:r>
                </w:p>
                <w:p>
                  <w:pPr>
                    <w:pStyle w:val="10"/>
                    <w:snapToGrid w:val="0"/>
                    <w:spacing w:line="40" w:lineRule="atLeast"/>
                    <w:contextualSpacing/>
                    <w:jc w:val="left"/>
                    <w:rPr>
                      <w:sz w:val="18"/>
                      <w:szCs w:val="18"/>
                    </w:rPr>
                  </w:pPr>
                  <w:r>
                    <w:rPr>
                      <w:rFonts w:hint="eastAsia"/>
                      <w:sz w:val="18"/>
                      <w:szCs w:val="18"/>
                    </w:rPr>
                    <w:t>■收集证书、物证等</w:t>
                  </w:r>
                </w:p>
                <w:p>
                  <w:pPr>
                    <w:pStyle w:val="10"/>
                    <w:snapToGrid w:val="0"/>
                    <w:spacing w:line="40" w:lineRule="atLeast"/>
                    <w:contextualSpacing/>
                    <w:jc w:val="left"/>
                    <w:rPr>
                      <w:sz w:val="18"/>
                      <w:szCs w:val="18"/>
                    </w:rPr>
                  </w:pPr>
                  <w:r>
                    <w:rPr>
                      <w:rFonts w:hint="eastAsia"/>
                      <w:sz w:val="18"/>
                      <w:szCs w:val="18"/>
                    </w:rPr>
                    <w:t>■鉴定、勘察等</w:t>
                  </w:r>
                </w:p>
                <w:p>
                  <w:pPr>
                    <w:pStyle w:val="10"/>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自选图形 16" o:spid="_x0000_s5824" o:spt="2" style="position:absolute;left:0pt;margin-left:-54pt;margin-top:15pt;height:24.8pt;width:65.25pt;z-index:250491904;mso-width-relative:page;mso-height-relative:page;" coordsize="21600,21600" arcsize="0.333333333333333">
            <v:path/>
            <v:fill focussize="0,0"/>
            <v:stroke weight="0.25pt"/>
            <v:imagedata o:title=""/>
            <o:lock v:ext="edit"/>
            <v:textbox>
              <w:txbxContent>
                <w:p>
                  <w:pPr>
                    <w:pStyle w:val="10"/>
                    <w:rPr>
                      <w:szCs w:val="21"/>
                    </w:rPr>
                  </w:pPr>
                  <w:r>
                    <w:rPr>
                      <w:rFonts w:hint="eastAsia"/>
                      <w:szCs w:val="21"/>
                    </w:rPr>
                    <w:t>不予处罚</w:t>
                  </w:r>
                </w:p>
              </w:txbxContent>
            </v:textbox>
          </v:roundrect>
        </w:pict>
      </w:r>
      <w:r>
        <w:rPr>
          <w:lang w:bidi="bo-CN"/>
        </w:rPr>
        <w:pict>
          <v:rect id="矩形 17" o:spid="_x0000_s5825" o:spt="1" style="position:absolute;left:0pt;margin-left:166.8pt;margin-top:12.2pt;height:38.8pt;width:78.45pt;z-index:250492928;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自选图形 18" o:spid="_x0000_s5826" o:spt="32" type="#_x0000_t32" style="position:absolute;left:0pt;flip:x;margin-left:12pt;margin-top:9.15pt;height:0.05pt;width:17.25pt;z-index:250493952;mso-width-relative:page;mso-height-relative:page;" filled="f" coordsize="21600,21600">
            <v:path arrowok="t"/>
            <v:fill on="f" focussize="0,0"/>
            <v:stroke endarrow="block"/>
            <v:imagedata o:title=""/>
            <o:lock v:ext="edit"/>
          </v:shape>
        </w:pict>
      </w:r>
      <w:r>
        <w:rPr>
          <w:lang w:bidi="bo-CN"/>
        </w:rPr>
        <w:pict>
          <v:roundrect id="自选图形 19" o:spid="_x0000_s5827" o:spt="2" style="position:absolute;left:0pt;margin-left:383.25pt;margin-top:6.15pt;height:35.25pt;width:72.75pt;z-index:250494976;mso-width-relative:page;mso-height-relative:page;" coordsize="21600,21600" arcsize="0.333333333333333">
            <v:path/>
            <v:fill focussize="0,0"/>
            <v:stroke weight="0.25pt"/>
            <v:imagedata o:title=""/>
            <o:lock v:ext="edit"/>
            <v:textbox>
              <w:txbxContent>
                <w:p>
                  <w:pPr>
                    <w:pStyle w:val="10"/>
                    <w:snapToGrid w:val="0"/>
                    <w:spacing w:line="40" w:lineRule="atLeast"/>
                    <w:contextualSpacing/>
                    <w:jc w:val="center"/>
                    <w:rPr>
                      <w:sz w:val="18"/>
                      <w:szCs w:val="18"/>
                    </w:rPr>
                  </w:pPr>
                  <w:r>
                    <w:rPr>
                      <w:rFonts w:hint="eastAsia"/>
                      <w:sz w:val="18"/>
                      <w:szCs w:val="18"/>
                    </w:rPr>
                    <w:t>登记保全</w:t>
                  </w:r>
                </w:p>
                <w:p>
                  <w:pPr>
                    <w:pStyle w:val="10"/>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自选图形 20" o:spid="_x0000_s5828" o:spt="32" type="#_x0000_t32" style="position:absolute;left:0pt;margin-left:364.5pt;margin-top:8.55pt;height:0.05pt;width:18.75pt;z-index:250496000;mso-width-relative:page;mso-height-relative:page;" filled="f" coordsize="21600,21600">
            <v:path arrowok="t"/>
            <v:fill on="f" focussize="0,0"/>
            <v:stroke endarrow="block"/>
            <v:imagedata o:title=""/>
            <o:lock v:ext="edit"/>
          </v:shape>
        </w:pict>
      </w:r>
      <w:r>
        <w:rPr>
          <w:lang w:bidi="bo-CN"/>
        </w:rPr>
        <w:pict>
          <v:shape id="自选图形 21" o:spid="_x0000_s5829" o:spt="109" type="#_x0000_t109" style="position:absolute;left:0pt;margin-left:2.25pt;margin-top:14.55pt;height:28.5pt;width:63.75pt;z-index:250497024;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自选图形 22" o:spid="_x0000_s5830" o:spt="32" type="#_x0000_t32" style="position:absolute;left:0pt;margin-left:245.25pt;margin-top:0.3pt;height:0pt;width:40.5pt;z-index:250498048;mso-width-relative:page;mso-height-relative:page;" filled="f" coordsize="21600,21600">
            <v:path arrowok="t"/>
            <v:fill on="f" focussize="0,0"/>
            <v:stroke/>
            <v:imagedata o:title=""/>
            <o:lock v:ext="edit"/>
          </v:shape>
        </w:pict>
      </w:r>
    </w:p>
    <w:p>
      <w:pPr>
        <w:rPr>
          <w:b/>
        </w:rPr>
      </w:pPr>
      <w:r>
        <w:rPr>
          <w:lang w:bidi="bo-CN"/>
        </w:rPr>
        <w:pict>
          <v:shape id="自选图形 23" o:spid="_x0000_s5831" o:spt="32" type="#_x0000_t32" style="position:absolute;left:0pt;margin-left:204pt;margin-top:4.2pt;height:21.95pt;width:0pt;z-index:250499072;mso-width-relative:page;mso-height-relative:page;" filled="f" coordsize="21600,21600">
            <v:path arrowok="t"/>
            <v:fill on="f" focussize="0,0"/>
            <v:stroke endarrow="block"/>
            <v:imagedata o:title=""/>
            <o:lock v:ext="edit"/>
          </v:shape>
        </w:pict>
      </w:r>
      <w:r>
        <w:rPr>
          <w:lang w:bidi="bo-CN"/>
        </w:rPr>
        <w:pict>
          <v:shape id="自选图形 24" o:spid="_x0000_s5832" o:spt="32" type="#_x0000_t32" style="position:absolute;left:0pt;margin-left:90.8pt;margin-top:4.75pt;height:15.75pt;width:0pt;z-index:250500096;mso-width-relative:page;mso-height-relative:page;" filled="f" coordsize="21600,21600">
            <v:path arrowok="t"/>
            <v:fill on="f" focussize="0,0"/>
            <v:stroke endarrow="block"/>
            <v:imagedata o:title=""/>
            <o:lock v:ext="edit"/>
          </v:shape>
        </w:pict>
      </w:r>
    </w:p>
    <w:p>
      <w:pPr>
        <w:rPr>
          <w:b/>
        </w:rPr>
      </w:pPr>
      <w:r>
        <w:rPr>
          <w:lang w:bidi="bo-CN"/>
        </w:rPr>
        <w:pict>
          <v:shape id="自选图形 25" o:spid="_x0000_s5833" o:spt="110" type="#_x0000_t110" style="position:absolute;left:0pt;margin-left:33pt;margin-top:4.55pt;height:51.55pt;width:115.5pt;mso-wrap-distance-left:9pt;mso-wrap-distance-right:9pt;z-index:-251332608;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矩形 26" o:spid="_x0000_s5834" o:spt="1" style="position:absolute;left:0pt;margin-left:165.3pt;margin-top:11.1pt;height:27pt;width:78.45pt;z-index:250501120;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自选图形 27" o:spid="_x0000_s5835" o:spt="32" type="#_x0000_t32" style="position:absolute;left:0pt;flip:x;margin-left:15.75pt;margin-top:14.3pt;height:0.05pt;width:17.25pt;z-index:250502144;mso-width-relative:page;mso-height-relative:page;" filled="f" coordsize="21600,21600">
            <v:path arrowok="t"/>
            <v:fill on="f" focussize="0,0"/>
            <v:stroke endarrow="block"/>
            <v:imagedata o:title=""/>
            <o:lock v:ext="edit"/>
          </v:shape>
        </w:pict>
      </w:r>
      <w:r>
        <w:rPr>
          <w:lang w:bidi="bo-CN"/>
        </w:rPr>
        <w:pict>
          <v:shape id="自选图形 28" o:spid="_x0000_s5836" o:spt="109" type="#_x0000_t109" style="position:absolute;left:0pt;margin-left:-54.75pt;margin-top:0pt;height:28.5pt;width:70.5pt;z-index:250503168;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自选图形 29" o:spid="_x0000_s5837" o:spt="32" type="#_x0000_t32" style="position:absolute;left:0pt;margin-left:201.75pt;margin-top:6.9pt;height:18pt;width:0pt;z-index:250504192;mso-width-relative:page;mso-height-relative:page;" filled="f" coordsize="21600,21600">
            <v:path arrowok="t"/>
            <v:fill on="f" focussize="0,0"/>
            <v:stroke endarrow="block"/>
            <v:imagedata o:title=""/>
            <o:lock v:ext="edit"/>
          </v:shape>
        </w:pict>
      </w:r>
      <w:r>
        <w:rPr>
          <w:lang w:bidi="bo-CN"/>
        </w:rPr>
        <w:pict>
          <v:shape id="自选图形 30" o:spid="_x0000_s5838" o:spt="32" type="#_x0000_t32" style="position:absolute;left:0pt;margin-left:-21pt;margin-top:14pt;height:39.3pt;width:0pt;z-index:250505216;mso-width-relative:page;mso-height-relative:page;" filled="f" coordsize="21600,21600">
            <v:path arrowok="t"/>
            <v:fill on="f" focussize="0,0"/>
            <v:stroke endarrow="block"/>
            <v:imagedata o:title=""/>
            <o:lock v:ext="edit"/>
          </v:shape>
        </w:pict>
      </w:r>
    </w:p>
    <w:p>
      <w:pPr>
        <w:rPr>
          <w:b/>
        </w:rPr>
      </w:pPr>
      <w:r>
        <w:rPr>
          <w:lang w:bidi="bo-CN"/>
        </w:rPr>
        <w:pict>
          <v:shape id="自选图形 31" o:spid="_x0000_s5839" o:spt="110" type="#_x0000_t110" style="position:absolute;left:0pt;margin-left:136.5pt;margin-top:10.25pt;height:34.4pt;width:127.5pt;mso-wrap-distance-left:9pt;mso-wrap-distance-right:9pt;z-index:-251331584;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自选图形 32" o:spid="_x0000_s5840" o:spt="4" type="#_x0000_t4" style="position:absolute;left:0pt;margin-left:301.5pt;margin-top:5.9pt;height:40pt;width:103.5pt;z-index:250506240;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自选图形 33" o:spid="_x0000_s5841" o:spt="32" type="#_x0000_t32" style="position:absolute;left:0pt;margin-left:90.8pt;margin-top:9.3pt;height:38.35pt;width:0pt;z-index:250507264;mso-width-relative:page;mso-height-relative:page;" filled="f" coordsize="21600,21600">
            <v:path arrowok="t"/>
            <v:fill on="f" focussize="0,0"/>
            <v:stroke endarrow="block"/>
            <v:imagedata o:title=""/>
            <o:lock v:ext="edit"/>
          </v:shape>
        </w:pict>
      </w:r>
    </w:p>
    <w:p>
      <w:r>
        <w:rPr>
          <w:lang w:bidi="bo-CN"/>
        </w:rPr>
        <w:pict>
          <v:shape id="自选图形 34" o:spid="_x0000_s5842" o:spt="32" type="#_x0000_t32" style="position:absolute;left:0pt;margin-left:431.25pt;margin-top:10.6pt;height:24.05pt;width:0pt;z-index:250508288;mso-width-relative:page;mso-height-relative:page;" filled="f" coordsize="21600,21600">
            <v:path arrowok="t"/>
            <v:fill on="f" focussize="0,0"/>
            <v:stroke endarrow="block"/>
            <v:imagedata o:title=""/>
            <o:lock v:ext="edit"/>
          </v:shape>
        </w:pict>
      </w:r>
      <w:r>
        <w:rPr>
          <w:lang w:bidi="bo-CN"/>
        </w:rPr>
        <w:pict>
          <v:shape id="自选图形 35" o:spid="_x0000_s5843" o:spt="32" type="#_x0000_t32" style="position:absolute;left:0pt;margin-left:404.25pt;margin-top:10.6pt;height:0pt;width:27pt;z-index:250509312;mso-width-relative:page;mso-height-relative:page;" filled="f" coordsize="21600,21600">
            <v:path arrowok="t"/>
            <v:fill on="f" focussize="0,0"/>
            <v:stroke/>
            <v:imagedata o:title=""/>
            <o:lock v:ext="edit"/>
          </v:shape>
        </w:pict>
      </w:r>
      <w:r>
        <w:rPr>
          <w:lang w:bidi="bo-CN"/>
        </w:rPr>
        <w:pict>
          <v:shape id="自选图形 36" o:spid="_x0000_s5844" o:spt="32" type="#_x0000_t32" style="position:absolute;left:0pt;margin-left:264pt;margin-top:12.1pt;height:0pt;width:37.5pt;z-index:250510336;mso-width-relative:page;mso-height-relative:page;" filled="f" coordsize="21600,21600">
            <v:path arrowok="t"/>
            <v:fill on="f" focussize="0,0"/>
            <v:stroke endarrow="block"/>
            <v:imagedata o:title=""/>
            <o:lock v:ext="edit"/>
          </v:shape>
        </w:pict>
      </w:r>
    </w:p>
    <w:p>
      <w:r>
        <w:rPr>
          <w:lang w:bidi="bo-CN"/>
        </w:rPr>
        <w:pict>
          <v:shape id="自选图形 37" o:spid="_x0000_s5845" o:spt="32" type="#_x0000_t32" style="position:absolute;left:0pt;margin-left:201.75pt;margin-top:14.7pt;height:129.95pt;width:0.05pt;z-index:250511360;mso-width-relative:page;mso-height-relative:page;" filled="f" coordsize="21600,21600">
            <v:path arrowok="t"/>
            <v:fill on="f" focussize="0,0"/>
            <v:stroke endarrow="block"/>
            <v:imagedata o:title=""/>
            <o:lock v:ext="edit"/>
          </v:shape>
        </w:pict>
      </w:r>
      <w:r>
        <w:rPr>
          <w:lang w:bidi="bo-CN"/>
        </w:rPr>
        <w:pict>
          <v:shape id="自选图形 38" o:spid="_x0000_s5846" o:spt="32" type="#_x0000_t32" style="position:absolute;left:0pt;margin-left:353.25pt;margin-top:13.25pt;height:18.3pt;width:0.05pt;z-index:250512384;mso-width-relative:page;mso-height-relative:page;" filled="f" coordsize="21600,21600">
            <v:path arrowok="t"/>
            <v:fill on="f" focussize="0,0"/>
            <v:stroke endarrow="block"/>
            <v:imagedata o:title=""/>
            <o:lock v:ext="edit"/>
          </v:shape>
        </w:pict>
      </w:r>
      <w:r>
        <w:rPr>
          <w:lang w:bidi="bo-CN"/>
        </w:rPr>
        <w:pict>
          <v:shape id="自选图形 39" o:spid="_x0000_s5847" o:spt="109" type="#_x0000_t109" style="position:absolute;left:0pt;margin-left:-54.75pt;margin-top:7.2pt;height:42.45pt;width:70.5pt;z-index:250513408;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自选图形 40" o:spid="_x0000_s5848" o:spt="109" type="#_x0000_t109" style="position:absolute;left:0pt;margin-left:26.25pt;margin-top:6.5pt;height:43.15pt;width:129pt;z-index:250514432;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自选图形 41" o:spid="_x0000_s5849" o:spt="32" type="#_x0000_t32" style="position:absolute;left:0pt;flip:x;margin-left:202.5pt;margin-top:4.25pt;height:0pt;width:150.8pt;z-index:250515456;mso-width-relative:page;mso-height-relative:page;" filled="f" coordsize="21600,21600">
            <v:path arrowok="t"/>
            <v:fill on="f" focussize="0,0"/>
            <v:stroke endarrow="block"/>
            <v:imagedata o:title=""/>
            <o:lock v:ext="edit"/>
          </v:shape>
        </w:pict>
      </w:r>
      <w:r>
        <w:rPr>
          <w:lang w:bidi="bo-CN"/>
        </w:rPr>
        <w:pict>
          <v:rect id="矩形 42" o:spid="_x0000_s5850" o:spt="1" style="position:absolute;left:0pt;margin-left:392.25pt;margin-top:3.45pt;height:40.7pt;width:71.25pt;z-index:250516480;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5851" o:spid="_x0000_s5851" o:spt="1" style="position:absolute;left:0pt;margin-left:324.75pt;margin-top:13.7pt;height:20.45pt;width:54.75pt;z-index:250517504;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自选图形 44" o:spid="_x0000_s5852" o:spt="32" type="#_x0000_t32" style="position:absolute;left:0pt;flip:x;margin-left:378pt;margin-top:8.05pt;height:0pt;width:14.25pt;z-index:250518528;mso-width-relative:page;mso-height-relative:page;" filled="f" coordsize="21600,21600">
            <v:path arrowok="t"/>
            <v:fill on="f" focussize="0,0"/>
            <v:stroke endarrow="block"/>
            <v:imagedata o:title=""/>
            <o:lock v:ext="edit"/>
          </v:shape>
        </w:pict>
      </w:r>
    </w:p>
    <w:p>
      <w:r>
        <w:rPr>
          <w:lang w:bidi="bo-CN"/>
        </w:rPr>
        <w:pict>
          <v:shape id="自选图形 45" o:spid="_x0000_s5853" o:spt="32" type="#_x0000_t32" style="position:absolute;left:0pt;margin-left:431.25pt;margin-top:12.95pt;height:38.75pt;width:0pt;z-index:250519552;mso-width-relative:page;mso-height-relative:page;" filled="f" coordsize="21600,21600">
            <v:path arrowok="t"/>
            <v:fill on="f" focussize="0,0"/>
            <v:stroke endarrow="block"/>
            <v:imagedata o:title=""/>
            <o:lock v:ext="edit"/>
          </v:shape>
        </w:pict>
      </w:r>
      <w:r>
        <w:rPr>
          <w:lang w:bidi="bo-CN"/>
        </w:rPr>
        <w:pict>
          <v:shape id="自选图形 46" o:spid="_x0000_s5854" o:spt="32" type="#_x0000_t32" style="position:absolute;left:0pt;margin-left:351.75pt;margin-top:2.85pt;height:22.6pt;width:0pt;z-index:250520576;mso-width-relative:page;mso-height-relative:page;" filled="f" coordsize="21600,21600">
            <v:path arrowok="t"/>
            <v:fill on="f" focussize="0,0"/>
            <v:stroke endarrow="block"/>
            <v:imagedata o:title=""/>
            <o:lock v:ext="edit"/>
          </v:shape>
        </w:pict>
      </w:r>
      <w:r>
        <w:rPr>
          <w:lang w:bidi="bo-CN"/>
        </w:rPr>
        <w:pict>
          <v:shape id="自选图形 47" o:spid="_x0000_s5855" o:spt="32" type="#_x0000_t32" style="position:absolute;left:0pt;margin-left:-21pt;margin-top:2.85pt;height:38.35pt;width:0pt;z-index:250521600;mso-width-relative:page;mso-height-relative:page;" filled="f" coordsize="21600,21600">
            <v:path arrowok="t"/>
            <v:fill on="f" focussize="0,0"/>
            <v:stroke endarrow="block"/>
            <v:imagedata o:title=""/>
            <o:lock v:ext="edit"/>
          </v:shape>
        </w:pict>
      </w:r>
      <w:r>
        <w:rPr>
          <w:lang w:bidi="bo-CN"/>
        </w:rPr>
        <w:pict>
          <v:shape id="自选图形 48" o:spid="_x0000_s5856" o:spt="32" type="#_x0000_t32" style="position:absolute;left:0pt;margin-left:92.25pt;margin-top:2.85pt;height:38.35pt;width:0pt;z-index:250522624;mso-width-relative:page;mso-height-relative:page;" filled="f" coordsize="21600,21600">
            <v:path arrowok="t"/>
            <v:fill on="f" focussize="0,0"/>
            <v:stroke endarrow="block"/>
            <v:imagedata o:title=""/>
            <o:lock v:ext="edit"/>
          </v:shape>
        </w:pict>
      </w:r>
    </w:p>
    <w:p>
      <w:r>
        <w:rPr>
          <w:lang w:bidi="bo-CN"/>
        </w:rPr>
        <w:pict>
          <v:rect id="矩形 49" o:spid="_x0000_s5857" o:spt="1" style="position:absolute;left:0pt;margin-left:324.75pt;margin-top:9.85pt;height:20.45pt;width:54.75pt;z-index:250523648;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自选图形 50" o:spid="_x0000_s5858" o:spt="32" type="#_x0000_t32" style="position:absolute;left:0pt;flip:x;margin-left:202.5pt;margin-top:5.05pt;height:0pt;width:122.25pt;z-index:250524672;mso-width-relative:page;mso-height-relative:page;" filled="f" coordsize="21600,21600">
            <v:path arrowok="t"/>
            <v:fill on="f" focussize="0,0"/>
            <v:stroke endarrow="block"/>
            <v:imagedata o:title=""/>
            <o:lock v:ext="edit"/>
          </v:shape>
        </w:pict>
      </w:r>
      <w:r>
        <w:rPr>
          <w:lang w:bidi="bo-CN"/>
        </w:rPr>
        <w:pict>
          <v:shape id="自选图形 51" o:spid="_x0000_s5859" o:spt="32" type="#_x0000_t32" style="position:absolute;left:0pt;margin-left:381pt;margin-top:5.05pt;height:0pt;width:50.25pt;z-index:250525696;mso-width-relative:page;mso-height-relative:page;" filled="f" coordsize="21600,21600">
            <v:path arrowok="t"/>
            <v:fill on="f" focussize="0,0"/>
            <v:stroke/>
            <v:imagedata o:title=""/>
            <o:lock v:ext="edit"/>
          </v:shape>
        </w:pict>
      </w:r>
      <w:r>
        <w:rPr>
          <w:lang w:bidi="bo-CN"/>
        </w:rPr>
        <w:pict>
          <v:rect id="矩形 52" o:spid="_x0000_s5860" o:spt="1" style="position:absolute;left:0pt;margin-left:-54pt;margin-top:10pt;height:32.9pt;width:69.75pt;z-index:250526720;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矩形 53" o:spid="_x0000_s5861" o:spt="1" style="position:absolute;left:0pt;margin-left:52.5pt;margin-top:10pt;height:32.9pt;width:84pt;z-index:250527744;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矩形 54" o:spid="_x0000_s5862" o:spt="1" style="position:absolute;left:0pt;margin-left:401.25pt;margin-top:4.9pt;height:21.75pt;width:62.25pt;z-index:250528768;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自选图形 55" o:spid="_x0000_s5863" o:spt="32" type="#_x0000_t32" style="position:absolute;left:0pt;flip:x;margin-left:201.75pt;margin-top:0.55pt;height:0pt;width:199.5pt;z-index:250529792;mso-width-relative:page;mso-height-relative:page;" filled="f" coordsize="21600,21600">
            <v:path arrowok="t"/>
            <v:fill on="f" focussize="0,0"/>
            <v:stroke endarrow="block"/>
            <v:imagedata o:title=""/>
            <o:lock v:ext="edit"/>
          </v:shape>
        </w:pict>
      </w:r>
      <w:r>
        <w:rPr>
          <w:lang w:bidi="bo-CN"/>
        </w:rPr>
        <w:pict>
          <v:shape id="自选图形 56" o:spid="_x0000_s5864" o:spt="32" type="#_x0000_t32" style="position:absolute;left:0pt;margin-left:-18pt;margin-top:11.7pt;height:224.7pt;width:0pt;z-index:250530816;mso-width-relative:page;mso-height-relative:page;" filled="f" coordsize="21600,21600">
            <v:path arrowok="t"/>
            <v:fill on="f" focussize="0,0"/>
            <v:stroke/>
            <v:imagedata o:title=""/>
            <o:lock v:ext="edit"/>
          </v:shape>
        </w:pict>
      </w:r>
      <w:r>
        <w:rPr>
          <w:lang w:bidi="bo-CN"/>
        </w:rPr>
        <w:pict>
          <v:shape id="自选图形 57" o:spid="_x0000_s5865" o:spt="34" type="#_x0000_t34" style="position:absolute;left:0pt;flip:y;margin-left:-18pt;margin-top:11.7pt;height:50pt;width:113.3pt;rotation:11796480f;z-index:250531840;mso-width-relative:page;mso-height-relative:page;" filled="f" coordsize="21600,21600" adj="219">
            <v:path arrowok="t"/>
            <v:fill on="f" focussize="0,0"/>
            <v:stroke endarrow="block"/>
            <v:imagedata o:title=""/>
            <o:lock v:ext="edit"/>
          </v:shape>
        </w:pict>
      </w:r>
    </w:p>
    <w:p>
      <w:r>
        <w:rPr>
          <w:lang w:bidi="bo-CN"/>
        </w:rPr>
        <w:pict>
          <v:rect id="矩形 58" o:spid="_x0000_s5866" o:spt="1" style="position:absolute;left:0pt;margin-left:379.5pt;margin-top:5.55pt;height:21.75pt;width:82.5pt;z-index:250532864;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自选图形 59" o:spid="_x0000_s5867" o:spt="110" type="#_x0000_t110" style="position:absolute;left:0pt;margin-left:147pt;margin-top:20.25pt;height:35.25pt;width:108pt;mso-wrap-distance-left:9pt;mso-wrap-distance-right:9pt;z-index:-251330560;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自选图形 60" o:spid="_x0000_s5868" o:spt="32" type="#_x0000_t32" style="position:absolute;left:0pt;margin-left:338.25pt;margin-top:3.5pt;height:33.75pt;width:0pt;z-index:250533888;mso-width-relative:page;mso-height-relative:page;" filled="f" coordsize="21600,21600">
            <v:path arrowok="t"/>
            <v:fill on="f" focussize="0,0"/>
            <v:stroke/>
            <v:imagedata o:title=""/>
            <o:lock v:ext="edit"/>
          </v:shape>
        </w:pict>
      </w:r>
      <w:r>
        <w:rPr>
          <w:lang w:bidi="bo-CN"/>
        </w:rPr>
        <w:pict>
          <v:shape id="自选图形 61" o:spid="_x0000_s5869" o:spt="32" type="#_x0000_t32" style="position:absolute;left:0pt;margin-left:338.25pt;margin-top:2.7pt;height:0.05pt;width:41.25pt;z-index:250534912;mso-width-relative:page;mso-height-relative:page;" filled="f" coordsize="21600,21600">
            <v:path arrowok="t"/>
            <v:fill on="f" focussize="0,0"/>
            <v:stroke endarrow="block"/>
            <v:imagedata o:title=""/>
            <o:lock v:ext="edit"/>
          </v:shape>
        </w:pict>
      </w:r>
    </w:p>
    <w:p>
      <w:r>
        <w:rPr>
          <w:lang w:bidi="bo-CN"/>
        </w:rPr>
        <w:pict>
          <v:shape id="自选图形 62" o:spid="_x0000_s5870" o:spt="32" type="#_x0000_t32" style="position:absolute;left:0pt;margin-left:255pt;margin-top:7pt;height:0.05pt;width:83.25pt;z-index:250535936;mso-width-relative:page;mso-height-relative:page;" filled="f" coordsize="21600,21600">
            <v:path arrowok="t"/>
            <v:fill on="f" focussize="0,0"/>
            <v:stroke/>
            <v:imagedata o:title=""/>
            <o:lock v:ext="edit"/>
          </v:shape>
        </w:pict>
      </w:r>
      <w:r>
        <w:rPr>
          <w:lang w:bidi="bo-CN"/>
        </w:rPr>
        <w:pict>
          <v:rect id="矩形 63" o:spid="_x0000_s5871" o:spt="1" style="position:absolute;left:0pt;margin-left:379.5pt;margin-top:9.2pt;height:21.75pt;width:82.5pt;z-index:250536960;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自选图形 64" o:spid="_x0000_s5872" o:spt="32" type="#_x0000_t32" style="position:absolute;left:0pt;margin-left:-18pt;margin-top:174pt;height:0.05pt;width:174pt;z-index:250537984;mso-width-relative:page;mso-height-relative:page;" filled="f" coordsize="21600,21600">
            <v:path arrowok="t"/>
            <v:fill on="f" focussize="0,0"/>
            <v:stroke endarrow="block"/>
            <v:imagedata o:title=""/>
            <o:lock v:ext="edit"/>
          </v:shape>
        </w:pict>
      </w:r>
      <w:r>
        <w:rPr>
          <w:lang w:bidi="bo-CN"/>
        </w:rPr>
        <w:pict>
          <v:rect id="矩形 65" o:spid="_x0000_s5873" o:spt="1" style="position:absolute;left:0pt;margin-left:55.5pt;margin-top:57.75pt;height:36.75pt;width:57.8pt;z-index:250539008;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自选图形 66" o:spid="_x0000_s5874" o:spt="32" type="#_x0000_t32" style="position:absolute;left:0pt;margin-left:86.25pt;margin-top:94.5pt;height:16.5pt;width:0.05pt;z-index:250540032;mso-width-relative:page;mso-height-relative:page;" filled="f" coordsize="21600,21600">
            <v:path arrowok="t"/>
            <v:fill on="f" focussize="0,0"/>
            <v:stroke/>
            <v:imagedata o:title=""/>
            <o:lock v:ext="edit"/>
          </v:shape>
        </w:pict>
      </w:r>
      <w:r>
        <w:rPr>
          <w:lang w:bidi="bo-CN"/>
        </w:rPr>
        <w:pict>
          <v:shape id="自选图形 67" o:spid="_x0000_s5875" o:spt="32" type="#_x0000_t32" style="position:absolute;left:0pt;margin-left:86.25pt;margin-top:111pt;height:0pt;width:54.75pt;z-index:250541056;mso-width-relative:page;mso-height-relative:page;" filled="f" coordsize="21600,21600">
            <v:path arrowok="t"/>
            <v:fill on="f" focussize="0,0"/>
            <v:stroke endarrow="block"/>
            <v:imagedata o:title=""/>
            <o:lock v:ext="edit"/>
          </v:shape>
        </w:pict>
      </w:r>
      <w:r>
        <w:rPr>
          <w:lang w:bidi="bo-CN"/>
        </w:rPr>
        <w:pict>
          <v:shape id="自选图形 68" o:spid="_x0000_s5876" o:spt="32" type="#_x0000_t32" style="position:absolute;left:0pt;margin-left:86.25pt;margin-top:43.5pt;height:15pt;width:0pt;z-index:250542080;mso-width-relative:page;mso-height-relative:page;" filled="f" coordsize="21600,21600">
            <v:path arrowok="t"/>
            <v:fill on="f" focussize="0,0"/>
            <v:stroke endarrow="block"/>
            <v:imagedata o:title=""/>
            <o:lock v:ext="edit"/>
          </v:shape>
        </w:pict>
      </w:r>
      <w:r>
        <w:rPr>
          <w:lang w:bidi="bo-CN"/>
        </w:rPr>
        <w:pict>
          <v:shape id="自选图形 69" o:spid="_x0000_s5877" o:spt="32" type="#_x0000_t32" style="position:absolute;left:0pt;flip:x;margin-left:86.25pt;margin-top:43.5pt;height:0pt;width:55.5pt;z-index:250543104;mso-width-relative:page;mso-height-relative:page;" filled="f" coordsize="21600,21600">
            <v:path arrowok="t"/>
            <v:fill on="f" focussize="0,0"/>
            <v:stroke/>
            <v:imagedata o:title=""/>
            <o:lock v:ext="edit"/>
          </v:shape>
        </w:pict>
      </w:r>
      <w:r>
        <w:rPr>
          <w:lang w:bidi="bo-CN"/>
        </w:rPr>
        <w:pict>
          <v:rect id="矩形 70" o:spid="_x0000_s5878" o:spt="1" style="position:absolute;left:0pt;margin-left:307.5pt;margin-top:91.5pt;height:36.75pt;width:52.5pt;z-index:250544128;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自选图形 71" o:spid="_x0000_s5879" o:spt="32" type="#_x0000_t32" style="position:absolute;left:0pt;margin-left:259.5pt;margin-top:111pt;height:0pt;width:48pt;z-index:250545152;mso-width-relative:page;mso-height-relative:page;" filled="f" coordsize="21600,21600">
            <v:path arrowok="t"/>
            <v:fill on="f" focussize="0,0"/>
            <v:stroke endarrow="block"/>
            <v:imagedata o:title=""/>
            <o:lock v:ext="edit"/>
          </v:shape>
        </w:pict>
      </w:r>
      <w:r>
        <w:rPr>
          <w:lang w:bidi="bo-CN"/>
        </w:rPr>
        <w:pict>
          <v:shape id="自选图形 72" o:spid="_x0000_s5880" o:spt="32" type="#_x0000_t32" style="position:absolute;left:0pt;margin-left:201.75pt;margin-top:61.9pt;height:32.6pt;width:0.05pt;z-index:250546176;mso-width-relative:page;mso-height-relative:page;" filled="f" coordsize="21600,21600">
            <v:path arrowok="t"/>
            <v:fill on="f" focussize="0,0"/>
            <v:stroke endarrow="block"/>
            <v:imagedata o:title=""/>
            <o:lock v:ext="edit"/>
          </v:shape>
        </w:pict>
      </w:r>
      <w:r>
        <w:rPr>
          <w:lang w:bidi="bo-CN"/>
        </w:rPr>
        <w:pict>
          <v:shape id="自选图形 73" o:spid="_x0000_s5881" o:spt="110" type="#_x0000_t110" style="position:absolute;left:0pt;margin-left:141.75pt;margin-top:94.5pt;height:35.25pt;width:118.5pt;mso-wrap-distance-left:9pt;mso-wrap-distance-right:9pt;z-index:-251329536;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自选图形 74" o:spid="_x0000_s5882" o:spt="32" type="#_x0000_t32" style="position:absolute;left:0pt;margin-left:201pt;margin-top:129pt;height:31.85pt;width:0pt;z-index:250547200;mso-width-relative:page;mso-height-relative:page;" filled="f" coordsize="21600,21600">
            <v:path arrowok="t"/>
            <v:fill on="f" focussize="0,0"/>
            <v:stroke endarrow="block"/>
            <v:imagedata o:title=""/>
            <o:lock v:ext="edit"/>
          </v:shape>
        </w:pict>
      </w:r>
      <w:r>
        <w:rPr>
          <w:lang w:bidi="bo-CN"/>
        </w:rPr>
        <w:pict>
          <v:roundrect id="自选图形 75" o:spid="_x0000_s5883" o:spt="2" style="position:absolute;left:0pt;margin-left:156pt;margin-top:162.35pt;height:24.75pt;width:83.25pt;z-index:250548224;mso-width-relative:page;mso-height-relative:page;" coordsize="21600,21600" arcsize="0.333333333333333">
            <v:path/>
            <v:fill focussize="0,0"/>
            <v:stroke weight="1.5pt"/>
            <v:imagedata o:title=""/>
            <o:lock v:ext="edit"/>
            <v:textbox>
              <w:txbxContent>
                <w:p>
                  <w:pPr>
                    <w:pStyle w:val="10"/>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自选图形 76" o:spid="_x0000_s5884" o:spt="32" type="#_x0000_t32" style="position:absolute;left:0pt;margin-left:338.25pt;margin-top:6pt;height:0.05pt;width:42.75pt;z-index:250549248;mso-width-relative:page;mso-height-relative:page;" filled="f" coordsize="21600,21600">
            <v:path arrowok="t"/>
            <v:fill on="f" focussize="0,0"/>
            <v:stroke endarrow="block"/>
            <v:imagedata o:title=""/>
            <o:lock v:ext="edit"/>
          </v:shape>
        </w:pict>
      </w:r>
      <w:r>
        <w:rPr>
          <w:lang w:bidi="bo-CN"/>
        </w:rPr>
        <w:pict>
          <v:shape id="自选图形 77" o:spid="_x0000_s5885" o:spt="32" type="#_x0000_t32" style="position:absolute;left:0pt;margin-left:201pt;margin-top:9.45pt;height:17.2pt;width:0pt;z-index:250550272;mso-width-relative:page;mso-height-relative:page;" filled="f" coordsize="21600,21600">
            <v:path arrowok="t"/>
            <v:fill on="f" focussize="0,0"/>
            <v:stroke endarrow="block"/>
            <v:imagedata o:title=""/>
            <o:lock v:ext="edit"/>
          </v:shape>
        </w:pict>
      </w:r>
      <w:r>
        <w:rPr>
          <w:lang w:bidi="bo-CN"/>
        </w:rPr>
        <w:pict>
          <v:shape id="自选图形 78" o:spid="_x0000_s5886" o:spt="110" type="#_x0000_t110" style="position:absolute;left:0pt;margin-left:141pt;margin-top:26.65pt;height:35.25pt;width:118.5pt;mso-wrap-distance-left:9pt;mso-wrap-distance-right:9pt;z-index:-251328512;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Pr>
        <w:rPr>
          <w:rFonts w:ascii="Times New Roman" w:hAnsi="Times New Roman"/>
          <w:b/>
          <w:color w:val="000000"/>
          <w:sz w:val="44"/>
          <w:szCs w:val="44"/>
        </w:rPr>
      </w:pPr>
    </w:p>
    <w:p>
      <w:pPr>
        <w:rPr>
          <w:rFonts w:ascii="Times New Roman" w:hAnsi="Times New Roman"/>
          <w:b/>
          <w:color w:val="000000"/>
          <w:sz w:val="44"/>
          <w:szCs w:val="44"/>
        </w:rPr>
      </w:pPr>
    </w:p>
    <w:p>
      <w:pPr>
        <w:rPr>
          <w:rFonts w:ascii="Times New Roman" w:hAnsi="Times New Roman"/>
          <w:b/>
          <w:color w:val="000000"/>
          <w:sz w:val="44"/>
          <w:szCs w:val="44"/>
        </w:rPr>
      </w:pPr>
    </w:p>
    <w:p>
      <w:pPr>
        <w:tabs>
          <w:tab w:val="left" w:pos="2024"/>
        </w:tabs>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rFonts w:ascii="宋体"/>
          <w:sz w:val="24"/>
          <w:szCs w:val="24"/>
        </w:rPr>
      </w:pPr>
    </w:p>
    <w:p>
      <w:pPr>
        <w:jc w:val="right"/>
        <w:rPr>
          <w:rFonts w:ascii="宋体" w:hAnsi="宋体"/>
          <w:sz w:val="24"/>
          <w:szCs w:val="24"/>
        </w:rPr>
      </w:pPr>
      <w:r>
        <w:rPr>
          <w:lang w:bidi="bo-CN"/>
        </w:rPr>
        <w:pict>
          <v:shape id="_x0000_s5887" o:spid="_x0000_s5887" o:spt="109" type="#_x0000_t109" style="position:absolute;left:0pt;margin-left:55.5pt;margin-top:182.75pt;height:29.9pt;width:72pt;z-index:253731840;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5888" o:spid="_x0000_s5888" o:spt="109" type="#_x0000_t109" style="position:absolute;left:0pt;margin-left:55.5pt;margin-top:122.25pt;height:32.1pt;width:72pt;z-index:253730816;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rFonts w:hint="eastAsia" w:ascii="宋体" w:hAnsi="宋体"/>
          <w:sz w:val="24"/>
          <w:szCs w:val="24"/>
        </w:rPr>
        <w:t>序号：</w:t>
      </w:r>
      <w:r>
        <w:rPr>
          <w:rFonts w:ascii="宋体" w:hAnsi="宋体"/>
          <w:sz w:val="24"/>
          <w:szCs w:val="24"/>
        </w:rPr>
        <w:t>145</w:t>
      </w:r>
    </w:p>
    <w:p>
      <w:pPr>
        <w:spacing w:line="580" w:lineRule="exact"/>
        <w:jc w:val="center"/>
        <w:rPr>
          <w:rFonts w:ascii="Times New Roman" w:hAnsi="Times New Roman"/>
          <w:bCs/>
          <w:color w:val="000000"/>
          <w:sz w:val="44"/>
          <w:szCs w:val="44"/>
          <w:lang w:val="zh-CN"/>
        </w:rPr>
      </w:pPr>
    </w:p>
    <w:p>
      <w:pPr>
        <w:rPr>
          <w:sz w:val="24"/>
          <w:szCs w:val="24"/>
        </w:rPr>
      </w:pPr>
      <w:r>
        <w:rPr>
          <w:rFonts w:hint="eastAsia"/>
          <w:sz w:val="24"/>
          <w:szCs w:val="24"/>
        </w:rPr>
        <w:t>职权名称：对建设单位未按国家规定办理工程质量监督手续的处罚</w:t>
      </w:r>
    </w:p>
    <w:p>
      <w:pPr>
        <w:rPr>
          <w:sz w:val="28"/>
          <w:szCs w:val="28"/>
        </w:rPr>
      </w:pPr>
      <w:r>
        <w:rPr>
          <w:lang w:bidi="bo-CN"/>
        </w:rPr>
        <w:pict>
          <v:shape id="流程图: 过程 1609" o:spid="_x0000_s5889" o:spt="109" type="#_x0000_t109" style="position:absolute;left:0pt;margin-left:55.5pt;margin-top:182.75pt;height:29.9pt;width:72pt;z-index:250553344;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流程图: 过程 1608" o:spid="_x0000_s5890" o:spt="109" type="#_x0000_t109" style="position:absolute;left:0pt;margin-left:55.5pt;margin-top:122.25pt;height:32.1pt;width:72pt;z-index:250552320;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流程图: 终止 1607" o:spid="_x0000_s5891" o:spt="116" type="#_x0000_t116" style="position:absolute;left:0pt;margin-left:160.65pt;margin-top:26pt;height:45.8pt;width:114.05pt;z-index:250551296;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文本框 1606" o:spid="_x0000_s5892" o:spt="202" type="#_x0000_t202" style="position:absolute;left:0pt;margin-left:160.65pt;margin-top:286.6pt;height:56.15pt;width:29.8pt;z-index:250569728;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605" o:spid="_x0000_s5893" o:spt="202" type="#_x0000_t202" style="position:absolute;left:0pt;margin-left:299.2pt;margin-top:321.15pt;height:110.35pt;width:32.75pt;z-index:250568704;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604" o:spid="_x0000_s5894" o:spt="32" type="#_x0000_t32" style="position:absolute;left:0pt;flip:x;margin-left:260.95pt;margin-top:476.8pt;height:0.05pt;width:34.65pt;z-index:250567680;mso-width-relative:page;mso-height-relative:page;" filled="f" coordsize="21600,21600">
            <v:path arrowok="t"/>
            <v:fill on="f" focussize="0,0"/>
            <v:stroke endarrow="block"/>
            <v:imagedata o:title=""/>
            <o:lock v:ext="edit"/>
          </v:shape>
        </w:pict>
      </w:r>
      <w:r>
        <w:rPr>
          <w:lang w:bidi="bo-CN"/>
        </w:rPr>
        <w:pict>
          <v:shape id="直接箭头连接符 1603" o:spid="_x0000_s5895" o:spt="32" type="#_x0000_t32" style="position:absolute;left:0pt;margin-left:295.55pt;margin-top:269.25pt;height:207.55pt;width:0pt;z-index:250566656;mso-width-relative:page;mso-height-relative:page;" filled="f" coordsize="21600,21600">
            <v:path arrowok="t"/>
            <v:fill on="f" focussize="0,0"/>
            <v:stroke/>
            <v:imagedata o:title=""/>
            <o:lock v:ext="edit"/>
          </v:shape>
        </w:pict>
      </w:r>
      <w:r>
        <w:rPr>
          <w:lang w:bidi="bo-CN"/>
        </w:rPr>
        <w:pict>
          <v:shape id="直接箭头连接符 1602" o:spid="_x0000_s5896" o:spt="32" type="#_x0000_t32" style="position:absolute;left:0pt;margin-left:260.95pt;margin-top:269.25pt;height:0pt;width:34.6pt;z-index:250565632;mso-width-relative:page;mso-height-relative:page;" filled="f" coordsize="21600,21600">
            <v:path arrowok="t"/>
            <v:fill on="f" focussize="0,0"/>
            <v:stroke/>
            <v:imagedata o:title=""/>
            <o:lock v:ext="edit"/>
          </v:shape>
        </w:pict>
      </w:r>
      <w:r>
        <w:rPr>
          <w:lang w:bidi="bo-CN"/>
        </w:rPr>
        <w:pict>
          <v:shape id="流程图: 终止 1601" o:spid="_x0000_s5897" o:spt="116" type="#_x0000_t116" style="position:absolute;left:0pt;margin-left:166.55pt;margin-top:455.2pt;height:47.7pt;width:94.4pt;z-index:250564608;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600" o:spid="_x0000_s5898" o:spt="32" type="#_x0000_t32" style="position:absolute;left:0pt;margin-left:216pt;margin-top:394.25pt;height:60.95pt;width:0.05pt;z-index:250563584;mso-width-relative:page;mso-height-relative:page;" filled="f" coordsize="21600,21600">
            <v:path arrowok="t"/>
            <v:fill on="f" focussize="0,0"/>
            <v:stroke endarrow="block"/>
            <v:imagedata o:title=""/>
            <o:lock v:ext="edit"/>
          </v:shape>
        </w:pict>
      </w:r>
      <w:r>
        <w:rPr>
          <w:lang w:bidi="bo-CN"/>
        </w:rPr>
        <w:pict>
          <v:shape id="流程图: 过程 1599" o:spid="_x0000_s5899" o:spt="109" type="#_x0000_t109" style="position:absolute;left:0pt;margin-left:174pt;margin-top:346.25pt;height:48pt;width:80.45pt;z-index:250562560;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598" o:spid="_x0000_s5900" o:spt="32" type="#_x0000_t32" style="position:absolute;left:0pt;margin-left:216.05pt;margin-top:296.5pt;height:49.75pt;width:0.05pt;z-index:250561536;mso-width-relative:page;mso-height-relative:page;" filled="f" coordsize="21600,21600">
            <v:path arrowok="t"/>
            <v:fill on="f" focussize="0,0"/>
            <v:stroke endarrow="block"/>
            <v:imagedata o:title=""/>
            <o:lock v:ext="edit"/>
          </v:shape>
        </w:pict>
      </w:r>
      <w:r>
        <w:rPr>
          <w:lang w:bidi="bo-CN"/>
        </w:rPr>
        <w:pict>
          <v:shape id="流程图: 决策 1597" o:spid="_x0000_s5901" o:spt="110" type="#_x0000_t110" style="position:absolute;left:0pt;margin-left:169.3pt;margin-top:241.35pt;height:55.15pt;width:91.65pt;z-index:250560512;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596" o:spid="_x0000_s5902" o:spt="32" type="#_x0000_t32" style="position:absolute;left:0pt;margin-left:216.15pt;margin-top:188.95pt;height:52.4pt;width:0.05pt;z-index:250559488;mso-width-relative:page;mso-height-relative:page;" filled="f" coordsize="21600,21600">
            <v:path arrowok="t"/>
            <v:fill on="f" focussize="0,0"/>
            <v:stroke endarrow="block"/>
            <v:imagedata o:title=""/>
            <o:lock v:ext="edit"/>
          </v:shape>
        </w:pict>
      </w:r>
      <w:r>
        <w:rPr>
          <w:lang w:bidi="bo-CN"/>
        </w:rPr>
        <w:pict>
          <v:shape id="直接箭头连接符 1595" o:spid="_x0000_s5903" o:spt="32" type="#_x0000_t32" style="position:absolute;left:0pt;margin-left:127.5pt;margin-top:168.7pt;height:0.05pt;width:46.5pt;z-index:250558464;mso-width-relative:page;mso-height-relative:page;" filled="f" coordsize="21600,21600">
            <v:path arrowok="t"/>
            <v:fill on="f" focussize="0,0"/>
            <v:stroke endarrow="block"/>
            <v:imagedata o:title=""/>
            <o:lock v:ext="edit"/>
          </v:shape>
        </w:pict>
      </w:r>
      <w:r>
        <w:rPr>
          <w:lang w:bidi="bo-CN"/>
        </w:rPr>
        <w:pict>
          <v:shape id="直接箭头连接符 1594" o:spid="_x0000_s5904" o:spt="32" type="#_x0000_t32" style="position:absolute;left:0pt;margin-left:90.3pt;margin-top:123.15pt;height:28.4pt;width:0pt;z-index:250557440;mso-width-relative:page;mso-height-relative:page;" filled="f" coordsize="21600,21600">
            <v:path arrowok="t"/>
            <v:fill on="f" focussize="0,0"/>
            <v:stroke endarrow="block"/>
            <v:imagedata o:title=""/>
            <o:lock v:ext="edit"/>
          </v:shape>
        </w:pict>
      </w:r>
      <w:r>
        <w:rPr>
          <w:lang w:bidi="bo-CN"/>
        </w:rPr>
        <w:pict>
          <v:shape id="直接箭头连接符 1593" o:spid="_x0000_s5905" o:spt="32" type="#_x0000_t32" style="position:absolute;left:0pt;flip:x;margin-left:127.5pt;margin-top:107.15pt;height:0pt;width:88.65pt;z-index:250556416;mso-width-relative:page;mso-height-relative:page;" filled="f" coordsize="21600,21600">
            <v:path arrowok="t"/>
            <v:fill on="f" focussize="0,0"/>
            <v:stroke endarrow="block"/>
            <v:imagedata o:title=""/>
            <o:lock v:ext="edit"/>
          </v:shape>
        </w:pict>
      </w:r>
      <w:r>
        <w:rPr>
          <w:lang w:bidi="bo-CN"/>
        </w:rPr>
        <w:pict>
          <v:rect id="矩形 1592" o:spid="_x0000_s5906" o:spt="1" style="position:absolute;left:0pt;margin-left:174pt;margin-top:151.55pt;height:37.4pt;width:86.95pt;z-index:250555392;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1591" o:spid="_x0000_s5907" o:spt="32" type="#_x0000_t32" style="position:absolute;left:0pt;margin-left:216.1pt;margin-top:40.6pt;height:110.95pt;width:0.05pt;z-index:250554368;mso-width-relative:page;mso-height-relative:page;"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rPr>
          <w:sz w:val="52"/>
          <w:szCs w:val="52"/>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spacing w:line="580" w:lineRule="exact"/>
        <w:jc w:val="right"/>
        <w:rPr>
          <w:rFonts w:ascii="宋体"/>
          <w:b/>
          <w:color w:val="000000"/>
          <w:sz w:val="24"/>
          <w:szCs w:val="24"/>
          <w:lang w:val="zh-CN"/>
        </w:rPr>
      </w:pPr>
      <w:r>
        <w:rPr>
          <w:rFonts w:hint="eastAsia" w:ascii="宋体" w:hAnsi="宋体"/>
          <w:sz w:val="24"/>
          <w:szCs w:val="24"/>
        </w:rPr>
        <w:t>序号：</w:t>
      </w:r>
      <w:r>
        <w:rPr>
          <w:rFonts w:ascii="宋体" w:hAnsi="宋体"/>
          <w:sz w:val="24"/>
          <w:szCs w:val="24"/>
        </w:rPr>
        <w:t>146</w:t>
      </w:r>
    </w:p>
    <w:p>
      <w:pPr>
        <w:rPr>
          <w:rFonts w:hint="eastAsia"/>
          <w:sz w:val="24"/>
          <w:szCs w:val="24"/>
        </w:rPr>
      </w:pPr>
      <w:r>
        <w:rPr>
          <w:rFonts w:hint="eastAsia"/>
          <w:sz w:val="24"/>
          <w:szCs w:val="24"/>
        </w:rPr>
        <w:t>职权名称：对建设工程竣工验收后，建设单位未向建设行政主管部门</w:t>
      </w:r>
      <w:r>
        <w:rPr>
          <w:rFonts w:hint="eastAsia"/>
          <w:sz w:val="28"/>
          <w:szCs w:val="28"/>
        </w:rPr>
        <w:t>或者其他</w:t>
      </w:r>
      <w:r>
        <w:rPr>
          <w:rFonts w:hint="eastAsia"/>
          <w:sz w:val="24"/>
          <w:szCs w:val="24"/>
        </w:rPr>
        <w:t>有关部门移交建设项目档案的处罚</w:t>
      </w:r>
    </w:p>
    <w:p>
      <w:pPr>
        <w:rPr>
          <w:rFonts w:hint="eastAsia"/>
          <w:sz w:val="24"/>
          <w:szCs w:val="24"/>
        </w:rPr>
      </w:pPr>
      <w:r>
        <w:rPr>
          <w:rFonts w:hint="eastAsia"/>
          <w:sz w:val="24"/>
          <w:szCs w:val="24"/>
        </w:rPr>
        <w:pict>
          <v:shape id="流程图: 过程 1628" o:spid="_x0000_s5908" o:spt="109" type="#_x0000_t109" style="position:absolute;left:0pt;margin-left:55.5pt;margin-top:182.75pt;height:29.9pt;width:72pt;z-index:250572800;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rFonts w:hint="eastAsia"/>
          <w:sz w:val="24"/>
          <w:szCs w:val="24"/>
        </w:rPr>
        <w:pict>
          <v:shape id="流程图: 过程 1627" o:spid="_x0000_s5909" o:spt="109" type="#_x0000_t109" style="position:absolute;left:0pt;margin-left:55.5pt;margin-top:122.25pt;height:32.1pt;width:72pt;z-index:250571776;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rFonts w:hint="eastAsia"/>
          <w:sz w:val="24"/>
          <w:szCs w:val="24"/>
        </w:rPr>
        <w:pict>
          <v:shape id="流程图: 终止 1626" o:spid="_x0000_s5910" o:spt="116" type="#_x0000_t116" style="position:absolute;left:0pt;margin-left:160.65pt;margin-top:26pt;height:45.8pt;width:114.05pt;z-index:250570752;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r>
        <w:rPr>
          <w:rFonts w:hint="eastAsia"/>
          <w:sz w:val="24"/>
          <w:szCs w:val="24"/>
        </w:rPr>
        <w:pict>
          <v:shape id="_x0000_s5911" o:spid="_x0000_s5911" o:spt="109" type="#_x0000_t109" style="position:absolute;left:0pt;margin-left:55.5pt;margin-top:182.75pt;height:29.9pt;width:72pt;z-index:253938688;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rFonts w:hint="eastAsia"/>
          <w:sz w:val="24"/>
          <w:szCs w:val="24"/>
        </w:rPr>
        <w:pict>
          <v:shape id="_x0000_s5912" o:spid="_x0000_s5912" o:spt="109" type="#_x0000_t109" style="position:absolute;left:0pt;margin-left:55.5pt;margin-top:122.25pt;height:32.1pt;width:72pt;z-index:253937664;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rFonts w:hint="eastAsia"/>
          <w:sz w:val="24"/>
          <w:szCs w:val="24"/>
        </w:rPr>
        <w:pict>
          <v:shape id="_x0000_s5913" o:spid="_x0000_s5913" o:spt="116" type="#_x0000_t116" style="position:absolute;left:0pt;margin-left:160.65pt;margin-top:26pt;height:45.8pt;width:114.05pt;z-index:253936640;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rPr>
          <w:sz w:val="28"/>
          <w:szCs w:val="28"/>
        </w:rPr>
      </w:pPr>
    </w:p>
    <w:p>
      <w:pPr>
        <w:jc w:val="center"/>
      </w:pPr>
      <w:r>
        <w:rPr>
          <w:lang w:bidi="bo-CN"/>
        </w:rPr>
        <w:pict>
          <v:shape id="文本框 1625" o:spid="_x0000_s5914" o:spt="202" type="#_x0000_t202" style="position:absolute;left:0pt;margin-left:160.65pt;margin-top:286.6pt;height:56.15pt;width:29.8pt;z-index:250589184;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624" o:spid="_x0000_s5915" o:spt="202" type="#_x0000_t202" style="position:absolute;left:0pt;margin-left:299.2pt;margin-top:321.15pt;height:110.35pt;width:32.75pt;z-index:250588160;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623" o:spid="_x0000_s5916" o:spt="32" type="#_x0000_t32" style="position:absolute;left:0pt;flip:x;margin-left:260.95pt;margin-top:476.8pt;height:0.05pt;width:34.65pt;z-index:250587136;mso-width-relative:page;mso-height-relative:page;" filled="f" coordsize="21600,21600">
            <v:path arrowok="t"/>
            <v:fill on="f" focussize="0,0"/>
            <v:stroke endarrow="block"/>
            <v:imagedata o:title=""/>
            <o:lock v:ext="edit"/>
          </v:shape>
        </w:pict>
      </w:r>
      <w:r>
        <w:rPr>
          <w:lang w:bidi="bo-CN"/>
        </w:rPr>
        <w:pict>
          <v:shape id="直接箭头连接符 1622" o:spid="_x0000_s5917" o:spt="32" type="#_x0000_t32" style="position:absolute;left:0pt;margin-left:295.55pt;margin-top:269.25pt;height:207.55pt;width:0pt;z-index:250586112;mso-width-relative:page;mso-height-relative:page;" filled="f" coordsize="21600,21600">
            <v:path arrowok="t"/>
            <v:fill on="f" focussize="0,0"/>
            <v:stroke/>
            <v:imagedata o:title=""/>
            <o:lock v:ext="edit"/>
          </v:shape>
        </w:pict>
      </w:r>
      <w:r>
        <w:rPr>
          <w:lang w:bidi="bo-CN"/>
        </w:rPr>
        <w:pict>
          <v:shape id="直接箭头连接符 1621" o:spid="_x0000_s5918" o:spt="32" type="#_x0000_t32" style="position:absolute;left:0pt;margin-left:260.95pt;margin-top:269.25pt;height:0pt;width:34.6pt;z-index:250585088;mso-width-relative:page;mso-height-relative:page;" filled="f" coordsize="21600,21600">
            <v:path arrowok="t"/>
            <v:fill on="f" focussize="0,0"/>
            <v:stroke/>
            <v:imagedata o:title=""/>
            <o:lock v:ext="edit"/>
          </v:shape>
        </w:pict>
      </w:r>
      <w:r>
        <w:rPr>
          <w:lang w:bidi="bo-CN"/>
        </w:rPr>
        <w:pict>
          <v:shape id="流程图: 终止 1620" o:spid="_x0000_s5919" o:spt="116" type="#_x0000_t116" style="position:absolute;left:0pt;margin-left:166.55pt;margin-top:455.2pt;height:47.7pt;width:94.4pt;z-index:250584064;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619" o:spid="_x0000_s5920" o:spt="32" type="#_x0000_t32" style="position:absolute;left:0pt;margin-left:216pt;margin-top:394.25pt;height:60.95pt;width:0.05pt;z-index:250583040;mso-width-relative:page;mso-height-relative:page;" filled="f" coordsize="21600,21600">
            <v:path arrowok="t"/>
            <v:fill on="f" focussize="0,0"/>
            <v:stroke endarrow="block"/>
            <v:imagedata o:title=""/>
            <o:lock v:ext="edit"/>
          </v:shape>
        </w:pict>
      </w:r>
      <w:r>
        <w:rPr>
          <w:lang w:bidi="bo-CN"/>
        </w:rPr>
        <w:pict>
          <v:shape id="流程图: 过程 1618" o:spid="_x0000_s5921" o:spt="109" type="#_x0000_t109" style="position:absolute;left:0pt;margin-left:174pt;margin-top:346.25pt;height:48pt;width:80.45pt;z-index:250582016;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617" o:spid="_x0000_s5922" o:spt="32" type="#_x0000_t32" style="position:absolute;left:0pt;margin-left:216.05pt;margin-top:296.5pt;height:49.75pt;width:0.05pt;z-index:250580992;mso-width-relative:page;mso-height-relative:page;" filled="f" coordsize="21600,21600">
            <v:path arrowok="t"/>
            <v:fill on="f" focussize="0,0"/>
            <v:stroke endarrow="block"/>
            <v:imagedata o:title=""/>
            <o:lock v:ext="edit"/>
          </v:shape>
        </w:pict>
      </w:r>
      <w:r>
        <w:rPr>
          <w:lang w:bidi="bo-CN"/>
        </w:rPr>
        <w:pict>
          <v:shape id="流程图: 决策 1616" o:spid="_x0000_s5923" o:spt="110" type="#_x0000_t110" style="position:absolute;left:0pt;margin-left:169.3pt;margin-top:241.35pt;height:55.15pt;width:91.65pt;z-index:250579968;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615" o:spid="_x0000_s5924" o:spt="32" type="#_x0000_t32" style="position:absolute;left:0pt;margin-left:216.15pt;margin-top:188.95pt;height:52.4pt;width:0.05pt;z-index:250578944;mso-width-relative:page;mso-height-relative:page;" filled="f" coordsize="21600,21600">
            <v:path arrowok="t"/>
            <v:fill on="f" focussize="0,0"/>
            <v:stroke endarrow="block"/>
            <v:imagedata o:title=""/>
            <o:lock v:ext="edit"/>
          </v:shape>
        </w:pict>
      </w:r>
      <w:r>
        <w:rPr>
          <w:lang w:bidi="bo-CN"/>
        </w:rPr>
        <w:pict>
          <v:shape id="直接箭头连接符 1614" o:spid="_x0000_s5925" o:spt="32" type="#_x0000_t32" style="position:absolute;left:0pt;margin-left:127.5pt;margin-top:168.7pt;height:0.05pt;width:46.5pt;z-index:250577920;mso-width-relative:page;mso-height-relative:page;" filled="f" coordsize="21600,21600">
            <v:path arrowok="t"/>
            <v:fill on="f" focussize="0,0"/>
            <v:stroke endarrow="block"/>
            <v:imagedata o:title=""/>
            <o:lock v:ext="edit"/>
          </v:shape>
        </w:pict>
      </w:r>
      <w:r>
        <w:rPr>
          <w:lang w:bidi="bo-CN"/>
        </w:rPr>
        <w:pict>
          <v:shape id="直接箭头连接符 1613" o:spid="_x0000_s5926" o:spt="32" type="#_x0000_t32" style="position:absolute;left:0pt;margin-left:90.3pt;margin-top:123.15pt;height:28.4pt;width:0pt;z-index:250576896;mso-width-relative:page;mso-height-relative:page;" filled="f" coordsize="21600,21600">
            <v:path arrowok="t"/>
            <v:fill on="f" focussize="0,0"/>
            <v:stroke endarrow="block"/>
            <v:imagedata o:title=""/>
            <o:lock v:ext="edit"/>
          </v:shape>
        </w:pict>
      </w:r>
      <w:r>
        <w:rPr>
          <w:lang w:bidi="bo-CN"/>
        </w:rPr>
        <w:pict>
          <v:shape id="直接箭头连接符 1612" o:spid="_x0000_s5927" o:spt="32" type="#_x0000_t32" style="position:absolute;left:0pt;flip:x;margin-left:127.5pt;margin-top:107.15pt;height:0pt;width:88.65pt;z-index:250575872;mso-width-relative:page;mso-height-relative:page;" filled="f" coordsize="21600,21600">
            <v:path arrowok="t"/>
            <v:fill on="f" focussize="0,0"/>
            <v:stroke endarrow="block"/>
            <v:imagedata o:title=""/>
            <o:lock v:ext="edit"/>
          </v:shape>
        </w:pict>
      </w:r>
      <w:r>
        <w:rPr>
          <w:lang w:bidi="bo-CN"/>
        </w:rPr>
        <w:pict>
          <v:rect id="矩形 1611" o:spid="_x0000_s5928" o:spt="1" style="position:absolute;left:0pt;margin-left:174pt;margin-top:151.55pt;height:37.4pt;width:86.95pt;z-index:250574848;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1610" o:spid="_x0000_s5929" o:spt="32" type="#_x0000_t32" style="position:absolute;left:0pt;margin-left:216.1pt;margin-top:40.6pt;height:110.95pt;width:0.05pt;z-index:250573824;mso-width-relative:page;mso-height-relative:page;"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rPr>
          <w:sz w:val="52"/>
          <w:szCs w:val="52"/>
        </w:rPr>
      </w:pPr>
    </w:p>
    <w:p>
      <w:pPr>
        <w:rPr>
          <w:sz w:val="52"/>
          <w:szCs w:val="52"/>
        </w:rPr>
      </w:pPr>
      <w:r>
        <w:rPr>
          <w:sz w:val="21"/>
        </w:rPr>
        <w:pict>
          <v:shape id="_x0000_s11525" o:spid="_x0000_s11525" o:spt="109" type="#_x0000_t109" style="position:absolute;left:0pt;margin-left:374pt;margin-top:41.9pt;height:23.15pt;width:68.25pt;z-index:254071808;mso-width-relative:page;mso-height-relative:page;" fillcolor="#FFFFFF" filled="t" stroked="t" coordsize="21600,21600">
            <v:path/>
            <v:fill on="t" color2="#FFFFFF" focussize="0,0"/>
            <v:stroke color="#FFFFFF"/>
            <v:imagedata o:title=""/>
            <o:lock v:ext="edit" aspectratio="f"/>
            <v:textbox>
              <w:txbxContent>
                <w:p>
                  <w:pPr>
                    <w:rPr>
                      <w:rFonts w:hint="eastAsia" w:eastAsia="宋体"/>
                      <w:sz w:val="24"/>
                      <w:szCs w:val="24"/>
                      <w:lang w:eastAsia="zh-CN"/>
                    </w:rPr>
                  </w:pPr>
                  <w:r>
                    <w:rPr>
                      <w:rFonts w:hint="eastAsia"/>
                      <w:sz w:val="24"/>
                      <w:szCs w:val="24"/>
                      <w:lang w:eastAsia="zh-CN"/>
                    </w:rPr>
                    <w:t>序号：</w:t>
                  </w:r>
                  <w:r>
                    <w:rPr>
                      <w:rFonts w:hint="eastAsia"/>
                      <w:sz w:val="24"/>
                      <w:szCs w:val="24"/>
                      <w:lang w:val="en-US" w:eastAsia="zh-CN"/>
                    </w:rPr>
                    <w:t>147</w:t>
                  </w:r>
                </w:p>
              </w:txbxContent>
            </v:textbox>
          </v:shape>
        </w:pict>
      </w:r>
      <w:r>
        <w:rPr>
          <w:sz w:val="21"/>
        </w:rPr>
        <w:pict>
          <v:shape id="_x0000_s11524" o:spid="_x0000_s11524" o:spt="109" type="#_x0000_t109" style="position:absolute;left:0pt;margin-left:33.1pt;margin-top:6.4pt;height:33.45pt;width:373.65pt;z-index:254070784;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文本框 1630" o:spid="_x0000_s5930" o:spt="202" type="#_x0000_t202" style="position:absolute;left:0pt;margin-left:0.4pt;margin-top:83.7pt;height:34.35pt;width:46.9pt;z-index:250590208;mso-width-relative:page;mso-height-relative:page;" stroked="f" coordsize="21600,21600">
            <v:path/>
            <v:fill focussize="0,0"/>
            <v:stroke on="f" weight="0.5pt" joinstyle="miter"/>
            <v:imagedata o:title=""/>
            <o:lock v:ext="edit"/>
            <v:textbox>
              <w:txbxContent>
                <w:p>
                  <w:pPr>
                    <w:rPr>
                      <w:sz w:val="32"/>
                      <w:szCs w:val="32"/>
                    </w:rPr>
                  </w:pPr>
                </w:p>
              </w:txbxContent>
            </v:textbox>
          </v:shape>
        </w:pict>
      </w:r>
      <w:r>
        <w:rPr>
          <w:sz w:val="52"/>
          <w:szCs w:val="52"/>
        </w:rPr>
        <w:pict>
          <v:shape id="_x0000_i1116" o:spt="75" type="#_x0000_t75" style="height:556.5pt;width:412.5pt;" filled="f" o:preferrelative="t" stroked="f" coordsize="21600,21600">
            <v:path/>
            <v:fill on="f" focussize="0,0"/>
            <v:stroke on="f" joinstyle="miter"/>
            <v:imagedata r:id="rId100" o:title=""/>
            <o:lock v:ext="edit" aspectratio="t"/>
            <w10:wrap type="none"/>
            <w10:anchorlock/>
          </v:shape>
        </w:pict>
      </w:r>
    </w:p>
    <w:p>
      <w:pPr>
        <w:rPr>
          <w:sz w:val="52"/>
          <w:szCs w:val="52"/>
        </w:rPr>
      </w:pPr>
    </w:p>
    <w:p>
      <w:pPr>
        <w:rPr>
          <w:sz w:val="52"/>
          <w:szCs w:val="52"/>
        </w:rPr>
      </w:pPr>
    </w:p>
    <w:p>
      <w:pPr>
        <w:rPr>
          <w:sz w:val="52"/>
          <w:szCs w:val="52"/>
        </w:rPr>
      </w:pPr>
      <w:r>
        <w:rPr>
          <w:sz w:val="21"/>
        </w:rPr>
        <w:pict>
          <v:shape id="_x0000_s11526" o:spid="_x0000_s11526" o:spt="109" type="#_x0000_t109" style="position:absolute;left:0pt;margin-left:27.65pt;margin-top:25.35pt;height:51.05pt;width:384.55pt;z-index:254072832;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p>
    <w:p>
      <w:pPr>
        <w:rPr>
          <w:sz w:val="52"/>
          <w:szCs w:val="52"/>
        </w:rPr>
      </w:pPr>
      <w:r>
        <w:rPr>
          <w:sz w:val="21"/>
        </w:rPr>
        <w:pict>
          <v:shape id="_x0000_s11527" o:spid="_x0000_s11527" o:spt="109" type="#_x0000_t109" style="position:absolute;left:0pt;margin-left:371.3pt;margin-top:14.8pt;height:28.65pt;width:92.7pt;z-index:254073856;mso-width-relative:page;mso-height-relative:page;" fillcolor="#FFFFFF" filled="t" stroked="t" coordsize="21600,21600">
            <v:path/>
            <v:fill on="t" color2="#FFFFFF" focussize="0,0"/>
            <v:stroke color="#FFFFFF"/>
            <v:imagedata o:title=""/>
            <o:lock v:ext="edit" aspectratio="f"/>
            <v:textbox>
              <w:txbxContent>
                <w:p>
                  <w:pPr>
                    <w:rPr>
                      <w:rFonts w:hint="eastAsia" w:eastAsia="宋体"/>
                      <w:sz w:val="24"/>
                      <w:szCs w:val="24"/>
                      <w:lang w:eastAsia="zh-CN"/>
                    </w:rPr>
                  </w:pPr>
                  <w:r>
                    <w:rPr>
                      <w:rFonts w:hint="eastAsia"/>
                      <w:sz w:val="24"/>
                      <w:szCs w:val="24"/>
                      <w:lang w:eastAsia="zh-CN"/>
                    </w:rPr>
                    <w:t>序号：</w:t>
                  </w:r>
                  <w:r>
                    <w:rPr>
                      <w:rFonts w:hint="eastAsia"/>
                      <w:sz w:val="24"/>
                      <w:szCs w:val="24"/>
                      <w:lang w:val="en-US" w:eastAsia="zh-CN"/>
                    </w:rPr>
                    <w:t>148</w:t>
                  </w:r>
                </w:p>
              </w:txbxContent>
            </v:textbox>
          </v:shape>
        </w:pict>
      </w:r>
      <w:r>
        <w:rPr>
          <w:lang w:bidi="bo-CN"/>
        </w:rPr>
        <w:pict>
          <v:shape id="文本框 1632" o:spid="_x0000_s5931" o:spt="202" type="#_x0000_t202" style="position:absolute;left:0pt;margin-left:8.95pt;margin-top:95.7pt;height:34.35pt;width:46.9pt;z-index:250591232;mso-width-relative:page;mso-height-relative:page;" stroked="f" coordsize="21600,21600">
            <v:path/>
            <v:fill focussize="0,0"/>
            <v:stroke on="f" weight="0.5pt" joinstyle="miter"/>
            <v:imagedata o:title=""/>
            <o:lock v:ext="edit"/>
            <v:textbox>
              <w:txbxContent>
                <w:p>
                  <w:pPr>
                    <w:rPr>
                      <w:sz w:val="32"/>
                      <w:szCs w:val="32"/>
                    </w:rPr>
                  </w:pPr>
                </w:p>
              </w:txbxContent>
            </v:textbox>
          </v:shape>
        </w:pict>
      </w:r>
      <w:r>
        <w:rPr>
          <w:sz w:val="52"/>
          <w:szCs w:val="52"/>
        </w:rPr>
        <w:pict>
          <v:shape id="_x0000_i1117" o:spt="75" alt="" type="#_x0000_t75" style="height:603.3pt;width:411pt;" filled="f" o:preferrelative="t" stroked="f" coordsize="21600,21600">
            <v:path/>
            <v:fill on="f" focussize="0,0"/>
            <v:stroke on="f"/>
            <v:imagedata r:id="rId101"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r>
        <w:rPr>
          <w:sz w:val="21"/>
        </w:rPr>
        <w:pict>
          <v:shape id="_x0000_s11529" o:spid="_x0000_s11529" o:spt="109" type="#_x0000_t109" style="position:absolute;left:0pt;margin-left:361.05pt;margin-top:55.3pt;height:23.2pt;width:70.25pt;z-index:254075904;mso-width-relative:page;mso-height-relative:page;" fillcolor="#FFFFFF" filled="t" stroked="t" coordsize="21600,21600">
            <v:path/>
            <v:fill on="t" color2="#FFFFFF" focussize="0,0"/>
            <v:stroke color="#FFFFFF"/>
            <v:imagedata o:title=""/>
            <o:lock v:ext="edit" aspectratio="f"/>
            <v:textbox>
              <w:txbxContent>
                <w:p>
                  <w:pPr>
                    <w:rPr>
                      <w:rFonts w:hint="eastAsia" w:eastAsia="宋体"/>
                      <w:sz w:val="24"/>
                      <w:szCs w:val="24"/>
                      <w:lang w:eastAsia="zh-CN"/>
                    </w:rPr>
                  </w:pPr>
                  <w:r>
                    <w:rPr>
                      <w:rFonts w:hint="eastAsia"/>
                      <w:sz w:val="24"/>
                      <w:szCs w:val="24"/>
                      <w:lang w:eastAsia="zh-CN"/>
                    </w:rPr>
                    <w:t>序号：</w:t>
                  </w:r>
                  <w:r>
                    <w:rPr>
                      <w:rFonts w:hint="eastAsia"/>
                      <w:sz w:val="24"/>
                      <w:szCs w:val="24"/>
                      <w:lang w:val="en-US" w:eastAsia="zh-CN"/>
                    </w:rPr>
                    <w:t>149</w:t>
                  </w:r>
                </w:p>
              </w:txbxContent>
            </v:textbox>
          </v:shape>
        </w:pict>
      </w:r>
      <w:r>
        <w:rPr>
          <w:sz w:val="21"/>
        </w:rPr>
        <w:pict>
          <v:shape id="_x0000_s11528" o:spid="_x0000_s11528" o:spt="109" type="#_x0000_t109" style="position:absolute;left:0pt;margin-left:32.4pt;margin-top:23.9pt;height:36.2pt;width:377.05pt;z-index:254074880;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文本框 1634" o:spid="_x0000_s5932" o:spt="202" type="#_x0000_t202" style="position:absolute;left:0pt;margin-left:0.8pt;margin-top:96pt;height:43.15pt;width:46.9pt;z-index:250592256;mso-width-relative:page;mso-height-relative:page;" fillcolor="#FFFFFF" filled="t" stroked="f" coordsize="21600,21600">
            <v:path/>
            <v:fill on="t" color2="#FFFFFF" focussize="0,0"/>
            <v:stroke on="f" weight="0.5pt"/>
            <v:imagedata o:title=""/>
            <o:lock v:ext="edit" aspectratio="f"/>
            <v:textbox>
              <w:txbxContent>
                <w:p>
                  <w:pPr>
                    <w:rPr>
                      <w:sz w:val="32"/>
                      <w:szCs w:val="32"/>
                    </w:rPr>
                  </w:pPr>
                </w:p>
              </w:txbxContent>
            </v:textbox>
          </v:shape>
        </w:pict>
      </w:r>
      <w:r>
        <w:rPr>
          <w:rFonts w:hint="eastAsia"/>
          <w:lang w:val="en-US" w:eastAsia="zh-CN" w:bidi="bo-CN"/>
        </w:rPr>
        <w:t xml:space="preserve"> </w:t>
      </w:r>
      <w:r>
        <w:rPr>
          <w:sz w:val="52"/>
          <w:szCs w:val="52"/>
        </w:rPr>
        <w:pict>
          <v:shape id="_x0000_i1118" o:spt="75" type="#_x0000_t75" style="height:546.75pt;width:411pt;" filled="f" o:preferrelative="t" stroked="f" coordsize="21600,21600">
            <v:path/>
            <v:fill on="f" focussize="0,0"/>
            <v:stroke on="f" joinstyle="miter"/>
            <v:imagedata r:id="rId101" o:title=""/>
            <o:lock v:ext="edit" aspectratio="t"/>
            <w10:wrap type="none"/>
            <w10:anchorlock/>
          </v:shape>
        </w:pict>
      </w:r>
    </w:p>
    <w:p>
      <w:pPr>
        <w:rPr>
          <w:sz w:val="52"/>
          <w:szCs w:val="52"/>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rFonts w:ascii="宋体"/>
          <w:sz w:val="24"/>
          <w:szCs w:val="24"/>
        </w:rPr>
      </w:pPr>
    </w:p>
    <w:p>
      <w:pPr>
        <w:jc w:val="right"/>
        <w:rPr>
          <w:rFonts w:ascii="宋体" w:hAnsi="宋体"/>
          <w:sz w:val="24"/>
          <w:szCs w:val="24"/>
        </w:rPr>
      </w:pPr>
      <w:r>
        <w:rPr>
          <w:lang w:bidi="bo-CN"/>
        </w:rPr>
        <w:pict>
          <v:shape id="_x0000_s5933" o:spid="_x0000_s5933" o:spt="109" type="#_x0000_t109" style="position:absolute;left:0pt;margin-left:55.5pt;margin-top:182.75pt;height:29.9pt;width:72pt;z-index:253940736;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5934" o:spid="_x0000_s5934" o:spt="109" type="#_x0000_t109" style="position:absolute;left:0pt;margin-left:55.5pt;margin-top:122.25pt;height:32.1pt;width:72pt;z-index:253939712;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rFonts w:hint="eastAsia" w:ascii="宋体" w:hAnsi="宋体"/>
          <w:sz w:val="24"/>
          <w:szCs w:val="24"/>
        </w:rPr>
        <w:t>序号：</w:t>
      </w:r>
      <w:r>
        <w:rPr>
          <w:rFonts w:ascii="宋体" w:hAnsi="宋体"/>
          <w:sz w:val="24"/>
          <w:szCs w:val="24"/>
        </w:rPr>
        <w:t>150</w:t>
      </w:r>
    </w:p>
    <w:p>
      <w:pPr>
        <w:rPr>
          <w:sz w:val="24"/>
          <w:szCs w:val="24"/>
        </w:rPr>
      </w:pPr>
      <w:r>
        <w:rPr>
          <w:rFonts w:hint="eastAsia"/>
          <w:sz w:val="24"/>
          <w:szCs w:val="24"/>
        </w:rPr>
        <w:t>职权名称：对施工单位未在施工现场的危险部位设置明显的安全警示标志，或者未按照国家有关规定在施工现场设置消防通道、消防水源、配备消防设施和灭火器材的处罚</w:t>
      </w:r>
    </w:p>
    <w:p>
      <w:pPr>
        <w:rPr>
          <w:sz w:val="28"/>
          <w:szCs w:val="28"/>
        </w:rPr>
      </w:pPr>
      <w:r>
        <w:rPr>
          <w:lang w:bidi="bo-CN"/>
        </w:rPr>
        <w:pict>
          <v:shape id="流程图: 过程 1653" o:spid="_x0000_s5935" o:spt="109" type="#_x0000_t109" style="position:absolute;left:0pt;margin-left:55.5pt;margin-top:182.75pt;height:29.9pt;width:72pt;z-index:250595328;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流程图: 过程 1652" o:spid="_x0000_s5936" o:spt="109" type="#_x0000_t109" style="position:absolute;left:0pt;margin-left:55.5pt;margin-top:122.25pt;height:32.1pt;width:72pt;z-index:250594304;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流程图: 终止 1651" o:spid="_x0000_s5937" o:spt="116" type="#_x0000_t116" style="position:absolute;left:0pt;margin-left:160.65pt;margin-top:26pt;height:45.8pt;width:114.05pt;z-index:250593280;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文本框 1650" o:spid="_x0000_s5938" o:spt="202" type="#_x0000_t202" style="position:absolute;left:0pt;margin-left:160.65pt;margin-top:286.6pt;height:56.15pt;width:29.8pt;z-index:250611712;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649" o:spid="_x0000_s5939" o:spt="202" type="#_x0000_t202" style="position:absolute;left:0pt;margin-left:299.2pt;margin-top:321.15pt;height:110.35pt;width:32.75pt;z-index:250610688;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648" o:spid="_x0000_s5940" o:spt="32" type="#_x0000_t32" style="position:absolute;left:0pt;flip:x;margin-left:260.95pt;margin-top:476.8pt;height:0.05pt;width:34.65pt;z-index:250609664;mso-width-relative:page;mso-height-relative:page;" filled="f" coordsize="21600,21600">
            <v:path arrowok="t"/>
            <v:fill on="f" focussize="0,0"/>
            <v:stroke endarrow="block"/>
            <v:imagedata o:title=""/>
            <o:lock v:ext="edit"/>
          </v:shape>
        </w:pict>
      </w:r>
      <w:r>
        <w:rPr>
          <w:lang w:bidi="bo-CN"/>
        </w:rPr>
        <w:pict>
          <v:shape id="直接箭头连接符 1647" o:spid="_x0000_s5941" o:spt="32" type="#_x0000_t32" style="position:absolute;left:0pt;margin-left:295.55pt;margin-top:269.25pt;height:207.55pt;width:0pt;z-index:250608640;mso-width-relative:page;mso-height-relative:page;" filled="f" coordsize="21600,21600">
            <v:path arrowok="t"/>
            <v:fill on="f" focussize="0,0"/>
            <v:stroke/>
            <v:imagedata o:title=""/>
            <o:lock v:ext="edit"/>
          </v:shape>
        </w:pict>
      </w:r>
      <w:r>
        <w:rPr>
          <w:lang w:bidi="bo-CN"/>
        </w:rPr>
        <w:pict>
          <v:shape id="直接箭头连接符 1646" o:spid="_x0000_s5942" o:spt="32" type="#_x0000_t32" style="position:absolute;left:0pt;margin-left:260.95pt;margin-top:269.25pt;height:0pt;width:34.6pt;z-index:250607616;mso-width-relative:page;mso-height-relative:page;" filled="f" coordsize="21600,21600">
            <v:path arrowok="t"/>
            <v:fill on="f" focussize="0,0"/>
            <v:stroke/>
            <v:imagedata o:title=""/>
            <o:lock v:ext="edit"/>
          </v:shape>
        </w:pict>
      </w:r>
      <w:r>
        <w:rPr>
          <w:lang w:bidi="bo-CN"/>
        </w:rPr>
        <w:pict>
          <v:shape id="流程图: 终止 1645" o:spid="_x0000_s5943" o:spt="116" type="#_x0000_t116" style="position:absolute;left:0pt;margin-left:166.55pt;margin-top:455.2pt;height:47.7pt;width:94.4pt;z-index:250606592;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644" o:spid="_x0000_s5944" o:spt="32" type="#_x0000_t32" style="position:absolute;left:0pt;margin-left:216pt;margin-top:394.25pt;height:60.95pt;width:0.05pt;z-index:250605568;mso-width-relative:page;mso-height-relative:page;" filled="f" coordsize="21600,21600">
            <v:path arrowok="t"/>
            <v:fill on="f" focussize="0,0"/>
            <v:stroke endarrow="block"/>
            <v:imagedata o:title=""/>
            <o:lock v:ext="edit"/>
          </v:shape>
        </w:pict>
      </w:r>
      <w:r>
        <w:rPr>
          <w:lang w:bidi="bo-CN"/>
        </w:rPr>
        <w:pict>
          <v:shape id="流程图: 过程 1643" o:spid="_x0000_s5945" o:spt="109" type="#_x0000_t109" style="position:absolute;left:0pt;margin-left:174pt;margin-top:346.25pt;height:48pt;width:80.45pt;z-index:250604544;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642" o:spid="_x0000_s5946" o:spt="32" type="#_x0000_t32" style="position:absolute;left:0pt;margin-left:216.05pt;margin-top:296.5pt;height:49.75pt;width:0.05pt;z-index:250603520;mso-width-relative:page;mso-height-relative:page;" filled="f" coordsize="21600,21600">
            <v:path arrowok="t"/>
            <v:fill on="f" focussize="0,0"/>
            <v:stroke endarrow="block"/>
            <v:imagedata o:title=""/>
            <o:lock v:ext="edit"/>
          </v:shape>
        </w:pict>
      </w:r>
      <w:r>
        <w:rPr>
          <w:lang w:bidi="bo-CN"/>
        </w:rPr>
        <w:pict>
          <v:shape id="流程图: 决策 1641" o:spid="_x0000_s5947" o:spt="110" type="#_x0000_t110" style="position:absolute;left:0pt;margin-left:169.3pt;margin-top:241.35pt;height:55.15pt;width:91.65pt;z-index:250602496;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640" o:spid="_x0000_s5948" o:spt="32" type="#_x0000_t32" style="position:absolute;left:0pt;margin-left:216.15pt;margin-top:188.95pt;height:52.4pt;width:0.05pt;z-index:250601472;mso-width-relative:page;mso-height-relative:page;" filled="f" coordsize="21600,21600">
            <v:path arrowok="t"/>
            <v:fill on="f" focussize="0,0"/>
            <v:stroke endarrow="block"/>
            <v:imagedata o:title=""/>
            <o:lock v:ext="edit"/>
          </v:shape>
        </w:pict>
      </w:r>
      <w:r>
        <w:rPr>
          <w:lang w:bidi="bo-CN"/>
        </w:rPr>
        <w:pict>
          <v:shape id="直接箭头连接符 1639" o:spid="_x0000_s5949" o:spt="32" type="#_x0000_t32" style="position:absolute;left:0pt;margin-left:127.5pt;margin-top:168.7pt;height:0.05pt;width:46.5pt;z-index:250600448;mso-width-relative:page;mso-height-relative:page;" filled="f" coordsize="21600,21600">
            <v:path arrowok="t"/>
            <v:fill on="f" focussize="0,0"/>
            <v:stroke endarrow="block"/>
            <v:imagedata o:title=""/>
            <o:lock v:ext="edit"/>
          </v:shape>
        </w:pict>
      </w:r>
      <w:r>
        <w:rPr>
          <w:lang w:bidi="bo-CN"/>
        </w:rPr>
        <w:pict>
          <v:shape id="直接箭头连接符 1638" o:spid="_x0000_s5950" o:spt="32" type="#_x0000_t32" style="position:absolute;left:0pt;margin-left:90.3pt;margin-top:123.15pt;height:28.4pt;width:0pt;z-index:250599424;mso-width-relative:page;mso-height-relative:page;" filled="f" coordsize="21600,21600">
            <v:path arrowok="t"/>
            <v:fill on="f" focussize="0,0"/>
            <v:stroke endarrow="block"/>
            <v:imagedata o:title=""/>
            <o:lock v:ext="edit"/>
          </v:shape>
        </w:pict>
      </w:r>
      <w:r>
        <w:rPr>
          <w:lang w:bidi="bo-CN"/>
        </w:rPr>
        <w:pict>
          <v:shape id="直接箭头连接符 1637" o:spid="_x0000_s5951" o:spt="32" type="#_x0000_t32" style="position:absolute;left:0pt;flip:x;margin-left:127.5pt;margin-top:107.15pt;height:0pt;width:88.65pt;z-index:250598400;mso-width-relative:page;mso-height-relative:page;" filled="f" coordsize="21600,21600">
            <v:path arrowok="t"/>
            <v:fill on="f" focussize="0,0"/>
            <v:stroke endarrow="block"/>
            <v:imagedata o:title=""/>
            <o:lock v:ext="edit"/>
          </v:shape>
        </w:pict>
      </w:r>
      <w:r>
        <w:rPr>
          <w:lang w:bidi="bo-CN"/>
        </w:rPr>
        <w:pict>
          <v:rect id="矩形 1636" o:spid="_x0000_s5952" o:spt="1" style="position:absolute;left:0pt;margin-left:174pt;margin-top:151.55pt;height:37.4pt;width:86.95pt;z-index:250597376;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1635" o:spid="_x0000_s5953" o:spt="32" type="#_x0000_t32" style="position:absolute;left:0pt;margin-left:216.1pt;margin-top:40.6pt;height:110.95pt;width:0.05pt;z-index:250596352;mso-width-relative:page;mso-height-relative:page;"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spacing w:line="580" w:lineRule="exact"/>
        <w:jc w:val="both"/>
        <w:rPr>
          <w:rFonts w:hint="eastAsia" w:ascii="Times New Roman" w:hAnsi="Times New Roman"/>
          <w:b/>
          <w:color w:val="000000"/>
          <w:sz w:val="44"/>
          <w:szCs w:val="44"/>
          <w:lang w:val="zh-CN"/>
        </w:rPr>
      </w:pPr>
    </w:p>
    <w:p>
      <w:pPr>
        <w:spacing w:line="580" w:lineRule="exact"/>
        <w:jc w:val="both"/>
        <w:rPr>
          <w:rFonts w:hint="eastAsia" w:ascii="Times New Roman" w:hAnsi="Times New Roman"/>
          <w:b/>
          <w:color w:val="000000"/>
          <w:sz w:val="44"/>
          <w:szCs w:val="44"/>
          <w:lang w:val="zh-CN"/>
        </w:rPr>
      </w:pPr>
    </w:p>
    <w:p>
      <w:pPr>
        <w:spacing w:line="580" w:lineRule="exact"/>
        <w:jc w:val="both"/>
        <w:rPr>
          <w:rFonts w:hint="eastAsia" w:ascii="Times New Roman" w:hAnsi="Times New Roman"/>
          <w:b/>
          <w:color w:val="000000"/>
          <w:sz w:val="44"/>
          <w:szCs w:val="44"/>
          <w:lang w:val="zh-CN"/>
        </w:rPr>
      </w:pPr>
    </w:p>
    <w:p>
      <w:pPr>
        <w:spacing w:line="580" w:lineRule="exact"/>
        <w:jc w:val="both"/>
        <w:rPr>
          <w:rFonts w:hint="eastAsia"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r>
        <w:rPr>
          <w:rFonts w:hint="eastAsia" w:ascii="Times New Roman" w:hAnsi="Times New Roman"/>
          <w:b/>
          <w:color w:val="000000"/>
          <w:sz w:val="36"/>
          <w:szCs w:val="36"/>
          <w:lang w:val="zh-CN"/>
        </w:rPr>
        <w:t>双湖县交通运输局行政处罚流程图</w:t>
      </w:r>
    </w:p>
    <w:p>
      <w:pPr>
        <w:jc w:val="right"/>
        <w:rPr>
          <w:rFonts w:ascii="宋体"/>
          <w:sz w:val="24"/>
          <w:szCs w:val="24"/>
        </w:rPr>
      </w:pPr>
    </w:p>
    <w:p>
      <w:pPr>
        <w:jc w:val="right"/>
        <w:rPr>
          <w:rFonts w:ascii="宋体" w:hAnsi="宋体"/>
          <w:sz w:val="24"/>
          <w:szCs w:val="24"/>
        </w:rPr>
      </w:pPr>
      <w:r>
        <w:rPr>
          <w:lang w:bidi="bo-CN"/>
        </w:rPr>
        <w:pict>
          <v:shape id="_x0000_s5954" o:spid="_x0000_s5954" o:spt="109" type="#_x0000_t109" style="position:absolute;left:0pt;margin-left:55.5pt;margin-top:182.75pt;height:29.9pt;width:72pt;z-index:253942784;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5955" o:spid="_x0000_s5955" o:spt="109" type="#_x0000_t109" style="position:absolute;left:0pt;margin-left:55.5pt;margin-top:122.25pt;height:32.1pt;width:72pt;z-index:253941760;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rFonts w:hint="eastAsia" w:ascii="宋体" w:hAnsi="宋体"/>
          <w:sz w:val="24"/>
          <w:szCs w:val="24"/>
        </w:rPr>
        <w:t>序号：</w:t>
      </w:r>
      <w:r>
        <w:rPr>
          <w:rFonts w:ascii="宋体" w:hAnsi="宋体"/>
          <w:sz w:val="24"/>
          <w:szCs w:val="24"/>
        </w:rPr>
        <w:t>151</w:t>
      </w:r>
    </w:p>
    <w:p>
      <w:pPr>
        <w:rPr>
          <w:szCs w:val="21"/>
        </w:rPr>
      </w:pPr>
      <w:r>
        <w:rPr>
          <w:rFonts w:hint="eastAsia"/>
          <w:szCs w:val="21"/>
        </w:rPr>
        <w:t>职权名称：对施工单位在施工中偷工减料，使用不合格的建筑材料、建筑构配件和设备的，或者有不按照工程设计图纸、施工技术标准施工的其他行为的处罚</w:t>
      </w:r>
    </w:p>
    <w:p>
      <w:pPr>
        <w:rPr>
          <w:sz w:val="28"/>
          <w:szCs w:val="28"/>
        </w:rPr>
      </w:pPr>
      <w:r>
        <w:rPr>
          <w:lang w:bidi="bo-CN"/>
        </w:rPr>
        <w:pict>
          <v:shape id="流程图: 过程 1672" o:spid="_x0000_s5956" o:spt="109" type="#_x0000_t109" style="position:absolute;left:0pt;margin-left:55.5pt;margin-top:182.75pt;height:29.9pt;width:72pt;z-index:250614784;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流程图: 过程 1671" o:spid="_x0000_s5957" o:spt="109" type="#_x0000_t109" style="position:absolute;left:0pt;margin-left:55.5pt;margin-top:122.25pt;height:32.1pt;width:72pt;z-index:250613760;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流程图: 终止 1670" o:spid="_x0000_s5958" o:spt="116" type="#_x0000_t116" style="position:absolute;left:0pt;margin-left:160.65pt;margin-top:26pt;height:45.8pt;width:114.05pt;z-index:250612736;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文本框 1669" o:spid="_x0000_s5959" o:spt="202" type="#_x0000_t202" style="position:absolute;left:0pt;margin-left:160.65pt;margin-top:286.6pt;height:56.15pt;width:29.8pt;z-index:250631168;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文本框 1668" o:spid="_x0000_s5960" o:spt="202" type="#_x0000_t202" style="position:absolute;left:0pt;margin-left:299.2pt;margin-top:321.15pt;height:110.35pt;width:32.75pt;z-index:250630144;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直接箭头连接符 1667" o:spid="_x0000_s5961" o:spt="32" type="#_x0000_t32" style="position:absolute;left:0pt;flip:x;margin-left:260.95pt;margin-top:476.8pt;height:0.05pt;width:34.65pt;z-index:250629120;mso-width-relative:page;mso-height-relative:page;" filled="f" coordsize="21600,21600">
            <v:path arrowok="t"/>
            <v:fill on="f" focussize="0,0"/>
            <v:stroke endarrow="block"/>
            <v:imagedata o:title=""/>
            <o:lock v:ext="edit"/>
          </v:shape>
        </w:pict>
      </w:r>
      <w:r>
        <w:rPr>
          <w:lang w:bidi="bo-CN"/>
        </w:rPr>
        <w:pict>
          <v:shape id="直接箭头连接符 1666" o:spid="_x0000_s5962" o:spt="32" type="#_x0000_t32" style="position:absolute;left:0pt;margin-left:295.55pt;margin-top:269.25pt;height:207.55pt;width:0pt;z-index:250628096;mso-width-relative:page;mso-height-relative:page;" filled="f" coordsize="21600,21600">
            <v:path arrowok="t"/>
            <v:fill on="f" focussize="0,0"/>
            <v:stroke/>
            <v:imagedata o:title=""/>
            <o:lock v:ext="edit"/>
          </v:shape>
        </w:pict>
      </w:r>
      <w:r>
        <w:rPr>
          <w:lang w:bidi="bo-CN"/>
        </w:rPr>
        <w:pict>
          <v:shape id="直接箭头连接符 1665" o:spid="_x0000_s5963" o:spt="32" type="#_x0000_t32" style="position:absolute;left:0pt;margin-left:260.95pt;margin-top:269.25pt;height:0pt;width:34.6pt;z-index:250627072;mso-width-relative:page;mso-height-relative:page;" filled="f" coordsize="21600,21600">
            <v:path arrowok="t"/>
            <v:fill on="f" focussize="0,0"/>
            <v:stroke/>
            <v:imagedata o:title=""/>
            <o:lock v:ext="edit"/>
          </v:shape>
        </w:pict>
      </w:r>
      <w:r>
        <w:rPr>
          <w:lang w:bidi="bo-CN"/>
        </w:rPr>
        <w:pict>
          <v:shape id="流程图: 终止 1664" o:spid="_x0000_s5964" o:spt="116" type="#_x0000_t116" style="position:absolute;left:0pt;margin-left:166.55pt;margin-top:455.2pt;height:47.7pt;width:94.4pt;z-index:250626048;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直接箭头连接符 1663" o:spid="_x0000_s5965" o:spt="32" type="#_x0000_t32" style="position:absolute;left:0pt;margin-left:216pt;margin-top:394.25pt;height:60.95pt;width:0.05pt;z-index:250625024;mso-width-relative:page;mso-height-relative:page;" filled="f" coordsize="21600,21600">
            <v:path arrowok="t"/>
            <v:fill on="f" focussize="0,0"/>
            <v:stroke endarrow="block"/>
            <v:imagedata o:title=""/>
            <o:lock v:ext="edit"/>
          </v:shape>
        </w:pict>
      </w:r>
      <w:r>
        <w:rPr>
          <w:lang w:bidi="bo-CN"/>
        </w:rPr>
        <w:pict>
          <v:shape id="流程图: 过程 1662" o:spid="_x0000_s5966" o:spt="109" type="#_x0000_t109" style="position:absolute;left:0pt;margin-left:174pt;margin-top:346.25pt;height:48pt;width:80.45pt;z-index:250624000;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直接箭头连接符 1661" o:spid="_x0000_s5967" o:spt="32" type="#_x0000_t32" style="position:absolute;left:0pt;margin-left:216.05pt;margin-top:296.5pt;height:49.75pt;width:0.05pt;z-index:250622976;mso-width-relative:page;mso-height-relative:page;" filled="f" coordsize="21600,21600">
            <v:path arrowok="t"/>
            <v:fill on="f" focussize="0,0"/>
            <v:stroke endarrow="block"/>
            <v:imagedata o:title=""/>
            <o:lock v:ext="edit"/>
          </v:shape>
        </w:pict>
      </w:r>
      <w:r>
        <w:rPr>
          <w:lang w:bidi="bo-CN"/>
        </w:rPr>
        <w:pict>
          <v:shape id="流程图: 决策 1660" o:spid="_x0000_s5968" o:spt="110" type="#_x0000_t110" style="position:absolute;left:0pt;margin-left:169.3pt;margin-top:241.35pt;height:55.15pt;width:91.65pt;z-index:250621952;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直接箭头连接符 1659" o:spid="_x0000_s5969" o:spt="32" type="#_x0000_t32" style="position:absolute;left:0pt;margin-left:216.15pt;margin-top:188.95pt;height:52.4pt;width:0.05pt;z-index:250620928;mso-width-relative:page;mso-height-relative:page;" filled="f" coordsize="21600,21600">
            <v:path arrowok="t"/>
            <v:fill on="f" focussize="0,0"/>
            <v:stroke endarrow="block"/>
            <v:imagedata o:title=""/>
            <o:lock v:ext="edit"/>
          </v:shape>
        </w:pict>
      </w:r>
      <w:r>
        <w:rPr>
          <w:lang w:bidi="bo-CN"/>
        </w:rPr>
        <w:pict>
          <v:shape id="直接箭头连接符 1658" o:spid="_x0000_s5970" o:spt="32" type="#_x0000_t32" style="position:absolute;left:0pt;margin-left:127.5pt;margin-top:168.7pt;height:0.05pt;width:46.5pt;z-index:250619904;mso-width-relative:page;mso-height-relative:page;" filled="f" coordsize="21600,21600">
            <v:path arrowok="t"/>
            <v:fill on="f" focussize="0,0"/>
            <v:stroke endarrow="block"/>
            <v:imagedata o:title=""/>
            <o:lock v:ext="edit"/>
          </v:shape>
        </w:pict>
      </w:r>
      <w:r>
        <w:rPr>
          <w:lang w:bidi="bo-CN"/>
        </w:rPr>
        <w:pict>
          <v:shape id="直接箭头连接符 1657" o:spid="_x0000_s5971" o:spt="32" type="#_x0000_t32" style="position:absolute;left:0pt;margin-left:90.3pt;margin-top:123.15pt;height:28.4pt;width:0pt;z-index:250618880;mso-width-relative:page;mso-height-relative:page;" filled="f" coordsize="21600,21600">
            <v:path arrowok="t"/>
            <v:fill on="f" focussize="0,0"/>
            <v:stroke endarrow="block"/>
            <v:imagedata o:title=""/>
            <o:lock v:ext="edit"/>
          </v:shape>
        </w:pict>
      </w:r>
      <w:r>
        <w:rPr>
          <w:lang w:bidi="bo-CN"/>
        </w:rPr>
        <w:pict>
          <v:shape id="直接箭头连接符 1656" o:spid="_x0000_s5972" o:spt="32" type="#_x0000_t32" style="position:absolute;left:0pt;flip:x;margin-left:127.5pt;margin-top:107.15pt;height:0pt;width:88.65pt;z-index:250617856;mso-width-relative:page;mso-height-relative:page;" filled="f" coordsize="21600,21600">
            <v:path arrowok="t"/>
            <v:fill on="f" focussize="0,0"/>
            <v:stroke endarrow="block"/>
            <v:imagedata o:title=""/>
            <o:lock v:ext="edit"/>
          </v:shape>
        </w:pict>
      </w:r>
      <w:r>
        <w:rPr>
          <w:lang w:bidi="bo-CN"/>
        </w:rPr>
        <w:pict>
          <v:rect id="矩形 1655" o:spid="_x0000_s5973" o:spt="1" style="position:absolute;left:0pt;margin-left:174pt;margin-top:151.55pt;height:37.4pt;width:86.95pt;z-index:250616832;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直接箭头连接符 1654" o:spid="_x0000_s5974" o:spt="32" type="#_x0000_t32" style="position:absolute;left:0pt;margin-left:216.1pt;margin-top:40.6pt;height:110.95pt;width:0.05pt;z-index:250615808;mso-width-relative:page;mso-height-relative:page;"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snapToGrid w:val="0"/>
        <w:spacing w:line="360" w:lineRule="auto"/>
        <w:contextualSpacing/>
        <w:jc w:val="center"/>
        <w:rPr>
          <w:b/>
          <w:sz w:val="44"/>
          <w:szCs w:val="44"/>
        </w:rPr>
      </w:pPr>
    </w:p>
    <w:p>
      <w:pPr>
        <w:snapToGrid w:val="0"/>
        <w:spacing w:line="360" w:lineRule="auto"/>
        <w:contextualSpacing/>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hAnsi="宋体"/>
          <w:sz w:val="24"/>
          <w:szCs w:val="24"/>
        </w:rPr>
        <w:t>序号：</w:t>
      </w:r>
      <w:r>
        <w:rPr>
          <w:rFonts w:ascii="宋体" w:hAnsi="宋体"/>
          <w:color w:val="000000"/>
          <w:sz w:val="24"/>
          <w:szCs w:val="24"/>
        </w:rPr>
        <w:t>152</w:t>
      </w:r>
    </w:p>
    <w:p>
      <w:pPr>
        <w:snapToGrid w:val="0"/>
        <w:spacing w:line="100" w:lineRule="atLeast"/>
        <w:contextualSpacing/>
        <w:rPr>
          <w:rFonts w:ascii="宋体"/>
          <w:sz w:val="24"/>
          <w:szCs w:val="24"/>
        </w:rPr>
      </w:pPr>
      <w:r>
        <w:rPr>
          <w:rFonts w:hint="eastAsia" w:ascii="宋体" w:hAnsi="宋体"/>
          <w:sz w:val="24"/>
          <w:szCs w:val="24"/>
        </w:rPr>
        <w:t>职权名称：对工程监理单位转让公路工程监理业务的处罚</w:t>
      </w:r>
    </w:p>
    <w:p>
      <w:r>
        <w:rPr>
          <w:lang w:bidi="bo-CN"/>
        </w:rPr>
        <w:pict>
          <v:rect id="矩形 1826" o:spid="_x0000_s5975" o:spt="1" style="position:absolute;left:0pt;margin-left:90.75pt;margin-top:0.4pt;height:20.25pt;width:37.5pt;z-index:-251255808;mso-width-relative:page;mso-height-relative:page;" stroked="f" coordsize="21600,21600">
            <v:path/>
            <v:fill focussize="0,0"/>
            <v:stroke on="f"/>
            <v:imagedata o:title=""/>
            <o:lock v:ext="edit"/>
            <v:textbox>
              <w:txbxContent>
                <w:p>
                  <w:pPr>
                    <w:ind w:left="31680" w:leftChars="-50" w:right="31680" w:rightChars="-50"/>
                    <w:rPr>
                      <w:sz w:val="15"/>
                      <w:szCs w:val="15"/>
                    </w:rPr>
                  </w:pPr>
                  <w:r>
                    <w:rPr>
                      <w:rFonts w:hint="eastAsia"/>
                      <w:sz w:val="15"/>
                      <w:szCs w:val="15"/>
                    </w:rPr>
                    <w:t>简易程序</w:t>
                  </w:r>
                </w:p>
              </w:txbxContent>
            </v:textbox>
          </v:rect>
        </w:pict>
      </w:r>
      <w:r>
        <w:rPr>
          <w:lang w:bidi="bo-CN"/>
        </w:rPr>
        <w:pict>
          <v:roundrect id="圆角矩形 1825" o:spid="_x0000_s5976" o:spt="2" style="position:absolute;left:0pt;margin-left:159pt;margin-top:8.7pt;height:24.75pt;width:86.25pt;z-index:-251327488;mso-width-relative:page;mso-height-relative:page;" coordsize="21600,21600" arcsize="0.333333333333333">
            <v:path/>
            <v:fill focussize="0,0"/>
            <v:stroke weight="1.5pt"/>
            <v:imagedata o:title=""/>
            <o:lock v:ext="edit"/>
            <v:textbox>
              <w:txbxContent>
                <w:p>
                  <w:pPr>
                    <w:pStyle w:val="10"/>
                    <w:ind w:left="31680" w:leftChars="-50" w:right="31680" w:rightChars="-50"/>
                    <w:rPr>
                      <w:b/>
                      <w:sz w:val="24"/>
                      <w:szCs w:val="24"/>
                    </w:rPr>
                  </w:pPr>
                  <w:r>
                    <w:rPr>
                      <w:rFonts w:hint="eastAsia"/>
                      <w:b/>
                      <w:sz w:val="24"/>
                      <w:szCs w:val="24"/>
                    </w:rPr>
                    <w:t>发现违法事实</w:t>
                  </w:r>
                </w:p>
              </w:txbxContent>
            </v:textbox>
          </v:roundrect>
        </w:pict>
      </w:r>
      <w:r>
        <w:t xml:space="preserve">                </w:t>
      </w:r>
    </w:p>
    <w:p>
      <w:r>
        <w:rPr>
          <w:lang w:bidi="bo-CN"/>
        </w:rPr>
        <w:pict>
          <v:shape id="直接箭头连接符 1824" o:spid="_x0000_s5977" o:spt="32" type="#_x0000_t32" style="position:absolute;left:0pt;margin-left:92.25pt;margin-top:5.05pt;height:19.55pt;width:0.05pt;z-index:-251323392;mso-width-relative:page;mso-height-relative:page;" filled="f" coordsize="21600,21600">
            <v:path arrowok="t"/>
            <v:fill on="f" focussize="0,0"/>
            <v:stroke endarrow="block"/>
            <v:imagedata o:title=""/>
            <o:lock v:ext="edit"/>
          </v:shape>
        </w:pict>
      </w:r>
      <w:r>
        <w:rPr>
          <w:lang w:bidi="bo-CN"/>
        </w:rPr>
        <w:pict>
          <v:shape id="直接箭头连接符 1823" o:spid="_x0000_s5978" o:spt="32" type="#_x0000_t32" style="position:absolute;left:0pt;flip:x;margin-left:90.8pt;margin-top:5.85pt;height:0.05pt;width:68.2pt;z-index:-251324416;mso-width-relative:page;mso-height-relative:page;" filled="f" coordsize="21600,21600">
            <v:path arrowok="t"/>
            <v:fill on="f" focussize="0,0"/>
            <v:stroke/>
            <v:imagedata o:title=""/>
            <o:lock v:ext="edit"/>
          </v:shape>
        </w:pict>
      </w:r>
      <w:r>
        <w:t xml:space="preserve">                             </w:t>
      </w:r>
    </w:p>
    <w:p>
      <w:r>
        <w:rPr>
          <w:lang w:bidi="bo-CN"/>
        </w:rPr>
        <w:pict>
          <v:rect id="矩形 1822" o:spid="_x0000_s5979" o:spt="1" style="position:absolute;left:0pt;margin-left:207.75pt;margin-top:9pt;height:18.75pt;width:54pt;z-index:-251261952;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直接箭头连接符 1821" o:spid="_x0000_s5980" o:spt="32" type="#_x0000_t32" style="position:absolute;left:0pt;margin-left:201pt;margin-top:2.25pt;height:29.25pt;width:0.75pt;z-index:-251318272;mso-width-relative:page;mso-height-relative:page;" filled="f" coordsize="21600,21600">
            <v:path arrowok="t"/>
            <v:fill on="f" focussize="0,0"/>
            <v:stroke endarrow="block"/>
            <v:imagedata o:title=""/>
            <o:lock v:ext="edit"/>
          </v:shape>
        </w:pict>
      </w:r>
      <w:r>
        <w:rPr>
          <w:lang w:bidi="bo-CN"/>
        </w:rPr>
        <w:pict>
          <v:shape id="流程图: 决策 1820" o:spid="_x0000_s5981" o:spt="110" type="#_x0000_t110" style="position:absolute;left:0pt;margin-left:32.25pt;margin-top:9pt;height:50.25pt;width:119.25pt;z-index:-251326464;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肘形连接符 1819" o:spid="_x0000_s5982" o:spt="34" type="#_x0000_t34" style="position:absolute;left:0pt;margin-left:-23.25pt;margin-top:7.05pt;height:48.75pt;width:60.75pt;rotation:5898240f;z-index:-251325440;mso-width-relative:page;mso-height-relative:page;" filled="f" coordsize="21600,21600" adj="657">
            <v:path arrowok="t"/>
            <v:fill on="f" focussize="0,0"/>
            <v:stroke endarrow="block"/>
            <v:imagedata o:title=""/>
            <o:lock v:ext="edit"/>
          </v:shape>
        </w:pict>
      </w:r>
      <w:r>
        <w:rPr>
          <w:lang w:bidi="bo-CN"/>
        </w:rPr>
        <w:pict>
          <v:rect id="矩形 1818" o:spid="_x0000_s5983" o:spt="1" style="position:absolute;left:0pt;margin-left:162.75pt;margin-top:0.3pt;height:25.5pt;width:81.75pt;z-index:-251317248;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直接箭头连接符 1817" o:spid="_x0000_s5984" o:spt="32" type="#_x0000_t32" style="position:absolute;left:0pt;margin-left:202.5pt;margin-top:10.95pt;height:32.45pt;width:0.75pt;z-index:-251315200;mso-width-relative:page;mso-height-relative:page;" filled="f" coordsize="21600,21600">
            <v:path arrowok="t"/>
            <v:fill on="f" focussize="0,0"/>
            <v:stroke endarrow="block"/>
            <v:imagedata o:title=""/>
            <o:lock v:ext="edit"/>
          </v:shape>
        </w:pict>
      </w:r>
      <w:r>
        <w:rPr>
          <w:lang w:bidi="bo-CN"/>
        </w:rPr>
        <w:pict>
          <v:shape id="流程图: 过程 1816" o:spid="_x0000_s5985" o:spt="109" type="#_x0000_t109" style="position:absolute;left:0pt;margin-left:-0.75pt;margin-top:10.95pt;height:29.25pt;width:53.25pt;z-index:-251319296;mso-width-relative:page;mso-height-relative:page;" stroked="f" coordsize="21600,21600">
            <v:path/>
            <v:fill focussize="0,0"/>
            <v:stroke on="f" joinstyle="miter"/>
            <v:imagedata o:title=""/>
            <o:lock v:ext="edit"/>
            <v:textbox>
              <w:txbxContent>
                <w:p>
                  <w:pPr>
                    <w:pStyle w:val="10"/>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直接箭头连接符 1815" o:spid="_x0000_s5986" o:spt="32" type="#_x0000_t32" style="position:absolute;left:0pt;margin-left:92.25pt;margin-top:11.7pt;height:16.5pt;width:0.05pt;z-index:-251320320;mso-width-relative:page;mso-height-relative:page;" filled="f" coordsize="21600,21600">
            <v:path arrowok="t"/>
            <v:fill on="f" focussize="0,0"/>
            <v:stroke endarrow="block"/>
            <v:imagedata o:title=""/>
            <o:lock v:ext="edit"/>
          </v:shape>
        </w:pict>
      </w:r>
    </w:p>
    <w:p>
      <w:r>
        <w:rPr>
          <w:lang w:bidi="bo-CN"/>
        </w:rPr>
        <w:pict>
          <v:shape id="流程图: 决策 1814" o:spid="_x0000_s5987" o:spt="110" type="#_x0000_t110" style="position:absolute;left:0pt;margin-left:26.25pt;margin-top:12.8pt;height:53.8pt;width:129.75pt;mso-wrap-distance-left:9pt;mso-wrap-distance-right:9pt;z-index:250632192;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流程图: 过程 1813" o:spid="_x0000_s5988" o:spt="109" type="#_x0000_t109" style="position:absolute;left:0pt;margin-left:285.75pt;margin-top:10.35pt;height:78.75pt;width:78.75pt;z-index:-251314176;mso-width-relative:page;mso-height-relative:page;" coordsize="21600,21600">
            <v:path/>
            <v:fill focussize="0,0"/>
            <v:stroke joinstyle="miter"/>
            <v:imagedata o:title=""/>
            <o:lock v:ext="edit"/>
            <v:textbox>
              <w:txbxContent>
                <w:p>
                  <w:pPr>
                    <w:pStyle w:val="10"/>
                    <w:snapToGrid w:val="0"/>
                    <w:spacing w:line="40" w:lineRule="atLeast"/>
                    <w:contextualSpacing/>
                    <w:jc w:val="left"/>
                    <w:rPr>
                      <w:sz w:val="18"/>
                      <w:szCs w:val="18"/>
                    </w:rPr>
                  </w:pPr>
                  <w:r>
                    <w:rPr>
                      <w:rFonts w:hint="eastAsia"/>
                      <w:sz w:val="18"/>
                      <w:szCs w:val="18"/>
                    </w:rPr>
                    <w:t>■录制笔录、抽样取证等</w:t>
                  </w:r>
                </w:p>
                <w:p>
                  <w:pPr>
                    <w:pStyle w:val="10"/>
                    <w:snapToGrid w:val="0"/>
                    <w:spacing w:line="40" w:lineRule="atLeast"/>
                    <w:contextualSpacing/>
                    <w:jc w:val="left"/>
                    <w:rPr>
                      <w:sz w:val="18"/>
                      <w:szCs w:val="18"/>
                    </w:rPr>
                  </w:pPr>
                  <w:r>
                    <w:rPr>
                      <w:rFonts w:hint="eastAsia"/>
                      <w:sz w:val="18"/>
                      <w:szCs w:val="18"/>
                    </w:rPr>
                    <w:t>■收集证书、物证等</w:t>
                  </w:r>
                </w:p>
                <w:p>
                  <w:pPr>
                    <w:pStyle w:val="10"/>
                    <w:snapToGrid w:val="0"/>
                    <w:spacing w:line="40" w:lineRule="atLeast"/>
                    <w:contextualSpacing/>
                    <w:jc w:val="left"/>
                    <w:rPr>
                      <w:sz w:val="18"/>
                      <w:szCs w:val="18"/>
                    </w:rPr>
                  </w:pPr>
                  <w:r>
                    <w:rPr>
                      <w:rFonts w:hint="eastAsia"/>
                      <w:sz w:val="18"/>
                      <w:szCs w:val="18"/>
                    </w:rPr>
                    <w:t>■鉴定、勘察等</w:t>
                  </w:r>
                </w:p>
                <w:p>
                  <w:pPr>
                    <w:pStyle w:val="10"/>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圆角矩形 1812" o:spid="_x0000_s5989" o:spt="2" style="position:absolute;left:0pt;margin-left:-54pt;margin-top:15pt;height:24.8pt;width:65.25pt;z-index:-251322368;mso-width-relative:page;mso-height-relative:page;" coordsize="21600,21600" arcsize="0.333333333333333">
            <v:path/>
            <v:fill focussize="0,0"/>
            <v:stroke weight="0.25pt"/>
            <v:imagedata o:title=""/>
            <o:lock v:ext="edit"/>
            <v:textbox>
              <w:txbxContent>
                <w:p>
                  <w:pPr>
                    <w:pStyle w:val="10"/>
                    <w:rPr>
                      <w:szCs w:val="21"/>
                    </w:rPr>
                  </w:pPr>
                  <w:r>
                    <w:rPr>
                      <w:rFonts w:hint="eastAsia"/>
                      <w:szCs w:val="21"/>
                    </w:rPr>
                    <w:t>不予处罚</w:t>
                  </w:r>
                </w:p>
              </w:txbxContent>
            </v:textbox>
          </v:roundrect>
        </w:pict>
      </w:r>
      <w:r>
        <w:rPr>
          <w:lang w:bidi="bo-CN"/>
        </w:rPr>
        <w:pict>
          <v:rect id="矩形 1811" o:spid="_x0000_s5990" o:spt="1" style="position:absolute;left:0pt;margin-left:166.8pt;margin-top:12.2pt;height:38.8pt;width:78.45pt;z-index:-251316224;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直接箭头连接符 1810" o:spid="_x0000_s5991" o:spt="32" type="#_x0000_t32" style="position:absolute;left:0pt;flip:x;margin-left:12pt;margin-top:9.15pt;height:0.05pt;width:17.25pt;z-index:-251321344;mso-width-relative:page;mso-height-relative:page;" filled="f" coordsize="21600,21600">
            <v:path arrowok="t"/>
            <v:fill on="f" focussize="0,0"/>
            <v:stroke endarrow="block"/>
            <v:imagedata o:title=""/>
            <o:lock v:ext="edit"/>
          </v:shape>
        </w:pict>
      </w:r>
      <w:r>
        <w:rPr>
          <w:lang w:bidi="bo-CN"/>
        </w:rPr>
        <w:pict>
          <v:roundrect id="圆角矩形 1809" o:spid="_x0000_s5992" o:spt="2" style="position:absolute;left:0pt;margin-left:383.25pt;margin-top:6.15pt;height:35.25pt;width:72.75pt;z-index:-251312128;mso-width-relative:page;mso-height-relative:page;" coordsize="21600,21600" arcsize="0.333333333333333">
            <v:path/>
            <v:fill focussize="0,0"/>
            <v:stroke weight="0.25pt"/>
            <v:imagedata o:title=""/>
            <o:lock v:ext="edit"/>
            <v:textbox>
              <w:txbxContent>
                <w:p>
                  <w:pPr>
                    <w:pStyle w:val="10"/>
                    <w:snapToGrid w:val="0"/>
                    <w:spacing w:line="40" w:lineRule="atLeast"/>
                    <w:contextualSpacing/>
                    <w:jc w:val="center"/>
                    <w:rPr>
                      <w:sz w:val="18"/>
                      <w:szCs w:val="18"/>
                    </w:rPr>
                  </w:pPr>
                  <w:r>
                    <w:rPr>
                      <w:rFonts w:hint="eastAsia"/>
                      <w:sz w:val="18"/>
                      <w:szCs w:val="18"/>
                    </w:rPr>
                    <w:t>登记保全</w:t>
                  </w:r>
                </w:p>
                <w:p>
                  <w:pPr>
                    <w:pStyle w:val="10"/>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直接箭头连接符 1808" o:spid="_x0000_s5993" o:spt="32" type="#_x0000_t32" style="position:absolute;left:0pt;margin-left:364.5pt;margin-top:8.55pt;height:0.05pt;width:18.75pt;z-index:-251311104;mso-width-relative:page;mso-height-relative:page;" filled="f" coordsize="21600,21600">
            <v:path arrowok="t"/>
            <v:fill on="f" focussize="0,0"/>
            <v:stroke endarrow="block"/>
            <v:imagedata o:title=""/>
            <o:lock v:ext="edit"/>
          </v:shape>
        </w:pict>
      </w:r>
      <w:r>
        <w:rPr>
          <w:lang w:bidi="bo-CN"/>
        </w:rPr>
        <w:pict>
          <v:shape id="流程图: 过程 1807" o:spid="_x0000_s5994" o:spt="109" type="#_x0000_t109" style="position:absolute;left:0pt;margin-left:2.25pt;margin-top:14.55pt;height:28.5pt;width:63.75pt;z-index:-251304960;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直接箭头连接符 1806" o:spid="_x0000_s5995" o:spt="32" type="#_x0000_t32" style="position:absolute;left:0pt;margin-left:245.25pt;margin-top:0.3pt;height:0pt;width:40.5pt;z-index:-251313152;mso-width-relative:page;mso-height-relative:page;" filled="f" coordsize="21600,21600">
            <v:path arrowok="t"/>
            <v:fill on="f" focussize="0,0"/>
            <v:stroke/>
            <v:imagedata o:title=""/>
            <o:lock v:ext="edit"/>
          </v:shape>
        </w:pict>
      </w:r>
    </w:p>
    <w:p>
      <w:pPr>
        <w:rPr>
          <w:b/>
        </w:rPr>
      </w:pPr>
      <w:r>
        <w:rPr>
          <w:lang w:bidi="bo-CN"/>
        </w:rPr>
        <w:pict>
          <v:shape id="直接箭头连接符 1805" o:spid="_x0000_s5996" o:spt="32" type="#_x0000_t32" style="position:absolute;left:0pt;margin-left:204pt;margin-top:4.2pt;height:21.95pt;width:0pt;z-index:-251309056;mso-width-relative:page;mso-height-relative:page;" filled="f" coordsize="21600,21600">
            <v:path arrowok="t"/>
            <v:fill on="f" focussize="0,0"/>
            <v:stroke endarrow="block"/>
            <v:imagedata o:title=""/>
            <o:lock v:ext="edit"/>
          </v:shape>
        </w:pict>
      </w:r>
      <w:r>
        <w:rPr>
          <w:lang w:bidi="bo-CN"/>
        </w:rPr>
        <w:pict>
          <v:shape id="直接箭头连接符 1804" o:spid="_x0000_s5997" o:spt="32" type="#_x0000_t32" style="position:absolute;left:0pt;margin-left:90.8pt;margin-top:4.75pt;height:15.75pt;width:0pt;z-index:-251308032;mso-width-relative:page;mso-height-relative:page;" filled="f" coordsize="21600,21600">
            <v:path arrowok="t"/>
            <v:fill on="f" focussize="0,0"/>
            <v:stroke endarrow="block"/>
            <v:imagedata o:title=""/>
            <o:lock v:ext="edit"/>
          </v:shape>
        </w:pict>
      </w:r>
    </w:p>
    <w:p>
      <w:pPr>
        <w:rPr>
          <w:b/>
        </w:rPr>
      </w:pPr>
      <w:r>
        <w:rPr>
          <w:lang w:bidi="bo-CN"/>
        </w:rPr>
        <w:pict>
          <v:shape id="流程图: 决策 1803" o:spid="_x0000_s5998" o:spt="110" type="#_x0000_t110" style="position:absolute;left:0pt;margin-left:33pt;margin-top:4.55pt;height:51.55pt;width:115.5pt;mso-wrap-distance-left:9pt;mso-wrap-distance-right:9pt;z-index:250633216;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矩形 1802" o:spid="_x0000_s5999" o:spt="1" style="position:absolute;left:0pt;margin-left:165.3pt;margin-top:11.1pt;height:27pt;width:78.45pt;z-index:-251310080;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直接箭头连接符 1801" o:spid="_x0000_s6000" o:spt="32" type="#_x0000_t32" style="position:absolute;left:0pt;flip:x;margin-left:15.75pt;margin-top:14.3pt;height:0.05pt;width:17.25pt;z-index:-251307008;mso-width-relative:page;mso-height-relative:page;" filled="f" coordsize="21600,21600">
            <v:path arrowok="t"/>
            <v:fill on="f" focussize="0,0"/>
            <v:stroke endarrow="block"/>
            <v:imagedata o:title=""/>
            <o:lock v:ext="edit"/>
          </v:shape>
        </w:pict>
      </w:r>
      <w:r>
        <w:rPr>
          <w:lang w:bidi="bo-CN"/>
        </w:rPr>
        <w:pict>
          <v:shape id="流程图: 过程 1800" o:spid="_x0000_s6001" o:spt="109" type="#_x0000_t109" style="position:absolute;left:0pt;margin-left:-54.75pt;margin-top:0pt;height:28.5pt;width:70.5pt;z-index:-251305984;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直接箭头连接符 1799" o:spid="_x0000_s6002" o:spt="32" type="#_x0000_t32" style="position:absolute;left:0pt;margin-left:201.75pt;margin-top:6.9pt;height:18pt;width:0pt;z-index:-251265024;mso-width-relative:page;mso-height-relative:page;" filled="f" coordsize="21600,21600">
            <v:path arrowok="t"/>
            <v:fill on="f" focussize="0,0"/>
            <v:stroke endarrow="block"/>
            <v:imagedata o:title=""/>
            <o:lock v:ext="edit"/>
          </v:shape>
        </w:pict>
      </w:r>
      <w:r>
        <w:rPr>
          <w:lang w:bidi="bo-CN"/>
        </w:rPr>
        <w:pict>
          <v:shape id="直接箭头连接符 1798" o:spid="_x0000_s6003" o:spt="32" type="#_x0000_t32" style="position:absolute;left:0pt;margin-left:-21pt;margin-top:14pt;height:39.3pt;width:0pt;z-index:-251279360;mso-width-relative:page;mso-height-relative:page;" filled="f" coordsize="21600,21600">
            <v:path arrowok="t"/>
            <v:fill on="f" focussize="0,0"/>
            <v:stroke endarrow="block"/>
            <v:imagedata o:title=""/>
            <o:lock v:ext="edit"/>
          </v:shape>
        </w:pict>
      </w:r>
    </w:p>
    <w:p>
      <w:pPr>
        <w:rPr>
          <w:b/>
        </w:rPr>
      </w:pPr>
      <w:r>
        <w:rPr>
          <w:lang w:bidi="bo-CN"/>
        </w:rPr>
        <w:pict>
          <v:shape id="流程图: 决策 1797" o:spid="_x0000_s6004" o:spt="110" type="#_x0000_t110" style="position:absolute;left:0pt;margin-left:136.5pt;margin-top:10.25pt;height:34.4pt;width:127.5pt;mso-wrap-distance-left:9pt;mso-wrap-distance-right:9pt;z-index:250634240;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菱形 1796" o:spid="_x0000_s6005" o:spt="4" type="#_x0000_t4" style="position:absolute;left:0pt;margin-left:301.5pt;margin-top:5.9pt;height:40pt;width:103.5pt;z-index:-251303936;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直接箭头连接符 1795" o:spid="_x0000_s6006" o:spt="32" type="#_x0000_t32" style="position:absolute;left:0pt;margin-left:90.8pt;margin-top:9.3pt;height:38.35pt;width:0pt;z-index:-251284480;mso-width-relative:page;mso-height-relative:page;" filled="f" coordsize="21600,21600">
            <v:path arrowok="t"/>
            <v:fill on="f" focussize="0,0"/>
            <v:stroke endarrow="block"/>
            <v:imagedata o:title=""/>
            <o:lock v:ext="edit"/>
          </v:shape>
        </w:pict>
      </w:r>
    </w:p>
    <w:p>
      <w:r>
        <w:rPr>
          <w:lang w:bidi="bo-CN"/>
        </w:rPr>
        <w:pict>
          <v:shape id="直接箭头连接符 1794" o:spid="_x0000_s6007" o:spt="32" type="#_x0000_t32" style="position:absolute;left:0pt;margin-left:431.25pt;margin-top:10.6pt;height:24.05pt;width:0pt;z-index:-251262976;mso-width-relative:page;mso-height-relative:page;" filled="f" coordsize="21600,21600">
            <v:path arrowok="t"/>
            <v:fill on="f" focussize="0,0"/>
            <v:stroke endarrow="block"/>
            <v:imagedata o:title=""/>
            <o:lock v:ext="edit"/>
          </v:shape>
        </w:pict>
      </w:r>
      <w:r>
        <w:rPr>
          <w:lang w:bidi="bo-CN"/>
        </w:rPr>
        <w:pict>
          <v:shape id="直接箭头连接符 1793" o:spid="_x0000_s6008" o:spt="32" type="#_x0000_t32" style="position:absolute;left:0pt;margin-left:404.25pt;margin-top:10.6pt;height:0pt;width:27pt;z-index:-251264000;mso-width-relative:page;mso-height-relative:page;" filled="f" coordsize="21600,21600">
            <v:path arrowok="t"/>
            <v:fill on="f" focussize="0,0"/>
            <v:stroke/>
            <v:imagedata o:title=""/>
            <o:lock v:ext="edit"/>
          </v:shape>
        </w:pict>
      </w:r>
      <w:r>
        <w:rPr>
          <w:lang w:bidi="bo-CN"/>
        </w:rPr>
        <w:pict>
          <v:shape id="直接箭头连接符 1792" o:spid="_x0000_s6009" o:spt="32" type="#_x0000_t32" style="position:absolute;left:0pt;margin-left:264pt;margin-top:12.1pt;height:0pt;width:37.5pt;z-index:-251302912;mso-width-relative:page;mso-height-relative:page;" filled="f" coordsize="21600,21600">
            <v:path arrowok="t"/>
            <v:fill on="f" focussize="0,0"/>
            <v:stroke endarrow="block"/>
            <v:imagedata o:title=""/>
            <o:lock v:ext="edit"/>
          </v:shape>
        </w:pict>
      </w:r>
    </w:p>
    <w:p>
      <w:r>
        <w:rPr>
          <w:lang w:bidi="bo-CN"/>
        </w:rPr>
        <w:pict>
          <v:shape id="直接箭头连接符 1791" o:spid="_x0000_s6010" o:spt="32" type="#_x0000_t32" style="position:absolute;left:0pt;margin-left:201.75pt;margin-top:14.7pt;height:129.95pt;width:0.05pt;z-index:-251301888;mso-width-relative:page;mso-height-relative:page;" filled="f" coordsize="21600,21600">
            <v:path arrowok="t"/>
            <v:fill on="f" focussize="0,0"/>
            <v:stroke endarrow="block"/>
            <v:imagedata o:title=""/>
            <o:lock v:ext="edit"/>
          </v:shape>
        </w:pict>
      </w:r>
      <w:r>
        <w:rPr>
          <w:lang w:bidi="bo-CN"/>
        </w:rPr>
        <w:pict>
          <v:shape id="直接箭头连接符 1790" o:spid="_x0000_s6011" o:spt="32" type="#_x0000_t32" style="position:absolute;left:0pt;margin-left:353.25pt;margin-top:13.25pt;height:18.3pt;width:0.05pt;z-index:-251300864;mso-width-relative:page;mso-height-relative:page;" filled="f" coordsize="21600,21600">
            <v:path arrowok="t"/>
            <v:fill on="f" focussize="0,0"/>
            <v:stroke endarrow="block"/>
            <v:imagedata o:title=""/>
            <o:lock v:ext="edit"/>
          </v:shape>
        </w:pict>
      </w:r>
      <w:r>
        <w:rPr>
          <w:lang w:bidi="bo-CN"/>
        </w:rPr>
        <w:pict>
          <v:shape id="流程图: 过程 1789" o:spid="_x0000_s6012" o:spt="109" type="#_x0000_t109" style="position:absolute;left:0pt;margin-left:-54.75pt;margin-top:7.2pt;height:42.45pt;width:70.5pt;z-index:-251280384;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流程图: 过程 1788" o:spid="_x0000_s6013" o:spt="109" type="#_x0000_t109" style="position:absolute;left:0pt;margin-left:26.25pt;margin-top:6.5pt;height:43.15pt;width:129pt;z-index:-251283456;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直接箭头连接符 1787" o:spid="_x0000_s6014" o:spt="32" type="#_x0000_t32" style="position:absolute;left:0pt;flip:x;margin-left:202.5pt;margin-top:4.25pt;height:0pt;width:150.8pt;z-index:-251297792;mso-width-relative:page;mso-height-relative:page;" filled="f" coordsize="21600,21600">
            <v:path arrowok="t"/>
            <v:fill on="f" focussize="0,0"/>
            <v:stroke endarrow="block"/>
            <v:imagedata o:title=""/>
            <o:lock v:ext="edit"/>
          </v:shape>
        </w:pict>
      </w:r>
      <w:r>
        <w:rPr>
          <w:lang w:bidi="bo-CN"/>
        </w:rPr>
        <w:pict>
          <v:rect id="矩形 1786" o:spid="_x0000_s6015" o:spt="1" style="position:absolute;left:0pt;margin-left:392.25pt;margin-top:3.45pt;height:40.7pt;width:71.25pt;z-index:-251294720;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矩形 1785" o:spid="_x0000_s6016" o:spt="1" style="position:absolute;left:0pt;margin-left:324.75pt;margin-top:13.7pt;height:20.45pt;width:54.75pt;z-index:-251299840;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直接箭头连接符 1784" o:spid="_x0000_s6017" o:spt="32" type="#_x0000_t32" style="position:absolute;left:0pt;flip:x;margin-left:378pt;margin-top:8.05pt;height:0pt;width:14.25pt;z-index:-251293696;mso-width-relative:page;mso-height-relative:page;" filled="f" coordsize="21600,21600">
            <v:path arrowok="t"/>
            <v:fill on="f" focussize="0,0"/>
            <v:stroke endarrow="block"/>
            <v:imagedata o:title=""/>
            <o:lock v:ext="edit"/>
          </v:shape>
        </w:pict>
      </w:r>
    </w:p>
    <w:p>
      <w:r>
        <w:rPr>
          <w:lang w:bidi="bo-CN"/>
        </w:rPr>
        <w:pict>
          <v:shape id="直接箭头连接符 1783" o:spid="_x0000_s6018" o:spt="32" type="#_x0000_t32" style="position:absolute;left:0pt;margin-left:431.25pt;margin-top:12.95pt;height:38.75pt;width:0pt;z-index:-251271168;mso-width-relative:page;mso-height-relative:page;" filled="f" coordsize="21600,21600">
            <v:path arrowok="t"/>
            <v:fill on="f" focussize="0,0"/>
            <v:stroke endarrow="block"/>
            <v:imagedata o:title=""/>
            <o:lock v:ext="edit"/>
          </v:shape>
        </w:pict>
      </w:r>
      <w:r>
        <w:rPr>
          <w:lang w:bidi="bo-CN"/>
        </w:rPr>
        <w:pict>
          <v:shape id="直接箭头连接符 1782" o:spid="_x0000_s6019" o:spt="32" type="#_x0000_t32" style="position:absolute;left:0pt;margin-left:351.75pt;margin-top:2.85pt;height:22.6pt;width:0pt;z-index:-251296768;mso-width-relative:page;mso-height-relative:page;" filled="f" coordsize="21600,21600">
            <v:path arrowok="t"/>
            <v:fill on="f" focussize="0,0"/>
            <v:stroke endarrow="block"/>
            <v:imagedata o:title=""/>
            <o:lock v:ext="edit"/>
          </v:shape>
        </w:pict>
      </w:r>
      <w:r>
        <w:rPr>
          <w:lang w:bidi="bo-CN"/>
        </w:rPr>
        <w:pict>
          <v:shape id="直接箭头连接符 1781" o:spid="_x0000_s6020" o:spt="32" type="#_x0000_t32" style="position:absolute;left:0pt;margin-left:-21pt;margin-top:2.85pt;height:38.35pt;width:0pt;z-index:-251278336;mso-width-relative:page;mso-height-relative:page;" filled="f" coordsize="21600,21600">
            <v:path arrowok="t"/>
            <v:fill on="f" focussize="0,0"/>
            <v:stroke endarrow="block"/>
            <v:imagedata o:title=""/>
            <o:lock v:ext="edit"/>
          </v:shape>
        </w:pict>
      </w:r>
      <w:r>
        <w:rPr>
          <w:lang w:bidi="bo-CN"/>
        </w:rPr>
        <w:pict>
          <v:shape id="直接箭头连接符 1780" o:spid="_x0000_s6021" o:spt="32" type="#_x0000_t32" style="position:absolute;left:0pt;margin-left:92.25pt;margin-top:2.85pt;height:38.35pt;width:0pt;z-index:-251282432;mso-width-relative:page;mso-height-relative:page;" filled="f" coordsize="21600,21600">
            <v:path arrowok="t"/>
            <v:fill on="f" focussize="0,0"/>
            <v:stroke endarrow="block"/>
            <v:imagedata o:title=""/>
            <o:lock v:ext="edit"/>
          </v:shape>
        </w:pict>
      </w:r>
    </w:p>
    <w:p>
      <w:r>
        <w:rPr>
          <w:lang w:bidi="bo-CN"/>
        </w:rPr>
        <w:pict>
          <v:rect id="矩形 1779" o:spid="_x0000_s6022" o:spt="1" style="position:absolute;left:0pt;margin-left:324.75pt;margin-top:9.85pt;height:20.45pt;width:54.75pt;z-index:-251298816;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直接箭头连接符 1778" o:spid="_x0000_s6023" o:spt="32" type="#_x0000_t32" style="position:absolute;left:0pt;flip:x;margin-left:202.5pt;margin-top:5.05pt;height:0pt;width:122.25pt;z-index:-251295744;mso-width-relative:page;mso-height-relative:page;" filled="f" coordsize="21600,21600">
            <v:path arrowok="t"/>
            <v:fill on="f" focussize="0,0"/>
            <v:stroke endarrow="block"/>
            <v:imagedata o:title=""/>
            <o:lock v:ext="edit"/>
          </v:shape>
        </w:pict>
      </w:r>
      <w:r>
        <w:rPr>
          <w:lang w:bidi="bo-CN"/>
        </w:rPr>
        <w:pict>
          <v:shape id="直接箭头连接符 1777" o:spid="_x0000_s6024" o:spt="32" type="#_x0000_t32" style="position:absolute;left:0pt;margin-left:381pt;margin-top:5.05pt;height:0pt;width:50.25pt;z-index:-251272192;mso-width-relative:page;mso-height-relative:page;" filled="f" coordsize="21600,21600">
            <v:path arrowok="t"/>
            <v:fill on="f" focussize="0,0"/>
            <v:stroke/>
            <v:imagedata o:title=""/>
            <o:lock v:ext="edit"/>
          </v:shape>
        </w:pict>
      </w:r>
      <w:r>
        <w:rPr>
          <w:lang w:bidi="bo-CN"/>
        </w:rPr>
        <w:pict>
          <v:rect id="矩形 1776" o:spid="_x0000_s6025" o:spt="1" style="position:absolute;left:0pt;margin-left:-54pt;margin-top:10pt;height:32.9pt;width:69.75pt;z-index:-251277312;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矩形 1775" o:spid="_x0000_s6026" o:spt="1" style="position:absolute;left:0pt;margin-left:52.5pt;margin-top:10pt;height:32.9pt;width:84pt;z-index:-251281408;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矩形 1774" o:spid="_x0000_s6027" o:spt="1" style="position:absolute;left:0pt;margin-left:401.25pt;margin-top:4.9pt;height:21.75pt;width:62.25pt;z-index:-251292672;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直接箭头连接符 1773" o:spid="_x0000_s6028" o:spt="32" type="#_x0000_t32" style="position:absolute;left:0pt;flip:x;margin-left:201.75pt;margin-top:0.55pt;height:0pt;width:199.5pt;z-index:-251291648;mso-width-relative:page;mso-height-relative:page;" filled="f" coordsize="21600,21600">
            <v:path arrowok="t"/>
            <v:fill on="f" focussize="0,0"/>
            <v:stroke endarrow="block"/>
            <v:imagedata o:title=""/>
            <o:lock v:ext="edit"/>
          </v:shape>
        </w:pict>
      </w:r>
      <w:r>
        <w:rPr>
          <w:lang w:bidi="bo-CN"/>
        </w:rPr>
        <w:pict>
          <v:shape id="直接箭头连接符 1772" o:spid="_x0000_s6029" o:spt="32" type="#_x0000_t32" style="position:absolute;left:0pt;margin-left:-18pt;margin-top:11.7pt;height:224.7pt;width:0pt;z-index:-251268096;mso-width-relative:page;mso-height-relative:page;" filled="f" coordsize="21600,21600">
            <v:path arrowok="t"/>
            <v:fill on="f" focussize="0,0"/>
            <v:stroke/>
            <v:imagedata o:title=""/>
            <o:lock v:ext="edit"/>
          </v:shape>
        </w:pict>
      </w:r>
      <w:r>
        <w:rPr>
          <w:lang w:bidi="bo-CN"/>
        </w:rPr>
        <w:pict>
          <v:shape id="肘形连接符 1771" o:spid="_x0000_s6030" o:spt="34" type="#_x0000_t34" style="position:absolute;left:0pt;flip:y;margin-left:-18pt;margin-top:11.7pt;height:50pt;width:113.3pt;rotation:11796480f;z-index:-251276288;mso-width-relative:page;mso-height-relative:page;" filled="f" coordsize="21600,21600" adj="219">
            <v:path arrowok="t"/>
            <v:fill on="f" focussize="0,0"/>
            <v:stroke endarrow="block"/>
            <v:imagedata o:title=""/>
            <o:lock v:ext="edit"/>
          </v:shape>
        </w:pict>
      </w:r>
    </w:p>
    <w:p>
      <w:r>
        <w:rPr>
          <w:lang w:bidi="bo-CN"/>
        </w:rPr>
        <w:pict>
          <v:rect id="矩形 1770" o:spid="_x0000_s6031" o:spt="1" style="position:absolute;left:0pt;margin-left:379.5pt;margin-top:5.55pt;height:21.75pt;width:82.5pt;z-index:-251290624;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流程图: 决策 1769" o:spid="_x0000_s6032" o:spt="110" type="#_x0000_t110" style="position:absolute;left:0pt;margin-left:147pt;margin-top:20.25pt;height:35.25pt;width:108pt;mso-wrap-distance-left:9pt;mso-wrap-distance-right:9pt;z-index:250635264;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直接箭头连接符 1768" o:spid="_x0000_s6033" o:spt="32" type="#_x0000_t32" style="position:absolute;left:0pt;margin-left:338.25pt;margin-top:3.5pt;height:33.75pt;width:0pt;z-index:-251286528;mso-width-relative:page;mso-height-relative:page;" filled="f" coordsize="21600,21600">
            <v:path arrowok="t"/>
            <v:fill on="f" focussize="0,0"/>
            <v:stroke/>
            <v:imagedata o:title=""/>
            <o:lock v:ext="edit"/>
          </v:shape>
        </w:pict>
      </w:r>
      <w:r>
        <w:rPr>
          <w:lang w:bidi="bo-CN"/>
        </w:rPr>
        <w:pict>
          <v:shape id="直接箭头连接符 1767" o:spid="_x0000_s6034" o:spt="32" type="#_x0000_t32" style="position:absolute;left:0pt;margin-left:338.25pt;margin-top:2.7pt;height:0.05pt;width:41.25pt;z-index:-251288576;mso-width-relative:page;mso-height-relative:page;" filled="f" coordsize="21600,21600">
            <v:path arrowok="t"/>
            <v:fill on="f" focussize="0,0"/>
            <v:stroke endarrow="block"/>
            <v:imagedata o:title=""/>
            <o:lock v:ext="edit"/>
          </v:shape>
        </w:pict>
      </w:r>
    </w:p>
    <w:p>
      <w:r>
        <w:rPr>
          <w:lang w:bidi="bo-CN"/>
        </w:rPr>
        <w:pict>
          <v:shape id="直接箭头连接符 1766" o:spid="_x0000_s6035" o:spt="32" type="#_x0000_t32" style="position:absolute;left:0pt;margin-left:255pt;margin-top:7pt;height:0.05pt;width:83.25pt;z-index:-251285504;mso-width-relative:page;mso-height-relative:page;" filled="f" coordsize="21600,21600">
            <v:path arrowok="t"/>
            <v:fill on="f" focussize="0,0"/>
            <v:stroke/>
            <v:imagedata o:title=""/>
            <o:lock v:ext="edit"/>
          </v:shape>
        </w:pict>
      </w:r>
      <w:r>
        <w:rPr>
          <w:lang w:bidi="bo-CN"/>
        </w:rPr>
        <w:pict>
          <v:rect id="矩形 1765" o:spid="_x0000_s6036" o:spt="1" style="position:absolute;left:0pt;margin-left:379.5pt;margin-top:9.2pt;height:21.75pt;width:82.5pt;z-index:-251289600;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直接箭头连接符 1764" o:spid="_x0000_s6037" o:spt="32" type="#_x0000_t32" style="position:absolute;left:0pt;margin-left:-18pt;margin-top:174pt;height:0.05pt;width:174pt;z-index:-251269120;mso-width-relative:page;mso-height-relative:page;" filled="f" coordsize="21600,21600">
            <v:path arrowok="t"/>
            <v:fill on="f" focussize="0,0"/>
            <v:stroke endarrow="block"/>
            <v:imagedata o:title=""/>
            <o:lock v:ext="edit"/>
          </v:shape>
        </w:pict>
      </w:r>
      <w:r>
        <w:rPr>
          <w:lang w:bidi="bo-CN"/>
        </w:rPr>
        <w:pict>
          <v:rect id="矩形 1763" o:spid="_x0000_s6038" o:spt="1" style="position:absolute;left:0pt;margin-left:55.5pt;margin-top:57.75pt;height:36.75pt;width:57.8pt;z-index:-251260928;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直接箭头连接符 1762" o:spid="_x0000_s6039" o:spt="32" type="#_x0000_t32" style="position:absolute;left:0pt;margin-left:86.25pt;margin-top:94.5pt;height:16.5pt;width:0.05pt;z-index:-251257856;mso-width-relative:page;mso-height-relative:page;" filled="f" coordsize="21600,21600">
            <v:path arrowok="t"/>
            <v:fill on="f" focussize="0,0"/>
            <v:stroke/>
            <v:imagedata o:title=""/>
            <o:lock v:ext="edit"/>
          </v:shape>
        </w:pict>
      </w:r>
      <w:r>
        <w:rPr>
          <w:lang w:bidi="bo-CN"/>
        </w:rPr>
        <w:pict>
          <v:shape id="直接箭头连接符 1761" o:spid="_x0000_s6040" o:spt="32" type="#_x0000_t32" style="position:absolute;left:0pt;margin-left:86.25pt;margin-top:111pt;height:0pt;width:54.75pt;z-index:-251256832;mso-width-relative:page;mso-height-relative:page;" filled="f" coordsize="21600,21600">
            <v:path arrowok="t"/>
            <v:fill on="f" focussize="0,0"/>
            <v:stroke endarrow="block"/>
            <v:imagedata o:title=""/>
            <o:lock v:ext="edit"/>
          </v:shape>
        </w:pict>
      </w:r>
      <w:r>
        <w:rPr>
          <w:lang w:bidi="bo-CN"/>
        </w:rPr>
        <w:pict>
          <v:shape id="直接箭头连接符 1760" o:spid="_x0000_s6041" o:spt="32" type="#_x0000_t32" style="position:absolute;left:0pt;margin-left:86.25pt;margin-top:43.5pt;height:15pt;width:0pt;z-index:-251258880;mso-width-relative:page;mso-height-relative:page;" filled="f" coordsize="21600,21600">
            <v:path arrowok="t"/>
            <v:fill on="f" focussize="0,0"/>
            <v:stroke endarrow="block"/>
            <v:imagedata o:title=""/>
            <o:lock v:ext="edit"/>
          </v:shape>
        </w:pict>
      </w:r>
      <w:r>
        <w:rPr>
          <w:lang w:bidi="bo-CN"/>
        </w:rPr>
        <w:pict>
          <v:shape id="直接箭头连接符 1759" o:spid="_x0000_s6042" o:spt="32" type="#_x0000_t32" style="position:absolute;left:0pt;flip:x;margin-left:86.25pt;margin-top:43.5pt;height:0pt;width:55.5pt;z-index:-251259904;mso-width-relative:page;mso-height-relative:page;" filled="f" coordsize="21600,21600">
            <v:path arrowok="t"/>
            <v:fill on="f" focussize="0,0"/>
            <v:stroke/>
            <v:imagedata o:title=""/>
            <o:lock v:ext="edit"/>
          </v:shape>
        </w:pict>
      </w:r>
      <w:r>
        <w:rPr>
          <w:lang w:bidi="bo-CN"/>
        </w:rPr>
        <w:pict>
          <v:rect id="矩形 1758" o:spid="_x0000_s6043" o:spt="1" style="position:absolute;left:0pt;margin-left:307.5pt;margin-top:91.5pt;height:36.75pt;width:52.5pt;z-index:-251266048;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直接箭头连接符 1757" o:spid="_x0000_s6044" o:spt="32" type="#_x0000_t32" style="position:absolute;left:0pt;margin-left:259.5pt;margin-top:111pt;height:0pt;width:48pt;z-index:-251267072;mso-width-relative:page;mso-height-relative:page;" filled="f" coordsize="21600,21600">
            <v:path arrowok="t"/>
            <v:fill on="f" focussize="0,0"/>
            <v:stroke endarrow="block"/>
            <v:imagedata o:title=""/>
            <o:lock v:ext="edit"/>
          </v:shape>
        </w:pict>
      </w:r>
      <w:r>
        <w:rPr>
          <w:lang w:bidi="bo-CN"/>
        </w:rPr>
        <w:pict>
          <v:shape id="直接箭头连接符 1756" o:spid="_x0000_s6045" o:spt="32" type="#_x0000_t32" style="position:absolute;left:0pt;margin-left:201.75pt;margin-top:61.9pt;height:32.6pt;width:0.05pt;z-index:-251274240;mso-width-relative:page;mso-height-relative:page;" filled="f" coordsize="21600,21600">
            <v:path arrowok="t"/>
            <v:fill on="f" focussize="0,0"/>
            <v:stroke endarrow="block"/>
            <v:imagedata o:title=""/>
            <o:lock v:ext="edit"/>
          </v:shape>
        </w:pict>
      </w:r>
      <w:r>
        <w:rPr>
          <w:lang w:bidi="bo-CN"/>
        </w:rPr>
        <w:pict>
          <v:shape id="流程图: 决策 1755" o:spid="_x0000_s6046" o:spt="110" type="#_x0000_t110" style="position:absolute;left:0pt;margin-left:141.75pt;margin-top:94.5pt;height:35.25pt;width:118.5pt;mso-wrap-distance-left:9pt;mso-wrap-distance-right:9pt;z-index:250637312;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直接箭头连接符 1754" o:spid="_x0000_s6047" o:spt="32" type="#_x0000_t32" style="position:absolute;left:0pt;margin-left:201pt;margin-top:129pt;height:31.85pt;width:0pt;z-index:-251270144;mso-width-relative:page;mso-height-relative:page;" filled="f" coordsize="21600,21600">
            <v:path arrowok="t"/>
            <v:fill on="f" focussize="0,0"/>
            <v:stroke endarrow="block"/>
            <v:imagedata o:title=""/>
            <o:lock v:ext="edit"/>
          </v:shape>
        </w:pict>
      </w:r>
      <w:r>
        <w:rPr>
          <w:lang w:bidi="bo-CN"/>
        </w:rPr>
        <w:pict>
          <v:roundrect id="圆角矩形 1753" o:spid="_x0000_s6048" o:spt="2" style="position:absolute;left:0pt;margin-left:156pt;margin-top:162.35pt;height:24.75pt;width:83.25pt;z-index:-251273216;mso-width-relative:page;mso-height-relative:page;" coordsize="21600,21600" arcsize="0.333333333333333">
            <v:path/>
            <v:fill focussize="0,0"/>
            <v:stroke weight="1.5pt"/>
            <v:imagedata o:title=""/>
            <o:lock v:ext="edit"/>
            <v:textbox>
              <w:txbxContent>
                <w:p>
                  <w:pPr>
                    <w:pStyle w:val="10"/>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直接箭头连接符 1752" o:spid="_x0000_s6049" o:spt="32" type="#_x0000_t32" style="position:absolute;left:0pt;margin-left:338.25pt;margin-top:6pt;height:0.05pt;width:42.75pt;z-index:-251287552;mso-width-relative:page;mso-height-relative:page;" filled="f" coordsize="21600,21600">
            <v:path arrowok="t"/>
            <v:fill on="f" focussize="0,0"/>
            <v:stroke endarrow="block"/>
            <v:imagedata o:title=""/>
            <o:lock v:ext="edit"/>
          </v:shape>
        </w:pict>
      </w:r>
      <w:r>
        <w:rPr>
          <w:lang w:bidi="bo-CN"/>
        </w:rPr>
        <w:pict>
          <v:shape id="直接箭头连接符 1751" o:spid="_x0000_s6050" o:spt="32" type="#_x0000_t32" style="position:absolute;left:0pt;margin-left:201pt;margin-top:9.45pt;height:17.2pt;width:0pt;z-index:-251275264;mso-width-relative:page;mso-height-relative:page;" filled="f" coordsize="21600,21600">
            <v:path arrowok="t"/>
            <v:fill on="f" focussize="0,0"/>
            <v:stroke endarrow="block"/>
            <v:imagedata o:title=""/>
            <o:lock v:ext="edit"/>
          </v:shape>
        </w:pict>
      </w:r>
      <w:r>
        <w:rPr>
          <w:lang w:bidi="bo-CN"/>
        </w:rPr>
        <w:pict>
          <v:shape id="流程图: 决策 1750" o:spid="_x0000_s6051" o:spt="110" type="#_x0000_t110" style="position:absolute;left:0pt;margin-left:141pt;margin-top:26.65pt;height:35.25pt;width:118.5pt;mso-wrap-distance-left:9pt;mso-wrap-distance-right:9pt;z-index:250636288;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napToGrid w:val="0"/>
        <w:spacing w:line="360" w:lineRule="auto"/>
        <w:contextualSpacing/>
        <w:jc w:val="center"/>
        <w:rPr>
          <w:b/>
          <w:sz w:val="44"/>
          <w:szCs w:val="44"/>
        </w:rPr>
      </w:pPr>
    </w:p>
    <w:p>
      <w:pPr>
        <w:snapToGrid w:val="0"/>
        <w:spacing w:line="360" w:lineRule="auto"/>
        <w:contextualSpacing/>
        <w:jc w:val="center"/>
        <w:rPr>
          <w:b/>
          <w:sz w:val="44"/>
          <w:szCs w:val="44"/>
        </w:rPr>
      </w:pPr>
    </w:p>
    <w:p>
      <w:pPr>
        <w:snapToGrid w:val="0"/>
        <w:spacing w:line="360" w:lineRule="auto"/>
        <w:contextualSpacing/>
        <w:jc w:val="center"/>
        <w:rPr>
          <w:b/>
          <w:sz w:val="44"/>
          <w:szCs w:val="44"/>
        </w:rPr>
      </w:pPr>
    </w:p>
    <w:p>
      <w:pPr>
        <w:snapToGrid w:val="0"/>
        <w:spacing w:line="360" w:lineRule="auto"/>
        <w:contextualSpacing/>
        <w:rPr>
          <w:b/>
          <w:sz w:val="44"/>
          <w:szCs w:val="44"/>
        </w:rPr>
      </w:pPr>
    </w:p>
    <w:p>
      <w:pPr>
        <w:snapToGrid w:val="0"/>
        <w:spacing w:line="360" w:lineRule="auto"/>
        <w:contextualSpacing/>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hAnsi="宋体"/>
          <w:sz w:val="24"/>
          <w:szCs w:val="24"/>
        </w:rPr>
        <w:t>序号：</w:t>
      </w:r>
      <w:r>
        <w:rPr>
          <w:rFonts w:ascii="宋体" w:hAnsi="宋体"/>
          <w:color w:val="000000"/>
          <w:sz w:val="24"/>
          <w:szCs w:val="24"/>
        </w:rPr>
        <w:t>153</w:t>
      </w:r>
    </w:p>
    <w:p>
      <w:pPr>
        <w:snapToGrid w:val="0"/>
        <w:spacing w:line="360" w:lineRule="auto"/>
        <w:contextualSpacing/>
        <w:rPr>
          <w:rFonts w:ascii="宋体"/>
          <w:b/>
          <w:sz w:val="28"/>
          <w:szCs w:val="28"/>
        </w:rPr>
      </w:pPr>
    </w:p>
    <w:p>
      <w:pPr>
        <w:snapToGrid w:val="0"/>
        <w:spacing w:line="100" w:lineRule="atLeast"/>
        <w:contextualSpacing/>
        <w:rPr>
          <w:rFonts w:ascii="宋体"/>
          <w:sz w:val="24"/>
          <w:szCs w:val="24"/>
        </w:rPr>
      </w:pPr>
      <w:r>
        <w:rPr>
          <w:rFonts w:hint="eastAsia" w:ascii="宋体" w:hAnsi="宋体"/>
          <w:sz w:val="24"/>
          <w:szCs w:val="24"/>
        </w:rPr>
        <w:t>职权名称：对必须进行招标的项目而不招标的，将必须进行招标的项目化整为零或者以其他任何方式规避招标的处罚</w:t>
      </w:r>
    </w:p>
    <w:p>
      <w:pPr>
        <w:rPr>
          <w:rFonts w:ascii="宋体"/>
          <w:sz w:val="28"/>
          <w:szCs w:val="28"/>
        </w:rPr>
      </w:pPr>
    </w:p>
    <w:p>
      <w:r>
        <w:rPr>
          <w:lang w:bidi="bo-CN"/>
        </w:rPr>
        <w:pict>
          <v:rect id="矩形 1903" o:spid="_x0000_s6052" o:spt="1" style="position:absolute;left:0pt;margin-left:90.75pt;margin-top:0.4pt;height:20.25pt;width:37.5pt;z-index:-251183104;mso-width-relative:page;mso-height-relative:page;" stroked="f" coordsize="21600,21600">
            <v:path/>
            <v:fill focussize="0,0"/>
            <v:stroke on="f"/>
            <v:imagedata o:title=""/>
            <o:lock v:ext="edit"/>
            <v:textbox>
              <w:txbxContent>
                <w:p>
                  <w:pPr>
                    <w:ind w:left="31680" w:leftChars="-50" w:right="31680" w:rightChars="-50"/>
                    <w:rPr>
                      <w:sz w:val="15"/>
                      <w:szCs w:val="15"/>
                    </w:rPr>
                  </w:pPr>
                  <w:r>
                    <w:rPr>
                      <w:rFonts w:hint="eastAsia"/>
                      <w:sz w:val="15"/>
                      <w:szCs w:val="15"/>
                    </w:rPr>
                    <w:t>简易程序</w:t>
                  </w:r>
                </w:p>
              </w:txbxContent>
            </v:textbox>
          </v:rect>
        </w:pict>
      </w:r>
      <w:r>
        <w:rPr>
          <w:lang w:bidi="bo-CN"/>
        </w:rPr>
        <w:pict>
          <v:roundrect id="圆角矩形 1902" o:spid="_x0000_s6053" o:spt="2" style="position:absolute;left:0pt;margin-left:159pt;margin-top:8.7pt;height:24.75pt;width:86.25pt;z-index:-251254784;mso-width-relative:page;mso-height-relative:page;" coordsize="21600,21600" arcsize="0.333333333333333">
            <v:path/>
            <v:fill focussize="0,0"/>
            <v:stroke weight="1.5pt"/>
            <v:imagedata o:title=""/>
            <o:lock v:ext="edit"/>
            <v:textbox>
              <w:txbxContent>
                <w:p>
                  <w:pPr>
                    <w:pStyle w:val="10"/>
                    <w:ind w:left="31680" w:leftChars="-50" w:right="31680" w:rightChars="-50"/>
                    <w:rPr>
                      <w:b/>
                      <w:sz w:val="24"/>
                      <w:szCs w:val="24"/>
                    </w:rPr>
                  </w:pPr>
                  <w:r>
                    <w:rPr>
                      <w:rFonts w:hint="eastAsia"/>
                      <w:b/>
                      <w:sz w:val="24"/>
                      <w:szCs w:val="24"/>
                    </w:rPr>
                    <w:t>发现违法事实</w:t>
                  </w:r>
                </w:p>
              </w:txbxContent>
            </v:textbox>
          </v:roundrect>
        </w:pict>
      </w:r>
      <w:r>
        <w:t xml:space="preserve">                </w:t>
      </w:r>
    </w:p>
    <w:p>
      <w:r>
        <w:rPr>
          <w:lang w:bidi="bo-CN"/>
        </w:rPr>
        <w:pict>
          <v:shape id="直接箭头连接符 1901" o:spid="_x0000_s6054" o:spt="32" type="#_x0000_t32" style="position:absolute;left:0pt;margin-left:92.25pt;margin-top:5.05pt;height:19.55pt;width:0.05pt;z-index:-251250688;mso-width-relative:page;mso-height-relative:page;" filled="f" coordsize="21600,21600">
            <v:path arrowok="t"/>
            <v:fill on="f" focussize="0,0"/>
            <v:stroke endarrow="block"/>
            <v:imagedata o:title=""/>
            <o:lock v:ext="edit"/>
          </v:shape>
        </w:pict>
      </w:r>
      <w:r>
        <w:rPr>
          <w:lang w:bidi="bo-CN"/>
        </w:rPr>
        <w:pict>
          <v:shape id="直接箭头连接符 1900" o:spid="_x0000_s6055" o:spt="32" type="#_x0000_t32" style="position:absolute;left:0pt;flip:x;margin-left:90.8pt;margin-top:5.85pt;height:0.05pt;width:68.2pt;z-index:-251251712;mso-width-relative:page;mso-height-relative:page;" filled="f" coordsize="21600,21600">
            <v:path arrowok="t"/>
            <v:fill on="f" focussize="0,0"/>
            <v:stroke/>
            <v:imagedata o:title=""/>
            <o:lock v:ext="edit"/>
          </v:shape>
        </w:pict>
      </w:r>
      <w:r>
        <w:t xml:space="preserve">                             </w:t>
      </w:r>
    </w:p>
    <w:p>
      <w:r>
        <w:rPr>
          <w:lang w:bidi="bo-CN"/>
        </w:rPr>
        <w:pict>
          <v:rect id="矩形 1899" o:spid="_x0000_s6056" o:spt="1" style="position:absolute;left:0pt;margin-left:207.75pt;margin-top:9pt;height:18.75pt;width:54pt;z-index:-251189248;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直接箭头连接符 1898" o:spid="_x0000_s6057" o:spt="32" type="#_x0000_t32" style="position:absolute;left:0pt;margin-left:201pt;margin-top:2.25pt;height:29.25pt;width:0.75pt;z-index:-251245568;mso-width-relative:page;mso-height-relative:page;" filled="f" coordsize="21600,21600">
            <v:path arrowok="t"/>
            <v:fill on="f" focussize="0,0"/>
            <v:stroke endarrow="block"/>
            <v:imagedata o:title=""/>
            <o:lock v:ext="edit"/>
          </v:shape>
        </w:pict>
      </w:r>
      <w:r>
        <w:rPr>
          <w:lang w:bidi="bo-CN"/>
        </w:rPr>
        <w:pict>
          <v:shape id="流程图: 决策 1897" o:spid="_x0000_s6058" o:spt="110" type="#_x0000_t110" style="position:absolute;left:0pt;margin-left:32.25pt;margin-top:9pt;height:50.25pt;width:119.25pt;z-index:-251253760;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肘形连接符 1896" o:spid="_x0000_s6059" o:spt="34" type="#_x0000_t34" style="position:absolute;left:0pt;margin-left:-23.25pt;margin-top:7.05pt;height:48.75pt;width:60.75pt;rotation:5898240f;z-index:-251252736;mso-width-relative:page;mso-height-relative:page;" filled="f" coordsize="21600,21600" adj="657">
            <v:path arrowok="t"/>
            <v:fill on="f" focussize="0,0"/>
            <v:stroke endarrow="block"/>
            <v:imagedata o:title=""/>
            <o:lock v:ext="edit"/>
          </v:shape>
        </w:pict>
      </w:r>
      <w:r>
        <w:rPr>
          <w:lang w:bidi="bo-CN"/>
        </w:rPr>
        <w:pict>
          <v:rect id="矩形 1895" o:spid="_x0000_s6060" o:spt="1" style="position:absolute;left:0pt;margin-left:162.75pt;margin-top:0.3pt;height:25.5pt;width:81.75pt;z-index:-251244544;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直接箭头连接符 1894" o:spid="_x0000_s6061" o:spt="32" type="#_x0000_t32" style="position:absolute;left:0pt;margin-left:202.5pt;margin-top:10.95pt;height:32.45pt;width:0.75pt;z-index:-251242496;mso-width-relative:page;mso-height-relative:page;" filled="f" coordsize="21600,21600">
            <v:path arrowok="t"/>
            <v:fill on="f" focussize="0,0"/>
            <v:stroke endarrow="block"/>
            <v:imagedata o:title=""/>
            <o:lock v:ext="edit"/>
          </v:shape>
        </w:pict>
      </w:r>
      <w:r>
        <w:rPr>
          <w:lang w:bidi="bo-CN"/>
        </w:rPr>
        <w:pict>
          <v:shape id="流程图: 过程 1893" o:spid="_x0000_s6062" o:spt="109" type="#_x0000_t109" style="position:absolute;left:0pt;margin-left:-0.75pt;margin-top:10.95pt;height:29.25pt;width:53.25pt;z-index:-251246592;mso-width-relative:page;mso-height-relative:page;" stroked="f" coordsize="21600,21600">
            <v:path/>
            <v:fill focussize="0,0"/>
            <v:stroke on="f" joinstyle="miter"/>
            <v:imagedata o:title=""/>
            <o:lock v:ext="edit"/>
            <v:textbox>
              <w:txbxContent>
                <w:p>
                  <w:pPr>
                    <w:pStyle w:val="10"/>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直接箭头连接符 1892" o:spid="_x0000_s6063" o:spt="32" type="#_x0000_t32" style="position:absolute;left:0pt;margin-left:92.25pt;margin-top:11.7pt;height:16.5pt;width:0.05pt;z-index:-251247616;mso-width-relative:page;mso-height-relative:page;" filled="f" coordsize="21600,21600">
            <v:path arrowok="t"/>
            <v:fill on="f" focussize="0,0"/>
            <v:stroke endarrow="block"/>
            <v:imagedata o:title=""/>
            <o:lock v:ext="edit"/>
          </v:shape>
        </w:pict>
      </w:r>
    </w:p>
    <w:p>
      <w:r>
        <w:rPr>
          <w:lang w:bidi="bo-CN"/>
        </w:rPr>
        <w:pict>
          <v:shape id="流程图: 决策 1891" o:spid="_x0000_s6064" o:spt="110" type="#_x0000_t110" style="position:absolute;left:0pt;margin-left:26.25pt;margin-top:12.8pt;height:53.8pt;width:129.75pt;mso-wrap-distance-left:9pt;mso-wrap-distance-right:9pt;z-index:250638336;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流程图: 过程 1890" o:spid="_x0000_s6065" o:spt="109" type="#_x0000_t109" style="position:absolute;left:0pt;margin-left:285.75pt;margin-top:10.35pt;height:78.75pt;width:78.75pt;z-index:-251241472;mso-width-relative:page;mso-height-relative:page;" coordsize="21600,21600">
            <v:path/>
            <v:fill focussize="0,0"/>
            <v:stroke joinstyle="miter"/>
            <v:imagedata o:title=""/>
            <o:lock v:ext="edit"/>
            <v:textbox>
              <w:txbxContent>
                <w:p>
                  <w:pPr>
                    <w:pStyle w:val="10"/>
                    <w:snapToGrid w:val="0"/>
                    <w:spacing w:line="40" w:lineRule="atLeast"/>
                    <w:contextualSpacing/>
                    <w:jc w:val="left"/>
                    <w:rPr>
                      <w:sz w:val="18"/>
                      <w:szCs w:val="18"/>
                    </w:rPr>
                  </w:pPr>
                  <w:r>
                    <w:rPr>
                      <w:rFonts w:hint="eastAsia"/>
                      <w:sz w:val="18"/>
                      <w:szCs w:val="18"/>
                    </w:rPr>
                    <w:t>■录制笔录、抽样取证等</w:t>
                  </w:r>
                </w:p>
                <w:p>
                  <w:pPr>
                    <w:pStyle w:val="10"/>
                    <w:snapToGrid w:val="0"/>
                    <w:spacing w:line="40" w:lineRule="atLeast"/>
                    <w:contextualSpacing/>
                    <w:jc w:val="left"/>
                    <w:rPr>
                      <w:sz w:val="18"/>
                      <w:szCs w:val="18"/>
                    </w:rPr>
                  </w:pPr>
                  <w:r>
                    <w:rPr>
                      <w:rFonts w:hint="eastAsia"/>
                      <w:sz w:val="18"/>
                      <w:szCs w:val="18"/>
                    </w:rPr>
                    <w:t>■收集证书、物证等</w:t>
                  </w:r>
                </w:p>
                <w:p>
                  <w:pPr>
                    <w:pStyle w:val="10"/>
                    <w:snapToGrid w:val="0"/>
                    <w:spacing w:line="40" w:lineRule="atLeast"/>
                    <w:contextualSpacing/>
                    <w:jc w:val="left"/>
                    <w:rPr>
                      <w:sz w:val="18"/>
                      <w:szCs w:val="18"/>
                    </w:rPr>
                  </w:pPr>
                  <w:r>
                    <w:rPr>
                      <w:rFonts w:hint="eastAsia"/>
                      <w:sz w:val="18"/>
                      <w:szCs w:val="18"/>
                    </w:rPr>
                    <w:t>■鉴定、勘察等</w:t>
                  </w:r>
                </w:p>
                <w:p>
                  <w:pPr>
                    <w:pStyle w:val="10"/>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圆角矩形 1889" o:spid="_x0000_s6066" o:spt="2" style="position:absolute;left:0pt;margin-left:-54pt;margin-top:15pt;height:24.8pt;width:65.25pt;z-index:-251249664;mso-width-relative:page;mso-height-relative:page;" coordsize="21600,21600" arcsize="0.333333333333333">
            <v:path/>
            <v:fill focussize="0,0"/>
            <v:stroke weight="0.25pt"/>
            <v:imagedata o:title=""/>
            <o:lock v:ext="edit"/>
            <v:textbox>
              <w:txbxContent>
                <w:p>
                  <w:pPr>
                    <w:pStyle w:val="10"/>
                    <w:rPr>
                      <w:szCs w:val="21"/>
                    </w:rPr>
                  </w:pPr>
                  <w:r>
                    <w:rPr>
                      <w:rFonts w:hint="eastAsia"/>
                      <w:szCs w:val="21"/>
                    </w:rPr>
                    <w:t>不予处罚</w:t>
                  </w:r>
                </w:p>
              </w:txbxContent>
            </v:textbox>
          </v:roundrect>
        </w:pict>
      </w:r>
      <w:r>
        <w:rPr>
          <w:lang w:bidi="bo-CN"/>
        </w:rPr>
        <w:pict>
          <v:rect id="矩形 1888" o:spid="_x0000_s6067" o:spt="1" style="position:absolute;left:0pt;margin-left:166.8pt;margin-top:12.2pt;height:38.8pt;width:78.45pt;z-index:-251243520;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直接箭头连接符 1887" o:spid="_x0000_s6068" o:spt="32" type="#_x0000_t32" style="position:absolute;left:0pt;flip:x;margin-left:12pt;margin-top:9.15pt;height:0.05pt;width:17.25pt;z-index:-251248640;mso-width-relative:page;mso-height-relative:page;" filled="f" coordsize="21600,21600">
            <v:path arrowok="t"/>
            <v:fill on="f" focussize="0,0"/>
            <v:stroke endarrow="block"/>
            <v:imagedata o:title=""/>
            <o:lock v:ext="edit"/>
          </v:shape>
        </w:pict>
      </w:r>
      <w:r>
        <w:rPr>
          <w:lang w:bidi="bo-CN"/>
        </w:rPr>
        <w:pict>
          <v:roundrect id="圆角矩形 1886" o:spid="_x0000_s6069" o:spt="2" style="position:absolute;left:0pt;margin-left:383.25pt;margin-top:6.15pt;height:35.25pt;width:72.75pt;z-index:-251239424;mso-width-relative:page;mso-height-relative:page;" coordsize="21600,21600" arcsize="0.333333333333333">
            <v:path/>
            <v:fill focussize="0,0"/>
            <v:stroke weight="0.25pt"/>
            <v:imagedata o:title=""/>
            <o:lock v:ext="edit"/>
            <v:textbox>
              <w:txbxContent>
                <w:p>
                  <w:pPr>
                    <w:pStyle w:val="10"/>
                    <w:snapToGrid w:val="0"/>
                    <w:spacing w:line="40" w:lineRule="atLeast"/>
                    <w:contextualSpacing/>
                    <w:jc w:val="center"/>
                    <w:rPr>
                      <w:sz w:val="18"/>
                      <w:szCs w:val="18"/>
                    </w:rPr>
                  </w:pPr>
                  <w:r>
                    <w:rPr>
                      <w:rFonts w:hint="eastAsia"/>
                      <w:sz w:val="18"/>
                      <w:szCs w:val="18"/>
                    </w:rPr>
                    <w:t>登记保全</w:t>
                  </w:r>
                </w:p>
                <w:p>
                  <w:pPr>
                    <w:pStyle w:val="10"/>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直接箭头连接符 1885" o:spid="_x0000_s6070" o:spt="32" type="#_x0000_t32" style="position:absolute;left:0pt;margin-left:364.5pt;margin-top:8.55pt;height:0.05pt;width:18.75pt;z-index:-251238400;mso-width-relative:page;mso-height-relative:page;" filled="f" coordsize="21600,21600">
            <v:path arrowok="t"/>
            <v:fill on="f" focussize="0,0"/>
            <v:stroke endarrow="block"/>
            <v:imagedata o:title=""/>
            <o:lock v:ext="edit"/>
          </v:shape>
        </w:pict>
      </w:r>
      <w:r>
        <w:rPr>
          <w:lang w:bidi="bo-CN"/>
        </w:rPr>
        <w:pict>
          <v:shape id="流程图: 过程 1884" o:spid="_x0000_s6071" o:spt="109" type="#_x0000_t109" style="position:absolute;left:0pt;margin-left:2.25pt;margin-top:14.55pt;height:28.5pt;width:63.75pt;z-index:-251232256;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直接箭头连接符 1883" o:spid="_x0000_s6072" o:spt="32" type="#_x0000_t32" style="position:absolute;left:0pt;margin-left:245.25pt;margin-top:0.3pt;height:0pt;width:40.5pt;z-index:-251240448;mso-width-relative:page;mso-height-relative:page;" filled="f" coordsize="21600,21600">
            <v:path arrowok="t"/>
            <v:fill on="f" focussize="0,0"/>
            <v:stroke/>
            <v:imagedata o:title=""/>
            <o:lock v:ext="edit"/>
          </v:shape>
        </w:pict>
      </w:r>
    </w:p>
    <w:p>
      <w:pPr>
        <w:rPr>
          <w:b/>
        </w:rPr>
      </w:pPr>
      <w:r>
        <w:rPr>
          <w:lang w:bidi="bo-CN"/>
        </w:rPr>
        <w:pict>
          <v:shape id="直接箭头连接符 1882" o:spid="_x0000_s6073" o:spt="32" type="#_x0000_t32" style="position:absolute;left:0pt;margin-left:204pt;margin-top:4.2pt;height:21.95pt;width:0pt;z-index:-251236352;mso-width-relative:page;mso-height-relative:page;" filled="f" coordsize="21600,21600">
            <v:path arrowok="t"/>
            <v:fill on="f" focussize="0,0"/>
            <v:stroke endarrow="block"/>
            <v:imagedata o:title=""/>
            <o:lock v:ext="edit"/>
          </v:shape>
        </w:pict>
      </w:r>
      <w:r>
        <w:rPr>
          <w:lang w:bidi="bo-CN"/>
        </w:rPr>
        <w:pict>
          <v:shape id="直接箭头连接符 1881" o:spid="_x0000_s6074" o:spt="32" type="#_x0000_t32" style="position:absolute;left:0pt;margin-left:90.8pt;margin-top:4.75pt;height:15.75pt;width:0pt;z-index:-251235328;mso-width-relative:page;mso-height-relative:page;" filled="f" coordsize="21600,21600">
            <v:path arrowok="t"/>
            <v:fill on="f" focussize="0,0"/>
            <v:stroke endarrow="block"/>
            <v:imagedata o:title=""/>
            <o:lock v:ext="edit"/>
          </v:shape>
        </w:pict>
      </w:r>
    </w:p>
    <w:p>
      <w:pPr>
        <w:rPr>
          <w:b/>
        </w:rPr>
      </w:pPr>
      <w:r>
        <w:rPr>
          <w:lang w:bidi="bo-CN"/>
        </w:rPr>
        <w:pict>
          <v:shape id="流程图: 决策 1880" o:spid="_x0000_s6075" o:spt="110" type="#_x0000_t110" style="position:absolute;left:0pt;margin-left:33pt;margin-top:4.55pt;height:51.55pt;width:115.5pt;mso-wrap-distance-left:9pt;mso-wrap-distance-right:9pt;z-index:250639360;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矩形 1879" o:spid="_x0000_s6076" o:spt="1" style="position:absolute;left:0pt;margin-left:165.3pt;margin-top:11.1pt;height:27pt;width:78.45pt;z-index:-251237376;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直接箭头连接符 1878" o:spid="_x0000_s6077" o:spt="32" type="#_x0000_t32" style="position:absolute;left:0pt;flip:x;margin-left:15.75pt;margin-top:14.3pt;height:0.05pt;width:17.25pt;z-index:-251234304;mso-width-relative:page;mso-height-relative:page;" filled="f" coordsize="21600,21600">
            <v:path arrowok="t"/>
            <v:fill on="f" focussize="0,0"/>
            <v:stroke endarrow="block"/>
            <v:imagedata o:title=""/>
            <o:lock v:ext="edit"/>
          </v:shape>
        </w:pict>
      </w:r>
      <w:r>
        <w:rPr>
          <w:lang w:bidi="bo-CN"/>
        </w:rPr>
        <w:pict>
          <v:shape id="流程图: 过程 1877" o:spid="_x0000_s6078" o:spt="109" type="#_x0000_t109" style="position:absolute;left:0pt;margin-left:-54.75pt;margin-top:0pt;height:28.5pt;width:70.5pt;z-index:-251233280;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直接箭头连接符 1876" o:spid="_x0000_s6079" o:spt="32" type="#_x0000_t32" style="position:absolute;left:0pt;margin-left:201.75pt;margin-top:6.9pt;height:18pt;width:0pt;z-index:-251192320;mso-width-relative:page;mso-height-relative:page;" filled="f" coordsize="21600,21600">
            <v:path arrowok="t"/>
            <v:fill on="f" focussize="0,0"/>
            <v:stroke endarrow="block"/>
            <v:imagedata o:title=""/>
            <o:lock v:ext="edit"/>
          </v:shape>
        </w:pict>
      </w:r>
      <w:r>
        <w:rPr>
          <w:lang w:bidi="bo-CN"/>
        </w:rPr>
        <w:pict>
          <v:shape id="直接箭头连接符 1875" o:spid="_x0000_s6080" o:spt="32" type="#_x0000_t32" style="position:absolute;left:0pt;margin-left:-21pt;margin-top:14pt;height:39.3pt;width:0pt;z-index:-251206656;mso-width-relative:page;mso-height-relative:page;" filled="f" coordsize="21600,21600">
            <v:path arrowok="t"/>
            <v:fill on="f" focussize="0,0"/>
            <v:stroke endarrow="block"/>
            <v:imagedata o:title=""/>
            <o:lock v:ext="edit"/>
          </v:shape>
        </w:pict>
      </w:r>
    </w:p>
    <w:p>
      <w:pPr>
        <w:rPr>
          <w:b/>
        </w:rPr>
      </w:pPr>
      <w:r>
        <w:rPr>
          <w:lang w:bidi="bo-CN"/>
        </w:rPr>
        <w:pict>
          <v:shape id="流程图: 决策 1874" o:spid="_x0000_s6081" o:spt="110" type="#_x0000_t110" style="position:absolute;left:0pt;margin-left:133pt;margin-top:8.65pt;height:38.5pt;width:138.95pt;mso-wrap-distance-left:9pt;mso-wrap-distance-right:9pt;z-index:250640384;mso-width-relative:page;mso-height-relative:page;" coordsize="21600,21600" wrapcoords="10391 -424 8640 1271 -584 10165 -584 11012 10275 21600 11209 21600 22067 11012 22067 10165 12960 1271 11092 -424 10391 -424">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菱形 1873" o:spid="_x0000_s6082" o:spt="4" type="#_x0000_t4" style="position:absolute;left:0pt;margin-left:301.5pt;margin-top:5.9pt;height:40pt;width:103.5pt;z-index:-251231232;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直接箭头连接符 1872" o:spid="_x0000_s6083" o:spt="32" type="#_x0000_t32" style="position:absolute;left:0pt;margin-left:90.8pt;margin-top:9.3pt;height:38.35pt;width:0pt;z-index:-251211776;mso-width-relative:page;mso-height-relative:page;" filled="f" coordsize="21600,21600">
            <v:path arrowok="t"/>
            <v:fill on="f" focussize="0,0"/>
            <v:stroke endarrow="block"/>
            <v:imagedata o:title=""/>
            <o:lock v:ext="edit"/>
          </v:shape>
        </w:pict>
      </w:r>
    </w:p>
    <w:p>
      <w:r>
        <w:rPr>
          <w:lang w:bidi="bo-CN"/>
        </w:rPr>
        <w:pict>
          <v:shape id="直接箭头连接符 1871" o:spid="_x0000_s6084" o:spt="32" type="#_x0000_t32" style="position:absolute;left:0pt;margin-left:431.25pt;margin-top:10.6pt;height:24.05pt;width:0pt;z-index:-251190272;mso-width-relative:page;mso-height-relative:page;" filled="f" coordsize="21600,21600">
            <v:path arrowok="t"/>
            <v:fill on="f" focussize="0,0"/>
            <v:stroke endarrow="block"/>
            <v:imagedata o:title=""/>
            <o:lock v:ext="edit"/>
          </v:shape>
        </w:pict>
      </w:r>
      <w:r>
        <w:rPr>
          <w:lang w:bidi="bo-CN"/>
        </w:rPr>
        <w:pict>
          <v:shape id="直接箭头连接符 1870" o:spid="_x0000_s6085" o:spt="32" type="#_x0000_t32" style="position:absolute;left:0pt;margin-left:404.25pt;margin-top:10.6pt;height:0pt;width:27pt;z-index:-251191296;mso-width-relative:page;mso-height-relative:page;" filled="f" coordsize="21600,21600">
            <v:path arrowok="t"/>
            <v:fill on="f" focussize="0,0"/>
            <v:stroke/>
            <v:imagedata o:title=""/>
            <o:lock v:ext="edit"/>
          </v:shape>
        </w:pict>
      </w:r>
      <w:r>
        <w:rPr>
          <w:lang w:bidi="bo-CN"/>
        </w:rPr>
        <w:pict>
          <v:shape id="直接箭头连接符 1869" o:spid="_x0000_s6086" o:spt="32" type="#_x0000_t32" style="position:absolute;left:0pt;margin-left:264pt;margin-top:12.1pt;height:0pt;width:37.5pt;z-index:-251230208;mso-width-relative:page;mso-height-relative:page;" filled="f" coordsize="21600,21600">
            <v:path arrowok="t"/>
            <v:fill on="f" focussize="0,0"/>
            <v:stroke endarrow="block"/>
            <v:imagedata o:title=""/>
            <o:lock v:ext="edit"/>
          </v:shape>
        </w:pict>
      </w:r>
    </w:p>
    <w:p>
      <w:r>
        <w:rPr>
          <w:lang w:bidi="bo-CN"/>
        </w:rPr>
        <w:pict>
          <v:shape id="直接箭头连接符 1868" o:spid="_x0000_s6087" o:spt="32" type="#_x0000_t32" style="position:absolute;left:0pt;margin-left:201.75pt;margin-top:14.7pt;height:129.95pt;width:0.05pt;z-index:-251229184;mso-width-relative:page;mso-height-relative:page;" filled="f" coordsize="21600,21600">
            <v:path arrowok="t"/>
            <v:fill on="f" focussize="0,0"/>
            <v:stroke endarrow="block"/>
            <v:imagedata o:title=""/>
            <o:lock v:ext="edit"/>
          </v:shape>
        </w:pict>
      </w:r>
      <w:r>
        <w:rPr>
          <w:lang w:bidi="bo-CN"/>
        </w:rPr>
        <w:pict>
          <v:shape id="直接箭头连接符 1867" o:spid="_x0000_s6088" o:spt="32" type="#_x0000_t32" style="position:absolute;left:0pt;margin-left:353.25pt;margin-top:13.25pt;height:18.3pt;width:0.05pt;z-index:-251228160;mso-width-relative:page;mso-height-relative:page;" filled="f" coordsize="21600,21600">
            <v:path arrowok="t"/>
            <v:fill on="f" focussize="0,0"/>
            <v:stroke endarrow="block"/>
            <v:imagedata o:title=""/>
            <o:lock v:ext="edit"/>
          </v:shape>
        </w:pict>
      </w:r>
      <w:r>
        <w:rPr>
          <w:lang w:bidi="bo-CN"/>
        </w:rPr>
        <w:pict>
          <v:shape id="流程图: 过程 1866" o:spid="_x0000_s6089" o:spt="109" type="#_x0000_t109" style="position:absolute;left:0pt;margin-left:-54.75pt;margin-top:7.2pt;height:42.45pt;width:70.5pt;z-index:-251207680;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流程图: 过程 1865" o:spid="_x0000_s6090" o:spt="109" type="#_x0000_t109" style="position:absolute;left:0pt;margin-left:26.25pt;margin-top:6.5pt;height:43.15pt;width:129pt;z-index:-251210752;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直接箭头连接符 1864" o:spid="_x0000_s6091" o:spt="32" type="#_x0000_t32" style="position:absolute;left:0pt;flip:x;margin-left:202.5pt;margin-top:4.25pt;height:0pt;width:150.8pt;z-index:-251225088;mso-width-relative:page;mso-height-relative:page;" filled="f" coordsize="21600,21600">
            <v:path arrowok="t"/>
            <v:fill on="f" focussize="0,0"/>
            <v:stroke endarrow="block"/>
            <v:imagedata o:title=""/>
            <o:lock v:ext="edit"/>
          </v:shape>
        </w:pict>
      </w:r>
      <w:r>
        <w:rPr>
          <w:lang w:bidi="bo-CN"/>
        </w:rPr>
        <w:pict>
          <v:rect id="矩形 1863" o:spid="_x0000_s6092" o:spt="1" style="position:absolute;left:0pt;margin-left:392.25pt;margin-top:3.45pt;height:40.7pt;width:71.25pt;z-index:-251222016;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矩形 1862" o:spid="_x0000_s6093" o:spt="1" style="position:absolute;left:0pt;margin-left:324.75pt;margin-top:13.7pt;height:20.45pt;width:54.75pt;z-index:-251227136;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直接箭头连接符 1861" o:spid="_x0000_s6094" o:spt="32" type="#_x0000_t32" style="position:absolute;left:0pt;flip:x;margin-left:378pt;margin-top:8.05pt;height:0pt;width:14.25pt;z-index:-251220992;mso-width-relative:page;mso-height-relative:page;" filled="f" coordsize="21600,21600">
            <v:path arrowok="t"/>
            <v:fill on="f" focussize="0,0"/>
            <v:stroke endarrow="block"/>
            <v:imagedata o:title=""/>
            <o:lock v:ext="edit"/>
          </v:shape>
        </w:pict>
      </w:r>
    </w:p>
    <w:p>
      <w:r>
        <w:rPr>
          <w:lang w:bidi="bo-CN"/>
        </w:rPr>
        <w:pict>
          <v:shape id="直接箭头连接符 1860" o:spid="_x0000_s6095" o:spt="32" type="#_x0000_t32" style="position:absolute;left:0pt;margin-left:431.25pt;margin-top:12.95pt;height:38.75pt;width:0pt;z-index:-251198464;mso-width-relative:page;mso-height-relative:page;" filled="f" coordsize="21600,21600">
            <v:path arrowok="t"/>
            <v:fill on="f" focussize="0,0"/>
            <v:stroke endarrow="block"/>
            <v:imagedata o:title=""/>
            <o:lock v:ext="edit"/>
          </v:shape>
        </w:pict>
      </w:r>
      <w:r>
        <w:rPr>
          <w:lang w:bidi="bo-CN"/>
        </w:rPr>
        <w:pict>
          <v:shape id="直接箭头连接符 1859" o:spid="_x0000_s6096" o:spt="32" type="#_x0000_t32" style="position:absolute;left:0pt;margin-left:351.75pt;margin-top:2.85pt;height:22.6pt;width:0pt;z-index:-251224064;mso-width-relative:page;mso-height-relative:page;" filled="f" coordsize="21600,21600">
            <v:path arrowok="t"/>
            <v:fill on="f" focussize="0,0"/>
            <v:stroke endarrow="block"/>
            <v:imagedata o:title=""/>
            <o:lock v:ext="edit"/>
          </v:shape>
        </w:pict>
      </w:r>
      <w:r>
        <w:rPr>
          <w:lang w:bidi="bo-CN"/>
        </w:rPr>
        <w:pict>
          <v:shape id="直接箭头连接符 1858" o:spid="_x0000_s6097" o:spt="32" type="#_x0000_t32" style="position:absolute;left:0pt;margin-left:-21pt;margin-top:2.85pt;height:38.35pt;width:0pt;z-index:-251205632;mso-width-relative:page;mso-height-relative:page;" filled="f" coordsize="21600,21600">
            <v:path arrowok="t"/>
            <v:fill on="f" focussize="0,0"/>
            <v:stroke endarrow="block"/>
            <v:imagedata o:title=""/>
            <o:lock v:ext="edit"/>
          </v:shape>
        </w:pict>
      </w:r>
      <w:r>
        <w:rPr>
          <w:lang w:bidi="bo-CN"/>
        </w:rPr>
        <w:pict>
          <v:shape id="直接箭头连接符 1857" o:spid="_x0000_s6098" o:spt="32" type="#_x0000_t32" style="position:absolute;left:0pt;margin-left:92.25pt;margin-top:2.85pt;height:38.35pt;width:0pt;z-index:-251209728;mso-width-relative:page;mso-height-relative:page;" filled="f" coordsize="21600,21600">
            <v:path arrowok="t"/>
            <v:fill on="f" focussize="0,0"/>
            <v:stroke endarrow="block"/>
            <v:imagedata o:title=""/>
            <o:lock v:ext="edit"/>
          </v:shape>
        </w:pict>
      </w:r>
    </w:p>
    <w:p>
      <w:r>
        <w:rPr>
          <w:lang w:bidi="bo-CN"/>
        </w:rPr>
        <w:pict>
          <v:rect id="矩形 1856" o:spid="_x0000_s6099" o:spt="1" style="position:absolute;left:0pt;margin-left:324.75pt;margin-top:9.85pt;height:20.45pt;width:54.75pt;z-index:-251226112;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直接箭头连接符 1855" o:spid="_x0000_s6100" o:spt="32" type="#_x0000_t32" style="position:absolute;left:0pt;flip:x;margin-left:202.5pt;margin-top:5.05pt;height:0pt;width:122.25pt;z-index:-251223040;mso-width-relative:page;mso-height-relative:page;" filled="f" coordsize="21600,21600">
            <v:path arrowok="t"/>
            <v:fill on="f" focussize="0,0"/>
            <v:stroke endarrow="block"/>
            <v:imagedata o:title=""/>
            <o:lock v:ext="edit"/>
          </v:shape>
        </w:pict>
      </w:r>
      <w:r>
        <w:rPr>
          <w:lang w:bidi="bo-CN"/>
        </w:rPr>
        <w:pict>
          <v:shape id="直接箭头连接符 1854" o:spid="_x0000_s6101" o:spt="32" type="#_x0000_t32" style="position:absolute;left:0pt;margin-left:381pt;margin-top:5.05pt;height:0pt;width:50.25pt;z-index:-251199488;mso-width-relative:page;mso-height-relative:page;" filled="f" coordsize="21600,21600">
            <v:path arrowok="t"/>
            <v:fill on="f" focussize="0,0"/>
            <v:stroke/>
            <v:imagedata o:title=""/>
            <o:lock v:ext="edit"/>
          </v:shape>
        </w:pict>
      </w:r>
      <w:r>
        <w:rPr>
          <w:lang w:bidi="bo-CN"/>
        </w:rPr>
        <w:pict>
          <v:rect id="矩形 1853" o:spid="_x0000_s6102" o:spt="1" style="position:absolute;left:0pt;margin-left:-54pt;margin-top:10pt;height:32.9pt;width:69.75pt;z-index:-251204608;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矩形 1852" o:spid="_x0000_s6103" o:spt="1" style="position:absolute;left:0pt;margin-left:52.5pt;margin-top:10pt;height:32.9pt;width:84pt;z-index:-251208704;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矩形 1851" o:spid="_x0000_s6104" o:spt="1" style="position:absolute;left:0pt;margin-left:401.25pt;margin-top:4.9pt;height:21.75pt;width:62.25pt;z-index:-251219968;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直接箭头连接符 1850" o:spid="_x0000_s6105" o:spt="32" type="#_x0000_t32" style="position:absolute;left:0pt;flip:x;margin-left:201.75pt;margin-top:0.55pt;height:0pt;width:199.5pt;z-index:-251218944;mso-width-relative:page;mso-height-relative:page;" filled="f" coordsize="21600,21600">
            <v:path arrowok="t"/>
            <v:fill on="f" focussize="0,0"/>
            <v:stroke endarrow="block"/>
            <v:imagedata o:title=""/>
            <o:lock v:ext="edit"/>
          </v:shape>
        </w:pict>
      </w:r>
      <w:r>
        <w:rPr>
          <w:lang w:bidi="bo-CN"/>
        </w:rPr>
        <w:pict>
          <v:shape id="直接箭头连接符 1849" o:spid="_x0000_s6106" o:spt="32" type="#_x0000_t32" style="position:absolute;left:0pt;margin-left:-18pt;margin-top:11.7pt;height:224.7pt;width:0pt;z-index:-251195392;mso-width-relative:page;mso-height-relative:page;" filled="f" coordsize="21600,21600">
            <v:path arrowok="t"/>
            <v:fill on="f" focussize="0,0"/>
            <v:stroke/>
            <v:imagedata o:title=""/>
            <o:lock v:ext="edit"/>
          </v:shape>
        </w:pict>
      </w:r>
      <w:r>
        <w:rPr>
          <w:lang w:bidi="bo-CN"/>
        </w:rPr>
        <w:pict>
          <v:shape id="肘形连接符 1848" o:spid="_x0000_s6107" o:spt="34" type="#_x0000_t34" style="position:absolute;left:0pt;flip:y;margin-left:-18pt;margin-top:11.7pt;height:50pt;width:113.3pt;rotation:11796480f;z-index:-251203584;mso-width-relative:page;mso-height-relative:page;" filled="f" coordsize="21600,21600" adj="219">
            <v:path arrowok="t"/>
            <v:fill on="f" focussize="0,0"/>
            <v:stroke endarrow="block"/>
            <v:imagedata o:title=""/>
            <o:lock v:ext="edit"/>
          </v:shape>
        </w:pict>
      </w:r>
    </w:p>
    <w:p>
      <w:r>
        <w:rPr>
          <w:lang w:bidi="bo-CN"/>
        </w:rPr>
        <w:pict>
          <v:rect id="矩形 1847" o:spid="_x0000_s6108" o:spt="1" style="position:absolute;left:0pt;margin-left:379.5pt;margin-top:5.55pt;height:21.75pt;width:82.5pt;z-index:-251217920;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流程图: 决策 1846" o:spid="_x0000_s6109" o:spt="110" type="#_x0000_t110" style="position:absolute;left:0pt;margin-left:147pt;margin-top:20.25pt;height:35.25pt;width:108pt;mso-wrap-distance-left:9pt;mso-wrap-distance-right:9pt;z-index:250641408;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直接箭头连接符 1845" o:spid="_x0000_s6110" o:spt="32" type="#_x0000_t32" style="position:absolute;left:0pt;margin-left:338.25pt;margin-top:3.5pt;height:33.75pt;width:0pt;z-index:-251213824;mso-width-relative:page;mso-height-relative:page;" filled="f" coordsize="21600,21600">
            <v:path arrowok="t"/>
            <v:fill on="f" focussize="0,0"/>
            <v:stroke/>
            <v:imagedata o:title=""/>
            <o:lock v:ext="edit"/>
          </v:shape>
        </w:pict>
      </w:r>
      <w:r>
        <w:rPr>
          <w:lang w:bidi="bo-CN"/>
        </w:rPr>
        <w:pict>
          <v:shape id="直接箭头连接符 1844" o:spid="_x0000_s6111" o:spt="32" type="#_x0000_t32" style="position:absolute;left:0pt;margin-left:338.25pt;margin-top:2.7pt;height:0.05pt;width:41.25pt;z-index:-251215872;mso-width-relative:page;mso-height-relative:page;" filled="f" coordsize="21600,21600">
            <v:path arrowok="t"/>
            <v:fill on="f" focussize="0,0"/>
            <v:stroke endarrow="block"/>
            <v:imagedata o:title=""/>
            <o:lock v:ext="edit"/>
          </v:shape>
        </w:pict>
      </w:r>
    </w:p>
    <w:p>
      <w:r>
        <w:rPr>
          <w:lang w:bidi="bo-CN"/>
        </w:rPr>
        <w:pict>
          <v:shape id="直接箭头连接符 1843" o:spid="_x0000_s6112" o:spt="32" type="#_x0000_t32" style="position:absolute;left:0pt;margin-left:255pt;margin-top:7pt;height:0.05pt;width:83.25pt;z-index:-251212800;mso-width-relative:page;mso-height-relative:page;" filled="f" coordsize="21600,21600">
            <v:path arrowok="t"/>
            <v:fill on="f" focussize="0,0"/>
            <v:stroke/>
            <v:imagedata o:title=""/>
            <o:lock v:ext="edit"/>
          </v:shape>
        </w:pict>
      </w:r>
      <w:r>
        <w:rPr>
          <w:lang w:bidi="bo-CN"/>
        </w:rPr>
        <w:pict>
          <v:rect id="矩形 1842" o:spid="_x0000_s6113" o:spt="1" style="position:absolute;left:0pt;margin-left:379.5pt;margin-top:9.2pt;height:21.75pt;width:82.5pt;z-index:-251216896;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直接箭头连接符 1841" o:spid="_x0000_s6114" o:spt="32" type="#_x0000_t32" style="position:absolute;left:0pt;margin-left:-18pt;margin-top:174pt;height:0.05pt;width:174pt;z-index:-251196416;mso-width-relative:page;mso-height-relative:page;" filled="f" coordsize="21600,21600">
            <v:path arrowok="t"/>
            <v:fill on="f" focussize="0,0"/>
            <v:stroke endarrow="block"/>
            <v:imagedata o:title=""/>
            <o:lock v:ext="edit"/>
          </v:shape>
        </w:pict>
      </w:r>
      <w:r>
        <w:rPr>
          <w:lang w:bidi="bo-CN"/>
        </w:rPr>
        <w:pict>
          <v:rect id="矩形 1840" o:spid="_x0000_s6115" o:spt="1" style="position:absolute;left:0pt;margin-left:55.5pt;margin-top:57.75pt;height:36.75pt;width:57.8pt;z-index:-251188224;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直接箭头连接符 1839" o:spid="_x0000_s6116" o:spt="32" type="#_x0000_t32" style="position:absolute;left:0pt;margin-left:86.25pt;margin-top:94.5pt;height:16.5pt;width:0.05pt;z-index:-251185152;mso-width-relative:page;mso-height-relative:page;" filled="f" coordsize="21600,21600">
            <v:path arrowok="t"/>
            <v:fill on="f" focussize="0,0"/>
            <v:stroke/>
            <v:imagedata o:title=""/>
            <o:lock v:ext="edit"/>
          </v:shape>
        </w:pict>
      </w:r>
      <w:r>
        <w:rPr>
          <w:lang w:bidi="bo-CN"/>
        </w:rPr>
        <w:pict>
          <v:shape id="直接箭头连接符 1838" o:spid="_x0000_s6117" o:spt="32" type="#_x0000_t32" style="position:absolute;left:0pt;margin-left:86.25pt;margin-top:111pt;height:0pt;width:54.75pt;z-index:-251184128;mso-width-relative:page;mso-height-relative:page;" filled="f" coordsize="21600,21600">
            <v:path arrowok="t"/>
            <v:fill on="f" focussize="0,0"/>
            <v:stroke endarrow="block"/>
            <v:imagedata o:title=""/>
            <o:lock v:ext="edit"/>
          </v:shape>
        </w:pict>
      </w:r>
      <w:r>
        <w:rPr>
          <w:lang w:bidi="bo-CN"/>
        </w:rPr>
        <w:pict>
          <v:shape id="直接箭头连接符 1837" o:spid="_x0000_s6118" o:spt="32" type="#_x0000_t32" style="position:absolute;left:0pt;margin-left:86.25pt;margin-top:43.5pt;height:15pt;width:0pt;z-index:-251186176;mso-width-relative:page;mso-height-relative:page;" filled="f" coordsize="21600,21600">
            <v:path arrowok="t"/>
            <v:fill on="f" focussize="0,0"/>
            <v:stroke endarrow="block"/>
            <v:imagedata o:title=""/>
            <o:lock v:ext="edit"/>
          </v:shape>
        </w:pict>
      </w:r>
      <w:r>
        <w:rPr>
          <w:lang w:bidi="bo-CN"/>
        </w:rPr>
        <w:pict>
          <v:shape id="直接箭头连接符 1836" o:spid="_x0000_s6119" o:spt="32" type="#_x0000_t32" style="position:absolute;left:0pt;flip:x;margin-left:86.25pt;margin-top:43.5pt;height:0pt;width:55.5pt;z-index:-251187200;mso-width-relative:page;mso-height-relative:page;" filled="f" coordsize="21600,21600">
            <v:path arrowok="t"/>
            <v:fill on="f" focussize="0,0"/>
            <v:stroke/>
            <v:imagedata o:title=""/>
            <o:lock v:ext="edit"/>
          </v:shape>
        </w:pict>
      </w:r>
      <w:r>
        <w:rPr>
          <w:lang w:bidi="bo-CN"/>
        </w:rPr>
        <w:pict>
          <v:rect id="矩形 1835" o:spid="_x0000_s6120" o:spt="1" style="position:absolute;left:0pt;margin-left:307.5pt;margin-top:91.5pt;height:36.75pt;width:52.5pt;z-index:-251193344;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直接箭头连接符 1834" o:spid="_x0000_s6121" o:spt="32" type="#_x0000_t32" style="position:absolute;left:0pt;margin-left:259.5pt;margin-top:111pt;height:0pt;width:48pt;z-index:-251194368;mso-width-relative:page;mso-height-relative:page;" filled="f" coordsize="21600,21600">
            <v:path arrowok="t"/>
            <v:fill on="f" focussize="0,0"/>
            <v:stroke endarrow="block"/>
            <v:imagedata o:title=""/>
            <o:lock v:ext="edit"/>
          </v:shape>
        </w:pict>
      </w:r>
      <w:r>
        <w:rPr>
          <w:lang w:bidi="bo-CN"/>
        </w:rPr>
        <w:pict>
          <v:shape id="直接箭头连接符 1833" o:spid="_x0000_s6122" o:spt="32" type="#_x0000_t32" style="position:absolute;left:0pt;margin-left:201.75pt;margin-top:61.9pt;height:32.6pt;width:0.05pt;z-index:-251201536;mso-width-relative:page;mso-height-relative:page;" filled="f" coordsize="21600,21600">
            <v:path arrowok="t"/>
            <v:fill on="f" focussize="0,0"/>
            <v:stroke endarrow="block"/>
            <v:imagedata o:title=""/>
            <o:lock v:ext="edit"/>
          </v:shape>
        </w:pict>
      </w:r>
      <w:r>
        <w:rPr>
          <w:lang w:bidi="bo-CN"/>
        </w:rPr>
        <w:pict>
          <v:shape id="流程图: 决策 1832" o:spid="_x0000_s6123" o:spt="110" type="#_x0000_t110" style="position:absolute;left:0pt;margin-left:141.75pt;margin-top:94.5pt;height:35.25pt;width:118.5pt;mso-wrap-distance-left:9pt;mso-wrap-distance-right:9pt;z-index:250643456;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直接箭头连接符 1831" o:spid="_x0000_s6124" o:spt="32" type="#_x0000_t32" style="position:absolute;left:0pt;margin-left:201pt;margin-top:129pt;height:31.85pt;width:0pt;z-index:-251197440;mso-width-relative:page;mso-height-relative:page;" filled="f" coordsize="21600,21600">
            <v:path arrowok="t"/>
            <v:fill on="f" focussize="0,0"/>
            <v:stroke endarrow="block"/>
            <v:imagedata o:title=""/>
            <o:lock v:ext="edit"/>
          </v:shape>
        </w:pict>
      </w:r>
      <w:r>
        <w:rPr>
          <w:lang w:bidi="bo-CN"/>
        </w:rPr>
        <w:pict>
          <v:roundrect id="圆角矩形 1830" o:spid="_x0000_s6125" o:spt="2" style="position:absolute;left:0pt;margin-left:156pt;margin-top:162.35pt;height:24.75pt;width:83.25pt;z-index:-251200512;mso-width-relative:page;mso-height-relative:page;" coordsize="21600,21600" arcsize="0.333333333333333">
            <v:path/>
            <v:fill focussize="0,0"/>
            <v:stroke weight="1.5pt"/>
            <v:imagedata o:title=""/>
            <o:lock v:ext="edit"/>
            <v:textbox>
              <w:txbxContent>
                <w:p>
                  <w:pPr>
                    <w:pStyle w:val="10"/>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直接箭头连接符 1829" o:spid="_x0000_s6126" o:spt="32" type="#_x0000_t32" style="position:absolute;left:0pt;margin-left:338.25pt;margin-top:6pt;height:0.05pt;width:42.75pt;z-index:-251214848;mso-width-relative:page;mso-height-relative:page;" filled="f" coordsize="21600,21600">
            <v:path arrowok="t"/>
            <v:fill on="f" focussize="0,0"/>
            <v:stroke endarrow="block"/>
            <v:imagedata o:title=""/>
            <o:lock v:ext="edit"/>
          </v:shape>
        </w:pict>
      </w:r>
      <w:r>
        <w:rPr>
          <w:lang w:bidi="bo-CN"/>
        </w:rPr>
        <w:pict>
          <v:shape id="直接箭头连接符 1828" o:spid="_x0000_s6127" o:spt="32" type="#_x0000_t32" style="position:absolute;left:0pt;margin-left:201pt;margin-top:9.45pt;height:17.2pt;width:0pt;z-index:-251202560;mso-width-relative:page;mso-height-relative:page;" filled="f" coordsize="21600,21600">
            <v:path arrowok="t"/>
            <v:fill on="f" focussize="0,0"/>
            <v:stroke endarrow="block"/>
            <v:imagedata o:title=""/>
            <o:lock v:ext="edit"/>
          </v:shape>
        </w:pict>
      </w:r>
    </w:p>
    <w:p>
      <w:r>
        <w:rPr>
          <w:lang w:bidi="bo-CN"/>
        </w:rPr>
        <w:pict>
          <v:shape id="流程图: 决策 1827" o:spid="_x0000_s6128" o:spt="110" type="#_x0000_t110" style="position:absolute;left:0pt;margin-left:141.75pt;margin-top:11.8pt;height:35.25pt;width:118.5pt;mso-wrap-distance-left:9pt;mso-wrap-distance-right:9pt;z-index:250642432;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Pr>
        <w:snapToGrid w:val="0"/>
        <w:spacing w:line="360" w:lineRule="auto"/>
        <w:contextualSpacing/>
        <w:rPr>
          <w:b/>
          <w:sz w:val="44"/>
          <w:szCs w:val="44"/>
        </w:rPr>
      </w:pPr>
    </w:p>
    <w:p>
      <w:pPr>
        <w:snapToGrid w:val="0"/>
        <w:spacing w:line="360" w:lineRule="auto"/>
        <w:contextualSpacing/>
        <w:jc w:val="center"/>
        <w:rPr>
          <w:rFonts w:hint="eastAsia"/>
          <w:b/>
          <w:sz w:val="44"/>
          <w:szCs w:val="44"/>
        </w:rPr>
      </w:pPr>
    </w:p>
    <w:p>
      <w:pPr>
        <w:snapToGrid w:val="0"/>
        <w:spacing w:line="360" w:lineRule="auto"/>
        <w:contextualSpacing/>
        <w:jc w:val="center"/>
        <w:rPr>
          <w:rFonts w:hint="eastAsia"/>
          <w:b/>
          <w:sz w:val="36"/>
          <w:szCs w:val="36"/>
        </w:rPr>
      </w:pPr>
    </w:p>
    <w:p>
      <w:pPr>
        <w:snapToGrid w:val="0"/>
        <w:spacing w:line="360" w:lineRule="auto"/>
        <w:contextualSpacing/>
        <w:jc w:val="center"/>
        <w:rPr>
          <w:b/>
          <w:sz w:val="36"/>
          <w:szCs w:val="36"/>
        </w:rPr>
      </w:pPr>
      <w:r>
        <w:rPr>
          <w:rFonts w:hint="eastAsia"/>
          <w:b/>
          <w:sz w:val="36"/>
          <w:szCs w:val="36"/>
        </w:rPr>
        <w:t>双湖县交通运输局行政处罚流程图</w:t>
      </w:r>
    </w:p>
    <w:p>
      <w:pPr>
        <w:snapToGrid w:val="0"/>
        <w:spacing w:line="360" w:lineRule="auto"/>
        <w:contextualSpacing/>
        <w:jc w:val="right"/>
        <w:rPr>
          <w:b/>
          <w:sz w:val="44"/>
          <w:szCs w:val="44"/>
        </w:rPr>
      </w:pPr>
      <w:r>
        <w:rPr>
          <w:rFonts w:hint="eastAsia" w:ascii="宋体" w:hAnsi="宋体"/>
          <w:sz w:val="24"/>
          <w:szCs w:val="24"/>
        </w:rPr>
        <w:t>序号：</w:t>
      </w:r>
      <w:r>
        <w:rPr>
          <w:rFonts w:ascii="宋体" w:hAnsi="宋体"/>
          <w:color w:val="000000"/>
          <w:sz w:val="24"/>
          <w:szCs w:val="24"/>
        </w:rPr>
        <w:t>154</w:t>
      </w:r>
    </w:p>
    <w:p>
      <w:pPr>
        <w:snapToGrid w:val="0"/>
        <w:spacing w:line="100" w:lineRule="atLeast"/>
        <w:contextualSpacing/>
        <w:rPr>
          <w:sz w:val="24"/>
          <w:szCs w:val="24"/>
        </w:rPr>
      </w:pPr>
      <w:r>
        <w:rPr>
          <w:rFonts w:hint="eastAsia"/>
          <w:sz w:val="24"/>
          <w:szCs w:val="24"/>
        </w:rPr>
        <w:t>职权名称：对招标人以不合理的条件限制或者排斥潜在投标人的，对潜在投标人实行歧视待遇的，强制要求投标人组成联合体共同投标的，或者限制投标人之间竞争的处罚</w:t>
      </w:r>
    </w:p>
    <w:p>
      <w:r>
        <w:rPr>
          <w:lang w:bidi="bo-CN"/>
        </w:rPr>
        <w:pict>
          <v:rect id="矩形 1980" o:spid="_x0000_s6129" o:spt="1" style="position:absolute;left:0pt;margin-left:90.75pt;margin-top:0.4pt;height:20.25pt;width:37.5pt;z-index:-251110400;mso-width-relative:page;mso-height-relative:page;" stroked="f" coordsize="21600,21600">
            <v:path/>
            <v:fill focussize="0,0"/>
            <v:stroke on="f"/>
            <v:imagedata o:title=""/>
            <o:lock v:ext="edit"/>
            <v:textbox>
              <w:txbxContent>
                <w:p>
                  <w:pPr>
                    <w:ind w:left="31680" w:leftChars="-50" w:right="31680" w:rightChars="-50"/>
                    <w:rPr>
                      <w:sz w:val="15"/>
                      <w:szCs w:val="15"/>
                    </w:rPr>
                  </w:pPr>
                  <w:r>
                    <w:rPr>
                      <w:rFonts w:hint="eastAsia"/>
                      <w:sz w:val="15"/>
                      <w:szCs w:val="15"/>
                    </w:rPr>
                    <w:t>简易程序</w:t>
                  </w:r>
                </w:p>
              </w:txbxContent>
            </v:textbox>
          </v:rect>
        </w:pict>
      </w:r>
      <w:r>
        <w:rPr>
          <w:lang w:bidi="bo-CN"/>
        </w:rPr>
        <w:pict>
          <v:roundrect id="圆角矩形 1979" o:spid="_x0000_s6130" o:spt="2" style="position:absolute;left:0pt;margin-left:159pt;margin-top:8.7pt;height:24.75pt;width:86.25pt;z-index:-251182080;mso-width-relative:page;mso-height-relative:page;" coordsize="21600,21600" arcsize="0.333333333333333">
            <v:path/>
            <v:fill focussize="0,0"/>
            <v:stroke weight="1.5pt"/>
            <v:imagedata o:title=""/>
            <o:lock v:ext="edit"/>
            <v:textbox>
              <w:txbxContent>
                <w:p>
                  <w:pPr>
                    <w:pStyle w:val="10"/>
                    <w:ind w:left="31680" w:leftChars="-50" w:right="31680" w:rightChars="-50"/>
                    <w:rPr>
                      <w:b/>
                      <w:sz w:val="24"/>
                      <w:szCs w:val="24"/>
                    </w:rPr>
                  </w:pPr>
                  <w:r>
                    <w:rPr>
                      <w:rFonts w:hint="eastAsia"/>
                      <w:b/>
                      <w:sz w:val="24"/>
                      <w:szCs w:val="24"/>
                    </w:rPr>
                    <w:t>发现违法事实</w:t>
                  </w:r>
                </w:p>
              </w:txbxContent>
            </v:textbox>
          </v:roundrect>
        </w:pict>
      </w:r>
      <w:r>
        <w:t xml:space="preserve">                </w:t>
      </w:r>
    </w:p>
    <w:p>
      <w:r>
        <w:rPr>
          <w:lang w:bidi="bo-CN"/>
        </w:rPr>
        <w:pict>
          <v:shape id="直接箭头连接符 1978" o:spid="_x0000_s6131" o:spt="32" type="#_x0000_t32" style="position:absolute;left:0pt;margin-left:92.25pt;margin-top:5.05pt;height:19.55pt;width:0.05pt;z-index:-251177984;mso-width-relative:page;mso-height-relative:page;" filled="f" coordsize="21600,21600">
            <v:path arrowok="t"/>
            <v:fill on="f" focussize="0,0"/>
            <v:stroke endarrow="block"/>
            <v:imagedata o:title=""/>
            <o:lock v:ext="edit"/>
          </v:shape>
        </w:pict>
      </w:r>
      <w:r>
        <w:rPr>
          <w:lang w:bidi="bo-CN"/>
        </w:rPr>
        <w:pict>
          <v:shape id="直接箭头连接符 1977" o:spid="_x0000_s6132" o:spt="32" type="#_x0000_t32" style="position:absolute;left:0pt;flip:x;margin-left:90.8pt;margin-top:5.85pt;height:0.05pt;width:68.2pt;z-index:-251179008;mso-width-relative:page;mso-height-relative:page;" filled="f" coordsize="21600,21600">
            <v:path arrowok="t"/>
            <v:fill on="f" focussize="0,0"/>
            <v:stroke/>
            <v:imagedata o:title=""/>
            <o:lock v:ext="edit"/>
          </v:shape>
        </w:pict>
      </w:r>
      <w:r>
        <w:t xml:space="preserve">                             </w:t>
      </w:r>
    </w:p>
    <w:p>
      <w:r>
        <w:rPr>
          <w:lang w:bidi="bo-CN"/>
        </w:rPr>
        <w:pict>
          <v:rect id="矩形 1976" o:spid="_x0000_s6133" o:spt="1" style="position:absolute;left:0pt;margin-left:207.75pt;margin-top:9pt;height:18.75pt;width:54pt;z-index:-251116544;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直接箭头连接符 1975" o:spid="_x0000_s6134" o:spt="32" type="#_x0000_t32" style="position:absolute;left:0pt;margin-left:201pt;margin-top:2.25pt;height:29.25pt;width:0.75pt;z-index:-251172864;mso-width-relative:page;mso-height-relative:page;" filled="f" coordsize="21600,21600">
            <v:path arrowok="t"/>
            <v:fill on="f" focussize="0,0"/>
            <v:stroke endarrow="block"/>
            <v:imagedata o:title=""/>
            <o:lock v:ext="edit"/>
          </v:shape>
        </w:pict>
      </w:r>
      <w:r>
        <w:rPr>
          <w:lang w:bidi="bo-CN"/>
        </w:rPr>
        <w:pict>
          <v:shape id="流程图: 决策 1974" o:spid="_x0000_s6135" o:spt="110" type="#_x0000_t110" style="position:absolute;left:0pt;margin-left:32.25pt;margin-top:9pt;height:50.25pt;width:119.25pt;z-index:-251181056;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肘形连接符 1973" o:spid="_x0000_s6136" o:spt="34" type="#_x0000_t34" style="position:absolute;left:0pt;margin-left:-23.25pt;margin-top:7.05pt;height:48.75pt;width:60.75pt;rotation:5898240f;z-index:-251180032;mso-width-relative:page;mso-height-relative:page;" filled="f" coordsize="21600,21600" adj="657">
            <v:path arrowok="t"/>
            <v:fill on="f" focussize="0,0"/>
            <v:stroke endarrow="block"/>
            <v:imagedata o:title=""/>
            <o:lock v:ext="edit"/>
          </v:shape>
        </w:pict>
      </w:r>
      <w:r>
        <w:rPr>
          <w:lang w:bidi="bo-CN"/>
        </w:rPr>
        <w:pict>
          <v:rect id="矩形 1972" o:spid="_x0000_s6137" o:spt="1" style="position:absolute;left:0pt;margin-left:162.75pt;margin-top:0.3pt;height:25.5pt;width:81.75pt;z-index:-251171840;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直接箭头连接符 1971" o:spid="_x0000_s6138" o:spt="32" type="#_x0000_t32" style="position:absolute;left:0pt;margin-left:202.5pt;margin-top:10.95pt;height:32.45pt;width:0.75pt;z-index:-251169792;mso-width-relative:page;mso-height-relative:page;" filled="f" coordsize="21600,21600">
            <v:path arrowok="t"/>
            <v:fill on="f" focussize="0,0"/>
            <v:stroke endarrow="block"/>
            <v:imagedata o:title=""/>
            <o:lock v:ext="edit"/>
          </v:shape>
        </w:pict>
      </w:r>
      <w:r>
        <w:rPr>
          <w:lang w:bidi="bo-CN"/>
        </w:rPr>
        <w:pict>
          <v:shape id="流程图: 过程 1970" o:spid="_x0000_s6139" o:spt="109" type="#_x0000_t109" style="position:absolute;left:0pt;margin-left:-0.75pt;margin-top:10.95pt;height:29.25pt;width:53.25pt;z-index:-251173888;mso-width-relative:page;mso-height-relative:page;" stroked="f" coordsize="21600,21600">
            <v:path/>
            <v:fill focussize="0,0"/>
            <v:stroke on="f" joinstyle="miter"/>
            <v:imagedata o:title=""/>
            <o:lock v:ext="edit"/>
            <v:textbox>
              <w:txbxContent>
                <w:p>
                  <w:pPr>
                    <w:pStyle w:val="10"/>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直接箭头连接符 1969" o:spid="_x0000_s6140" o:spt="32" type="#_x0000_t32" style="position:absolute;left:0pt;margin-left:92.25pt;margin-top:11.7pt;height:16.5pt;width:0.05pt;z-index:-251174912;mso-width-relative:page;mso-height-relative:page;" filled="f" coordsize="21600,21600">
            <v:path arrowok="t"/>
            <v:fill on="f" focussize="0,0"/>
            <v:stroke endarrow="block"/>
            <v:imagedata o:title=""/>
            <o:lock v:ext="edit"/>
          </v:shape>
        </w:pict>
      </w:r>
    </w:p>
    <w:p>
      <w:r>
        <w:rPr>
          <w:lang w:bidi="bo-CN"/>
        </w:rPr>
        <w:pict>
          <v:shape id="流程图: 决策 1968" o:spid="_x0000_s6141" o:spt="110" type="#_x0000_t110" style="position:absolute;left:0pt;margin-left:26.25pt;margin-top:12.8pt;height:53.8pt;width:129.75pt;mso-wrap-distance-left:9pt;mso-wrap-distance-right:9pt;z-index:250644480;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流程图: 过程 1967" o:spid="_x0000_s6142" o:spt="109" type="#_x0000_t109" style="position:absolute;left:0pt;margin-left:285.75pt;margin-top:10.35pt;height:78.75pt;width:78.75pt;z-index:-251168768;mso-width-relative:page;mso-height-relative:page;" coordsize="21600,21600">
            <v:path/>
            <v:fill focussize="0,0"/>
            <v:stroke joinstyle="miter"/>
            <v:imagedata o:title=""/>
            <o:lock v:ext="edit"/>
            <v:textbox>
              <w:txbxContent>
                <w:p>
                  <w:pPr>
                    <w:pStyle w:val="10"/>
                    <w:snapToGrid w:val="0"/>
                    <w:spacing w:line="40" w:lineRule="atLeast"/>
                    <w:contextualSpacing/>
                    <w:jc w:val="left"/>
                    <w:rPr>
                      <w:sz w:val="18"/>
                      <w:szCs w:val="18"/>
                    </w:rPr>
                  </w:pPr>
                  <w:r>
                    <w:rPr>
                      <w:rFonts w:hint="eastAsia"/>
                      <w:sz w:val="18"/>
                      <w:szCs w:val="18"/>
                    </w:rPr>
                    <w:t>■录制笔录、抽样取证等</w:t>
                  </w:r>
                </w:p>
                <w:p>
                  <w:pPr>
                    <w:pStyle w:val="10"/>
                    <w:snapToGrid w:val="0"/>
                    <w:spacing w:line="40" w:lineRule="atLeast"/>
                    <w:contextualSpacing/>
                    <w:jc w:val="left"/>
                    <w:rPr>
                      <w:sz w:val="18"/>
                      <w:szCs w:val="18"/>
                    </w:rPr>
                  </w:pPr>
                  <w:r>
                    <w:rPr>
                      <w:rFonts w:hint="eastAsia"/>
                      <w:sz w:val="18"/>
                      <w:szCs w:val="18"/>
                    </w:rPr>
                    <w:t>■收集证书、物证等</w:t>
                  </w:r>
                </w:p>
                <w:p>
                  <w:pPr>
                    <w:pStyle w:val="10"/>
                    <w:snapToGrid w:val="0"/>
                    <w:spacing w:line="40" w:lineRule="atLeast"/>
                    <w:contextualSpacing/>
                    <w:jc w:val="left"/>
                    <w:rPr>
                      <w:sz w:val="18"/>
                      <w:szCs w:val="18"/>
                    </w:rPr>
                  </w:pPr>
                  <w:r>
                    <w:rPr>
                      <w:rFonts w:hint="eastAsia"/>
                      <w:sz w:val="18"/>
                      <w:szCs w:val="18"/>
                    </w:rPr>
                    <w:t>■鉴定、勘察等</w:t>
                  </w:r>
                </w:p>
                <w:p>
                  <w:pPr>
                    <w:pStyle w:val="10"/>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圆角矩形 1966" o:spid="_x0000_s6143" o:spt="2" style="position:absolute;left:0pt;margin-left:-54pt;margin-top:15pt;height:24.8pt;width:65.25pt;z-index:-251176960;mso-width-relative:page;mso-height-relative:page;" coordsize="21600,21600" arcsize="0.333333333333333">
            <v:path/>
            <v:fill focussize="0,0"/>
            <v:stroke weight="0.25pt"/>
            <v:imagedata o:title=""/>
            <o:lock v:ext="edit"/>
            <v:textbox>
              <w:txbxContent>
                <w:p>
                  <w:pPr>
                    <w:pStyle w:val="10"/>
                    <w:rPr>
                      <w:szCs w:val="21"/>
                    </w:rPr>
                  </w:pPr>
                  <w:r>
                    <w:rPr>
                      <w:rFonts w:hint="eastAsia"/>
                      <w:szCs w:val="21"/>
                    </w:rPr>
                    <w:t>不予处罚</w:t>
                  </w:r>
                </w:p>
              </w:txbxContent>
            </v:textbox>
          </v:roundrect>
        </w:pict>
      </w:r>
      <w:r>
        <w:rPr>
          <w:lang w:bidi="bo-CN"/>
        </w:rPr>
        <w:pict>
          <v:rect id="矩形 1965" o:spid="_x0000_s6144" o:spt="1" style="position:absolute;left:0pt;margin-left:166.8pt;margin-top:12.2pt;height:38.8pt;width:78.45pt;z-index:-251170816;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直接箭头连接符 1964" o:spid="_x0000_s6145" o:spt="32" type="#_x0000_t32" style="position:absolute;left:0pt;flip:x;margin-left:12pt;margin-top:9.15pt;height:0.05pt;width:17.25pt;z-index:-251175936;mso-width-relative:page;mso-height-relative:page;" filled="f" coordsize="21600,21600">
            <v:path arrowok="t"/>
            <v:fill on="f" focussize="0,0"/>
            <v:stroke endarrow="block"/>
            <v:imagedata o:title=""/>
            <o:lock v:ext="edit"/>
          </v:shape>
        </w:pict>
      </w:r>
      <w:r>
        <w:rPr>
          <w:lang w:bidi="bo-CN"/>
        </w:rPr>
        <w:pict>
          <v:roundrect id="圆角矩形 1963" o:spid="_x0000_s6146" o:spt="2" style="position:absolute;left:0pt;margin-left:383.25pt;margin-top:6.15pt;height:35.25pt;width:72.75pt;z-index:-251166720;mso-width-relative:page;mso-height-relative:page;" coordsize="21600,21600" arcsize="0.333333333333333">
            <v:path/>
            <v:fill focussize="0,0"/>
            <v:stroke weight="0.25pt"/>
            <v:imagedata o:title=""/>
            <o:lock v:ext="edit"/>
            <v:textbox>
              <w:txbxContent>
                <w:p>
                  <w:pPr>
                    <w:pStyle w:val="10"/>
                    <w:snapToGrid w:val="0"/>
                    <w:spacing w:line="40" w:lineRule="atLeast"/>
                    <w:contextualSpacing/>
                    <w:jc w:val="center"/>
                    <w:rPr>
                      <w:sz w:val="18"/>
                      <w:szCs w:val="18"/>
                    </w:rPr>
                  </w:pPr>
                  <w:r>
                    <w:rPr>
                      <w:rFonts w:hint="eastAsia"/>
                      <w:sz w:val="18"/>
                      <w:szCs w:val="18"/>
                    </w:rPr>
                    <w:t>登记保全</w:t>
                  </w:r>
                </w:p>
                <w:p>
                  <w:pPr>
                    <w:pStyle w:val="10"/>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直接箭头连接符 1962" o:spid="_x0000_s6147" o:spt="32" type="#_x0000_t32" style="position:absolute;left:0pt;margin-left:364.5pt;margin-top:8.55pt;height:0.05pt;width:18.75pt;z-index:-251165696;mso-width-relative:page;mso-height-relative:page;" filled="f" coordsize="21600,21600">
            <v:path arrowok="t"/>
            <v:fill on="f" focussize="0,0"/>
            <v:stroke endarrow="block"/>
            <v:imagedata o:title=""/>
            <o:lock v:ext="edit"/>
          </v:shape>
        </w:pict>
      </w:r>
      <w:r>
        <w:rPr>
          <w:lang w:bidi="bo-CN"/>
        </w:rPr>
        <w:pict>
          <v:shape id="流程图: 过程 1961" o:spid="_x0000_s6148" o:spt="109" type="#_x0000_t109" style="position:absolute;left:0pt;margin-left:2.25pt;margin-top:14.55pt;height:28.5pt;width:63.75pt;z-index:-251159552;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直接箭头连接符 1960" o:spid="_x0000_s6149" o:spt="32" type="#_x0000_t32" style="position:absolute;left:0pt;margin-left:245.25pt;margin-top:0.3pt;height:0pt;width:40.5pt;z-index:-251167744;mso-width-relative:page;mso-height-relative:page;" filled="f" coordsize="21600,21600">
            <v:path arrowok="t"/>
            <v:fill on="f" focussize="0,0"/>
            <v:stroke/>
            <v:imagedata o:title=""/>
            <o:lock v:ext="edit"/>
          </v:shape>
        </w:pict>
      </w:r>
    </w:p>
    <w:p>
      <w:pPr>
        <w:rPr>
          <w:b/>
        </w:rPr>
      </w:pPr>
      <w:r>
        <w:rPr>
          <w:lang w:bidi="bo-CN"/>
        </w:rPr>
        <w:pict>
          <v:shape id="直接箭头连接符 1959" o:spid="_x0000_s6150" o:spt="32" type="#_x0000_t32" style="position:absolute;left:0pt;margin-left:204pt;margin-top:4.2pt;height:21.95pt;width:0pt;z-index:-251163648;mso-width-relative:page;mso-height-relative:page;" filled="f" coordsize="21600,21600">
            <v:path arrowok="t"/>
            <v:fill on="f" focussize="0,0"/>
            <v:stroke endarrow="block"/>
            <v:imagedata o:title=""/>
            <o:lock v:ext="edit"/>
          </v:shape>
        </w:pict>
      </w:r>
      <w:r>
        <w:rPr>
          <w:lang w:bidi="bo-CN"/>
        </w:rPr>
        <w:pict>
          <v:shape id="直接箭头连接符 1958" o:spid="_x0000_s6151" o:spt="32" type="#_x0000_t32" style="position:absolute;left:0pt;margin-left:90.8pt;margin-top:4.75pt;height:15.75pt;width:0pt;z-index:-251162624;mso-width-relative:page;mso-height-relative:page;" filled="f" coordsize="21600,21600">
            <v:path arrowok="t"/>
            <v:fill on="f" focussize="0,0"/>
            <v:stroke endarrow="block"/>
            <v:imagedata o:title=""/>
            <o:lock v:ext="edit"/>
          </v:shape>
        </w:pict>
      </w:r>
    </w:p>
    <w:p>
      <w:pPr>
        <w:rPr>
          <w:b/>
        </w:rPr>
      </w:pPr>
      <w:r>
        <w:rPr>
          <w:lang w:bidi="bo-CN"/>
        </w:rPr>
        <w:pict>
          <v:shape id="流程图: 决策 1957" o:spid="_x0000_s6152" o:spt="110" type="#_x0000_t110" style="position:absolute;left:0pt;margin-left:33pt;margin-top:4.55pt;height:51.55pt;width:115.5pt;mso-wrap-distance-left:9pt;mso-wrap-distance-right:9pt;z-index:250645504;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矩形 1956" o:spid="_x0000_s6153" o:spt="1" style="position:absolute;left:0pt;margin-left:165.3pt;margin-top:11.1pt;height:27pt;width:78.45pt;z-index:-251164672;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直接箭头连接符 1955" o:spid="_x0000_s6154" o:spt="32" type="#_x0000_t32" style="position:absolute;left:0pt;flip:x;margin-left:15.75pt;margin-top:14.3pt;height:0.05pt;width:17.25pt;z-index:-251161600;mso-width-relative:page;mso-height-relative:page;" filled="f" coordsize="21600,21600">
            <v:path arrowok="t"/>
            <v:fill on="f" focussize="0,0"/>
            <v:stroke endarrow="block"/>
            <v:imagedata o:title=""/>
            <o:lock v:ext="edit"/>
          </v:shape>
        </w:pict>
      </w:r>
      <w:r>
        <w:rPr>
          <w:lang w:bidi="bo-CN"/>
        </w:rPr>
        <w:pict>
          <v:shape id="流程图: 过程 1954" o:spid="_x0000_s6155" o:spt="109" type="#_x0000_t109" style="position:absolute;left:0pt;margin-left:-54.75pt;margin-top:0pt;height:28.5pt;width:70.5pt;z-index:-251160576;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直接箭头连接符 1953" o:spid="_x0000_s6156" o:spt="32" type="#_x0000_t32" style="position:absolute;left:0pt;margin-left:201.75pt;margin-top:6.9pt;height:18pt;width:0pt;z-index:-251119616;mso-width-relative:page;mso-height-relative:page;" filled="f" coordsize="21600,21600">
            <v:path arrowok="t"/>
            <v:fill on="f" focussize="0,0"/>
            <v:stroke endarrow="block"/>
            <v:imagedata o:title=""/>
            <o:lock v:ext="edit"/>
          </v:shape>
        </w:pict>
      </w:r>
      <w:r>
        <w:rPr>
          <w:lang w:bidi="bo-CN"/>
        </w:rPr>
        <w:pict>
          <v:shape id="直接箭头连接符 1952" o:spid="_x0000_s6157" o:spt="32" type="#_x0000_t32" style="position:absolute;left:0pt;margin-left:-21pt;margin-top:14pt;height:39.3pt;width:0pt;z-index:-251133952;mso-width-relative:page;mso-height-relative:page;" filled="f" coordsize="21600,21600">
            <v:path arrowok="t"/>
            <v:fill on="f" focussize="0,0"/>
            <v:stroke endarrow="block"/>
            <v:imagedata o:title=""/>
            <o:lock v:ext="edit"/>
          </v:shape>
        </w:pict>
      </w:r>
    </w:p>
    <w:p>
      <w:pPr>
        <w:rPr>
          <w:b/>
        </w:rPr>
      </w:pPr>
      <w:r>
        <w:rPr>
          <w:lang w:bidi="bo-CN"/>
        </w:rPr>
        <w:pict>
          <v:shape id="流程图: 决策 1951" o:spid="_x0000_s6158" o:spt="110" type="#_x0000_t110" style="position:absolute;left:0pt;margin-left:136pt;margin-top:9.5pt;height:34.4pt;width:149.85pt;mso-wrap-distance-left:9pt;mso-wrap-distance-right:9pt;z-index:250646528;mso-width-relative:page;mso-height-relative:page;" coordsize="21600,21600" wrapcoords="10368 -470 9504 0 -324 9861 -324 11270 3240 14557 3240 15026 10044 21600 10368 21600 11124 21600 11448 21600 18252 15026 18252 14557 21816 11270 21816 9391 12204 470 11124 -470 10368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菱形 1950" o:spid="_x0000_s6159" o:spt="4" type="#_x0000_t4" style="position:absolute;left:0pt;margin-left:301.5pt;margin-top:5.9pt;height:40pt;width:103.5pt;z-index:-251158528;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直接箭头连接符 1949" o:spid="_x0000_s6160" o:spt="32" type="#_x0000_t32" style="position:absolute;left:0pt;margin-left:90.8pt;margin-top:9.3pt;height:38.35pt;width:0pt;z-index:-251139072;mso-width-relative:page;mso-height-relative:page;" filled="f" coordsize="21600,21600">
            <v:path arrowok="t"/>
            <v:fill on="f" focussize="0,0"/>
            <v:stroke endarrow="block"/>
            <v:imagedata o:title=""/>
            <o:lock v:ext="edit"/>
          </v:shape>
        </w:pict>
      </w:r>
    </w:p>
    <w:p>
      <w:r>
        <w:rPr>
          <w:lang w:bidi="bo-CN"/>
        </w:rPr>
        <w:pict>
          <v:shape id="直接箭头连接符 1948" o:spid="_x0000_s6161" o:spt="32" type="#_x0000_t32" style="position:absolute;left:0pt;margin-left:431.25pt;margin-top:10.6pt;height:24.05pt;width:0pt;z-index:-251117568;mso-width-relative:page;mso-height-relative:page;" filled="f" coordsize="21600,21600">
            <v:path arrowok="t"/>
            <v:fill on="f" focussize="0,0"/>
            <v:stroke endarrow="block"/>
            <v:imagedata o:title=""/>
            <o:lock v:ext="edit"/>
          </v:shape>
        </w:pict>
      </w:r>
      <w:r>
        <w:rPr>
          <w:lang w:bidi="bo-CN"/>
        </w:rPr>
        <w:pict>
          <v:shape id="直接箭头连接符 1947" o:spid="_x0000_s6162" o:spt="32" type="#_x0000_t32" style="position:absolute;left:0pt;margin-left:404.25pt;margin-top:10.6pt;height:0pt;width:27pt;z-index:-251118592;mso-width-relative:page;mso-height-relative:page;" filled="f" coordsize="21600,21600">
            <v:path arrowok="t"/>
            <v:fill on="f" focussize="0,0"/>
            <v:stroke/>
            <v:imagedata o:title=""/>
            <o:lock v:ext="edit"/>
          </v:shape>
        </w:pict>
      </w:r>
      <w:r>
        <w:rPr>
          <w:lang w:bidi="bo-CN"/>
        </w:rPr>
        <w:pict>
          <v:shape id="直接箭头连接符 1946" o:spid="_x0000_s6163" o:spt="32" type="#_x0000_t32" style="position:absolute;left:0pt;margin-left:264pt;margin-top:12.1pt;height:0pt;width:37.5pt;z-index:-251157504;mso-width-relative:page;mso-height-relative:page;" filled="f" coordsize="21600,21600">
            <v:path arrowok="t"/>
            <v:fill on="f" focussize="0,0"/>
            <v:stroke endarrow="block"/>
            <v:imagedata o:title=""/>
            <o:lock v:ext="edit"/>
          </v:shape>
        </w:pict>
      </w:r>
    </w:p>
    <w:p>
      <w:r>
        <w:rPr>
          <w:lang w:bidi="bo-CN"/>
        </w:rPr>
        <w:pict>
          <v:shape id="直接箭头连接符 1945" o:spid="_x0000_s6164" o:spt="32" type="#_x0000_t32" style="position:absolute;left:0pt;margin-left:201.75pt;margin-top:14.7pt;height:129.95pt;width:0.05pt;z-index:-251156480;mso-width-relative:page;mso-height-relative:page;" filled="f" coordsize="21600,21600">
            <v:path arrowok="t"/>
            <v:fill on="f" focussize="0,0"/>
            <v:stroke endarrow="block"/>
            <v:imagedata o:title=""/>
            <o:lock v:ext="edit"/>
          </v:shape>
        </w:pict>
      </w:r>
      <w:r>
        <w:rPr>
          <w:lang w:bidi="bo-CN"/>
        </w:rPr>
        <w:pict>
          <v:shape id="直接箭头连接符 1944" o:spid="_x0000_s6165" o:spt="32" type="#_x0000_t32" style="position:absolute;left:0pt;margin-left:353.25pt;margin-top:13.25pt;height:18.3pt;width:0.05pt;z-index:-251155456;mso-width-relative:page;mso-height-relative:page;" filled="f" coordsize="21600,21600">
            <v:path arrowok="t"/>
            <v:fill on="f" focussize="0,0"/>
            <v:stroke endarrow="block"/>
            <v:imagedata o:title=""/>
            <o:lock v:ext="edit"/>
          </v:shape>
        </w:pict>
      </w:r>
      <w:r>
        <w:rPr>
          <w:lang w:bidi="bo-CN"/>
        </w:rPr>
        <w:pict>
          <v:shape id="流程图: 过程 1943" o:spid="_x0000_s6166" o:spt="109" type="#_x0000_t109" style="position:absolute;left:0pt;margin-left:-54.75pt;margin-top:7.2pt;height:42.45pt;width:70.5pt;z-index:-251134976;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流程图: 过程 1942" o:spid="_x0000_s6167" o:spt="109" type="#_x0000_t109" style="position:absolute;left:0pt;margin-left:26.25pt;margin-top:6.5pt;height:43.15pt;width:129pt;z-index:-251138048;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直接箭头连接符 1941" o:spid="_x0000_s6168" o:spt="32" type="#_x0000_t32" style="position:absolute;left:0pt;flip:x;margin-left:202.5pt;margin-top:4.25pt;height:0pt;width:150.8pt;z-index:-251152384;mso-width-relative:page;mso-height-relative:page;" filled="f" coordsize="21600,21600">
            <v:path arrowok="t"/>
            <v:fill on="f" focussize="0,0"/>
            <v:stroke endarrow="block"/>
            <v:imagedata o:title=""/>
            <o:lock v:ext="edit"/>
          </v:shape>
        </w:pict>
      </w:r>
      <w:r>
        <w:rPr>
          <w:lang w:bidi="bo-CN"/>
        </w:rPr>
        <w:pict>
          <v:rect id="矩形 1940" o:spid="_x0000_s6169" o:spt="1" style="position:absolute;left:0pt;margin-left:392.25pt;margin-top:3.45pt;height:40.7pt;width:71.25pt;z-index:-251149312;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矩形 1939" o:spid="_x0000_s6170" o:spt="1" style="position:absolute;left:0pt;margin-left:324.75pt;margin-top:13.7pt;height:20.45pt;width:54.75pt;z-index:-251154432;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直接箭头连接符 1938" o:spid="_x0000_s6171" o:spt="32" type="#_x0000_t32" style="position:absolute;left:0pt;flip:x;margin-left:378pt;margin-top:8.05pt;height:0pt;width:14.25pt;z-index:-251148288;mso-width-relative:page;mso-height-relative:page;" filled="f" coordsize="21600,21600">
            <v:path arrowok="t"/>
            <v:fill on="f" focussize="0,0"/>
            <v:stroke endarrow="block"/>
            <v:imagedata o:title=""/>
            <o:lock v:ext="edit"/>
          </v:shape>
        </w:pict>
      </w:r>
    </w:p>
    <w:p>
      <w:r>
        <w:rPr>
          <w:lang w:bidi="bo-CN"/>
        </w:rPr>
        <w:pict>
          <v:shape id="直接箭头连接符 1937" o:spid="_x0000_s6172" o:spt="32" type="#_x0000_t32" style="position:absolute;left:0pt;margin-left:431.25pt;margin-top:12.95pt;height:38.75pt;width:0pt;z-index:-251125760;mso-width-relative:page;mso-height-relative:page;" filled="f" coordsize="21600,21600">
            <v:path arrowok="t"/>
            <v:fill on="f" focussize="0,0"/>
            <v:stroke endarrow="block"/>
            <v:imagedata o:title=""/>
            <o:lock v:ext="edit"/>
          </v:shape>
        </w:pict>
      </w:r>
      <w:r>
        <w:rPr>
          <w:lang w:bidi="bo-CN"/>
        </w:rPr>
        <w:pict>
          <v:shape id="直接箭头连接符 1936" o:spid="_x0000_s6173" o:spt="32" type="#_x0000_t32" style="position:absolute;left:0pt;margin-left:351.75pt;margin-top:2.85pt;height:22.6pt;width:0pt;z-index:-251151360;mso-width-relative:page;mso-height-relative:page;" filled="f" coordsize="21600,21600">
            <v:path arrowok="t"/>
            <v:fill on="f" focussize="0,0"/>
            <v:stroke endarrow="block"/>
            <v:imagedata o:title=""/>
            <o:lock v:ext="edit"/>
          </v:shape>
        </w:pict>
      </w:r>
      <w:r>
        <w:rPr>
          <w:lang w:bidi="bo-CN"/>
        </w:rPr>
        <w:pict>
          <v:shape id="直接箭头连接符 1935" o:spid="_x0000_s6174" o:spt="32" type="#_x0000_t32" style="position:absolute;left:0pt;margin-left:-21pt;margin-top:2.85pt;height:38.35pt;width:0pt;z-index:-251132928;mso-width-relative:page;mso-height-relative:page;" filled="f" coordsize="21600,21600">
            <v:path arrowok="t"/>
            <v:fill on="f" focussize="0,0"/>
            <v:stroke endarrow="block"/>
            <v:imagedata o:title=""/>
            <o:lock v:ext="edit"/>
          </v:shape>
        </w:pict>
      </w:r>
      <w:r>
        <w:rPr>
          <w:lang w:bidi="bo-CN"/>
        </w:rPr>
        <w:pict>
          <v:shape id="直接箭头连接符 1934" o:spid="_x0000_s6175" o:spt="32" type="#_x0000_t32" style="position:absolute;left:0pt;margin-left:92.25pt;margin-top:2.85pt;height:38.35pt;width:0pt;z-index:-251137024;mso-width-relative:page;mso-height-relative:page;" filled="f" coordsize="21600,21600">
            <v:path arrowok="t"/>
            <v:fill on="f" focussize="0,0"/>
            <v:stroke endarrow="block"/>
            <v:imagedata o:title=""/>
            <o:lock v:ext="edit"/>
          </v:shape>
        </w:pict>
      </w:r>
    </w:p>
    <w:p>
      <w:r>
        <w:rPr>
          <w:lang w:bidi="bo-CN"/>
        </w:rPr>
        <w:pict>
          <v:rect id="矩形 1933" o:spid="_x0000_s6176" o:spt="1" style="position:absolute;left:0pt;margin-left:324.75pt;margin-top:9.85pt;height:20.45pt;width:54.75pt;z-index:-251153408;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直接箭头连接符 1932" o:spid="_x0000_s6177" o:spt="32" type="#_x0000_t32" style="position:absolute;left:0pt;flip:x;margin-left:202.5pt;margin-top:5.05pt;height:0pt;width:122.25pt;z-index:-251150336;mso-width-relative:page;mso-height-relative:page;" filled="f" coordsize="21600,21600">
            <v:path arrowok="t"/>
            <v:fill on="f" focussize="0,0"/>
            <v:stroke endarrow="block"/>
            <v:imagedata o:title=""/>
            <o:lock v:ext="edit"/>
          </v:shape>
        </w:pict>
      </w:r>
      <w:r>
        <w:rPr>
          <w:lang w:bidi="bo-CN"/>
        </w:rPr>
        <w:pict>
          <v:shape id="直接箭头连接符 1931" o:spid="_x0000_s6178" o:spt="32" type="#_x0000_t32" style="position:absolute;left:0pt;margin-left:381pt;margin-top:5.05pt;height:0pt;width:50.25pt;z-index:-251126784;mso-width-relative:page;mso-height-relative:page;" filled="f" coordsize="21600,21600">
            <v:path arrowok="t"/>
            <v:fill on="f" focussize="0,0"/>
            <v:stroke/>
            <v:imagedata o:title=""/>
            <o:lock v:ext="edit"/>
          </v:shape>
        </w:pict>
      </w:r>
      <w:r>
        <w:rPr>
          <w:lang w:bidi="bo-CN"/>
        </w:rPr>
        <w:pict>
          <v:rect id="矩形 1930" o:spid="_x0000_s6179" o:spt="1" style="position:absolute;left:0pt;margin-left:-54pt;margin-top:10pt;height:32.9pt;width:69.75pt;z-index:-251131904;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矩形 1929" o:spid="_x0000_s6180" o:spt="1" style="position:absolute;left:0pt;margin-left:52.5pt;margin-top:10pt;height:32.9pt;width:84pt;z-index:-251136000;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矩形 1928" o:spid="_x0000_s6181" o:spt="1" style="position:absolute;left:0pt;margin-left:401.25pt;margin-top:4.9pt;height:21.75pt;width:62.25pt;z-index:-251147264;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直接箭头连接符 1927" o:spid="_x0000_s6182" o:spt="32" type="#_x0000_t32" style="position:absolute;left:0pt;flip:x;margin-left:201.75pt;margin-top:0.55pt;height:0pt;width:199.5pt;z-index:-251146240;mso-width-relative:page;mso-height-relative:page;" filled="f" coordsize="21600,21600">
            <v:path arrowok="t"/>
            <v:fill on="f" focussize="0,0"/>
            <v:stroke endarrow="block"/>
            <v:imagedata o:title=""/>
            <o:lock v:ext="edit"/>
          </v:shape>
        </w:pict>
      </w:r>
      <w:r>
        <w:rPr>
          <w:lang w:bidi="bo-CN"/>
        </w:rPr>
        <w:pict>
          <v:shape id="直接箭头连接符 1926" o:spid="_x0000_s6183" o:spt="32" type="#_x0000_t32" style="position:absolute;left:0pt;margin-left:-18pt;margin-top:11.7pt;height:224.7pt;width:0pt;z-index:-251122688;mso-width-relative:page;mso-height-relative:page;" filled="f" coordsize="21600,21600">
            <v:path arrowok="t"/>
            <v:fill on="f" focussize="0,0"/>
            <v:stroke/>
            <v:imagedata o:title=""/>
            <o:lock v:ext="edit"/>
          </v:shape>
        </w:pict>
      </w:r>
      <w:r>
        <w:rPr>
          <w:lang w:bidi="bo-CN"/>
        </w:rPr>
        <w:pict>
          <v:shape id="肘形连接符 1925" o:spid="_x0000_s6184" o:spt="34" type="#_x0000_t34" style="position:absolute;left:0pt;flip:y;margin-left:-18pt;margin-top:11.7pt;height:50pt;width:113.3pt;rotation:11796480f;z-index:-251130880;mso-width-relative:page;mso-height-relative:page;" filled="f" coordsize="21600,21600" adj="219">
            <v:path arrowok="t"/>
            <v:fill on="f" focussize="0,0"/>
            <v:stroke endarrow="block"/>
            <v:imagedata o:title=""/>
            <o:lock v:ext="edit"/>
          </v:shape>
        </w:pict>
      </w:r>
    </w:p>
    <w:p>
      <w:r>
        <w:rPr>
          <w:lang w:bidi="bo-CN"/>
        </w:rPr>
        <w:pict>
          <v:rect id="矩形 1924" o:spid="_x0000_s6185" o:spt="1" style="position:absolute;left:0pt;margin-left:379.5pt;margin-top:5.55pt;height:21.75pt;width:82.5pt;z-index:-251145216;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流程图: 决策 1923" o:spid="_x0000_s6186" o:spt="110" type="#_x0000_t110" style="position:absolute;left:0pt;margin-left:147pt;margin-top:20.25pt;height:35.25pt;width:108pt;mso-wrap-distance-left:9pt;mso-wrap-distance-right:9pt;z-index:250647552;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直接箭头连接符 1922" o:spid="_x0000_s6187" o:spt="32" type="#_x0000_t32" style="position:absolute;left:0pt;margin-left:338.25pt;margin-top:3.5pt;height:33.75pt;width:0pt;z-index:-251141120;mso-width-relative:page;mso-height-relative:page;" filled="f" coordsize="21600,21600">
            <v:path arrowok="t"/>
            <v:fill on="f" focussize="0,0"/>
            <v:stroke/>
            <v:imagedata o:title=""/>
            <o:lock v:ext="edit"/>
          </v:shape>
        </w:pict>
      </w:r>
      <w:r>
        <w:rPr>
          <w:lang w:bidi="bo-CN"/>
        </w:rPr>
        <w:pict>
          <v:shape id="直接箭头连接符 1921" o:spid="_x0000_s6188" o:spt="32" type="#_x0000_t32" style="position:absolute;left:0pt;margin-left:338.25pt;margin-top:2.7pt;height:0.05pt;width:41.25pt;z-index:-251143168;mso-width-relative:page;mso-height-relative:page;" filled="f" coordsize="21600,21600">
            <v:path arrowok="t"/>
            <v:fill on="f" focussize="0,0"/>
            <v:stroke endarrow="block"/>
            <v:imagedata o:title=""/>
            <o:lock v:ext="edit"/>
          </v:shape>
        </w:pict>
      </w:r>
    </w:p>
    <w:p>
      <w:r>
        <w:rPr>
          <w:lang w:bidi="bo-CN"/>
        </w:rPr>
        <w:pict>
          <v:shape id="直接箭头连接符 1920" o:spid="_x0000_s6189" o:spt="32" type="#_x0000_t32" style="position:absolute;left:0pt;margin-left:255pt;margin-top:7pt;height:0.05pt;width:83.25pt;z-index:-251140096;mso-width-relative:page;mso-height-relative:page;" filled="f" coordsize="21600,21600">
            <v:path arrowok="t"/>
            <v:fill on="f" focussize="0,0"/>
            <v:stroke/>
            <v:imagedata o:title=""/>
            <o:lock v:ext="edit"/>
          </v:shape>
        </w:pict>
      </w:r>
      <w:r>
        <w:rPr>
          <w:lang w:bidi="bo-CN"/>
        </w:rPr>
        <w:pict>
          <v:rect id="矩形 1919" o:spid="_x0000_s6190" o:spt="1" style="position:absolute;left:0pt;margin-left:379.5pt;margin-top:9.2pt;height:21.75pt;width:82.5pt;z-index:-251144192;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直接箭头连接符 1918" o:spid="_x0000_s6191" o:spt="32" type="#_x0000_t32" style="position:absolute;left:0pt;margin-left:-18pt;margin-top:174pt;height:0.05pt;width:174pt;z-index:-251123712;mso-width-relative:page;mso-height-relative:page;" filled="f" coordsize="21600,21600">
            <v:path arrowok="t"/>
            <v:fill on="f" focussize="0,0"/>
            <v:stroke endarrow="block"/>
            <v:imagedata o:title=""/>
            <o:lock v:ext="edit"/>
          </v:shape>
        </w:pict>
      </w:r>
      <w:r>
        <w:rPr>
          <w:lang w:bidi="bo-CN"/>
        </w:rPr>
        <w:pict>
          <v:rect id="矩形 1917" o:spid="_x0000_s6192" o:spt="1" style="position:absolute;left:0pt;margin-left:55.5pt;margin-top:57.75pt;height:36.75pt;width:57.8pt;z-index:-251115520;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直接箭头连接符 1916" o:spid="_x0000_s6193" o:spt="32" type="#_x0000_t32" style="position:absolute;left:0pt;margin-left:86.25pt;margin-top:94.5pt;height:16.5pt;width:0.05pt;z-index:-251112448;mso-width-relative:page;mso-height-relative:page;" filled="f" coordsize="21600,21600">
            <v:path arrowok="t"/>
            <v:fill on="f" focussize="0,0"/>
            <v:stroke/>
            <v:imagedata o:title=""/>
            <o:lock v:ext="edit"/>
          </v:shape>
        </w:pict>
      </w:r>
      <w:r>
        <w:rPr>
          <w:lang w:bidi="bo-CN"/>
        </w:rPr>
        <w:pict>
          <v:shape id="直接箭头连接符 1915" o:spid="_x0000_s6194" o:spt="32" type="#_x0000_t32" style="position:absolute;left:0pt;margin-left:86.25pt;margin-top:111pt;height:0pt;width:54.75pt;z-index:-251111424;mso-width-relative:page;mso-height-relative:page;" filled="f" coordsize="21600,21600">
            <v:path arrowok="t"/>
            <v:fill on="f" focussize="0,0"/>
            <v:stroke endarrow="block"/>
            <v:imagedata o:title=""/>
            <o:lock v:ext="edit"/>
          </v:shape>
        </w:pict>
      </w:r>
      <w:r>
        <w:rPr>
          <w:lang w:bidi="bo-CN"/>
        </w:rPr>
        <w:pict>
          <v:shape id="直接箭头连接符 1914" o:spid="_x0000_s6195" o:spt="32" type="#_x0000_t32" style="position:absolute;left:0pt;margin-left:86.25pt;margin-top:43.5pt;height:15pt;width:0pt;z-index:-251113472;mso-width-relative:page;mso-height-relative:page;" filled="f" coordsize="21600,21600">
            <v:path arrowok="t"/>
            <v:fill on="f" focussize="0,0"/>
            <v:stroke endarrow="block"/>
            <v:imagedata o:title=""/>
            <o:lock v:ext="edit"/>
          </v:shape>
        </w:pict>
      </w:r>
      <w:r>
        <w:rPr>
          <w:lang w:bidi="bo-CN"/>
        </w:rPr>
        <w:pict>
          <v:shape id="直接箭头连接符 1913" o:spid="_x0000_s6196" o:spt="32" type="#_x0000_t32" style="position:absolute;left:0pt;flip:x;margin-left:86.25pt;margin-top:43.5pt;height:0pt;width:55.5pt;z-index:-251114496;mso-width-relative:page;mso-height-relative:page;" filled="f" coordsize="21600,21600">
            <v:path arrowok="t"/>
            <v:fill on="f" focussize="0,0"/>
            <v:stroke/>
            <v:imagedata o:title=""/>
            <o:lock v:ext="edit"/>
          </v:shape>
        </w:pict>
      </w:r>
      <w:r>
        <w:rPr>
          <w:lang w:bidi="bo-CN"/>
        </w:rPr>
        <w:pict>
          <v:rect id="矩形 1912" o:spid="_x0000_s6197" o:spt="1" style="position:absolute;left:0pt;margin-left:307.5pt;margin-top:91.5pt;height:36.75pt;width:52.5pt;z-index:-251120640;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直接箭头连接符 1911" o:spid="_x0000_s6198" o:spt="32" type="#_x0000_t32" style="position:absolute;left:0pt;margin-left:259.5pt;margin-top:111pt;height:0pt;width:48pt;z-index:-251121664;mso-width-relative:page;mso-height-relative:page;" filled="f" coordsize="21600,21600">
            <v:path arrowok="t"/>
            <v:fill on="f" focussize="0,0"/>
            <v:stroke endarrow="block"/>
            <v:imagedata o:title=""/>
            <o:lock v:ext="edit"/>
          </v:shape>
        </w:pict>
      </w:r>
      <w:r>
        <w:rPr>
          <w:lang w:bidi="bo-CN"/>
        </w:rPr>
        <w:pict>
          <v:shape id="直接箭头连接符 1910" o:spid="_x0000_s6199" o:spt="32" type="#_x0000_t32" style="position:absolute;left:0pt;margin-left:201.75pt;margin-top:61.9pt;height:32.6pt;width:0.05pt;z-index:-251128832;mso-width-relative:page;mso-height-relative:page;" filled="f" coordsize="21600,21600">
            <v:path arrowok="t"/>
            <v:fill on="f" focussize="0,0"/>
            <v:stroke endarrow="block"/>
            <v:imagedata o:title=""/>
            <o:lock v:ext="edit"/>
          </v:shape>
        </w:pict>
      </w:r>
      <w:r>
        <w:rPr>
          <w:lang w:bidi="bo-CN"/>
        </w:rPr>
        <w:pict>
          <v:shape id="流程图: 决策 1909" o:spid="_x0000_s6200" o:spt="110" type="#_x0000_t110" style="position:absolute;left:0pt;margin-left:141.75pt;margin-top:94.5pt;height:35.25pt;width:118.5pt;mso-wrap-distance-left:9pt;mso-wrap-distance-right:9pt;z-index:250649600;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直接箭头连接符 1908" o:spid="_x0000_s6201" o:spt="32" type="#_x0000_t32" style="position:absolute;left:0pt;margin-left:201pt;margin-top:129pt;height:31.85pt;width:0pt;z-index:-251124736;mso-width-relative:page;mso-height-relative:page;" filled="f" coordsize="21600,21600">
            <v:path arrowok="t"/>
            <v:fill on="f" focussize="0,0"/>
            <v:stroke endarrow="block"/>
            <v:imagedata o:title=""/>
            <o:lock v:ext="edit"/>
          </v:shape>
        </w:pict>
      </w:r>
      <w:r>
        <w:rPr>
          <w:lang w:bidi="bo-CN"/>
        </w:rPr>
        <w:pict>
          <v:roundrect id="圆角矩形 1907" o:spid="_x0000_s6202" o:spt="2" style="position:absolute;left:0pt;margin-left:156pt;margin-top:162.35pt;height:24.75pt;width:83.25pt;z-index:-251127808;mso-width-relative:page;mso-height-relative:page;" coordsize="21600,21600" arcsize="0.333333333333333">
            <v:path/>
            <v:fill focussize="0,0"/>
            <v:stroke weight="1.5pt"/>
            <v:imagedata o:title=""/>
            <o:lock v:ext="edit"/>
            <v:textbox>
              <w:txbxContent>
                <w:p>
                  <w:pPr>
                    <w:pStyle w:val="10"/>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直接箭头连接符 1906" o:spid="_x0000_s6203" o:spt="32" type="#_x0000_t32" style="position:absolute;left:0pt;margin-left:338.25pt;margin-top:6pt;height:0.05pt;width:42.75pt;z-index:-251142144;mso-width-relative:page;mso-height-relative:page;" filled="f" coordsize="21600,21600">
            <v:path arrowok="t"/>
            <v:fill on="f" focussize="0,0"/>
            <v:stroke endarrow="block"/>
            <v:imagedata o:title=""/>
            <o:lock v:ext="edit"/>
          </v:shape>
        </w:pict>
      </w:r>
      <w:r>
        <w:rPr>
          <w:lang w:bidi="bo-CN"/>
        </w:rPr>
        <w:pict>
          <v:shape id="直接箭头连接符 1905" o:spid="_x0000_s6204" o:spt="32" type="#_x0000_t32" style="position:absolute;left:0pt;margin-left:201pt;margin-top:9.45pt;height:17.2pt;width:0pt;z-index:-251129856;mso-width-relative:page;mso-height-relative:page;" filled="f" coordsize="21600,21600">
            <v:path arrowok="t"/>
            <v:fill on="f" focussize="0,0"/>
            <v:stroke endarrow="block"/>
            <v:imagedata o:title=""/>
            <o:lock v:ext="edit"/>
          </v:shape>
        </w:pict>
      </w:r>
      <w:r>
        <w:rPr>
          <w:lang w:bidi="bo-CN"/>
        </w:rPr>
        <w:pict>
          <v:shape id="流程图: 决策 1904" o:spid="_x0000_s6205" o:spt="110" type="#_x0000_t110" style="position:absolute;left:0pt;margin-left:141pt;margin-top:26.65pt;height:35.25pt;width:118.5pt;mso-wrap-distance-left:9pt;mso-wrap-distance-right:9pt;z-index:250648576;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napToGrid w:val="0"/>
        <w:spacing w:line="360" w:lineRule="auto"/>
        <w:contextualSpacing/>
        <w:jc w:val="center"/>
        <w:rPr>
          <w:b/>
          <w:sz w:val="44"/>
          <w:szCs w:val="44"/>
        </w:rPr>
      </w:pPr>
    </w:p>
    <w:p>
      <w:pPr>
        <w:snapToGrid w:val="0"/>
        <w:spacing w:line="360" w:lineRule="auto"/>
        <w:contextualSpacing/>
        <w:rPr>
          <w:b/>
          <w:sz w:val="44"/>
          <w:szCs w:val="44"/>
        </w:rPr>
      </w:pPr>
    </w:p>
    <w:p>
      <w:pPr>
        <w:snapToGrid w:val="0"/>
        <w:spacing w:line="360" w:lineRule="auto"/>
        <w:contextualSpacing/>
        <w:jc w:val="center"/>
        <w:rPr>
          <w:b/>
          <w:sz w:val="36"/>
          <w:szCs w:val="36"/>
        </w:rPr>
      </w:pPr>
      <w:r>
        <w:rPr>
          <w:rFonts w:hint="eastAsia"/>
          <w:b/>
          <w:sz w:val="36"/>
          <w:szCs w:val="36"/>
        </w:rPr>
        <w:t>双湖县交通运输局行政处罚流程图</w:t>
      </w:r>
    </w:p>
    <w:p>
      <w:pPr>
        <w:snapToGrid w:val="0"/>
        <w:spacing w:line="360" w:lineRule="auto"/>
        <w:contextualSpacing/>
        <w:jc w:val="right"/>
        <w:rPr>
          <w:rFonts w:ascii="宋体"/>
          <w:b/>
          <w:sz w:val="24"/>
          <w:szCs w:val="24"/>
        </w:rPr>
      </w:pPr>
      <w:r>
        <w:rPr>
          <w:rFonts w:hint="eastAsia" w:ascii="宋体" w:hAnsi="宋体"/>
          <w:b/>
          <w:sz w:val="24"/>
          <w:szCs w:val="24"/>
        </w:rPr>
        <w:t>序号：</w:t>
      </w:r>
      <w:r>
        <w:rPr>
          <w:rFonts w:ascii="宋体" w:hAnsi="宋体"/>
          <w:b/>
          <w:sz w:val="24"/>
          <w:szCs w:val="24"/>
        </w:rPr>
        <w:t>155</w:t>
      </w:r>
    </w:p>
    <w:p>
      <w:pPr>
        <w:snapToGrid w:val="0"/>
        <w:spacing w:line="100" w:lineRule="atLeast"/>
        <w:contextualSpacing/>
        <w:rPr>
          <w:sz w:val="24"/>
          <w:szCs w:val="24"/>
        </w:rPr>
      </w:pPr>
      <w:r>
        <w:rPr>
          <w:rFonts w:hint="eastAsia"/>
          <w:sz w:val="24"/>
          <w:szCs w:val="24"/>
        </w:rPr>
        <w:t>职权名称：对依法必须进行招标的项目的招标人向他人透露已获取招标文件的潜在投标人的名称、数量或可能影响公平竞争的有关招标投标的其他情况的，或者泄露标底的处罚</w:t>
      </w:r>
    </w:p>
    <w:p>
      <w:pPr>
        <w:rPr>
          <w:sz w:val="28"/>
          <w:szCs w:val="28"/>
        </w:rPr>
      </w:pPr>
      <w:r>
        <w:rPr>
          <w:lang w:bidi="bo-CN"/>
        </w:rPr>
        <w:pict>
          <v:rect id="_x0000_s6206" o:spid="_x0000_s6206" o:spt="1" style="position:absolute;left:0pt;margin-left:90.75pt;margin-top:0.4pt;height:20.25pt;width:37.5pt;z-index:-251037696;mso-width-relative:page;mso-height-relative:page;" stroked="f" coordsize="21600,21600">
            <v:path/>
            <v:fill focussize="0,0"/>
            <v:stroke on="f"/>
            <v:imagedata o:title=""/>
            <o:lock v:ext="edit"/>
            <v:textbox>
              <w:txbxContent>
                <w:p>
                  <w:pPr>
                    <w:ind w:left="31680" w:leftChars="-50" w:right="31680" w:rightChars="-50"/>
                    <w:rPr>
                      <w:sz w:val="15"/>
                      <w:szCs w:val="15"/>
                    </w:rPr>
                  </w:pPr>
                  <w:r>
                    <w:rPr>
                      <w:rFonts w:hint="eastAsia"/>
                      <w:sz w:val="15"/>
                      <w:szCs w:val="15"/>
                    </w:rPr>
                    <w:t>简易程序</w:t>
                  </w:r>
                </w:p>
              </w:txbxContent>
            </v:textbox>
          </v:rect>
        </w:pict>
      </w:r>
      <w:r>
        <w:rPr>
          <w:lang w:bidi="bo-CN"/>
        </w:rPr>
        <w:pict>
          <v:roundrect id="_x0000_s6207" o:spid="_x0000_s6207" o:spt="2" style="position:absolute;left:0pt;margin-left:159pt;margin-top:8.7pt;height:24.75pt;width:86.25pt;z-index:-251109376;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rPr>
          <w:sz w:val="28"/>
          <w:szCs w:val="28"/>
        </w:rPr>
        <w:t xml:space="preserve">                </w:t>
      </w:r>
    </w:p>
    <w:p>
      <w:r>
        <w:rPr>
          <w:lang w:bidi="bo-CN"/>
        </w:rPr>
        <w:pict>
          <v:shape id="_x0000_s6208" o:spid="_x0000_s6208" o:spt="32" type="#_x0000_t32" style="position:absolute;left:0pt;margin-left:92.25pt;margin-top:5.05pt;height:19.55pt;width:0.05pt;z-index:-251105280;mso-width-relative:page;mso-height-relative:page;" o:connectortype="straight" filled="f" coordsize="21600,21600">
            <v:path arrowok="t"/>
            <v:fill on="f" focussize="0,0"/>
            <v:stroke endarrow="block"/>
            <v:imagedata o:title=""/>
            <o:lock v:ext="edit"/>
          </v:shape>
        </w:pict>
      </w:r>
      <w:r>
        <w:rPr>
          <w:lang w:bidi="bo-CN"/>
        </w:rPr>
        <w:pict>
          <v:shape id="_x0000_s6209" o:spid="_x0000_s6209" o:spt="32" type="#_x0000_t32" style="position:absolute;left:0pt;flip:x;margin-left:90.8pt;margin-top:5.85pt;height:0.05pt;width:68.2pt;z-index:-251106304;mso-width-relative:page;mso-height-relative:page;" o:connectortype="straight" filled="f" coordsize="21600,21600">
            <v:path arrowok="t"/>
            <v:fill on="f" focussize="0,0"/>
            <v:stroke/>
            <v:imagedata o:title=""/>
            <o:lock v:ext="edit"/>
          </v:shape>
        </w:pict>
      </w:r>
      <w:r>
        <w:t xml:space="preserve">                             </w:t>
      </w:r>
    </w:p>
    <w:p>
      <w:r>
        <w:rPr>
          <w:lang w:bidi="bo-CN"/>
        </w:rPr>
        <w:pict>
          <v:rect id="_x0000_s6210" o:spid="_x0000_s6210" o:spt="1" style="position:absolute;left:0pt;margin-left:207.75pt;margin-top:9pt;height:18.75pt;width:54pt;z-index:-251043840;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6211" o:spid="_x0000_s6211" o:spt="32" type="#_x0000_t32" style="position:absolute;left:0pt;margin-left:201pt;margin-top:2.25pt;height:29.25pt;width:0.75pt;z-index:-251100160;mso-width-relative:page;mso-height-relative:page;" o:connectortype="straight" filled="f" coordsize="21600,21600">
            <v:path arrowok="t"/>
            <v:fill on="f" focussize="0,0"/>
            <v:stroke endarrow="block"/>
            <v:imagedata o:title=""/>
            <o:lock v:ext="edit"/>
          </v:shape>
        </w:pict>
      </w:r>
      <w:r>
        <w:rPr>
          <w:lang w:bidi="bo-CN"/>
        </w:rPr>
        <w:pict>
          <v:shape id="_x0000_s6212" o:spid="_x0000_s6212" o:spt="110" type="#_x0000_t110" style="position:absolute;left:0pt;margin-left:32.25pt;margin-top:9pt;height:50.25pt;width:119.25pt;z-index:-251108352;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6213" o:spid="_x0000_s6213" o:spt="34" type="#_x0000_t34" style="position:absolute;left:0pt;margin-left:-23.25pt;margin-top:7.05pt;height:48.75pt;width:60.75pt;rotation:5898240f;z-index:-251107328;mso-width-relative:page;mso-height-relative:page;" o:connectortype="elbow" filled="f" coordsize="21600,21600" adj="657,-86400,-45333">
            <v:path arrowok="t"/>
            <v:fill on="f" focussize="0,0"/>
            <v:stroke endarrow="block"/>
            <v:imagedata o:title=""/>
            <o:lock v:ext="edit"/>
          </v:shape>
        </w:pict>
      </w:r>
      <w:r>
        <w:rPr>
          <w:lang w:bidi="bo-CN"/>
        </w:rPr>
        <w:pict>
          <v:rect id="_x0000_s6214" o:spid="_x0000_s6214" o:spt="1" style="position:absolute;left:0pt;margin-left:162.75pt;margin-top:0.3pt;height:25.5pt;width:81.75pt;z-index:-251099136;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6215" o:spid="_x0000_s6215" o:spt="32" type="#_x0000_t32" style="position:absolute;left:0pt;margin-left:202.5pt;margin-top:10.95pt;height:32.45pt;width:0.75pt;z-index:-251097088;mso-width-relative:page;mso-height-relative:page;" o:connectortype="straight" filled="f" coordsize="21600,21600">
            <v:path arrowok="t"/>
            <v:fill on="f" focussize="0,0"/>
            <v:stroke endarrow="block"/>
            <v:imagedata o:title=""/>
            <o:lock v:ext="edit"/>
          </v:shape>
        </w:pict>
      </w:r>
      <w:r>
        <w:rPr>
          <w:lang w:bidi="bo-CN"/>
        </w:rPr>
        <w:pict>
          <v:shape id="_x0000_s6216" o:spid="_x0000_s6216" o:spt="109" type="#_x0000_t109" style="position:absolute;left:0pt;margin-left:-0.75pt;margin-top:10.95pt;height:29.25pt;width:53.25pt;z-index:-251101184;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6217" o:spid="_x0000_s6217" o:spt="32" type="#_x0000_t32" style="position:absolute;left:0pt;margin-left:92.25pt;margin-top:11.7pt;height:16.5pt;width:0.05pt;z-index:-251102208;mso-width-relative:page;mso-height-relative:page;" o:connectortype="straight" filled="f" coordsize="21600,21600">
            <v:path arrowok="t"/>
            <v:fill on="f" focussize="0,0"/>
            <v:stroke endarrow="block"/>
            <v:imagedata o:title=""/>
            <o:lock v:ext="edit"/>
          </v:shape>
        </w:pict>
      </w:r>
    </w:p>
    <w:p>
      <w:r>
        <w:rPr>
          <w:lang w:bidi="bo-CN"/>
        </w:rPr>
        <w:pict>
          <v:shape id="_x0000_s6218" o:spid="_x0000_s6218" o:spt="110" type="#_x0000_t110" style="position:absolute;left:0pt;margin-left:26.25pt;margin-top:12.8pt;height:53.8pt;width:129.75pt;mso-wrap-distance-left:9pt;mso-wrap-distance-right:9pt;z-index:250650624;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6219" o:spid="_x0000_s6219" o:spt="109" type="#_x0000_t109" style="position:absolute;left:0pt;margin-left:285.75pt;margin-top:10.35pt;height:78.75pt;width:78.75pt;z-index:-251096064;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6220" o:spid="_x0000_s6220" o:spt="2" style="position:absolute;left:0pt;margin-left:-54pt;margin-top:15pt;height:24.8pt;width:65.25pt;z-index:-251104256;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6221" o:spid="_x0000_s6221" o:spt="1" style="position:absolute;left:0pt;margin-left:166.8pt;margin-top:12.2pt;height:38.8pt;width:78.45pt;z-index:-251098112;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6222" o:spid="_x0000_s6222" o:spt="32" type="#_x0000_t32" style="position:absolute;left:0pt;flip:x;margin-left:12pt;margin-top:9.15pt;height:0.05pt;width:17.25pt;z-index:-251103232;mso-width-relative:page;mso-height-relative:page;" o:connectortype="straight" filled="f" coordsize="21600,21600">
            <v:path arrowok="t"/>
            <v:fill on="f" focussize="0,0"/>
            <v:stroke endarrow="block"/>
            <v:imagedata o:title=""/>
            <o:lock v:ext="edit"/>
          </v:shape>
        </w:pict>
      </w:r>
      <w:r>
        <w:rPr>
          <w:lang w:bidi="bo-CN"/>
        </w:rPr>
        <w:pict>
          <v:roundrect id="_x0000_s6223" o:spid="_x0000_s6223" o:spt="2" style="position:absolute;left:0pt;margin-left:383.25pt;margin-top:6.15pt;height:35.25pt;width:72.75pt;z-index:-251094016;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6224" o:spid="_x0000_s6224" o:spt="32" type="#_x0000_t32" style="position:absolute;left:0pt;margin-left:364.5pt;margin-top:8.55pt;height:0.05pt;width:18.75pt;z-index:-251092992;mso-width-relative:page;mso-height-relative:page;" o:connectortype="straight" filled="f" coordsize="21600,21600">
            <v:path arrowok="t"/>
            <v:fill on="f" focussize="0,0"/>
            <v:stroke endarrow="block"/>
            <v:imagedata o:title=""/>
            <o:lock v:ext="edit"/>
          </v:shape>
        </w:pict>
      </w:r>
      <w:r>
        <w:rPr>
          <w:lang w:bidi="bo-CN"/>
        </w:rPr>
        <w:pict>
          <v:shape id="_x0000_s6225" o:spid="_x0000_s6225" o:spt="109" type="#_x0000_t109" style="position:absolute;left:0pt;margin-left:2.25pt;margin-top:14.55pt;height:28.5pt;width:63.75pt;z-index:-251086848;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6226" o:spid="_x0000_s6226" o:spt="32" type="#_x0000_t32" style="position:absolute;left:0pt;margin-left:245.25pt;margin-top:0.3pt;height:0pt;width:40.5pt;z-index:-251095040;mso-width-relative:page;mso-height-relative:page;" o:connectortype="straight" filled="f" coordsize="21600,21600">
            <v:path arrowok="t"/>
            <v:fill on="f" focussize="0,0"/>
            <v:stroke/>
            <v:imagedata o:title=""/>
            <o:lock v:ext="edit"/>
          </v:shape>
        </w:pict>
      </w:r>
    </w:p>
    <w:p>
      <w:pPr>
        <w:rPr>
          <w:b/>
        </w:rPr>
      </w:pPr>
      <w:r>
        <w:rPr>
          <w:lang w:bidi="bo-CN"/>
        </w:rPr>
        <w:pict>
          <v:shape id="_x0000_s6227" o:spid="_x0000_s6227" o:spt="32" type="#_x0000_t32" style="position:absolute;left:0pt;margin-left:204pt;margin-top:4.2pt;height:21.95pt;width:0pt;z-index:-251090944;mso-width-relative:page;mso-height-relative:page;" o:connectortype="straight" filled="f" coordsize="21600,21600">
            <v:path arrowok="t"/>
            <v:fill on="f" focussize="0,0"/>
            <v:stroke endarrow="block"/>
            <v:imagedata o:title=""/>
            <o:lock v:ext="edit"/>
          </v:shape>
        </w:pict>
      </w:r>
      <w:r>
        <w:rPr>
          <w:lang w:bidi="bo-CN"/>
        </w:rPr>
        <w:pict>
          <v:shape id="_x0000_s6228" o:spid="_x0000_s6228" o:spt="32" type="#_x0000_t32" style="position:absolute;left:0pt;margin-left:90.8pt;margin-top:4.75pt;height:15.75pt;width:0pt;z-index:-251089920;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229" o:spid="_x0000_s6229" o:spt="110" type="#_x0000_t110" style="position:absolute;left:0pt;margin-left:33pt;margin-top:4.55pt;height:51.55pt;width:115.5pt;mso-wrap-distance-left:9pt;mso-wrap-distance-right:9pt;z-index:250651648;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6230" o:spid="_x0000_s6230" o:spt="1" style="position:absolute;left:0pt;margin-left:165.3pt;margin-top:11.1pt;height:27pt;width:78.45pt;z-index:-251091968;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6231" o:spid="_x0000_s6231" o:spt="32" type="#_x0000_t32" style="position:absolute;left:0pt;flip:x;margin-left:15.75pt;margin-top:14.3pt;height:0.05pt;width:17.25pt;z-index:-251088896;mso-width-relative:page;mso-height-relative:page;" o:connectortype="straight" filled="f" coordsize="21600,21600">
            <v:path arrowok="t"/>
            <v:fill on="f" focussize="0,0"/>
            <v:stroke endarrow="block"/>
            <v:imagedata o:title=""/>
            <o:lock v:ext="edit"/>
          </v:shape>
        </w:pict>
      </w:r>
      <w:r>
        <w:rPr>
          <w:lang w:bidi="bo-CN"/>
        </w:rPr>
        <w:pict>
          <v:shape id="_x0000_s6232" o:spid="_x0000_s6232" o:spt="109" type="#_x0000_t109" style="position:absolute;left:0pt;margin-left:-54.75pt;margin-top:0pt;height:28.5pt;width:70.5pt;z-index:-251087872;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6233" o:spid="_x0000_s6233" o:spt="32" type="#_x0000_t32" style="position:absolute;left:0pt;margin-left:201.75pt;margin-top:6.9pt;height:18pt;width:0pt;z-index:-251046912;mso-width-relative:page;mso-height-relative:page;" o:connectortype="straight" filled="f" coordsize="21600,21600">
            <v:path arrowok="t"/>
            <v:fill on="f" focussize="0,0"/>
            <v:stroke endarrow="block"/>
            <v:imagedata o:title=""/>
            <o:lock v:ext="edit"/>
          </v:shape>
        </w:pict>
      </w:r>
      <w:r>
        <w:rPr>
          <w:lang w:bidi="bo-CN"/>
        </w:rPr>
        <w:pict>
          <v:shape id="_x0000_s6234" o:spid="_x0000_s6234" o:spt="32" type="#_x0000_t32" style="position:absolute;left:0pt;margin-left:-21pt;margin-top:14pt;height:39.3pt;width:0pt;z-index:-251061248;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235" o:spid="_x0000_s6235" o:spt="110" type="#_x0000_t110" style="position:absolute;left:0pt;margin-left:136.5pt;margin-top:10.25pt;height:34.4pt;width:127.5pt;mso-wrap-distance-left:9pt;mso-wrap-distance-right:9pt;z-index:250652672;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6236" o:spid="_x0000_s6236" o:spt="4" type="#_x0000_t4" style="position:absolute;left:0pt;margin-left:301.5pt;margin-top:5.9pt;height:40pt;width:103.5pt;z-index:-251085824;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6237" o:spid="_x0000_s6237" o:spt="32" type="#_x0000_t32" style="position:absolute;left:0pt;margin-left:90.8pt;margin-top:9.3pt;height:38.35pt;width:0pt;z-index:-251066368;mso-width-relative:page;mso-height-relative:page;" o:connectortype="straight" filled="f" coordsize="21600,21600">
            <v:path arrowok="t"/>
            <v:fill on="f" focussize="0,0"/>
            <v:stroke endarrow="block"/>
            <v:imagedata o:title=""/>
            <o:lock v:ext="edit"/>
          </v:shape>
        </w:pict>
      </w:r>
    </w:p>
    <w:p>
      <w:r>
        <w:rPr>
          <w:lang w:bidi="bo-CN"/>
        </w:rPr>
        <w:pict>
          <v:shape id="_x0000_s6238" o:spid="_x0000_s6238" o:spt="32" type="#_x0000_t32" style="position:absolute;left:0pt;margin-left:431.25pt;margin-top:10.6pt;height:24.05pt;width:0pt;z-index:-251044864;mso-width-relative:page;mso-height-relative:page;" o:connectortype="straight" filled="f" coordsize="21600,21600">
            <v:path arrowok="t"/>
            <v:fill on="f" focussize="0,0"/>
            <v:stroke endarrow="block"/>
            <v:imagedata o:title=""/>
            <o:lock v:ext="edit"/>
          </v:shape>
        </w:pict>
      </w:r>
      <w:r>
        <w:rPr>
          <w:lang w:bidi="bo-CN"/>
        </w:rPr>
        <w:pict>
          <v:shape id="_x0000_s6239" o:spid="_x0000_s6239" o:spt="32" type="#_x0000_t32" style="position:absolute;left:0pt;margin-left:404.25pt;margin-top:10.6pt;height:0pt;width:27pt;z-index:-251045888;mso-width-relative:page;mso-height-relative:page;" o:connectortype="straight" filled="f" coordsize="21600,21600">
            <v:path arrowok="t"/>
            <v:fill on="f" focussize="0,0"/>
            <v:stroke/>
            <v:imagedata o:title=""/>
            <o:lock v:ext="edit"/>
          </v:shape>
        </w:pict>
      </w:r>
      <w:r>
        <w:rPr>
          <w:lang w:bidi="bo-CN"/>
        </w:rPr>
        <w:pict>
          <v:shape id="_x0000_s6240" o:spid="_x0000_s6240" o:spt="32" type="#_x0000_t32" style="position:absolute;left:0pt;margin-left:264pt;margin-top:12.1pt;height:0pt;width:37.5pt;z-index:-251084800;mso-width-relative:page;mso-height-relative:page;" o:connectortype="straight" filled="f" coordsize="21600,21600">
            <v:path arrowok="t"/>
            <v:fill on="f" focussize="0,0"/>
            <v:stroke endarrow="block"/>
            <v:imagedata o:title=""/>
            <o:lock v:ext="edit"/>
          </v:shape>
        </w:pict>
      </w:r>
    </w:p>
    <w:p>
      <w:r>
        <w:rPr>
          <w:lang w:bidi="bo-CN"/>
        </w:rPr>
        <w:pict>
          <v:shape id="_x0000_s6241" o:spid="_x0000_s6241" o:spt="32" type="#_x0000_t32" style="position:absolute;left:0pt;margin-left:201.75pt;margin-top:14.7pt;height:129.95pt;width:0.05pt;z-index:-251083776;mso-width-relative:page;mso-height-relative:page;" o:connectortype="straight" filled="f" coordsize="21600,21600">
            <v:path arrowok="t"/>
            <v:fill on="f" focussize="0,0"/>
            <v:stroke endarrow="block"/>
            <v:imagedata o:title=""/>
            <o:lock v:ext="edit"/>
          </v:shape>
        </w:pict>
      </w:r>
      <w:r>
        <w:rPr>
          <w:lang w:bidi="bo-CN"/>
        </w:rPr>
        <w:pict>
          <v:shape id="_x0000_s6242" o:spid="_x0000_s6242" o:spt="32" type="#_x0000_t32" style="position:absolute;left:0pt;margin-left:353.25pt;margin-top:13.25pt;height:18.3pt;width:0.05pt;z-index:-251082752;mso-width-relative:page;mso-height-relative:page;" o:connectortype="straight" filled="f" coordsize="21600,21600">
            <v:path arrowok="t"/>
            <v:fill on="f" focussize="0,0"/>
            <v:stroke endarrow="block"/>
            <v:imagedata o:title=""/>
            <o:lock v:ext="edit"/>
          </v:shape>
        </w:pict>
      </w:r>
      <w:r>
        <w:rPr>
          <w:lang w:bidi="bo-CN"/>
        </w:rPr>
        <w:pict>
          <v:shape id="_x0000_s6243" o:spid="_x0000_s6243" o:spt="109" type="#_x0000_t109" style="position:absolute;left:0pt;margin-left:-54.75pt;margin-top:7.2pt;height:42.45pt;width:70.5pt;z-index:-251062272;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6244" o:spid="_x0000_s6244" o:spt="109" type="#_x0000_t109" style="position:absolute;left:0pt;margin-left:26.25pt;margin-top:6.5pt;height:43.15pt;width:129pt;z-index:-251065344;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6245" o:spid="_x0000_s6245" o:spt="32" type="#_x0000_t32" style="position:absolute;left:0pt;flip:x;margin-left:202.5pt;margin-top:4.25pt;height:0pt;width:150.8pt;z-index:-251079680;mso-width-relative:page;mso-height-relative:page;" o:connectortype="straight" filled="f" coordsize="21600,21600">
            <v:path arrowok="t"/>
            <v:fill on="f" focussize="0,0"/>
            <v:stroke endarrow="block"/>
            <v:imagedata o:title=""/>
            <o:lock v:ext="edit"/>
          </v:shape>
        </w:pict>
      </w:r>
      <w:r>
        <w:rPr>
          <w:lang w:bidi="bo-CN"/>
        </w:rPr>
        <w:pict>
          <v:rect id="_x0000_s6246" o:spid="_x0000_s6246" o:spt="1" style="position:absolute;left:0pt;margin-left:392.25pt;margin-top:3.45pt;height:40.7pt;width:71.25pt;z-index:-251076608;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6247" o:spid="_x0000_s6247" o:spt="1" style="position:absolute;left:0pt;margin-left:324.75pt;margin-top:13.7pt;height:20.45pt;width:54.75pt;z-index:-251081728;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6248" o:spid="_x0000_s6248" o:spt="32" type="#_x0000_t32" style="position:absolute;left:0pt;flip:x;margin-left:378pt;margin-top:8.05pt;height:0pt;width:14.25pt;z-index:-251075584;mso-width-relative:page;mso-height-relative:page;" o:connectortype="straight" filled="f" coordsize="21600,21600">
            <v:path arrowok="t"/>
            <v:fill on="f" focussize="0,0"/>
            <v:stroke endarrow="block"/>
            <v:imagedata o:title=""/>
            <o:lock v:ext="edit"/>
          </v:shape>
        </w:pict>
      </w:r>
    </w:p>
    <w:p>
      <w:r>
        <w:rPr>
          <w:lang w:bidi="bo-CN"/>
        </w:rPr>
        <w:pict>
          <v:shape id="_x0000_s6249" o:spid="_x0000_s6249" o:spt="32" type="#_x0000_t32" style="position:absolute;left:0pt;margin-left:431.25pt;margin-top:12.95pt;height:38.75pt;width:0pt;z-index:-251053056;mso-width-relative:page;mso-height-relative:page;" o:connectortype="straight" filled="f" coordsize="21600,21600">
            <v:path arrowok="t"/>
            <v:fill on="f" focussize="0,0"/>
            <v:stroke endarrow="block"/>
            <v:imagedata o:title=""/>
            <o:lock v:ext="edit"/>
          </v:shape>
        </w:pict>
      </w:r>
      <w:r>
        <w:rPr>
          <w:lang w:bidi="bo-CN"/>
        </w:rPr>
        <w:pict>
          <v:shape id="_x0000_s6250" o:spid="_x0000_s6250" o:spt="32" type="#_x0000_t32" style="position:absolute;left:0pt;margin-left:351.75pt;margin-top:2.85pt;height:22.6pt;width:0pt;z-index:-251078656;mso-width-relative:page;mso-height-relative:page;" o:connectortype="straight" filled="f" coordsize="21600,21600">
            <v:path arrowok="t"/>
            <v:fill on="f" focussize="0,0"/>
            <v:stroke endarrow="block"/>
            <v:imagedata o:title=""/>
            <o:lock v:ext="edit"/>
          </v:shape>
        </w:pict>
      </w:r>
      <w:r>
        <w:rPr>
          <w:lang w:bidi="bo-CN"/>
        </w:rPr>
        <w:pict>
          <v:shape id="_x0000_s6251" o:spid="_x0000_s6251" o:spt="32" type="#_x0000_t32" style="position:absolute;left:0pt;margin-left:-21pt;margin-top:2.85pt;height:38.35pt;width:0pt;z-index:-251060224;mso-width-relative:page;mso-height-relative:page;" o:connectortype="straight" filled="f" coordsize="21600,21600">
            <v:path arrowok="t"/>
            <v:fill on="f" focussize="0,0"/>
            <v:stroke endarrow="block"/>
            <v:imagedata o:title=""/>
            <o:lock v:ext="edit"/>
          </v:shape>
        </w:pict>
      </w:r>
      <w:r>
        <w:rPr>
          <w:lang w:bidi="bo-CN"/>
        </w:rPr>
        <w:pict>
          <v:shape id="_x0000_s6252" o:spid="_x0000_s6252" o:spt="32" type="#_x0000_t32" style="position:absolute;left:0pt;margin-left:92.25pt;margin-top:2.85pt;height:38.35pt;width:0pt;z-index:-251064320;mso-width-relative:page;mso-height-relative:page;" o:connectortype="straight" filled="f" coordsize="21600,21600">
            <v:path arrowok="t"/>
            <v:fill on="f" focussize="0,0"/>
            <v:stroke endarrow="block"/>
            <v:imagedata o:title=""/>
            <o:lock v:ext="edit"/>
          </v:shape>
        </w:pict>
      </w:r>
    </w:p>
    <w:p>
      <w:r>
        <w:rPr>
          <w:lang w:bidi="bo-CN"/>
        </w:rPr>
        <w:pict>
          <v:rect id="_x0000_s6253" o:spid="_x0000_s6253" o:spt="1" style="position:absolute;left:0pt;margin-left:324.75pt;margin-top:9.85pt;height:20.45pt;width:54.75pt;z-index:-251080704;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6254" o:spid="_x0000_s6254" o:spt="32" type="#_x0000_t32" style="position:absolute;left:0pt;flip:x;margin-left:202.5pt;margin-top:5.05pt;height:0pt;width:122.25pt;z-index:-251077632;mso-width-relative:page;mso-height-relative:page;" o:connectortype="straight" filled="f" coordsize="21600,21600">
            <v:path arrowok="t"/>
            <v:fill on="f" focussize="0,0"/>
            <v:stroke endarrow="block"/>
            <v:imagedata o:title=""/>
            <o:lock v:ext="edit"/>
          </v:shape>
        </w:pict>
      </w:r>
      <w:r>
        <w:rPr>
          <w:lang w:bidi="bo-CN"/>
        </w:rPr>
        <w:pict>
          <v:shape id="_x0000_s6255" o:spid="_x0000_s6255" o:spt="32" type="#_x0000_t32" style="position:absolute;left:0pt;margin-left:381pt;margin-top:5.05pt;height:0pt;width:50.25pt;z-index:-251054080;mso-width-relative:page;mso-height-relative:page;" o:connectortype="straight" filled="f" coordsize="21600,21600">
            <v:path arrowok="t"/>
            <v:fill on="f" focussize="0,0"/>
            <v:stroke/>
            <v:imagedata o:title=""/>
            <o:lock v:ext="edit"/>
          </v:shape>
        </w:pict>
      </w:r>
      <w:r>
        <w:rPr>
          <w:lang w:bidi="bo-CN"/>
        </w:rPr>
        <w:pict>
          <v:rect id="_x0000_s6256" o:spid="_x0000_s6256" o:spt="1" style="position:absolute;left:0pt;margin-left:-54pt;margin-top:10pt;height:32.9pt;width:69.75pt;z-index:-251059200;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6257" o:spid="_x0000_s6257" o:spt="1" style="position:absolute;left:0pt;margin-left:52.5pt;margin-top:10pt;height:32.9pt;width:84pt;z-index:-251063296;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6258" o:spid="_x0000_s6258" o:spt="1" style="position:absolute;left:0pt;margin-left:401.25pt;margin-top:4.9pt;height:21.75pt;width:62.25pt;z-index:-251074560;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6259" o:spid="_x0000_s6259" o:spt="32" type="#_x0000_t32" style="position:absolute;left:0pt;flip:x;margin-left:201.75pt;margin-top:0.55pt;height:0pt;width:199.5pt;z-index:-251073536;mso-width-relative:page;mso-height-relative:page;" o:connectortype="straight" filled="f" coordsize="21600,21600">
            <v:path arrowok="t"/>
            <v:fill on="f" focussize="0,0"/>
            <v:stroke endarrow="block"/>
            <v:imagedata o:title=""/>
            <o:lock v:ext="edit"/>
          </v:shape>
        </w:pict>
      </w:r>
      <w:r>
        <w:rPr>
          <w:lang w:bidi="bo-CN"/>
        </w:rPr>
        <w:pict>
          <v:shape id="_x0000_s6260" o:spid="_x0000_s6260" o:spt="32" type="#_x0000_t32" style="position:absolute;left:0pt;margin-left:-18pt;margin-top:11.7pt;height:224.7pt;width:0pt;z-index:-251049984;mso-width-relative:page;mso-height-relative:page;" o:connectortype="straight" filled="f" coordsize="21600,21600">
            <v:path arrowok="t"/>
            <v:fill on="f" focussize="0,0"/>
            <v:stroke/>
            <v:imagedata o:title=""/>
            <o:lock v:ext="edit"/>
          </v:shape>
        </w:pict>
      </w:r>
      <w:r>
        <w:rPr>
          <w:lang w:bidi="bo-CN"/>
        </w:rPr>
        <w:pict>
          <v:shape id="_x0000_s6261" o:spid="_x0000_s6261" o:spt="34" type="#_x0000_t34" style="position:absolute;left:0pt;flip:y;margin-left:-18pt;margin-top:11.7pt;height:50pt;width:113.3pt;rotation:11796480f;z-index:-251058176;mso-width-relative:page;mso-height-relative:page;" o:connectortype="elbow" filled="f" coordsize="21600,21600" adj="219,211378,-34754">
            <v:path arrowok="t"/>
            <v:fill on="f" focussize="0,0"/>
            <v:stroke endarrow="block"/>
            <v:imagedata o:title=""/>
            <o:lock v:ext="edit"/>
          </v:shape>
        </w:pict>
      </w:r>
    </w:p>
    <w:p>
      <w:r>
        <w:rPr>
          <w:lang w:bidi="bo-CN"/>
        </w:rPr>
        <w:pict>
          <v:rect id="_x0000_s6262" o:spid="_x0000_s6262" o:spt="1" style="position:absolute;left:0pt;margin-left:379.5pt;margin-top:5.55pt;height:21.75pt;width:82.5pt;z-index:-251072512;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6263" o:spid="_x0000_s6263" o:spt="110" type="#_x0000_t110" style="position:absolute;left:0pt;margin-left:147pt;margin-top:20.25pt;height:35.25pt;width:108pt;mso-wrap-distance-left:9pt;mso-wrap-distance-right:9pt;z-index:250653696;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6264" o:spid="_x0000_s6264" o:spt="32" type="#_x0000_t32" style="position:absolute;left:0pt;margin-left:338.25pt;margin-top:3.5pt;height:33.75pt;width:0pt;z-index:-251068416;mso-width-relative:page;mso-height-relative:page;" o:connectortype="straight" filled="f" coordsize="21600,21600">
            <v:path arrowok="t"/>
            <v:fill on="f" focussize="0,0"/>
            <v:stroke/>
            <v:imagedata o:title=""/>
            <o:lock v:ext="edit"/>
          </v:shape>
        </w:pict>
      </w:r>
      <w:r>
        <w:rPr>
          <w:lang w:bidi="bo-CN"/>
        </w:rPr>
        <w:pict>
          <v:shape id="_x0000_s6265" o:spid="_x0000_s6265" o:spt="32" type="#_x0000_t32" style="position:absolute;left:0pt;margin-left:338.25pt;margin-top:2.7pt;height:0.05pt;width:41.25pt;z-index:-251070464;mso-width-relative:page;mso-height-relative:page;" o:connectortype="straight" filled="f" coordsize="21600,21600">
            <v:path arrowok="t"/>
            <v:fill on="f" focussize="0,0"/>
            <v:stroke endarrow="block"/>
            <v:imagedata o:title=""/>
            <o:lock v:ext="edit"/>
          </v:shape>
        </w:pict>
      </w:r>
    </w:p>
    <w:p>
      <w:r>
        <w:rPr>
          <w:lang w:bidi="bo-CN"/>
        </w:rPr>
        <w:pict>
          <v:shape id="_x0000_s6266" o:spid="_x0000_s6266" o:spt="32" type="#_x0000_t32" style="position:absolute;left:0pt;margin-left:255pt;margin-top:7pt;height:0.05pt;width:83.25pt;z-index:-251067392;mso-width-relative:page;mso-height-relative:page;" o:connectortype="straight" filled="f" coordsize="21600,21600">
            <v:path arrowok="t"/>
            <v:fill on="f" focussize="0,0"/>
            <v:stroke/>
            <v:imagedata o:title=""/>
            <o:lock v:ext="edit"/>
          </v:shape>
        </w:pict>
      </w:r>
      <w:r>
        <w:rPr>
          <w:lang w:bidi="bo-CN"/>
        </w:rPr>
        <w:pict>
          <v:rect id="_x0000_s6267" o:spid="_x0000_s6267" o:spt="1" style="position:absolute;left:0pt;margin-left:379.5pt;margin-top:9.2pt;height:21.75pt;width:82.5pt;z-index:-251071488;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6268" o:spid="_x0000_s6268" o:spt="32" type="#_x0000_t32" style="position:absolute;left:0pt;margin-left:-18pt;margin-top:174pt;height:0.05pt;width:174pt;z-index:-251051008;mso-width-relative:page;mso-height-relative:page;" o:connectortype="straight" filled="f" coordsize="21600,21600">
            <v:path arrowok="t"/>
            <v:fill on="f" focussize="0,0"/>
            <v:stroke endarrow="block"/>
            <v:imagedata o:title=""/>
            <o:lock v:ext="edit"/>
          </v:shape>
        </w:pict>
      </w:r>
      <w:r>
        <w:rPr>
          <w:lang w:bidi="bo-CN"/>
        </w:rPr>
        <w:pict>
          <v:rect id="_x0000_s6269" o:spid="_x0000_s6269" o:spt="1" style="position:absolute;left:0pt;margin-left:55.5pt;margin-top:57.75pt;height:36.75pt;width:57.8pt;z-index:-251042816;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6270" o:spid="_x0000_s6270" o:spt="32" type="#_x0000_t32" style="position:absolute;left:0pt;margin-left:86.25pt;margin-top:94.5pt;height:16.5pt;width:0.05pt;z-index:-251039744;mso-width-relative:page;mso-height-relative:page;" o:connectortype="straight" filled="f" coordsize="21600,21600">
            <v:path arrowok="t"/>
            <v:fill on="f" focussize="0,0"/>
            <v:stroke/>
            <v:imagedata o:title=""/>
            <o:lock v:ext="edit"/>
          </v:shape>
        </w:pict>
      </w:r>
      <w:r>
        <w:rPr>
          <w:lang w:bidi="bo-CN"/>
        </w:rPr>
        <w:pict>
          <v:shape id="_x0000_s6271" o:spid="_x0000_s6271" o:spt="32" type="#_x0000_t32" style="position:absolute;left:0pt;margin-left:86.25pt;margin-top:111pt;height:0pt;width:54.75pt;z-index:-251038720;mso-width-relative:page;mso-height-relative:page;" o:connectortype="straight" filled="f" coordsize="21600,21600">
            <v:path arrowok="t"/>
            <v:fill on="f" focussize="0,0"/>
            <v:stroke endarrow="block"/>
            <v:imagedata o:title=""/>
            <o:lock v:ext="edit"/>
          </v:shape>
        </w:pict>
      </w:r>
      <w:r>
        <w:rPr>
          <w:lang w:bidi="bo-CN"/>
        </w:rPr>
        <w:pict>
          <v:shape id="_x0000_s6272" o:spid="_x0000_s6272" o:spt="32" type="#_x0000_t32" style="position:absolute;left:0pt;margin-left:86.25pt;margin-top:43.5pt;height:15pt;width:0pt;z-index:-251040768;mso-width-relative:page;mso-height-relative:page;" o:connectortype="straight" filled="f" coordsize="21600,21600">
            <v:path arrowok="t"/>
            <v:fill on="f" focussize="0,0"/>
            <v:stroke endarrow="block"/>
            <v:imagedata o:title=""/>
            <o:lock v:ext="edit"/>
          </v:shape>
        </w:pict>
      </w:r>
      <w:r>
        <w:rPr>
          <w:lang w:bidi="bo-CN"/>
        </w:rPr>
        <w:pict>
          <v:shape id="_x0000_s6273" o:spid="_x0000_s6273" o:spt="32" type="#_x0000_t32" style="position:absolute;left:0pt;flip:x;margin-left:86.25pt;margin-top:43.5pt;height:0pt;width:55.5pt;z-index:-251041792;mso-width-relative:page;mso-height-relative:page;" o:connectortype="straight" filled="f" coordsize="21600,21600">
            <v:path arrowok="t"/>
            <v:fill on="f" focussize="0,0"/>
            <v:stroke/>
            <v:imagedata o:title=""/>
            <o:lock v:ext="edit"/>
          </v:shape>
        </w:pict>
      </w:r>
      <w:r>
        <w:rPr>
          <w:lang w:bidi="bo-CN"/>
        </w:rPr>
        <w:pict>
          <v:rect id="_x0000_s6274" o:spid="_x0000_s6274" o:spt="1" style="position:absolute;left:0pt;margin-left:307.5pt;margin-top:91.5pt;height:36.75pt;width:52.5pt;z-index:-251047936;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6275" o:spid="_x0000_s6275" o:spt="32" type="#_x0000_t32" style="position:absolute;left:0pt;margin-left:259.5pt;margin-top:111pt;height:0pt;width:48pt;z-index:-251048960;mso-width-relative:page;mso-height-relative:page;" o:connectortype="straight" filled="f" coordsize="21600,21600">
            <v:path arrowok="t"/>
            <v:fill on="f" focussize="0,0"/>
            <v:stroke endarrow="block"/>
            <v:imagedata o:title=""/>
            <o:lock v:ext="edit"/>
          </v:shape>
        </w:pict>
      </w:r>
      <w:r>
        <w:rPr>
          <w:lang w:bidi="bo-CN"/>
        </w:rPr>
        <w:pict>
          <v:shape id="_x0000_s6276" o:spid="_x0000_s6276" o:spt="32" type="#_x0000_t32" style="position:absolute;left:0pt;margin-left:201.75pt;margin-top:61.9pt;height:32.6pt;width:0.05pt;z-index:-251056128;mso-width-relative:page;mso-height-relative:page;" o:connectortype="straight" filled="f" coordsize="21600,21600">
            <v:path arrowok="t"/>
            <v:fill on="f" focussize="0,0"/>
            <v:stroke endarrow="block"/>
            <v:imagedata o:title=""/>
            <o:lock v:ext="edit"/>
          </v:shape>
        </w:pict>
      </w:r>
      <w:r>
        <w:rPr>
          <w:lang w:bidi="bo-CN"/>
        </w:rPr>
        <w:pict>
          <v:shape id="_x0000_s6277" o:spid="_x0000_s6277" o:spt="110" type="#_x0000_t110" style="position:absolute;left:0pt;margin-left:141.75pt;margin-top:94.5pt;height:35.25pt;width:118.5pt;mso-wrap-distance-left:9pt;mso-wrap-distance-right:9pt;z-index:250655744;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6278" o:spid="_x0000_s6278" o:spt="32" type="#_x0000_t32" style="position:absolute;left:0pt;margin-left:201pt;margin-top:129pt;height:31.85pt;width:0pt;z-index:-251052032;mso-width-relative:page;mso-height-relative:page;" o:connectortype="straight" filled="f" coordsize="21600,21600">
            <v:path arrowok="t"/>
            <v:fill on="f" focussize="0,0"/>
            <v:stroke endarrow="block"/>
            <v:imagedata o:title=""/>
            <o:lock v:ext="edit"/>
          </v:shape>
        </w:pict>
      </w:r>
      <w:r>
        <w:rPr>
          <w:lang w:bidi="bo-CN"/>
        </w:rPr>
        <w:pict>
          <v:roundrect id="_x0000_s6279" o:spid="_x0000_s6279" o:spt="2" style="position:absolute;left:0pt;margin-left:156pt;margin-top:162.35pt;height:24.75pt;width:83.25pt;z-index:-251055104;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6280" o:spid="_x0000_s6280" o:spt="32" type="#_x0000_t32" style="position:absolute;left:0pt;margin-left:338.25pt;margin-top:6pt;height:0.05pt;width:42.75pt;z-index:-251069440;mso-width-relative:page;mso-height-relative:page;" o:connectortype="straight" filled="f" coordsize="21600,21600">
            <v:path arrowok="t"/>
            <v:fill on="f" focussize="0,0"/>
            <v:stroke endarrow="block"/>
            <v:imagedata o:title=""/>
            <o:lock v:ext="edit"/>
          </v:shape>
        </w:pict>
      </w:r>
      <w:r>
        <w:rPr>
          <w:lang w:bidi="bo-CN"/>
        </w:rPr>
        <w:pict>
          <v:shape id="_x0000_s6281" o:spid="_x0000_s6281" o:spt="32" type="#_x0000_t32" style="position:absolute;left:0pt;margin-left:201pt;margin-top:9.45pt;height:17.2pt;width:0pt;z-index:-251057152;mso-width-relative:page;mso-height-relative:page;" o:connectortype="straight" filled="f" coordsize="21600,21600">
            <v:path arrowok="t"/>
            <v:fill on="f" focussize="0,0"/>
            <v:stroke endarrow="block"/>
            <v:imagedata o:title=""/>
            <o:lock v:ext="edit"/>
          </v:shape>
        </w:pict>
      </w:r>
      <w:r>
        <w:rPr>
          <w:lang w:bidi="bo-CN"/>
        </w:rPr>
        <w:pict>
          <v:shape id="_x0000_s6282" o:spid="_x0000_s6282" o:spt="110" type="#_x0000_t110" style="position:absolute;left:0pt;margin-left:141pt;margin-top:26.65pt;height:35.25pt;width:118.5pt;mso-wrap-distance-left:9pt;mso-wrap-distance-right:9pt;z-index:250654720;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napToGrid w:val="0"/>
        <w:spacing w:line="360" w:lineRule="auto"/>
        <w:contextualSpacing/>
        <w:jc w:val="center"/>
        <w:rPr>
          <w:b/>
          <w:sz w:val="44"/>
          <w:szCs w:val="44"/>
        </w:rPr>
      </w:pPr>
    </w:p>
    <w:p>
      <w:pPr>
        <w:rPr>
          <w:sz w:val="52"/>
          <w:szCs w:val="52"/>
        </w:rPr>
      </w:pPr>
    </w:p>
    <w:p>
      <w:pPr>
        <w:snapToGrid w:val="0"/>
        <w:spacing w:line="360" w:lineRule="auto"/>
        <w:contextualSpacing/>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hAnsi="宋体"/>
          <w:sz w:val="24"/>
          <w:szCs w:val="24"/>
        </w:rPr>
        <w:t>序号：</w:t>
      </w:r>
      <w:r>
        <w:rPr>
          <w:rFonts w:ascii="宋体" w:hAnsi="宋体"/>
          <w:color w:val="000000"/>
          <w:sz w:val="24"/>
          <w:szCs w:val="24"/>
        </w:rPr>
        <w:t>156</w:t>
      </w:r>
    </w:p>
    <w:p>
      <w:pPr>
        <w:snapToGrid w:val="0"/>
        <w:spacing w:line="100" w:lineRule="atLeast"/>
        <w:contextualSpacing/>
        <w:rPr>
          <w:sz w:val="24"/>
          <w:szCs w:val="24"/>
        </w:rPr>
      </w:pPr>
      <w:r>
        <w:rPr>
          <w:rFonts w:hint="eastAsia"/>
          <w:sz w:val="24"/>
          <w:szCs w:val="24"/>
        </w:rPr>
        <w:t>职权名称：对投标人相互串通投标或者与招标人串通投标的，投标人以向招标人或者评标委员会成员行贿的手段谋取中标的处罚</w:t>
      </w:r>
    </w:p>
    <w:p>
      <w:r>
        <w:rPr>
          <w:lang w:bidi="bo-CN"/>
        </w:rPr>
        <w:pict>
          <v:rect id="_x0000_s6283" o:spid="_x0000_s6283" o:spt="1" style="position:absolute;left:0pt;margin-left:90.75pt;margin-top:0.4pt;height:20.25pt;width:37.5pt;z-index:-250964992;mso-width-relative:page;mso-height-relative:page;" stroked="f" coordsize="21600,21600">
            <v:path/>
            <v:fill focussize="0,0"/>
            <v:stroke on="f"/>
            <v:imagedata o:title=""/>
            <o:lock v:ext="edit"/>
            <v:textbox>
              <w:txbxContent>
                <w:p>
                  <w:pPr>
                    <w:ind w:left="31680" w:leftChars="-50" w:right="31680" w:rightChars="-50"/>
                    <w:rPr>
                      <w:sz w:val="15"/>
                      <w:szCs w:val="15"/>
                    </w:rPr>
                  </w:pPr>
                  <w:r>
                    <w:rPr>
                      <w:rFonts w:hint="eastAsia"/>
                      <w:sz w:val="15"/>
                      <w:szCs w:val="15"/>
                    </w:rPr>
                    <w:t>简易程序</w:t>
                  </w:r>
                </w:p>
              </w:txbxContent>
            </v:textbox>
          </v:rect>
        </w:pict>
      </w:r>
      <w:r>
        <w:rPr>
          <w:lang w:bidi="bo-CN"/>
        </w:rPr>
        <w:pict>
          <v:roundrect id="_x0000_s6284" o:spid="_x0000_s6284" o:spt="2" style="position:absolute;left:0pt;margin-left:159pt;margin-top:8.7pt;height:24.75pt;width:86.25pt;z-index:-251036672;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t xml:space="preserve">                </w:t>
      </w:r>
    </w:p>
    <w:p>
      <w:r>
        <w:rPr>
          <w:lang w:bidi="bo-CN"/>
        </w:rPr>
        <w:pict>
          <v:shape id="_x0000_s6285" o:spid="_x0000_s6285" o:spt="32" type="#_x0000_t32" style="position:absolute;left:0pt;margin-left:92.25pt;margin-top:5.05pt;height:19.55pt;width:0.05pt;z-index:-251032576;mso-width-relative:page;mso-height-relative:page;" o:connectortype="straight" filled="f" coordsize="21600,21600">
            <v:path arrowok="t"/>
            <v:fill on="f" focussize="0,0"/>
            <v:stroke endarrow="block"/>
            <v:imagedata o:title=""/>
            <o:lock v:ext="edit"/>
          </v:shape>
        </w:pict>
      </w:r>
      <w:r>
        <w:rPr>
          <w:lang w:bidi="bo-CN"/>
        </w:rPr>
        <w:pict>
          <v:shape id="_x0000_s6286" o:spid="_x0000_s6286" o:spt="32" type="#_x0000_t32" style="position:absolute;left:0pt;flip:x;margin-left:90.8pt;margin-top:5.85pt;height:0.05pt;width:68.2pt;z-index:-251033600;mso-width-relative:page;mso-height-relative:page;" o:connectortype="straight" filled="f" coordsize="21600,21600">
            <v:path arrowok="t"/>
            <v:fill on="f" focussize="0,0"/>
            <v:stroke/>
            <v:imagedata o:title=""/>
            <o:lock v:ext="edit"/>
          </v:shape>
        </w:pict>
      </w:r>
      <w:r>
        <w:t xml:space="preserve">                             </w:t>
      </w:r>
    </w:p>
    <w:p>
      <w:r>
        <w:rPr>
          <w:lang w:bidi="bo-CN"/>
        </w:rPr>
        <w:pict>
          <v:rect id="_x0000_s6287" o:spid="_x0000_s6287" o:spt="1" style="position:absolute;left:0pt;margin-left:207.75pt;margin-top:9pt;height:18.75pt;width:54pt;z-index:-250971136;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6288" o:spid="_x0000_s6288" o:spt="32" type="#_x0000_t32" style="position:absolute;left:0pt;margin-left:201pt;margin-top:2.25pt;height:29.25pt;width:0.75pt;z-index:-251027456;mso-width-relative:page;mso-height-relative:page;" o:connectortype="straight" filled="f" coordsize="21600,21600">
            <v:path arrowok="t"/>
            <v:fill on="f" focussize="0,0"/>
            <v:stroke endarrow="block"/>
            <v:imagedata o:title=""/>
            <o:lock v:ext="edit"/>
          </v:shape>
        </w:pict>
      </w:r>
      <w:r>
        <w:rPr>
          <w:lang w:bidi="bo-CN"/>
        </w:rPr>
        <w:pict>
          <v:shape id="_x0000_s6289" o:spid="_x0000_s6289" o:spt="110" type="#_x0000_t110" style="position:absolute;left:0pt;margin-left:32.25pt;margin-top:9pt;height:50.25pt;width:119.25pt;z-index:-251035648;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6290" o:spid="_x0000_s6290" o:spt="34" type="#_x0000_t34" style="position:absolute;left:0pt;margin-left:-23.25pt;margin-top:7.05pt;height:48.75pt;width:60.75pt;rotation:5898240f;z-index:-251034624;mso-width-relative:page;mso-height-relative:page;" o:connectortype="elbow" filled="f" coordsize="21600,21600" adj="657,-86400,-45333">
            <v:path arrowok="t"/>
            <v:fill on="f" focussize="0,0"/>
            <v:stroke endarrow="block"/>
            <v:imagedata o:title=""/>
            <o:lock v:ext="edit"/>
          </v:shape>
        </w:pict>
      </w:r>
      <w:r>
        <w:rPr>
          <w:lang w:bidi="bo-CN"/>
        </w:rPr>
        <w:pict>
          <v:rect id="_x0000_s6291" o:spid="_x0000_s6291" o:spt="1" style="position:absolute;left:0pt;margin-left:162.75pt;margin-top:0.3pt;height:25.5pt;width:81.75pt;z-index:-251026432;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6292" o:spid="_x0000_s6292" o:spt="32" type="#_x0000_t32" style="position:absolute;left:0pt;margin-left:202.5pt;margin-top:10.95pt;height:32.45pt;width:0.75pt;z-index:-251024384;mso-width-relative:page;mso-height-relative:page;" o:connectortype="straight" filled="f" coordsize="21600,21600">
            <v:path arrowok="t"/>
            <v:fill on="f" focussize="0,0"/>
            <v:stroke endarrow="block"/>
            <v:imagedata o:title=""/>
            <o:lock v:ext="edit"/>
          </v:shape>
        </w:pict>
      </w:r>
      <w:r>
        <w:rPr>
          <w:lang w:bidi="bo-CN"/>
        </w:rPr>
        <w:pict>
          <v:shape id="_x0000_s6293" o:spid="_x0000_s6293" o:spt="109" type="#_x0000_t109" style="position:absolute;left:0pt;margin-left:-0.75pt;margin-top:10.95pt;height:29.25pt;width:53.25pt;z-index:-251028480;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6294" o:spid="_x0000_s6294" o:spt="32" type="#_x0000_t32" style="position:absolute;left:0pt;margin-left:92.25pt;margin-top:11.7pt;height:16.5pt;width:0.05pt;z-index:-251029504;mso-width-relative:page;mso-height-relative:page;" o:connectortype="straight" filled="f" coordsize="21600,21600">
            <v:path arrowok="t"/>
            <v:fill on="f" focussize="0,0"/>
            <v:stroke endarrow="block"/>
            <v:imagedata o:title=""/>
            <o:lock v:ext="edit"/>
          </v:shape>
        </w:pict>
      </w:r>
    </w:p>
    <w:p>
      <w:r>
        <w:rPr>
          <w:lang w:bidi="bo-CN"/>
        </w:rPr>
        <w:pict>
          <v:shape id="_x0000_s6295" o:spid="_x0000_s6295" o:spt="110" type="#_x0000_t110" style="position:absolute;left:0pt;margin-left:26.25pt;margin-top:12.8pt;height:53.8pt;width:129.75pt;mso-wrap-distance-left:9pt;mso-wrap-distance-right:9pt;z-index:250656768;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6296" o:spid="_x0000_s6296" o:spt="109" type="#_x0000_t109" style="position:absolute;left:0pt;margin-left:285.75pt;margin-top:10.35pt;height:78.75pt;width:78.75pt;z-index:-251023360;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6297" o:spid="_x0000_s6297" o:spt="2" style="position:absolute;left:0pt;margin-left:-54pt;margin-top:15pt;height:24.8pt;width:65.25pt;z-index:-251031552;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6298" o:spid="_x0000_s6298" o:spt="1" style="position:absolute;left:0pt;margin-left:166.8pt;margin-top:12.2pt;height:38.8pt;width:78.45pt;z-index:-251025408;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6299" o:spid="_x0000_s6299" o:spt="32" type="#_x0000_t32" style="position:absolute;left:0pt;flip:x;margin-left:12pt;margin-top:9.15pt;height:0.05pt;width:17.25pt;z-index:-251030528;mso-width-relative:page;mso-height-relative:page;" o:connectortype="straight" filled="f" coordsize="21600,21600">
            <v:path arrowok="t"/>
            <v:fill on="f" focussize="0,0"/>
            <v:stroke endarrow="block"/>
            <v:imagedata o:title=""/>
            <o:lock v:ext="edit"/>
          </v:shape>
        </w:pict>
      </w:r>
      <w:r>
        <w:rPr>
          <w:lang w:bidi="bo-CN"/>
        </w:rPr>
        <w:pict>
          <v:roundrect id="_x0000_s6300" o:spid="_x0000_s6300" o:spt="2" style="position:absolute;left:0pt;margin-left:383.25pt;margin-top:6.15pt;height:35.25pt;width:72.75pt;z-index:-251021312;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6301" o:spid="_x0000_s6301" o:spt="32" type="#_x0000_t32" style="position:absolute;left:0pt;margin-left:364.5pt;margin-top:8.55pt;height:0.05pt;width:18.75pt;z-index:-251020288;mso-width-relative:page;mso-height-relative:page;" o:connectortype="straight" filled="f" coordsize="21600,21600">
            <v:path arrowok="t"/>
            <v:fill on="f" focussize="0,0"/>
            <v:stroke endarrow="block"/>
            <v:imagedata o:title=""/>
            <o:lock v:ext="edit"/>
          </v:shape>
        </w:pict>
      </w:r>
      <w:r>
        <w:rPr>
          <w:lang w:bidi="bo-CN"/>
        </w:rPr>
        <w:pict>
          <v:shape id="_x0000_s6302" o:spid="_x0000_s6302" o:spt="109" type="#_x0000_t109" style="position:absolute;left:0pt;margin-left:2.25pt;margin-top:14.55pt;height:28.5pt;width:63.75pt;z-index:-251014144;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6303" o:spid="_x0000_s6303" o:spt="32" type="#_x0000_t32" style="position:absolute;left:0pt;margin-left:245.25pt;margin-top:0.3pt;height:0pt;width:40.5pt;z-index:-251022336;mso-width-relative:page;mso-height-relative:page;" o:connectortype="straight" filled="f" coordsize="21600,21600">
            <v:path arrowok="t"/>
            <v:fill on="f" focussize="0,0"/>
            <v:stroke/>
            <v:imagedata o:title=""/>
            <o:lock v:ext="edit"/>
          </v:shape>
        </w:pict>
      </w:r>
    </w:p>
    <w:p>
      <w:pPr>
        <w:rPr>
          <w:b/>
        </w:rPr>
      </w:pPr>
      <w:r>
        <w:rPr>
          <w:lang w:bidi="bo-CN"/>
        </w:rPr>
        <w:pict>
          <v:shape id="_x0000_s6304" o:spid="_x0000_s6304" o:spt="32" type="#_x0000_t32" style="position:absolute;left:0pt;margin-left:204pt;margin-top:4.2pt;height:21.95pt;width:0pt;z-index:-251018240;mso-width-relative:page;mso-height-relative:page;" o:connectortype="straight" filled="f" coordsize="21600,21600">
            <v:path arrowok="t"/>
            <v:fill on="f" focussize="0,0"/>
            <v:stroke endarrow="block"/>
            <v:imagedata o:title=""/>
            <o:lock v:ext="edit"/>
          </v:shape>
        </w:pict>
      </w:r>
      <w:r>
        <w:rPr>
          <w:lang w:bidi="bo-CN"/>
        </w:rPr>
        <w:pict>
          <v:shape id="_x0000_s6305" o:spid="_x0000_s6305" o:spt="32" type="#_x0000_t32" style="position:absolute;left:0pt;margin-left:90.8pt;margin-top:4.75pt;height:15.75pt;width:0pt;z-index:-251017216;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306" o:spid="_x0000_s6306" o:spt="110" type="#_x0000_t110" style="position:absolute;left:0pt;margin-left:33pt;margin-top:4.55pt;height:51.55pt;width:115.5pt;mso-wrap-distance-left:9pt;mso-wrap-distance-right:9pt;z-index:250657792;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6307" o:spid="_x0000_s6307" o:spt="1" style="position:absolute;left:0pt;margin-left:165.3pt;margin-top:11.1pt;height:27pt;width:78.45pt;z-index:-251019264;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6308" o:spid="_x0000_s6308" o:spt="32" type="#_x0000_t32" style="position:absolute;left:0pt;flip:x;margin-left:15.75pt;margin-top:14.3pt;height:0.05pt;width:17.25pt;z-index:-251016192;mso-width-relative:page;mso-height-relative:page;" o:connectortype="straight" filled="f" coordsize="21600,21600">
            <v:path arrowok="t"/>
            <v:fill on="f" focussize="0,0"/>
            <v:stroke endarrow="block"/>
            <v:imagedata o:title=""/>
            <o:lock v:ext="edit"/>
          </v:shape>
        </w:pict>
      </w:r>
      <w:r>
        <w:rPr>
          <w:lang w:bidi="bo-CN"/>
        </w:rPr>
        <w:pict>
          <v:shape id="_x0000_s6309" o:spid="_x0000_s6309" o:spt="109" type="#_x0000_t109" style="position:absolute;left:0pt;margin-left:-54.75pt;margin-top:0pt;height:28.5pt;width:70.5pt;z-index:-251015168;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6310" o:spid="_x0000_s6310" o:spt="32" type="#_x0000_t32" style="position:absolute;left:0pt;margin-left:201.75pt;margin-top:6.9pt;height:18pt;width:0pt;z-index:-250974208;mso-width-relative:page;mso-height-relative:page;" o:connectortype="straight" filled="f" coordsize="21600,21600">
            <v:path arrowok="t"/>
            <v:fill on="f" focussize="0,0"/>
            <v:stroke endarrow="block"/>
            <v:imagedata o:title=""/>
            <o:lock v:ext="edit"/>
          </v:shape>
        </w:pict>
      </w:r>
      <w:r>
        <w:rPr>
          <w:lang w:bidi="bo-CN"/>
        </w:rPr>
        <w:pict>
          <v:shape id="_x0000_s6311" o:spid="_x0000_s6311" o:spt="32" type="#_x0000_t32" style="position:absolute;left:0pt;margin-left:-21pt;margin-top:14pt;height:39.3pt;width:0pt;z-index:-250988544;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312" o:spid="_x0000_s6312" o:spt="110" type="#_x0000_t110" style="position:absolute;left:0pt;margin-left:136.5pt;margin-top:10.25pt;height:34.4pt;width:127.5pt;mso-wrap-distance-left:9pt;mso-wrap-distance-right:9pt;z-index:250658816;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6313" o:spid="_x0000_s6313" o:spt="4" type="#_x0000_t4" style="position:absolute;left:0pt;margin-left:301.5pt;margin-top:5.9pt;height:40pt;width:103.5pt;z-index:-251013120;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6314" o:spid="_x0000_s6314" o:spt="32" type="#_x0000_t32" style="position:absolute;left:0pt;margin-left:90.8pt;margin-top:9.3pt;height:38.35pt;width:0pt;z-index:-250993664;mso-width-relative:page;mso-height-relative:page;" o:connectortype="straight" filled="f" coordsize="21600,21600">
            <v:path arrowok="t"/>
            <v:fill on="f" focussize="0,0"/>
            <v:stroke endarrow="block"/>
            <v:imagedata o:title=""/>
            <o:lock v:ext="edit"/>
          </v:shape>
        </w:pict>
      </w:r>
    </w:p>
    <w:p>
      <w:r>
        <w:rPr>
          <w:lang w:bidi="bo-CN"/>
        </w:rPr>
        <w:pict>
          <v:shape id="_x0000_s6315" o:spid="_x0000_s6315" o:spt="32" type="#_x0000_t32" style="position:absolute;left:0pt;margin-left:431.25pt;margin-top:10.6pt;height:24.05pt;width:0pt;z-index:-250972160;mso-width-relative:page;mso-height-relative:page;" o:connectortype="straight" filled="f" coordsize="21600,21600">
            <v:path arrowok="t"/>
            <v:fill on="f" focussize="0,0"/>
            <v:stroke endarrow="block"/>
            <v:imagedata o:title=""/>
            <o:lock v:ext="edit"/>
          </v:shape>
        </w:pict>
      </w:r>
      <w:r>
        <w:rPr>
          <w:lang w:bidi="bo-CN"/>
        </w:rPr>
        <w:pict>
          <v:shape id="_x0000_s6316" o:spid="_x0000_s6316" o:spt="32" type="#_x0000_t32" style="position:absolute;left:0pt;margin-left:404.25pt;margin-top:10.6pt;height:0pt;width:27pt;z-index:-250973184;mso-width-relative:page;mso-height-relative:page;" o:connectortype="straight" filled="f" coordsize="21600,21600">
            <v:path arrowok="t"/>
            <v:fill on="f" focussize="0,0"/>
            <v:stroke/>
            <v:imagedata o:title=""/>
            <o:lock v:ext="edit"/>
          </v:shape>
        </w:pict>
      </w:r>
      <w:r>
        <w:rPr>
          <w:lang w:bidi="bo-CN"/>
        </w:rPr>
        <w:pict>
          <v:shape id="_x0000_s6317" o:spid="_x0000_s6317" o:spt="32" type="#_x0000_t32" style="position:absolute;left:0pt;margin-left:264pt;margin-top:12.1pt;height:0pt;width:37.5pt;z-index:-251012096;mso-width-relative:page;mso-height-relative:page;" o:connectortype="straight" filled="f" coordsize="21600,21600">
            <v:path arrowok="t"/>
            <v:fill on="f" focussize="0,0"/>
            <v:stroke endarrow="block"/>
            <v:imagedata o:title=""/>
            <o:lock v:ext="edit"/>
          </v:shape>
        </w:pict>
      </w:r>
    </w:p>
    <w:p>
      <w:r>
        <w:rPr>
          <w:lang w:bidi="bo-CN"/>
        </w:rPr>
        <w:pict>
          <v:shape id="_x0000_s6318" o:spid="_x0000_s6318" o:spt="32" type="#_x0000_t32" style="position:absolute;left:0pt;margin-left:201.75pt;margin-top:14.7pt;height:129.95pt;width:0.05pt;z-index:-251011072;mso-width-relative:page;mso-height-relative:page;" o:connectortype="straight" filled="f" coordsize="21600,21600">
            <v:path arrowok="t"/>
            <v:fill on="f" focussize="0,0"/>
            <v:stroke endarrow="block"/>
            <v:imagedata o:title=""/>
            <o:lock v:ext="edit"/>
          </v:shape>
        </w:pict>
      </w:r>
      <w:r>
        <w:rPr>
          <w:lang w:bidi="bo-CN"/>
        </w:rPr>
        <w:pict>
          <v:shape id="_x0000_s6319" o:spid="_x0000_s6319" o:spt="32" type="#_x0000_t32" style="position:absolute;left:0pt;margin-left:353.25pt;margin-top:13.25pt;height:18.3pt;width:0.05pt;z-index:-251010048;mso-width-relative:page;mso-height-relative:page;" o:connectortype="straight" filled="f" coordsize="21600,21600">
            <v:path arrowok="t"/>
            <v:fill on="f" focussize="0,0"/>
            <v:stroke endarrow="block"/>
            <v:imagedata o:title=""/>
            <o:lock v:ext="edit"/>
          </v:shape>
        </w:pict>
      </w:r>
      <w:r>
        <w:rPr>
          <w:lang w:bidi="bo-CN"/>
        </w:rPr>
        <w:pict>
          <v:shape id="_x0000_s6320" o:spid="_x0000_s6320" o:spt="109" type="#_x0000_t109" style="position:absolute;left:0pt;margin-left:-54.75pt;margin-top:7.2pt;height:42.45pt;width:70.5pt;z-index:-250989568;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6321" o:spid="_x0000_s6321" o:spt="109" type="#_x0000_t109" style="position:absolute;left:0pt;margin-left:26.25pt;margin-top:6.5pt;height:43.15pt;width:129pt;z-index:-250992640;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6322" o:spid="_x0000_s6322" o:spt="32" type="#_x0000_t32" style="position:absolute;left:0pt;flip:x;margin-left:202.5pt;margin-top:4.25pt;height:0pt;width:150.8pt;z-index:-251006976;mso-width-relative:page;mso-height-relative:page;" o:connectortype="straight" filled="f" coordsize="21600,21600">
            <v:path arrowok="t"/>
            <v:fill on="f" focussize="0,0"/>
            <v:stroke endarrow="block"/>
            <v:imagedata o:title=""/>
            <o:lock v:ext="edit"/>
          </v:shape>
        </w:pict>
      </w:r>
      <w:r>
        <w:rPr>
          <w:lang w:bidi="bo-CN"/>
        </w:rPr>
        <w:pict>
          <v:rect id="_x0000_s6323" o:spid="_x0000_s6323" o:spt="1" style="position:absolute;left:0pt;margin-left:392.25pt;margin-top:3.45pt;height:40.7pt;width:71.25pt;z-index:-251003904;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6324" o:spid="_x0000_s6324" o:spt="1" style="position:absolute;left:0pt;margin-left:324.75pt;margin-top:13.7pt;height:20.45pt;width:54.75pt;z-index:-251009024;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6325" o:spid="_x0000_s6325" o:spt="32" type="#_x0000_t32" style="position:absolute;left:0pt;flip:x;margin-left:378pt;margin-top:8.05pt;height:0pt;width:14.25pt;z-index:-251002880;mso-width-relative:page;mso-height-relative:page;" o:connectortype="straight" filled="f" coordsize="21600,21600">
            <v:path arrowok="t"/>
            <v:fill on="f" focussize="0,0"/>
            <v:stroke endarrow="block"/>
            <v:imagedata o:title=""/>
            <o:lock v:ext="edit"/>
          </v:shape>
        </w:pict>
      </w:r>
    </w:p>
    <w:p>
      <w:r>
        <w:rPr>
          <w:lang w:bidi="bo-CN"/>
        </w:rPr>
        <w:pict>
          <v:shape id="_x0000_s6326" o:spid="_x0000_s6326" o:spt="32" type="#_x0000_t32" style="position:absolute;left:0pt;margin-left:431.25pt;margin-top:12.95pt;height:38.75pt;width:0pt;z-index:-250980352;mso-width-relative:page;mso-height-relative:page;" o:connectortype="straight" filled="f" coordsize="21600,21600">
            <v:path arrowok="t"/>
            <v:fill on="f" focussize="0,0"/>
            <v:stroke endarrow="block"/>
            <v:imagedata o:title=""/>
            <o:lock v:ext="edit"/>
          </v:shape>
        </w:pict>
      </w:r>
      <w:r>
        <w:rPr>
          <w:lang w:bidi="bo-CN"/>
        </w:rPr>
        <w:pict>
          <v:shape id="_x0000_s6327" o:spid="_x0000_s6327" o:spt="32" type="#_x0000_t32" style="position:absolute;left:0pt;margin-left:351.75pt;margin-top:2.85pt;height:22.6pt;width:0pt;z-index:-251005952;mso-width-relative:page;mso-height-relative:page;" o:connectortype="straight" filled="f" coordsize="21600,21600">
            <v:path arrowok="t"/>
            <v:fill on="f" focussize="0,0"/>
            <v:stroke endarrow="block"/>
            <v:imagedata o:title=""/>
            <o:lock v:ext="edit"/>
          </v:shape>
        </w:pict>
      </w:r>
      <w:r>
        <w:rPr>
          <w:lang w:bidi="bo-CN"/>
        </w:rPr>
        <w:pict>
          <v:shape id="_x0000_s6328" o:spid="_x0000_s6328" o:spt="32" type="#_x0000_t32" style="position:absolute;left:0pt;margin-left:-21pt;margin-top:2.85pt;height:38.35pt;width:0pt;z-index:-250987520;mso-width-relative:page;mso-height-relative:page;" o:connectortype="straight" filled="f" coordsize="21600,21600">
            <v:path arrowok="t"/>
            <v:fill on="f" focussize="0,0"/>
            <v:stroke endarrow="block"/>
            <v:imagedata o:title=""/>
            <o:lock v:ext="edit"/>
          </v:shape>
        </w:pict>
      </w:r>
      <w:r>
        <w:rPr>
          <w:lang w:bidi="bo-CN"/>
        </w:rPr>
        <w:pict>
          <v:shape id="_x0000_s6329" o:spid="_x0000_s6329" o:spt="32" type="#_x0000_t32" style="position:absolute;left:0pt;margin-left:92.25pt;margin-top:2.85pt;height:38.35pt;width:0pt;z-index:-250991616;mso-width-relative:page;mso-height-relative:page;" o:connectortype="straight" filled="f" coordsize="21600,21600">
            <v:path arrowok="t"/>
            <v:fill on="f" focussize="0,0"/>
            <v:stroke endarrow="block"/>
            <v:imagedata o:title=""/>
            <o:lock v:ext="edit"/>
          </v:shape>
        </w:pict>
      </w:r>
    </w:p>
    <w:p>
      <w:r>
        <w:rPr>
          <w:lang w:bidi="bo-CN"/>
        </w:rPr>
        <w:pict>
          <v:rect id="_x0000_s6330" o:spid="_x0000_s6330" o:spt="1" style="position:absolute;left:0pt;margin-left:324.75pt;margin-top:9.85pt;height:20.45pt;width:54.75pt;z-index:-251008000;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6331" o:spid="_x0000_s6331" o:spt="32" type="#_x0000_t32" style="position:absolute;left:0pt;flip:x;margin-left:202.5pt;margin-top:5.05pt;height:0pt;width:122.25pt;z-index:-251004928;mso-width-relative:page;mso-height-relative:page;" o:connectortype="straight" filled="f" coordsize="21600,21600">
            <v:path arrowok="t"/>
            <v:fill on="f" focussize="0,0"/>
            <v:stroke endarrow="block"/>
            <v:imagedata o:title=""/>
            <o:lock v:ext="edit"/>
          </v:shape>
        </w:pict>
      </w:r>
      <w:r>
        <w:rPr>
          <w:lang w:bidi="bo-CN"/>
        </w:rPr>
        <w:pict>
          <v:shape id="_x0000_s6332" o:spid="_x0000_s6332" o:spt="32" type="#_x0000_t32" style="position:absolute;left:0pt;margin-left:381pt;margin-top:5.05pt;height:0pt;width:50.25pt;z-index:-250981376;mso-width-relative:page;mso-height-relative:page;" o:connectortype="straight" filled="f" coordsize="21600,21600">
            <v:path arrowok="t"/>
            <v:fill on="f" focussize="0,0"/>
            <v:stroke/>
            <v:imagedata o:title=""/>
            <o:lock v:ext="edit"/>
          </v:shape>
        </w:pict>
      </w:r>
      <w:r>
        <w:rPr>
          <w:lang w:bidi="bo-CN"/>
        </w:rPr>
        <w:pict>
          <v:rect id="_x0000_s6333" o:spid="_x0000_s6333" o:spt="1" style="position:absolute;left:0pt;margin-left:-54pt;margin-top:10pt;height:32.9pt;width:69.75pt;z-index:-250986496;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6334" o:spid="_x0000_s6334" o:spt="1" style="position:absolute;left:0pt;margin-left:52.5pt;margin-top:10pt;height:32.9pt;width:84pt;z-index:-250990592;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6335" o:spid="_x0000_s6335" o:spt="1" style="position:absolute;left:0pt;margin-left:401.25pt;margin-top:4.9pt;height:21.75pt;width:62.25pt;z-index:-251001856;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6336" o:spid="_x0000_s6336" o:spt="32" type="#_x0000_t32" style="position:absolute;left:0pt;flip:x;margin-left:201.75pt;margin-top:0.55pt;height:0pt;width:199.5pt;z-index:-251000832;mso-width-relative:page;mso-height-relative:page;" o:connectortype="straight" filled="f" coordsize="21600,21600">
            <v:path arrowok="t"/>
            <v:fill on="f" focussize="0,0"/>
            <v:stroke endarrow="block"/>
            <v:imagedata o:title=""/>
            <o:lock v:ext="edit"/>
          </v:shape>
        </w:pict>
      </w:r>
      <w:r>
        <w:rPr>
          <w:lang w:bidi="bo-CN"/>
        </w:rPr>
        <w:pict>
          <v:shape id="_x0000_s6337" o:spid="_x0000_s6337" o:spt="32" type="#_x0000_t32" style="position:absolute;left:0pt;margin-left:-18pt;margin-top:11.7pt;height:224.7pt;width:0pt;z-index:-250977280;mso-width-relative:page;mso-height-relative:page;" o:connectortype="straight" filled="f" coordsize="21600,21600">
            <v:path arrowok="t"/>
            <v:fill on="f" focussize="0,0"/>
            <v:stroke/>
            <v:imagedata o:title=""/>
            <o:lock v:ext="edit"/>
          </v:shape>
        </w:pict>
      </w:r>
      <w:r>
        <w:rPr>
          <w:lang w:bidi="bo-CN"/>
        </w:rPr>
        <w:pict>
          <v:shape id="_x0000_s6338" o:spid="_x0000_s6338" o:spt="34" type="#_x0000_t34" style="position:absolute;left:0pt;flip:y;margin-left:-18pt;margin-top:11.7pt;height:50pt;width:113.3pt;rotation:11796480f;z-index:-250985472;mso-width-relative:page;mso-height-relative:page;" o:connectortype="elbow" filled="f" coordsize="21600,21600" adj="219,211378,-34754">
            <v:path arrowok="t"/>
            <v:fill on="f" focussize="0,0"/>
            <v:stroke endarrow="block"/>
            <v:imagedata o:title=""/>
            <o:lock v:ext="edit"/>
          </v:shape>
        </w:pict>
      </w:r>
    </w:p>
    <w:p>
      <w:r>
        <w:rPr>
          <w:lang w:bidi="bo-CN"/>
        </w:rPr>
        <w:pict>
          <v:rect id="_x0000_s6339" o:spid="_x0000_s6339" o:spt="1" style="position:absolute;left:0pt;margin-left:379.5pt;margin-top:5.55pt;height:21.75pt;width:82.5pt;z-index:-250999808;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6340" o:spid="_x0000_s6340" o:spt="110" type="#_x0000_t110" style="position:absolute;left:0pt;margin-left:147pt;margin-top:20.25pt;height:35.25pt;width:108pt;mso-wrap-distance-left:9pt;mso-wrap-distance-right:9pt;z-index:250659840;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6341" o:spid="_x0000_s6341" o:spt="32" type="#_x0000_t32" style="position:absolute;left:0pt;margin-left:338.25pt;margin-top:3.5pt;height:33.75pt;width:0pt;z-index:-250995712;mso-width-relative:page;mso-height-relative:page;" o:connectortype="straight" filled="f" coordsize="21600,21600">
            <v:path arrowok="t"/>
            <v:fill on="f" focussize="0,0"/>
            <v:stroke/>
            <v:imagedata o:title=""/>
            <o:lock v:ext="edit"/>
          </v:shape>
        </w:pict>
      </w:r>
      <w:r>
        <w:rPr>
          <w:lang w:bidi="bo-CN"/>
        </w:rPr>
        <w:pict>
          <v:shape id="_x0000_s6342" o:spid="_x0000_s6342" o:spt="32" type="#_x0000_t32" style="position:absolute;left:0pt;margin-left:338.25pt;margin-top:2.7pt;height:0.05pt;width:41.25pt;z-index:-250997760;mso-width-relative:page;mso-height-relative:page;" o:connectortype="straight" filled="f" coordsize="21600,21600">
            <v:path arrowok="t"/>
            <v:fill on="f" focussize="0,0"/>
            <v:stroke endarrow="block"/>
            <v:imagedata o:title=""/>
            <o:lock v:ext="edit"/>
          </v:shape>
        </w:pict>
      </w:r>
    </w:p>
    <w:p>
      <w:r>
        <w:rPr>
          <w:lang w:bidi="bo-CN"/>
        </w:rPr>
        <w:pict>
          <v:shape id="_x0000_s6343" o:spid="_x0000_s6343" o:spt="32" type="#_x0000_t32" style="position:absolute;left:0pt;margin-left:255pt;margin-top:7pt;height:0.05pt;width:83.25pt;z-index:-250994688;mso-width-relative:page;mso-height-relative:page;" o:connectortype="straight" filled="f" coordsize="21600,21600">
            <v:path arrowok="t"/>
            <v:fill on="f" focussize="0,0"/>
            <v:stroke/>
            <v:imagedata o:title=""/>
            <o:lock v:ext="edit"/>
          </v:shape>
        </w:pict>
      </w:r>
      <w:r>
        <w:rPr>
          <w:lang w:bidi="bo-CN"/>
        </w:rPr>
        <w:pict>
          <v:rect id="_x0000_s6344" o:spid="_x0000_s6344" o:spt="1" style="position:absolute;left:0pt;margin-left:379.5pt;margin-top:9.2pt;height:21.75pt;width:82.5pt;z-index:-250998784;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6345" o:spid="_x0000_s6345" o:spt="32" type="#_x0000_t32" style="position:absolute;left:0pt;margin-left:-18pt;margin-top:174pt;height:0.05pt;width:174pt;z-index:-250978304;mso-width-relative:page;mso-height-relative:page;" o:connectortype="straight" filled="f" coordsize="21600,21600">
            <v:path arrowok="t"/>
            <v:fill on="f" focussize="0,0"/>
            <v:stroke endarrow="block"/>
            <v:imagedata o:title=""/>
            <o:lock v:ext="edit"/>
          </v:shape>
        </w:pict>
      </w:r>
      <w:r>
        <w:rPr>
          <w:lang w:bidi="bo-CN"/>
        </w:rPr>
        <w:pict>
          <v:rect id="_x0000_s6346" o:spid="_x0000_s6346" o:spt="1" style="position:absolute;left:0pt;margin-left:55.5pt;margin-top:57.75pt;height:36.75pt;width:57.8pt;z-index:-250970112;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6347" o:spid="_x0000_s6347" o:spt="32" type="#_x0000_t32" style="position:absolute;left:0pt;margin-left:86.25pt;margin-top:94.5pt;height:16.5pt;width:0.05pt;z-index:-250967040;mso-width-relative:page;mso-height-relative:page;" o:connectortype="straight" filled="f" coordsize="21600,21600">
            <v:path arrowok="t"/>
            <v:fill on="f" focussize="0,0"/>
            <v:stroke/>
            <v:imagedata o:title=""/>
            <o:lock v:ext="edit"/>
          </v:shape>
        </w:pict>
      </w:r>
      <w:r>
        <w:rPr>
          <w:lang w:bidi="bo-CN"/>
        </w:rPr>
        <w:pict>
          <v:shape id="_x0000_s6348" o:spid="_x0000_s6348" o:spt="32" type="#_x0000_t32" style="position:absolute;left:0pt;margin-left:86.25pt;margin-top:111pt;height:0pt;width:54.75pt;z-index:-250966016;mso-width-relative:page;mso-height-relative:page;" o:connectortype="straight" filled="f" coordsize="21600,21600">
            <v:path arrowok="t"/>
            <v:fill on="f" focussize="0,0"/>
            <v:stroke endarrow="block"/>
            <v:imagedata o:title=""/>
            <o:lock v:ext="edit"/>
          </v:shape>
        </w:pict>
      </w:r>
      <w:r>
        <w:rPr>
          <w:lang w:bidi="bo-CN"/>
        </w:rPr>
        <w:pict>
          <v:shape id="_x0000_s6349" o:spid="_x0000_s6349" o:spt="32" type="#_x0000_t32" style="position:absolute;left:0pt;margin-left:86.25pt;margin-top:43.5pt;height:15pt;width:0pt;z-index:-250968064;mso-width-relative:page;mso-height-relative:page;" o:connectortype="straight" filled="f" coordsize="21600,21600">
            <v:path arrowok="t"/>
            <v:fill on="f" focussize="0,0"/>
            <v:stroke endarrow="block"/>
            <v:imagedata o:title=""/>
            <o:lock v:ext="edit"/>
          </v:shape>
        </w:pict>
      </w:r>
      <w:r>
        <w:rPr>
          <w:lang w:bidi="bo-CN"/>
        </w:rPr>
        <w:pict>
          <v:shape id="_x0000_s6350" o:spid="_x0000_s6350" o:spt="32" type="#_x0000_t32" style="position:absolute;left:0pt;flip:x;margin-left:86.25pt;margin-top:43.5pt;height:0pt;width:55.5pt;z-index:-250969088;mso-width-relative:page;mso-height-relative:page;" o:connectortype="straight" filled="f" coordsize="21600,21600">
            <v:path arrowok="t"/>
            <v:fill on="f" focussize="0,0"/>
            <v:stroke/>
            <v:imagedata o:title=""/>
            <o:lock v:ext="edit"/>
          </v:shape>
        </w:pict>
      </w:r>
      <w:r>
        <w:rPr>
          <w:lang w:bidi="bo-CN"/>
        </w:rPr>
        <w:pict>
          <v:rect id="_x0000_s6351" o:spid="_x0000_s6351" o:spt="1" style="position:absolute;left:0pt;margin-left:307.5pt;margin-top:91.5pt;height:36.75pt;width:52.5pt;z-index:-250975232;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6352" o:spid="_x0000_s6352" o:spt="32" type="#_x0000_t32" style="position:absolute;left:0pt;margin-left:259.5pt;margin-top:111pt;height:0pt;width:48pt;z-index:-250976256;mso-width-relative:page;mso-height-relative:page;" o:connectortype="straight" filled="f" coordsize="21600,21600">
            <v:path arrowok="t"/>
            <v:fill on="f" focussize="0,0"/>
            <v:stroke endarrow="block"/>
            <v:imagedata o:title=""/>
            <o:lock v:ext="edit"/>
          </v:shape>
        </w:pict>
      </w:r>
      <w:r>
        <w:rPr>
          <w:lang w:bidi="bo-CN"/>
        </w:rPr>
        <w:pict>
          <v:shape id="_x0000_s6353" o:spid="_x0000_s6353" o:spt="32" type="#_x0000_t32" style="position:absolute;left:0pt;margin-left:201.75pt;margin-top:61.9pt;height:32.6pt;width:0.05pt;z-index:-250983424;mso-width-relative:page;mso-height-relative:page;" o:connectortype="straight" filled="f" coordsize="21600,21600">
            <v:path arrowok="t"/>
            <v:fill on="f" focussize="0,0"/>
            <v:stroke endarrow="block"/>
            <v:imagedata o:title=""/>
            <o:lock v:ext="edit"/>
          </v:shape>
        </w:pict>
      </w:r>
      <w:r>
        <w:rPr>
          <w:lang w:bidi="bo-CN"/>
        </w:rPr>
        <w:pict>
          <v:shape id="_x0000_s6354" o:spid="_x0000_s6354" o:spt="110" type="#_x0000_t110" style="position:absolute;left:0pt;margin-left:141.75pt;margin-top:94.5pt;height:35.25pt;width:118.5pt;mso-wrap-distance-left:9pt;mso-wrap-distance-right:9pt;z-index:250661888;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6355" o:spid="_x0000_s6355" o:spt="32" type="#_x0000_t32" style="position:absolute;left:0pt;margin-left:201pt;margin-top:129pt;height:31.85pt;width:0pt;z-index:-250979328;mso-width-relative:page;mso-height-relative:page;" o:connectortype="straight" filled="f" coordsize="21600,21600">
            <v:path arrowok="t"/>
            <v:fill on="f" focussize="0,0"/>
            <v:stroke endarrow="block"/>
            <v:imagedata o:title=""/>
            <o:lock v:ext="edit"/>
          </v:shape>
        </w:pict>
      </w:r>
      <w:r>
        <w:rPr>
          <w:lang w:bidi="bo-CN"/>
        </w:rPr>
        <w:pict>
          <v:roundrect id="_x0000_s6356" o:spid="_x0000_s6356" o:spt="2" style="position:absolute;left:0pt;margin-left:156pt;margin-top:162.35pt;height:24.75pt;width:83.25pt;z-index:-250982400;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6357" o:spid="_x0000_s6357" o:spt="32" type="#_x0000_t32" style="position:absolute;left:0pt;margin-left:338.25pt;margin-top:6pt;height:0.05pt;width:42.75pt;z-index:-250996736;mso-width-relative:page;mso-height-relative:page;" o:connectortype="straight" filled="f" coordsize="21600,21600">
            <v:path arrowok="t"/>
            <v:fill on="f" focussize="0,0"/>
            <v:stroke endarrow="block"/>
            <v:imagedata o:title=""/>
            <o:lock v:ext="edit"/>
          </v:shape>
        </w:pict>
      </w:r>
      <w:r>
        <w:rPr>
          <w:lang w:bidi="bo-CN"/>
        </w:rPr>
        <w:pict>
          <v:shape id="_x0000_s6358" o:spid="_x0000_s6358" o:spt="32" type="#_x0000_t32" style="position:absolute;left:0pt;margin-left:201pt;margin-top:9.45pt;height:17.2pt;width:0pt;z-index:-250984448;mso-width-relative:page;mso-height-relative:page;" o:connectortype="straight" filled="f" coordsize="21600,21600">
            <v:path arrowok="t"/>
            <v:fill on="f" focussize="0,0"/>
            <v:stroke endarrow="block"/>
            <v:imagedata o:title=""/>
            <o:lock v:ext="edit"/>
          </v:shape>
        </w:pict>
      </w:r>
      <w:r>
        <w:rPr>
          <w:lang w:bidi="bo-CN"/>
        </w:rPr>
        <w:pict>
          <v:shape id="_x0000_s6359" o:spid="_x0000_s6359" o:spt="110" type="#_x0000_t110" style="position:absolute;left:0pt;margin-left:141pt;margin-top:26.65pt;height:35.25pt;width:118.5pt;mso-wrap-distance-left:9pt;mso-wrap-distance-right:9pt;z-index:250660864;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napToGrid w:val="0"/>
        <w:spacing w:line="360" w:lineRule="auto"/>
        <w:contextualSpacing/>
        <w:rPr>
          <w:b/>
          <w:sz w:val="44"/>
          <w:szCs w:val="44"/>
        </w:rPr>
      </w:pPr>
    </w:p>
    <w:p>
      <w:pPr>
        <w:rPr>
          <w:sz w:val="52"/>
          <w:szCs w:val="52"/>
        </w:rPr>
      </w:pPr>
    </w:p>
    <w:p>
      <w:pPr>
        <w:snapToGrid w:val="0"/>
        <w:spacing w:line="360" w:lineRule="auto"/>
        <w:contextualSpacing/>
        <w:rPr>
          <w:b/>
          <w:sz w:val="44"/>
          <w:szCs w:val="44"/>
        </w:rPr>
      </w:pPr>
    </w:p>
    <w:p>
      <w:pPr>
        <w:snapToGrid w:val="0"/>
        <w:spacing w:line="360" w:lineRule="auto"/>
        <w:contextualSpacing/>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hAnsi="宋体"/>
          <w:sz w:val="24"/>
          <w:szCs w:val="24"/>
        </w:rPr>
        <w:t>序号：</w:t>
      </w:r>
      <w:r>
        <w:rPr>
          <w:rFonts w:ascii="宋体" w:hAnsi="宋体"/>
          <w:color w:val="000000"/>
          <w:sz w:val="24"/>
          <w:szCs w:val="24"/>
        </w:rPr>
        <w:t>157</w:t>
      </w:r>
    </w:p>
    <w:p>
      <w:pPr>
        <w:snapToGrid w:val="0"/>
        <w:spacing w:line="100" w:lineRule="atLeast"/>
        <w:contextualSpacing/>
        <w:rPr>
          <w:sz w:val="24"/>
          <w:szCs w:val="24"/>
        </w:rPr>
      </w:pPr>
      <w:r>
        <w:rPr>
          <w:rFonts w:hint="eastAsia"/>
          <w:sz w:val="24"/>
          <w:szCs w:val="24"/>
        </w:rPr>
        <w:t>职权名称：对投标人相互串通投标或者与招标人串通投标的，投标人以向招标人或者评标委员会成员行贿的手段谋取中标的处罚</w:t>
      </w:r>
    </w:p>
    <w:p>
      <w:pPr>
        <w:rPr>
          <w:sz w:val="28"/>
          <w:szCs w:val="28"/>
        </w:rPr>
      </w:pPr>
      <w:r>
        <w:rPr>
          <w:lang w:bidi="bo-CN"/>
        </w:rPr>
        <w:pict>
          <v:rect id="_x0000_s6360" o:spid="_x0000_s6360" o:spt="1" style="position:absolute;left:0pt;margin-left:90.75pt;margin-top:0.4pt;height:20.25pt;width:37.5pt;z-index:-250892288;mso-width-relative:page;mso-height-relative:page;" stroked="f" coordsize="21600,21600">
            <v:path/>
            <v:fill focussize="0,0"/>
            <v:stroke on="f"/>
            <v:imagedata o:title=""/>
            <o:lock v:ext="edit"/>
            <v:textbox>
              <w:txbxContent>
                <w:p>
                  <w:pPr>
                    <w:ind w:left="31680" w:leftChars="-50" w:right="31680" w:rightChars="-50"/>
                    <w:rPr>
                      <w:sz w:val="15"/>
                      <w:szCs w:val="15"/>
                    </w:rPr>
                  </w:pPr>
                  <w:r>
                    <w:rPr>
                      <w:rFonts w:hint="eastAsia"/>
                      <w:sz w:val="15"/>
                      <w:szCs w:val="15"/>
                    </w:rPr>
                    <w:t>简易程序</w:t>
                  </w:r>
                </w:p>
              </w:txbxContent>
            </v:textbox>
          </v:rect>
        </w:pict>
      </w:r>
      <w:r>
        <w:rPr>
          <w:lang w:bidi="bo-CN"/>
        </w:rPr>
        <w:pict>
          <v:roundrect id="_x0000_s6361" o:spid="_x0000_s6361" o:spt="2" style="position:absolute;left:0pt;margin-left:159pt;margin-top:8.7pt;height:24.75pt;width:86.25pt;z-index:-250963968;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rPr>
          <w:sz w:val="28"/>
          <w:szCs w:val="28"/>
        </w:rPr>
        <w:t xml:space="preserve">                </w:t>
      </w:r>
    </w:p>
    <w:p>
      <w:r>
        <w:rPr>
          <w:lang w:bidi="bo-CN"/>
        </w:rPr>
        <w:pict>
          <v:shape id="_x0000_s6362" o:spid="_x0000_s6362" o:spt="32" type="#_x0000_t32" style="position:absolute;left:0pt;margin-left:92.25pt;margin-top:5.05pt;height:19.55pt;width:0.05pt;z-index:-250959872;mso-width-relative:page;mso-height-relative:page;" o:connectortype="straight" filled="f" coordsize="21600,21600">
            <v:path arrowok="t"/>
            <v:fill on="f" focussize="0,0"/>
            <v:stroke endarrow="block"/>
            <v:imagedata o:title=""/>
            <o:lock v:ext="edit"/>
          </v:shape>
        </w:pict>
      </w:r>
      <w:r>
        <w:rPr>
          <w:lang w:bidi="bo-CN"/>
        </w:rPr>
        <w:pict>
          <v:shape id="_x0000_s6363" o:spid="_x0000_s6363" o:spt="32" type="#_x0000_t32" style="position:absolute;left:0pt;flip:x;margin-left:90.8pt;margin-top:5.85pt;height:0.05pt;width:68.2pt;z-index:-250960896;mso-width-relative:page;mso-height-relative:page;" o:connectortype="straight" filled="f" coordsize="21600,21600">
            <v:path arrowok="t"/>
            <v:fill on="f" focussize="0,0"/>
            <v:stroke/>
            <v:imagedata o:title=""/>
            <o:lock v:ext="edit"/>
          </v:shape>
        </w:pict>
      </w:r>
      <w:r>
        <w:t xml:space="preserve">                             </w:t>
      </w:r>
    </w:p>
    <w:p>
      <w:r>
        <w:rPr>
          <w:lang w:bidi="bo-CN"/>
        </w:rPr>
        <w:pict>
          <v:rect id="_x0000_s6364" o:spid="_x0000_s6364" o:spt="1" style="position:absolute;left:0pt;margin-left:207.75pt;margin-top:9pt;height:18.75pt;width:54pt;z-index:-250898432;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6365" o:spid="_x0000_s6365" o:spt="32" type="#_x0000_t32" style="position:absolute;left:0pt;margin-left:201pt;margin-top:2.25pt;height:29.25pt;width:0.75pt;z-index:-250954752;mso-width-relative:page;mso-height-relative:page;" o:connectortype="straight" filled="f" coordsize="21600,21600">
            <v:path arrowok="t"/>
            <v:fill on="f" focussize="0,0"/>
            <v:stroke endarrow="block"/>
            <v:imagedata o:title=""/>
            <o:lock v:ext="edit"/>
          </v:shape>
        </w:pict>
      </w:r>
      <w:r>
        <w:rPr>
          <w:lang w:bidi="bo-CN"/>
        </w:rPr>
        <w:pict>
          <v:shape id="_x0000_s6366" o:spid="_x0000_s6366" o:spt="110" type="#_x0000_t110" style="position:absolute;left:0pt;margin-left:32.25pt;margin-top:9pt;height:50.25pt;width:119.25pt;z-index:-250962944;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6367" o:spid="_x0000_s6367" o:spt="34" type="#_x0000_t34" style="position:absolute;left:0pt;margin-left:-23.25pt;margin-top:7.05pt;height:48.75pt;width:60.75pt;rotation:5898240f;z-index:-250961920;mso-width-relative:page;mso-height-relative:page;" o:connectortype="elbow" filled="f" coordsize="21600,21600" adj="657,-86400,-45333">
            <v:path arrowok="t"/>
            <v:fill on="f" focussize="0,0"/>
            <v:stroke endarrow="block"/>
            <v:imagedata o:title=""/>
            <o:lock v:ext="edit"/>
          </v:shape>
        </w:pict>
      </w:r>
      <w:r>
        <w:rPr>
          <w:lang w:bidi="bo-CN"/>
        </w:rPr>
        <w:pict>
          <v:rect id="_x0000_s6368" o:spid="_x0000_s6368" o:spt="1" style="position:absolute;left:0pt;margin-left:162.75pt;margin-top:0.3pt;height:25.5pt;width:81.75pt;z-index:-250953728;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6369" o:spid="_x0000_s6369" o:spt="32" type="#_x0000_t32" style="position:absolute;left:0pt;margin-left:202.5pt;margin-top:10.95pt;height:32.45pt;width:0.75pt;z-index:-250951680;mso-width-relative:page;mso-height-relative:page;" o:connectortype="straight" filled="f" coordsize="21600,21600">
            <v:path arrowok="t"/>
            <v:fill on="f" focussize="0,0"/>
            <v:stroke endarrow="block"/>
            <v:imagedata o:title=""/>
            <o:lock v:ext="edit"/>
          </v:shape>
        </w:pict>
      </w:r>
      <w:r>
        <w:rPr>
          <w:lang w:bidi="bo-CN"/>
        </w:rPr>
        <w:pict>
          <v:shape id="_x0000_s6370" o:spid="_x0000_s6370" o:spt="109" type="#_x0000_t109" style="position:absolute;left:0pt;margin-left:-0.75pt;margin-top:10.95pt;height:29.25pt;width:53.25pt;z-index:-250955776;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6371" o:spid="_x0000_s6371" o:spt="32" type="#_x0000_t32" style="position:absolute;left:0pt;margin-left:92.25pt;margin-top:11.7pt;height:16.5pt;width:0.05pt;z-index:-250956800;mso-width-relative:page;mso-height-relative:page;" o:connectortype="straight" filled="f" coordsize="21600,21600">
            <v:path arrowok="t"/>
            <v:fill on="f" focussize="0,0"/>
            <v:stroke endarrow="block"/>
            <v:imagedata o:title=""/>
            <o:lock v:ext="edit"/>
          </v:shape>
        </w:pict>
      </w:r>
    </w:p>
    <w:p>
      <w:r>
        <w:rPr>
          <w:lang w:bidi="bo-CN"/>
        </w:rPr>
        <w:pict>
          <v:shape id="_x0000_s6372" o:spid="_x0000_s6372" o:spt="110" type="#_x0000_t110" style="position:absolute;left:0pt;margin-left:26.25pt;margin-top:12.8pt;height:53.8pt;width:129.75pt;mso-wrap-distance-left:9pt;mso-wrap-distance-right:9pt;z-index:250662912;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6373" o:spid="_x0000_s6373" o:spt="109" type="#_x0000_t109" style="position:absolute;left:0pt;margin-left:285.75pt;margin-top:10.35pt;height:78.75pt;width:78.75pt;z-index:-250950656;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6374" o:spid="_x0000_s6374" o:spt="2" style="position:absolute;left:0pt;margin-left:-54pt;margin-top:15pt;height:24.8pt;width:65.25pt;z-index:-250958848;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6375" o:spid="_x0000_s6375" o:spt="1" style="position:absolute;left:0pt;margin-left:166.8pt;margin-top:12.2pt;height:38.8pt;width:78.45pt;z-index:-250952704;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6376" o:spid="_x0000_s6376" o:spt="32" type="#_x0000_t32" style="position:absolute;left:0pt;flip:x;margin-left:12pt;margin-top:9.15pt;height:0.05pt;width:17.25pt;z-index:-250957824;mso-width-relative:page;mso-height-relative:page;" o:connectortype="straight" filled="f" coordsize="21600,21600">
            <v:path arrowok="t"/>
            <v:fill on="f" focussize="0,0"/>
            <v:stroke endarrow="block"/>
            <v:imagedata o:title=""/>
            <o:lock v:ext="edit"/>
          </v:shape>
        </w:pict>
      </w:r>
      <w:r>
        <w:rPr>
          <w:lang w:bidi="bo-CN"/>
        </w:rPr>
        <w:pict>
          <v:roundrect id="_x0000_s6377" o:spid="_x0000_s6377" o:spt="2" style="position:absolute;left:0pt;margin-left:383.25pt;margin-top:6.15pt;height:35.25pt;width:72.75pt;z-index:-250948608;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6378" o:spid="_x0000_s6378" o:spt="32" type="#_x0000_t32" style="position:absolute;left:0pt;margin-left:364.5pt;margin-top:8.55pt;height:0.05pt;width:18.75pt;z-index:-250947584;mso-width-relative:page;mso-height-relative:page;" o:connectortype="straight" filled="f" coordsize="21600,21600">
            <v:path arrowok="t"/>
            <v:fill on="f" focussize="0,0"/>
            <v:stroke endarrow="block"/>
            <v:imagedata o:title=""/>
            <o:lock v:ext="edit"/>
          </v:shape>
        </w:pict>
      </w:r>
      <w:r>
        <w:rPr>
          <w:lang w:bidi="bo-CN"/>
        </w:rPr>
        <w:pict>
          <v:shape id="_x0000_s6379" o:spid="_x0000_s6379" o:spt="109" type="#_x0000_t109" style="position:absolute;left:0pt;margin-left:2.25pt;margin-top:14.55pt;height:28.5pt;width:63.75pt;z-index:-250941440;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6380" o:spid="_x0000_s6380" o:spt="32" type="#_x0000_t32" style="position:absolute;left:0pt;margin-left:245.25pt;margin-top:0.3pt;height:0pt;width:40.5pt;z-index:-250949632;mso-width-relative:page;mso-height-relative:page;" o:connectortype="straight" filled="f" coordsize="21600,21600">
            <v:path arrowok="t"/>
            <v:fill on="f" focussize="0,0"/>
            <v:stroke/>
            <v:imagedata o:title=""/>
            <o:lock v:ext="edit"/>
          </v:shape>
        </w:pict>
      </w:r>
    </w:p>
    <w:p>
      <w:pPr>
        <w:rPr>
          <w:b/>
        </w:rPr>
      </w:pPr>
      <w:r>
        <w:rPr>
          <w:lang w:bidi="bo-CN"/>
        </w:rPr>
        <w:pict>
          <v:shape id="_x0000_s6381" o:spid="_x0000_s6381" o:spt="32" type="#_x0000_t32" style="position:absolute;left:0pt;margin-left:204pt;margin-top:4.2pt;height:21.95pt;width:0pt;z-index:-250945536;mso-width-relative:page;mso-height-relative:page;" o:connectortype="straight" filled="f" coordsize="21600,21600">
            <v:path arrowok="t"/>
            <v:fill on="f" focussize="0,0"/>
            <v:stroke endarrow="block"/>
            <v:imagedata o:title=""/>
            <o:lock v:ext="edit"/>
          </v:shape>
        </w:pict>
      </w:r>
      <w:r>
        <w:rPr>
          <w:lang w:bidi="bo-CN"/>
        </w:rPr>
        <w:pict>
          <v:shape id="_x0000_s6382" o:spid="_x0000_s6382" o:spt="32" type="#_x0000_t32" style="position:absolute;left:0pt;margin-left:90.8pt;margin-top:4.75pt;height:15.75pt;width:0pt;z-index:-250944512;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383" o:spid="_x0000_s6383" o:spt="110" type="#_x0000_t110" style="position:absolute;left:0pt;margin-left:33pt;margin-top:4.55pt;height:51.55pt;width:115.5pt;mso-wrap-distance-left:9pt;mso-wrap-distance-right:9pt;z-index:250663936;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6384" o:spid="_x0000_s6384" o:spt="1" style="position:absolute;left:0pt;margin-left:165.3pt;margin-top:11.1pt;height:27pt;width:78.45pt;z-index:-250946560;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6385" o:spid="_x0000_s6385" o:spt="32" type="#_x0000_t32" style="position:absolute;left:0pt;flip:x;margin-left:15.75pt;margin-top:14.3pt;height:0.05pt;width:17.25pt;z-index:-250943488;mso-width-relative:page;mso-height-relative:page;" o:connectortype="straight" filled="f" coordsize="21600,21600">
            <v:path arrowok="t"/>
            <v:fill on="f" focussize="0,0"/>
            <v:stroke endarrow="block"/>
            <v:imagedata o:title=""/>
            <o:lock v:ext="edit"/>
          </v:shape>
        </w:pict>
      </w:r>
      <w:r>
        <w:rPr>
          <w:lang w:bidi="bo-CN"/>
        </w:rPr>
        <w:pict>
          <v:shape id="_x0000_s6386" o:spid="_x0000_s6386" o:spt="109" type="#_x0000_t109" style="position:absolute;left:0pt;margin-left:-54.75pt;margin-top:0pt;height:28.5pt;width:70.5pt;z-index:-250942464;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6387" o:spid="_x0000_s6387" o:spt="32" type="#_x0000_t32" style="position:absolute;left:0pt;margin-left:201.75pt;margin-top:6.9pt;height:18pt;width:0pt;z-index:-250901504;mso-width-relative:page;mso-height-relative:page;" o:connectortype="straight" filled="f" coordsize="21600,21600">
            <v:path arrowok="t"/>
            <v:fill on="f" focussize="0,0"/>
            <v:stroke endarrow="block"/>
            <v:imagedata o:title=""/>
            <o:lock v:ext="edit"/>
          </v:shape>
        </w:pict>
      </w:r>
      <w:r>
        <w:rPr>
          <w:lang w:bidi="bo-CN"/>
        </w:rPr>
        <w:pict>
          <v:shape id="_x0000_s6388" o:spid="_x0000_s6388" o:spt="32" type="#_x0000_t32" style="position:absolute;left:0pt;margin-left:-21pt;margin-top:14pt;height:39.3pt;width:0pt;z-index:-250915840;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389" o:spid="_x0000_s6389" o:spt="110" type="#_x0000_t110" style="position:absolute;left:0pt;margin-left:136.5pt;margin-top:10.25pt;height:34.4pt;width:127.5pt;mso-wrap-distance-left:9pt;mso-wrap-distance-right:9pt;z-index:250664960;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6390" o:spid="_x0000_s6390" o:spt="4" type="#_x0000_t4" style="position:absolute;left:0pt;margin-left:301.5pt;margin-top:5.9pt;height:40pt;width:103.5pt;z-index:-250940416;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6391" o:spid="_x0000_s6391" o:spt="32" type="#_x0000_t32" style="position:absolute;left:0pt;margin-left:90.8pt;margin-top:9.3pt;height:38.35pt;width:0pt;z-index:-250920960;mso-width-relative:page;mso-height-relative:page;" o:connectortype="straight" filled="f" coordsize="21600,21600">
            <v:path arrowok="t"/>
            <v:fill on="f" focussize="0,0"/>
            <v:stroke endarrow="block"/>
            <v:imagedata o:title=""/>
            <o:lock v:ext="edit"/>
          </v:shape>
        </w:pict>
      </w:r>
    </w:p>
    <w:p>
      <w:r>
        <w:rPr>
          <w:lang w:bidi="bo-CN"/>
        </w:rPr>
        <w:pict>
          <v:shape id="_x0000_s6392" o:spid="_x0000_s6392" o:spt="32" type="#_x0000_t32" style="position:absolute;left:0pt;margin-left:431.25pt;margin-top:10.6pt;height:24.05pt;width:0pt;z-index:-250899456;mso-width-relative:page;mso-height-relative:page;" o:connectortype="straight" filled="f" coordsize="21600,21600">
            <v:path arrowok="t"/>
            <v:fill on="f" focussize="0,0"/>
            <v:stroke endarrow="block"/>
            <v:imagedata o:title=""/>
            <o:lock v:ext="edit"/>
          </v:shape>
        </w:pict>
      </w:r>
      <w:r>
        <w:rPr>
          <w:lang w:bidi="bo-CN"/>
        </w:rPr>
        <w:pict>
          <v:shape id="_x0000_s6393" o:spid="_x0000_s6393" o:spt="32" type="#_x0000_t32" style="position:absolute;left:0pt;margin-left:404.25pt;margin-top:10.6pt;height:0pt;width:27pt;z-index:-250900480;mso-width-relative:page;mso-height-relative:page;" o:connectortype="straight" filled="f" coordsize="21600,21600">
            <v:path arrowok="t"/>
            <v:fill on="f" focussize="0,0"/>
            <v:stroke/>
            <v:imagedata o:title=""/>
            <o:lock v:ext="edit"/>
          </v:shape>
        </w:pict>
      </w:r>
      <w:r>
        <w:rPr>
          <w:lang w:bidi="bo-CN"/>
        </w:rPr>
        <w:pict>
          <v:shape id="_x0000_s6394" o:spid="_x0000_s6394" o:spt="32" type="#_x0000_t32" style="position:absolute;left:0pt;margin-left:264pt;margin-top:12.1pt;height:0pt;width:37.5pt;z-index:-250939392;mso-width-relative:page;mso-height-relative:page;" o:connectortype="straight" filled="f" coordsize="21600,21600">
            <v:path arrowok="t"/>
            <v:fill on="f" focussize="0,0"/>
            <v:stroke endarrow="block"/>
            <v:imagedata o:title=""/>
            <o:lock v:ext="edit"/>
          </v:shape>
        </w:pict>
      </w:r>
    </w:p>
    <w:p>
      <w:r>
        <w:rPr>
          <w:lang w:bidi="bo-CN"/>
        </w:rPr>
        <w:pict>
          <v:shape id="_x0000_s6395" o:spid="_x0000_s6395" o:spt="32" type="#_x0000_t32" style="position:absolute;left:0pt;margin-left:201.75pt;margin-top:14.7pt;height:129.95pt;width:0.05pt;z-index:-250938368;mso-width-relative:page;mso-height-relative:page;" o:connectortype="straight" filled="f" coordsize="21600,21600">
            <v:path arrowok="t"/>
            <v:fill on="f" focussize="0,0"/>
            <v:stroke endarrow="block"/>
            <v:imagedata o:title=""/>
            <o:lock v:ext="edit"/>
          </v:shape>
        </w:pict>
      </w:r>
      <w:r>
        <w:rPr>
          <w:lang w:bidi="bo-CN"/>
        </w:rPr>
        <w:pict>
          <v:shape id="_x0000_s6396" o:spid="_x0000_s6396" o:spt="32" type="#_x0000_t32" style="position:absolute;left:0pt;margin-left:353.25pt;margin-top:13.25pt;height:18.3pt;width:0.05pt;z-index:-250937344;mso-width-relative:page;mso-height-relative:page;" o:connectortype="straight" filled="f" coordsize="21600,21600">
            <v:path arrowok="t"/>
            <v:fill on="f" focussize="0,0"/>
            <v:stroke endarrow="block"/>
            <v:imagedata o:title=""/>
            <o:lock v:ext="edit"/>
          </v:shape>
        </w:pict>
      </w:r>
      <w:r>
        <w:rPr>
          <w:lang w:bidi="bo-CN"/>
        </w:rPr>
        <w:pict>
          <v:shape id="_x0000_s6397" o:spid="_x0000_s6397" o:spt="109" type="#_x0000_t109" style="position:absolute;left:0pt;margin-left:-54.75pt;margin-top:7.2pt;height:42.45pt;width:70.5pt;z-index:-250916864;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6398" o:spid="_x0000_s6398" o:spt="109" type="#_x0000_t109" style="position:absolute;left:0pt;margin-left:26.25pt;margin-top:6.5pt;height:43.15pt;width:129pt;z-index:-250919936;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6399" o:spid="_x0000_s6399" o:spt="32" type="#_x0000_t32" style="position:absolute;left:0pt;flip:x;margin-left:202.5pt;margin-top:4.25pt;height:0pt;width:150.8pt;z-index:-250934272;mso-width-relative:page;mso-height-relative:page;" o:connectortype="straight" filled="f" coordsize="21600,21600">
            <v:path arrowok="t"/>
            <v:fill on="f" focussize="0,0"/>
            <v:stroke endarrow="block"/>
            <v:imagedata o:title=""/>
            <o:lock v:ext="edit"/>
          </v:shape>
        </w:pict>
      </w:r>
      <w:r>
        <w:rPr>
          <w:lang w:bidi="bo-CN"/>
        </w:rPr>
        <w:pict>
          <v:rect id="_x0000_s6400" o:spid="_x0000_s6400" o:spt="1" style="position:absolute;left:0pt;margin-left:392.25pt;margin-top:3.45pt;height:40.7pt;width:71.25pt;z-index:-250931200;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6401" o:spid="_x0000_s6401" o:spt="1" style="position:absolute;left:0pt;margin-left:324.75pt;margin-top:13.7pt;height:20.45pt;width:54.75pt;z-index:-250936320;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6402" o:spid="_x0000_s6402" o:spt="32" type="#_x0000_t32" style="position:absolute;left:0pt;flip:x;margin-left:378pt;margin-top:8.05pt;height:0pt;width:14.25pt;z-index:-250930176;mso-width-relative:page;mso-height-relative:page;" o:connectortype="straight" filled="f" coordsize="21600,21600">
            <v:path arrowok="t"/>
            <v:fill on="f" focussize="0,0"/>
            <v:stroke endarrow="block"/>
            <v:imagedata o:title=""/>
            <o:lock v:ext="edit"/>
          </v:shape>
        </w:pict>
      </w:r>
    </w:p>
    <w:p>
      <w:r>
        <w:rPr>
          <w:lang w:bidi="bo-CN"/>
        </w:rPr>
        <w:pict>
          <v:shape id="_x0000_s6403" o:spid="_x0000_s6403" o:spt="32" type="#_x0000_t32" style="position:absolute;left:0pt;margin-left:431.25pt;margin-top:12.95pt;height:38.75pt;width:0pt;z-index:-250907648;mso-width-relative:page;mso-height-relative:page;" o:connectortype="straight" filled="f" coordsize="21600,21600">
            <v:path arrowok="t"/>
            <v:fill on="f" focussize="0,0"/>
            <v:stroke endarrow="block"/>
            <v:imagedata o:title=""/>
            <o:lock v:ext="edit"/>
          </v:shape>
        </w:pict>
      </w:r>
      <w:r>
        <w:rPr>
          <w:lang w:bidi="bo-CN"/>
        </w:rPr>
        <w:pict>
          <v:shape id="_x0000_s6404" o:spid="_x0000_s6404" o:spt="32" type="#_x0000_t32" style="position:absolute;left:0pt;margin-left:351.75pt;margin-top:2.85pt;height:22.6pt;width:0pt;z-index:-250933248;mso-width-relative:page;mso-height-relative:page;" o:connectortype="straight" filled="f" coordsize="21600,21600">
            <v:path arrowok="t"/>
            <v:fill on="f" focussize="0,0"/>
            <v:stroke endarrow="block"/>
            <v:imagedata o:title=""/>
            <o:lock v:ext="edit"/>
          </v:shape>
        </w:pict>
      </w:r>
      <w:r>
        <w:rPr>
          <w:lang w:bidi="bo-CN"/>
        </w:rPr>
        <w:pict>
          <v:shape id="_x0000_s6405" o:spid="_x0000_s6405" o:spt="32" type="#_x0000_t32" style="position:absolute;left:0pt;margin-left:-21pt;margin-top:2.85pt;height:38.35pt;width:0pt;z-index:-250914816;mso-width-relative:page;mso-height-relative:page;" o:connectortype="straight" filled="f" coordsize="21600,21600">
            <v:path arrowok="t"/>
            <v:fill on="f" focussize="0,0"/>
            <v:stroke endarrow="block"/>
            <v:imagedata o:title=""/>
            <o:lock v:ext="edit"/>
          </v:shape>
        </w:pict>
      </w:r>
      <w:r>
        <w:rPr>
          <w:lang w:bidi="bo-CN"/>
        </w:rPr>
        <w:pict>
          <v:shape id="_x0000_s6406" o:spid="_x0000_s6406" o:spt="32" type="#_x0000_t32" style="position:absolute;left:0pt;margin-left:92.25pt;margin-top:2.85pt;height:38.35pt;width:0pt;z-index:-250918912;mso-width-relative:page;mso-height-relative:page;" o:connectortype="straight" filled="f" coordsize="21600,21600">
            <v:path arrowok="t"/>
            <v:fill on="f" focussize="0,0"/>
            <v:stroke endarrow="block"/>
            <v:imagedata o:title=""/>
            <o:lock v:ext="edit"/>
          </v:shape>
        </w:pict>
      </w:r>
    </w:p>
    <w:p>
      <w:r>
        <w:rPr>
          <w:lang w:bidi="bo-CN"/>
        </w:rPr>
        <w:pict>
          <v:rect id="_x0000_s6407" o:spid="_x0000_s6407" o:spt="1" style="position:absolute;left:0pt;margin-left:324.75pt;margin-top:9.85pt;height:20.45pt;width:54.75pt;z-index:-250935296;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6408" o:spid="_x0000_s6408" o:spt="32" type="#_x0000_t32" style="position:absolute;left:0pt;flip:x;margin-left:202.5pt;margin-top:5.05pt;height:0pt;width:122.25pt;z-index:-250932224;mso-width-relative:page;mso-height-relative:page;" o:connectortype="straight" filled="f" coordsize="21600,21600">
            <v:path arrowok="t"/>
            <v:fill on="f" focussize="0,0"/>
            <v:stroke endarrow="block"/>
            <v:imagedata o:title=""/>
            <o:lock v:ext="edit"/>
          </v:shape>
        </w:pict>
      </w:r>
      <w:r>
        <w:rPr>
          <w:lang w:bidi="bo-CN"/>
        </w:rPr>
        <w:pict>
          <v:shape id="_x0000_s6409" o:spid="_x0000_s6409" o:spt="32" type="#_x0000_t32" style="position:absolute;left:0pt;margin-left:381pt;margin-top:5.05pt;height:0pt;width:50.25pt;z-index:-250908672;mso-width-relative:page;mso-height-relative:page;" o:connectortype="straight" filled="f" coordsize="21600,21600">
            <v:path arrowok="t"/>
            <v:fill on="f" focussize="0,0"/>
            <v:stroke/>
            <v:imagedata o:title=""/>
            <o:lock v:ext="edit"/>
          </v:shape>
        </w:pict>
      </w:r>
      <w:r>
        <w:rPr>
          <w:lang w:bidi="bo-CN"/>
        </w:rPr>
        <w:pict>
          <v:rect id="_x0000_s6410" o:spid="_x0000_s6410" o:spt="1" style="position:absolute;left:0pt;margin-left:-54pt;margin-top:10pt;height:32.9pt;width:69.75pt;z-index:-250913792;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6411" o:spid="_x0000_s6411" o:spt="1" style="position:absolute;left:0pt;margin-left:52.5pt;margin-top:10pt;height:32.9pt;width:84pt;z-index:-250917888;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6412" o:spid="_x0000_s6412" o:spt="1" style="position:absolute;left:0pt;margin-left:401.25pt;margin-top:4.9pt;height:21.75pt;width:62.25pt;z-index:-250929152;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6413" o:spid="_x0000_s6413" o:spt="32" type="#_x0000_t32" style="position:absolute;left:0pt;flip:x;margin-left:201.75pt;margin-top:0.55pt;height:0pt;width:199.5pt;z-index:-250928128;mso-width-relative:page;mso-height-relative:page;" o:connectortype="straight" filled="f" coordsize="21600,21600">
            <v:path arrowok="t"/>
            <v:fill on="f" focussize="0,0"/>
            <v:stroke endarrow="block"/>
            <v:imagedata o:title=""/>
            <o:lock v:ext="edit"/>
          </v:shape>
        </w:pict>
      </w:r>
      <w:r>
        <w:rPr>
          <w:lang w:bidi="bo-CN"/>
        </w:rPr>
        <w:pict>
          <v:shape id="_x0000_s6414" o:spid="_x0000_s6414" o:spt="32" type="#_x0000_t32" style="position:absolute;left:0pt;margin-left:-18pt;margin-top:11.7pt;height:224.7pt;width:0pt;z-index:-250904576;mso-width-relative:page;mso-height-relative:page;" o:connectortype="straight" filled="f" coordsize="21600,21600">
            <v:path arrowok="t"/>
            <v:fill on="f" focussize="0,0"/>
            <v:stroke/>
            <v:imagedata o:title=""/>
            <o:lock v:ext="edit"/>
          </v:shape>
        </w:pict>
      </w:r>
      <w:r>
        <w:rPr>
          <w:lang w:bidi="bo-CN"/>
        </w:rPr>
        <w:pict>
          <v:shape id="_x0000_s6415" o:spid="_x0000_s6415" o:spt="34" type="#_x0000_t34" style="position:absolute;left:0pt;flip:y;margin-left:-18pt;margin-top:11.7pt;height:50pt;width:113.3pt;rotation:11796480f;z-index:-250912768;mso-width-relative:page;mso-height-relative:page;" o:connectortype="elbow" filled="f" coordsize="21600,21600" adj="219,211378,-34754">
            <v:path arrowok="t"/>
            <v:fill on="f" focussize="0,0"/>
            <v:stroke endarrow="block"/>
            <v:imagedata o:title=""/>
            <o:lock v:ext="edit"/>
          </v:shape>
        </w:pict>
      </w:r>
    </w:p>
    <w:p>
      <w:r>
        <w:rPr>
          <w:lang w:bidi="bo-CN"/>
        </w:rPr>
        <w:pict>
          <v:rect id="_x0000_s6416" o:spid="_x0000_s6416" o:spt="1" style="position:absolute;left:0pt;margin-left:379.5pt;margin-top:5.55pt;height:21.75pt;width:82.5pt;z-index:-250927104;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6417" o:spid="_x0000_s6417" o:spt="110" type="#_x0000_t110" style="position:absolute;left:0pt;margin-left:147pt;margin-top:20.25pt;height:35.25pt;width:108pt;mso-wrap-distance-left:9pt;mso-wrap-distance-right:9pt;z-index:250665984;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6418" o:spid="_x0000_s6418" o:spt="32" type="#_x0000_t32" style="position:absolute;left:0pt;margin-left:338.25pt;margin-top:3.5pt;height:33.75pt;width:0pt;z-index:-250923008;mso-width-relative:page;mso-height-relative:page;" o:connectortype="straight" filled="f" coordsize="21600,21600">
            <v:path arrowok="t"/>
            <v:fill on="f" focussize="0,0"/>
            <v:stroke/>
            <v:imagedata o:title=""/>
            <o:lock v:ext="edit"/>
          </v:shape>
        </w:pict>
      </w:r>
      <w:r>
        <w:rPr>
          <w:lang w:bidi="bo-CN"/>
        </w:rPr>
        <w:pict>
          <v:shape id="_x0000_s6419" o:spid="_x0000_s6419" o:spt="32" type="#_x0000_t32" style="position:absolute;left:0pt;margin-left:338.25pt;margin-top:2.7pt;height:0.05pt;width:41.25pt;z-index:-250925056;mso-width-relative:page;mso-height-relative:page;" o:connectortype="straight" filled="f" coordsize="21600,21600">
            <v:path arrowok="t"/>
            <v:fill on="f" focussize="0,0"/>
            <v:stroke endarrow="block"/>
            <v:imagedata o:title=""/>
            <o:lock v:ext="edit"/>
          </v:shape>
        </w:pict>
      </w:r>
    </w:p>
    <w:p>
      <w:r>
        <w:rPr>
          <w:lang w:bidi="bo-CN"/>
        </w:rPr>
        <w:pict>
          <v:shape id="_x0000_s6420" o:spid="_x0000_s6420" o:spt="32" type="#_x0000_t32" style="position:absolute;left:0pt;margin-left:255pt;margin-top:7pt;height:0.05pt;width:83.25pt;z-index:-250921984;mso-width-relative:page;mso-height-relative:page;" o:connectortype="straight" filled="f" coordsize="21600,21600">
            <v:path arrowok="t"/>
            <v:fill on="f" focussize="0,0"/>
            <v:stroke/>
            <v:imagedata o:title=""/>
            <o:lock v:ext="edit"/>
          </v:shape>
        </w:pict>
      </w:r>
      <w:r>
        <w:rPr>
          <w:lang w:bidi="bo-CN"/>
        </w:rPr>
        <w:pict>
          <v:rect id="_x0000_s6421" o:spid="_x0000_s6421" o:spt="1" style="position:absolute;left:0pt;margin-left:379.5pt;margin-top:9.2pt;height:21.75pt;width:82.5pt;z-index:-250926080;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6422" o:spid="_x0000_s6422" o:spt="32" type="#_x0000_t32" style="position:absolute;left:0pt;margin-left:-18pt;margin-top:174pt;height:0.05pt;width:174pt;z-index:-250905600;mso-width-relative:page;mso-height-relative:page;" o:connectortype="straight" filled="f" coordsize="21600,21600">
            <v:path arrowok="t"/>
            <v:fill on="f" focussize="0,0"/>
            <v:stroke endarrow="block"/>
            <v:imagedata o:title=""/>
            <o:lock v:ext="edit"/>
          </v:shape>
        </w:pict>
      </w:r>
      <w:r>
        <w:rPr>
          <w:lang w:bidi="bo-CN"/>
        </w:rPr>
        <w:pict>
          <v:rect id="_x0000_s6423" o:spid="_x0000_s6423" o:spt="1" style="position:absolute;left:0pt;margin-left:55.5pt;margin-top:57.75pt;height:36.75pt;width:57.8pt;z-index:-250897408;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6424" o:spid="_x0000_s6424" o:spt="32" type="#_x0000_t32" style="position:absolute;left:0pt;margin-left:86.25pt;margin-top:94.5pt;height:16.5pt;width:0.05pt;z-index:-250894336;mso-width-relative:page;mso-height-relative:page;" o:connectortype="straight" filled="f" coordsize="21600,21600">
            <v:path arrowok="t"/>
            <v:fill on="f" focussize="0,0"/>
            <v:stroke/>
            <v:imagedata o:title=""/>
            <o:lock v:ext="edit"/>
          </v:shape>
        </w:pict>
      </w:r>
      <w:r>
        <w:rPr>
          <w:lang w:bidi="bo-CN"/>
        </w:rPr>
        <w:pict>
          <v:shape id="_x0000_s6425" o:spid="_x0000_s6425" o:spt="32" type="#_x0000_t32" style="position:absolute;left:0pt;margin-left:86.25pt;margin-top:111pt;height:0pt;width:54.75pt;z-index:-250893312;mso-width-relative:page;mso-height-relative:page;" o:connectortype="straight" filled="f" coordsize="21600,21600">
            <v:path arrowok="t"/>
            <v:fill on="f" focussize="0,0"/>
            <v:stroke endarrow="block"/>
            <v:imagedata o:title=""/>
            <o:lock v:ext="edit"/>
          </v:shape>
        </w:pict>
      </w:r>
      <w:r>
        <w:rPr>
          <w:lang w:bidi="bo-CN"/>
        </w:rPr>
        <w:pict>
          <v:shape id="_x0000_s6426" o:spid="_x0000_s6426" o:spt="32" type="#_x0000_t32" style="position:absolute;left:0pt;margin-left:86.25pt;margin-top:43.5pt;height:15pt;width:0pt;z-index:-250895360;mso-width-relative:page;mso-height-relative:page;" o:connectortype="straight" filled="f" coordsize="21600,21600">
            <v:path arrowok="t"/>
            <v:fill on="f" focussize="0,0"/>
            <v:stroke endarrow="block"/>
            <v:imagedata o:title=""/>
            <o:lock v:ext="edit"/>
          </v:shape>
        </w:pict>
      </w:r>
      <w:r>
        <w:rPr>
          <w:lang w:bidi="bo-CN"/>
        </w:rPr>
        <w:pict>
          <v:shape id="_x0000_s6427" o:spid="_x0000_s6427" o:spt="32" type="#_x0000_t32" style="position:absolute;left:0pt;flip:x;margin-left:86.25pt;margin-top:43.5pt;height:0pt;width:55.5pt;z-index:-250896384;mso-width-relative:page;mso-height-relative:page;" o:connectortype="straight" filled="f" coordsize="21600,21600">
            <v:path arrowok="t"/>
            <v:fill on="f" focussize="0,0"/>
            <v:stroke/>
            <v:imagedata o:title=""/>
            <o:lock v:ext="edit"/>
          </v:shape>
        </w:pict>
      </w:r>
      <w:r>
        <w:rPr>
          <w:lang w:bidi="bo-CN"/>
        </w:rPr>
        <w:pict>
          <v:rect id="_x0000_s6428" o:spid="_x0000_s6428" o:spt="1" style="position:absolute;left:0pt;margin-left:307.5pt;margin-top:91.5pt;height:36.75pt;width:52.5pt;z-index:-250902528;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6429" o:spid="_x0000_s6429" o:spt="32" type="#_x0000_t32" style="position:absolute;left:0pt;margin-left:259.5pt;margin-top:111pt;height:0pt;width:48pt;z-index:-250903552;mso-width-relative:page;mso-height-relative:page;" o:connectortype="straight" filled="f" coordsize="21600,21600">
            <v:path arrowok="t"/>
            <v:fill on="f" focussize="0,0"/>
            <v:stroke endarrow="block"/>
            <v:imagedata o:title=""/>
            <o:lock v:ext="edit"/>
          </v:shape>
        </w:pict>
      </w:r>
      <w:r>
        <w:rPr>
          <w:lang w:bidi="bo-CN"/>
        </w:rPr>
        <w:pict>
          <v:shape id="_x0000_s6430" o:spid="_x0000_s6430" o:spt="32" type="#_x0000_t32" style="position:absolute;left:0pt;margin-left:201.75pt;margin-top:61.9pt;height:32.6pt;width:0.05pt;z-index:-250910720;mso-width-relative:page;mso-height-relative:page;" o:connectortype="straight" filled="f" coordsize="21600,21600">
            <v:path arrowok="t"/>
            <v:fill on="f" focussize="0,0"/>
            <v:stroke endarrow="block"/>
            <v:imagedata o:title=""/>
            <o:lock v:ext="edit"/>
          </v:shape>
        </w:pict>
      </w:r>
      <w:r>
        <w:rPr>
          <w:lang w:bidi="bo-CN"/>
        </w:rPr>
        <w:pict>
          <v:shape id="_x0000_s6431" o:spid="_x0000_s6431" o:spt="110" type="#_x0000_t110" style="position:absolute;left:0pt;margin-left:141.75pt;margin-top:94.5pt;height:35.25pt;width:118.5pt;mso-wrap-distance-left:9pt;mso-wrap-distance-right:9pt;z-index:250668032;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6432" o:spid="_x0000_s6432" o:spt="32" type="#_x0000_t32" style="position:absolute;left:0pt;margin-left:201pt;margin-top:129pt;height:31.85pt;width:0pt;z-index:-250906624;mso-width-relative:page;mso-height-relative:page;" o:connectortype="straight" filled="f" coordsize="21600,21600">
            <v:path arrowok="t"/>
            <v:fill on="f" focussize="0,0"/>
            <v:stroke endarrow="block"/>
            <v:imagedata o:title=""/>
            <o:lock v:ext="edit"/>
          </v:shape>
        </w:pict>
      </w:r>
      <w:r>
        <w:rPr>
          <w:lang w:bidi="bo-CN"/>
        </w:rPr>
        <w:pict>
          <v:roundrect id="_x0000_s6433" o:spid="_x0000_s6433" o:spt="2" style="position:absolute;left:0pt;margin-left:156pt;margin-top:162.35pt;height:24.75pt;width:83.25pt;z-index:-250909696;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6434" o:spid="_x0000_s6434" o:spt="32" type="#_x0000_t32" style="position:absolute;left:0pt;margin-left:338.25pt;margin-top:6pt;height:0.05pt;width:42.75pt;z-index:-250924032;mso-width-relative:page;mso-height-relative:page;" o:connectortype="straight" filled="f" coordsize="21600,21600">
            <v:path arrowok="t"/>
            <v:fill on="f" focussize="0,0"/>
            <v:stroke endarrow="block"/>
            <v:imagedata o:title=""/>
            <o:lock v:ext="edit"/>
          </v:shape>
        </w:pict>
      </w:r>
      <w:r>
        <w:rPr>
          <w:lang w:bidi="bo-CN"/>
        </w:rPr>
        <w:pict>
          <v:shape id="_x0000_s6435" o:spid="_x0000_s6435" o:spt="32" type="#_x0000_t32" style="position:absolute;left:0pt;margin-left:201pt;margin-top:9.45pt;height:17.2pt;width:0pt;z-index:-250911744;mso-width-relative:page;mso-height-relative:page;" o:connectortype="straight" filled="f" coordsize="21600,21600">
            <v:path arrowok="t"/>
            <v:fill on="f" focussize="0,0"/>
            <v:stroke endarrow="block"/>
            <v:imagedata o:title=""/>
            <o:lock v:ext="edit"/>
          </v:shape>
        </w:pict>
      </w:r>
      <w:r>
        <w:rPr>
          <w:lang w:bidi="bo-CN"/>
        </w:rPr>
        <w:pict>
          <v:shape id="_x0000_s6436" o:spid="_x0000_s6436" o:spt="110" type="#_x0000_t110" style="position:absolute;left:0pt;margin-left:141pt;margin-top:26.65pt;height:35.25pt;width:118.5pt;mso-wrap-distance-left:9pt;mso-wrap-distance-right:9pt;z-index:250667008;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napToGrid w:val="0"/>
        <w:spacing w:line="360" w:lineRule="auto"/>
        <w:contextualSpacing/>
        <w:rPr>
          <w:b/>
          <w:sz w:val="44"/>
          <w:szCs w:val="44"/>
        </w:rPr>
      </w:pPr>
    </w:p>
    <w:p>
      <w:pPr>
        <w:rPr>
          <w:sz w:val="52"/>
          <w:szCs w:val="52"/>
        </w:rPr>
      </w:pPr>
    </w:p>
    <w:p>
      <w:pPr>
        <w:snapToGrid w:val="0"/>
        <w:spacing w:line="360" w:lineRule="auto"/>
        <w:contextualSpacing/>
        <w:rPr>
          <w:b/>
          <w:sz w:val="44"/>
          <w:szCs w:val="44"/>
        </w:rPr>
      </w:pPr>
    </w:p>
    <w:p>
      <w:pPr>
        <w:snapToGrid w:val="0"/>
        <w:spacing w:line="360" w:lineRule="auto"/>
        <w:contextualSpacing/>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hAnsi="宋体"/>
          <w:sz w:val="24"/>
          <w:szCs w:val="24"/>
        </w:rPr>
        <w:t>序号：</w:t>
      </w:r>
      <w:r>
        <w:rPr>
          <w:rFonts w:ascii="宋体" w:hAnsi="宋体"/>
          <w:color w:val="000000"/>
          <w:sz w:val="24"/>
          <w:szCs w:val="24"/>
        </w:rPr>
        <w:t>158</w:t>
      </w:r>
    </w:p>
    <w:p>
      <w:pPr>
        <w:snapToGrid w:val="0"/>
        <w:spacing w:line="100" w:lineRule="atLeast"/>
        <w:contextualSpacing/>
        <w:rPr>
          <w:sz w:val="24"/>
          <w:szCs w:val="24"/>
        </w:rPr>
      </w:pPr>
      <w:r>
        <w:rPr>
          <w:rFonts w:hint="eastAsia"/>
          <w:sz w:val="24"/>
          <w:szCs w:val="24"/>
        </w:rPr>
        <w:t>职权名称：对依法必须进行招标的项目，招标人与投标人就投标价格、投标方案等实质性内容进行谈判的处罚</w:t>
      </w:r>
    </w:p>
    <w:p>
      <w:r>
        <w:rPr>
          <w:lang w:bidi="bo-CN"/>
        </w:rPr>
        <w:pict>
          <v:rect id="_x0000_s6437" o:spid="_x0000_s6437" o:spt="1" style="position:absolute;left:0pt;margin-left:90.75pt;margin-top:0.4pt;height:20.25pt;width:37.5pt;z-index:-250819584;mso-width-relative:page;mso-height-relative:page;" stroked="f" coordsize="21600,21600">
            <v:path/>
            <v:fill focussize="0,0"/>
            <v:stroke on="f"/>
            <v:imagedata o:title=""/>
            <o:lock v:ext="edit"/>
            <v:textbox>
              <w:txbxContent>
                <w:p>
                  <w:pPr>
                    <w:ind w:left="31680" w:leftChars="-50" w:right="31680" w:rightChars="-50"/>
                    <w:rPr>
                      <w:sz w:val="15"/>
                      <w:szCs w:val="15"/>
                    </w:rPr>
                  </w:pPr>
                  <w:r>
                    <w:rPr>
                      <w:rFonts w:hint="eastAsia"/>
                      <w:sz w:val="15"/>
                      <w:szCs w:val="15"/>
                    </w:rPr>
                    <w:t>简易程序</w:t>
                  </w:r>
                </w:p>
              </w:txbxContent>
            </v:textbox>
          </v:rect>
        </w:pict>
      </w:r>
      <w:r>
        <w:rPr>
          <w:lang w:bidi="bo-CN"/>
        </w:rPr>
        <w:pict>
          <v:roundrect id="_x0000_s6438" o:spid="_x0000_s6438" o:spt="2" style="position:absolute;left:0pt;margin-left:159pt;margin-top:8.7pt;height:24.75pt;width:86.25pt;z-index:-250891264;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t xml:space="preserve">                </w:t>
      </w:r>
    </w:p>
    <w:p>
      <w:r>
        <w:rPr>
          <w:lang w:bidi="bo-CN"/>
        </w:rPr>
        <w:pict>
          <v:shape id="_x0000_s6439" o:spid="_x0000_s6439" o:spt="32" type="#_x0000_t32" style="position:absolute;left:0pt;margin-left:92.25pt;margin-top:5.05pt;height:19.55pt;width:0.05pt;z-index:-250887168;mso-width-relative:page;mso-height-relative:page;" o:connectortype="straight" filled="f" coordsize="21600,21600">
            <v:path arrowok="t"/>
            <v:fill on="f" focussize="0,0"/>
            <v:stroke endarrow="block"/>
            <v:imagedata o:title=""/>
            <o:lock v:ext="edit"/>
          </v:shape>
        </w:pict>
      </w:r>
      <w:r>
        <w:rPr>
          <w:lang w:bidi="bo-CN"/>
        </w:rPr>
        <w:pict>
          <v:shape id="_x0000_s6440" o:spid="_x0000_s6440" o:spt="32" type="#_x0000_t32" style="position:absolute;left:0pt;flip:x;margin-left:90.8pt;margin-top:5.85pt;height:0.05pt;width:68.2pt;z-index:-250888192;mso-width-relative:page;mso-height-relative:page;" o:connectortype="straight" filled="f" coordsize="21600,21600">
            <v:path arrowok="t"/>
            <v:fill on="f" focussize="0,0"/>
            <v:stroke/>
            <v:imagedata o:title=""/>
            <o:lock v:ext="edit"/>
          </v:shape>
        </w:pict>
      </w:r>
      <w:r>
        <w:t xml:space="preserve">                             </w:t>
      </w:r>
    </w:p>
    <w:p>
      <w:r>
        <w:rPr>
          <w:lang w:bidi="bo-CN"/>
        </w:rPr>
        <w:pict>
          <v:rect id="_x0000_s6441" o:spid="_x0000_s6441" o:spt="1" style="position:absolute;left:0pt;margin-left:207.75pt;margin-top:9pt;height:18.75pt;width:54pt;z-index:-250825728;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6442" o:spid="_x0000_s6442" o:spt="32" type="#_x0000_t32" style="position:absolute;left:0pt;margin-left:201pt;margin-top:2.25pt;height:29.25pt;width:0.75pt;z-index:-250882048;mso-width-relative:page;mso-height-relative:page;" o:connectortype="straight" filled="f" coordsize="21600,21600">
            <v:path arrowok="t"/>
            <v:fill on="f" focussize="0,0"/>
            <v:stroke endarrow="block"/>
            <v:imagedata o:title=""/>
            <o:lock v:ext="edit"/>
          </v:shape>
        </w:pict>
      </w:r>
      <w:r>
        <w:rPr>
          <w:lang w:bidi="bo-CN"/>
        </w:rPr>
        <w:pict>
          <v:shape id="_x0000_s6443" o:spid="_x0000_s6443" o:spt="110" type="#_x0000_t110" style="position:absolute;left:0pt;margin-left:32.25pt;margin-top:9pt;height:50.25pt;width:119.25pt;z-index:-250890240;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6444" o:spid="_x0000_s6444" o:spt="34" type="#_x0000_t34" style="position:absolute;left:0pt;margin-left:-23.25pt;margin-top:7.05pt;height:48.75pt;width:60.75pt;rotation:5898240f;z-index:-250889216;mso-width-relative:page;mso-height-relative:page;" o:connectortype="elbow" filled="f" coordsize="21600,21600" adj="657,-86400,-45333">
            <v:path arrowok="t"/>
            <v:fill on="f" focussize="0,0"/>
            <v:stroke endarrow="block"/>
            <v:imagedata o:title=""/>
            <o:lock v:ext="edit"/>
          </v:shape>
        </w:pict>
      </w:r>
      <w:r>
        <w:rPr>
          <w:lang w:bidi="bo-CN"/>
        </w:rPr>
        <w:pict>
          <v:rect id="_x0000_s6445" o:spid="_x0000_s6445" o:spt="1" style="position:absolute;left:0pt;margin-left:162.75pt;margin-top:0.3pt;height:25.5pt;width:81.75pt;z-index:-250881024;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6446" o:spid="_x0000_s6446" o:spt="32" type="#_x0000_t32" style="position:absolute;left:0pt;margin-left:202.5pt;margin-top:10.95pt;height:32.45pt;width:0.75pt;z-index:-250878976;mso-width-relative:page;mso-height-relative:page;" o:connectortype="straight" filled="f" coordsize="21600,21600">
            <v:path arrowok="t"/>
            <v:fill on="f" focussize="0,0"/>
            <v:stroke endarrow="block"/>
            <v:imagedata o:title=""/>
            <o:lock v:ext="edit"/>
          </v:shape>
        </w:pict>
      </w:r>
      <w:r>
        <w:rPr>
          <w:lang w:bidi="bo-CN"/>
        </w:rPr>
        <w:pict>
          <v:shape id="_x0000_s6447" o:spid="_x0000_s6447" o:spt="109" type="#_x0000_t109" style="position:absolute;left:0pt;margin-left:-0.75pt;margin-top:10.95pt;height:29.25pt;width:53.25pt;z-index:-250883072;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6448" o:spid="_x0000_s6448" o:spt="32" type="#_x0000_t32" style="position:absolute;left:0pt;margin-left:92.25pt;margin-top:11.7pt;height:16.5pt;width:0.05pt;z-index:-250884096;mso-width-relative:page;mso-height-relative:page;" o:connectortype="straight" filled="f" coordsize="21600,21600">
            <v:path arrowok="t"/>
            <v:fill on="f" focussize="0,0"/>
            <v:stroke endarrow="block"/>
            <v:imagedata o:title=""/>
            <o:lock v:ext="edit"/>
          </v:shape>
        </w:pict>
      </w:r>
    </w:p>
    <w:p>
      <w:r>
        <w:rPr>
          <w:lang w:bidi="bo-CN"/>
        </w:rPr>
        <w:pict>
          <v:shape id="_x0000_s6449" o:spid="_x0000_s6449" o:spt="110" type="#_x0000_t110" style="position:absolute;left:0pt;margin-left:26.25pt;margin-top:12.8pt;height:53.8pt;width:129.75pt;mso-wrap-distance-left:9pt;mso-wrap-distance-right:9pt;z-index:250669056;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6450" o:spid="_x0000_s6450" o:spt="109" type="#_x0000_t109" style="position:absolute;left:0pt;margin-left:285.75pt;margin-top:10.35pt;height:78.75pt;width:78.75pt;z-index:-250877952;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6451" o:spid="_x0000_s6451" o:spt="2" style="position:absolute;left:0pt;margin-left:-54pt;margin-top:15pt;height:24.8pt;width:65.25pt;z-index:-250886144;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6452" o:spid="_x0000_s6452" o:spt="1" style="position:absolute;left:0pt;margin-left:166.8pt;margin-top:12.2pt;height:38.8pt;width:78.45pt;z-index:-250880000;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6453" o:spid="_x0000_s6453" o:spt="32" type="#_x0000_t32" style="position:absolute;left:0pt;flip:x;margin-left:12pt;margin-top:9.15pt;height:0.05pt;width:17.25pt;z-index:-250885120;mso-width-relative:page;mso-height-relative:page;" o:connectortype="straight" filled="f" coordsize="21600,21600">
            <v:path arrowok="t"/>
            <v:fill on="f" focussize="0,0"/>
            <v:stroke endarrow="block"/>
            <v:imagedata o:title=""/>
            <o:lock v:ext="edit"/>
          </v:shape>
        </w:pict>
      </w:r>
      <w:r>
        <w:rPr>
          <w:lang w:bidi="bo-CN"/>
        </w:rPr>
        <w:pict>
          <v:roundrect id="_x0000_s6454" o:spid="_x0000_s6454" o:spt="2" style="position:absolute;left:0pt;margin-left:383.25pt;margin-top:6.15pt;height:35.25pt;width:72.75pt;z-index:-250875904;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6455" o:spid="_x0000_s6455" o:spt="32" type="#_x0000_t32" style="position:absolute;left:0pt;margin-left:364.5pt;margin-top:8.55pt;height:0.05pt;width:18.75pt;z-index:-250874880;mso-width-relative:page;mso-height-relative:page;" o:connectortype="straight" filled="f" coordsize="21600,21600">
            <v:path arrowok="t"/>
            <v:fill on="f" focussize="0,0"/>
            <v:stroke endarrow="block"/>
            <v:imagedata o:title=""/>
            <o:lock v:ext="edit"/>
          </v:shape>
        </w:pict>
      </w:r>
      <w:r>
        <w:rPr>
          <w:lang w:bidi="bo-CN"/>
        </w:rPr>
        <w:pict>
          <v:shape id="_x0000_s6456" o:spid="_x0000_s6456" o:spt="109" type="#_x0000_t109" style="position:absolute;left:0pt;margin-left:2.25pt;margin-top:14.55pt;height:28.5pt;width:63.75pt;z-index:-250868736;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6457" o:spid="_x0000_s6457" o:spt="32" type="#_x0000_t32" style="position:absolute;left:0pt;margin-left:245.25pt;margin-top:0.3pt;height:0pt;width:40.5pt;z-index:-250876928;mso-width-relative:page;mso-height-relative:page;" o:connectortype="straight" filled="f" coordsize="21600,21600">
            <v:path arrowok="t"/>
            <v:fill on="f" focussize="0,0"/>
            <v:stroke/>
            <v:imagedata o:title=""/>
            <o:lock v:ext="edit"/>
          </v:shape>
        </w:pict>
      </w:r>
    </w:p>
    <w:p>
      <w:pPr>
        <w:rPr>
          <w:b/>
        </w:rPr>
      </w:pPr>
      <w:r>
        <w:rPr>
          <w:lang w:bidi="bo-CN"/>
        </w:rPr>
        <w:pict>
          <v:shape id="_x0000_s6458" o:spid="_x0000_s6458" o:spt="32" type="#_x0000_t32" style="position:absolute;left:0pt;margin-left:204pt;margin-top:4.2pt;height:21.95pt;width:0pt;z-index:-250872832;mso-width-relative:page;mso-height-relative:page;" o:connectortype="straight" filled="f" coordsize="21600,21600">
            <v:path arrowok="t"/>
            <v:fill on="f" focussize="0,0"/>
            <v:stroke endarrow="block"/>
            <v:imagedata o:title=""/>
            <o:lock v:ext="edit"/>
          </v:shape>
        </w:pict>
      </w:r>
      <w:r>
        <w:rPr>
          <w:lang w:bidi="bo-CN"/>
        </w:rPr>
        <w:pict>
          <v:shape id="_x0000_s6459" o:spid="_x0000_s6459" o:spt="32" type="#_x0000_t32" style="position:absolute;left:0pt;margin-left:90.8pt;margin-top:4.75pt;height:15.75pt;width:0pt;z-index:-250871808;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460" o:spid="_x0000_s6460" o:spt="110" type="#_x0000_t110" style="position:absolute;left:0pt;margin-left:33pt;margin-top:4.55pt;height:51.55pt;width:115.5pt;mso-wrap-distance-left:9pt;mso-wrap-distance-right:9pt;z-index:250670080;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6461" o:spid="_x0000_s6461" o:spt="1" style="position:absolute;left:0pt;margin-left:165.3pt;margin-top:11.1pt;height:27pt;width:78.45pt;z-index:-250873856;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6462" o:spid="_x0000_s6462" o:spt="32" type="#_x0000_t32" style="position:absolute;left:0pt;flip:x;margin-left:15.75pt;margin-top:14.3pt;height:0.05pt;width:17.25pt;z-index:-250870784;mso-width-relative:page;mso-height-relative:page;" o:connectortype="straight" filled="f" coordsize="21600,21600">
            <v:path arrowok="t"/>
            <v:fill on="f" focussize="0,0"/>
            <v:stroke endarrow="block"/>
            <v:imagedata o:title=""/>
            <o:lock v:ext="edit"/>
          </v:shape>
        </w:pict>
      </w:r>
      <w:r>
        <w:rPr>
          <w:lang w:bidi="bo-CN"/>
        </w:rPr>
        <w:pict>
          <v:shape id="_x0000_s6463" o:spid="_x0000_s6463" o:spt="109" type="#_x0000_t109" style="position:absolute;left:0pt;margin-left:-54.75pt;margin-top:0pt;height:28.5pt;width:70.5pt;z-index:-250869760;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6464" o:spid="_x0000_s6464" o:spt="32" type="#_x0000_t32" style="position:absolute;left:0pt;margin-left:201.75pt;margin-top:6.9pt;height:18pt;width:0pt;z-index:-250828800;mso-width-relative:page;mso-height-relative:page;" o:connectortype="straight" filled="f" coordsize="21600,21600">
            <v:path arrowok="t"/>
            <v:fill on="f" focussize="0,0"/>
            <v:stroke endarrow="block"/>
            <v:imagedata o:title=""/>
            <o:lock v:ext="edit"/>
          </v:shape>
        </w:pict>
      </w:r>
      <w:r>
        <w:rPr>
          <w:lang w:bidi="bo-CN"/>
        </w:rPr>
        <w:pict>
          <v:shape id="_x0000_s6465" o:spid="_x0000_s6465" o:spt="32" type="#_x0000_t32" style="position:absolute;left:0pt;margin-left:-21pt;margin-top:14pt;height:39.3pt;width:0pt;z-index:-250843136;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466" o:spid="_x0000_s6466" o:spt="110" type="#_x0000_t110" style="position:absolute;left:0pt;margin-left:136.5pt;margin-top:10.25pt;height:34.4pt;width:127.5pt;mso-wrap-distance-left:9pt;mso-wrap-distance-right:9pt;z-index:250671104;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6467" o:spid="_x0000_s6467" o:spt="4" type="#_x0000_t4" style="position:absolute;left:0pt;margin-left:301.5pt;margin-top:5.9pt;height:40pt;width:103.5pt;z-index:-250867712;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6468" o:spid="_x0000_s6468" o:spt="32" type="#_x0000_t32" style="position:absolute;left:0pt;margin-left:90.8pt;margin-top:9.3pt;height:38.35pt;width:0pt;z-index:-250848256;mso-width-relative:page;mso-height-relative:page;" o:connectortype="straight" filled="f" coordsize="21600,21600">
            <v:path arrowok="t"/>
            <v:fill on="f" focussize="0,0"/>
            <v:stroke endarrow="block"/>
            <v:imagedata o:title=""/>
            <o:lock v:ext="edit"/>
          </v:shape>
        </w:pict>
      </w:r>
    </w:p>
    <w:p>
      <w:r>
        <w:rPr>
          <w:lang w:bidi="bo-CN"/>
        </w:rPr>
        <w:pict>
          <v:shape id="_x0000_s6469" o:spid="_x0000_s6469" o:spt="32" type="#_x0000_t32" style="position:absolute;left:0pt;margin-left:431.25pt;margin-top:10.6pt;height:24.05pt;width:0pt;z-index:-250826752;mso-width-relative:page;mso-height-relative:page;" o:connectortype="straight" filled="f" coordsize="21600,21600">
            <v:path arrowok="t"/>
            <v:fill on="f" focussize="0,0"/>
            <v:stroke endarrow="block"/>
            <v:imagedata o:title=""/>
            <o:lock v:ext="edit"/>
          </v:shape>
        </w:pict>
      </w:r>
      <w:r>
        <w:rPr>
          <w:lang w:bidi="bo-CN"/>
        </w:rPr>
        <w:pict>
          <v:shape id="_x0000_s6470" o:spid="_x0000_s6470" o:spt="32" type="#_x0000_t32" style="position:absolute;left:0pt;margin-left:404.25pt;margin-top:10.6pt;height:0pt;width:27pt;z-index:-250827776;mso-width-relative:page;mso-height-relative:page;" o:connectortype="straight" filled="f" coordsize="21600,21600">
            <v:path arrowok="t"/>
            <v:fill on="f" focussize="0,0"/>
            <v:stroke/>
            <v:imagedata o:title=""/>
            <o:lock v:ext="edit"/>
          </v:shape>
        </w:pict>
      </w:r>
      <w:r>
        <w:rPr>
          <w:lang w:bidi="bo-CN"/>
        </w:rPr>
        <w:pict>
          <v:shape id="_x0000_s6471" o:spid="_x0000_s6471" o:spt="32" type="#_x0000_t32" style="position:absolute;left:0pt;margin-left:264pt;margin-top:12.1pt;height:0pt;width:37.5pt;z-index:-250866688;mso-width-relative:page;mso-height-relative:page;" o:connectortype="straight" filled="f" coordsize="21600,21600">
            <v:path arrowok="t"/>
            <v:fill on="f" focussize="0,0"/>
            <v:stroke endarrow="block"/>
            <v:imagedata o:title=""/>
            <o:lock v:ext="edit"/>
          </v:shape>
        </w:pict>
      </w:r>
    </w:p>
    <w:p>
      <w:r>
        <w:rPr>
          <w:lang w:bidi="bo-CN"/>
        </w:rPr>
        <w:pict>
          <v:shape id="_x0000_s6472" o:spid="_x0000_s6472" o:spt="32" type="#_x0000_t32" style="position:absolute;left:0pt;margin-left:201.75pt;margin-top:14.7pt;height:129.95pt;width:0.05pt;z-index:-250865664;mso-width-relative:page;mso-height-relative:page;" o:connectortype="straight" filled="f" coordsize="21600,21600">
            <v:path arrowok="t"/>
            <v:fill on="f" focussize="0,0"/>
            <v:stroke endarrow="block"/>
            <v:imagedata o:title=""/>
            <o:lock v:ext="edit"/>
          </v:shape>
        </w:pict>
      </w:r>
      <w:r>
        <w:rPr>
          <w:lang w:bidi="bo-CN"/>
        </w:rPr>
        <w:pict>
          <v:shape id="_x0000_s6473" o:spid="_x0000_s6473" o:spt="32" type="#_x0000_t32" style="position:absolute;left:0pt;margin-left:353.25pt;margin-top:13.25pt;height:18.3pt;width:0.05pt;z-index:-250864640;mso-width-relative:page;mso-height-relative:page;" o:connectortype="straight" filled="f" coordsize="21600,21600">
            <v:path arrowok="t"/>
            <v:fill on="f" focussize="0,0"/>
            <v:stroke endarrow="block"/>
            <v:imagedata o:title=""/>
            <o:lock v:ext="edit"/>
          </v:shape>
        </w:pict>
      </w:r>
      <w:r>
        <w:rPr>
          <w:lang w:bidi="bo-CN"/>
        </w:rPr>
        <w:pict>
          <v:shape id="_x0000_s6474" o:spid="_x0000_s6474" o:spt="109" type="#_x0000_t109" style="position:absolute;left:0pt;margin-left:-54.75pt;margin-top:7.2pt;height:42.45pt;width:70.5pt;z-index:-250844160;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6475" o:spid="_x0000_s6475" o:spt="109" type="#_x0000_t109" style="position:absolute;left:0pt;margin-left:26.25pt;margin-top:6.5pt;height:43.15pt;width:129pt;z-index:-250847232;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6476" o:spid="_x0000_s6476" o:spt="32" type="#_x0000_t32" style="position:absolute;left:0pt;flip:x;margin-left:202.5pt;margin-top:4.25pt;height:0pt;width:150.8pt;z-index:-250861568;mso-width-relative:page;mso-height-relative:page;" o:connectortype="straight" filled="f" coordsize="21600,21600">
            <v:path arrowok="t"/>
            <v:fill on="f" focussize="0,0"/>
            <v:stroke endarrow="block"/>
            <v:imagedata o:title=""/>
            <o:lock v:ext="edit"/>
          </v:shape>
        </w:pict>
      </w:r>
      <w:r>
        <w:rPr>
          <w:lang w:bidi="bo-CN"/>
        </w:rPr>
        <w:pict>
          <v:rect id="_x0000_s6477" o:spid="_x0000_s6477" o:spt="1" style="position:absolute;left:0pt;margin-left:392.25pt;margin-top:3.45pt;height:40.7pt;width:71.25pt;z-index:-250858496;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6478" o:spid="_x0000_s6478" o:spt="1" style="position:absolute;left:0pt;margin-left:324.75pt;margin-top:13.7pt;height:20.45pt;width:54.75pt;z-index:-250863616;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6479" o:spid="_x0000_s6479" o:spt="32" type="#_x0000_t32" style="position:absolute;left:0pt;flip:x;margin-left:378pt;margin-top:8.05pt;height:0pt;width:14.25pt;z-index:-250857472;mso-width-relative:page;mso-height-relative:page;" o:connectortype="straight" filled="f" coordsize="21600,21600">
            <v:path arrowok="t"/>
            <v:fill on="f" focussize="0,0"/>
            <v:stroke endarrow="block"/>
            <v:imagedata o:title=""/>
            <o:lock v:ext="edit"/>
          </v:shape>
        </w:pict>
      </w:r>
    </w:p>
    <w:p>
      <w:r>
        <w:rPr>
          <w:lang w:bidi="bo-CN"/>
        </w:rPr>
        <w:pict>
          <v:shape id="_x0000_s6480" o:spid="_x0000_s6480" o:spt="32" type="#_x0000_t32" style="position:absolute;left:0pt;margin-left:431.25pt;margin-top:12.95pt;height:38.75pt;width:0pt;z-index:-250834944;mso-width-relative:page;mso-height-relative:page;" o:connectortype="straight" filled="f" coordsize="21600,21600">
            <v:path arrowok="t"/>
            <v:fill on="f" focussize="0,0"/>
            <v:stroke endarrow="block"/>
            <v:imagedata o:title=""/>
            <o:lock v:ext="edit"/>
          </v:shape>
        </w:pict>
      </w:r>
      <w:r>
        <w:rPr>
          <w:lang w:bidi="bo-CN"/>
        </w:rPr>
        <w:pict>
          <v:shape id="_x0000_s6481" o:spid="_x0000_s6481" o:spt="32" type="#_x0000_t32" style="position:absolute;left:0pt;margin-left:351.75pt;margin-top:2.85pt;height:22.6pt;width:0pt;z-index:-250860544;mso-width-relative:page;mso-height-relative:page;" o:connectortype="straight" filled="f" coordsize="21600,21600">
            <v:path arrowok="t"/>
            <v:fill on="f" focussize="0,0"/>
            <v:stroke endarrow="block"/>
            <v:imagedata o:title=""/>
            <o:lock v:ext="edit"/>
          </v:shape>
        </w:pict>
      </w:r>
      <w:r>
        <w:rPr>
          <w:lang w:bidi="bo-CN"/>
        </w:rPr>
        <w:pict>
          <v:shape id="_x0000_s6482" o:spid="_x0000_s6482" o:spt="32" type="#_x0000_t32" style="position:absolute;left:0pt;margin-left:-21pt;margin-top:2.85pt;height:38.35pt;width:0pt;z-index:-250842112;mso-width-relative:page;mso-height-relative:page;" o:connectortype="straight" filled="f" coordsize="21600,21600">
            <v:path arrowok="t"/>
            <v:fill on="f" focussize="0,0"/>
            <v:stroke endarrow="block"/>
            <v:imagedata o:title=""/>
            <o:lock v:ext="edit"/>
          </v:shape>
        </w:pict>
      </w:r>
      <w:r>
        <w:rPr>
          <w:lang w:bidi="bo-CN"/>
        </w:rPr>
        <w:pict>
          <v:shape id="_x0000_s6483" o:spid="_x0000_s6483" o:spt="32" type="#_x0000_t32" style="position:absolute;left:0pt;margin-left:92.25pt;margin-top:2.85pt;height:38.35pt;width:0pt;z-index:-250846208;mso-width-relative:page;mso-height-relative:page;" o:connectortype="straight" filled="f" coordsize="21600,21600">
            <v:path arrowok="t"/>
            <v:fill on="f" focussize="0,0"/>
            <v:stroke endarrow="block"/>
            <v:imagedata o:title=""/>
            <o:lock v:ext="edit"/>
          </v:shape>
        </w:pict>
      </w:r>
    </w:p>
    <w:p>
      <w:r>
        <w:rPr>
          <w:lang w:bidi="bo-CN"/>
        </w:rPr>
        <w:pict>
          <v:rect id="_x0000_s6484" o:spid="_x0000_s6484" o:spt="1" style="position:absolute;left:0pt;margin-left:324.75pt;margin-top:9.85pt;height:20.45pt;width:54.75pt;z-index:-250862592;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6485" o:spid="_x0000_s6485" o:spt="32" type="#_x0000_t32" style="position:absolute;left:0pt;flip:x;margin-left:202.5pt;margin-top:5.05pt;height:0pt;width:122.25pt;z-index:-250859520;mso-width-relative:page;mso-height-relative:page;" o:connectortype="straight" filled="f" coordsize="21600,21600">
            <v:path arrowok="t"/>
            <v:fill on="f" focussize="0,0"/>
            <v:stroke endarrow="block"/>
            <v:imagedata o:title=""/>
            <o:lock v:ext="edit"/>
          </v:shape>
        </w:pict>
      </w:r>
      <w:r>
        <w:rPr>
          <w:lang w:bidi="bo-CN"/>
        </w:rPr>
        <w:pict>
          <v:shape id="_x0000_s6486" o:spid="_x0000_s6486" o:spt="32" type="#_x0000_t32" style="position:absolute;left:0pt;margin-left:381pt;margin-top:5.05pt;height:0pt;width:50.25pt;z-index:-250835968;mso-width-relative:page;mso-height-relative:page;" o:connectortype="straight" filled="f" coordsize="21600,21600">
            <v:path arrowok="t"/>
            <v:fill on="f" focussize="0,0"/>
            <v:stroke/>
            <v:imagedata o:title=""/>
            <o:lock v:ext="edit"/>
          </v:shape>
        </w:pict>
      </w:r>
      <w:r>
        <w:rPr>
          <w:lang w:bidi="bo-CN"/>
        </w:rPr>
        <w:pict>
          <v:rect id="_x0000_s6487" o:spid="_x0000_s6487" o:spt="1" style="position:absolute;left:0pt;margin-left:-54pt;margin-top:10pt;height:32.9pt;width:69.75pt;z-index:-250841088;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6488" o:spid="_x0000_s6488" o:spt="1" style="position:absolute;left:0pt;margin-left:52.5pt;margin-top:10pt;height:32.9pt;width:84pt;z-index:-250845184;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6489" o:spid="_x0000_s6489" o:spt="1" style="position:absolute;left:0pt;margin-left:401.25pt;margin-top:4.9pt;height:21.75pt;width:62.25pt;z-index:-250856448;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6490" o:spid="_x0000_s6490" o:spt="32" type="#_x0000_t32" style="position:absolute;left:0pt;flip:x;margin-left:201.75pt;margin-top:0.55pt;height:0pt;width:199.5pt;z-index:-250855424;mso-width-relative:page;mso-height-relative:page;" o:connectortype="straight" filled="f" coordsize="21600,21600">
            <v:path arrowok="t"/>
            <v:fill on="f" focussize="0,0"/>
            <v:stroke endarrow="block"/>
            <v:imagedata o:title=""/>
            <o:lock v:ext="edit"/>
          </v:shape>
        </w:pict>
      </w:r>
      <w:r>
        <w:rPr>
          <w:lang w:bidi="bo-CN"/>
        </w:rPr>
        <w:pict>
          <v:shape id="_x0000_s6491" o:spid="_x0000_s6491" o:spt="32" type="#_x0000_t32" style="position:absolute;left:0pt;margin-left:-18pt;margin-top:11.7pt;height:224.7pt;width:0pt;z-index:-250831872;mso-width-relative:page;mso-height-relative:page;" o:connectortype="straight" filled="f" coordsize="21600,21600">
            <v:path arrowok="t"/>
            <v:fill on="f" focussize="0,0"/>
            <v:stroke/>
            <v:imagedata o:title=""/>
            <o:lock v:ext="edit"/>
          </v:shape>
        </w:pict>
      </w:r>
      <w:r>
        <w:rPr>
          <w:lang w:bidi="bo-CN"/>
        </w:rPr>
        <w:pict>
          <v:shape id="_x0000_s6492" o:spid="_x0000_s6492" o:spt="34" type="#_x0000_t34" style="position:absolute;left:0pt;flip:y;margin-left:-18pt;margin-top:11.7pt;height:50pt;width:113.3pt;rotation:11796480f;z-index:-250840064;mso-width-relative:page;mso-height-relative:page;" o:connectortype="elbow" filled="f" coordsize="21600,21600" adj="219,211378,-34754">
            <v:path arrowok="t"/>
            <v:fill on="f" focussize="0,0"/>
            <v:stroke endarrow="block"/>
            <v:imagedata o:title=""/>
            <o:lock v:ext="edit"/>
          </v:shape>
        </w:pict>
      </w:r>
    </w:p>
    <w:p>
      <w:r>
        <w:rPr>
          <w:lang w:bidi="bo-CN"/>
        </w:rPr>
        <w:pict>
          <v:rect id="_x0000_s6493" o:spid="_x0000_s6493" o:spt="1" style="position:absolute;left:0pt;margin-left:379.5pt;margin-top:5.55pt;height:21.75pt;width:82.5pt;z-index:-250854400;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6494" o:spid="_x0000_s6494" o:spt="110" type="#_x0000_t110" style="position:absolute;left:0pt;margin-left:147pt;margin-top:20.25pt;height:35.25pt;width:108pt;mso-wrap-distance-left:9pt;mso-wrap-distance-right:9pt;z-index:250672128;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6495" o:spid="_x0000_s6495" o:spt="32" type="#_x0000_t32" style="position:absolute;left:0pt;margin-left:338.25pt;margin-top:3.5pt;height:33.75pt;width:0pt;z-index:-250850304;mso-width-relative:page;mso-height-relative:page;" o:connectortype="straight" filled="f" coordsize="21600,21600">
            <v:path arrowok="t"/>
            <v:fill on="f" focussize="0,0"/>
            <v:stroke/>
            <v:imagedata o:title=""/>
            <o:lock v:ext="edit"/>
          </v:shape>
        </w:pict>
      </w:r>
      <w:r>
        <w:rPr>
          <w:lang w:bidi="bo-CN"/>
        </w:rPr>
        <w:pict>
          <v:shape id="_x0000_s6496" o:spid="_x0000_s6496" o:spt="32" type="#_x0000_t32" style="position:absolute;left:0pt;margin-left:338.25pt;margin-top:2.7pt;height:0.05pt;width:41.25pt;z-index:-250852352;mso-width-relative:page;mso-height-relative:page;" o:connectortype="straight" filled="f" coordsize="21600,21600">
            <v:path arrowok="t"/>
            <v:fill on="f" focussize="0,0"/>
            <v:stroke endarrow="block"/>
            <v:imagedata o:title=""/>
            <o:lock v:ext="edit"/>
          </v:shape>
        </w:pict>
      </w:r>
    </w:p>
    <w:p>
      <w:r>
        <w:rPr>
          <w:lang w:bidi="bo-CN"/>
        </w:rPr>
        <w:pict>
          <v:shape id="_x0000_s6497" o:spid="_x0000_s6497" o:spt="32" type="#_x0000_t32" style="position:absolute;left:0pt;margin-left:255pt;margin-top:7pt;height:0.05pt;width:83.25pt;z-index:-250849280;mso-width-relative:page;mso-height-relative:page;" o:connectortype="straight" filled="f" coordsize="21600,21600">
            <v:path arrowok="t"/>
            <v:fill on="f" focussize="0,0"/>
            <v:stroke/>
            <v:imagedata o:title=""/>
            <o:lock v:ext="edit"/>
          </v:shape>
        </w:pict>
      </w:r>
      <w:r>
        <w:rPr>
          <w:lang w:bidi="bo-CN"/>
        </w:rPr>
        <w:pict>
          <v:rect id="_x0000_s6498" o:spid="_x0000_s6498" o:spt="1" style="position:absolute;left:0pt;margin-left:379.5pt;margin-top:9.2pt;height:21.75pt;width:82.5pt;z-index:-250853376;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6499" o:spid="_x0000_s6499" o:spt="32" type="#_x0000_t32" style="position:absolute;left:0pt;margin-left:-18pt;margin-top:174pt;height:0.05pt;width:174pt;z-index:-250832896;mso-width-relative:page;mso-height-relative:page;" o:connectortype="straight" filled="f" coordsize="21600,21600">
            <v:path arrowok="t"/>
            <v:fill on="f" focussize="0,0"/>
            <v:stroke endarrow="block"/>
            <v:imagedata o:title=""/>
            <o:lock v:ext="edit"/>
          </v:shape>
        </w:pict>
      </w:r>
      <w:r>
        <w:rPr>
          <w:lang w:bidi="bo-CN"/>
        </w:rPr>
        <w:pict>
          <v:rect id="_x0000_s6500" o:spid="_x0000_s6500" o:spt="1" style="position:absolute;left:0pt;margin-left:55.5pt;margin-top:57.75pt;height:36.75pt;width:57.8pt;z-index:-250824704;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6501" o:spid="_x0000_s6501" o:spt="32" type="#_x0000_t32" style="position:absolute;left:0pt;margin-left:86.25pt;margin-top:94.5pt;height:16.5pt;width:0.05pt;z-index:-250821632;mso-width-relative:page;mso-height-relative:page;" o:connectortype="straight" filled="f" coordsize="21600,21600">
            <v:path arrowok="t"/>
            <v:fill on="f" focussize="0,0"/>
            <v:stroke/>
            <v:imagedata o:title=""/>
            <o:lock v:ext="edit"/>
          </v:shape>
        </w:pict>
      </w:r>
      <w:r>
        <w:rPr>
          <w:lang w:bidi="bo-CN"/>
        </w:rPr>
        <w:pict>
          <v:shape id="_x0000_s6502" o:spid="_x0000_s6502" o:spt="32" type="#_x0000_t32" style="position:absolute;left:0pt;margin-left:86.25pt;margin-top:111pt;height:0pt;width:54.75pt;z-index:-250820608;mso-width-relative:page;mso-height-relative:page;" o:connectortype="straight" filled="f" coordsize="21600,21600">
            <v:path arrowok="t"/>
            <v:fill on="f" focussize="0,0"/>
            <v:stroke endarrow="block"/>
            <v:imagedata o:title=""/>
            <o:lock v:ext="edit"/>
          </v:shape>
        </w:pict>
      </w:r>
      <w:r>
        <w:rPr>
          <w:lang w:bidi="bo-CN"/>
        </w:rPr>
        <w:pict>
          <v:shape id="_x0000_s6503" o:spid="_x0000_s6503" o:spt="32" type="#_x0000_t32" style="position:absolute;left:0pt;margin-left:86.25pt;margin-top:43.5pt;height:15pt;width:0pt;z-index:-250822656;mso-width-relative:page;mso-height-relative:page;" o:connectortype="straight" filled="f" coordsize="21600,21600">
            <v:path arrowok="t"/>
            <v:fill on="f" focussize="0,0"/>
            <v:stroke endarrow="block"/>
            <v:imagedata o:title=""/>
            <o:lock v:ext="edit"/>
          </v:shape>
        </w:pict>
      </w:r>
      <w:r>
        <w:rPr>
          <w:lang w:bidi="bo-CN"/>
        </w:rPr>
        <w:pict>
          <v:shape id="_x0000_s6504" o:spid="_x0000_s6504" o:spt="32" type="#_x0000_t32" style="position:absolute;left:0pt;flip:x;margin-left:86.25pt;margin-top:43.5pt;height:0pt;width:55.5pt;z-index:-250823680;mso-width-relative:page;mso-height-relative:page;" o:connectortype="straight" filled="f" coordsize="21600,21600">
            <v:path arrowok="t"/>
            <v:fill on="f" focussize="0,0"/>
            <v:stroke/>
            <v:imagedata o:title=""/>
            <o:lock v:ext="edit"/>
          </v:shape>
        </w:pict>
      </w:r>
      <w:r>
        <w:rPr>
          <w:lang w:bidi="bo-CN"/>
        </w:rPr>
        <w:pict>
          <v:rect id="_x0000_s6505" o:spid="_x0000_s6505" o:spt="1" style="position:absolute;left:0pt;margin-left:307.5pt;margin-top:91.5pt;height:36.75pt;width:52.5pt;z-index:-250829824;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6506" o:spid="_x0000_s6506" o:spt="32" type="#_x0000_t32" style="position:absolute;left:0pt;margin-left:259.5pt;margin-top:111pt;height:0pt;width:48pt;z-index:-250830848;mso-width-relative:page;mso-height-relative:page;" o:connectortype="straight" filled="f" coordsize="21600,21600">
            <v:path arrowok="t"/>
            <v:fill on="f" focussize="0,0"/>
            <v:stroke endarrow="block"/>
            <v:imagedata o:title=""/>
            <o:lock v:ext="edit"/>
          </v:shape>
        </w:pict>
      </w:r>
      <w:r>
        <w:rPr>
          <w:lang w:bidi="bo-CN"/>
        </w:rPr>
        <w:pict>
          <v:shape id="_x0000_s6507" o:spid="_x0000_s6507" o:spt="32" type="#_x0000_t32" style="position:absolute;left:0pt;margin-left:201.75pt;margin-top:61.9pt;height:32.6pt;width:0.05pt;z-index:-250838016;mso-width-relative:page;mso-height-relative:page;" o:connectortype="straight" filled="f" coordsize="21600,21600">
            <v:path arrowok="t"/>
            <v:fill on="f" focussize="0,0"/>
            <v:stroke endarrow="block"/>
            <v:imagedata o:title=""/>
            <o:lock v:ext="edit"/>
          </v:shape>
        </w:pict>
      </w:r>
      <w:r>
        <w:rPr>
          <w:lang w:bidi="bo-CN"/>
        </w:rPr>
        <w:pict>
          <v:shape id="_x0000_s6508" o:spid="_x0000_s6508" o:spt="110" type="#_x0000_t110" style="position:absolute;left:0pt;margin-left:141.75pt;margin-top:94.5pt;height:35.25pt;width:118.5pt;mso-wrap-distance-left:9pt;mso-wrap-distance-right:9pt;z-index:250674176;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6509" o:spid="_x0000_s6509" o:spt="32" type="#_x0000_t32" style="position:absolute;left:0pt;margin-left:201pt;margin-top:129pt;height:31.85pt;width:0pt;z-index:-250833920;mso-width-relative:page;mso-height-relative:page;" o:connectortype="straight" filled="f" coordsize="21600,21600">
            <v:path arrowok="t"/>
            <v:fill on="f" focussize="0,0"/>
            <v:stroke endarrow="block"/>
            <v:imagedata o:title=""/>
            <o:lock v:ext="edit"/>
          </v:shape>
        </w:pict>
      </w:r>
      <w:r>
        <w:rPr>
          <w:lang w:bidi="bo-CN"/>
        </w:rPr>
        <w:pict>
          <v:roundrect id="_x0000_s6510" o:spid="_x0000_s6510" o:spt="2" style="position:absolute;left:0pt;margin-left:156pt;margin-top:162.35pt;height:24.75pt;width:83.25pt;z-index:-250836992;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6511" o:spid="_x0000_s6511" o:spt="32" type="#_x0000_t32" style="position:absolute;left:0pt;margin-left:338.25pt;margin-top:6pt;height:0.05pt;width:42.75pt;z-index:-250851328;mso-width-relative:page;mso-height-relative:page;" o:connectortype="straight" filled="f" coordsize="21600,21600">
            <v:path arrowok="t"/>
            <v:fill on="f" focussize="0,0"/>
            <v:stroke endarrow="block"/>
            <v:imagedata o:title=""/>
            <o:lock v:ext="edit"/>
          </v:shape>
        </w:pict>
      </w:r>
      <w:r>
        <w:rPr>
          <w:lang w:bidi="bo-CN"/>
        </w:rPr>
        <w:pict>
          <v:shape id="_x0000_s6512" o:spid="_x0000_s6512" o:spt="32" type="#_x0000_t32" style="position:absolute;left:0pt;margin-left:201pt;margin-top:9.45pt;height:17.2pt;width:0pt;z-index:-250839040;mso-width-relative:page;mso-height-relative:page;" o:connectortype="straight" filled="f" coordsize="21600,21600">
            <v:path arrowok="t"/>
            <v:fill on="f" focussize="0,0"/>
            <v:stroke endarrow="block"/>
            <v:imagedata o:title=""/>
            <o:lock v:ext="edit"/>
          </v:shape>
        </w:pict>
      </w:r>
      <w:r>
        <w:rPr>
          <w:lang w:bidi="bo-CN"/>
        </w:rPr>
        <w:pict>
          <v:shape id="_x0000_s6513" o:spid="_x0000_s6513" o:spt="110" type="#_x0000_t110" style="position:absolute;left:0pt;margin-left:141pt;margin-top:26.65pt;height:35.25pt;width:118.5pt;mso-wrap-distance-left:9pt;mso-wrap-distance-right:9pt;z-index:250673152;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napToGrid w:val="0"/>
        <w:spacing w:line="360" w:lineRule="auto"/>
        <w:contextualSpacing/>
        <w:jc w:val="center"/>
        <w:rPr>
          <w:b/>
          <w:sz w:val="44"/>
          <w:szCs w:val="44"/>
        </w:rPr>
      </w:pPr>
    </w:p>
    <w:p>
      <w:pPr>
        <w:snapToGrid w:val="0"/>
        <w:spacing w:line="360" w:lineRule="auto"/>
        <w:contextualSpacing/>
        <w:jc w:val="center"/>
        <w:rPr>
          <w:b/>
          <w:sz w:val="44"/>
          <w:szCs w:val="44"/>
        </w:rPr>
      </w:pPr>
    </w:p>
    <w:p>
      <w:pPr>
        <w:snapToGrid w:val="0"/>
        <w:spacing w:line="360" w:lineRule="auto"/>
        <w:contextualSpacing/>
        <w:jc w:val="center"/>
        <w:rPr>
          <w:b/>
          <w:sz w:val="44"/>
          <w:szCs w:val="44"/>
        </w:rPr>
      </w:pPr>
    </w:p>
    <w:p>
      <w:pPr>
        <w:snapToGrid w:val="0"/>
        <w:spacing w:line="360" w:lineRule="auto"/>
        <w:contextualSpacing/>
        <w:jc w:val="center"/>
        <w:rPr>
          <w:rFonts w:hint="eastAsia"/>
          <w:b/>
          <w:sz w:val="36"/>
          <w:szCs w:val="36"/>
        </w:rPr>
      </w:pPr>
    </w:p>
    <w:p>
      <w:pPr>
        <w:snapToGrid w:val="0"/>
        <w:spacing w:line="360" w:lineRule="auto"/>
        <w:contextualSpacing/>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hAnsi="宋体"/>
          <w:sz w:val="24"/>
          <w:szCs w:val="24"/>
        </w:rPr>
        <w:t>序号：</w:t>
      </w:r>
      <w:r>
        <w:rPr>
          <w:rFonts w:ascii="宋体" w:hAnsi="宋体"/>
          <w:color w:val="000000"/>
          <w:sz w:val="24"/>
          <w:szCs w:val="24"/>
        </w:rPr>
        <w:t>159</w:t>
      </w:r>
    </w:p>
    <w:p>
      <w:pPr>
        <w:snapToGrid w:val="0"/>
        <w:spacing w:line="100" w:lineRule="atLeast"/>
        <w:contextualSpacing/>
        <w:rPr>
          <w:sz w:val="24"/>
          <w:szCs w:val="24"/>
        </w:rPr>
      </w:pPr>
      <w:r>
        <w:rPr>
          <w:rFonts w:hint="eastAsia"/>
          <w:sz w:val="24"/>
          <w:szCs w:val="24"/>
        </w:rPr>
        <w:t>职权名称：对招标人在评标委员会依法推荐的中标候选人以外确定中标人的，依法必须进行招标的项目在所有投标被评标委员会否决后自行确定中标人的处罚</w:t>
      </w:r>
    </w:p>
    <w:p>
      <w:r>
        <w:rPr>
          <w:lang w:bidi="bo-CN"/>
        </w:rPr>
        <w:pict>
          <v:rect id="_x0000_s6514" o:spid="_x0000_s6514" o:spt="1" style="position:absolute;left:0pt;margin-left:90.75pt;margin-top:0.4pt;height:20.25pt;width:37.5pt;z-index:-250746880;mso-width-relative:page;mso-height-relative:page;" stroked="f" coordsize="21600,21600">
            <v:path/>
            <v:fill focussize="0,0"/>
            <v:stroke on="f"/>
            <v:imagedata o:title=""/>
            <o:lock v:ext="edit"/>
            <v:textbox>
              <w:txbxContent>
                <w:p>
                  <w:pPr>
                    <w:ind w:left="31680" w:leftChars="-50" w:right="31680" w:rightChars="-50"/>
                    <w:rPr>
                      <w:sz w:val="15"/>
                      <w:szCs w:val="15"/>
                    </w:rPr>
                  </w:pPr>
                  <w:r>
                    <w:rPr>
                      <w:rFonts w:hint="eastAsia"/>
                      <w:sz w:val="15"/>
                      <w:szCs w:val="15"/>
                    </w:rPr>
                    <w:t>简易程序</w:t>
                  </w:r>
                </w:p>
              </w:txbxContent>
            </v:textbox>
          </v:rect>
        </w:pict>
      </w:r>
      <w:r>
        <w:rPr>
          <w:lang w:bidi="bo-CN"/>
        </w:rPr>
        <w:pict>
          <v:roundrect id="_x0000_s6515" o:spid="_x0000_s6515" o:spt="2" style="position:absolute;left:0pt;margin-left:159pt;margin-top:8.7pt;height:24.75pt;width:86.25pt;z-index:-250818560;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t xml:space="preserve">                </w:t>
      </w:r>
    </w:p>
    <w:p>
      <w:r>
        <w:rPr>
          <w:lang w:bidi="bo-CN"/>
        </w:rPr>
        <w:pict>
          <v:shape id="_x0000_s6516" o:spid="_x0000_s6516" o:spt="32" type="#_x0000_t32" style="position:absolute;left:0pt;margin-left:92.25pt;margin-top:5.05pt;height:19.55pt;width:0.05pt;z-index:-250814464;mso-width-relative:page;mso-height-relative:page;" o:connectortype="straight" filled="f" coordsize="21600,21600">
            <v:path arrowok="t"/>
            <v:fill on="f" focussize="0,0"/>
            <v:stroke endarrow="block"/>
            <v:imagedata o:title=""/>
            <o:lock v:ext="edit"/>
          </v:shape>
        </w:pict>
      </w:r>
      <w:r>
        <w:rPr>
          <w:lang w:bidi="bo-CN"/>
        </w:rPr>
        <w:pict>
          <v:shape id="_x0000_s6517" o:spid="_x0000_s6517" o:spt="32" type="#_x0000_t32" style="position:absolute;left:0pt;flip:x;margin-left:90.8pt;margin-top:5.85pt;height:0.05pt;width:68.2pt;z-index:-250815488;mso-width-relative:page;mso-height-relative:page;" o:connectortype="straight" filled="f" coordsize="21600,21600">
            <v:path arrowok="t"/>
            <v:fill on="f" focussize="0,0"/>
            <v:stroke/>
            <v:imagedata o:title=""/>
            <o:lock v:ext="edit"/>
          </v:shape>
        </w:pict>
      </w:r>
      <w:r>
        <w:t xml:space="preserve">                             </w:t>
      </w:r>
    </w:p>
    <w:p>
      <w:r>
        <w:rPr>
          <w:lang w:bidi="bo-CN"/>
        </w:rPr>
        <w:pict>
          <v:rect id="_x0000_s6518" o:spid="_x0000_s6518" o:spt="1" style="position:absolute;left:0pt;margin-left:207.75pt;margin-top:9pt;height:18.75pt;width:54pt;z-index:-250753024;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6519" o:spid="_x0000_s6519" o:spt="32" type="#_x0000_t32" style="position:absolute;left:0pt;margin-left:201pt;margin-top:2.25pt;height:29.25pt;width:0.75pt;z-index:-250809344;mso-width-relative:page;mso-height-relative:page;" o:connectortype="straight" filled="f" coordsize="21600,21600">
            <v:path arrowok="t"/>
            <v:fill on="f" focussize="0,0"/>
            <v:stroke endarrow="block"/>
            <v:imagedata o:title=""/>
            <o:lock v:ext="edit"/>
          </v:shape>
        </w:pict>
      </w:r>
      <w:r>
        <w:rPr>
          <w:lang w:bidi="bo-CN"/>
        </w:rPr>
        <w:pict>
          <v:shape id="_x0000_s6520" o:spid="_x0000_s6520" o:spt="110" type="#_x0000_t110" style="position:absolute;left:0pt;margin-left:32.25pt;margin-top:9pt;height:50.25pt;width:119.25pt;z-index:-250817536;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6521" o:spid="_x0000_s6521" o:spt="34" type="#_x0000_t34" style="position:absolute;left:0pt;margin-left:-23.25pt;margin-top:7.05pt;height:48.75pt;width:60.75pt;rotation:5898240f;z-index:-250816512;mso-width-relative:page;mso-height-relative:page;" o:connectortype="elbow" filled="f" coordsize="21600,21600" adj="657,-86400,-45333">
            <v:path arrowok="t"/>
            <v:fill on="f" focussize="0,0"/>
            <v:stroke endarrow="block"/>
            <v:imagedata o:title=""/>
            <o:lock v:ext="edit"/>
          </v:shape>
        </w:pict>
      </w:r>
      <w:r>
        <w:rPr>
          <w:lang w:bidi="bo-CN"/>
        </w:rPr>
        <w:pict>
          <v:rect id="_x0000_s6522" o:spid="_x0000_s6522" o:spt="1" style="position:absolute;left:0pt;margin-left:162.75pt;margin-top:0.3pt;height:25.5pt;width:81.75pt;z-index:-250808320;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6523" o:spid="_x0000_s6523" o:spt="32" type="#_x0000_t32" style="position:absolute;left:0pt;margin-left:202.5pt;margin-top:10.95pt;height:32.45pt;width:0.75pt;z-index:-250806272;mso-width-relative:page;mso-height-relative:page;" o:connectortype="straight" filled="f" coordsize="21600,21600">
            <v:path arrowok="t"/>
            <v:fill on="f" focussize="0,0"/>
            <v:stroke endarrow="block"/>
            <v:imagedata o:title=""/>
            <o:lock v:ext="edit"/>
          </v:shape>
        </w:pict>
      </w:r>
      <w:r>
        <w:rPr>
          <w:lang w:bidi="bo-CN"/>
        </w:rPr>
        <w:pict>
          <v:shape id="_x0000_s6524" o:spid="_x0000_s6524" o:spt="109" type="#_x0000_t109" style="position:absolute;left:0pt;margin-left:-0.75pt;margin-top:10.95pt;height:29.25pt;width:53.25pt;z-index:-250810368;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6525" o:spid="_x0000_s6525" o:spt="32" type="#_x0000_t32" style="position:absolute;left:0pt;margin-left:92.25pt;margin-top:11.7pt;height:16.5pt;width:0.05pt;z-index:-250811392;mso-width-relative:page;mso-height-relative:page;" o:connectortype="straight" filled="f" coordsize="21600,21600">
            <v:path arrowok="t"/>
            <v:fill on="f" focussize="0,0"/>
            <v:stroke endarrow="block"/>
            <v:imagedata o:title=""/>
            <o:lock v:ext="edit"/>
          </v:shape>
        </w:pict>
      </w:r>
    </w:p>
    <w:p>
      <w:r>
        <w:rPr>
          <w:lang w:bidi="bo-CN"/>
        </w:rPr>
        <w:pict>
          <v:shape id="_x0000_s6526" o:spid="_x0000_s6526" o:spt="110" type="#_x0000_t110" style="position:absolute;left:0pt;margin-left:26.25pt;margin-top:12.8pt;height:53.8pt;width:129.75pt;mso-wrap-distance-left:9pt;mso-wrap-distance-right:9pt;z-index:250675200;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6527" o:spid="_x0000_s6527" o:spt="109" type="#_x0000_t109" style="position:absolute;left:0pt;margin-left:285.75pt;margin-top:10.35pt;height:78.75pt;width:78.75pt;z-index:-250805248;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6528" o:spid="_x0000_s6528" o:spt="2" style="position:absolute;left:0pt;margin-left:-54pt;margin-top:15pt;height:24.8pt;width:65.25pt;z-index:-250813440;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6529" o:spid="_x0000_s6529" o:spt="1" style="position:absolute;left:0pt;margin-left:166.8pt;margin-top:12.2pt;height:38.8pt;width:78.45pt;z-index:-250807296;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6530" o:spid="_x0000_s6530" o:spt="32" type="#_x0000_t32" style="position:absolute;left:0pt;flip:x;margin-left:12pt;margin-top:9.15pt;height:0.05pt;width:17.25pt;z-index:-250812416;mso-width-relative:page;mso-height-relative:page;" o:connectortype="straight" filled="f" coordsize="21600,21600">
            <v:path arrowok="t"/>
            <v:fill on="f" focussize="0,0"/>
            <v:stroke endarrow="block"/>
            <v:imagedata o:title=""/>
            <o:lock v:ext="edit"/>
          </v:shape>
        </w:pict>
      </w:r>
      <w:r>
        <w:rPr>
          <w:lang w:bidi="bo-CN"/>
        </w:rPr>
        <w:pict>
          <v:roundrect id="_x0000_s6531" o:spid="_x0000_s6531" o:spt="2" style="position:absolute;left:0pt;margin-left:383.25pt;margin-top:6.15pt;height:35.25pt;width:72.75pt;z-index:-250803200;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6532" o:spid="_x0000_s6532" o:spt="32" type="#_x0000_t32" style="position:absolute;left:0pt;margin-left:364.5pt;margin-top:8.55pt;height:0.05pt;width:18.75pt;z-index:-250802176;mso-width-relative:page;mso-height-relative:page;" o:connectortype="straight" filled="f" coordsize="21600,21600">
            <v:path arrowok="t"/>
            <v:fill on="f" focussize="0,0"/>
            <v:stroke endarrow="block"/>
            <v:imagedata o:title=""/>
            <o:lock v:ext="edit"/>
          </v:shape>
        </w:pict>
      </w:r>
      <w:r>
        <w:rPr>
          <w:lang w:bidi="bo-CN"/>
        </w:rPr>
        <w:pict>
          <v:shape id="_x0000_s6533" o:spid="_x0000_s6533" o:spt="109" type="#_x0000_t109" style="position:absolute;left:0pt;margin-left:2.25pt;margin-top:14.55pt;height:28.5pt;width:63.75pt;z-index:-250796032;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6534" o:spid="_x0000_s6534" o:spt="32" type="#_x0000_t32" style="position:absolute;left:0pt;margin-left:245.25pt;margin-top:0.3pt;height:0pt;width:40.5pt;z-index:-250804224;mso-width-relative:page;mso-height-relative:page;" o:connectortype="straight" filled="f" coordsize="21600,21600">
            <v:path arrowok="t"/>
            <v:fill on="f" focussize="0,0"/>
            <v:stroke/>
            <v:imagedata o:title=""/>
            <o:lock v:ext="edit"/>
          </v:shape>
        </w:pict>
      </w:r>
    </w:p>
    <w:p>
      <w:pPr>
        <w:rPr>
          <w:b/>
        </w:rPr>
      </w:pPr>
      <w:r>
        <w:rPr>
          <w:lang w:bidi="bo-CN"/>
        </w:rPr>
        <w:pict>
          <v:shape id="_x0000_s6535" o:spid="_x0000_s6535" o:spt="32" type="#_x0000_t32" style="position:absolute;left:0pt;margin-left:204pt;margin-top:4.2pt;height:21.95pt;width:0pt;z-index:-250800128;mso-width-relative:page;mso-height-relative:page;" o:connectortype="straight" filled="f" coordsize="21600,21600">
            <v:path arrowok="t"/>
            <v:fill on="f" focussize="0,0"/>
            <v:stroke endarrow="block"/>
            <v:imagedata o:title=""/>
            <o:lock v:ext="edit"/>
          </v:shape>
        </w:pict>
      </w:r>
      <w:r>
        <w:rPr>
          <w:lang w:bidi="bo-CN"/>
        </w:rPr>
        <w:pict>
          <v:shape id="_x0000_s6536" o:spid="_x0000_s6536" o:spt="32" type="#_x0000_t32" style="position:absolute;left:0pt;margin-left:90.8pt;margin-top:4.75pt;height:15.75pt;width:0pt;z-index:-250799104;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537" o:spid="_x0000_s6537" o:spt="110" type="#_x0000_t110" style="position:absolute;left:0pt;margin-left:33pt;margin-top:4.55pt;height:51.55pt;width:115.5pt;mso-wrap-distance-left:9pt;mso-wrap-distance-right:9pt;z-index:250676224;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6538" o:spid="_x0000_s6538" o:spt="1" style="position:absolute;left:0pt;margin-left:165.3pt;margin-top:11.1pt;height:27pt;width:78.45pt;z-index:-250801152;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6539" o:spid="_x0000_s6539" o:spt="32" type="#_x0000_t32" style="position:absolute;left:0pt;flip:x;margin-left:15.75pt;margin-top:14.3pt;height:0.05pt;width:17.25pt;z-index:-250798080;mso-width-relative:page;mso-height-relative:page;" o:connectortype="straight" filled="f" coordsize="21600,21600">
            <v:path arrowok="t"/>
            <v:fill on="f" focussize="0,0"/>
            <v:stroke endarrow="block"/>
            <v:imagedata o:title=""/>
            <o:lock v:ext="edit"/>
          </v:shape>
        </w:pict>
      </w:r>
      <w:r>
        <w:rPr>
          <w:lang w:bidi="bo-CN"/>
        </w:rPr>
        <w:pict>
          <v:shape id="_x0000_s6540" o:spid="_x0000_s6540" o:spt="109" type="#_x0000_t109" style="position:absolute;left:0pt;margin-left:-54.75pt;margin-top:0pt;height:28.5pt;width:70.5pt;z-index:-250797056;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6541" o:spid="_x0000_s6541" o:spt="32" type="#_x0000_t32" style="position:absolute;left:0pt;margin-left:201.75pt;margin-top:6.9pt;height:18pt;width:0pt;z-index:-250756096;mso-width-relative:page;mso-height-relative:page;" o:connectortype="straight" filled="f" coordsize="21600,21600">
            <v:path arrowok="t"/>
            <v:fill on="f" focussize="0,0"/>
            <v:stroke endarrow="block"/>
            <v:imagedata o:title=""/>
            <o:lock v:ext="edit"/>
          </v:shape>
        </w:pict>
      </w:r>
      <w:r>
        <w:rPr>
          <w:lang w:bidi="bo-CN"/>
        </w:rPr>
        <w:pict>
          <v:shape id="_x0000_s6542" o:spid="_x0000_s6542" o:spt="32" type="#_x0000_t32" style="position:absolute;left:0pt;margin-left:-21pt;margin-top:14pt;height:39.3pt;width:0pt;z-index:-250770432;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543" o:spid="_x0000_s6543" o:spt="110" type="#_x0000_t110" style="position:absolute;left:0pt;margin-left:136.5pt;margin-top:10.25pt;height:34.4pt;width:127.5pt;mso-wrap-distance-left:9pt;mso-wrap-distance-right:9pt;z-index:250677248;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6544" o:spid="_x0000_s6544" o:spt="4" type="#_x0000_t4" style="position:absolute;left:0pt;margin-left:301.5pt;margin-top:5.9pt;height:40pt;width:103.5pt;z-index:-250795008;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6545" o:spid="_x0000_s6545" o:spt="32" type="#_x0000_t32" style="position:absolute;left:0pt;margin-left:90.8pt;margin-top:9.3pt;height:38.35pt;width:0pt;z-index:-250775552;mso-width-relative:page;mso-height-relative:page;" o:connectortype="straight" filled="f" coordsize="21600,21600">
            <v:path arrowok="t"/>
            <v:fill on="f" focussize="0,0"/>
            <v:stroke endarrow="block"/>
            <v:imagedata o:title=""/>
            <o:lock v:ext="edit"/>
          </v:shape>
        </w:pict>
      </w:r>
    </w:p>
    <w:p>
      <w:r>
        <w:rPr>
          <w:lang w:bidi="bo-CN"/>
        </w:rPr>
        <w:pict>
          <v:shape id="_x0000_s6546" o:spid="_x0000_s6546" o:spt="32" type="#_x0000_t32" style="position:absolute;left:0pt;margin-left:431.25pt;margin-top:10.6pt;height:24.05pt;width:0pt;z-index:-250754048;mso-width-relative:page;mso-height-relative:page;" o:connectortype="straight" filled="f" coordsize="21600,21600">
            <v:path arrowok="t"/>
            <v:fill on="f" focussize="0,0"/>
            <v:stroke endarrow="block"/>
            <v:imagedata o:title=""/>
            <o:lock v:ext="edit"/>
          </v:shape>
        </w:pict>
      </w:r>
      <w:r>
        <w:rPr>
          <w:lang w:bidi="bo-CN"/>
        </w:rPr>
        <w:pict>
          <v:shape id="_x0000_s6547" o:spid="_x0000_s6547" o:spt="32" type="#_x0000_t32" style="position:absolute;left:0pt;margin-left:404.25pt;margin-top:10.6pt;height:0pt;width:27pt;z-index:-250755072;mso-width-relative:page;mso-height-relative:page;" o:connectortype="straight" filled="f" coordsize="21600,21600">
            <v:path arrowok="t"/>
            <v:fill on="f" focussize="0,0"/>
            <v:stroke/>
            <v:imagedata o:title=""/>
            <o:lock v:ext="edit"/>
          </v:shape>
        </w:pict>
      </w:r>
      <w:r>
        <w:rPr>
          <w:lang w:bidi="bo-CN"/>
        </w:rPr>
        <w:pict>
          <v:shape id="_x0000_s6548" o:spid="_x0000_s6548" o:spt="32" type="#_x0000_t32" style="position:absolute;left:0pt;margin-left:264pt;margin-top:12.1pt;height:0pt;width:37.5pt;z-index:-250793984;mso-width-relative:page;mso-height-relative:page;" o:connectortype="straight" filled="f" coordsize="21600,21600">
            <v:path arrowok="t"/>
            <v:fill on="f" focussize="0,0"/>
            <v:stroke endarrow="block"/>
            <v:imagedata o:title=""/>
            <o:lock v:ext="edit"/>
          </v:shape>
        </w:pict>
      </w:r>
    </w:p>
    <w:p>
      <w:r>
        <w:rPr>
          <w:lang w:bidi="bo-CN"/>
        </w:rPr>
        <w:pict>
          <v:shape id="_x0000_s6549" o:spid="_x0000_s6549" o:spt="32" type="#_x0000_t32" style="position:absolute;left:0pt;margin-left:201.75pt;margin-top:14.7pt;height:129.95pt;width:0.05pt;z-index:-250792960;mso-width-relative:page;mso-height-relative:page;" o:connectortype="straight" filled="f" coordsize="21600,21600">
            <v:path arrowok="t"/>
            <v:fill on="f" focussize="0,0"/>
            <v:stroke endarrow="block"/>
            <v:imagedata o:title=""/>
            <o:lock v:ext="edit"/>
          </v:shape>
        </w:pict>
      </w:r>
      <w:r>
        <w:rPr>
          <w:lang w:bidi="bo-CN"/>
        </w:rPr>
        <w:pict>
          <v:shape id="_x0000_s6550" o:spid="_x0000_s6550" o:spt="32" type="#_x0000_t32" style="position:absolute;left:0pt;margin-left:353.25pt;margin-top:13.25pt;height:18.3pt;width:0.05pt;z-index:-250791936;mso-width-relative:page;mso-height-relative:page;" o:connectortype="straight" filled="f" coordsize="21600,21600">
            <v:path arrowok="t"/>
            <v:fill on="f" focussize="0,0"/>
            <v:stroke endarrow="block"/>
            <v:imagedata o:title=""/>
            <o:lock v:ext="edit"/>
          </v:shape>
        </w:pict>
      </w:r>
      <w:r>
        <w:rPr>
          <w:lang w:bidi="bo-CN"/>
        </w:rPr>
        <w:pict>
          <v:shape id="_x0000_s6551" o:spid="_x0000_s6551" o:spt="109" type="#_x0000_t109" style="position:absolute;left:0pt;margin-left:-54.75pt;margin-top:7.2pt;height:42.45pt;width:70.5pt;z-index:-250771456;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6552" o:spid="_x0000_s6552" o:spt="109" type="#_x0000_t109" style="position:absolute;left:0pt;margin-left:26.25pt;margin-top:6.5pt;height:43.15pt;width:129pt;z-index:-250774528;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6553" o:spid="_x0000_s6553" o:spt="32" type="#_x0000_t32" style="position:absolute;left:0pt;flip:x;margin-left:202.5pt;margin-top:4.25pt;height:0pt;width:150.8pt;z-index:-250788864;mso-width-relative:page;mso-height-relative:page;" o:connectortype="straight" filled="f" coordsize="21600,21600">
            <v:path arrowok="t"/>
            <v:fill on="f" focussize="0,0"/>
            <v:stroke endarrow="block"/>
            <v:imagedata o:title=""/>
            <o:lock v:ext="edit"/>
          </v:shape>
        </w:pict>
      </w:r>
      <w:r>
        <w:rPr>
          <w:lang w:bidi="bo-CN"/>
        </w:rPr>
        <w:pict>
          <v:rect id="_x0000_s6554" o:spid="_x0000_s6554" o:spt="1" style="position:absolute;left:0pt;margin-left:392.25pt;margin-top:3.45pt;height:40.7pt;width:71.25pt;z-index:-250785792;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6555" o:spid="_x0000_s6555" o:spt="1" style="position:absolute;left:0pt;margin-left:324.75pt;margin-top:13.7pt;height:20.45pt;width:54.75pt;z-index:-250790912;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6556" o:spid="_x0000_s6556" o:spt="32" type="#_x0000_t32" style="position:absolute;left:0pt;flip:x;margin-left:378pt;margin-top:8.05pt;height:0pt;width:14.25pt;z-index:-250784768;mso-width-relative:page;mso-height-relative:page;" o:connectortype="straight" filled="f" coordsize="21600,21600">
            <v:path arrowok="t"/>
            <v:fill on="f" focussize="0,0"/>
            <v:stroke endarrow="block"/>
            <v:imagedata o:title=""/>
            <o:lock v:ext="edit"/>
          </v:shape>
        </w:pict>
      </w:r>
    </w:p>
    <w:p>
      <w:r>
        <w:rPr>
          <w:lang w:bidi="bo-CN"/>
        </w:rPr>
        <w:pict>
          <v:shape id="_x0000_s6557" o:spid="_x0000_s6557" o:spt="32" type="#_x0000_t32" style="position:absolute;left:0pt;margin-left:431.25pt;margin-top:12.95pt;height:38.75pt;width:0pt;z-index:-250762240;mso-width-relative:page;mso-height-relative:page;" o:connectortype="straight" filled="f" coordsize="21600,21600">
            <v:path arrowok="t"/>
            <v:fill on="f" focussize="0,0"/>
            <v:stroke endarrow="block"/>
            <v:imagedata o:title=""/>
            <o:lock v:ext="edit"/>
          </v:shape>
        </w:pict>
      </w:r>
      <w:r>
        <w:rPr>
          <w:lang w:bidi="bo-CN"/>
        </w:rPr>
        <w:pict>
          <v:shape id="_x0000_s6558" o:spid="_x0000_s6558" o:spt="32" type="#_x0000_t32" style="position:absolute;left:0pt;margin-left:351.75pt;margin-top:2.85pt;height:22.6pt;width:0pt;z-index:-250787840;mso-width-relative:page;mso-height-relative:page;" o:connectortype="straight" filled="f" coordsize="21600,21600">
            <v:path arrowok="t"/>
            <v:fill on="f" focussize="0,0"/>
            <v:stroke endarrow="block"/>
            <v:imagedata o:title=""/>
            <o:lock v:ext="edit"/>
          </v:shape>
        </w:pict>
      </w:r>
      <w:r>
        <w:rPr>
          <w:lang w:bidi="bo-CN"/>
        </w:rPr>
        <w:pict>
          <v:shape id="_x0000_s6559" o:spid="_x0000_s6559" o:spt="32" type="#_x0000_t32" style="position:absolute;left:0pt;margin-left:-21pt;margin-top:2.85pt;height:38.35pt;width:0pt;z-index:-250769408;mso-width-relative:page;mso-height-relative:page;" o:connectortype="straight" filled="f" coordsize="21600,21600">
            <v:path arrowok="t"/>
            <v:fill on="f" focussize="0,0"/>
            <v:stroke endarrow="block"/>
            <v:imagedata o:title=""/>
            <o:lock v:ext="edit"/>
          </v:shape>
        </w:pict>
      </w:r>
      <w:r>
        <w:rPr>
          <w:lang w:bidi="bo-CN"/>
        </w:rPr>
        <w:pict>
          <v:shape id="_x0000_s6560" o:spid="_x0000_s6560" o:spt="32" type="#_x0000_t32" style="position:absolute;left:0pt;margin-left:92.25pt;margin-top:2.85pt;height:38.35pt;width:0pt;z-index:-250773504;mso-width-relative:page;mso-height-relative:page;" o:connectortype="straight" filled="f" coordsize="21600,21600">
            <v:path arrowok="t"/>
            <v:fill on="f" focussize="0,0"/>
            <v:stroke endarrow="block"/>
            <v:imagedata o:title=""/>
            <o:lock v:ext="edit"/>
          </v:shape>
        </w:pict>
      </w:r>
    </w:p>
    <w:p>
      <w:r>
        <w:rPr>
          <w:lang w:bidi="bo-CN"/>
        </w:rPr>
        <w:pict>
          <v:rect id="_x0000_s6561" o:spid="_x0000_s6561" o:spt="1" style="position:absolute;left:0pt;margin-left:324.75pt;margin-top:9.85pt;height:20.45pt;width:54.75pt;z-index:-250789888;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6562" o:spid="_x0000_s6562" o:spt="32" type="#_x0000_t32" style="position:absolute;left:0pt;flip:x;margin-left:202.5pt;margin-top:5.05pt;height:0pt;width:122.25pt;z-index:-250786816;mso-width-relative:page;mso-height-relative:page;" o:connectortype="straight" filled="f" coordsize="21600,21600">
            <v:path arrowok="t"/>
            <v:fill on="f" focussize="0,0"/>
            <v:stroke endarrow="block"/>
            <v:imagedata o:title=""/>
            <o:lock v:ext="edit"/>
          </v:shape>
        </w:pict>
      </w:r>
      <w:r>
        <w:rPr>
          <w:lang w:bidi="bo-CN"/>
        </w:rPr>
        <w:pict>
          <v:shape id="_x0000_s6563" o:spid="_x0000_s6563" o:spt="32" type="#_x0000_t32" style="position:absolute;left:0pt;margin-left:381pt;margin-top:5.05pt;height:0pt;width:50.25pt;z-index:-250763264;mso-width-relative:page;mso-height-relative:page;" o:connectortype="straight" filled="f" coordsize="21600,21600">
            <v:path arrowok="t"/>
            <v:fill on="f" focussize="0,0"/>
            <v:stroke/>
            <v:imagedata o:title=""/>
            <o:lock v:ext="edit"/>
          </v:shape>
        </w:pict>
      </w:r>
      <w:r>
        <w:rPr>
          <w:lang w:bidi="bo-CN"/>
        </w:rPr>
        <w:pict>
          <v:rect id="_x0000_s6564" o:spid="_x0000_s6564" o:spt="1" style="position:absolute;left:0pt;margin-left:-54pt;margin-top:10pt;height:32.9pt;width:69.75pt;z-index:-250768384;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6565" o:spid="_x0000_s6565" o:spt="1" style="position:absolute;left:0pt;margin-left:52.5pt;margin-top:10pt;height:32.9pt;width:84pt;z-index:-250772480;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6566" o:spid="_x0000_s6566" o:spt="1" style="position:absolute;left:0pt;margin-left:401.25pt;margin-top:4.9pt;height:21.75pt;width:62.25pt;z-index:-250783744;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6567" o:spid="_x0000_s6567" o:spt="32" type="#_x0000_t32" style="position:absolute;left:0pt;flip:x;margin-left:201.75pt;margin-top:0.55pt;height:0pt;width:199.5pt;z-index:-250782720;mso-width-relative:page;mso-height-relative:page;" o:connectortype="straight" filled="f" coordsize="21600,21600">
            <v:path arrowok="t"/>
            <v:fill on="f" focussize="0,0"/>
            <v:stroke endarrow="block"/>
            <v:imagedata o:title=""/>
            <o:lock v:ext="edit"/>
          </v:shape>
        </w:pict>
      </w:r>
      <w:r>
        <w:rPr>
          <w:lang w:bidi="bo-CN"/>
        </w:rPr>
        <w:pict>
          <v:shape id="_x0000_s6568" o:spid="_x0000_s6568" o:spt="32" type="#_x0000_t32" style="position:absolute;left:0pt;margin-left:-18pt;margin-top:11.7pt;height:224.7pt;width:0pt;z-index:-250759168;mso-width-relative:page;mso-height-relative:page;" o:connectortype="straight" filled="f" coordsize="21600,21600">
            <v:path arrowok="t"/>
            <v:fill on="f" focussize="0,0"/>
            <v:stroke/>
            <v:imagedata o:title=""/>
            <o:lock v:ext="edit"/>
          </v:shape>
        </w:pict>
      </w:r>
      <w:r>
        <w:rPr>
          <w:lang w:bidi="bo-CN"/>
        </w:rPr>
        <w:pict>
          <v:shape id="_x0000_s6569" o:spid="_x0000_s6569" o:spt="34" type="#_x0000_t34" style="position:absolute;left:0pt;flip:y;margin-left:-18pt;margin-top:11.7pt;height:50pt;width:113.3pt;rotation:11796480f;z-index:-250767360;mso-width-relative:page;mso-height-relative:page;" o:connectortype="elbow" filled="f" coordsize="21600,21600" adj="219,211378,-34754">
            <v:path arrowok="t"/>
            <v:fill on="f" focussize="0,0"/>
            <v:stroke endarrow="block"/>
            <v:imagedata o:title=""/>
            <o:lock v:ext="edit"/>
          </v:shape>
        </w:pict>
      </w:r>
    </w:p>
    <w:p>
      <w:r>
        <w:rPr>
          <w:lang w:bidi="bo-CN"/>
        </w:rPr>
        <w:pict>
          <v:rect id="_x0000_s6570" o:spid="_x0000_s6570" o:spt="1" style="position:absolute;left:0pt;margin-left:379.5pt;margin-top:5.55pt;height:21.75pt;width:82.5pt;z-index:-250781696;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6571" o:spid="_x0000_s6571" o:spt="110" type="#_x0000_t110" style="position:absolute;left:0pt;margin-left:147pt;margin-top:20.25pt;height:35.25pt;width:108pt;mso-wrap-distance-left:9pt;mso-wrap-distance-right:9pt;z-index:250678272;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6572" o:spid="_x0000_s6572" o:spt="32" type="#_x0000_t32" style="position:absolute;left:0pt;margin-left:338.25pt;margin-top:3.5pt;height:33.75pt;width:0pt;z-index:-250777600;mso-width-relative:page;mso-height-relative:page;" o:connectortype="straight" filled="f" coordsize="21600,21600">
            <v:path arrowok="t"/>
            <v:fill on="f" focussize="0,0"/>
            <v:stroke/>
            <v:imagedata o:title=""/>
            <o:lock v:ext="edit"/>
          </v:shape>
        </w:pict>
      </w:r>
      <w:r>
        <w:rPr>
          <w:lang w:bidi="bo-CN"/>
        </w:rPr>
        <w:pict>
          <v:shape id="_x0000_s6573" o:spid="_x0000_s6573" o:spt="32" type="#_x0000_t32" style="position:absolute;left:0pt;margin-left:338.25pt;margin-top:2.7pt;height:0.05pt;width:41.25pt;z-index:-250779648;mso-width-relative:page;mso-height-relative:page;" o:connectortype="straight" filled="f" coordsize="21600,21600">
            <v:path arrowok="t"/>
            <v:fill on="f" focussize="0,0"/>
            <v:stroke endarrow="block"/>
            <v:imagedata o:title=""/>
            <o:lock v:ext="edit"/>
          </v:shape>
        </w:pict>
      </w:r>
    </w:p>
    <w:p>
      <w:r>
        <w:rPr>
          <w:lang w:bidi="bo-CN"/>
        </w:rPr>
        <w:pict>
          <v:shape id="_x0000_s6574" o:spid="_x0000_s6574" o:spt="32" type="#_x0000_t32" style="position:absolute;left:0pt;margin-left:255pt;margin-top:7pt;height:0.05pt;width:83.25pt;z-index:-250776576;mso-width-relative:page;mso-height-relative:page;" o:connectortype="straight" filled="f" coordsize="21600,21600">
            <v:path arrowok="t"/>
            <v:fill on="f" focussize="0,0"/>
            <v:stroke/>
            <v:imagedata o:title=""/>
            <o:lock v:ext="edit"/>
          </v:shape>
        </w:pict>
      </w:r>
      <w:r>
        <w:rPr>
          <w:lang w:bidi="bo-CN"/>
        </w:rPr>
        <w:pict>
          <v:rect id="_x0000_s6575" o:spid="_x0000_s6575" o:spt="1" style="position:absolute;left:0pt;margin-left:379.5pt;margin-top:9.2pt;height:21.75pt;width:82.5pt;z-index:-250780672;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6576" o:spid="_x0000_s6576" o:spt="32" type="#_x0000_t32" style="position:absolute;left:0pt;margin-left:-18pt;margin-top:174pt;height:0.05pt;width:174pt;z-index:-250760192;mso-width-relative:page;mso-height-relative:page;" o:connectortype="straight" filled="f" coordsize="21600,21600">
            <v:path arrowok="t"/>
            <v:fill on="f" focussize="0,0"/>
            <v:stroke endarrow="block"/>
            <v:imagedata o:title=""/>
            <o:lock v:ext="edit"/>
          </v:shape>
        </w:pict>
      </w:r>
      <w:r>
        <w:rPr>
          <w:lang w:bidi="bo-CN"/>
        </w:rPr>
        <w:pict>
          <v:rect id="_x0000_s6577" o:spid="_x0000_s6577" o:spt="1" style="position:absolute;left:0pt;margin-left:55.5pt;margin-top:57.75pt;height:36.75pt;width:57.8pt;z-index:-250752000;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6578" o:spid="_x0000_s6578" o:spt="32" type="#_x0000_t32" style="position:absolute;left:0pt;margin-left:86.25pt;margin-top:94.5pt;height:16.5pt;width:0.05pt;z-index:-250748928;mso-width-relative:page;mso-height-relative:page;" o:connectortype="straight" filled="f" coordsize="21600,21600">
            <v:path arrowok="t"/>
            <v:fill on="f" focussize="0,0"/>
            <v:stroke/>
            <v:imagedata o:title=""/>
            <o:lock v:ext="edit"/>
          </v:shape>
        </w:pict>
      </w:r>
      <w:r>
        <w:rPr>
          <w:lang w:bidi="bo-CN"/>
        </w:rPr>
        <w:pict>
          <v:shape id="_x0000_s6579" o:spid="_x0000_s6579" o:spt="32" type="#_x0000_t32" style="position:absolute;left:0pt;margin-left:86.25pt;margin-top:111pt;height:0pt;width:54.75pt;z-index:-250747904;mso-width-relative:page;mso-height-relative:page;" o:connectortype="straight" filled="f" coordsize="21600,21600">
            <v:path arrowok="t"/>
            <v:fill on="f" focussize="0,0"/>
            <v:stroke endarrow="block"/>
            <v:imagedata o:title=""/>
            <o:lock v:ext="edit"/>
          </v:shape>
        </w:pict>
      </w:r>
      <w:r>
        <w:rPr>
          <w:lang w:bidi="bo-CN"/>
        </w:rPr>
        <w:pict>
          <v:shape id="_x0000_s6580" o:spid="_x0000_s6580" o:spt="32" type="#_x0000_t32" style="position:absolute;left:0pt;margin-left:86.25pt;margin-top:43.5pt;height:15pt;width:0pt;z-index:-250749952;mso-width-relative:page;mso-height-relative:page;" o:connectortype="straight" filled="f" coordsize="21600,21600">
            <v:path arrowok="t"/>
            <v:fill on="f" focussize="0,0"/>
            <v:stroke endarrow="block"/>
            <v:imagedata o:title=""/>
            <o:lock v:ext="edit"/>
          </v:shape>
        </w:pict>
      </w:r>
      <w:r>
        <w:rPr>
          <w:lang w:bidi="bo-CN"/>
        </w:rPr>
        <w:pict>
          <v:shape id="_x0000_s6581" o:spid="_x0000_s6581" o:spt="32" type="#_x0000_t32" style="position:absolute;left:0pt;flip:x;margin-left:86.25pt;margin-top:43.5pt;height:0pt;width:55.5pt;z-index:-250750976;mso-width-relative:page;mso-height-relative:page;" o:connectortype="straight" filled="f" coordsize="21600,21600">
            <v:path arrowok="t"/>
            <v:fill on="f" focussize="0,0"/>
            <v:stroke/>
            <v:imagedata o:title=""/>
            <o:lock v:ext="edit"/>
          </v:shape>
        </w:pict>
      </w:r>
      <w:r>
        <w:rPr>
          <w:lang w:bidi="bo-CN"/>
        </w:rPr>
        <w:pict>
          <v:rect id="_x0000_s6582" o:spid="_x0000_s6582" o:spt="1" style="position:absolute;left:0pt;margin-left:307.5pt;margin-top:91.5pt;height:36.75pt;width:52.5pt;z-index:-250757120;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6583" o:spid="_x0000_s6583" o:spt="32" type="#_x0000_t32" style="position:absolute;left:0pt;margin-left:259.5pt;margin-top:111pt;height:0pt;width:48pt;z-index:-250758144;mso-width-relative:page;mso-height-relative:page;" o:connectortype="straight" filled="f" coordsize="21600,21600">
            <v:path arrowok="t"/>
            <v:fill on="f" focussize="0,0"/>
            <v:stroke endarrow="block"/>
            <v:imagedata o:title=""/>
            <o:lock v:ext="edit"/>
          </v:shape>
        </w:pict>
      </w:r>
      <w:r>
        <w:rPr>
          <w:lang w:bidi="bo-CN"/>
        </w:rPr>
        <w:pict>
          <v:shape id="_x0000_s6584" o:spid="_x0000_s6584" o:spt="32" type="#_x0000_t32" style="position:absolute;left:0pt;margin-left:201.75pt;margin-top:61.9pt;height:32.6pt;width:0.05pt;z-index:-250765312;mso-width-relative:page;mso-height-relative:page;" o:connectortype="straight" filled="f" coordsize="21600,21600">
            <v:path arrowok="t"/>
            <v:fill on="f" focussize="0,0"/>
            <v:stroke endarrow="block"/>
            <v:imagedata o:title=""/>
            <o:lock v:ext="edit"/>
          </v:shape>
        </w:pict>
      </w:r>
      <w:r>
        <w:rPr>
          <w:lang w:bidi="bo-CN"/>
        </w:rPr>
        <w:pict>
          <v:shape id="_x0000_s6585" o:spid="_x0000_s6585" o:spt="110" type="#_x0000_t110" style="position:absolute;left:0pt;margin-left:141.75pt;margin-top:94.5pt;height:35.25pt;width:118.5pt;mso-wrap-distance-left:9pt;mso-wrap-distance-right:9pt;z-index:250680320;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6586" o:spid="_x0000_s6586" o:spt="32" type="#_x0000_t32" style="position:absolute;left:0pt;margin-left:201pt;margin-top:129pt;height:31.85pt;width:0pt;z-index:-250761216;mso-width-relative:page;mso-height-relative:page;" o:connectortype="straight" filled="f" coordsize="21600,21600">
            <v:path arrowok="t"/>
            <v:fill on="f" focussize="0,0"/>
            <v:stroke endarrow="block"/>
            <v:imagedata o:title=""/>
            <o:lock v:ext="edit"/>
          </v:shape>
        </w:pict>
      </w:r>
      <w:r>
        <w:rPr>
          <w:lang w:bidi="bo-CN"/>
        </w:rPr>
        <w:pict>
          <v:roundrect id="_x0000_s6587" o:spid="_x0000_s6587" o:spt="2" style="position:absolute;left:0pt;margin-left:156pt;margin-top:162.35pt;height:24.75pt;width:83.25pt;z-index:-250764288;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6588" o:spid="_x0000_s6588" o:spt="32" type="#_x0000_t32" style="position:absolute;left:0pt;margin-left:338.25pt;margin-top:6pt;height:0.05pt;width:42.75pt;z-index:-250778624;mso-width-relative:page;mso-height-relative:page;" o:connectortype="straight" filled="f" coordsize="21600,21600">
            <v:path arrowok="t"/>
            <v:fill on="f" focussize="0,0"/>
            <v:stroke endarrow="block"/>
            <v:imagedata o:title=""/>
            <o:lock v:ext="edit"/>
          </v:shape>
        </w:pict>
      </w:r>
      <w:r>
        <w:rPr>
          <w:lang w:bidi="bo-CN"/>
        </w:rPr>
        <w:pict>
          <v:shape id="_x0000_s6589" o:spid="_x0000_s6589" o:spt="32" type="#_x0000_t32" style="position:absolute;left:0pt;margin-left:201pt;margin-top:9.45pt;height:17.2pt;width:0pt;z-index:-250766336;mso-width-relative:page;mso-height-relative:page;" o:connectortype="straight" filled="f" coordsize="21600,21600">
            <v:path arrowok="t"/>
            <v:fill on="f" focussize="0,0"/>
            <v:stroke endarrow="block"/>
            <v:imagedata o:title=""/>
            <o:lock v:ext="edit"/>
          </v:shape>
        </w:pict>
      </w:r>
      <w:r>
        <w:rPr>
          <w:lang w:bidi="bo-CN"/>
        </w:rPr>
        <w:pict>
          <v:shape id="_x0000_s6590" o:spid="_x0000_s6590" o:spt="110" type="#_x0000_t110" style="position:absolute;left:0pt;margin-left:141pt;margin-top:26.65pt;height:35.25pt;width:118.5pt;mso-wrap-distance-left:9pt;mso-wrap-distance-right:9pt;z-index:250679296;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napToGrid w:val="0"/>
        <w:spacing w:line="360" w:lineRule="auto"/>
        <w:contextualSpacing/>
        <w:rPr>
          <w:b/>
          <w:sz w:val="44"/>
          <w:szCs w:val="44"/>
        </w:rPr>
      </w:pPr>
    </w:p>
    <w:p>
      <w:pPr>
        <w:rPr>
          <w:sz w:val="52"/>
          <w:szCs w:val="52"/>
        </w:rPr>
      </w:pPr>
    </w:p>
    <w:p>
      <w:pPr>
        <w:snapToGrid w:val="0"/>
        <w:spacing w:line="360" w:lineRule="auto"/>
        <w:contextualSpacing/>
        <w:rPr>
          <w:b/>
          <w:sz w:val="44"/>
          <w:szCs w:val="44"/>
        </w:rPr>
      </w:pPr>
    </w:p>
    <w:p>
      <w:pPr>
        <w:snapToGrid w:val="0"/>
        <w:spacing w:line="360" w:lineRule="auto"/>
        <w:contextualSpacing/>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hAnsi="宋体"/>
          <w:sz w:val="24"/>
          <w:szCs w:val="24"/>
        </w:rPr>
        <w:t>序号：</w:t>
      </w:r>
      <w:r>
        <w:rPr>
          <w:rFonts w:ascii="宋体" w:hAnsi="宋体"/>
          <w:color w:val="000000"/>
          <w:sz w:val="24"/>
          <w:szCs w:val="24"/>
        </w:rPr>
        <w:t>160</w:t>
      </w:r>
    </w:p>
    <w:p>
      <w:pPr>
        <w:snapToGrid w:val="0"/>
        <w:spacing w:line="100" w:lineRule="atLeast"/>
        <w:contextualSpacing/>
        <w:rPr>
          <w:sz w:val="24"/>
          <w:szCs w:val="24"/>
        </w:rPr>
      </w:pPr>
      <w:r>
        <w:rPr>
          <w:rFonts w:hint="eastAsia"/>
          <w:sz w:val="24"/>
          <w:szCs w:val="24"/>
        </w:rPr>
        <w:t>职权名称：对中标人将中标项目转让给他人的，将中标项目肢解后分别转让给他人的，将中标项目的部分主体、关键性工作分包给他人的处罚</w:t>
      </w:r>
    </w:p>
    <w:p>
      <w:r>
        <w:rPr>
          <w:lang w:bidi="bo-CN"/>
        </w:rPr>
        <w:pict>
          <v:rect id="_x0000_s6591" o:spid="_x0000_s6591" o:spt="1" style="position:absolute;left:0pt;margin-left:90.75pt;margin-top:0.4pt;height:20.25pt;width:37.5pt;z-index:-250674176;mso-width-relative:page;mso-height-relative:page;" stroked="f" coordsize="21600,21600">
            <v:path/>
            <v:fill focussize="0,0"/>
            <v:stroke on="f"/>
            <v:imagedata o:title=""/>
            <o:lock v:ext="edit"/>
            <v:textbox>
              <w:txbxContent>
                <w:p>
                  <w:pPr>
                    <w:ind w:left="31680" w:leftChars="-50" w:right="31680" w:rightChars="-50"/>
                    <w:rPr>
                      <w:sz w:val="15"/>
                      <w:szCs w:val="15"/>
                    </w:rPr>
                  </w:pPr>
                  <w:r>
                    <w:rPr>
                      <w:rFonts w:hint="eastAsia"/>
                      <w:sz w:val="15"/>
                      <w:szCs w:val="15"/>
                    </w:rPr>
                    <w:t>简易程序</w:t>
                  </w:r>
                </w:p>
              </w:txbxContent>
            </v:textbox>
          </v:rect>
        </w:pict>
      </w:r>
      <w:r>
        <w:rPr>
          <w:lang w:bidi="bo-CN"/>
        </w:rPr>
        <w:pict>
          <v:roundrect id="_x0000_s6592" o:spid="_x0000_s6592" o:spt="2" style="position:absolute;left:0pt;margin-left:159pt;margin-top:8.7pt;height:24.75pt;width:86.25pt;z-index:-250745856;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t xml:space="preserve">                </w:t>
      </w:r>
    </w:p>
    <w:p>
      <w:r>
        <w:rPr>
          <w:lang w:bidi="bo-CN"/>
        </w:rPr>
        <w:pict>
          <v:shape id="_x0000_s6593" o:spid="_x0000_s6593" o:spt="32" type="#_x0000_t32" style="position:absolute;left:0pt;margin-left:92.25pt;margin-top:5.05pt;height:19.55pt;width:0.05pt;z-index:-250741760;mso-width-relative:page;mso-height-relative:page;" o:connectortype="straight" filled="f" coordsize="21600,21600">
            <v:path arrowok="t"/>
            <v:fill on="f" focussize="0,0"/>
            <v:stroke endarrow="block"/>
            <v:imagedata o:title=""/>
            <o:lock v:ext="edit"/>
          </v:shape>
        </w:pict>
      </w:r>
      <w:r>
        <w:rPr>
          <w:lang w:bidi="bo-CN"/>
        </w:rPr>
        <w:pict>
          <v:shape id="_x0000_s6594" o:spid="_x0000_s6594" o:spt="32" type="#_x0000_t32" style="position:absolute;left:0pt;flip:x;margin-left:90.8pt;margin-top:5.85pt;height:0.05pt;width:68.2pt;z-index:-250742784;mso-width-relative:page;mso-height-relative:page;" o:connectortype="straight" filled="f" coordsize="21600,21600">
            <v:path arrowok="t"/>
            <v:fill on="f" focussize="0,0"/>
            <v:stroke/>
            <v:imagedata o:title=""/>
            <o:lock v:ext="edit"/>
          </v:shape>
        </w:pict>
      </w:r>
      <w:r>
        <w:t xml:space="preserve">                             </w:t>
      </w:r>
    </w:p>
    <w:p>
      <w:r>
        <w:rPr>
          <w:lang w:bidi="bo-CN"/>
        </w:rPr>
        <w:pict>
          <v:rect id="_x0000_s6595" o:spid="_x0000_s6595" o:spt="1" style="position:absolute;left:0pt;margin-left:207.75pt;margin-top:9pt;height:18.75pt;width:54pt;z-index:-250680320;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6596" o:spid="_x0000_s6596" o:spt="32" type="#_x0000_t32" style="position:absolute;left:0pt;margin-left:201pt;margin-top:2.25pt;height:29.25pt;width:0.75pt;z-index:-250736640;mso-width-relative:page;mso-height-relative:page;" o:connectortype="straight" filled="f" coordsize="21600,21600">
            <v:path arrowok="t"/>
            <v:fill on="f" focussize="0,0"/>
            <v:stroke endarrow="block"/>
            <v:imagedata o:title=""/>
            <o:lock v:ext="edit"/>
          </v:shape>
        </w:pict>
      </w:r>
      <w:r>
        <w:rPr>
          <w:lang w:bidi="bo-CN"/>
        </w:rPr>
        <w:pict>
          <v:shape id="_x0000_s6597" o:spid="_x0000_s6597" o:spt="110" type="#_x0000_t110" style="position:absolute;left:0pt;margin-left:32.25pt;margin-top:9pt;height:50.25pt;width:119.25pt;z-index:-250744832;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6598" o:spid="_x0000_s6598" o:spt="34" type="#_x0000_t34" style="position:absolute;left:0pt;margin-left:-23.25pt;margin-top:7.05pt;height:48.75pt;width:60.75pt;rotation:5898240f;z-index:-250743808;mso-width-relative:page;mso-height-relative:page;" o:connectortype="elbow" filled="f" coordsize="21600,21600" adj="657,-86400,-45333">
            <v:path arrowok="t"/>
            <v:fill on="f" focussize="0,0"/>
            <v:stroke endarrow="block"/>
            <v:imagedata o:title=""/>
            <o:lock v:ext="edit"/>
          </v:shape>
        </w:pict>
      </w:r>
      <w:r>
        <w:rPr>
          <w:lang w:bidi="bo-CN"/>
        </w:rPr>
        <w:pict>
          <v:rect id="_x0000_s6599" o:spid="_x0000_s6599" o:spt="1" style="position:absolute;left:0pt;margin-left:162.75pt;margin-top:0.3pt;height:25.5pt;width:81.75pt;z-index:-250735616;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6600" o:spid="_x0000_s6600" o:spt="32" type="#_x0000_t32" style="position:absolute;left:0pt;margin-left:202.5pt;margin-top:10.95pt;height:32.45pt;width:0.75pt;z-index:-250733568;mso-width-relative:page;mso-height-relative:page;" o:connectortype="straight" filled="f" coordsize="21600,21600">
            <v:path arrowok="t"/>
            <v:fill on="f" focussize="0,0"/>
            <v:stroke endarrow="block"/>
            <v:imagedata o:title=""/>
            <o:lock v:ext="edit"/>
          </v:shape>
        </w:pict>
      </w:r>
      <w:r>
        <w:rPr>
          <w:lang w:bidi="bo-CN"/>
        </w:rPr>
        <w:pict>
          <v:shape id="_x0000_s6601" o:spid="_x0000_s6601" o:spt="109" type="#_x0000_t109" style="position:absolute;left:0pt;margin-left:-0.75pt;margin-top:10.95pt;height:29.25pt;width:53.25pt;z-index:-250737664;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6602" o:spid="_x0000_s6602" o:spt="32" type="#_x0000_t32" style="position:absolute;left:0pt;margin-left:92.25pt;margin-top:11.7pt;height:16.5pt;width:0.05pt;z-index:-250738688;mso-width-relative:page;mso-height-relative:page;" o:connectortype="straight" filled="f" coordsize="21600,21600">
            <v:path arrowok="t"/>
            <v:fill on="f" focussize="0,0"/>
            <v:stroke endarrow="block"/>
            <v:imagedata o:title=""/>
            <o:lock v:ext="edit"/>
          </v:shape>
        </w:pict>
      </w:r>
    </w:p>
    <w:p>
      <w:r>
        <w:rPr>
          <w:lang w:bidi="bo-CN"/>
        </w:rPr>
        <w:pict>
          <v:shape id="_x0000_s6603" o:spid="_x0000_s6603" o:spt="110" type="#_x0000_t110" style="position:absolute;left:0pt;margin-left:26.25pt;margin-top:12.8pt;height:53.8pt;width:129.75pt;mso-wrap-distance-left:9pt;mso-wrap-distance-right:9pt;z-index:250681344;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6604" o:spid="_x0000_s6604" o:spt="109" type="#_x0000_t109" style="position:absolute;left:0pt;margin-left:285.75pt;margin-top:10.35pt;height:78.75pt;width:78.75pt;z-index:-250732544;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6605" o:spid="_x0000_s6605" o:spt="2" style="position:absolute;left:0pt;margin-left:-54pt;margin-top:15pt;height:24.8pt;width:65.25pt;z-index:-250740736;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6606" o:spid="_x0000_s6606" o:spt="1" style="position:absolute;left:0pt;margin-left:166.8pt;margin-top:12.2pt;height:38.8pt;width:78.45pt;z-index:-250734592;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6607" o:spid="_x0000_s6607" o:spt="32" type="#_x0000_t32" style="position:absolute;left:0pt;flip:x;margin-left:12pt;margin-top:9.15pt;height:0.05pt;width:17.25pt;z-index:-250739712;mso-width-relative:page;mso-height-relative:page;" o:connectortype="straight" filled="f" coordsize="21600,21600">
            <v:path arrowok="t"/>
            <v:fill on="f" focussize="0,0"/>
            <v:stroke endarrow="block"/>
            <v:imagedata o:title=""/>
            <o:lock v:ext="edit"/>
          </v:shape>
        </w:pict>
      </w:r>
      <w:r>
        <w:rPr>
          <w:lang w:bidi="bo-CN"/>
        </w:rPr>
        <w:pict>
          <v:roundrect id="_x0000_s6608" o:spid="_x0000_s6608" o:spt="2" style="position:absolute;left:0pt;margin-left:383.25pt;margin-top:6.15pt;height:35.25pt;width:72.75pt;z-index:-250730496;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6609" o:spid="_x0000_s6609" o:spt="32" type="#_x0000_t32" style="position:absolute;left:0pt;margin-left:364.5pt;margin-top:8.55pt;height:0.05pt;width:18.75pt;z-index:-250729472;mso-width-relative:page;mso-height-relative:page;" o:connectortype="straight" filled="f" coordsize="21600,21600">
            <v:path arrowok="t"/>
            <v:fill on="f" focussize="0,0"/>
            <v:stroke endarrow="block"/>
            <v:imagedata o:title=""/>
            <o:lock v:ext="edit"/>
          </v:shape>
        </w:pict>
      </w:r>
      <w:r>
        <w:rPr>
          <w:lang w:bidi="bo-CN"/>
        </w:rPr>
        <w:pict>
          <v:shape id="_x0000_s6610" o:spid="_x0000_s6610" o:spt="109" type="#_x0000_t109" style="position:absolute;left:0pt;margin-left:2.25pt;margin-top:14.55pt;height:28.5pt;width:63.75pt;z-index:-250723328;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6611" o:spid="_x0000_s6611" o:spt="32" type="#_x0000_t32" style="position:absolute;left:0pt;margin-left:245.25pt;margin-top:0.3pt;height:0pt;width:40.5pt;z-index:-250731520;mso-width-relative:page;mso-height-relative:page;" o:connectortype="straight" filled="f" coordsize="21600,21600">
            <v:path arrowok="t"/>
            <v:fill on="f" focussize="0,0"/>
            <v:stroke/>
            <v:imagedata o:title=""/>
            <o:lock v:ext="edit"/>
          </v:shape>
        </w:pict>
      </w:r>
    </w:p>
    <w:p>
      <w:pPr>
        <w:rPr>
          <w:b/>
        </w:rPr>
      </w:pPr>
      <w:r>
        <w:rPr>
          <w:lang w:bidi="bo-CN"/>
        </w:rPr>
        <w:pict>
          <v:shape id="_x0000_s6612" o:spid="_x0000_s6612" o:spt="32" type="#_x0000_t32" style="position:absolute;left:0pt;margin-left:204pt;margin-top:4.2pt;height:21.95pt;width:0pt;z-index:-250727424;mso-width-relative:page;mso-height-relative:page;" o:connectortype="straight" filled="f" coordsize="21600,21600">
            <v:path arrowok="t"/>
            <v:fill on="f" focussize="0,0"/>
            <v:stroke endarrow="block"/>
            <v:imagedata o:title=""/>
            <o:lock v:ext="edit"/>
          </v:shape>
        </w:pict>
      </w:r>
      <w:r>
        <w:rPr>
          <w:lang w:bidi="bo-CN"/>
        </w:rPr>
        <w:pict>
          <v:shape id="_x0000_s6613" o:spid="_x0000_s6613" o:spt="32" type="#_x0000_t32" style="position:absolute;left:0pt;margin-left:90.8pt;margin-top:4.75pt;height:15.75pt;width:0pt;z-index:-250726400;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614" o:spid="_x0000_s6614" o:spt="110" type="#_x0000_t110" style="position:absolute;left:0pt;margin-left:33pt;margin-top:4.55pt;height:51.55pt;width:115.5pt;mso-wrap-distance-left:9pt;mso-wrap-distance-right:9pt;z-index:250682368;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6615" o:spid="_x0000_s6615" o:spt="1" style="position:absolute;left:0pt;margin-left:165.3pt;margin-top:11.1pt;height:27pt;width:78.45pt;z-index:-250728448;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6616" o:spid="_x0000_s6616" o:spt="32" type="#_x0000_t32" style="position:absolute;left:0pt;flip:x;margin-left:15.75pt;margin-top:14.3pt;height:0.05pt;width:17.25pt;z-index:-250725376;mso-width-relative:page;mso-height-relative:page;" o:connectortype="straight" filled="f" coordsize="21600,21600">
            <v:path arrowok="t"/>
            <v:fill on="f" focussize="0,0"/>
            <v:stroke endarrow="block"/>
            <v:imagedata o:title=""/>
            <o:lock v:ext="edit"/>
          </v:shape>
        </w:pict>
      </w:r>
      <w:r>
        <w:rPr>
          <w:lang w:bidi="bo-CN"/>
        </w:rPr>
        <w:pict>
          <v:shape id="_x0000_s6617" o:spid="_x0000_s6617" o:spt="109" type="#_x0000_t109" style="position:absolute;left:0pt;margin-left:-54.75pt;margin-top:0pt;height:28.5pt;width:70.5pt;z-index:-250724352;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6618" o:spid="_x0000_s6618" o:spt="32" type="#_x0000_t32" style="position:absolute;left:0pt;margin-left:201.75pt;margin-top:6.9pt;height:18pt;width:0pt;z-index:-250683392;mso-width-relative:page;mso-height-relative:page;" o:connectortype="straight" filled="f" coordsize="21600,21600">
            <v:path arrowok="t"/>
            <v:fill on="f" focussize="0,0"/>
            <v:stroke endarrow="block"/>
            <v:imagedata o:title=""/>
            <o:lock v:ext="edit"/>
          </v:shape>
        </w:pict>
      </w:r>
      <w:r>
        <w:rPr>
          <w:lang w:bidi="bo-CN"/>
        </w:rPr>
        <w:pict>
          <v:shape id="_x0000_s6619" o:spid="_x0000_s6619" o:spt="32" type="#_x0000_t32" style="position:absolute;left:0pt;margin-left:-21pt;margin-top:14pt;height:39.3pt;width:0pt;z-index:-250697728;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620" o:spid="_x0000_s6620" o:spt="110" type="#_x0000_t110" style="position:absolute;left:0pt;margin-left:136.5pt;margin-top:10.25pt;height:34.4pt;width:127.5pt;mso-wrap-distance-left:9pt;mso-wrap-distance-right:9pt;z-index:250683392;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6621" o:spid="_x0000_s6621" o:spt="4" type="#_x0000_t4" style="position:absolute;left:0pt;margin-left:301.5pt;margin-top:5.9pt;height:40pt;width:103.5pt;z-index:-250722304;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6622" o:spid="_x0000_s6622" o:spt="32" type="#_x0000_t32" style="position:absolute;left:0pt;margin-left:90.8pt;margin-top:9.3pt;height:38.35pt;width:0pt;z-index:-250702848;mso-width-relative:page;mso-height-relative:page;" o:connectortype="straight" filled="f" coordsize="21600,21600">
            <v:path arrowok="t"/>
            <v:fill on="f" focussize="0,0"/>
            <v:stroke endarrow="block"/>
            <v:imagedata o:title=""/>
            <o:lock v:ext="edit"/>
          </v:shape>
        </w:pict>
      </w:r>
    </w:p>
    <w:p>
      <w:r>
        <w:rPr>
          <w:lang w:bidi="bo-CN"/>
        </w:rPr>
        <w:pict>
          <v:shape id="_x0000_s6623" o:spid="_x0000_s6623" o:spt="32" type="#_x0000_t32" style="position:absolute;left:0pt;margin-left:431.25pt;margin-top:10.6pt;height:24.05pt;width:0pt;z-index:-250681344;mso-width-relative:page;mso-height-relative:page;" o:connectortype="straight" filled="f" coordsize="21600,21600">
            <v:path arrowok="t"/>
            <v:fill on="f" focussize="0,0"/>
            <v:stroke endarrow="block"/>
            <v:imagedata o:title=""/>
            <o:lock v:ext="edit"/>
          </v:shape>
        </w:pict>
      </w:r>
      <w:r>
        <w:rPr>
          <w:lang w:bidi="bo-CN"/>
        </w:rPr>
        <w:pict>
          <v:shape id="_x0000_s6624" o:spid="_x0000_s6624" o:spt="32" type="#_x0000_t32" style="position:absolute;left:0pt;margin-left:404.25pt;margin-top:10.6pt;height:0pt;width:27pt;z-index:-250682368;mso-width-relative:page;mso-height-relative:page;" o:connectortype="straight" filled="f" coordsize="21600,21600">
            <v:path arrowok="t"/>
            <v:fill on="f" focussize="0,0"/>
            <v:stroke/>
            <v:imagedata o:title=""/>
            <o:lock v:ext="edit"/>
          </v:shape>
        </w:pict>
      </w:r>
      <w:r>
        <w:rPr>
          <w:lang w:bidi="bo-CN"/>
        </w:rPr>
        <w:pict>
          <v:shape id="_x0000_s6625" o:spid="_x0000_s6625" o:spt="32" type="#_x0000_t32" style="position:absolute;left:0pt;margin-left:264pt;margin-top:12.1pt;height:0pt;width:37.5pt;z-index:-250721280;mso-width-relative:page;mso-height-relative:page;" o:connectortype="straight" filled="f" coordsize="21600,21600">
            <v:path arrowok="t"/>
            <v:fill on="f" focussize="0,0"/>
            <v:stroke endarrow="block"/>
            <v:imagedata o:title=""/>
            <o:lock v:ext="edit"/>
          </v:shape>
        </w:pict>
      </w:r>
    </w:p>
    <w:p>
      <w:r>
        <w:rPr>
          <w:lang w:bidi="bo-CN"/>
        </w:rPr>
        <w:pict>
          <v:shape id="_x0000_s6626" o:spid="_x0000_s6626" o:spt="32" type="#_x0000_t32" style="position:absolute;left:0pt;margin-left:201.75pt;margin-top:14.7pt;height:129.95pt;width:0.05pt;z-index:-250720256;mso-width-relative:page;mso-height-relative:page;" o:connectortype="straight" filled="f" coordsize="21600,21600">
            <v:path arrowok="t"/>
            <v:fill on="f" focussize="0,0"/>
            <v:stroke endarrow="block"/>
            <v:imagedata o:title=""/>
            <o:lock v:ext="edit"/>
          </v:shape>
        </w:pict>
      </w:r>
      <w:r>
        <w:rPr>
          <w:lang w:bidi="bo-CN"/>
        </w:rPr>
        <w:pict>
          <v:shape id="_x0000_s6627" o:spid="_x0000_s6627" o:spt="32" type="#_x0000_t32" style="position:absolute;left:0pt;margin-left:353.25pt;margin-top:13.25pt;height:18.3pt;width:0.05pt;z-index:-250719232;mso-width-relative:page;mso-height-relative:page;" o:connectortype="straight" filled="f" coordsize="21600,21600">
            <v:path arrowok="t"/>
            <v:fill on="f" focussize="0,0"/>
            <v:stroke endarrow="block"/>
            <v:imagedata o:title=""/>
            <o:lock v:ext="edit"/>
          </v:shape>
        </w:pict>
      </w:r>
      <w:r>
        <w:rPr>
          <w:lang w:bidi="bo-CN"/>
        </w:rPr>
        <w:pict>
          <v:shape id="_x0000_s6628" o:spid="_x0000_s6628" o:spt="109" type="#_x0000_t109" style="position:absolute;left:0pt;margin-left:-54.75pt;margin-top:7.2pt;height:42.45pt;width:70.5pt;z-index:-250698752;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6629" o:spid="_x0000_s6629" o:spt="109" type="#_x0000_t109" style="position:absolute;left:0pt;margin-left:26.25pt;margin-top:6.5pt;height:43.15pt;width:129pt;z-index:-250701824;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6630" o:spid="_x0000_s6630" o:spt="32" type="#_x0000_t32" style="position:absolute;left:0pt;flip:x;margin-left:202.5pt;margin-top:4.25pt;height:0pt;width:150.8pt;z-index:-250716160;mso-width-relative:page;mso-height-relative:page;" o:connectortype="straight" filled="f" coordsize="21600,21600">
            <v:path arrowok="t"/>
            <v:fill on="f" focussize="0,0"/>
            <v:stroke endarrow="block"/>
            <v:imagedata o:title=""/>
            <o:lock v:ext="edit"/>
          </v:shape>
        </w:pict>
      </w:r>
      <w:r>
        <w:rPr>
          <w:lang w:bidi="bo-CN"/>
        </w:rPr>
        <w:pict>
          <v:rect id="_x0000_s6631" o:spid="_x0000_s6631" o:spt="1" style="position:absolute;left:0pt;margin-left:392.25pt;margin-top:3.45pt;height:40.7pt;width:71.25pt;z-index:-250713088;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6632" o:spid="_x0000_s6632" o:spt="1" style="position:absolute;left:0pt;margin-left:324.75pt;margin-top:13.7pt;height:20.45pt;width:54.75pt;z-index:-250718208;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6633" o:spid="_x0000_s6633" o:spt="32" type="#_x0000_t32" style="position:absolute;left:0pt;flip:x;margin-left:378pt;margin-top:8.05pt;height:0pt;width:14.25pt;z-index:-250712064;mso-width-relative:page;mso-height-relative:page;" o:connectortype="straight" filled="f" coordsize="21600,21600">
            <v:path arrowok="t"/>
            <v:fill on="f" focussize="0,0"/>
            <v:stroke endarrow="block"/>
            <v:imagedata o:title=""/>
            <o:lock v:ext="edit"/>
          </v:shape>
        </w:pict>
      </w:r>
    </w:p>
    <w:p>
      <w:r>
        <w:rPr>
          <w:lang w:bidi="bo-CN"/>
        </w:rPr>
        <w:pict>
          <v:shape id="_x0000_s6634" o:spid="_x0000_s6634" o:spt="32" type="#_x0000_t32" style="position:absolute;left:0pt;margin-left:431.25pt;margin-top:12.95pt;height:38.75pt;width:0pt;z-index:-250689536;mso-width-relative:page;mso-height-relative:page;" o:connectortype="straight" filled="f" coordsize="21600,21600">
            <v:path arrowok="t"/>
            <v:fill on="f" focussize="0,0"/>
            <v:stroke endarrow="block"/>
            <v:imagedata o:title=""/>
            <o:lock v:ext="edit"/>
          </v:shape>
        </w:pict>
      </w:r>
      <w:r>
        <w:rPr>
          <w:lang w:bidi="bo-CN"/>
        </w:rPr>
        <w:pict>
          <v:shape id="_x0000_s6635" o:spid="_x0000_s6635" o:spt="32" type="#_x0000_t32" style="position:absolute;left:0pt;margin-left:351.75pt;margin-top:2.85pt;height:22.6pt;width:0pt;z-index:-250715136;mso-width-relative:page;mso-height-relative:page;" o:connectortype="straight" filled="f" coordsize="21600,21600">
            <v:path arrowok="t"/>
            <v:fill on="f" focussize="0,0"/>
            <v:stroke endarrow="block"/>
            <v:imagedata o:title=""/>
            <o:lock v:ext="edit"/>
          </v:shape>
        </w:pict>
      </w:r>
      <w:r>
        <w:rPr>
          <w:lang w:bidi="bo-CN"/>
        </w:rPr>
        <w:pict>
          <v:shape id="_x0000_s6636" o:spid="_x0000_s6636" o:spt="32" type="#_x0000_t32" style="position:absolute;left:0pt;margin-left:-21pt;margin-top:2.85pt;height:38.35pt;width:0pt;z-index:-250696704;mso-width-relative:page;mso-height-relative:page;" o:connectortype="straight" filled="f" coordsize="21600,21600">
            <v:path arrowok="t"/>
            <v:fill on="f" focussize="0,0"/>
            <v:stroke endarrow="block"/>
            <v:imagedata o:title=""/>
            <o:lock v:ext="edit"/>
          </v:shape>
        </w:pict>
      </w:r>
      <w:r>
        <w:rPr>
          <w:lang w:bidi="bo-CN"/>
        </w:rPr>
        <w:pict>
          <v:shape id="_x0000_s6637" o:spid="_x0000_s6637" o:spt="32" type="#_x0000_t32" style="position:absolute;left:0pt;margin-left:92.25pt;margin-top:2.85pt;height:38.35pt;width:0pt;z-index:-250700800;mso-width-relative:page;mso-height-relative:page;" o:connectortype="straight" filled="f" coordsize="21600,21600">
            <v:path arrowok="t"/>
            <v:fill on="f" focussize="0,0"/>
            <v:stroke endarrow="block"/>
            <v:imagedata o:title=""/>
            <o:lock v:ext="edit"/>
          </v:shape>
        </w:pict>
      </w:r>
    </w:p>
    <w:p>
      <w:r>
        <w:rPr>
          <w:lang w:bidi="bo-CN"/>
        </w:rPr>
        <w:pict>
          <v:rect id="_x0000_s6638" o:spid="_x0000_s6638" o:spt="1" style="position:absolute;left:0pt;margin-left:324.75pt;margin-top:9.85pt;height:20.45pt;width:54.75pt;z-index:-250717184;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6639" o:spid="_x0000_s6639" o:spt="32" type="#_x0000_t32" style="position:absolute;left:0pt;flip:x;margin-left:202.5pt;margin-top:5.05pt;height:0pt;width:122.25pt;z-index:-250714112;mso-width-relative:page;mso-height-relative:page;" o:connectortype="straight" filled="f" coordsize="21600,21600">
            <v:path arrowok="t"/>
            <v:fill on="f" focussize="0,0"/>
            <v:stroke endarrow="block"/>
            <v:imagedata o:title=""/>
            <o:lock v:ext="edit"/>
          </v:shape>
        </w:pict>
      </w:r>
      <w:r>
        <w:rPr>
          <w:lang w:bidi="bo-CN"/>
        </w:rPr>
        <w:pict>
          <v:shape id="_x0000_s6640" o:spid="_x0000_s6640" o:spt="32" type="#_x0000_t32" style="position:absolute;left:0pt;margin-left:381pt;margin-top:5.05pt;height:0pt;width:50.25pt;z-index:-250690560;mso-width-relative:page;mso-height-relative:page;" o:connectortype="straight" filled="f" coordsize="21600,21600">
            <v:path arrowok="t"/>
            <v:fill on="f" focussize="0,0"/>
            <v:stroke/>
            <v:imagedata o:title=""/>
            <o:lock v:ext="edit"/>
          </v:shape>
        </w:pict>
      </w:r>
      <w:r>
        <w:rPr>
          <w:lang w:bidi="bo-CN"/>
        </w:rPr>
        <w:pict>
          <v:rect id="_x0000_s6641" o:spid="_x0000_s6641" o:spt="1" style="position:absolute;left:0pt;margin-left:-54pt;margin-top:10pt;height:32.9pt;width:69.75pt;z-index:-250695680;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6642" o:spid="_x0000_s6642" o:spt="1" style="position:absolute;left:0pt;margin-left:52.5pt;margin-top:10pt;height:32.9pt;width:84pt;z-index:-250699776;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6643" o:spid="_x0000_s6643" o:spt="1" style="position:absolute;left:0pt;margin-left:401.25pt;margin-top:4.9pt;height:21.75pt;width:62.25pt;z-index:-250711040;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6644" o:spid="_x0000_s6644" o:spt="32" type="#_x0000_t32" style="position:absolute;left:0pt;flip:x;margin-left:201.75pt;margin-top:0.55pt;height:0pt;width:199.5pt;z-index:-250710016;mso-width-relative:page;mso-height-relative:page;" o:connectortype="straight" filled="f" coordsize="21600,21600">
            <v:path arrowok="t"/>
            <v:fill on="f" focussize="0,0"/>
            <v:stroke endarrow="block"/>
            <v:imagedata o:title=""/>
            <o:lock v:ext="edit"/>
          </v:shape>
        </w:pict>
      </w:r>
      <w:r>
        <w:rPr>
          <w:lang w:bidi="bo-CN"/>
        </w:rPr>
        <w:pict>
          <v:shape id="_x0000_s6645" o:spid="_x0000_s6645" o:spt="32" type="#_x0000_t32" style="position:absolute;left:0pt;margin-left:-18pt;margin-top:11.7pt;height:224.7pt;width:0pt;z-index:-250686464;mso-width-relative:page;mso-height-relative:page;" o:connectortype="straight" filled="f" coordsize="21600,21600">
            <v:path arrowok="t"/>
            <v:fill on="f" focussize="0,0"/>
            <v:stroke/>
            <v:imagedata o:title=""/>
            <o:lock v:ext="edit"/>
          </v:shape>
        </w:pict>
      </w:r>
      <w:r>
        <w:rPr>
          <w:lang w:bidi="bo-CN"/>
        </w:rPr>
        <w:pict>
          <v:shape id="_x0000_s6646" o:spid="_x0000_s6646" o:spt="34" type="#_x0000_t34" style="position:absolute;left:0pt;flip:y;margin-left:-18pt;margin-top:11.7pt;height:50pt;width:113.3pt;rotation:11796480f;z-index:-250694656;mso-width-relative:page;mso-height-relative:page;" o:connectortype="elbow" filled="f" coordsize="21600,21600" adj="219,211378,-34754">
            <v:path arrowok="t"/>
            <v:fill on="f" focussize="0,0"/>
            <v:stroke endarrow="block"/>
            <v:imagedata o:title=""/>
            <o:lock v:ext="edit"/>
          </v:shape>
        </w:pict>
      </w:r>
    </w:p>
    <w:p>
      <w:r>
        <w:rPr>
          <w:lang w:bidi="bo-CN"/>
        </w:rPr>
        <w:pict>
          <v:rect id="_x0000_s6647" o:spid="_x0000_s6647" o:spt="1" style="position:absolute;left:0pt;margin-left:379.5pt;margin-top:5.55pt;height:21.75pt;width:82.5pt;z-index:-250708992;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6648" o:spid="_x0000_s6648" o:spt="110" type="#_x0000_t110" style="position:absolute;left:0pt;margin-left:147pt;margin-top:20.25pt;height:35.25pt;width:108pt;mso-wrap-distance-left:9pt;mso-wrap-distance-right:9pt;z-index:250684416;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6649" o:spid="_x0000_s6649" o:spt="32" type="#_x0000_t32" style="position:absolute;left:0pt;margin-left:338.25pt;margin-top:3.5pt;height:33.75pt;width:0pt;z-index:-250704896;mso-width-relative:page;mso-height-relative:page;" o:connectortype="straight" filled="f" coordsize="21600,21600">
            <v:path arrowok="t"/>
            <v:fill on="f" focussize="0,0"/>
            <v:stroke/>
            <v:imagedata o:title=""/>
            <o:lock v:ext="edit"/>
          </v:shape>
        </w:pict>
      </w:r>
      <w:r>
        <w:rPr>
          <w:lang w:bidi="bo-CN"/>
        </w:rPr>
        <w:pict>
          <v:shape id="_x0000_s6650" o:spid="_x0000_s6650" o:spt="32" type="#_x0000_t32" style="position:absolute;left:0pt;margin-left:338.25pt;margin-top:2.7pt;height:0.05pt;width:41.25pt;z-index:-250706944;mso-width-relative:page;mso-height-relative:page;" o:connectortype="straight" filled="f" coordsize="21600,21600">
            <v:path arrowok="t"/>
            <v:fill on="f" focussize="0,0"/>
            <v:stroke endarrow="block"/>
            <v:imagedata o:title=""/>
            <o:lock v:ext="edit"/>
          </v:shape>
        </w:pict>
      </w:r>
    </w:p>
    <w:p>
      <w:r>
        <w:rPr>
          <w:lang w:bidi="bo-CN"/>
        </w:rPr>
        <w:pict>
          <v:shape id="_x0000_s6651" o:spid="_x0000_s6651" o:spt="32" type="#_x0000_t32" style="position:absolute;left:0pt;margin-left:255pt;margin-top:7pt;height:0.05pt;width:83.25pt;z-index:-250703872;mso-width-relative:page;mso-height-relative:page;" o:connectortype="straight" filled="f" coordsize="21600,21600">
            <v:path arrowok="t"/>
            <v:fill on="f" focussize="0,0"/>
            <v:stroke/>
            <v:imagedata o:title=""/>
            <o:lock v:ext="edit"/>
          </v:shape>
        </w:pict>
      </w:r>
      <w:r>
        <w:rPr>
          <w:lang w:bidi="bo-CN"/>
        </w:rPr>
        <w:pict>
          <v:rect id="_x0000_s6652" o:spid="_x0000_s6652" o:spt="1" style="position:absolute;left:0pt;margin-left:379.5pt;margin-top:9.2pt;height:21.75pt;width:82.5pt;z-index:-250707968;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6653" o:spid="_x0000_s6653" o:spt="32" type="#_x0000_t32" style="position:absolute;left:0pt;margin-left:-18pt;margin-top:174pt;height:0.05pt;width:174pt;z-index:-250687488;mso-width-relative:page;mso-height-relative:page;" o:connectortype="straight" filled="f" coordsize="21600,21600">
            <v:path arrowok="t"/>
            <v:fill on="f" focussize="0,0"/>
            <v:stroke endarrow="block"/>
            <v:imagedata o:title=""/>
            <o:lock v:ext="edit"/>
          </v:shape>
        </w:pict>
      </w:r>
      <w:r>
        <w:rPr>
          <w:lang w:bidi="bo-CN"/>
        </w:rPr>
        <w:pict>
          <v:rect id="_x0000_s6654" o:spid="_x0000_s6654" o:spt="1" style="position:absolute;left:0pt;margin-left:55.5pt;margin-top:57.75pt;height:36.75pt;width:57.8pt;z-index:-250679296;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6655" o:spid="_x0000_s6655" o:spt="32" type="#_x0000_t32" style="position:absolute;left:0pt;margin-left:86.25pt;margin-top:94.5pt;height:16.5pt;width:0.05pt;z-index:-250676224;mso-width-relative:page;mso-height-relative:page;" o:connectortype="straight" filled="f" coordsize="21600,21600">
            <v:path arrowok="t"/>
            <v:fill on="f" focussize="0,0"/>
            <v:stroke/>
            <v:imagedata o:title=""/>
            <o:lock v:ext="edit"/>
          </v:shape>
        </w:pict>
      </w:r>
      <w:r>
        <w:rPr>
          <w:lang w:bidi="bo-CN"/>
        </w:rPr>
        <w:pict>
          <v:shape id="_x0000_s6656" o:spid="_x0000_s6656" o:spt="32" type="#_x0000_t32" style="position:absolute;left:0pt;margin-left:86.25pt;margin-top:111pt;height:0pt;width:54.75pt;z-index:-250675200;mso-width-relative:page;mso-height-relative:page;" o:connectortype="straight" filled="f" coordsize="21600,21600">
            <v:path arrowok="t"/>
            <v:fill on="f" focussize="0,0"/>
            <v:stroke endarrow="block"/>
            <v:imagedata o:title=""/>
            <o:lock v:ext="edit"/>
          </v:shape>
        </w:pict>
      </w:r>
      <w:r>
        <w:rPr>
          <w:lang w:bidi="bo-CN"/>
        </w:rPr>
        <w:pict>
          <v:shape id="_x0000_s6657" o:spid="_x0000_s6657" o:spt="32" type="#_x0000_t32" style="position:absolute;left:0pt;margin-left:86.25pt;margin-top:43.5pt;height:15pt;width:0pt;z-index:-250677248;mso-width-relative:page;mso-height-relative:page;" o:connectortype="straight" filled="f" coordsize="21600,21600">
            <v:path arrowok="t"/>
            <v:fill on="f" focussize="0,0"/>
            <v:stroke endarrow="block"/>
            <v:imagedata o:title=""/>
            <o:lock v:ext="edit"/>
          </v:shape>
        </w:pict>
      </w:r>
      <w:r>
        <w:rPr>
          <w:lang w:bidi="bo-CN"/>
        </w:rPr>
        <w:pict>
          <v:shape id="_x0000_s6658" o:spid="_x0000_s6658" o:spt="32" type="#_x0000_t32" style="position:absolute;left:0pt;flip:x;margin-left:86.25pt;margin-top:43.5pt;height:0pt;width:55.5pt;z-index:-250678272;mso-width-relative:page;mso-height-relative:page;" o:connectortype="straight" filled="f" coordsize="21600,21600">
            <v:path arrowok="t"/>
            <v:fill on="f" focussize="0,0"/>
            <v:stroke/>
            <v:imagedata o:title=""/>
            <o:lock v:ext="edit"/>
          </v:shape>
        </w:pict>
      </w:r>
      <w:r>
        <w:rPr>
          <w:lang w:bidi="bo-CN"/>
        </w:rPr>
        <w:pict>
          <v:rect id="_x0000_s6659" o:spid="_x0000_s6659" o:spt="1" style="position:absolute;left:0pt;margin-left:307.5pt;margin-top:91.5pt;height:36.75pt;width:52.5pt;z-index:-250684416;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6660" o:spid="_x0000_s6660" o:spt="32" type="#_x0000_t32" style="position:absolute;left:0pt;margin-left:259.5pt;margin-top:111pt;height:0pt;width:48pt;z-index:-250685440;mso-width-relative:page;mso-height-relative:page;" o:connectortype="straight" filled="f" coordsize="21600,21600">
            <v:path arrowok="t"/>
            <v:fill on="f" focussize="0,0"/>
            <v:stroke endarrow="block"/>
            <v:imagedata o:title=""/>
            <o:lock v:ext="edit"/>
          </v:shape>
        </w:pict>
      </w:r>
      <w:r>
        <w:rPr>
          <w:lang w:bidi="bo-CN"/>
        </w:rPr>
        <w:pict>
          <v:shape id="_x0000_s6661" o:spid="_x0000_s6661" o:spt="32" type="#_x0000_t32" style="position:absolute;left:0pt;margin-left:201.75pt;margin-top:61.9pt;height:32.6pt;width:0.05pt;z-index:-250692608;mso-width-relative:page;mso-height-relative:page;" o:connectortype="straight" filled="f" coordsize="21600,21600">
            <v:path arrowok="t"/>
            <v:fill on="f" focussize="0,0"/>
            <v:stroke endarrow="block"/>
            <v:imagedata o:title=""/>
            <o:lock v:ext="edit"/>
          </v:shape>
        </w:pict>
      </w:r>
      <w:r>
        <w:rPr>
          <w:lang w:bidi="bo-CN"/>
        </w:rPr>
        <w:pict>
          <v:shape id="_x0000_s6662" o:spid="_x0000_s6662" o:spt="110" type="#_x0000_t110" style="position:absolute;left:0pt;margin-left:141.75pt;margin-top:94.5pt;height:35.25pt;width:118.5pt;mso-wrap-distance-left:9pt;mso-wrap-distance-right:9pt;z-index:250686464;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6663" o:spid="_x0000_s6663" o:spt="32" type="#_x0000_t32" style="position:absolute;left:0pt;margin-left:201pt;margin-top:129pt;height:31.85pt;width:0pt;z-index:-250688512;mso-width-relative:page;mso-height-relative:page;" o:connectortype="straight" filled="f" coordsize="21600,21600">
            <v:path arrowok="t"/>
            <v:fill on="f" focussize="0,0"/>
            <v:stroke endarrow="block"/>
            <v:imagedata o:title=""/>
            <o:lock v:ext="edit"/>
          </v:shape>
        </w:pict>
      </w:r>
      <w:r>
        <w:rPr>
          <w:lang w:bidi="bo-CN"/>
        </w:rPr>
        <w:pict>
          <v:roundrect id="_x0000_s6664" o:spid="_x0000_s6664" o:spt="2" style="position:absolute;left:0pt;margin-left:156pt;margin-top:162.35pt;height:24.75pt;width:83.25pt;z-index:-250691584;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6665" o:spid="_x0000_s6665" o:spt="32" type="#_x0000_t32" style="position:absolute;left:0pt;margin-left:338.25pt;margin-top:6pt;height:0.05pt;width:42.75pt;z-index:-250705920;mso-width-relative:page;mso-height-relative:page;" o:connectortype="straight" filled="f" coordsize="21600,21600">
            <v:path arrowok="t"/>
            <v:fill on="f" focussize="0,0"/>
            <v:stroke endarrow="block"/>
            <v:imagedata o:title=""/>
            <o:lock v:ext="edit"/>
          </v:shape>
        </w:pict>
      </w:r>
      <w:r>
        <w:rPr>
          <w:lang w:bidi="bo-CN"/>
        </w:rPr>
        <w:pict>
          <v:shape id="_x0000_s6666" o:spid="_x0000_s6666" o:spt="32" type="#_x0000_t32" style="position:absolute;left:0pt;margin-left:201pt;margin-top:9.45pt;height:17.2pt;width:0pt;z-index:-250693632;mso-width-relative:page;mso-height-relative:page;" o:connectortype="straight" filled="f" coordsize="21600,21600">
            <v:path arrowok="t"/>
            <v:fill on="f" focussize="0,0"/>
            <v:stroke endarrow="block"/>
            <v:imagedata o:title=""/>
            <o:lock v:ext="edit"/>
          </v:shape>
        </w:pict>
      </w:r>
      <w:r>
        <w:rPr>
          <w:lang w:bidi="bo-CN"/>
        </w:rPr>
        <w:pict>
          <v:shape id="_x0000_s6667" o:spid="_x0000_s6667" o:spt="110" type="#_x0000_t110" style="position:absolute;left:0pt;margin-left:141pt;margin-top:26.65pt;height:35.25pt;width:118.5pt;mso-wrap-distance-left:9pt;mso-wrap-distance-right:9pt;z-index:250685440;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napToGrid w:val="0"/>
        <w:spacing w:line="360" w:lineRule="auto"/>
        <w:contextualSpacing/>
        <w:jc w:val="center"/>
        <w:rPr>
          <w:b/>
          <w:sz w:val="44"/>
          <w:szCs w:val="44"/>
        </w:rPr>
      </w:pPr>
    </w:p>
    <w:p>
      <w:pPr>
        <w:rPr>
          <w:sz w:val="52"/>
          <w:szCs w:val="52"/>
        </w:rPr>
      </w:pPr>
    </w:p>
    <w:p>
      <w:pPr>
        <w:snapToGrid w:val="0"/>
        <w:spacing w:line="360" w:lineRule="auto"/>
        <w:contextualSpacing/>
        <w:jc w:val="center"/>
        <w:rPr>
          <w:b/>
          <w:sz w:val="44"/>
          <w:szCs w:val="44"/>
        </w:rPr>
      </w:pPr>
    </w:p>
    <w:p>
      <w:pPr>
        <w:snapToGrid w:val="0"/>
        <w:spacing w:line="360" w:lineRule="auto"/>
        <w:contextualSpacing/>
        <w:jc w:val="center"/>
        <w:rPr>
          <w:b/>
          <w:sz w:val="36"/>
          <w:szCs w:val="36"/>
        </w:rPr>
      </w:pPr>
      <w:r>
        <w:rPr>
          <w:rFonts w:hint="eastAsia"/>
          <w:b/>
          <w:sz w:val="36"/>
          <w:szCs w:val="36"/>
        </w:rPr>
        <w:t>双湖县交通运输局行政处罚流程图</w:t>
      </w:r>
    </w:p>
    <w:p>
      <w:pPr>
        <w:jc w:val="right"/>
        <w:rPr>
          <w:rFonts w:ascii="宋体"/>
          <w:sz w:val="24"/>
          <w:szCs w:val="24"/>
        </w:rPr>
      </w:pPr>
      <w:r>
        <w:rPr>
          <w:rFonts w:hint="eastAsia" w:ascii="宋体" w:hAnsi="宋体"/>
          <w:sz w:val="24"/>
          <w:szCs w:val="24"/>
        </w:rPr>
        <w:t>序号：</w:t>
      </w:r>
      <w:r>
        <w:rPr>
          <w:rFonts w:ascii="宋体" w:hAnsi="宋体"/>
          <w:color w:val="000000"/>
          <w:sz w:val="24"/>
          <w:szCs w:val="24"/>
        </w:rPr>
        <w:t>161</w:t>
      </w:r>
    </w:p>
    <w:p>
      <w:pPr>
        <w:snapToGrid w:val="0"/>
        <w:spacing w:line="100" w:lineRule="atLeast"/>
        <w:contextualSpacing/>
        <w:rPr>
          <w:sz w:val="24"/>
          <w:szCs w:val="24"/>
        </w:rPr>
      </w:pPr>
      <w:r>
        <w:rPr>
          <w:rFonts w:hint="eastAsia"/>
          <w:sz w:val="24"/>
          <w:szCs w:val="24"/>
        </w:rPr>
        <w:t>职权名称：对招标人与中标人不按照招标文件和中标人的投标文件订立合同的，或者招标人、中标人订立背离合同实质性内容的协议的处罚</w:t>
      </w:r>
    </w:p>
    <w:p>
      <w:r>
        <w:rPr>
          <w:lang w:bidi="bo-CN"/>
        </w:rPr>
        <w:pict>
          <v:rect id="_x0000_s6668" o:spid="_x0000_s6668" o:spt="1" style="position:absolute;left:0pt;margin-left:90.75pt;margin-top:0.4pt;height:20.25pt;width:37.5pt;z-index:-250601472;mso-width-relative:page;mso-height-relative:page;" stroked="f" coordsize="21600,21600">
            <v:path/>
            <v:fill focussize="0,0"/>
            <v:stroke on="f"/>
            <v:imagedata o:title=""/>
            <o:lock v:ext="edit"/>
            <v:textbox>
              <w:txbxContent>
                <w:p>
                  <w:pPr>
                    <w:ind w:left="31680" w:leftChars="-50" w:right="31680" w:rightChars="-50"/>
                    <w:rPr>
                      <w:sz w:val="15"/>
                      <w:szCs w:val="15"/>
                    </w:rPr>
                  </w:pPr>
                  <w:r>
                    <w:rPr>
                      <w:rFonts w:hint="eastAsia"/>
                      <w:sz w:val="15"/>
                      <w:szCs w:val="15"/>
                    </w:rPr>
                    <w:t>简易程序</w:t>
                  </w:r>
                </w:p>
              </w:txbxContent>
            </v:textbox>
          </v:rect>
        </w:pict>
      </w:r>
      <w:r>
        <w:rPr>
          <w:lang w:bidi="bo-CN"/>
        </w:rPr>
        <w:pict>
          <v:roundrect id="_x0000_s6669" o:spid="_x0000_s6669" o:spt="2" style="position:absolute;left:0pt;margin-left:159pt;margin-top:8.7pt;height:24.75pt;width:86.25pt;z-index:-250673152;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t xml:space="preserve">                </w:t>
      </w:r>
    </w:p>
    <w:p>
      <w:r>
        <w:rPr>
          <w:lang w:bidi="bo-CN"/>
        </w:rPr>
        <w:pict>
          <v:shape id="_x0000_s6670" o:spid="_x0000_s6670" o:spt="32" type="#_x0000_t32" style="position:absolute;left:0pt;margin-left:92.25pt;margin-top:5.05pt;height:19.55pt;width:0.05pt;z-index:-250669056;mso-width-relative:page;mso-height-relative:page;" o:connectortype="straight" filled="f" coordsize="21600,21600">
            <v:path arrowok="t"/>
            <v:fill on="f" focussize="0,0"/>
            <v:stroke endarrow="block"/>
            <v:imagedata o:title=""/>
            <o:lock v:ext="edit"/>
          </v:shape>
        </w:pict>
      </w:r>
      <w:r>
        <w:rPr>
          <w:lang w:bidi="bo-CN"/>
        </w:rPr>
        <w:pict>
          <v:shape id="_x0000_s6671" o:spid="_x0000_s6671" o:spt="32" type="#_x0000_t32" style="position:absolute;left:0pt;flip:x;margin-left:90.8pt;margin-top:5.85pt;height:0.05pt;width:68.2pt;z-index:-250670080;mso-width-relative:page;mso-height-relative:page;" o:connectortype="straight" filled="f" coordsize="21600,21600">
            <v:path arrowok="t"/>
            <v:fill on="f" focussize="0,0"/>
            <v:stroke/>
            <v:imagedata o:title=""/>
            <o:lock v:ext="edit"/>
          </v:shape>
        </w:pict>
      </w:r>
      <w:r>
        <w:t xml:space="preserve">                             </w:t>
      </w:r>
    </w:p>
    <w:p>
      <w:r>
        <w:rPr>
          <w:lang w:bidi="bo-CN"/>
        </w:rPr>
        <w:pict>
          <v:rect id="_x0000_s6672" o:spid="_x0000_s6672" o:spt="1" style="position:absolute;left:0pt;margin-left:207.75pt;margin-top:9pt;height:18.75pt;width:54pt;z-index:-250607616;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6673" o:spid="_x0000_s6673" o:spt="32" type="#_x0000_t32" style="position:absolute;left:0pt;margin-left:201pt;margin-top:2.25pt;height:29.25pt;width:0.75pt;z-index:-250663936;mso-width-relative:page;mso-height-relative:page;" o:connectortype="straight" filled="f" coordsize="21600,21600">
            <v:path arrowok="t"/>
            <v:fill on="f" focussize="0,0"/>
            <v:stroke endarrow="block"/>
            <v:imagedata o:title=""/>
            <o:lock v:ext="edit"/>
          </v:shape>
        </w:pict>
      </w:r>
      <w:r>
        <w:rPr>
          <w:lang w:bidi="bo-CN"/>
        </w:rPr>
        <w:pict>
          <v:shape id="_x0000_s6674" o:spid="_x0000_s6674" o:spt="110" type="#_x0000_t110" style="position:absolute;left:0pt;margin-left:32.25pt;margin-top:9pt;height:50.25pt;width:119.25pt;z-index:-250672128;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6675" o:spid="_x0000_s6675" o:spt="34" type="#_x0000_t34" style="position:absolute;left:0pt;margin-left:-23.25pt;margin-top:7.05pt;height:48.75pt;width:60.75pt;rotation:5898240f;z-index:-250671104;mso-width-relative:page;mso-height-relative:page;" o:connectortype="elbow" filled="f" coordsize="21600,21600" adj="657,-86400,-45333">
            <v:path arrowok="t"/>
            <v:fill on="f" focussize="0,0"/>
            <v:stroke endarrow="block"/>
            <v:imagedata o:title=""/>
            <o:lock v:ext="edit"/>
          </v:shape>
        </w:pict>
      </w:r>
      <w:r>
        <w:rPr>
          <w:lang w:bidi="bo-CN"/>
        </w:rPr>
        <w:pict>
          <v:rect id="_x0000_s6676" o:spid="_x0000_s6676" o:spt="1" style="position:absolute;left:0pt;margin-left:162.75pt;margin-top:0.3pt;height:25.5pt;width:81.75pt;z-index:-250662912;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6677" o:spid="_x0000_s6677" o:spt="32" type="#_x0000_t32" style="position:absolute;left:0pt;margin-left:202.5pt;margin-top:10.95pt;height:32.45pt;width:0.75pt;z-index:-250660864;mso-width-relative:page;mso-height-relative:page;" o:connectortype="straight" filled="f" coordsize="21600,21600">
            <v:path arrowok="t"/>
            <v:fill on="f" focussize="0,0"/>
            <v:stroke endarrow="block"/>
            <v:imagedata o:title=""/>
            <o:lock v:ext="edit"/>
          </v:shape>
        </w:pict>
      </w:r>
      <w:r>
        <w:rPr>
          <w:lang w:bidi="bo-CN"/>
        </w:rPr>
        <w:pict>
          <v:shape id="_x0000_s6678" o:spid="_x0000_s6678" o:spt="109" type="#_x0000_t109" style="position:absolute;left:0pt;margin-left:-0.75pt;margin-top:10.95pt;height:29.25pt;width:53.25pt;z-index:-250664960;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6679" o:spid="_x0000_s6679" o:spt="32" type="#_x0000_t32" style="position:absolute;left:0pt;margin-left:92.25pt;margin-top:11.7pt;height:16.5pt;width:0.05pt;z-index:-250665984;mso-width-relative:page;mso-height-relative:page;" o:connectortype="straight" filled="f" coordsize="21600,21600">
            <v:path arrowok="t"/>
            <v:fill on="f" focussize="0,0"/>
            <v:stroke endarrow="block"/>
            <v:imagedata o:title=""/>
            <o:lock v:ext="edit"/>
          </v:shape>
        </w:pict>
      </w:r>
    </w:p>
    <w:p>
      <w:r>
        <w:rPr>
          <w:lang w:bidi="bo-CN"/>
        </w:rPr>
        <w:pict>
          <v:shape id="_x0000_s6680" o:spid="_x0000_s6680" o:spt="110" type="#_x0000_t110" style="position:absolute;left:0pt;margin-left:26.25pt;margin-top:12.8pt;height:53.8pt;width:129.75pt;mso-wrap-distance-left:9pt;mso-wrap-distance-right:9pt;z-index:250687488;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6681" o:spid="_x0000_s6681" o:spt="109" type="#_x0000_t109" style="position:absolute;left:0pt;margin-left:285.75pt;margin-top:10.35pt;height:78.75pt;width:78.75pt;z-index:-250659840;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6682" o:spid="_x0000_s6682" o:spt="2" style="position:absolute;left:0pt;margin-left:-54pt;margin-top:15pt;height:24.8pt;width:65.25pt;z-index:-250668032;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6683" o:spid="_x0000_s6683" o:spt="1" style="position:absolute;left:0pt;margin-left:166.8pt;margin-top:12.2pt;height:38.8pt;width:78.45pt;z-index:-250661888;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6684" o:spid="_x0000_s6684" o:spt="32" type="#_x0000_t32" style="position:absolute;left:0pt;flip:x;margin-left:12pt;margin-top:9.15pt;height:0.05pt;width:17.25pt;z-index:-250667008;mso-width-relative:page;mso-height-relative:page;" o:connectortype="straight" filled="f" coordsize="21600,21600">
            <v:path arrowok="t"/>
            <v:fill on="f" focussize="0,0"/>
            <v:stroke endarrow="block"/>
            <v:imagedata o:title=""/>
            <o:lock v:ext="edit"/>
          </v:shape>
        </w:pict>
      </w:r>
      <w:r>
        <w:rPr>
          <w:lang w:bidi="bo-CN"/>
        </w:rPr>
        <w:pict>
          <v:roundrect id="_x0000_s6685" o:spid="_x0000_s6685" o:spt="2" style="position:absolute;left:0pt;margin-left:383.25pt;margin-top:6.15pt;height:35.25pt;width:72.75pt;z-index:-250657792;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6686" o:spid="_x0000_s6686" o:spt="32" type="#_x0000_t32" style="position:absolute;left:0pt;margin-left:364.5pt;margin-top:8.55pt;height:0.05pt;width:18.75pt;z-index:-250656768;mso-width-relative:page;mso-height-relative:page;" o:connectortype="straight" filled="f" coordsize="21600,21600">
            <v:path arrowok="t"/>
            <v:fill on="f" focussize="0,0"/>
            <v:stroke endarrow="block"/>
            <v:imagedata o:title=""/>
            <o:lock v:ext="edit"/>
          </v:shape>
        </w:pict>
      </w:r>
      <w:r>
        <w:rPr>
          <w:lang w:bidi="bo-CN"/>
        </w:rPr>
        <w:pict>
          <v:shape id="_x0000_s6687" o:spid="_x0000_s6687" o:spt="109" type="#_x0000_t109" style="position:absolute;left:0pt;margin-left:2.25pt;margin-top:14.55pt;height:28.5pt;width:63.75pt;z-index:-250650624;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6688" o:spid="_x0000_s6688" o:spt="32" type="#_x0000_t32" style="position:absolute;left:0pt;margin-left:245.25pt;margin-top:0.3pt;height:0pt;width:40.5pt;z-index:-250658816;mso-width-relative:page;mso-height-relative:page;" o:connectortype="straight" filled="f" coordsize="21600,21600">
            <v:path arrowok="t"/>
            <v:fill on="f" focussize="0,0"/>
            <v:stroke/>
            <v:imagedata o:title=""/>
            <o:lock v:ext="edit"/>
          </v:shape>
        </w:pict>
      </w:r>
    </w:p>
    <w:p>
      <w:pPr>
        <w:rPr>
          <w:b/>
        </w:rPr>
      </w:pPr>
      <w:r>
        <w:rPr>
          <w:lang w:bidi="bo-CN"/>
        </w:rPr>
        <w:pict>
          <v:shape id="_x0000_s6689" o:spid="_x0000_s6689" o:spt="32" type="#_x0000_t32" style="position:absolute;left:0pt;margin-left:204pt;margin-top:4.2pt;height:21.95pt;width:0pt;z-index:-250654720;mso-width-relative:page;mso-height-relative:page;" o:connectortype="straight" filled="f" coordsize="21600,21600">
            <v:path arrowok="t"/>
            <v:fill on="f" focussize="0,0"/>
            <v:stroke endarrow="block"/>
            <v:imagedata o:title=""/>
            <o:lock v:ext="edit"/>
          </v:shape>
        </w:pict>
      </w:r>
      <w:r>
        <w:rPr>
          <w:lang w:bidi="bo-CN"/>
        </w:rPr>
        <w:pict>
          <v:shape id="_x0000_s6690" o:spid="_x0000_s6690" o:spt="32" type="#_x0000_t32" style="position:absolute;left:0pt;margin-left:90.8pt;margin-top:4.75pt;height:15.75pt;width:0pt;z-index:-250653696;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691" o:spid="_x0000_s6691" o:spt="110" type="#_x0000_t110" style="position:absolute;left:0pt;margin-left:33pt;margin-top:4.55pt;height:51.55pt;width:115.5pt;mso-wrap-distance-left:9pt;mso-wrap-distance-right:9pt;z-index:250688512;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6692" o:spid="_x0000_s6692" o:spt="1" style="position:absolute;left:0pt;margin-left:165.3pt;margin-top:11.1pt;height:27pt;width:78.45pt;z-index:-250655744;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6693" o:spid="_x0000_s6693" o:spt="32" type="#_x0000_t32" style="position:absolute;left:0pt;flip:x;margin-left:15.75pt;margin-top:14.3pt;height:0.05pt;width:17.25pt;z-index:-250652672;mso-width-relative:page;mso-height-relative:page;" o:connectortype="straight" filled="f" coordsize="21600,21600">
            <v:path arrowok="t"/>
            <v:fill on="f" focussize="0,0"/>
            <v:stroke endarrow="block"/>
            <v:imagedata o:title=""/>
            <o:lock v:ext="edit"/>
          </v:shape>
        </w:pict>
      </w:r>
      <w:r>
        <w:rPr>
          <w:lang w:bidi="bo-CN"/>
        </w:rPr>
        <w:pict>
          <v:shape id="_x0000_s6694" o:spid="_x0000_s6694" o:spt="109" type="#_x0000_t109" style="position:absolute;left:0pt;margin-left:-54.75pt;margin-top:0pt;height:28.5pt;width:70.5pt;z-index:-250651648;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6695" o:spid="_x0000_s6695" o:spt="32" type="#_x0000_t32" style="position:absolute;left:0pt;margin-left:201.75pt;margin-top:6.9pt;height:18pt;width:0pt;z-index:-250610688;mso-width-relative:page;mso-height-relative:page;" o:connectortype="straight" filled="f" coordsize="21600,21600">
            <v:path arrowok="t"/>
            <v:fill on="f" focussize="0,0"/>
            <v:stroke endarrow="block"/>
            <v:imagedata o:title=""/>
            <o:lock v:ext="edit"/>
          </v:shape>
        </w:pict>
      </w:r>
      <w:r>
        <w:rPr>
          <w:lang w:bidi="bo-CN"/>
        </w:rPr>
        <w:pict>
          <v:shape id="_x0000_s6696" o:spid="_x0000_s6696" o:spt="32" type="#_x0000_t32" style="position:absolute;left:0pt;margin-left:-21pt;margin-top:14pt;height:39.3pt;width:0pt;z-index:-250625024;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697" o:spid="_x0000_s6697" o:spt="110" type="#_x0000_t110" style="position:absolute;left:0pt;margin-left:136.5pt;margin-top:10.25pt;height:34.4pt;width:127.5pt;mso-wrap-distance-left:9pt;mso-wrap-distance-right:9pt;z-index:250689536;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6698" o:spid="_x0000_s6698" o:spt="4" type="#_x0000_t4" style="position:absolute;left:0pt;margin-left:301.5pt;margin-top:5.9pt;height:40pt;width:103.5pt;z-index:-250649600;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6699" o:spid="_x0000_s6699" o:spt="32" type="#_x0000_t32" style="position:absolute;left:0pt;margin-left:90.8pt;margin-top:9.3pt;height:38.35pt;width:0pt;z-index:-250630144;mso-width-relative:page;mso-height-relative:page;" o:connectortype="straight" filled="f" coordsize="21600,21600">
            <v:path arrowok="t"/>
            <v:fill on="f" focussize="0,0"/>
            <v:stroke endarrow="block"/>
            <v:imagedata o:title=""/>
            <o:lock v:ext="edit"/>
          </v:shape>
        </w:pict>
      </w:r>
    </w:p>
    <w:p>
      <w:r>
        <w:rPr>
          <w:lang w:bidi="bo-CN"/>
        </w:rPr>
        <w:pict>
          <v:shape id="_x0000_s6700" o:spid="_x0000_s6700" o:spt="32" type="#_x0000_t32" style="position:absolute;left:0pt;margin-left:431.25pt;margin-top:10.6pt;height:24.05pt;width:0pt;z-index:-250608640;mso-width-relative:page;mso-height-relative:page;" o:connectortype="straight" filled="f" coordsize="21600,21600">
            <v:path arrowok="t"/>
            <v:fill on="f" focussize="0,0"/>
            <v:stroke endarrow="block"/>
            <v:imagedata o:title=""/>
            <o:lock v:ext="edit"/>
          </v:shape>
        </w:pict>
      </w:r>
      <w:r>
        <w:rPr>
          <w:lang w:bidi="bo-CN"/>
        </w:rPr>
        <w:pict>
          <v:shape id="_x0000_s6701" o:spid="_x0000_s6701" o:spt="32" type="#_x0000_t32" style="position:absolute;left:0pt;margin-left:404.25pt;margin-top:10.6pt;height:0pt;width:27pt;z-index:-250609664;mso-width-relative:page;mso-height-relative:page;" o:connectortype="straight" filled="f" coordsize="21600,21600">
            <v:path arrowok="t"/>
            <v:fill on="f" focussize="0,0"/>
            <v:stroke/>
            <v:imagedata o:title=""/>
            <o:lock v:ext="edit"/>
          </v:shape>
        </w:pict>
      </w:r>
      <w:r>
        <w:rPr>
          <w:lang w:bidi="bo-CN"/>
        </w:rPr>
        <w:pict>
          <v:shape id="_x0000_s6702" o:spid="_x0000_s6702" o:spt="32" type="#_x0000_t32" style="position:absolute;left:0pt;margin-left:264pt;margin-top:12.1pt;height:0pt;width:37.5pt;z-index:-250648576;mso-width-relative:page;mso-height-relative:page;" o:connectortype="straight" filled="f" coordsize="21600,21600">
            <v:path arrowok="t"/>
            <v:fill on="f" focussize="0,0"/>
            <v:stroke endarrow="block"/>
            <v:imagedata o:title=""/>
            <o:lock v:ext="edit"/>
          </v:shape>
        </w:pict>
      </w:r>
    </w:p>
    <w:p>
      <w:r>
        <w:rPr>
          <w:lang w:bidi="bo-CN"/>
        </w:rPr>
        <w:pict>
          <v:shape id="_x0000_s6703" o:spid="_x0000_s6703" o:spt="32" type="#_x0000_t32" style="position:absolute;left:0pt;margin-left:201.75pt;margin-top:14.7pt;height:129.95pt;width:0.05pt;z-index:-250647552;mso-width-relative:page;mso-height-relative:page;" o:connectortype="straight" filled="f" coordsize="21600,21600">
            <v:path arrowok="t"/>
            <v:fill on="f" focussize="0,0"/>
            <v:stroke endarrow="block"/>
            <v:imagedata o:title=""/>
            <o:lock v:ext="edit"/>
          </v:shape>
        </w:pict>
      </w:r>
      <w:r>
        <w:rPr>
          <w:lang w:bidi="bo-CN"/>
        </w:rPr>
        <w:pict>
          <v:shape id="_x0000_s6704" o:spid="_x0000_s6704" o:spt="32" type="#_x0000_t32" style="position:absolute;left:0pt;margin-left:353.25pt;margin-top:13.25pt;height:18.3pt;width:0.05pt;z-index:-250646528;mso-width-relative:page;mso-height-relative:page;" o:connectortype="straight" filled="f" coordsize="21600,21600">
            <v:path arrowok="t"/>
            <v:fill on="f" focussize="0,0"/>
            <v:stroke endarrow="block"/>
            <v:imagedata o:title=""/>
            <o:lock v:ext="edit"/>
          </v:shape>
        </w:pict>
      </w:r>
      <w:r>
        <w:rPr>
          <w:lang w:bidi="bo-CN"/>
        </w:rPr>
        <w:pict>
          <v:shape id="_x0000_s6705" o:spid="_x0000_s6705" o:spt="109" type="#_x0000_t109" style="position:absolute;left:0pt;margin-left:-54.75pt;margin-top:7.2pt;height:42.45pt;width:70.5pt;z-index:-250626048;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6706" o:spid="_x0000_s6706" o:spt="109" type="#_x0000_t109" style="position:absolute;left:0pt;margin-left:26.25pt;margin-top:6.5pt;height:43.15pt;width:129pt;z-index:-250629120;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6707" o:spid="_x0000_s6707" o:spt="32" type="#_x0000_t32" style="position:absolute;left:0pt;flip:x;margin-left:202.5pt;margin-top:4.25pt;height:0pt;width:150.8pt;z-index:-250643456;mso-width-relative:page;mso-height-relative:page;" o:connectortype="straight" filled="f" coordsize="21600,21600">
            <v:path arrowok="t"/>
            <v:fill on="f" focussize="0,0"/>
            <v:stroke endarrow="block"/>
            <v:imagedata o:title=""/>
            <o:lock v:ext="edit"/>
          </v:shape>
        </w:pict>
      </w:r>
      <w:r>
        <w:rPr>
          <w:lang w:bidi="bo-CN"/>
        </w:rPr>
        <w:pict>
          <v:rect id="_x0000_s6708" o:spid="_x0000_s6708" o:spt="1" style="position:absolute;left:0pt;margin-left:392.25pt;margin-top:3.45pt;height:40.7pt;width:71.25pt;z-index:-250640384;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6709" o:spid="_x0000_s6709" o:spt="1" style="position:absolute;left:0pt;margin-left:324.75pt;margin-top:13.7pt;height:20.45pt;width:54.75pt;z-index:-250645504;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6710" o:spid="_x0000_s6710" o:spt="32" type="#_x0000_t32" style="position:absolute;left:0pt;flip:x;margin-left:378pt;margin-top:8.05pt;height:0pt;width:14.25pt;z-index:-250639360;mso-width-relative:page;mso-height-relative:page;" o:connectortype="straight" filled="f" coordsize="21600,21600">
            <v:path arrowok="t"/>
            <v:fill on="f" focussize="0,0"/>
            <v:stroke endarrow="block"/>
            <v:imagedata o:title=""/>
            <o:lock v:ext="edit"/>
          </v:shape>
        </w:pict>
      </w:r>
    </w:p>
    <w:p>
      <w:r>
        <w:rPr>
          <w:lang w:bidi="bo-CN"/>
        </w:rPr>
        <w:pict>
          <v:shape id="_x0000_s6711" o:spid="_x0000_s6711" o:spt="32" type="#_x0000_t32" style="position:absolute;left:0pt;margin-left:431.25pt;margin-top:12.95pt;height:38.75pt;width:0pt;z-index:-250616832;mso-width-relative:page;mso-height-relative:page;" o:connectortype="straight" filled="f" coordsize="21600,21600">
            <v:path arrowok="t"/>
            <v:fill on="f" focussize="0,0"/>
            <v:stroke endarrow="block"/>
            <v:imagedata o:title=""/>
            <o:lock v:ext="edit"/>
          </v:shape>
        </w:pict>
      </w:r>
      <w:r>
        <w:rPr>
          <w:lang w:bidi="bo-CN"/>
        </w:rPr>
        <w:pict>
          <v:shape id="_x0000_s6712" o:spid="_x0000_s6712" o:spt="32" type="#_x0000_t32" style="position:absolute;left:0pt;margin-left:351.75pt;margin-top:2.85pt;height:22.6pt;width:0pt;z-index:-250642432;mso-width-relative:page;mso-height-relative:page;" o:connectortype="straight" filled="f" coordsize="21600,21600">
            <v:path arrowok="t"/>
            <v:fill on="f" focussize="0,0"/>
            <v:stroke endarrow="block"/>
            <v:imagedata o:title=""/>
            <o:lock v:ext="edit"/>
          </v:shape>
        </w:pict>
      </w:r>
      <w:r>
        <w:rPr>
          <w:lang w:bidi="bo-CN"/>
        </w:rPr>
        <w:pict>
          <v:shape id="_x0000_s6713" o:spid="_x0000_s6713" o:spt="32" type="#_x0000_t32" style="position:absolute;left:0pt;margin-left:-21pt;margin-top:2.85pt;height:38.35pt;width:0pt;z-index:-250624000;mso-width-relative:page;mso-height-relative:page;" o:connectortype="straight" filled="f" coordsize="21600,21600">
            <v:path arrowok="t"/>
            <v:fill on="f" focussize="0,0"/>
            <v:stroke endarrow="block"/>
            <v:imagedata o:title=""/>
            <o:lock v:ext="edit"/>
          </v:shape>
        </w:pict>
      </w:r>
      <w:r>
        <w:rPr>
          <w:lang w:bidi="bo-CN"/>
        </w:rPr>
        <w:pict>
          <v:shape id="_x0000_s6714" o:spid="_x0000_s6714" o:spt="32" type="#_x0000_t32" style="position:absolute;left:0pt;margin-left:92.25pt;margin-top:2.85pt;height:38.35pt;width:0pt;z-index:-250628096;mso-width-relative:page;mso-height-relative:page;" o:connectortype="straight" filled="f" coordsize="21600,21600">
            <v:path arrowok="t"/>
            <v:fill on="f" focussize="0,0"/>
            <v:stroke endarrow="block"/>
            <v:imagedata o:title=""/>
            <o:lock v:ext="edit"/>
          </v:shape>
        </w:pict>
      </w:r>
    </w:p>
    <w:p>
      <w:r>
        <w:rPr>
          <w:lang w:bidi="bo-CN"/>
        </w:rPr>
        <w:pict>
          <v:rect id="_x0000_s6715" o:spid="_x0000_s6715" o:spt="1" style="position:absolute;left:0pt;margin-left:324.75pt;margin-top:9.85pt;height:20.45pt;width:54.75pt;z-index:-250644480;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6716" o:spid="_x0000_s6716" o:spt="32" type="#_x0000_t32" style="position:absolute;left:0pt;flip:x;margin-left:202.5pt;margin-top:5.05pt;height:0pt;width:122.25pt;z-index:-250641408;mso-width-relative:page;mso-height-relative:page;" o:connectortype="straight" filled="f" coordsize="21600,21600">
            <v:path arrowok="t"/>
            <v:fill on="f" focussize="0,0"/>
            <v:stroke endarrow="block"/>
            <v:imagedata o:title=""/>
            <o:lock v:ext="edit"/>
          </v:shape>
        </w:pict>
      </w:r>
      <w:r>
        <w:rPr>
          <w:lang w:bidi="bo-CN"/>
        </w:rPr>
        <w:pict>
          <v:shape id="_x0000_s6717" o:spid="_x0000_s6717" o:spt="32" type="#_x0000_t32" style="position:absolute;left:0pt;margin-left:381pt;margin-top:5.05pt;height:0pt;width:50.25pt;z-index:-250617856;mso-width-relative:page;mso-height-relative:page;" o:connectortype="straight" filled="f" coordsize="21600,21600">
            <v:path arrowok="t"/>
            <v:fill on="f" focussize="0,0"/>
            <v:stroke/>
            <v:imagedata o:title=""/>
            <o:lock v:ext="edit"/>
          </v:shape>
        </w:pict>
      </w:r>
      <w:r>
        <w:rPr>
          <w:lang w:bidi="bo-CN"/>
        </w:rPr>
        <w:pict>
          <v:rect id="_x0000_s6718" o:spid="_x0000_s6718" o:spt="1" style="position:absolute;left:0pt;margin-left:-54pt;margin-top:10pt;height:32.9pt;width:69.75pt;z-index:-250622976;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6719" o:spid="_x0000_s6719" o:spt="1" style="position:absolute;left:0pt;margin-left:52.5pt;margin-top:10pt;height:32.9pt;width:84pt;z-index:-250627072;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6720" o:spid="_x0000_s6720" o:spt="1" style="position:absolute;left:0pt;margin-left:401.25pt;margin-top:4.9pt;height:21.75pt;width:62.25pt;z-index:-250638336;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6721" o:spid="_x0000_s6721" o:spt="32" type="#_x0000_t32" style="position:absolute;left:0pt;flip:x;margin-left:201.75pt;margin-top:0.55pt;height:0pt;width:199.5pt;z-index:-250637312;mso-width-relative:page;mso-height-relative:page;" o:connectortype="straight" filled="f" coordsize="21600,21600">
            <v:path arrowok="t"/>
            <v:fill on="f" focussize="0,0"/>
            <v:stroke endarrow="block"/>
            <v:imagedata o:title=""/>
            <o:lock v:ext="edit"/>
          </v:shape>
        </w:pict>
      </w:r>
      <w:r>
        <w:rPr>
          <w:lang w:bidi="bo-CN"/>
        </w:rPr>
        <w:pict>
          <v:shape id="_x0000_s6722" o:spid="_x0000_s6722" o:spt="32" type="#_x0000_t32" style="position:absolute;left:0pt;margin-left:-18pt;margin-top:11.7pt;height:224.7pt;width:0pt;z-index:-250613760;mso-width-relative:page;mso-height-relative:page;" o:connectortype="straight" filled="f" coordsize="21600,21600">
            <v:path arrowok="t"/>
            <v:fill on="f" focussize="0,0"/>
            <v:stroke/>
            <v:imagedata o:title=""/>
            <o:lock v:ext="edit"/>
          </v:shape>
        </w:pict>
      </w:r>
      <w:r>
        <w:rPr>
          <w:lang w:bidi="bo-CN"/>
        </w:rPr>
        <w:pict>
          <v:shape id="_x0000_s6723" o:spid="_x0000_s6723" o:spt="34" type="#_x0000_t34" style="position:absolute;left:0pt;flip:y;margin-left:-18pt;margin-top:11.7pt;height:50pt;width:113.3pt;rotation:11796480f;z-index:-250621952;mso-width-relative:page;mso-height-relative:page;" o:connectortype="elbow" filled="f" coordsize="21600,21600" adj="219,211378,-34754">
            <v:path arrowok="t"/>
            <v:fill on="f" focussize="0,0"/>
            <v:stroke endarrow="block"/>
            <v:imagedata o:title=""/>
            <o:lock v:ext="edit"/>
          </v:shape>
        </w:pict>
      </w:r>
    </w:p>
    <w:p>
      <w:r>
        <w:rPr>
          <w:lang w:bidi="bo-CN"/>
        </w:rPr>
        <w:pict>
          <v:rect id="_x0000_s6724" o:spid="_x0000_s6724" o:spt="1" style="position:absolute;left:0pt;margin-left:379.5pt;margin-top:5.55pt;height:21.75pt;width:82.5pt;z-index:-250636288;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6725" o:spid="_x0000_s6725" o:spt="110" type="#_x0000_t110" style="position:absolute;left:0pt;margin-left:147pt;margin-top:20.25pt;height:35.25pt;width:108pt;mso-wrap-distance-left:9pt;mso-wrap-distance-right:9pt;z-index:250690560;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6726" o:spid="_x0000_s6726" o:spt="32" type="#_x0000_t32" style="position:absolute;left:0pt;margin-left:338.25pt;margin-top:3.5pt;height:33.75pt;width:0pt;z-index:-250632192;mso-width-relative:page;mso-height-relative:page;" o:connectortype="straight" filled="f" coordsize="21600,21600">
            <v:path arrowok="t"/>
            <v:fill on="f" focussize="0,0"/>
            <v:stroke/>
            <v:imagedata o:title=""/>
            <o:lock v:ext="edit"/>
          </v:shape>
        </w:pict>
      </w:r>
      <w:r>
        <w:rPr>
          <w:lang w:bidi="bo-CN"/>
        </w:rPr>
        <w:pict>
          <v:shape id="_x0000_s6727" o:spid="_x0000_s6727" o:spt="32" type="#_x0000_t32" style="position:absolute;left:0pt;margin-left:338.25pt;margin-top:2.7pt;height:0.05pt;width:41.25pt;z-index:-250634240;mso-width-relative:page;mso-height-relative:page;" o:connectortype="straight" filled="f" coordsize="21600,21600">
            <v:path arrowok="t"/>
            <v:fill on="f" focussize="0,0"/>
            <v:stroke endarrow="block"/>
            <v:imagedata o:title=""/>
            <o:lock v:ext="edit"/>
          </v:shape>
        </w:pict>
      </w:r>
    </w:p>
    <w:p>
      <w:r>
        <w:rPr>
          <w:lang w:bidi="bo-CN"/>
        </w:rPr>
        <w:pict>
          <v:shape id="_x0000_s6728" o:spid="_x0000_s6728" o:spt="32" type="#_x0000_t32" style="position:absolute;left:0pt;margin-left:255pt;margin-top:7pt;height:0.05pt;width:83.25pt;z-index:-250631168;mso-width-relative:page;mso-height-relative:page;" o:connectortype="straight" filled="f" coordsize="21600,21600">
            <v:path arrowok="t"/>
            <v:fill on="f" focussize="0,0"/>
            <v:stroke/>
            <v:imagedata o:title=""/>
            <o:lock v:ext="edit"/>
          </v:shape>
        </w:pict>
      </w:r>
      <w:r>
        <w:rPr>
          <w:lang w:bidi="bo-CN"/>
        </w:rPr>
        <w:pict>
          <v:rect id="_x0000_s6729" o:spid="_x0000_s6729" o:spt="1" style="position:absolute;left:0pt;margin-left:379.5pt;margin-top:9.2pt;height:21.75pt;width:82.5pt;z-index:-250635264;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6730" o:spid="_x0000_s6730" o:spt="32" type="#_x0000_t32" style="position:absolute;left:0pt;margin-left:-18pt;margin-top:174pt;height:0.05pt;width:174pt;z-index:-250614784;mso-width-relative:page;mso-height-relative:page;" o:connectortype="straight" filled="f" coordsize="21600,21600">
            <v:path arrowok="t"/>
            <v:fill on="f" focussize="0,0"/>
            <v:stroke endarrow="block"/>
            <v:imagedata o:title=""/>
            <o:lock v:ext="edit"/>
          </v:shape>
        </w:pict>
      </w:r>
      <w:r>
        <w:rPr>
          <w:lang w:bidi="bo-CN"/>
        </w:rPr>
        <w:pict>
          <v:rect id="_x0000_s6731" o:spid="_x0000_s6731" o:spt="1" style="position:absolute;left:0pt;margin-left:55.5pt;margin-top:57.75pt;height:36.75pt;width:57.8pt;z-index:-250606592;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6732" o:spid="_x0000_s6732" o:spt="32" type="#_x0000_t32" style="position:absolute;left:0pt;margin-left:86.25pt;margin-top:94.5pt;height:16.5pt;width:0.05pt;z-index:-250603520;mso-width-relative:page;mso-height-relative:page;" o:connectortype="straight" filled="f" coordsize="21600,21600">
            <v:path arrowok="t"/>
            <v:fill on="f" focussize="0,0"/>
            <v:stroke/>
            <v:imagedata o:title=""/>
            <o:lock v:ext="edit"/>
          </v:shape>
        </w:pict>
      </w:r>
      <w:r>
        <w:rPr>
          <w:lang w:bidi="bo-CN"/>
        </w:rPr>
        <w:pict>
          <v:shape id="_x0000_s6733" o:spid="_x0000_s6733" o:spt="32" type="#_x0000_t32" style="position:absolute;left:0pt;margin-left:86.25pt;margin-top:111pt;height:0pt;width:54.75pt;z-index:-250602496;mso-width-relative:page;mso-height-relative:page;" o:connectortype="straight" filled="f" coordsize="21600,21600">
            <v:path arrowok="t"/>
            <v:fill on="f" focussize="0,0"/>
            <v:stroke endarrow="block"/>
            <v:imagedata o:title=""/>
            <o:lock v:ext="edit"/>
          </v:shape>
        </w:pict>
      </w:r>
      <w:r>
        <w:rPr>
          <w:lang w:bidi="bo-CN"/>
        </w:rPr>
        <w:pict>
          <v:shape id="_x0000_s6734" o:spid="_x0000_s6734" o:spt="32" type="#_x0000_t32" style="position:absolute;left:0pt;margin-left:86.25pt;margin-top:43.5pt;height:15pt;width:0pt;z-index:-250604544;mso-width-relative:page;mso-height-relative:page;" o:connectortype="straight" filled="f" coordsize="21600,21600">
            <v:path arrowok="t"/>
            <v:fill on="f" focussize="0,0"/>
            <v:stroke endarrow="block"/>
            <v:imagedata o:title=""/>
            <o:lock v:ext="edit"/>
          </v:shape>
        </w:pict>
      </w:r>
      <w:r>
        <w:rPr>
          <w:lang w:bidi="bo-CN"/>
        </w:rPr>
        <w:pict>
          <v:shape id="_x0000_s6735" o:spid="_x0000_s6735" o:spt="32" type="#_x0000_t32" style="position:absolute;left:0pt;flip:x;margin-left:86.25pt;margin-top:43.5pt;height:0pt;width:55.5pt;z-index:-250605568;mso-width-relative:page;mso-height-relative:page;" o:connectortype="straight" filled="f" coordsize="21600,21600">
            <v:path arrowok="t"/>
            <v:fill on="f" focussize="0,0"/>
            <v:stroke/>
            <v:imagedata o:title=""/>
            <o:lock v:ext="edit"/>
          </v:shape>
        </w:pict>
      </w:r>
      <w:r>
        <w:rPr>
          <w:lang w:bidi="bo-CN"/>
        </w:rPr>
        <w:pict>
          <v:rect id="_x0000_s6736" o:spid="_x0000_s6736" o:spt="1" style="position:absolute;left:0pt;margin-left:307.5pt;margin-top:91.5pt;height:36.75pt;width:52.5pt;z-index:-250611712;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6737" o:spid="_x0000_s6737" o:spt="32" type="#_x0000_t32" style="position:absolute;left:0pt;margin-left:259.5pt;margin-top:111pt;height:0pt;width:48pt;z-index:-250612736;mso-width-relative:page;mso-height-relative:page;" o:connectortype="straight" filled="f" coordsize="21600,21600">
            <v:path arrowok="t"/>
            <v:fill on="f" focussize="0,0"/>
            <v:stroke endarrow="block"/>
            <v:imagedata o:title=""/>
            <o:lock v:ext="edit"/>
          </v:shape>
        </w:pict>
      </w:r>
      <w:r>
        <w:rPr>
          <w:lang w:bidi="bo-CN"/>
        </w:rPr>
        <w:pict>
          <v:shape id="_x0000_s6738" o:spid="_x0000_s6738" o:spt="32" type="#_x0000_t32" style="position:absolute;left:0pt;margin-left:201.75pt;margin-top:61.9pt;height:32.6pt;width:0.05pt;z-index:-250619904;mso-width-relative:page;mso-height-relative:page;" o:connectortype="straight" filled="f" coordsize="21600,21600">
            <v:path arrowok="t"/>
            <v:fill on="f" focussize="0,0"/>
            <v:stroke endarrow="block"/>
            <v:imagedata o:title=""/>
            <o:lock v:ext="edit"/>
          </v:shape>
        </w:pict>
      </w:r>
      <w:r>
        <w:rPr>
          <w:lang w:bidi="bo-CN"/>
        </w:rPr>
        <w:pict>
          <v:shape id="_x0000_s6739" o:spid="_x0000_s6739" o:spt="110" type="#_x0000_t110" style="position:absolute;left:0pt;margin-left:141.75pt;margin-top:94.5pt;height:35.25pt;width:118.5pt;mso-wrap-distance-left:9pt;mso-wrap-distance-right:9pt;z-index:250692608;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6740" o:spid="_x0000_s6740" o:spt="32" type="#_x0000_t32" style="position:absolute;left:0pt;margin-left:201pt;margin-top:129pt;height:31.85pt;width:0pt;z-index:-250615808;mso-width-relative:page;mso-height-relative:page;" o:connectortype="straight" filled="f" coordsize="21600,21600">
            <v:path arrowok="t"/>
            <v:fill on="f" focussize="0,0"/>
            <v:stroke endarrow="block"/>
            <v:imagedata o:title=""/>
            <o:lock v:ext="edit"/>
          </v:shape>
        </w:pict>
      </w:r>
      <w:r>
        <w:rPr>
          <w:lang w:bidi="bo-CN"/>
        </w:rPr>
        <w:pict>
          <v:roundrect id="_x0000_s6741" o:spid="_x0000_s6741" o:spt="2" style="position:absolute;left:0pt;margin-left:156pt;margin-top:162.35pt;height:24.75pt;width:83.25pt;z-index:-250618880;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6742" o:spid="_x0000_s6742" o:spt="32" type="#_x0000_t32" style="position:absolute;left:0pt;margin-left:338.25pt;margin-top:6pt;height:0.05pt;width:42.75pt;z-index:-250633216;mso-width-relative:page;mso-height-relative:page;" o:connectortype="straight" filled="f" coordsize="21600,21600">
            <v:path arrowok="t"/>
            <v:fill on="f" focussize="0,0"/>
            <v:stroke endarrow="block"/>
            <v:imagedata o:title=""/>
            <o:lock v:ext="edit"/>
          </v:shape>
        </w:pict>
      </w:r>
      <w:r>
        <w:rPr>
          <w:lang w:bidi="bo-CN"/>
        </w:rPr>
        <w:pict>
          <v:shape id="_x0000_s6743" o:spid="_x0000_s6743" o:spt="32" type="#_x0000_t32" style="position:absolute;left:0pt;margin-left:201pt;margin-top:9.45pt;height:17.2pt;width:0pt;z-index:-250620928;mso-width-relative:page;mso-height-relative:page;" o:connectortype="straight" filled="f" coordsize="21600,21600">
            <v:path arrowok="t"/>
            <v:fill on="f" focussize="0,0"/>
            <v:stroke endarrow="block"/>
            <v:imagedata o:title=""/>
            <o:lock v:ext="edit"/>
          </v:shape>
        </w:pict>
      </w:r>
      <w:r>
        <w:rPr>
          <w:lang w:bidi="bo-CN"/>
        </w:rPr>
        <w:pict>
          <v:shape id="_x0000_s6744" o:spid="_x0000_s6744" o:spt="110" type="#_x0000_t110" style="position:absolute;left:0pt;margin-left:141pt;margin-top:26.65pt;height:35.25pt;width:118.5pt;mso-wrap-distance-left:9pt;mso-wrap-distance-right:9pt;z-index:250691584;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rPr>
          <w:rFonts w:ascii="Times New Roman" w:hAnsi="Times New Roman"/>
          <w:b/>
          <w:color w:val="000000"/>
          <w:sz w:val="44"/>
          <w:szCs w:val="44"/>
        </w:rPr>
      </w:pPr>
    </w:p>
    <w:p>
      <w:pPr>
        <w:rPr>
          <w:sz w:val="52"/>
          <w:szCs w:val="52"/>
        </w:rPr>
      </w:pPr>
    </w:p>
    <w:p>
      <w:pPr>
        <w:ind w:left="31680" w:leftChars="-270" w:hangingChars="128" w:firstLine="31680"/>
        <w:jc w:val="center"/>
        <w:rPr>
          <w:b/>
          <w:sz w:val="44"/>
          <w:szCs w:val="44"/>
        </w:rPr>
      </w:pPr>
    </w:p>
    <w:p>
      <w:pPr>
        <w:ind w:left="31680" w:leftChars="-270" w:hangingChars="128" w:firstLine="31680"/>
        <w:jc w:val="center"/>
        <w:rPr>
          <w:rFonts w:hint="eastAsia"/>
          <w:b/>
          <w:sz w:val="44"/>
          <w:szCs w:val="44"/>
        </w:rPr>
      </w:pPr>
    </w:p>
    <w:p>
      <w:pPr>
        <w:ind w:left="31680" w:leftChars="-270" w:hangingChars="128" w:firstLine="31680"/>
        <w:jc w:val="center"/>
        <w:rPr>
          <w:b/>
          <w:sz w:val="36"/>
          <w:szCs w:val="36"/>
        </w:rPr>
      </w:pPr>
      <w:r>
        <w:rPr>
          <w:rFonts w:hint="eastAsia"/>
          <w:b/>
          <w:sz w:val="36"/>
          <w:szCs w:val="36"/>
        </w:rPr>
        <w:t>双湖县交通运输局行政处罚流程图</w:t>
      </w:r>
    </w:p>
    <w:p>
      <w:pPr>
        <w:jc w:val="right"/>
        <w:rPr>
          <w:rFonts w:ascii="宋体"/>
          <w:sz w:val="24"/>
          <w:szCs w:val="24"/>
        </w:rPr>
      </w:pPr>
    </w:p>
    <w:p>
      <w:pPr>
        <w:jc w:val="right"/>
        <w:rPr>
          <w:rFonts w:ascii="宋体"/>
          <w:sz w:val="24"/>
          <w:szCs w:val="24"/>
        </w:rPr>
      </w:pPr>
      <w:r>
        <w:rPr>
          <w:lang w:bidi="bo-CN"/>
        </w:rPr>
        <w:pict>
          <v:rect id="_x0000_s6745" o:spid="_x0000_s6745" o:spt="1" style="position:absolute;left:0pt;margin-left:95.3pt;margin-top:29.45pt;height:20.25pt;width:37.5pt;z-index:-249372672;mso-width-relative:page;mso-height-relative:page;" stroked="f" coordsize="21600,21600">
            <v:path/>
            <v:fill focussize="0,0"/>
            <v:stroke on="f"/>
            <v:imagedata o:title=""/>
            <o:lock v:ext="edit"/>
            <v:textbox>
              <w:txbxContent>
                <w:p>
                  <w:pPr>
                    <w:ind w:left="31680" w:leftChars="-50" w:right="31680" w:rightChars="-50"/>
                    <w:rPr>
                      <w:sz w:val="15"/>
                      <w:szCs w:val="15"/>
                    </w:rPr>
                  </w:pPr>
                  <w:r>
                    <w:rPr>
                      <w:rFonts w:hint="eastAsia"/>
                      <w:sz w:val="15"/>
                      <w:szCs w:val="15"/>
                    </w:rPr>
                    <w:t>简易程序</w:t>
                  </w:r>
                </w:p>
              </w:txbxContent>
            </v:textbox>
          </v:rect>
        </w:pict>
      </w:r>
      <w:r>
        <w:rPr>
          <w:rFonts w:hint="eastAsia" w:ascii="宋体" w:hAnsi="宋体"/>
          <w:sz w:val="24"/>
          <w:szCs w:val="24"/>
        </w:rPr>
        <w:t>序号：</w:t>
      </w:r>
      <w:r>
        <w:rPr>
          <w:rFonts w:ascii="宋体" w:hAnsi="宋体"/>
          <w:color w:val="000000"/>
          <w:sz w:val="24"/>
          <w:szCs w:val="24"/>
        </w:rPr>
        <w:t>162</w:t>
      </w:r>
    </w:p>
    <w:p>
      <w:pPr>
        <w:snapToGrid w:val="0"/>
        <w:spacing w:line="40" w:lineRule="atLeast"/>
        <w:ind w:left="31680" w:leftChars="67"/>
        <w:contextualSpacing/>
        <w:rPr>
          <w:sz w:val="24"/>
          <w:szCs w:val="24"/>
        </w:rPr>
      </w:pPr>
      <w:r>
        <w:rPr>
          <w:rFonts w:hint="eastAsia"/>
          <w:sz w:val="24"/>
          <w:szCs w:val="24"/>
        </w:rPr>
        <w:t>职权名称：对不按规定确定中标人，无正当理由不发出中标通知书、改变中标结果、不与中标人订立合同，在订立合同时向中标人提出附加条件的处罚对不按规定确定中标人，无正当理由不发出中标通知书、改变中标结果、不与中标人订立合同，在订立合同时向中标人提出附加条件的处罚</w:t>
      </w:r>
    </w:p>
    <w:p>
      <w:r>
        <w:rPr>
          <w:lang w:bidi="bo-CN"/>
        </w:rPr>
        <w:pict>
          <v:roundrect id="_x0000_s6746" o:spid="_x0000_s6746" o:spt="2" style="position:absolute;left:0pt;margin-left:159pt;margin-top:8.7pt;height:24.75pt;width:86.25pt;z-index:-250600448;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t xml:space="preserve">                </w:t>
      </w:r>
    </w:p>
    <w:p>
      <w:r>
        <w:rPr>
          <w:lang w:bidi="bo-CN"/>
        </w:rPr>
        <w:pict>
          <v:shape id="_x0000_s6747" o:spid="_x0000_s6747" o:spt="32" type="#_x0000_t32" style="position:absolute;left:0pt;margin-left:92.25pt;margin-top:5.05pt;height:19.55pt;width:0.05pt;z-index:-250596352;mso-width-relative:page;mso-height-relative:page;" o:connectortype="straight" filled="f" coordsize="21600,21600">
            <v:path arrowok="t"/>
            <v:fill on="f" focussize="0,0"/>
            <v:stroke endarrow="block"/>
            <v:imagedata o:title=""/>
            <o:lock v:ext="edit"/>
          </v:shape>
        </w:pict>
      </w:r>
      <w:r>
        <w:rPr>
          <w:lang w:bidi="bo-CN"/>
        </w:rPr>
        <w:pict>
          <v:shape id="_x0000_s6748" o:spid="_x0000_s6748" o:spt="32" type="#_x0000_t32" style="position:absolute;left:0pt;flip:x;margin-left:90.8pt;margin-top:5.85pt;height:0.05pt;width:68.2pt;z-index:-250597376;mso-width-relative:page;mso-height-relative:page;" o:connectortype="straight" filled="f" coordsize="21600,21600">
            <v:path arrowok="t"/>
            <v:fill on="f" focussize="0,0"/>
            <v:stroke/>
            <v:imagedata o:title=""/>
            <o:lock v:ext="edit"/>
          </v:shape>
        </w:pict>
      </w:r>
      <w:r>
        <w:t xml:space="preserve">                             </w:t>
      </w:r>
    </w:p>
    <w:p>
      <w:r>
        <w:rPr>
          <w:lang w:bidi="bo-CN"/>
        </w:rPr>
        <w:pict>
          <v:rect id="_x0000_s6749" o:spid="_x0000_s6749" o:spt="1" style="position:absolute;left:0pt;margin-left:207.75pt;margin-top:9pt;height:18.75pt;width:54pt;z-index:-250534912;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6750" o:spid="_x0000_s6750" o:spt="32" type="#_x0000_t32" style="position:absolute;left:0pt;margin-left:201pt;margin-top:2.25pt;height:29.25pt;width:0.75pt;z-index:-250591232;mso-width-relative:page;mso-height-relative:page;" o:connectortype="straight" filled="f" coordsize="21600,21600">
            <v:path arrowok="t"/>
            <v:fill on="f" focussize="0,0"/>
            <v:stroke endarrow="block"/>
            <v:imagedata o:title=""/>
            <o:lock v:ext="edit"/>
          </v:shape>
        </w:pict>
      </w:r>
      <w:r>
        <w:rPr>
          <w:lang w:bidi="bo-CN"/>
        </w:rPr>
        <w:pict>
          <v:shape id="_x0000_s6751" o:spid="_x0000_s6751" o:spt="110" type="#_x0000_t110" style="position:absolute;left:0pt;margin-left:32.25pt;margin-top:9pt;height:50.25pt;width:119.25pt;z-index:-250599424;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6752" o:spid="_x0000_s6752" o:spt="34" type="#_x0000_t34" style="position:absolute;left:0pt;margin-left:-23.25pt;margin-top:7.05pt;height:48.75pt;width:60.75pt;rotation:5898240f;z-index:-250598400;mso-width-relative:page;mso-height-relative:page;" o:connectortype="elbow" filled="f" coordsize="21600,21600" adj="657,-86400,-45333">
            <v:path arrowok="t"/>
            <v:fill on="f" focussize="0,0"/>
            <v:stroke endarrow="block"/>
            <v:imagedata o:title=""/>
            <o:lock v:ext="edit"/>
          </v:shape>
        </w:pict>
      </w:r>
      <w:r>
        <w:rPr>
          <w:lang w:bidi="bo-CN"/>
        </w:rPr>
        <w:pict>
          <v:rect id="_x0000_s6753" o:spid="_x0000_s6753" o:spt="1" style="position:absolute;left:0pt;margin-left:162.75pt;margin-top:0.3pt;height:25.5pt;width:81.75pt;z-index:-250590208;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6754" o:spid="_x0000_s6754" o:spt="32" type="#_x0000_t32" style="position:absolute;left:0pt;margin-left:202.5pt;margin-top:10.95pt;height:32.45pt;width:0.75pt;z-index:-250588160;mso-width-relative:page;mso-height-relative:page;" o:connectortype="straight" filled="f" coordsize="21600,21600">
            <v:path arrowok="t"/>
            <v:fill on="f" focussize="0,0"/>
            <v:stroke endarrow="block"/>
            <v:imagedata o:title=""/>
            <o:lock v:ext="edit"/>
          </v:shape>
        </w:pict>
      </w:r>
      <w:r>
        <w:rPr>
          <w:lang w:bidi="bo-CN"/>
        </w:rPr>
        <w:pict>
          <v:shape id="_x0000_s6755" o:spid="_x0000_s6755" o:spt="109" type="#_x0000_t109" style="position:absolute;left:0pt;margin-left:-0.75pt;margin-top:10.95pt;height:29.25pt;width:53.25pt;z-index:-250592256;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6756" o:spid="_x0000_s6756" o:spt="32" type="#_x0000_t32" style="position:absolute;left:0pt;margin-left:92.25pt;margin-top:11.7pt;height:16.5pt;width:0.05pt;z-index:-250593280;mso-width-relative:page;mso-height-relative:page;" o:connectortype="straight" filled="f" coordsize="21600,21600">
            <v:path arrowok="t"/>
            <v:fill on="f" focussize="0,0"/>
            <v:stroke endarrow="block"/>
            <v:imagedata o:title=""/>
            <o:lock v:ext="edit"/>
          </v:shape>
        </w:pict>
      </w:r>
    </w:p>
    <w:p>
      <w:r>
        <w:rPr>
          <w:lang w:bidi="bo-CN"/>
        </w:rPr>
        <w:pict>
          <v:shape id="_x0000_s6757" o:spid="_x0000_s6757" o:spt="110" type="#_x0000_t110" style="position:absolute;left:0pt;margin-left:26.25pt;margin-top:12.8pt;height:53.8pt;width:129.75pt;mso-wrap-distance-left:9pt;mso-wrap-distance-right:9pt;z-index:250693632;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6758" o:spid="_x0000_s6758" o:spt="109" type="#_x0000_t109" style="position:absolute;left:0pt;margin-left:285.75pt;margin-top:10.35pt;height:78.75pt;width:78.75pt;z-index:-250587136;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6759" o:spid="_x0000_s6759" o:spt="2" style="position:absolute;left:0pt;margin-left:-54pt;margin-top:15pt;height:24.8pt;width:65.25pt;z-index:-250595328;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6760" o:spid="_x0000_s6760" o:spt="1" style="position:absolute;left:0pt;margin-left:166.8pt;margin-top:12.2pt;height:38.8pt;width:78.45pt;z-index:-250589184;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6761" o:spid="_x0000_s6761" o:spt="32" type="#_x0000_t32" style="position:absolute;left:0pt;flip:x;margin-left:12pt;margin-top:9.15pt;height:0.05pt;width:17.25pt;z-index:-250594304;mso-width-relative:page;mso-height-relative:page;" o:connectortype="straight" filled="f" coordsize="21600,21600">
            <v:path arrowok="t"/>
            <v:fill on="f" focussize="0,0"/>
            <v:stroke endarrow="block"/>
            <v:imagedata o:title=""/>
            <o:lock v:ext="edit"/>
          </v:shape>
        </w:pict>
      </w:r>
      <w:r>
        <w:rPr>
          <w:lang w:bidi="bo-CN"/>
        </w:rPr>
        <w:pict>
          <v:roundrect id="_x0000_s6762" o:spid="_x0000_s6762" o:spt="2" style="position:absolute;left:0pt;margin-left:383.25pt;margin-top:6.15pt;height:35.25pt;width:72.75pt;z-index:-250585088;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6763" o:spid="_x0000_s6763" o:spt="32" type="#_x0000_t32" style="position:absolute;left:0pt;margin-left:364.5pt;margin-top:8.55pt;height:0.05pt;width:18.75pt;z-index:-250584064;mso-width-relative:page;mso-height-relative:page;" o:connectortype="straight" filled="f" coordsize="21600,21600">
            <v:path arrowok="t"/>
            <v:fill on="f" focussize="0,0"/>
            <v:stroke endarrow="block"/>
            <v:imagedata o:title=""/>
            <o:lock v:ext="edit"/>
          </v:shape>
        </w:pict>
      </w:r>
      <w:r>
        <w:rPr>
          <w:lang w:bidi="bo-CN"/>
        </w:rPr>
        <w:pict>
          <v:shape id="_x0000_s6764" o:spid="_x0000_s6764" o:spt="109" type="#_x0000_t109" style="position:absolute;left:0pt;margin-left:2.25pt;margin-top:14.55pt;height:28.5pt;width:63.75pt;z-index:-250577920;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6765" o:spid="_x0000_s6765" o:spt="32" type="#_x0000_t32" style="position:absolute;left:0pt;margin-left:245.25pt;margin-top:0.3pt;height:0pt;width:40.5pt;z-index:-250586112;mso-width-relative:page;mso-height-relative:page;" o:connectortype="straight" filled="f" coordsize="21600,21600">
            <v:path arrowok="t"/>
            <v:fill on="f" focussize="0,0"/>
            <v:stroke/>
            <v:imagedata o:title=""/>
            <o:lock v:ext="edit"/>
          </v:shape>
        </w:pict>
      </w:r>
    </w:p>
    <w:p>
      <w:pPr>
        <w:rPr>
          <w:b/>
        </w:rPr>
      </w:pPr>
      <w:r>
        <w:rPr>
          <w:lang w:bidi="bo-CN"/>
        </w:rPr>
        <w:pict>
          <v:shape id="_x0000_s6766" o:spid="_x0000_s6766" o:spt="32" type="#_x0000_t32" style="position:absolute;left:0pt;margin-left:204pt;margin-top:4.2pt;height:21.95pt;width:0pt;z-index:-250582016;mso-width-relative:page;mso-height-relative:page;" o:connectortype="straight" filled="f" coordsize="21600,21600">
            <v:path arrowok="t"/>
            <v:fill on="f" focussize="0,0"/>
            <v:stroke endarrow="block"/>
            <v:imagedata o:title=""/>
            <o:lock v:ext="edit"/>
          </v:shape>
        </w:pict>
      </w:r>
      <w:r>
        <w:rPr>
          <w:lang w:bidi="bo-CN"/>
        </w:rPr>
        <w:pict>
          <v:shape id="_x0000_s6767" o:spid="_x0000_s6767" o:spt="32" type="#_x0000_t32" style="position:absolute;left:0pt;margin-left:90.8pt;margin-top:4.75pt;height:15.75pt;width:0pt;z-index:-250580992;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768" o:spid="_x0000_s6768" o:spt="110" type="#_x0000_t110" style="position:absolute;left:0pt;margin-left:33pt;margin-top:4.55pt;height:51.55pt;width:115.5pt;mso-wrap-distance-left:9pt;mso-wrap-distance-right:9pt;z-index:250694656;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6769" o:spid="_x0000_s6769" o:spt="1" style="position:absolute;left:0pt;margin-left:165.3pt;margin-top:11.1pt;height:27pt;width:78.45pt;z-index:-250583040;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6770" o:spid="_x0000_s6770" o:spt="32" type="#_x0000_t32" style="position:absolute;left:0pt;flip:x;margin-left:15.75pt;margin-top:14.3pt;height:0.05pt;width:17.25pt;z-index:-250579968;mso-width-relative:page;mso-height-relative:page;" o:connectortype="straight" filled="f" coordsize="21600,21600">
            <v:path arrowok="t"/>
            <v:fill on="f" focussize="0,0"/>
            <v:stroke endarrow="block"/>
            <v:imagedata o:title=""/>
            <o:lock v:ext="edit"/>
          </v:shape>
        </w:pict>
      </w:r>
      <w:r>
        <w:rPr>
          <w:lang w:bidi="bo-CN"/>
        </w:rPr>
        <w:pict>
          <v:shape id="_x0000_s6771" o:spid="_x0000_s6771" o:spt="109" type="#_x0000_t109" style="position:absolute;left:0pt;margin-left:-54.75pt;margin-top:0pt;height:28.5pt;width:70.5pt;z-index:-250578944;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6772" o:spid="_x0000_s6772" o:spt="32" type="#_x0000_t32" style="position:absolute;left:0pt;margin-left:201.75pt;margin-top:6.9pt;height:18pt;width:0pt;z-index:-250537984;mso-width-relative:page;mso-height-relative:page;" o:connectortype="straight" filled="f" coordsize="21600,21600">
            <v:path arrowok="t"/>
            <v:fill on="f" focussize="0,0"/>
            <v:stroke endarrow="block"/>
            <v:imagedata o:title=""/>
            <o:lock v:ext="edit"/>
          </v:shape>
        </w:pict>
      </w:r>
      <w:r>
        <w:rPr>
          <w:lang w:bidi="bo-CN"/>
        </w:rPr>
        <w:pict>
          <v:shape id="_x0000_s6773" o:spid="_x0000_s6773" o:spt="32" type="#_x0000_t32" style="position:absolute;left:0pt;margin-left:-21pt;margin-top:14pt;height:39.3pt;width:0pt;z-index:-250552320;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774" o:spid="_x0000_s6774" o:spt="110" type="#_x0000_t110" style="position:absolute;left:0pt;margin-left:136.5pt;margin-top:10.25pt;height:34.4pt;width:127.5pt;mso-wrap-distance-left:9pt;mso-wrap-distance-right:9pt;z-index:250695680;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6775" o:spid="_x0000_s6775" o:spt="4" type="#_x0000_t4" style="position:absolute;left:0pt;margin-left:301.5pt;margin-top:5.9pt;height:40pt;width:103.5pt;z-index:-250576896;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6776" o:spid="_x0000_s6776" o:spt="32" type="#_x0000_t32" style="position:absolute;left:0pt;margin-left:90.8pt;margin-top:9.3pt;height:38.35pt;width:0pt;z-index:-250557440;mso-width-relative:page;mso-height-relative:page;" o:connectortype="straight" filled="f" coordsize="21600,21600">
            <v:path arrowok="t"/>
            <v:fill on="f" focussize="0,0"/>
            <v:stroke endarrow="block"/>
            <v:imagedata o:title=""/>
            <o:lock v:ext="edit"/>
          </v:shape>
        </w:pict>
      </w:r>
    </w:p>
    <w:p>
      <w:r>
        <w:rPr>
          <w:lang w:bidi="bo-CN"/>
        </w:rPr>
        <w:pict>
          <v:shape id="_x0000_s6777" o:spid="_x0000_s6777" o:spt="32" type="#_x0000_t32" style="position:absolute;left:0pt;margin-left:431.25pt;margin-top:10.6pt;height:24.05pt;width:0pt;z-index:-250535936;mso-width-relative:page;mso-height-relative:page;" o:connectortype="straight" filled="f" coordsize="21600,21600">
            <v:path arrowok="t"/>
            <v:fill on="f" focussize="0,0"/>
            <v:stroke endarrow="block"/>
            <v:imagedata o:title=""/>
            <o:lock v:ext="edit"/>
          </v:shape>
        </w:pict>
      </w:r>
      <w:r>
        <w:rPr>
          <w:lang w:bidi="bo-CN"/>
        </w:rPr>
        <w:pict>
          <v:shape id="_x0000_s6778" o:spid="_x0000_s6778" o:spt="32" type="#_x0000_t32" style="position:absolute;left:0pt;margin-left:404.25pt;margin-top:10.6pt;height:0pt;width:27pt;z-index:-250536960;mso-width-relative:page;mso-height-relative:page;" o:connectortype="straight" filled="f" coordsize="21600,21600">
            <v:path arrowok="t"/>
            <v:fill on="f" focussize="0,0"/>
            <v:stroke/>
            <v:imagedata o:title=""/>
            <o:lock v:ext="edit"/>
          </v:shape>
        </w:pict>
      </w:r>
      <w:r>
        <w:rPr>
          <w:lang w:bidi="bo-CN"/>
        </w:rPr>
        <w:pict>
          <v:shape id="_x0000_s6779" o:spid="_x0000_s6779" o:spt="32" type="#_x0000_t32" style="position:absolute;left:0pt;margin-left:264pt;margin-top:12.1pt;height:0pt;width:37.5pt;z-index:-250575872;mso-width-relative:page;mso-height-relative:page;" o:connectortype="straight" filled="f" coordsize="21600,21600">
            <v:path arrowok="t"/>
            <v:fill on="f" focussize="0,0"/>
            <v:stroke endarrow="block"/>
            <v:imagedata o:title=""/>
            <o:lock v:ext="edit"/>
          </v:shape>
        </w:pict>
      </w:r>
    </w:p>
    <w:p>
      <w:r>
        <w:rPr>
          <w:lang w:bidi="bo-CN"/>
        </w:rPr>
        <w:pict>
          <v:shape id="_x0000_s6780" o:spid="_x0000_s6780" o:spt="32" type="#_x0000_t32" style="position:absolute;left:0pt;margin-left:201.75pt;margin-top:14.7pt;height:129.95pt;width:0.05pt;z-index:-250574848;mso-width-relative:page;mso-height-relative:page;" o:connectortype="straight" filled="f" coordsize="21600,21600">
            <v:path arrowok="t"/>
            <v:fill on="f" focussize="0,0"/>
            <v:stroke endarrow="block"/>
            <v:imagedata o:title=""/>
            <o:lock v:ext="edit"/>
          </v:shape>
        </w:pict>
      </w:r>
      <w:r>
        <w:rPr>
          <w:lang w:bidi="bo-CN"/>
        </w:rPr>
        <w:pict>
          <v:shape id="_x0000_s6781" o:spid="_x0000_s6781" o:spt="32" type="#_x0000_t32" style="position:absolute;left:0pt;margin-left:353.25pt;margin-top:13.25pt;height:18.3pt;width:0.05pt;z-index:-250573824;mso-width-relative:page;mso-height-relative:page;" o:connectortype="straight" filled="f" coordsize="21600,21600">
            <v:path arrowok="t"/>
            <v:fill on="f" focussize="0,0"/>
            <v:stroke endarrow="block"/>
            <v:imagedata o:title=""/>
            <o:lock v:ext="edit"/>
          </v:shape>
        </w:pict>
      </w:r>
      <w:r>
        <w:rPr>
          <w:lang w:bidi="bo-CN"/>
        </w:rPr>
        <w:pict>
          <v:shape id="_x0000_s6782" o:spid="_x0000_s6782" o:spt="109" type="#_x0000_t109" style="position:absolute;left:0pt;margin-left:-54.75pt;margin-top:7.2pt;height:42.45pt;width:70.5pt;z-index:-250553344;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6783" o:spid="_x0000_s6783" o:spt="109" type="#_x0000_t109" style="position:absolute;left:0pt;margin-left:26.25pt;margin-top:6.5pt;height:43.15pt;width:129pt;z-index:-250556416;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6784" o:spid="_x0000_s6784" o:spt="32" type="#_x0000_t32" style="position:absolute;left:0pt;flip:x;margin-left:202.5pt;margin-top:4.25pt;height:0pt;width:150.8pt;z-index:-250570752;mso-width-relative:page;mso-height-relative:page;" o:connectortype="straight" filled="f" coordsize="21600,21600">
            <v:path arrowok="t"/>
            <v:fill on="f" focussize="0,0"/>
            <v:stroke endarrow="block"/>
            <v:imagedata o:title=""/>
            <o:lock v:ext="edit"/>
          </v:shape>
        </w:pict>
      </w:r>
      <w:r>
        <w:rPr>
          <w:lang w:bidi="bo-CN"/>
        </w:rPr>
        <w:pict>
          <v:rect id="_x0000_s6785" o:spid="_x0000_s6785" o:spt="1" style="position:absolute;left:0pt;margin-left:392.25pt;margin-top:3.45pt;height:40.7pt;width:71.25pt;z-index:-250567680;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6786" o:spid="_x0000_s6786" o:spt="1" style="position:absolute;left:0pt;margin-left:324.75pt;margin-top:13.7pt;height:20.45pt;width:54.75pt;z-index:-250572800;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6787" o:spid="_x0000_s6787" o:spt="32" type="#_x0000_t32" style="position:absolute;left:0pt;flip:x;margin-left:378pt;margin-top:8.05pt;height:0pt;width:14.25pt;z-index:-250566656;mso-width-relative:page;mso-height-relative:page;" o:connectortype="straight" filled="f" coordsize="21600,21600">
            <v:path arrowok="t"/>
            <v:fill on="f" focussize="0,0"/>
            <v:stroke endarrow="block"/>
            <v:imagedata o:title=""/>
            <o:lock v:ext="edit"/>
          </v:shape>
        </w:pict>
      </w:r>
    </w:p>
    <w:p>
      <w:r>
        <w:rPr>
          <w:lang w:bidi="bo-CN"/>
        </w:rPr>
        <w:pict>
          <v:shape id="_x0000_s6788" o:spid="_x0000_s6788" o:spt="32" type="#_x0000_t32" style="position:absolute;left:0pt;margin-left:431.25pt;margin-top:12.95pt;height:38.75pt;width:0pt;z-index:-250544128;mso-width-relative:page;mso-height-relative:page;" o:connectortype="straight" filled="f" coordsize="21600,21600">
            <v:path arrowok="t"/>
            <v:fill on="f" focussize="0,0"/>
            <v:stroke endarrow="block"/>
            <v:imagedata o:title=""/>
            <o:lock v:ext="edit"/>
          </v:shape>
        </w:pict>
      </w:r>
      <w:r>
        <w:rPr>
          <w:lang w:bidi="bo-CN"/>
        </w:rPr>
        <w:pict>
          <v:shape id="_x0000_s6789" o:spid="_x0000_s6789" o:spt="32" type="#_x0000_t32" style="position:absolute;left:0pt;margin-left:351.75pt;margin-top:2.85pt;height:22.6pt;width:0pt;z-index:-250569728;mso-width-relative:page;mso-height-relative:page;" o:connectortype="straight" filled="f" coordsize="21600,21600">
            <v:path arrowok="t"/>
            <v:fill on="f" focussize="0,0"/>
            <v:stroke endarrow="block"/>
            <v:imagedata o:title=""/>
            <o:lock v:ext="edit"/>
          </v:shape>
        </w:pict>
      </w:r>
      <w:r>
        <w:rPr>
          <w:lang w:bidi="bo-CN"/>
        </w:rPr>
        <w:pict>
          <v:shape id="_x0000_s6790" o:spid="_x0000_s6790" o:spt="32" type="#_x0000_t32" style="position:absolute;left:0pt;margin-left:-21pt;margin-top:2.85pt;height:38.35pt;width:0pt;z-index:-250551296;mso-width-relative:page;mso-height-relative:page;" o:connectortype="straight" filled="f" coordsize="21600,21600">
            <v:path arrowok="t"/>
            <v:fill on="f" focussize="0,0"/>
            <v:stroke endarrow="block"/>
            <v:imagedata o:title=""/>
            <o:lock v:ext="edit"/>
          </v:shape>
        </w:pict>
      </w:r>
      <w:r>
        <w:rPr>
          <w:lang w:bidi="bo-CN"/>
        </w:rPr>
        <w:pict>
          <v:shape id="_x0000_s6791" o:spid="_x0000_s6791" o:spt="32" type="#_x0000_t32" style="position:absolute;left:0pt;margin-left:92.25pt;margin-top:2.85pt;height:38.35pt;width:0pt;z-index:-250555392;mso-width-relative:page;mso-height-relative:page;" o:connectortype="straight" filled="f" coordsize="21600,21600">
            <v:path arrowok="t"/>
            <v:fill on="f" focussize="0,0"/>
            <v:stroke endarrow="block"/>
            <v:imagedata o:title=""/>
            <o:lock v:ext="edit"/>
          </v:shape>
        </w:pict>
      </w:r>
    </w:p>
    <w:p>
      <w:r>
        <w:rPr>
          <w:lang w:bidi="bo-CN"/>
        </w:rPr>
        <w:pict>
          <v:rect id="_x0000_s6792" o:spid="_x0000_s6792" o:spt="1" style="position:absolute;left:0pt;margin-left:324.75pt;margin-top:9.85pt;height:20.45pt;width:54.75pt;z-index:-250571776;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6793" o:spid="_x0000_s6793" o:spt="32" type="#_x0000_t32" style="position:absolute;left:0pt;flip:x;margin-left:202.5pt;margin-top:5.05pt;height:0pt;width:122.25pt;z-index:-250568704;mso-width-relative:page;mso-height-relative:page;" o:connectortype="straight" filled="f" coordsize="21600,21600">
            <v:path arrowok="t"/>
            <v:fill on="f" focussize="0,0"/>
            <v:stroke endarrow="block"/>
            <v:imagedata o:title=""/>
            <o:lock v:ext="edit"/>
          </v:shape>
        </w:pict>
      </w:r>
      <w:r>
        <w:rPr>
          <w:lang w:bidi="bo-CN"/>
        </w:rPr>
        <w:pict>
          <v:shape id="_x0000_s6794" o:spid="_x0000_s6794" o:spt="32" type="#_x0000_t32" style="position:absolute;left:0pt;margin-left:381pt;margin-top:5.05pt;height:0pt;width:50.25pt;z-index:-250545152;mso-width-relative:page;mso-height-relative:page;" o:connectortype="straight" filled="f" coordsize="21600,21600">
            <v:path arrowok="t"/>
            <v:fill on="f" focussize="0,0"/>
            <v:stroke/>
            <v:imagedata o:title=""/>
            <o:lock v:ext="edit"/>
          </v:shape>
        </w:pict>
      </w:r>
      <w:r>
        <w:rPr>
          <w:lang w:bidi="bo-CN"/>
        </w:rPr>
        <w:pict>
          <v:rect id="_x0000_s6795" o:spid="_x0000_s6795" o:spt="1" style="position:absolute;left:0pt;margin-left:-54pt;margin-top:10pt;height:32.9pt;width:69.75pt;z-index:-250550272;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6796" o:spid="_x0000_s6796" o:spt="1" style="position:absolute;left:0pt;margin-left:52.5pt;margin-top:10pt;height:32.9pt;width:84pt;z-index:-250554368;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6797" o:spid="_x0000_s6797" o:spt="1" style="position:absolute;left:0pt;margin-left:401.25pt;margin-top:4.9pt;height:21.75pt;width:62.25pt;z-index:-250565632;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6798" o:spid="_x0000_s6798" o:spt="32" type="#_x0000_t32" style="position:absolute;left:0pt;flip:x;margin-left:201.75pt;margin-top:0.55pt;height:0pt;width:199.5pt;z-index:-250564608;mso-width-relative:page;mso-height-relative:page;" o:connectortype="straight" filled="f" coordsize="21600,21600">
            <v:path arrowok="t"/>
            <v:fill on="f" focussize="0,0"/>
            <v:stroke endarrow="block"/>
            <v:imagedata o:title=""/>
            <o:lock v:ext="edit"/>
          </v:shape>
        </w:pict>
      </w:r>
      <w:r>
        <w:rPr>
          <w:lang w:bidi="bo-CN"/>
        </w:rPr>
        <w:pict>
          <v:shape id="_x0000_s6799" o:spid="_x0000_s6799" o:spt="32" type="#_x0000_t32" style="position:absolute;left:0pt;margin-left:-18pt;margin-top:11.7pt;height:224.7pt;width:0pt;z-index:-250541056;mso-width-relative:page;mso-height-relative:page;" o:connectortype="straight" filled="f" coordsize="21600,21600">
            <v:path arrowok="t"/>
            <v:fill on="f" focussize="0,0"/>
            <v:stroke/>
            <v:imagedata o:title=""/>
            <o:lock v:ext="edit"/>
          </v:shape>
        </w:pict>
      </w:r>
      <w:r>
        <w:rPr>
          <w:lang w:bidi="bo-CN"/>
        </w:rPr>
        <w:pict>
          <v:shape id="_x0000_s6800" o:spid="_x0000_s6800" o:spt="34" type="#_x0000_t34" style="position:absolute;left:0pt;flip:y;margin-left:-18pt;margin-top:11.7pt;height:50pt;width:113.3pt;rotation:11796480f;z-index:-250549248;mso-width-relative:page;mso-height-relative:page;" o:connectortype="elbow" filled="f" coordsize="21600,21600" adj="219,211378,-34754">
            <v:path arrowok="t"/>
            <v:fill on="f" focussize="0,0"/>
            <v:stroke endarrow="block"/>
            <v:imagedata o:title=""/>
            <o:lock v:ext="edit"/>
          </v:shape>
        </w:pict>
      </w:r>
    </w:p>
    <w:p>
      <w:r>
        <w:rPr>
          <w:lang w:bidi="bo-CN"/>
        </w:rPr>
        <w:pict>
          <v:rect id="_x0000_s6801" o:spid="_x0000_s6801" o:spt="1" style="position:absolute;left:0pt;margin-left:379.5pt;margin-top:5.55pt;height:21.75pt;width:82.5pt;z-index:-250563584;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6802" o:spid="_x0000_s6802" o:spt="110" type="#_x0000_t110" style="position:absolute;left:0pt;margin-left:147pt;margin-top:20.25pt;height:35.25pt;width:108pt;mso-wrap-distance-left:9pt;mso-wrap-distance-right:9pt;z-index:250696704;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6803" o:spid="_x0000_s6803" o:spt="32" type="#_x0000_t32" style="position:absolute;left:0pt;margin-left:338.25pt;margin-top:3.5pt;height:33.75pt;width:0pt;z-index:-250559488;mso-width-relative:page;mso-height-relative:page;" o:connectortype="straight" filled="f" coordsize="21600,21600">
            <v:path arrowok="t"/>
            <v:fill on="f" focussize="0,0"/>
            <v:stroke/>
            <v:imagedata o:title=""/>
            <o:lock v:ext="edit"/>
          </v:shape>
        </w:pict>
      </w:r>
      <w:r>
        <w:rPr>
          <w:lang w:bidi="bo-CN"/>
        </w:rPr>
        <w:pict>
          <v:shape id="_x0000_s6804" o:spid="_x0000_s6804" o:spt="32" type="#_x0000_t32" style="position:absolute;left:0pt;margin-left:338.25pt;margin-top:2.7pt;height:0.05pt;width:41.25pt;z-index:-250561536;mso-width-relative:page;mso-height-relative:page;" o:connectortype="straight" filled="f" coordsize="21600,21600">
            <v:path arrowok="t"/>
            <v:fill on="f" focussize="0,0"/>
            <v:stroke endarrow="block"/>
            <v:imagedata o:title=""/>
            <o:lock v:ext="edit"/>
          </v:shape>
        </w:pict>
      </w:r>
    </w:p>
    <w:p>
      <w:r>
        <w:rPr>
          <w:lang w:bidi="bo-CN"/>
        </w:rPr>
        <w:pict>
          <v:shape id="_x0000_s6805" o:spid="_x0000_s6805" o:spt="32" type="#_x0000_t32" style="position:absolute;left:0pt;margin-left:255pt;margin-top:7pt;height:0.05pt;width:83.25pt;z-index:-250558464;mso-width-relative:page;mso-height-relative:page;" o:connectortype="straight" filled="f" coordsize="21600,21600">
            <v:path arrowok="t"/>
            <v:fill on="f" focussize="0,0"/>
            <v:stroke/>
            <v:imagedata o:title=""/>
            <o:lock v:ext="edit"/>
          </v:shape>
        </w:pict>
      </w:r>
      <w:r>
        <w:rPr>
          <w:lang w:bidi="bo-CN"/>
        </w:rPr>
        <w:pict>
          <v:rect id="_x0000_s6806" o:spid="_x0000_s6806" o:spt="1" style="position:absolute;left:0pt;margin-left:379.5pt;margin-top:9.2pt;height:21.75pt;width:82.5pt;z-index:-250562560;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6807" o:spid="_x0000_s6807" o:spt="32" type="#_x0000_t32" style="position:absolute;left:0pt;margin-left:-18pt;margin-top:174pt;height:0.05pt;width:174pt;z-index:-250542080;mso-width-relative:page;mso-height-relative:page;" o:connectortype="straight" filled="f" coordsize="21600,21600">
            <v:path arrowok="t"/>
            <v:fill on="f" focussize="0,0"/>
            <v:stroke endarrow="block"/>
            <v:imagedata o:title=""/>
            <o:lock v:ext="edit"/>
          </v:shape>
        </w:pict>
      </w:r>
      <w:r>
        <w:rPr>
          <w:lang w:bidi="bo-CN"/>
        </w:rPr>
        <w:pict>
          <v:rect id="_x0000_s6808" o:spid="_x0000_s6808" o:spt="1" style="position:absolute;left:0pt;margin-left:55.5pt;margin-top:57.75pt;height:36.75pt;width:57.8pt;z-index:-250533888;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6809" o:spid="_x0000_s6809" o:spt="32" type="#_x0000_t32" style="position:absolute;left:0pt;margin-left:86.25pt;margin-top:94.5pt;height:16.5pt;width:0.05pt;z-index:-250530816;mso-width-relative:page;mso-height-relative:page;" o:connectortype="straight" filled="f" coordsize="21600,21600">
            <v:path arrowok="t"/>
            <v:fill on="f" focussize="0,0"/>
            <v:stroke/>
            <v:imagedata o:title=""/>
            <o:lock v:ext="edit"/>
          </v:shape>
        </w:pict>
      </w:r>
      <w:r>
        <w:rPr>
          <w:lang w:bidi="bo-CN"/>
        </w:rPr>
        <w:pict>
          <v:shape id="_x0000_s6810" o:spid="_x0000_s6810" o:spt="32" type="#_x0000_t32" style="position:absolute;left:0pt;margin-left:86.25pt;margin-top:111pt;height:0pt;width:54.75pt;z-index:-250529792;mso-width-relative:page;mso-height-relative:page;" o:connectortype="straight" filled="f" coordsize="21600,21600">
            <v:path arrowok="t"/>
            <v:fill on="f" focussize="0,0"/>
            <v:stroke endarrow="block"/>
            <v:imagedata o:title=""/>
            <o:lock v:ext="edit"/>
          </v:shape>
        </w:pict>
      </w:r>
      <w:r>
        <w:rPr>
          <w:lang w:bidi="bo-CN"/>
        </w:rPr>
        <w:pict>
          <v:shape id="_x0000_s6811" o:spid="_x0000_s6811" o:spt="32" type="#_x0000_t32" style="position:absolute;left:0pt;margin-left:86.25pt;margin-top:43.5pt;height:15pt;width:0pt;z-index:-250531840;mso-width-relative:page;mso-height-relative:page;" o:connectortype="straight" filled="f" coordsize="21600,21600">
            <v:path arrowok="t"/>
            <v:fill on="f" focussize="0,0"/>
            <v:stroke endarrow="block"/>
            <v:imagedata o:title=""/>
            <o:lock v:ext="edit"/>
          </v:shape>
        </w:pict>
      </w:r>
      <w:r>
        <w:rPr>
          <w:lang w:bidi="bo-CN"/>
        </w:rPr>
        <w:pict>
          <v:shape id="_x0000_s6812" o:spid="_x0000_s6812" o:spt="32" type="#_x0000_t32" style="position:absolute;left:0pt;flip:x;margin-left:86.25pt;margin-top:43.5pt;height:0pt;width:55.5pt;z-index:-250532864;mso-width-relative:page;mso-height-relative:page;" o:connectortype="straight" filled="f" coordsize="21600,21600">
            <v:path arrowok="t"/>
            <v:fill on="f" focussize="0,0"/>
            <v:stroke/>
            <v:imagedata o:title=""/>
            <o:lock v:ext="edit"/>
          </v:shape>
        </w:pict>
      </w:r>
      <w:r>
        <w:rPr>
          <w:lang w:bidi="bo-CN"/>
        </w:rPr>
        <w:pict>
          <v:rect id="_x0000_s6813" o:spid="_x0000_s6813" o:spt="1" style="position:absolute;left:0pt;margin-left:307.5pt;margin-top:91.5pt;height:36.75pt;width:52.5pt;z-index:-250539008;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6814" o:spid="_x0000_s6814" o:spt="32" type="#_x0000_t32" style="position:absolute;left:0pt;margin-left:259.5pt;margin-top:111pt;height:0pt;width:48pt;z-index:-250540032;mso-width-relative:page;mso-height-relative:page;" o:connectortype="straight" filled="f" coordsize="21600,21600">
            <v:path arrowok="t"/>
            <v:fill on="f" focussize="0,0"/>
            <v:stroke endarrow="block"/>
            <v:imagedata o:title=""/>
            <o:lock v:ext="edit"/>
          </v:shape>
        </w:pict>
      </w:r>
      <w:r>
        <w:rPr>
          <w:lang w:bidi="bo-CN"/>
        </w:rPr>
        <w:pict>
          <v:shape id="_x0000_s6815" o:spid="_x0000_s6815" o:spt="32" type="#_x0000_t32" style="position:absolute;left:0pt;margin-left:201.75pt;margin-top:61.9pt;height:32.6pt;width:0.05pt;z-index:-250547200;mso-width-relative:page;mso-height-relative:page;" o:connectortype="straight" filled="f" coordsize="21600,21600">
            <v:path arrowok="t"/>
            <v:fill on="f" focussize="0,0"/>
            <v:stroke endarrow="block"/>
            <v:imagedata o:title=""/>
            <o:lock v:ext="edit"/>
          </v:shape>
        </w:pict>
      </w:r>
      <w:r>
        <w:rPr>
          <w:lang w:bidi="bo-CN"/>
        </w:rPr>
        <w:pict>
          <v:shape id="_x0000_s6816" o:spid="_x0000_s6816" o:spt="110" type="#_x0000_t110" style="position:absolute;left:0pt;margin-left:141.75pt;margin-top:94.5pt;height:35.25pt;width:118.5pt;mso-wrap-distance-left:9pt;mso-wrap-distance-right:9pt;z-index:250698752;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6817" o:spid="_x0000_s6817" o:spt="32" type="#_x0000_t32" style="position:absolute;left:0pt;margin-left:201pt;margin-top:129pt;height:31.85pt;width:0pt;z-index:-250543104;mso-width-relative:page;mso-height-relative:page;" o:connectortype="straight" filled="f" coordsize="21600,21600">
            <v:path arrowok="t"/>
            <v:fill on="f" focussize="0,0"/>
            <v:stroke endarrow="block"/>
            <v:imagedata o:title=""/>
            <o:lock v:ext="edit"/>
          </v:shape>
        </w:pict>
      </w:r>
      <w:r>
        <w:rPr>
          <w:lang w:bidi="bo-CN"/>
        </w:rPr>
        <w:pict>
          <v:roundrect id="_x0000_s6818" o:spid="_x0000_s6818" o:spt="2" style="position:absolute;left:0pt;margin-left:156pt;margin-top:162.35pt;height:24.75pt;width:83.25pt;z-index:-250546176;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6819" o:spid="_x0000_s6819" o:spt="32" type="#_x0000_t32" style="position:absolute;left:0pt;margin-left:338.25pt;margin-top:6pt;height:0.05pt;width:42.75pt;z-index:-250560512;mso-width-relative:page;mso-height-relative:page;" o:connectortype="straight" filled="f" coordsize="21600,21600">
            <v:path arrowok="t"/>
            <v:fill on="f" focussize="0,0"/>
            <v:stroke endarrow="block"/>
            <v:imagedata o:title=""/>
            <o:lock v:ext="edit"/>
          </v:shape>
        </w:pict>
      </w:r>
      <w:r>
        <w:rPr>
          <w:lang w:bidi="bo-CN"/>
        </w:rPr>
        <w:pict>
          <v:shape id="_x0000_s6820" o:spid="_x0000_s6820" o:spt="32" type="#_x0000_t32" style="position:absolute;left:0pt;margin-left:201pt;margin-top:9.45pt;height:17.2pt;width:0pt;z-index:-250548224;mso-width-relative:page;mso-height-relative:page;" o:connectortype="straight" filled="f" coordsize="21600,21600">
            <v:path arrowok="t"/>
            <v:fill on="f" focussize="0,0"/>
            <v:stroke endarrow="block"/>
            <v:imagedata o:title=""/>
            <o:lock v:ext="edit"/>
          </v:shape>
        </w:pict>
      </w:r>
      <w:r>
        <w:rPr>
          <w:lang w:bidi="bo-CN"/>
        </w:rPr>
        <w:pict>
          <v:shape id="_x0000_s6821" o:spid="_x0000_s6821" o:spt="110" type="#_x0000_t110" style="position:absolute;left:0pt;margin-left:141pt;margin-top:26.65pt;height:35.25pt;width:118.5pt;mso-wrap-distance-left:9pt;mso-wrap-distance-right:9pt;z-index:250697728;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ind w:left="31680" w:leftChars="-270" w:hangingChars="128" w:firstLine="31680"/>
        <w:jc w:val="center"/>
        <w:rPr>
          <w:b/>
          <w:sz w:val="44"/>
          <w:szCs w:val="44"/>
        </w:rPr>
      </w:pPr>
    </w:p>
    <w:p>
      <w:pPr>
        <w:ind w:left="31680" w:leftChars="-270" w:hangingChars="128" w:firstLine="31680"/>
        <w:jc w:val="center"/>
        <w:rPr>
          <w:b/>
          <w:sz w:val="44"/>
          <w:szCs w:val="44"/>
        </w:rPr>
      </w:pPr>
    </w:p>
    <w:p>
      <w:pPr>
        <w:ind w:left="31680" w:leftChars="-270" w:hangingChars="128" w:firstLine="31680"/>
        <w:jc w:val="center"/>
        <w:rPr>
          <w:rFonts w:hint="eastAsia"/>
          <w:b/>
          <w:sz w:val="44"/>
          <w:szCs w:val="44"/>
        </w:rPr>
      </w:pPr>
    </w:p>
    <w:p>
      <w:pPr>
        <w:ind w:left="31680" w:leftChars="-270" w:hangingChars="128" w:firstLine="31680"/>
        <w:jc w:val="center"/>
        <w:rPr>
          <w:b/>
          <w:sz w:val="36"/>
          <w:szCs w:val="36"/>
        </w:rPr>
      </w:pPr>
      <w:r>
        <w:rPr>
          <w:rFonts w:hint="eastAsia"/>
          <w:b/>
          <w:sz w:val="36"/>
          <w:szCs w:val="36"/>
        </w:rPr>
        <w:t>双湖县交通运输局行政处罚流程图</w:t>
      </w:r>
    </w:p>
    <w:p>
      <w:pPr>
        <w:ind w:left="31680" w:leftChars="67"/>
        <w:contextualSpacing/>
        <w:jc w:val="right"/>
        <w:rPr>
          <w:rFonts w:ascii="宋体"/>
          <w:sz w:val="24"/>
          <w:szCs w:val="24"/>
        </w:rPr>
      </w:pPr>
    </w:p>
    <w:p>
      <w:pPr>
        <w:ind w:left="31680" w:leftChars="67"/>
        <w:contextualSpacing/>
        <w:jc w:val="right"/>
        <w:rPr>
          <w:rFonts w:ascii="宋体"/>
          <w:sz w:val="24"/>
          <w:szCs w:val="24"/>
        </w:rPr>
      </w:pPr>
      <w:r>
        <w:rPr>
          <w:rFonts w:hint="eastAsia" w:ascii="宋体" w:hAnsi="宋体"/>
          <w:sz w:val="24"/>
          <w:szCs w:val="24"/>
        </w:rPr>
        <w:t>序号：</w:t>
      </w:r>
      <w:r>
        <w:rPr>
          <w:rFonts w:ascii="宋体" w:hAnsi="宋体"/>
          <w:color w:val="000000"/>
          <w:sz w:val="24"/>
          <w:szCs w:val="24"/>
        </w:rPr>
        <w:t>163</w:t>
      </w:r>
    </w:p>
    <w:p>
      <w:pPr>
        <w:snapToGrid w:val="0"/>
        <w:spacing w:line="40" w:lineRule="atLeast"/>
        <w:ind w:left="31680" w:leftChars="67"/>
        <w:contextualSpacing/>
        <w:rPr>
          <w:sz w:val="24"/>
          <w:szCs w:val="24"/>
        </w:rPr>
      </w:pPr>
      <w:r>
        <w:rPr>
          <w:rFonts w:hint="eastAsia"/>
          <w:sz w:val="24"/>
          <w:szCs w:val="24"/>
        </w:rPr>
        <w:t>职权名称：对不按照规定在指定媒介发布资格预审公告或者招标公告；接受应当拒收的投标文件的处罚</w:t>
      </w:r>
    </w:p>
    <w:p>
      <w:r>
        <w:rPr>
          <w:lang w:bidi="bo-CN"/>
        </w:rPr>
        <w:pict>
          <v:rect id="_x0000_s6822" o:spid="_x0000_s6822" o:spt="1" style="position:absolute;left:0pt;margin-left:90.9pt;margin-top:-2.8pt;height:20.25pt;width:37.5pt;z-index:-250457088;mso-width-relative:page;mso-height-relative:page;" stroked="f" coordsize="21600,21600">
            <v:path/>
            <v:fill focussize="0,0"/>
            <v:stroke on="f"/>
            <v:imagedata o:title=""/>
            <o:lock v:ext="edit"/>
            <v:textbox>
              <w:txbxContent>
                <w:p>
                  <w:pPr>
                    <w:ind w:left="31680" w:leftChars="-50" w:right="31680" w:rightChars="-50"/>
                    <w:rPr>
                      <w:sz w:val="15"/>
                      <w:szCs w:val="15"/>
                    </w:rPr>
                  </w:pPr>
                  <w:r>
                    <w:rPr>
                      <w:rFonts w:hint="eastAsia"/>
                      <w:sz w:val="15"/>
                      <w:szCs w:val="15"/>
                    </w:rPr>
                    <w:t>简易程序</w:t>
                  </w:r>
                </w:p>
              </w:txbxContent>
            </v:textbox>
          </v:rect>
        </w:pict>
      </w:r>
      <w:r>
        <w:rPr>
          <w:lang w:bidi="bo-CN"/>
        </w:rPr>
        <w:pict>
          <v:roundrect id="_x0000_s6823" o:spid="_x0000_s6823" o:spt="2" style="position:absolute;left:0pt;margin-left:159pt;margin-top:8.7pt;height:24.75pt;width:86.25pt;z-index:-250528768;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t xml:space="preserve">                </w:t>
      </w:r>
    </w:p>
    <w:p>
      <w:r>
        <w:rPr>
          <w:lang w:bidi="bo-CN"/>
        </w:rPr>
        <w:pict>
          <v:shape id="_x0000_s6824" o:spid="_x0000_s6824" o:spt="32" type="#_x0000_t32" style="position:absolute;left:0pt;margin-left:92.25pt;margin-top:5.05pt;height:19.55pt;width:0.05pt;z-index:-250524672;mso-width-relative:page;mso-height-relative:page;" o:connectortype="straight" filled="f" coordsize="21600,21600">
            <v:path arrowok="t"/>
            <v:fill on="f" focussize="0,0"/>
            <v:stroke endarrow="block"/>
            <v:imagedata o:title=""/>
            <o:lock v:ext="edit"/>
          </v:shape>
        </w:pict>
      </w:r>
      <w:r>
        <w:rPr>
          <w:lang w:bidi="bo-CN"/>
        </w:rPr>
        <w:pict>
          <v:shape id="_x0000_s6825" o:spid="_x0000_s6825" o:spt="32" type="#_x0000_t32" style="position:absolute;left:0pt;flip:x;margin-left:90.8pt;margin-top:5.85pt;height:0.05pt;width:68.2pt;z-index:-250525696;mso-width-relative:page;mso-height-relative:page;" o:connectortype="straight" filled="f" coordsize="21600,21600">
            <v:path arrowok="t"/>
            <v:fill on="f" focussize="0,0"/>
            <v:stroke/>
            <v:imagedata o:title=""/>
            <o:lock v:ext="edit"/>
          </v:shape>
        </w:pict>
      </w:r>
      <w:r>
        <w:t xml:space="preserve">                             </w:t>
      </w:r>
    </w:p>
    <w:p>
      <w:r>
        <w:rPr>
          <w:lang w:bidi="bo-CN"/>
        </w:rPr>
        <w:pict>
          <v:rect id="_x0000_s6826" o:spid="_x0000_s6826" o:spt="1" style="position:absolute;left:0pt;margin-left:207.75pt;margin-top:9pt;height:18.75pt;width:54pt;z-index:-250463232;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6827" o:spid="_x0000_s6827" o:spt="32" type="#_x0000_t32" style="position:absolute;left:0pt;margin-left:201pt;margin-top:2.25pt;height:29.25pt;width:0.75pt;z-index:-250519552;mso-width-relative:page;mso-height-relative:page;" o:connectortype="straight" filled="f" coordsize="21600,21600">
            <v:path arrowok="t"/>
            <v:fill on="f" focussize="0,0"/>
            <v:stroke endarrow="block"/>
            <v:imagedata o:title=""/>
            <o:lock v:ext="edit"/>
          </v:shape>
        </w:pict>
      </w:r>
      <w:r>
        <w:rPr>
          <w:lang w:bidi="bo-CN"/>
        </w:rPr>
        <w:pict>
          <v:shape id="_x0000_s6828" o:spid="_x0000_s6828" o:spt="110" type="#_x0000_t110" style="position:absolute;left:0pt;margin-left:32.25pt;margin-top:9pt;height:50.25pt;width:119.25pt;z-index:-250527744;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6829" o:spid="_x0000_s6829" o:spt="34" type="#_x0000_t34" style="position:absolute;left:0pt;margin-left:-23.25pt;margin-top:7.05pt;height:48.75pt;width:60.75pt;rotation:5898240f;z-index:-250526720;mso-width-relative:page;mso-height-relative:page;" o:connectortype="elbow" filled="f" coordsize="21600,21600" adj="657,-86400,-45333">
            <v:path arrowok="t"/>
            <v:fill on="f" focussize="0,0"/>
            <v:stroke endarrow="block"/>
            <v:imagedata o:title=""/>
            <o:lock v:ext="edit"/>
          </v:shape>
        </w:pict>
      </w:r>
      <w:r>
        <w:rPr>
          <w:lang w:bidi="bo-CN"/>
        </w:rPr>
        <w:pict>
          <v:rect id="_x0000_s6830" o:spid="_x0000_s6830" o:spt="1" style="position:absolute;left:0pt;margin-left:162.75pt;margin-top:0.3pt;height:25.5pt;width:81.75pt;z-index:-250518528;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6831" o:spid="_x0000_s6831" o:spt="32" type="#_x0000_t32" style="position:absolute;left:0pt;margin-left:202.5pt;margin-top:10.95pt;height:32.45pt;width:0.75pt;z-index:-250516480;mso-width-relative:page;mso-height-relative:page;" o:connectortype="straight" filled="f" coordsize="21600,21600">
            <v:path arrowok="t"/>
            <v:fill on="f" focussize="0,0"/>
            <v:stroke endarrow="block"/>
            <v:imagedata o:title=""/>
            <o:lock v:ext="edit"/>
          </v:shape>
        </w:pict>
      </w:r>
      <w:r>
        <w:rPr>
          <w:lang w:bidi="bo-CN"/>
        </w:rPr>
        <w:pict>
          <v:shape id="_x0000_s6832" o:spid="_x0000_s6832" o:spt="109" type="#_x0000_t109" style="position:absolute;left:0pt;margin-left:-0.75pt;margin-top:10.95pt;height:29.25pt;width:53.25pt;z-index:-250520576;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6833" o:spid="_x0000_s6833" o:spt="32" type="#_x0000_t32" style="position:absolute;left:0pt;margin-left:92.25pt;margin-top:11.7pt;height:16.5pt;width:0.05pt;z-index:-250521600;mso-width-relative:page;mso-height-relative:page;" o:connectortype="straight" filled="f" coordsize="21600,21600">
            <v:path arrowok="t"/>
            <v:fill on="f" focussize="0,0"/>
            <v:stroke endarrow="block"/>
            <v:imagedata o:title=""/>
            <o:lock v:ext="edit"/>
          </v:shape>
        </w:pict>
      </w:r>
    </w:p>
    <w:p>
      <w:r>
        <w:rPr>
          <w:lang w:bidi="bo-CN"/>
        </w:rPr>
        <w:pict>
          <v:shape id="_x0000_s6834" o:spid="_x0000_s6834" o:spt="110" type="#_x0000_t110" style="position:absolute;left:0pt;margin-left:26.25pt;margin-top:12.8pt;height:53.8pt;width:129.75pt;mso-wrap-distance-left:9pt;mso-wrap-distance-right:9pt;z-index:250699776;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6835" o:spid="_x0000_s6835" o:spt="109" type="#_x0000_t109" style="position:absolute;left:0pt;margin-left:285.75pt;margin-top:10.35pt;height:78.75pt;width:78.75pt;z-index:-250515456;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6836" o:spid="_x0000_s6836" o:spt="2" style="position:absolute;left:0pt;margin-left:-54pt;margin-top:15pt;height:24.8pt;width:65.25pt;z-index:-250523648;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6837" o:spid="_x0000_s6837" o:spt="1" style="position:absolute;left:0pt;margin-left:166.8pt;margin-top:12.2pt;height:38.8pt;width:78.45pt;z-index:-250517504;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6838" o:spid="_x0000_s6838" o:spt="32" type="#_x0000_t32" style="position:absolute;left:0pt;flip:x;margin-left:12pt;margin-top:9.15pt;height:0.05pt;width:17.25pt;z-index:-250522624;mso-width-relative:page;mso-height-relative:page;" o:connectortype="straight" filled="f" coordsize="21600,21600">
            <v:path arrowok="t"/>
            <v:fill on="f" focussize="0,0"/>
            <v:stroke endarrow="block"/>
            <v:imagedata o:title=""/>
            <o:lock v:ext="edit"/>
          </v:shape>
        </w:pict>
      </w:r>
      <w:r>
        <w:rPr>
          <w:lang w:bidi="bo-CN"/>
        </w:rPr>
        <w:pict>
          <v:roundrect id="_x0000_s6839" o:spid="_x0000_s6839" o:spt="2" style="position:absolute;left:0pt;margin-left:383.25pt;margin-top:6.15pt;height:35.25pt;width:72.75pt;z-index:-250513408;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6840" o:spid="_x0000_s6840" o:spt="32" type="#_x0000_t32" style="position:absolute;left:0pt;margin-left:364.5pt;margin-top:8.55pt;height:0.05pt;width:18.75pt;z-index:-250512384;mso-width-relative:page;mso-height-relative:page;" o:connectortype="straight" filled="f" coordsize="21600,21600">
            <v:path arrowok="t"/>
            <v:fill on="f" focussize="0,0"/>
            <v:stroke endarrow="block"/>
            <v:imagedata o:title=""/>
            <o:lock v:ext="edit"/>
          </v:shape>
        </w:pict>
      </w:r>
      <w:r>
        <w:rPr>
          <w:lang w:bidi="bo-CN"/>
        </w:rPr>
        <w:pict>
          <v:shape id="_x0000_s6841" o:spid="_x0000_s6841" o:spt="109" type="#_x0000_t109" style="position:absolute;left:0pt;margin-left:2.25pt;margin-top:14.55pt;height:28.5pt;width:63.75pt;z-index:-250506240;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6842" o:spid="_x0000_s6842" o:spt="32" type="#_x0000_t32" style="position:absolute;left:0pt;margin-left:245.25pt;margin-top:0.3pt;height:0pt;width:40.5pt;z-index:-250514432;mso-width-relative:page;mso-height-relative:page;" o:connectortype="straight" filled="f" coordsize="21600,21600">
            <v:path arrowok="t"/>
            <v:fill on="f" focussize="0,0"/>
            <v:stroke/>
            <v:imagedata o:title=""/>
            <o:lock v:ext="edit"/>
          </v:shape>
        </w:pict>
      </w:r>
    </w:p>
    <w:p>
      <w:pPr>
        <w:rPr>
          <w:b/>
        </w:rPr>
      </w:pPr>
      <w:r>
        <w:rPr>
          <w:lang w:bidi="bo-CN"/>
        </w:rPr>
        <w:pict>
          <v:shape id="_x0000_s6843" o:spid="_x0000_s6843" o:spt="32" type="#_x0000_t32" style="position:absolute;left:0pt;margin-left:204pt;margin-top:4.2pt;height:21.95pt;width:0pt;z-index:-250510336;mso-width-relative:page;mso-height-relative:page;" o:connectortype="straight" filled="f" coordsize="21600,21600">
            <v:path arrowok="t"/>
            <v:fill on="f" focussize="0,0"/>
            <v:stroke endarrow="block"/>
            <v:imagedata o:title=""/>
            <o:lock v:ext="edit"/>
          </v:shape>
        </w:pict>
      </w:r>
      <w:r>
        <w:rPr>
          <w:lang w:bidi="bo-CN"/>
        </w:rPr>
        <w:pict>
          <v:shape id="_x0000_s6844" o:spid="_x0000_s6844" o:spt="32" type="#_x0000_t32" style="position:absolute;left:0pt;margin-left:90.8pt;margin-top:4.75pt;height:15.75pt;width:0pt;z-index:-250509312;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845" o:spid="_x0000_s6845" o:spt="110" type="#_x0000_t110" style="position:absolute;left:0pt;margin-left:33pt;margin-top:4.55pt;height:51.55pt;width:115.5pt;mso-wrap-distance-left:9pt;mso-wrap-distance-right:9pt;z-index:250700800;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6846" o:spid="_x0000_s6846" o:spt="1" style="position:absolute;left:0pt;margin-left:165.3pt;margin-top:11.1pt;height:27pt;width:78.45pt;z-index:-250511360;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6847" o:spid="_x0000_s6847" o:spt="32" type="#_x0000_t32" style="position:absolute;left:0pt;flip:x;margin-left:15.75pt;margin-top:14.3pt;height:0.05pt;width:17.25pt;z-index:-250508288;mso-width-relative:page;mso-height-relative:page;" o:connectortype="straight" filled="f" coordsize="21600,21600">
            <v:path arrowok="t"/>
            <v:fill on="f" focussize="0,0"/>
            <v:stroke endarrow="block"/>
            <v:imagedata o:title=""/>
            <o:lock v:ext="edit"/>
          </v:shape>
        </w:pict>
      </w:r>
      <w:r>
        <w:rPr>
          <w:lang w:bidi="bo-CN"/>
        </w:rPr>
        <w:pict>
          <v:shape id="_x0000_s6848" o:spid="_x0000_s6848" o:spt="109" type="#_x0000_t109" style="position:absolute;left:0pt;margin-left:-54.75pt;margin-top:0pt;height:28.5pt;width:70.5pt;z-index:-250507264;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6849" o:spid="_x0000_s6849" o:spt="32" type="#_x0000_t32" style="position:absolute;left:0pt;margin-left:201.75pt;margin-top:6.9pt;height:18pt;width:0pt;z-index:-250466304;mso-width-relative:page;mso-height-relative:page;" o:connectortype="straight" filled="f" coordsize="21600,21600">
            <v:path arrowok="t"/>
            <v:fill on="f" focussize="0,0"/>
            <v:stroke endarrow="block"/>
            <v:imagedata o:title=""/>
            <o:lock v:ext="edit"/>
          </v:shape>
        </w:pict>
      </w:r>
      <w:r>
        <w:rPr>
          <w:lang w:bidi="bo-CN"/>
        </w:rPr>
        <w:pict>
          <v:shape id="_x0000_s6850" o:spid="_x0000_s6850" o:spt="32" type="#_x0000_t32" style="position:absolute;left:0pt;margin-left:-21pt;margin-top:14pt;height:39.3pt;width:0pt;z-index:-250480640;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851" o:spid="_x0000_s6851" o:spt="110" type="#_x0000_t110" style="position:absolute;left:0pt;margin-left:136.5pt;margin-top:10.25pt;height:34.4pt;width:127.5pt;mso-wrap-distance-left:9pt;mso-wrap-distance-right:9pt;z-index:250701824;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6852" o:spid="_x0000_s6852" o:spt="4" type="#_x0000_t4" style="position:absolute;left:0pt;margin-left:301.5pt;margin-top:5.9pt;height:40pt;width:103.5pt;z-index:-250505216;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6853" o:spid="_x0000_s6853" o:spt="32" type="#_x0000_t32" style="position:absolute;left:0pt;margin-left:90.8pt;margin-top:9.3pt;height:38.35pt;width:0pt;z-index:-250485760;mso-width-relative:page;mso-height-relative:page;" o:connectortype="straight" filled="f" coordsize="21600,21600">
            <v:path arrowok="t"/>
            <v:fill on="f" focussize="0,0"/>
            <v:stroke endarrow="block"/>
            <v:imagedata o:title=""/>
            <o:lock v:ext="edit"/>
          </v:shape>
        </w:pict>
      </w:r>
    </w:p>
    <w:p>
      <w:r>
        <w:rPr>
          <w:lang w:bidi="bo-CN"/>
        </w:rPr>
        <w:pict>
          <v:shape id="_x0000_s6854" o:spid="_x0000_s6854" o:spt="32" type="#_x0000_t32" style="position:absolute;left:0pt;margin-left:431.25pt;margin-top:10.6pt;height:24.05pt;width:0pt;z-index:-250464256;mso-width-relative:page;mso-height-relative:page;" o:connectortype="straight" filled="f" coordsize="21600,21600">
            <v:path arrowok="t"/>
            <v:fill on="f" focussize="0,0"/>
            <v:stroke endarrow="block"/>
            <v:imagedata o:title=""/>
            <o:lock v:ext="edit"/>
          </v:shape>
        </w:pict>
      </w:r>
      <w:r>
        <w:rPr>
          <w:lang w:bidi="bo-CN"/>
        </w:rPr>
        <w:pict>
          <v:shape id="_x0000_s6855" o:spid="_x0000_s6855" o:spt="32" type="#_x0000_t32" style="position:absolute;left:0pt;margin-left:404.25pt;margin-top:10.6pt;height:0pt;width:27pt;z-index:-250465280;mso-width-relative:page;mso-height-relative:page;" o:connectortype="straight" filled="f" coordsize="21600,21600">
            <v:path arrowok="t"/>
            <v:fill on="f" focussize="0,0"/>
            <v:stroke/>
            <v:imagedata o:title=""/>
            <o:lock v:ext="edit"/>
          </v:shape>
        </w:pict>
      </w:r>
      <w:r>
        <w:rPr>
          <w:lang w:bidi="bo-CN"/>
        </w:rPr>
        <w:pict>
          <v:shape id="_x0000_s6856" o:spid="_x0000_s6856" o:spt="32" type="#_x0000_t32" style="position:absolute;left:0pt;margin-left:264pt;margin-top:12.1pt;height:0pt;width:37.5pt;z-index:-250504192;mso-width-relative:page;mso-height-relative:page;" o:connectortype="straight" filled="f" coordsize="21600,21600">
            <v:path arrowok="t"/>
            <v:fill on="f" focussize="0,0"/>
            <v:stroke endarrow="block"/>
            <v:imagedata o:title=""/>
            <o:lock v:ext="edit"/>
          </v:shape>
        </w:pict>
      </w:r>
    </w:p>
    <w:p>
      <w:r>
        <w:rPr>
          <w:lang w:bidi="bo-CN"/>
        </w:rPr>
        <w:pict>
          <v:shape id="_x0000_s6857" o:spid="_x0000_s6857" o:spt="32" type="#_x0000_t32" style="position:absolute;left:0pt;margin-left:201.75pt;margin-top:14.7pt;height:129.95pt;width:0.05pt;z-index:-250503168;mso-width-relative:page;mso-height-relative:page;" o:connectortype="straight" filled="f" coordsize="21600,21600">
            <v:path arrowok="t"/>
            <v:fill on="f" focussize="0,0"/>
            <v:stroke endarrow="block"/>
            <v:imagedata o:title=""/>
            <o:lock v:ext="edit"/>
          </v:shape>
        </w:pict>
      </w:r>
      <w:r>
        <w:rPr>
          <w:lang w:bidi="bo-CN"/>
        </w:rPr>
        <w:pict>
          <v:shape id="_x0000_s6858" o:spid="_x0000_s6858" o:spt="32" type="#_x0000_t32" style="position:absolute;left:0pt;margin-left:353.25pt;margin-top:13.25pt;height:18.3pt;width:0.05pt;z-index:-250502144;mso-width-relative:page;mso-height-relative:page;" o:connectortype="straight" filled="f" coordsize="21600,21600">
            <v:path arrowok="t"/>
            <v:fill on="f" focussize="0,0"/>
            <v:stroke endarrow="block"/>
            <v:imagedata o:title=""/>
            <o:lock v:ext="edit"/>
          </v:shape>
        </w:pict>
      </w:r>
      <w:r>
        <w:rPr>
          <w:lang w:bidi="bo-CN"/>
        </w:rPr>
        <w:pict>
          <v:shape id="_x0000_s6859" o:spid="_x0000_s6859" o:spt="109" type="#_x0000_t109" style="position:absolute;left:0pt;margin-left:-54.75pt;margin-top:7.2pt;height:42.45pt;width:70.5pt;z-index:-250481664;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6860" o:spid="_x0000_s6860" o:spt="109" type="#_x0000_t109" style="position:absolute;left:0pt;margin-left:26.25pt;margin-top:6.5pt;height:43.15pt;width:129pt;z-index:-250484736;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6861" o:spid="_x0000_s6861" o:spt="32" type="#_x0000_t32" style="position:absolute;left:0pt;flip:x;margin-left:202.5pt;margin-top:4.25pt;height:0pt;width:150.8pt;z-index:-250499072;mso-width-relative:page;mso-height-relative:page;" o:connectortype="straight" filled="f" coordsize="21600,21600">
            <v:path arrowok="t"/>
            <v:fill on="f" focussize="0,0"/>
            <v:stroke endarrow="block"/>
            <v:imagedata o:title=""/>
            <o:lock v:ext="edit"/>
          </v:shape>
        </w:pict>
      </w:r>
      <w:r>
        <w:rPr>
          <w:lang w:bidi="bo-CN"/>
        </w:rPr>
        <w:pict>
          <v:rect id="_x0000_s6862" o:spid="_x0000_s6862" o:spt="1" style="position:absolute;left:0pt;margin-left:392.25pt;margin-top:3.45pt;height:40.7pt;width:71.25pt;z-index:-250496000;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6863" o:spid="_x0000_s6863" o:spt="1" style="position:absolute;left:0pt;margin-left:324.75pt;margin-top:13.7pt;height:20.45pt;width:54.75pt;z-index:-250501120;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6864" o:spid="_x0000_s6864" o:spt="32" type="#_x0000_t32" style="position:absolute;left:0pt;flip:x;margin-left:378pt;margin-top:8.05pt;height:0pt;width:14.25pt;z-index:-250494976;mso-width-relative:page;mso-height-relative:page;" o:connectortype="straight" filled="f" coordsize="21600,21600">
            <v:path arrowok="t"/>
            <v:fill on="f" focussize="0,0"/>
            <v:stroke endarrow="block"/>
            <v:imagedata o:title=""/>
            <o:lock v:ext="edit"/>
          </v:shape>
        </w:pict>
      </w:r>
    </w:p>
    <w:p>
      <w:r>
        <w:rPr>
          <w:lang w:bidi="bo-CN"/>
        </w:rPr>
        <w:pict>
          <v:shape id="_x0000_s6865" o:spid="_x0000_s6865" o:spt="32" type="#_x0000_t32" style="position:absolute;left:0pt;margin-left:431.25pt;margin-top:12.95pt;height:38.75pt;width:0pt;z-index:-250472448;mso-width-relative:page;mso-height-relative:page;" o:connectortype="straight" filled="f" coordsize="21600,21600">
            <v:path arrowok="t"/>
            <v:fill on="f" focussize="0,0"/>
            <v:stroke endarrow="block"/>
            <v:imagedata o:title=""/>
            <o:lock v:ext="edit"/>
          </v:shape>
        </w:pict>
      </w:r>
      <w:r>
        <w:rPr>
          <w:lang w:bidi="bo-CN"/>
        </w:rPr>
        <w:pict>
          <v:shape id="_x0000_s6866" o:spid="_x0000_s6866" o:spt="32" type="#_x0000_t32" style="position:absolute;left:0pt;margin-left:351.75pt;margin-top:2.85pt;height:22.6pt;width:0pt;z-index:-250498048;mso-width-relative:page;mso-height-relative:page;" o:connectortype="straight" filled="f" coordsize="21600,21600">
            <v:path arrowok="t"/>
            <v:fill on="f" focussize="0,0"/>
            <v:stroke endarrow="block"/>
            <v:imagedata o:title=""/>
            <o:lock v:ext="edit"/>
          </v:shape>
        </w:pict>
      </w:r>
      <w:r>
        <w:rPr>
          <w:lang w:bidi="bo-CN"/>
        </w:rPr>
        <w:pict>
          <v:shape id="_x0000_s6867" o:spid="_x0000_s6867" o:spt="32" type="#_x0000_t32" style="position:absolute;left:0pt;margin-left:-21pt;margin-top:2.85pt;height:38.35pt;width:0pt;z-index:-250479616;mso-width-relative:page;mso-height-relative:page;" o:connectortype="straight" filled="f" coordsize="21600,21600">
            <v:path arrowok="t"/>
            <v:fill on="f" focussize="0,0"/>
            <v:stroke endarrow="block"/>
            <v:imagedata o:title=""/>
            <o:lock v:ext="edit"/>
          </v:shape>
        </w:pict>
      </w:r>
      <w:r>
        <w:rPr>
          <w:lang w:bidi="bo-CN"/>
        </w:rPr>
        <w:pict>
          <v:shape id="_x0000_s6868" o:spid="_x0000_s6868" o:spt="32" type="#_x0000_t32" style="position:absolute;left:0pt;margin-left:92.25pt;margin-top:2.85pt;height:38.35pt;width:0pt;z-index:-250483712;mso-width-relative:page;mso-height-relative:page;" o:connectortype="straight" filled="f" coordsize="21600,21600">
            <v:path arrowok="t"/>
            <v:fill on="f" focussize="0,0"/>
            <v:stroke endarrow="block"/>
            <v:imagedata o:title=""/>
            <o:lock v:ext="edit"/>
          </v:shape>
        </w:pict>
      </w:r>
    </w:p>
    <w:p>
      <w:r>
        <w:rPr>
          <w:lang w:bidi="bo-CN"/>
        </w:rPr>
        <w:pict>
          <v:rect id="_x0000_s6869" o:spid="_x0000_s6869" o:spt="1" style="position:absolute;left:0pt;margin-left:324.75pt;margin-top:9.85pt;height:20.45pt;width:54.75pt;z-index:-250500096;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6870" o:spid="_x0000_s6870" o:spt="32" type="#_x0000_t32" style="position:absolute;left:0pt;flip:x;margin-left:202.5pt;margin-top:5.05pt;height:0pt;width:122.25pt;z-index:-250497024;mso-width-relative:page;mso-height-relative:page;" o:connectortype="straight" filled="f" coordsize="21600,21600">
            <v:path arrowok="t"/>
            <v:fill on="f" focussize="0,0"/>
            <v:stroke endarrow="block"/>
            <v:imagedata o:title=""/>
            <o:lock v:ext="edit"/>
          </v:shape>
        </w:pict>
      </w:r>
      <w:r>
        <w:rPr>
          <w:lang w:bidi="bo-CN"/>
        </w:rPr>
        <w:pict>
          <v:shape id="_x0000_s6871" o:spid="_x0000_s6871" o:spt="32" type="#_x0000_t32" style="position:absolute;left:0pt;margin-left:381pt;margin-top:5.05pt;height:0pt;width:50.25pt;z-index:-250473472;mso-width-relative:page;mso-height-relative:page;" o:connectortype="straight" filled="f" coordsize="21600,21600">
            <v:path arrowok="t"/>
            <v:fill on="f" focussize="0,0"/>
            <v:stroke/>
            <v:imagedata o:title=""/>
            <o:lock v:ext="edit"/>
          </v:shape>
        </w:pict>
      </w:r>
      <w:r>
        <w:rPr>
          <w:lang w:bidi="bo-CN"/>
        </w:rPr>
        <w:pict>
          <v:rect id="_x0000_s6872" o:spid="_x0000_s6872" o:spt="1" style="position:absolute;left:0pt;margin-left:-54pt;margin-top:10pt;height:32.9pt;width:69.75pt;z-index:-250478592;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6873" o:spid="_x0000_s6873" o:spt="1" style="position:absolute;left:0pt;margin-left:52.5pt;margin-top:10pt;height:32.9pt;width:84pt;z-index:-250482688;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6874" o:spid="_x0000_s6874" o:spt="1" style="position:absolute;left:0pt;margin-left:401.25pt;margin-top:4.9pt;height:21.75pt;width:62.25pt;z-index:-250493952;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6875" o:spid="_x0000_s6875" o:spt="32" type="#_x0000_t32" style="position:absolute;left:0pt;flip:x;margin-left:201.75pt;margin-top:0.55pt;height:0pt;width:199.5pt;z-index:-250492928;mso-width-relative:page;mso-height-relative:page;" o:connectortype="straight" filled="f" coordsize="21600,21600">
            <v:path arrowok="t"/>
            <v:fill on="f" focussize="0,0"/>
            <v:stroke endarrow="block"/>
            <v:imagedata o:title=""/>
            <o:lock v:ext="edit"/>
          </v:shape>
        </w:pict>
      </w:r>
      <w:r>
        <w:rPr>
          <w:lang w:bidi="bo-CN"/>
        </w:rPr>
        <w:pict>
          <v:shape id="_x0000_s6876" o:spid="_x0000_s6876" o:spt="32" type="#_x0000_t32" style="position:absolute;left:0pt;margin-left:-18pt;margin-top:11.7pt;height:224.7pt;width:0pt;z-index:-250469376;mso-width-relative:page;mso-height-relative:page;" o:connectortype="straight" filled="f" coordsize="21600,21600">
            <v:path arrowok="t"/>
            <v:fill on="f" focussize="0,0"/>
            <v:stroke/>
            <v:imagedata o:title=""/>
            <o:lock v:ext="edit"/>
          </v:shape>
        </w:pict>
      </w:r>
      <w:r>
        <w:rPr>
          <w:lang w:bidi="bo-CN"/>
        </w:rPr>
        <w:pict>
          <v:shape id="_x0000_s6877" o:spid="_x0000_s6877" o:spt="34" type="#_x0000_t34" style="position:absolute;left:0pt;flip:y;margin-left:-18pt;margin-top:11.7pt;height:50pt;width:113.3pt;rotation:11796480f;z-index:-250477568;mso-width-relative:page;mso-height-relative:page;" o:connectortype="elbow" filled="f" coordsize="21600,21600" adj="219,211378,-34754">
            <v:path arrowok="t"/>
            <v:fill on="f" focussize="0,0"/>
            <v:stroke endarrow="block"/>
            <v:imagedata o:title=""/>
            <o:lock v:ext="edit"/>
          </v:shape>
        </w:pict>
      </w:r>
    </w:p>
    <w:p>
      <w:r>
        <w:rPr>
          <w:lang w:bidi="bo-CN"/>
        </w:rPr>
        <w:pict>
          <v:rect id="_x0000_s6878" o:spid="_x0000_s6878" o:spt="1" style="position:absolute;left:0pt;margin-left:379.5pt;margin-top:5.55pt;height:21.75pt;width:82.5pt;z-index:-250491904;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6879" o:spid="_x0000_s6879" o:spt="110" type="#_x0000_t110" style="position:absolute;left:0pt;margin-left:147pt;margin-top:20.25pt;height:35.25pt;width:108pt;mso-wrap-distance-left:9pt;mso-wrap-distance-right:9pt;z-index:250702848;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6880" o:spid="_x0000_s6880" o:spt="32" type="#_x0000_t32" style="position:absolute;left:0pt;margin-left:338.25pt;margin-top:3.5pt;height:33.75pt;width:0pt;z-index:-250487808;mso-width-relative:page;mso-height-relative:page;" o:connectortype="straight" filled="f" coordsize="21600,21600">
            <v:path arrowok="t"/>
            <v:fill on="f" focussize="0,0"/>
            <v:stroke/>
            <v:imagedata o:title=""/>
            <o:lock v:ext="edit"/>
          </v:shape>
        </w:pict>
      </w:r>
      <w:r>
        <w:rPr>
          <w:lang w:bidi="bo-CN"/>
        </w:rPr>
        <w:pict>
          <v:shape id="_x0000_s6881" o:spid="_x0000_s6881" o:spt="32" type="#_x0000_t32" style="position:absolute;left:0pt;margin-left:338.25pt;margin-top:2.7pt;height:0.05pt;width:41.25pt;z-index:-250489856;mso-width-relative:page;mso-height-relative:page;" o:connectortype="straight" filled="f" coordsize="21600,21600">
            <v:path arrowok="t"/>
            <v:fill on="f" focussize="0,0"/>
            <v:stroke endarrow="block"/>
            <v:imagedata o:title=""/>
            <o:lock v:ext="edit"/>
          </v:shape>
        </w:pict>
      </w:r>
    </w:p>
    <w:p>
      <w:r>
        <w:rPr>
          <w:lang w:bidi="bo-CN"/>
        </w:rPr>
        <w:pict>
          <v:shape id="_x0000_s6882" o:spid="_x0000_s6882" o:spt="32" type="#_x0000_t32" style="position:absolute;left:0pt;margin-left:255pt;margin-top:7pt;height:0.05pt;width:83.25pt;z-index:-250486784;mso-width-relative:page;mso-height-relative:page;" o:connectortype="straight" filled="f" coordsize="21600,21600">
            <v:path arrowok="t"/>
            <v:fill on="f" focussize="0,0"/>
            <v:stroke/>
            <v:imagedata o:title=""/>
            <o:lock v:ext="edit"/>
          </v:shape>
        </w:pict>
      </w:r>
      <w:r>
        <w:rPr>
          <w:lang w:bidi="bo-CN"/>
        </w:rPr>
        <w:pict>
          <v:rect id="_x0000_s6883" o:spid="_x0000_s6883" o:spt="1" style="position:absolute;left:0pt;margin-left:379.5pt;margin-top:9.2pt;height:21.75pt;width:82.5pt;z-index:-250490880;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6884" o:spid="_x0000_s6884" o:spt="32" type="#_x0000_t32" style="position:absolute;left:0pt;margin-left:-18pt;margin-top:174pt;height:0.05pt;width:174pt;z-index:-250470400;mso-width-relative:page;mso-height-relative:page;" o:connectortype="straight" filled="f" coordsize="21600,21600">
            <v:path arrowok="t"/>
            <v:fill on="f" focussize="0,0"/>
            <v:stroke endarrow="block"/>
            <v:imagedata o:title=""/>
            <o:lock v:ext="edit"/>
          </v:shape>
        </w:pict>
      </w:r>
      <w:r>
        <w:rPr>
          <w:lang w:bidi="bo-CN"/>
        </w:rPr>
        <w:pict>
          <v:rect id="_x0000_s6885" o:spid="_x0000_s6885" o:spt="1" style="position:absolute;left:0pt;margin-left:55.5pt;margin-top:57.75pt;height:36.75pt;width:57.8pt;z-index:-250462208;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6886" o:spid="_x0000_s6886" o:spt="32" type="#_x0000_t32" style="position:absolute;left:0pt;margin-left:86.25pt;margin-top:94.5pt;height:16.5pt;width:0.05pt;z-index:-250459136;mso-width-relative:page;mso-height-relative:page;" o:connectortype="straight" filled="f" coordsize="21600,21600">
            <v:path arrowok="t"/>
            <v:fill on="f" focussize="0,0"/>
            <v:stroke/>
            <v:imagedata o:title=""/>
            <o:lock v:ext="edit"/>
          </v:shape>
        </w:pict>
      </w:r>
      <w:r>
        <w:rPr>
          <w:lang w:bidi="bo-CN"/>
        </w:rPr>
        <w:pict>
          <v:shape id="_x0000_s6887" o:spid="_x0000_s6887" o:spt="32" type="#_x0000_t32" style="position:absolute;left:0pt;margin-left:86.25pt;margin-top:111pt;height:0pt;width:54.75pt;z-index:-250458112;mso-width-relative:page;mso-height-relative:page;" o:connectortype="straight" filled="f" coordsize="21600,21600">
            <v:path arrowok="t"/>
            <v:fill on="f" focussize="0,0"/>
            <v:stroke endarrow="block"/>
            <v:imagedata o:title=""/>
            <o:lock v:ext="edit"/>
          </v:shape>
        </w:pict>
      </w:r>
      <w:r>
        <w:rPr>
          <w:lang w:bidi="bo-CN"/>
        </w:rPr>
        <w:pict>
          <v:shape id="_x0000_s6888" o:spid="_x0000_s6888" o:spt="32" type="#_x0000_t32" style="position:absolute;left:0pt;margin-left:86.25pt;margin-top:43.5pt;height:15pt;width:0pt;z-index:-250460160;mso-width-relative:page;mso-height-relative:page;" o:connectortype="straight" filled="f" coordsize="21600,21600">
            <v:path arrowok="t"/>
            <v:fill on="f" focussize="0,0"/>
            <v:stroke endarrow="block"/>
            <v:imagedata o:title=""/>
            <o:lock v:ext="edit"/>
          </v:shape>
        </w:pict>
      </w:r>
      <w:r>
        <w:rPr>
          <w:lang w:bidi="bo-CN"/>
        </w:rPr>
        <w:pict>
          <v:shape id="_x0000_s6889" o:spid="_x0000_s6889" o:spt="32" type="#_x0000_t32" style="position:absolute;left:0pt;flip:x;margin-left:86.25pt;margin-top:43.5pt;height:0pt;width:55.5pt;z-index:-250461184;mso-width-relative:page;mso-height-relative:page;" o:connectortype="straight" filled="f" coordsize="21600,21600">
            <v:path arrowok="t"/>
            <v:fill on="f" focussize="0,0"/>
            <v:stroke/>
            <v:imagedata o:title=""/>
            <o:lock v:ext="edit"/>
          </v:shape>
        </w:pict>
      </w:r>
      <w:r>
        <w:rPr>
          <w:lang w:bidi="bo-CN"/>
        </w:rPr>
        <w:pict>
          <v:rect id="_x0000_s6890" o:spid="_x0000_s6890" o:spt="1" style="position:absolute;left:0pt;margin-left:307.5pt;margin-top:91.5pt;height:36.75pt;width:52.5pt;z-index:-250467328;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6891" o:spid="_x0000_s6891" o:spt="32" type="#_x0000_t32" style="position:absolute;left:0pt;margin-left:259.5pt;margin-top:111pt;height:0pt;width:48pt;z-index:-250468352;mso-width-relative:page;mso-height-relative:page;" o:connectortype="straight" filled="f" coordsize="21600,21600">
            <v:path arrowok="t"/>
            <v:fill on="f" focussize="0,0"/>
            <v:stroke endarrow="block"/>
            <v:imagedata o:title=""/>
            <o:lock v:ext="edit"/>
          </v:shape>
        </w:pict>
      </w:r>
      <w:r>
        <w:rPr>
          <w:lang w:bidi="bo-CN"/>
        </w:rPr>
        <w:pict>
          <v:shape id="_x0000_s6892" o:spid="_x0000_s6892" o:spt="32" type="#_x0000_t32" style="position:absolute;left:0pt;margin-left:201.75pt;margin-top:61.9pt;height:32.6pt;width:0.05pt;z-index:-250475520;mso-width-relative:page;mso-height-relative:page;" o:connectortype="straight" filled="f" coordsize="21600,21600">
            <v:path arrowok="t"/>
            <v:fill on="f" focussize="0,0"/>
            <v:stroke endarrow="block"/>
            <v:imagedata o:title=""/>
            <o:lock v:ext="edit"/>
          </v:shape>
        </w:pict>
      </w:r>
      <w:r>
        <w:rPr>
          <w:lang w:bidi="bo-CN"/>
        </w:rPr>
        <w:pict>
          <v:shape id="_x0000_s6893" o:spid="_x0000_s6893" o:spt="110" type="#_x0000_t110" style="position:absolute;left:0pt;margin-left:141.75pt;margin-top:94.5pt;height:35.25pt;width:118.5pt;mso-wrap-distance-left:9pt;mso-wrap-distance-right:9pt;z-index:250704896;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6894" o:spid="_x0000_s6894" o:spt="32" type="#_x0000_t32" style="position:absolute;left:0pt;margin-left:201pt;margin-top:129pt;height:31.85pt;width:0pt;z-index:-250471424;mso-width-relative:page;mso-height-relative:page;" o:connectortype="straight" filled="f" coordsize="21600,21600">
            <v:path arrowok="t"/>
            <v:fill on="f" focussize="0,0"/>
            <v:stroke endarrow="block"/>
            <v:imagedata o:title=""/>
            <o:lock v:ext="edit"/>
          </v:shape>
        </w:pict>
      </w:r>
      <w:r>
        <w:rPr>
          <w:lang w:bidi="bo-CN"/>
        </w:rPr>
        <w:pict>
          <v:roundrect id="_x0000_s6895" o:spid="_x0000_s6895" o:spt="2" style="position:absolute;left:0pt;margin-left:156pt;margin-top:162.35pt;height:24.75pt;width:83.25pt;z-index:-250474496;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6896" o:spid="_x0000_s6896" o:spt="32" type="#_x0000_t32" style="position:absolute;left:0pt;margin-left:338.25pt;margin-top:6pt;height:0.05pt;width:42.75pt;z-index:-250488832;mso-width-relative:page;mso-height-relative:page;" o:connectortype="straight" filled="f" coordsize="21600,21600">
            <v:path arrowok="t"/>
            <v:fill on="f" focussize="0,0"/>
            <v:stroke endarrow="block"/>
            <v:imagedata o:title=""/>
            <o:lock v:ext="edit"/>
          </v:shape>
        </w:pict>
      </w:r>
      <w:r>
        <w:rPr>
          <w:lang w:bidi="bo-CN"/>
        </w:rPr>
        <w:pict>
          <v:shape id="_x0000_s6897" o:spid="_x0000_s6897" o:spt="32" type="#_x0000_t32" style="position:absolute;left:0pt;margin-left:201pt;margin-top:9.45pt;height:17.2pt;width:0pt;z-index:-250476544;mso-width-relative:page;mso-height-relative:page;" o:connectortype="straight" filled="f" coordsize="21600,21600">
            <v:path arrowok="t"/>
            <v:fill on="f" focussize="0,0"/>
            <v:stroke endarrow="block"/>
            <v:imagedata o:title=""/>
            <o:lock v:ext="edit"/>
          </v:shape>
        </w:pict>
      </w:r>
      <w:r>
        <w:rPr>
          <w:lang w:bidi="bo-CN"/>
        </w:rPr>
        <w:pict>
          <v:shape id="_x0000_s6898" o:spid="_x0000_s6898" o:spt="110" type="#_x0000_t110" style="position:absolute;left:0pt;margin-left:141pt;margin-top:26.65pt;height:35.25pt;width:118.5pt;mso-wrap-distance-left:9pt;mso-wrap-distance-right:9pt;z-index:250703872;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ind w:left="31680" w:leftChars="-270" w:hangingChars="128" w:firstLine="31680"/>
        <w:jc w:val="center"/>
        <w:rPr>
          <w:b/>
          <w:sz w:val="44"/>
          <w:szCs w:val="44"/>
        </w:rPr>
      </w:pPr>
    </w:p>
    <w:p>
      <w:pPr>
        <w:ind w:left="31680" w:leftChars="-270" w:hangingChars="128" w:firstLine="31680"/>
        <w:jc w:val="center"/>
        <w:rPr>
          <w:b/>
          <w:sz w:val="44"/>
          <w:szCs w:val="44"/>
        </w:rPr>
      </w:pPr>
    </w:p>
    <w:p>
      <w:pPr>
        <w:ind w:left="31680" w:leftChars="-270" w:hangingChars="128" w:firstLine="31680"/>
        <w:jc w:val="center"/>
        <w:rPr>
          <w:b/>
          <w:sz w:val="44"/>
          <w:szCs w:val="44"/>
        </w:rPr>
      </w:pPr>
    </w:p>
    <w:p>
      <w:pPr>
        <w:ind w:left="31680" w:leftChars="-270" w:hangingChars="128" w:firstLine="31680"/>
        <w:jc w:val="center"/>
        <w:rPr>
          <w:b/>
          <w:sz w:val="44"/>
          <w:szCs w:val="44"/>
        </w:rPr>
      </w:pPr>
    </w:p>
    <w:p>
      <w:pPr>
        <w:ind w:left="31680" w:leftChars="-270" w:hangingChars="128" w:firstLine="31680"/>
        <w:jc w:val="center"/>
        <w:rPr>
          <w:b/>
          <w:sz w:val="36"/>
          <w:szCs w:val="36"/>
        </w:rPr>
      </w:pPr>
      <w:r>
        <w:rPr>
          <w:rFonts w:hint="eastAsia"/>
          <w:b/>
          <w:sz w:val="36"/>
          <w:szCs w:val="36"/>
        </w:rPr>
        <w:t>双湖县交通运输局行政处罚流程图</w:t>
      </w:r>
    </w:p>
    <w:p>
      <w:pPr>
        <w:ind w:left="31680" w:leftChars="67"/>
        <w:contextualSpacing/>
        <w:jc w:val="right"/>
        <w:rPr>
          <w:rFonts w:ascii="宋体"/>
          <w:sz w:val="24"/>
          <w:szCs w:val="24"/>
        </w:rPr>
      </w:pPr>
    </w:p>
    <w:p>
      <w:pPr>
        <w:ind w:left="31680" w:leftChars="67"/>
        <w:contextualSpacing/>
        <w:jc w:val="right"/>
        <w:rPr>
          <w:rFonts w:ascii="宋体"/>
          <w:sz w:val="24"/>
          <w:szCs w:val="24"/>
        </w:rPr>
      </w:pPr>
      <w:r>
        <w:rPr>
          <w:sz w:val="24"/>
          <w:szCs w:val="24"/>
          <w:lang w:bidi="bo-CN"/>
        </w:rPr>
        <w:pict>
          <v:rect id="_x0000_s6899" o:spid="_x0000_s6899" o:spt="1" style="position:absolute;left:0pt;margin-left:95.3pt;margin-top:29.4pt;height:19.8pt;width:37.5pt;z-index:-249371648;mso-width-relative:page;mso-height-relative:page;" stroked="f" coordsize="21600,21600">
            <v:path/>
            <v:fill focussize="0,0"/>
            <v:stroke on="f"/>
            <v:imagedata o:title=""/>
            <o:lock v:ext="edit"/>
            <v:textbox>
              <w:txbxContent>
                <w:p>
                  <w:pPr>
                    <w:ind w:left="31680" w:leftChars="-50" w:right="31680" w:rightChars="-50"/>
                    <w:rPr>
                      <w:sz w:val="15"/>
                      <w:szCs w:val="15"/>
                    </w:rPr>
                  </w:pPr>
                  <w:r>
                    <w:rPr>
                      <w:rFonts w:hint="eastAsia"/>
                      <w:sz w:val="15"/>
                      <w:szCs w:val="15"/>
                    </w:rPr>
                    <w:t>简易程序</w:t>
                  </w:r>
                </w:p>
              </w:txbxContent>
            </v:textbox>
          </v:rect>
        </w:pict>
      </w:r>
      <w:r>
        <w:rPr>
          <w:rFonts w:hint="eastAsia" w:ascii="宋体" w:hAnsi="宋体"/>
          <w:sz w:val="24"/>
          <w:szCs w:val="24"/>
        </w:rPr>
        <w:t>序号：</w:t>
      </w:r>
      <w:r>
        <w:rPr>
          <w:rFonts w:ascii="宋体" w:hAnsi="宋体"/>
          <w:color w:val="000000"/>
          <w:sz w:val="24"/>
          <w:szCs w:val="24"/>
        </w:rPr>
        <w:t>164</w:t>
      </w:r>
    </w:p>
    <w:p>
      <w:pPr>
        <w:snapToGrid w:val="0"/>
        <w:spacing w:line="40" w:lineRule="atLeast"/>
        <w:ind w:left="31680" w:leftChars="67"/>
        <w:contextualSpacing/>
        <w:rPr>
          <w:sz w:val="24"/>
          <w:szCs w:val="24"/>
        </w:rPr>
      </w:pPr>
      <w:r>
        <w:rPr>
          <w:rFonts w:hint="eastAsia"/>
          <w:sz w:val="24"/>
          <w:szCs w:val="24"/>
        </w:rPr>
        <w:t>职权名称：对招标人不按照规定组建评标委员会，或者确定、更换评标委员会成员违反招标投标法和招标投标法实施条例规定的处罚</w:t>
      </w:r>
    </w:p>
    <w:p>
      <w:pPr>
        <w:rPr>
          <w:sz w:val="24"/>
          <w:szCs w:val="24"/>
        </w:rPr>
      </w:pPr>
      <w:r>
        <w:rPr>
          <w:sz w:val="24"/>
          <w:szCs w:val="24"/>
          <w:lang w:bidi="bo-CN"/>
        </w:rPr>
        <w:pict>
          <v:roundrect id="_x0000_s6900" o:spid="_x0000_s6900" o:spt="2" style="position:absolute;left:0pt;margin-left:159pt;margin-top:8.7pt;height:24.75pt;width:86.25pt;z-index:-250456064;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rPr>
          <w:sz w:val="24"/>
          <w:szCs w:val="24"/>
        </w:rPr>
        <w:t xml:space="preserve">                   </w:t>
      </w:r>
    </w:p>
    <w:p>
      <w:r>
        <w:rPr>
          <w:lang w:bidi="bo-CN"/>
        </w:rPr>
        <w:pict>
          <v:shape id="_x0000_s6901" o:spid="_x0000_s6901" o:spt="32" type="#_x0000_t32" style="position:absolute;left:0pt;margin-left:92.25pt;margin-top:5.05pt;height:19.55pt;width:0.05pt;z-index:-250451968;mso-width-relative:page;mso-height-relative:page;" o:connectortype="straight" filled="f" coordsize="21600,21600">
            <v:path arrowok="t"/>
            <v:fill on="f" focussize="0,0"/>
            <v:stroke endarrow="block"/>
            <v:imagedata o:title=""/>
            <o:lock v:ext="edit"/>
          </v:shape>
        </w:pict>
      </w:r>
      <w:r>
        <w:rPr>
          <w:lang w:bidi="bo-CN"/>
        </w:rPr>
        <w:pict>
          <v:shape id="_x0000_s6902" o:spid="_x0000_s6902" o:spt="32" type="#_x0000_t32" style="position:absolute;left:0pt;flip:x;margin-left:90.8pt;margin-top:5.85pt;height:0.05pt;width:68.2pt;z-index:-250452992;mso-width-relative:page;mso-height-relative:page;" o:connectortype="straight" filled="f" coordsize="21600,21600">
            <v:path arrowok="t"/>
            <v:fill on="f" focussize="0,0"/>
            <v:stroke/>
            <v:imagedata o:title=""/>
            <o:lock v:ext="edit"/>
          </v:shape>
        </w:pict>
      </w:r>
      <w:r>
        <w:t xml:space="preserve">                             </w:t>
      </w:r>
    </w:p>
    <w:p>
      <w:r>
        <w:rPr>
          <w:lang w:bidi="bo-CN"/>
        </w:rPr>
        <w:pict>
          <v:rect id="_x0000_s6903" o:spid="_x0000_s6903" o:spt="1" style="position:absolute;left:0pt;margin-left:207.75pt;margin-top:9pt;height:18.75pt;width:54pt;z-index:-250390528;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6904" o:spid="_x0000_s6904" o:spt="32" type="#_x0000_t32" style="position:absolute;left:0pt;margin-left:201pt;margin-top:2.25pt;height:29.25pt;width:0.75pt;z-index:-250446848;mso-width-relative:page;mso-height-relative:page;" o:connectortype="straight" filled="f" coordsize="21600,21600">
            <v:path arrowok="t"/>
            <v:fill on="f" focussize="0,0"/>
            <v:stroke endarrow="block"/>
            <v:imagedata o:title=""/>
            <o:lock v:ext="edit"/>
          </v:shape>
        </w:pict>
      </w:r>
      <w:r>
        <w:rPr>
          <w:lang w:bidi="bo-CN"/>
        </w:rPr>
        <w:pict>
          <v:shape id="_x0000_s6905" o:spid="_x0000_s6905" o:spt="110" type="#_x0000_t110" style="position:absolute;left:0pt;margin-left:32.25pt;margin-top:9pt;height:50.25pt;width:119.25pt;z-index:-250455040;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6906" o:spid="_x0000_s6906" o:spt="34" type="#_x0000_t34" style="position:absolute;left:0pt;margin-left:-23.25pt;margin-top:7.05pt;height:48.75pt;width:60.75pt;rotation:5898240f;z-index:-250454016;mso-width-relative:page;mso-height-relative:page;" o:connectortype="elbow" filled="f" coordsize="21600,21600" adj="657,-86400,-45333">
            <v:path arrowok="t"/>
            <v:fill on="f" focussize="0,0"/>
            <v:stroke endarrow="block"/>
            <v:imagedata o:title=""/>
            <o:lock v:ext="edit"/>
          </v:shape>
        </w:pict>
      </w:r>
      <w:r>
        <w:rPr>
          <w:lang w:bidi="bo-CN"/>
        </w:rPr>
        <w:pict>
          <v:rect id="_x0000_s6907" o:spid="_x0000_s6907" o:spt="1" style="position:absolute;left:0pt;margin-left:162.75pt;margin-top:0.3pt;height:25.5pt;width:81.75pt;z-index:-250445824;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6908" o:spid="_x0000_s6908" o:spt="32" type="#_x0000_t32" style="position:absolute;left:0pt;margin-left:202.5pt;margin-top:10.95pt;height:32.45pt;width:0.75pt;z-index:-250443776;mso-width-relative:page;mso-height-relative:page;" o:connectortype="straight" filled="f" coordsize="21600,21600">
            <v:path arrowok="t"/>
            <v:fill on="f" focussize="0,0"/>
            <v:stroke endarrow="block"/>
            <v:imagedata o:title=""/>
            <o:lock v:ext="edit"/>
          </v:shape>
        </w:pict>
      </w:r>
      <w:r>
        <w:rPr>
          <w:lang w:bidi="bo-CN"/>
        </w:rPr>
        <w:pict>
          <v:shape id="_x0000_s6909" o:spid="_x0000_s6909" o:spt="109" type="#_x0000_t109" style="position:absolute;left:0pt;margin-left:-0.75pt;margin-top:10.95pt;height:29.25pt;width:53.25pt;z-index:-250447872;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6910" o:spid="_x0000_s6910" o:spt="32" type="#_x0000_t32" style="position:absolute;left:0pt;margin-left:92.25pt;margin-top:11.7pt;height:16.5pt;width:0.05pt;z-index:-250448896;mso-width-relative:page;mso-height-relative:page;" o:connectortype="straight" filled="f" coordsize="21600,21600">
            <v:path arrowok="t"/>
            <v:fill on="f" focussize="0,0"/>
            <v:stroke endarrow="block"/>
            <v:imagedata o:title=""/>
            <o:lock v:ext="edit"/>
          </v:shape>
        </w:pict>
      </w:r>
    </w:p>
    <w:p>
      <w:r>
        <w:rPr>
          <w:lang w:bidi="bo-CN"/>
        </w:rPr>
        <w:pict>
          <v:shape id="_x0000_s6911" o:spid="_x0000_s6911" o:spt="110" type="#_x0000_t110" style="position:absolute;left:0pt;margin-left:26.25pt;margin-top:12.8pt;height:53.8pt;width:129.75pt;mso-wrap-distance-left:9pt;mso-wrap-distance-right:9pt;z-index:250705920;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6912" o:spid="_x0000_s6912" o:spt="109" type="#_x0000_t109" style="position:absolute;left:0pt;margin-left:285.75pt;margin-top:10.35pt;height:78.75pt;width:78.75pt;z-index:-250442752;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6913" o:spid="_x0000_s6913" o:spt="2" style="position:absolute;left:0pt;margin-left:-54pt;margin-top:15pt;height:24.8pt;width:65.25pt;z-index:-250450944;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6914" o:spid="_x0000_s6914" o:spt="1" style="position:absolute;left:0pt;margin-left:166.8pt;margin-top:12.2pt;height:38.8pt;width:78.45pt;z-index:-250444800;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6915" o:spid="_x0000_s6915" o:spt="32" type="#_x0000_t32" style="position:absolute;left:0pt;flip:x;margin-left:12pt;margin-top:9.15pt;height:0.05pt;width:17.25pt;z-index:-250449920;mso-width-relative:page;mso-height-relative:page;" o:connectortype="straight" filled="f" coordsize="21600,21600">
            <v:path arrowok="t"/>
            <v:fill on="f" focussize="0,0"/>
            <v:stroke endarrow="block"/>
            <v:imagedata o:title=""/>
            <o:lock v:ext="edit"/>
          </v:shape>
        </w:pict>
      </w:r>
      <w:r>
        <w:rPr>
          <w:lang w:bidi="bo-CN"/>
        </w:rPr>
        <w:pict>
          <v:roundrect id="_x0000_s6916" o:spid="_x0000_s6916" o:spt="2" style="position:absolute;left:0pt;margin-left:383.25pt;margin-top:6.15pt;height:35.25pt;width:72.75pt;z-index:-250440704;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6917" o:spid="_x0000_s6917" o:spt="32" type="#_x0000_t32" style="position:absolute;left:0pt;margin-left:364.5pt;margin-top:8.55pt;height:0.05pt;width:18.75pt;z-index:-250439680;mso-width-relative:page;mso-height-relative:page;" o:connectortype="straight" filled="f" coordsize="21600,21600">
            <v:path arrowok="t"/>
            <v:fill on="f" focussize="0,0"/>
            <v:stroke endarrow="block"/>
            <v:imagedata o:title=""/>
            <o:lock v:ext="edit"/>
          </v:shape>
        </w:pict>
      </w:r>
      <w:r>
        <w:rPr>
          <w:lang w:bidi="bo-CN"/>
        </w:rPr>
        <w:pict>
          <v:shape id="_x0000_s6918" o:spid="_x0000_s6918" o:spt="109" type="#_x0000_t109" style="position:absolute;left:0pt;margin-left:2.25pt;margin-top:14.55pt;height:28.5pt;width:63.75pt;z-index:-250433536;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6919" o:spid="_x0000_s6919" o:spt="32" type="#_x0000_t32" style="position:absolute;left:0pt;margin-left:245.25pt;margin-top:0.3pt;height:0pt;width:40.5pt;z-index:-250441728;mso-width-relative:page;mso-height-relative:page;" o:connectortype="straight" filled="f" coordsize="21600,21600">
            <v:path arrowok="t"/>
            <v:fill on="f" focussize="0,0"/>
            <v:stroke/>
            <v:imagedata o:title=""/>
            <o:lock v:ext="edit"/>
          </v:shape>
        </w:pict>
      </w:r>
    </w:p>
    <w:p>
      <w:pPr>
        <w:rPr>
          <w:b/>
        </w:rPr>
      </w:pPr>
      <w:r>
        <w:rPr>
          <w:lang w:bidi="bo-CN"/>
        </w:rPr>
        <w:pict>
          <v:shape id="_x0000_s6920" o:spid="_x0000_s6920" o:spt="32" type="#_x0000_t32" style="position:absolute;left:0pt;margin-left:204pt;margin-top:4.2pt;height:21.95pt;width:0pt;z-index:-250437632;mso-width-relative:page;mso-height-relative:page;" o:connectortype="straight" filled="f" coordsize="21600,21600">
            <v:path arrowok="t"/>
            <v:fill on="f" focussize="0,0"/>
            <v:stroke endarrow="block"/>
            <v:imagedata o:title=""/>
            <o:lock v:ext="edit"/>
          </v:shape>
        </w:pict>
      </w:r>
      <w:r>
        <w:rPr>
          <w:lang w:bidi="bo-CN"/>
        </w:rPr>
        <w:pict>
          <v:shape id="_x0000_s6921" o:spid="_x0000_s6921" o:spt="32" type="#_x0000_t32" style="position:absolute;left:0pt;margin-left:90.8pt;margin-top:4.75pt;height:15.75pt;width:0pt;z-index:-250436608;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922" o:spid="_x0000_s6922" o:spt="110" type="#_x0000_t110" style="position:absolute;left:0pt;margin-left:33pt;margin-top:4.55pt;height:51.55pt;width:115.5pt;mso-wrap-distance-left:9pt;mso-wrap-distance-right:9pt;z-index:250706944;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6923" o:spid="_x0000_s6923" o:spt="1" style="position:absolute;left:0pt;margin-left:165.3pt;margin-top:11.1pt;height:27pt;width:78.45pt;z-index:-250438656;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6924" o:spid="_x0000_s6924" o:spt="32" type="#_x0000_t32" style="position:absolute;left:0pt;flip:x;margin-left:15.75pt;margin-top:14.3pt;height:0.05pt;width:17.25pt;z-index:-250435584;mso-width-relative:page;mso-height-relative:page;" o:connectortype="straight" filled="f" coordsize="21600,21600">
            <v:path arrowok="t"/>
            <v:fill on="f" focussize="0,0"/>
            <v:stroke endarrow="block"/>
            <v:imagedata o:title=""/>
            <o:lock v:ext="edit"/>
          </v:shape>
        </w:pict>
      </w:r>
      <w:r>
        <w:rPr>
          <w:lang w:bidi="bo-CN"/>
        </w:rPr>
        <w:pict>
          <v:shape id="_x0000_s6925" o:spid="_x0000_s6925" o:spt="109" type="#_x0000_t109" style="position:absolute;left:0pt;margin-left:-54.75pt;margin-top:0pt;height:28.5pt;width:70.5pt;z-index:-250434560;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6926" o:spid="_x0000_s6926" o:spt="32" type="#_x0000_t32" style="position:absolute;left:0pt;margin-left:201.75pt;margin-top:6.9pt;height:18pt;width:0pt;z-index:-250393600;mso-width-relative:page;mso-height-relative:page;" o:connectortype="straight" filled="f" coordsize="21600,21600">
            <v:path arrowok="t"/>
            <v:fill on="f" focussize="0,0"/>
            <v:stroke endarrow="block"/>
            <v:imagedata o:title=""/>
            <o:lock v:ext="edit"/>
          </v:shape>
        </w:pict>
      </w:r>
      <w:r>
        <w:rPr>
          <w:lang w:bidi="bo-CN"/>
        </w:rPr>
        <w:pict>
          <v:shape id="_x0000_s6927" o:spid="_x0000_s6927" o:spt="32" type="#_x0000_t32" style="position:absolute;left:0pt;margin-left:-21pt;margin-top:14pt;height:39.3pt;width:0pt;z-index:-250407936;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928" o:spid="_x0000_s6928" o:spt="110" type="#_x0000_t110" style="position:absolute;left:0pt;margin-left:136.5pt;margin-top:10.25pt;height:34.4pt;width:127.5pt;mso-wrap-distance-left:9pt;mso-wrap-distance-right:9pt;z-index:250707968;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6929" o:spid="_x0000_s6929" o:spt="4" type="#_x0000_t4" style="position:absolute;left:0pt;margin-left:301.5pt;margin-top:5.9pt;height:40pt;width:103.5pt;z-index:-250432512;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6930" o:spid="_x0000_s6930" o:spt="32" type="#_x0000_t32" style="position:absolute;left:0pt;margin-left:90.8pt;margin-top:9.3pt;height:38.35pt;width:0pt;z-index:-250413056;mso-width-relative:page;mso-height-relative:page;" o:connectortype="straight" filled="f" coordsize="21600,21600">
            <v:path arrowok="t"/>
            <v:fill on="f" focussize="0,0"/>
            <v:stroke endarrow="block"/>
            <v:imagedata o:title=""/>
            <o:lock v:ext="edit"/>
          </v:shape>
        </w:pict>
      </w:r>
    </w:p>
    <w:p>
      <w:r>
        <w:rPr>
          <w:lang w:bidi="bo-CN"/>
        </w:rPr>
        <w:pict>
          <v:shape id="_x0000_s6931" o:spid="_x0000_s6931" o:spt="32" type="#_x0000_t32" style="position:absolute;left:0pt;margin-left:431.25pt;margin-top:10.6pt;height:24.05pt;width:0pt;z-index:-250391552;mso-width-relative:page;mso-height-relative:page;" o:connectortype="straight" filled="f" coordsize="21600,21600">
            <v:path arrowok="t"/>
            <v:fill on="f" focussize="0,0"/>
            <v:stroke endarrow="block"/>
            <v:imagedata o:title=""/>
            <o:lock v:ext="edit"/>
          </v:shape>
        </w:pict>
      </w:r>
      <w:r>
        <w:rPr>
          <w:lang w:bidi="bo-CN"/>
        </w:rPr>
        <w:pict>
          <v:shape id="_x0000_s6932" o:spid="_x0000_s6932" o:spt="32" type="#_x0000_t32" style="position:absolute;left:0pt;margin-left:404.25pt;margin-top:10.6pt;height:0pt;width:27pt;z-index:-250392576;mso-width-relative:page;mso-height-relative:page;" o:connectortype="straight" filled="f" coordsize="21600,21600">
            <v:path arrowok="t"/>
            <v:fill on="f" focussize="0,0"/>
            <v:stroke/>
            <v:imagedata o:title=""/>
            <o:lock v:ext="edit"/>
          </v:shape>
        </w:pict>
      </w:r>
      <w:r>
        <w:rPr>
          <w:lang w:bidi="bo-CN"/>
        </w:rPr>
        <w:pict>
          <v:shape id="_x0000_s6933" o:spid="_x0000_s6933" o:spt="32" type="#_x0000_t32" style="position:absolute;left:0pt;margin-left:264pt;margin-top:12.1pt;height:0pt;width:37.5pt;z-index:-250431488;mso-width-relative:page;mso-height-relative:page;" o:connectortype="straight" filled="f" coordsize="21600,21600">
            <v:path arrowok="t"/>
            <v:fill on="f" focussize="0,0"/>
            <v:stroke endarrow="block"/>
            <v:imagedata o:title=""/>
            <o:lock v:ext="edit"/>
          </v:shape>
        </w:pict>
      </w:r>
    </w:p>
    <w:p>
      <w:r>
        <w:rPr>
          <w:lang w:bidi="bo-CN"/>
        </w:rPr>
        <w:pict>
          <v:shape id="_x0000_s6934" o:spid="_x0000_s6934" o:spt="32" type="#_x0000_t32" style="position:absolute;left:0pt;margin-left:201.75pt;margin-top:14.7pt;height:129.95pt;width:0.05pt;z-index:-250430464;mso-width-relative:page;mso-height-relative:page;" o:connectortype="straight" filled="f" coordsize="21600,21600">
            <v:path arrowok="t"/>
            <v:fill on="f" focussize="0,0"/>
            <v:stroke endarrow="block"/>
            <v:imagedata o:title=""/>
            <o:lock v:ext="edit"/>
          </v:shape>
        </w:pict>
      </w:r>
      <w:r>
        <w:rPr>
          <w:lang w:bidi="bo-CN"/>
        </w:rPr>
        <w:pict>
          <v:shape id="_x0000_s6935" o:spid="_x0000_s6935" o:spt="32" type="#_x0000_t32" style="position:absolute;left:0pt;margin-left:353.25pt;margin-top:13.25pt;height:18.3pt;width:0.05pt;z-index:-250429440;mso-width-relative:page;mso-height-relative:page;" o:connectortype="straight" filled="f" coordsize="21600,21600">
            <v:path arrowok="t"/>
            <v:fill on="f" focussize="0,0"/>
            <v:stroke endarrow="block"/>
            <v:imagedata o:title=""/>
            <o:lock v:ext="edit"/>
          </v:shape>
        </w:pict>
      </w:r>
      <w:r>
        <w:rPr>
          <w:lang w:bidi="bo-CN"/>
        </w:rPr>
        <w:pict>
          <v:shape id="_x0000_s6936" o:spid="_x0000_s6936" o:spt="109" type="#_x0000_t109" style="position:absolute;left:0pt;margin-left:-54.75pt;margin-top:7.2pt;height:42.45pt;width:70.5pt;z-index:-250408960;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6937" o:spid="_x0000_s6937" o:spt="109" type="#_x0000_t109" style="position:absolute;left:0pt;margin-left:26.25pt;margin-top:6.5pt;height:43.15pt;width:129pt;z-index:-250412032;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6938" o:spid="_x0000_s6938" o:spt="32" type="#_x0000_t32" style="position:absolute;left:0pt;flip:x;margin-left:202.5pt;margin-top:4.25pt;height:0pt;width:150.8pt;z-index:-250426368;mso-width-relative:page;mso-height-relative:page;" o:connectortype="straight" filled="f" coordsize="21600,21600">
            <v:path arrowok="t"/>
            <v:fill on="f" focussize="0,0"/>
            <v:stroke endarrow="block"/>
            <v:imagedata o:title=""/>
            <o:lock v:ext="edit"/>
          </v:shape>
        </w:pict>
      </w:r>
      <w:r>
        <w:rPr>
          <w:lang w:bidi="bo-CN"/>
        </w:rPr>
        <w:pict>
          <v:rect id="_x0000_s6939" o:spid="_x0000_s6939" o:spt="1" style="position:absolute;left:0pt;margin-left:392.25pt;margin-top:3.45pt;height:40.7pt;width:71.25pt;z-index:-250423296;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6940" o:spid="_x0000_s6940" o:spt="1" style="position:absolute;left:0pt;margin-left:324.75pt;margin-top:13.7pt;height:20.45pt;width:54.75pt;z-index:-250428416;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6941" o:spid="_x0000_s6941" o:spt="32" type="#_x0000_t32" style="position:absolute;left:0pt;flip:x;margin-left:378pt;margin-top:8.05pt;height:0pt;width:14.25pt;z-index:-250422272;mso-width-relative:page;mso-height-relative:page;" o:connectortype="straight" filled="f" coordsize="21600,21600">
            <v:path arrowok="t"/>
            <v:fill on="f" focussize="0,0"/>
            <v:stroke endarrow="block"/>
            <v:imagedata o:title=""/>
            <o:lock v:ext="edit"/>
          </v:shape>
        </w:pict>
      </w:r>
    </w:p>
    <w:p>
      <w:r>
        <w:rPr>
          <w:lang w:bidi="bo-CN"/>
        </w:rPr>
        <w:pict>
          <v:shape id="_x0000_s6942" o:spid="_x0000_s6942" o:spt="32" type="#_x0000_t32" style="position:absolute;left:0pt;margin-left:431.25pt;margin-top:12.95pt;height:38.75pt;width:0pt;z-index:-250399744;mso-width-relative:page;mso-height-relative:page;" o:connectortype="straight" filled="f" coordsize="21600,21600">
            <v:path arrowok="t"/>
            <v:fill on="f" focussize="0,0"/>
            <v:stroke endarrow="block"/>
            <v:imagedata o:title=""/>
            <o:lock v:ext="edit"/>
          </v:shape>
        </w:pict>
      </w:r>
      <w:r>
        <w:rPr>
          <w:lang w:bidi="bo-CN"/>
        </w:rPr>
        <w:pict>
          <v:shape id="_x0000_s6943" o:spid="_x0000_s6943" o:spt="32" type="#_x0000_t32" style="position:absolute;left:0pt;margin-left:351.75pt;margin-top:2.85pt;height:22.6pt;width:0pt;z-index:-250425344;mso-width-relative:page;mso-height-relative:page;" o:connectortype="straight" filled="f" coordsize="21600,21600">
            <v:path arrowok="t"/>
            <v:fill on="f" focussize="0,0"/>
            <v:stroke endarrow="block"/>
            <v:imagedata o:title=""/>
            <o:lock v:ext="edit"/>
          </v:shape>
        </w:pict>
      </w:r>
      <w:r>
        <w:rPr>
          <w:lang w:bidi="bo-CN"/>
        </w:rPr>
        <w:pict>
          <v:shape id="_x0000_s6944" o:spid="_x0000_s6944" o:spt="32" type="#_x0000_t32" style="position:absolute;left:0pt;margin-left:-21pt;margin-top:2.85pt;height:38.35pt;width:0pt;z-index:-250406912;mso-width-relative:page;mso-height-relative:page;" o:connectortype="straight" filled="f" coordsize="21600,21600">
            <v:path arrowok="t"/>
            <v:fill on="f" focussize="0,0"/>
            <v:stroke endarrow="block"/>
            <v:imagedata o:title=""/>
            <o:lock v:ext="edit"/>
          </v:shape>
        </w:pict>
      </w:r>
      <w:r>
        <w:rPr>
          <w:lang w:bidi="bo-CN"/>
        </w:rPr>
        <w:pict>
          <v:shape id="_x0000_s6945" o:spid="_x0000_s6945" o:spt="32" type="#_x0000_t32" style="position:absolute;left:0pt;margin-left:92.25pt;margin-top:2.85pt;height:38.35pt;width:0pt;z-index:-250411008;mso-width-relative:page;mso-height-relative:page;" o:connectortype="straight" filled="f" coordsize="21600,21600">
            <v:path arrowok="t"/>
            <v:fill on="f" focussize="0,0"/>
            <v:stroke endarrow="block"/>
            <v:imagedata o:title=""/>
            <o:lock v:ext="edit"/>
          </v:shape>
        </w:pict>
      </w:r>
    </w:p>
    <w:p>
      <w:r>
        <w:rPr>
          <w:lang w:bidi="bo-CN"/>
        </w:rPr>
        <w:pict>
          <v:rect id="_x0000_s6946" o:spid="_x0000_s6946" o:spt="1" style="position:absolute;left:0pt;margin-left:324.75pt;margin-top:9.85pt;height:20.45pt;width:54.75pt;z-index:-250427392;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6947" o:spid="_x0000_s6947" o:spt="32" type="#_x0000_t32" style="position:absolute;left:0pt;flip:x;margin-left:202.5pt;margin-top:5.05pt;height:0pt;width:122.25pt;z-index:-250424320;mso-width-relative:page;mso-height-relative:page;" o:connectortype="straight" filled="f" coordsize="21600,21600">
            <v:path arrowok="t"/>
            <v:fill on="f" focussize="0,0"/>
            <v:stroke endarrow="block"/>
            <v:imagedata o:title=""/>
            <o:lock v:ext="edit"/>
          </v:shape>
        </w:pict>
      </w:r>
      <w:r>
        <w:rPr>
          <w:lang w:bidi="bo-CN"/>
        </w:rPr>
        <w:pict>
          <v:shape id="_x0000_s6948" o:spid="_x0000_s6948" o:spt="32" type="#_x0000_t32" style="position:absolute;left:0pt;margin-left:381pt;margin-top:5.05pt;height:0pt;width:50.25pt;z-index:-250400768;mso-width-relative:page;mso-height-relative:page;" o:connectortype="straight" filled="f" coordsize="21600,21600">
            <v:path arrowok="t"/>
            <v:fill on="f" focussize="0,0"/>
            <v:stroke/>
            <v:imagedata o:title=""/>
            <o:lock v:ext="edit"/>
          </v:shape>
        </w:pict>
      </w:r>
      <w:r>
        <w:rPr>
          <w:lang w:bidi="bo-CN"/>
        </w:rPr>
        <w:pict>
          <v:rect id="_x0000_s6949" o:spid="_x0000_s6949" o:spt="1" style="position:absolute;left:0pt;margin-left:-54pt;margin-top:10pt;height:32.9pt;width:69.75pt;z-index:-250405888;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6950" o:spid="_x0000_s6950" o:spt="1" style="position:absolute;left:0pt;margin-left:52.5pt;margin-top:10pt;height:32.9pt;width:84pt;z-index:-250409984;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6951" o:spid="_x0000_s6951" o:spt="1" style="position:absolute;left:0pt;margin-left:401.25pt;margin-top:4.9pt;height:21.75pt;width:62.25pt;z-index:-250421248;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6952" o:spid="_x0000_s6952" o:spt="32" type="#_x0000_t32" style="position:absolute;left:0pt;flip:x;margin-left:201.75pt;margin-top:0.55pt;height:0pt;width:199.5pt;z-index:-250420224;mso-width-relative:page;mso-height-relative:page;" o:connectortype="straight" filled="f" coordsize="21600,21600">
            <v:path arrowok="t"/>
            <v:fill on="f" focussize="0,0"/>
            <v:stroke endarrow="block"/>
            <v:imagedata o:title=""/>
            <o:lock v:ext="edit"/>
          </v:shape>
        </w:pict>
      </w:r>
      <w:r>
        <w:rPr>
          <w:lang w:bidi="bo-CN"/>
        </w:rPr>
        <w:pict>
          <v:shape id="_x0000_s6953" o:spid="_x0000_s6953" o:spt="32" type="#_x0000_t32" style="position:absolute;left:0pt;margin-left:-18pt;margin-top:11.7pt;height:224.7pt;width:0pt;z-index:-250396672;mso-width-relative:page;mso-height-relative:page;" o:connectortype="straight" filled="f" coordsize="21600,21600">
            <v:path arrowok="t"/>
            <v:fill on="f" focussize="0,0"/>
            <v:stroke/>
            <v:imagedata o:title=""/>
            <o:lock v:ext="edit"/>
          </v:shape>
        </w:pict>
      </w:r>
      <w:r>
        <w:rPr>
          <w:lang w:bidi="bo-CN"/>
        </w:rPr>
        <w:pict>
          <v:shape id="_x0000_s6954" o:spid="_x0000_s6954" o:spt="34" type="#_x0000_t34" style="position:absolute;left:0pt;flip:y;margin-left:-18pt;margin-top:11.7pt;height:50pt;width:113.3pt;rotation:11796480f;z-index:-250404864;mso-width-relative:page;mso-height-relative:page;" o:connectortype="elbow" filled="f" coordsize="21600,21600" adj="219,211378,-34754">
            <v:path arrowok="t"/>
            <v:fill on="f" focussize="0,0"/>
            <v:stroke endarrow="block"/>
            <v:imagedata o:title=""/>
            <o:lock v:ext="edit"/>
          </v:shape>
        </w:pict>
      </w:r>
    </w:p>
    <w:p>
      <w:r>
        <w:rPr>
          <w:lang w:bidi="bo-CN"/>
        </w:rPr>
        <w:pict>
          <v:rect id="_x0000_s6955" o:spid="_x0000_s6955" o:spt="1" style="position:absolute;left:0pt;margin-left:379.5pt;margin-top:5.55pt;height:21.75pt;width:82.5pt;z-index:-250419200;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6956" o:spid="_x0000_s6956" o:spt="110" type="#_x0000_t110" style="position:absolute;left:0pt;margin-left:147pt;margin-top:20.25pt;height:35.25pt;width:108pt;mso-wrap-distance-left:9pt;mso-wrap-distance-right:9pt;z-index:250708992;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6957" o:spid="_x0000_s6957" o:spt="32" type="#_x0000_t32" style="position:absolute;left:0pt;margin-left:338.25pt;margin-top:3.5pt;height:33.75pt;width:0pt;z-index:-250415104;mso-width-relative:page;mso-height-relative:page;" o:connectortype="straight" filled="f" coordsize="21600,21600">
            <v:path arrowok="t"/>
            <v:fill on="f" focussize="0,0"/>
            <v:stroke/>
            <v:imagedata o:title=""/>
            <o:lock v:ext="edit"/>
          </v:shape>
        </w:pict>
      </w:r>
      <w:r>
        <w:rPr>
          <w:lang w:bidi="bo-CN"/>
        </w:rPr>
        <w:pict>
          <v:shape id="_x0000_s6958" o:spid="_x0000_s6958" o:spt="32" type="#_x0000_t32" style="position:absolute;left:0pt;margin-left:338.25pt;margin-top:2.7pt;height:0.05pt;width:41.25pt;z-index:-250417152;mso-width-relative:page;mso-height-relative:page;" o:connectortype="straight" filled="f" coordsize="21600,21600">
            <v:path arrowok="t"/>
            <v:fill on="f" focussize="0,0"/>
            <v:stroke endarrow="block"/>
            <v:imagedata o:title=""/>
            <o:lock v:ext="edit"/>
          </v:shape>
        </w:pict>
      </w:r>
    </w:p>
    <w:p>
      <w:r>
        <w:rPr>
          <w:lang w:bidi="bo-CN"/>
        </w:rPr>
        <w:pict>
          <v:shape id="_x0000_s6959" o:spid="_x0000_s6959" o:spt="32" type="#_x0000_t32" style="position:absolute;left:0pt;margin-left:255pt;margin-top:7pt;height:0.05pt;width:83.25pt;z-index:-250414080;mso-width-relative:page;mso-height-relative:page;" o:connectortype="straight" filled="f" coordsize="21600,21600">
            <v:path arrowok="t"/>
            <v:fill on="f" focussize="0,0"/>
            <v:stroke/>
            <v:imagedata o:title=""/>
            <o:lock v:ext="edit"/>
          </v:shape>
        </w:pict>
      </w:r>
      <w:r>
        <w:rPr>
          <w:lang w:bidi="bo-CN"/>
        </w:rPr>
        <w:pict>
          <v:rect id="_x0000_s6960" o:spid="_x0000_s6960" o:spt="1" style="position:absolute;left:0pt;margin-left:379.5pt;margin-top:9.2pt;height:21.75pt;width:82.5pt;z-index:-250418176;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6961" o:spid="_x0000_s6961" o:spt="32" type="#_x0000_t32" style="position:absolute;left:0pt;margin-left:-18pt;margin-top:174pt;height:0.05pt;width:174pt;z-index:-250397696;mso-width-relative:page;mso-height-relative:page;" o:connectortype="straight" filled="f" coordsize="21600,21600">
            <v:path arrowok="t"/>
            <v:fill on="f" focussize="0,0"/>
            <v:stroke endarrow="block"/>
            <v:imagedata o:title=""/>
            <o:lock v:ext="edit"/>
          </v:shape>
        </w:pict>
      </w:r>
      <w:r>
        <w:rPr>
          <w:lang w:bidi="bo-CN"/>
        </w:rPr>
        <w:pict>
          <v:rect id="_x0000_s6962" o:spid="_x0000_s6962" o:spt="1" style="position:absolute;left:0pt;margin-left:55.5pt;margin-top:57.75pt;height:36.75pt;width:57.8pt;z-index:-250389504;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6963" o:spid="_x0000_s6963" o:spt="32" type="#_x0000_t32" style="position:absolute;left:0pt;margin-left:86.25pt;margin-top:94.5pt;height:16.5pt;width:0.05pt;z-index:-250386432;mso-width-relative:page;mso-height-relative:page;" o:connectortype="straight" filled="f" coordsize="21600,21600">
            <v:path arrowok="t"/>
            <v:fill on="f" focussize="0,0"/>
            <v:stroke/>
            <v:imagedata o:title=""/>
            <o:lock v:ext="edit"/>
          </v:shape>
        </w:pict>
      </w:r>
      <w:r>
        <w:rPr>
          <w:lang w:bidi="bo-CN"/>
        </w:rPr>
        <w:pict>
          <v:shape id="_x0000_s6964" o:spid="_x0000_s6964" o:spt="32" type="#_x0000_t32" style="position:absolute;left:0pt;margin-left:86.25pt;margin-top:111pt;height:0pt;width:54.75pt;z-index:-250385408;mso-width-relative:page;mso-height-relative:page;" o:connectortype="straight" filled="f" coordsize="21600,21600">
            <v:path arrowok="t"/>
            <v:fill on="f" focussize="0,0"/>
            <v:stroke endarrow="block"/>
            <v:imagedata o:title=""/>
            <o:lock v:ext="edit"/>
          </v:shape>
        </w:pict>
      </w:r>
      <w:r>
        <w:rPr>
          <w:lang w:bidi="bo-CN"/>
        </w:rPr>
        <w:pict>
          <v:shape id="_x0000_s6965" o:spid="_x0000_s6965" o:spt="32" type="#_x0000_t32" style="position:absolute;left:0pt;margin-left:86.25pt;margin-top:43.5pt;height:15pt;width:0pt;z-index:-250387456;mso-width-relative:page;mso-height-relative:page;" o:connectortype="straight" filled="f" coordsize="21600,21600">
            <v:path arrowok="t"/>
            <v:fill on="f" focussize="0,0"/>
            <v:stroke endarrow="block"/>
            <v:imagedata o:title=""/>
            <o:lock v:ext="edit"/>
          </v:shape>
        </w:pict>
      </w:r>
      <w:r>
        <w:rPr>
          <w:lang w:bidi="bo-CN"/>
        </w:rPr>
        <w:pict>
          <v:shape id="_x0000_s6966" o:spid="_x0000_s6966" o:spt="32" type="#_x0000_t32" style="position:absolute;left:0pt;flip:x;margin-left:86.25pt;margin-top:43.5pt;height:0pt;width:55.5pt;z-index:-250388480;mso-width-relative:page;mso-height-relative:page;" o:connectortype="straight" filled="f" coordsize="21600,21600">
            <v:path arrowok="t"/>
            <v:fill on="f" focussize="0,0"/>
            <v:stroke/>
            <v:imagedata o:title=""/>
            <o:lock v:ext="edit"/>
          </v:shape>
        </w:pict>
      </w:r>
      <w:r>
        <w:rPr>
          <w:lang w:bidi="bo-CN"/>
        </w:rPr>
        <w:pict>
          <v:rect id="_x0000_s6967" o:spid="_x0000_s6967" o:spt="1" style="position:absolute;left:0pt;margin-left:307.5pt;margin-top:91.5pt;height:36.75pt;width:52.5pt;z-index:-250394624;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6968" o:spid="_x0000_s6968" o:spt="32" type="#_x0000_t32" style="position:absolute;left:0pt;margin-left:259.5pt;margin-top:111pt;height:0pt;width:48pt;z-index:-250395648;mso-width-relative:page;mso-height-relative:page;" o:connectortype="straight" filled="f" coordsize="21600,21600">
            <v:path arrowok="t"/>
            <v:fill on="f" focussize="0,0"/>
            <v:stroke endarrow="block"/>
            <v:imagedata o:title=""/>
            <o:lock v:ext="edit"/>
          </v:shape>
        </w:pict>
      </w:r>
      <w:r>
        <w:rPr>
          <w:lang w:bidi="bo-CN"/>
        </w:rPr>
        <w:pict>
          <v:shape id="_x0000_s6969" o:spid="_x0000_s6969" o:spt="32" type="#_x0000_t32" style="position:absolute;left:0pt;margin-left:201.75pt;margin-top:61.9pt;height:32.6pt;width:0.05pt;z-index:-250402816;mso-width-relative:page;mso-height-relative:page;" o:connectortype="straight" filled="f" coordsize="21600,21600">
            <v:path arrowok="t"/>
            <v:fill on="f" focussize="0,0"/>
            <v:stroke endarrow="block"/>
            <v:imagedata o:title=""/>
            <o:lock v:ext="edit"/>
          </v:shape>
        </w:pict>
      </w:r>
      <w:r>
        <w:rPr>
          <w:lang w:bidi="bo-CN"/>
        </w:rPr>
        <w:pict>
          <v:shape id="_x0000_s6970" o:spid="_x0000_s6970" o:spt="110" type="#_x0000_t110" style="position:absolute;left:0pt;margin-left:141.75pt;margin-top:94.5pt;height:35.25pt;width:118.5pt;mso-wrap-distance-left:9pt;mso-wrap-distance-right:9pt;z-index:250711040;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6971" o:spid="_x0000_s6971" o:spt="32" type="#_x0000_t32" style="position:absolute;left:0pt;margin-left:201pt;margin-top:129pt;height:31.85pt;width:0pt;z-index:-250398720;mso-width-relative:page;mso-height-relative:page;" o:connectortype="straight" filled="f" coordsize="21600,21600">
            <v:path arrowok="t"/>
            <v:fill on="f" focussize="0,0"/>
            <v:stroke endarrow="block"/>
            <v:imagedata o:title=""/>
            <o:lock v:ext="edit"/>
          </v:shape>
        </w:pict>
      </w:r>
      <w:r>
        <w:rPr>
          <w:lang w:bidi="bo-CN"/>
        </w:rPr>
        <w:pict>
          <v:roundrect id="_x0000_s6972" o:spid="_x0000_s6972" o:spt="2" style="position:absolute;left:0pt;margin-left:156pt;margin-top:162.35pt;height:24.75pt;width:83.25pt;z-index:-250401792;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6973" o:spid="_x0000_s6973" o:spt="32" type="#_x0000_t32" style="position:absolute;left:0pt;margin-left:338.25pt;margin-top:6pt;height:0.05pt;width:42.75pt;z-index:-250416128;mso-width-relative:page;mso-height-relative:page;" o:connectortype="straight" filled="f" coordsize="21600,21600">
            <v:path arrowok="t"/>
            <v:fill on="f" focussize="0,0"/>
            <v:stroke endarrow="block"/>
            <v:imagedata o:title=""/>
            <o:lock v:ext="edit"/>
          </v:shape>
        </w:pict>
      </w:r>
      <w:r>
        <w:rPr>
          <w:lang w:bidi="bo-CN"/>
        </w:rPr>
        <w:pict>
          <v:shape id="_x0000_s6974" o:spid="_x0000_s6974" o:spt="32" type="#_x0000_t32" style="position:absolute;left:0pt;margin-left:201pt;margin-top:9.45pt;height:17.2pt;width:0pt;z-index:-250403840;mso-width-relative:page;mso-height-relative:page;" o:connectortype="straight" filled="f" coordsize="21600,21600">
            <v:path arrowok="t"/>
            <v:fill on="f" focussize="0,0"/>
            <v:stroke endarrow="block"/>
            <v:imagedata o:title=""/>
            <o:lock v:ext="edit"/>
          </v:shape>
        </w:pict>
      </w:r>
      <w:r>
        <w:rPr>
          <w:lang w:bidi="bo-CN"/>
        </w:rPr>
        <w:pict>
          <v:shape id="_x0000_s6975" o:spid="_x0000_s6975" o:spt="110" type="#_x0000_t110" style="position:absolute;left:0pt;margin-left:141pt;margin-top:26.65pt;height:35.25pt;width:118.5pt;mso-wrap-distance-left:9pt;mso-wrap-distance-right:9pt;z-index:250710016;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pacing w:line="360" w:lineRule="auto"/>
        <w:ind w:left="31680" w:leftChars="-270" w:hangingChars="128" w:firstLine="31680"/>
        <w:jc w:val="center"/>
        <w:rPr>
          <w:b/>
          <w:sz w:val="44"/>
          <w:szCs w:val="44"/>
        </w:rPr>
      </w:pPr>
    </w:p>
    <w:p>
      <w:pPr>
        <w:spacing w:line="360" w:lineRule="auto"/>
        <w:ind w:left="31680" w:leftChars="-270" w:hangingChars="128" w:firstLine="31680"/>
        <w:jc w:val="center"/>
        <w:rPr>
          <w:b/>
          <w:sz w:val="44"/>
          <w:szCs w:val="44"/>
        </w:rPr>
      </w:pPr>
    </w:p>
    <w:p>
      <w:pPr>
        <w:spacing w:line="360" w:lineRule="auto"/>
        <w:ind w:left="31680" w:leftChars="-270" w:hangingChars="128" w:firstLine="31680"/>
        <w:jc w:val="center"/>
        <w:rPr>
          <w:b/>
          <w:sz w:val="44"/>
          <w:szCs w:val="44"/>
        </w:rPr>
      </w:pPr>
    </w:p>
    <w:p>
      <w:pPr>
        <w:spacing w:line="360" w:lineRule="auto"/>
        <w:ind w:left="31680" w:leftChars="-270" w:hangingChars="128" w:firstLine="31680"/>
        <w:jc w:val="center"/>
        <w:rPr>
          <w:b/>
          <w:sz w:val="44"/>
          <w:szCs w:val="44"/>
        </w:rPr>
      </w:pPr>
    </w:p>
    <w:p>
      <w:pPr>
        <w:spacing w:line="360" w:lineRule="auto"/>
        <w:ind w:left="31680" w:leftChars="-270" w:hangingChars="128" w:firstLine="31680"/>
        <w:jc w:val="center"/>
        <w:rPr>
          <w:b/>
          <w:sz w:val="36"/>
          <w:szCs w:val="36"/>
        </w:rPr>
      </w:pPr>
      <w:r>
        <w:rPr>
          <w:rFonts w:hint="eastAsia"/>
          <w:b/>
          <w:sz w:val="36"/>
          <w:szCs w:val="36"/>
        </w:rPr>
        <w:t>双湖县交通运输局行政处罚流程图</w:t>
      </w:r>
    </w:p>
    <w:p>
      <w:pPr>
        <w:contextualSpacing/>
        <w:jc w:val="right"/>
        <w:rPr>
          <w:rFonts w:ascii="宋体"/>
          <w:sz w:val="24"/>
          <w:szCs w:val="24"/>
        </w:rPr>
      </w:pPr>
      <w:r>
        <w:rPr>
          <w:rFonts w:hint="eastAsia" w:ascii="宋体" w:hAnsi="宋体"/>
          <w:sz w:val="24"/>
          <w:szCs w:val="24"/>
        </w:rPr>
        <w:t>序号：</w:t>
      </w:r>
      <w:r>
        <w:rPr>
          <w:rFonts w:ascii="宋体" w:hAnsi="宋体"/>
          <w:color w:val="000000"/>
          <w:sz w:val="24"/>
          <w:szCs w:val="24"/>
        </w:rPr>
        <w:t>165</w:t>
      </w:r>
    </w:p>
    <w:p>
      <w:pPr>
        <w:spacing w:line="320" w:lineRule="exact"/>
        <w:rPr>
          <w:rFonts w:ascii="Times New Roman" w:hAnsi="Times New Roman"/>
          <w:color w:val="000000"/>
          <w:sz w:val="24"/>
          <w:szCs w:val="24"/>
        </w:rPr>
      </w:pPr>
      <w:r>
        <w:rPr>
          <w:rFonts w:hint="eastAsia"/>
          <w:sz w:val="24"/>
          <w:szCs w:val="24"/>
        </w:rPr>
        <w:t>职权名称：对除因不可抗力不能履行合同的，中标人不按照与招标人订立的合同履行施工质量、施工工期等义务，造成重大或者特大质量和安全事故，或者造成工期延误的处罚</w:t>
      </w:r>
    </w:p>
    <w:p>
      <w:pPr>
        <w:rPr>
          <w:sz w:val="28"/>
          <w:szCs w:val="28"/>
        </w:rPr>
      </w:pPr>
      <w:r>
        <w:rPr>
          <w:lang w:bidi="bo-CN"/>
        </w:rPr>
        <w:pict>
          <v:rect id="_x0000_s6976" o:spid="_x0000_s6976" o:spt="1" style="position:absolute;left:0pt;margin-left:93.9pt;margin-top:1.2pt;height:19.45pt;width:47.1pt;z-index:-250312704;mso-width-relative:page;mso-height-relative:page;" stroked="f" coordsize="21600,21600">
            <v:path/>
            <v:fill focussize="0,0"/>
            <v:stroke on="f"/>
            <v:imagedata o:title=""/>
            <o:lock v:ext="edit"/>
            <v:textbox>
              <w:txbxContent>
                <w:p>
                  <w:pPr>
                    <w:ind w:right="31680" w:rightChars="-50"/>
                    <w:rPr>
                      <w:sz w:val="15"/>
                      <w:szCs w:val="15"/>
                    </w:rPr>
                  </w:pPr>
                  <w:r>
                    <w:rPr>
                      <w:rFonts w:hint="eastAsia"/>
                      <w:sz w:val="15"/>
                      <w:szCs w:val="15"/>
                    </w:rPr>
                    <w:t>简易程序</w:t>
                  </w:r>
                </w:p>
              </w:txbxContent>
            </v:textbox>
          </v:rect>
        </w:pict>
      </w:r>
      <w:r>
        <w:rPr>
          <w:lang w:bidi="bo-CN"/>
        </w:rPr>
        <w:pict>
          <v:roundrect id="_x0000_s6977" o:spid="_x0000_s6977" o:spt="2" style="position:absolute;left:0pt;margin-left:159pt;margin-top:8.7pt;height:24.75pt;width:86.25pt;z-index:-250384384;mso-width-relative:page;mso-height-relative:page;" coordsize="21600,21600" arcsize="0.333333333333333">
            <v:path/>
            <v:fill focussize="0,0"/>
            <v:stroke weight="1.5pt"/>
            <v:imagedata o:title=""/>
            <o:lock v:ext="edit"/>
            <v:textbox>
              <w:txbxContent>
                <w:p>
                  <w:pPr>
                    <w:pStyle w:val="11"/>
                    <w:ind w:right="31680" w:rightChars="-50"/>
                    <w:rPr>
                      <w:b/>
                      <w:sz w:val="24"/>
                      <w:szCs w:val="24"/>
                    </w:rPr>
                  </w:pPr>
                  <w:r>
                    <w:rPr>
                      <w:rFonts w:hint="eastAsia"/>
                      <w:b/>
                      <w:sz w:val="24"/>
                      <w:szCs w:val="24"/>
                    </w:rPr>
                    <w:t>发现违法事实</w:t>
                  </w:r>
                </w:p>
              </w:txbxContent>
            </v:textbox>
          </v:roundrect>
        </w:pict>
      </w:r>
      <w:r>
        <w:rPr>
          <w:sz w:val="28"/>
          <w:szCs w:val="28"/>
        </w:rPr>
        <w:t xml:space="preserve">                </w:t>
      </w:r>
    </w:p>
    <w:p>
      <w:r>
        <w:rPr>
          <w:lang w:bidi="bo-CN"/>
        </w:rPr>
        <w:pict>
          <v:shape id="_x0000_s6978" o:spid="_x0000_s6978" o:spt="32" type="#_x0000_t32" style="position:absolute;left:0pt;margin-left:92.25pt;margin-top:5.05pt;height:19.55pt;width:0.05pt;z-index:-250380288;mso-width-relative:page;mso-height-relative:page;" o:connectortype="straight" filled="f" coordsize="21600,21600">
            <v:path arrowok="t"/>
            <v:fill on="f" focussize="0,0"/>
            <v:stroke endarrow="block"/>
            <v:imagedata o:title=""/>
            <o:lock v:ext="edit"/>
          </v:shape>
        </w:pict>
      </w:r>
      <w:r>
        <w:rPr>
          <w:lang w:bidi="bo-CN"/>
        </w:rPr>
        <w:pict>
          <v:shape id="_x0000_s6979" o:spid="_x0000_s6979" o:spt="32" type="#_x0000_t32" style="position:absolute;left:0pt;flip:x;margin-left:90.8pt;margin-top:5.85pt;height:0.05pt;width:68.2pt;z-index:-250381312;mso-width-relative:page;mso-height-relative:page;" o:connectortype="straight" filled="f" coordsize="21600,21600">
            <v:path arrowok="t"/>
            <v:fill on="f" focussize="0,0"/>
            <v:stroke/>
            <v:imagedata o:title=""/>
            <o:lock v:ext="edit"/>
          </v:shape>
        </w:pict>
      </w:r>
      <w:r>
        <w:t xml:space="preserve">                             </w:t>
      </w:r>
    </w:p>
    <w:p>
      <w:r>
        <w:rPr>
          <w:lang w:bidi="bo-CN"/>
        </w:rPr>
        <w:pict>
          <v:rect id="_x0000_s6980" o:spid="_x0000_s6980" o:spt="1" style="position:absolute;left:0pt;margin-left:207.75pt;margin-top:9pt;height:18.75pt;width:54pt;z-index:-250318848;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6981" o:spid="_x0000_s6981" o:spt="32" type="#_x0000_t32" style="position:absolute;left:0pt;margin-left:201pt;margin-top:2.25pt;height:29.25pt;width:0.75pt;z-index:-250375168;mso-width-relative:page;mso-height-relative:page;" o:connectortype="straight" filled="f" coordsize="21600,21600">
            <v:path arrowok="t"/>
            <v:fill on="f" focussize="0,0"/>
            <v:stroke endarrow="block"/>
            <v:imagedata o:title=""/>
            <o:lock v:ext="edit"/>
          </v:shape>
        </w:pict>
      </w:r>
      <w:r>
        <w:rPr>
          <w:lang w:bidi="bo-CN"/>
        </w:rPr>
        <w:pict>
          <v:shape id="_x0000_s6982" o:spid="_x0000_s6982" o:spt="110" type="#_x0000_t110" style="position:absolute;left:0pt;margin-left:32.25pt;margin-top:9pt;height:50.25pt;width:119.25pt;z-index:-250383360;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6983" o:spid="_x0000_s6983" o:spt="34" type="#_x0000_t34" style="position:absolute;left:0pt;margin-left:-23.25pt;margin-top:7.05pt;height:48.75pt;width:60.75pt;rotation:5898240f;z-index:-250382336;mso-width-relative:page;mso-height-relative:page;" o:connectortype="elbow" filled="f" coordsize="21600,21600" adj="657,-86400,-45333">
            <v:path arrowok="t"/>
            <v:fill on="f" focussize="0,0"/>
            <v:stroke endarrow="block"/>
            <v:imagedata o:title=""/>
            <o:lock v:ext="edit"/>
          </v:shape>
        </w:pict>
      </w:r>
      <w:r>
        <w:rPr>
          <w:lang w:bidi="bo-CN"/>
        </w:rPr>
        <w:pict>
          <v:rect id="_x0000_s6984" o:spid="_x0000_s6984" o:spt="1" style="position:absolute;left:0pt;margin-left:162.75pt;margin-top:0.3pt;height:25.5pt;width:81.75pt;z-index:-250374144;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6985" o:spid="_x0000_s6985" o:spt="32" type="#_x0000_t32" style="position:absolute;left:0pt;margin-left:202.5pt;margin-top:10.95pt;height:32.45pt;width:0.75pt;z-index:-250372096;mso-width-relative:page;mso-height-relative:page;" o:connectortype="straight" filled="f" coordsize="21600,21600">
            <v:path arrowok="t"/>
            <v:fill on="f" focussize="0,0"/>
            <v:stroke endarrow="block"/>
            <v:imagedata o:title=""/>
            <o:lock v:ext="edit"/>
          </v:shape>
        </w:pict>
      </w:r>
      <w:r>
        <w:rPr>
          <w:lang w:bidi="bo-CN"/>
        </w:rPr>
        <w:pict>
          <v:shape id="_x0000_s6986" o:spid="_x0000_s6986" o:spt="109" type="#_x0000_t109" style="position:absolute;left:0pt;margin-left:-0.75pt;margin-top:10.95pt;height:29.25pt;width:53.25pt;z-index:-250376192;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6987" o:spid="_x0000_s6987" o:spt="32" type="#_x0000_t32" style="position:absolute;left:0pt;margin-left:92.25pt;margin-top:11.7pt;height:16.5pt;width:0.05pt;z-index:-250377216;mso-width-relative:page;mso-height-relative:page;" o:connectortype="straight" filled="f" coordsize="21600,21600">
            <v:path arrowok="t"/>
            <v:fill on="f" focussize="0,0"/>
            <v:stroke endarrow="block"/>
            <v:imagedata o:title=""/>
            <o:lock v:ext="edit"/>
          </v:shape>
        </w:pict>
      </w:r>
    </w:p>
    <w:p>
      <w:r>
        <w:rPr>
          <w:lang w:bidi="bo-CN"/>
        </w:rPr>
        <w:pict>
          <v:shape id="_x0000_s6988" o:spid="_x0000_s6988" o:spt="110" type="#_x0000_t110" style="position:absolute;left:0pt;margin-left:26.25pt;margin-top:12.8pt;height:53.8pt;width:129.75pt;mso-wrap-distance-left:9pt;mso-wrap-distance-right:9pt;z-index:250712064;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6989" o:spid="_x0000_s6989" o:spt="109" type="#_x0000_t109" style="position:absolute;left:0pt;margin-left:285.75pt;margin-top:10.35pt;height:78.75pt;width:78.75pt;z-index:-250371072;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6990" o:spid="_x0000_s6990" o:spt="2" style="position:absolute;left:0pt;margin-left:-54pt;margin-top:15pt;height:24.8pt;width:65.25pt;z-index:-250379264;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6991" o:spid="_x0000_s6991" o:spt="1" style="position:absolute;left:0pt;margin-left:166.8pt;margin-top:12.2pt;height:38.8pt;width:78.45pt;z-index:-250373120;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6992" o:spid="_x0000_s6992" o:spt="32" type="#_x0000_t32" style="position:absolute;left:0pt;flip:x;margin-left:12pt;margin-top:9.15pt;height:0.05pt;width:17.25pt;z-index:-250378240;mso-width-relative:page;mso-height-relative:page;" o:connectortype="straight" filled="f" coordsize="21600,21600">
            <v:path arrowok="t"/>
            <v:fill on="f" focussize="0,0"/>
            <v:stroke endarrow="block"/>
            <v:imagedata o:title=""/>
            <o:lock v:ext="edit"/>
          </v:shape>
        </w:pict>
      </w:r>
      <w:r>
        <w:rPr>
          <w:lang w:bidi="bo-CN"/>
        </w:rPr>
        <w:pict>
          <v:roundrect id="_x0000_s6993" o:spid="_x0000_s6993" o:spt="2" style="position:absolute;left:0pt;margin-left:383.25pt;margin-top:6.15pt;height:35.25pt;width:72.75pt;z-index:-250369024;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6994" o:spid="_x0000_s6994" o:spt="32" type="#_x0000_t32" style="position:absolute;left:0pt;margin-left:364.5pt;margin-top:8.55pt;height:0.05pt;width:18.75pt;z-index:-250368000;mso-width-relative:page;mso-height-relative:page;" o:connectortype="straight" filled="f" coordsize="21600,21600">
            <v:path arrowok="t"/>
            <v:fill on="f" focussize="0,0"/>
            <v:stroke endarrow="block"/>
            <v:imagedata o:title=""/>
            <o:lock v:ext="edit"/>
          </v:shape>
        </w:pict>
      </w:r>
      <w:r>
        <w:rPr>
          <w:lang w:bidi="bo-CN"/>
        </w:rPr>
        <w:pict>
          <v:shape id="_x0000_s6995" o:spid="_x0000_s6995" o:spt="109" type="#_x0000_t109" style="position:absolute;left:0pt;margin-left:2.25pt;margin-top:14.55pt;height:28.5pt;width:63.75pt;z-index:-250361856;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6996" o:spid="_x0000_s6996" o:spt="32" type="#_x0000_t32" style="position:absolute;left:0pt;margin-left:245.25pt;margin-top:0.3pt;height:0pt;width:40.5pt;z-index:-250370048;mso-width-relative:page;mso-height-relative:page;" o:connectortype="straight" filled="f" coordsize="21600,21600">
            <v:path arrowok="t"/>
            <v:fill on="f" focussize="0,0"/>
            <v:stroke/>
            <v:imagedata o:title=""/>
            <o:lock v:ext="edit"/>
          </v:shape>
        </w:pict>
      </w:r>
    </w:p>
    <w:p>
      <w:pPr>
        <w:rPr>
          <w:b/>
        </w:rPr>
      </w:pPr>
      <w:r>
        <w:rPr>
          <w:lang w:bidi="bo-CN"/>
        </w:rPr>
        <w:pict>
          <v:shape id="_x0000_s6997" o:spid="_x0000_s6997" o:spt="32" type="#_x0000_t32" style="position:absolute;left:0pt;margin-left:204pt;margin-top:4.2pt;height:21.95pt;width:0pt;z-index:-250365952;mso-width-relative:page;mso-height-relative:page;" o:connectortype="straight" filled="f" coordsize="21600,21600">
            <v:path arrowok="t"/>
            <v:fill on="f" focussize="0,0"/>
            <v:stroke endarrow="block"/>
            <v:imagedata o:title=""/>
            <o:lock v:ext="edit"/>
          </v:shape>
        </w:pict>
      </w:r>
      <w:r>
        <w:rPr>
          <w:lang w:bidi="bo-CN"/>
        </w:rPr>
        <w:pict>
          <v:shape id="_x0000_s6998" o:spid="_x0000_s6998" o:spt="32" type="#_x0000_t32" style="position:absolute;left:0pt;margin-left:90.8pt;margin-top:4.75pt;height:15.75pt;width:0pt;z-index:-250364928;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6999" o:spid="_x0000_s6999" o:spt="110" type="#_x0000_t110" style="position:absolute;left:0pt;margin-left:33pt;margin-top:4.55pt;height:51.55pt;width:115.5pt;mso-wrap-distance-left:9pt;mso-wrap-distance-right:9pt;z-index:250713088;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7000" o:spid="_x0000_s7000" o:spt="1" style="position:absolute;left:0pt;margin-left:165.3pt;margin-top:11.1pt;height:27pt;width:78.45pt;z-index:-250366976;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7001" o:spid="_x0000_s7001" o:spt="32" type="#_x0000_t32" style="position:absolute;left:0pt;flip:x;margin-left:15.75pt;margin-top:14.3pt;height:0.05pt;width:17.25pt;z-index:-250363904;mso-width-relative:page;mso-height-relative:page;" o:connectortype="straight" filled="f" coordsize="21600,21600">
            <v:path arrowok="t"/>
            <v:fill on="f" focussize="0,0"/>
            <v:stroke endarrow="block"/>
            <v:imagedata o:title=""/>
            <o:lock v:ext="edit"/>
          </v:shape>
        </w:pict>
      </w:r>
      <w:r>
        <w:rPr>
          <w:lang w:bidi="bo-CN"/>
        </w:rPr>
        <w:pict>
          <v:shape id="_x0000_s7002" o:spid="_x0000_s7002" o:spt="109" type="#_x0000_t109" style="position:absolute;left:0pt;margin-left:-54.75pt;margin-top:0pt;height:28.5pt;width:70.5pt;z-index:-250362880;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7003" o:spid="_x0000_s7003" o:spt="32" type="#_x0000_t32" style="position:absolute;left:0pt;margin-left:201.75pt;margin-top:6.9pt;height:18pt;width:0pt;z-index:-250321920;mso-width-relative:page;mso-height-relative:page;" o:connectortype="straight" filled="f" coordsize="21600,21600">
            <v:path arrowok="t"/>
            <v:fill on="f" focussize="0,0"/>
            <v:stroke endarrow="block"/>
            <v:imagedata o:title=""/>
            <o:lock v:ext="edit"/>
          </v:shape>
        </w:pict>
      </w:r>
      <w:r>
        <w:rPr>
          <w:lang w:bidi="bo-CN"/>
        </w:rPr>
        <w:pict>
          <v:shape id="_x0000_s7004" o:spid="_x0000_s7004" o:spt="32" type="#_x0000_t32" style="position:absolute;left:0pt;margin-left:-21pt;margin-top:14pt;height:39.3pt;width:0pt;z-index:-250336256;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7005" o:spid="_x0000_s7005" o:spt="110" type="#_x0000_t110" style="position:absolute;left:0pt;margin-left:136.5pt;margin-top:10.25pt;height:34.4pt;width:127.5pt;mso-wrap-distance-left:9pt;mso-wrap-distance-right:9pt;z-index:250714112;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7006" o:spid="_x0000_s7006" o:spt="4" type="#_x0000_t4" style="position:absolute;left:0pt;margin-left:301.5pt;margin-top:5.9pt;height:40pt;width:103.5pt;z-index:-250360832;mso-width-relative:page;mso-height-relative:page;" coordsize="21600,21600">
            <v:path/>
            <v:fill focussize="0,0"/>
            <v:stroke joinstyle="miter"/>
            <v:imagedata o:title=""/>
            <o:lock v:ext="edit"/>
            <v:textbox>
              <w:txbxContent>
                <w:p>
                  <w:pPr>
                    <w:ind w:right="31680" w:rightChars="-50"/>
                    <w:rPr>
                      <w:sz w:val="18"/>
                      <w:szCs w:val="18"/>
                    </w:rPr>
                  </w:pPr>
                  <w:r>
                    <w:rPr>
                      <w:rFonts w:hint="eastAsia"/>
                      <w:sz w:val="18"/>
                      <w:szCs w:val="18"/>
                    </w:rPr>
                    <w:t>听取陈述申辩</w:t>
                  </w:r>
                </w:p>
              </w:txbxContent>
            </v:textbox>
          </v:shape>
        </w:pict>
      </w:r>
      <w:r>
        <w:rPr>
          <w:lang w:bidi="bo-CN"/>
        </w:rPr>
        <w:pict>
          <v:shape id="_x0000_s7007" o:spid="_x0000_s7007" o:spt="32" type="#_x0000_t32" style="position:absolute;left:0pt;margin-left:90.8pt;margin-top:9.3pt;height:38.35pt;width:0pt;z-index:-250341376;mso-width-relative:page;mso-height-relative:page;" o:connectortype="straight" filled="f" coordsize="21600,21600">
            <v:path arrowok="t"/>
            <v:fill on="f" focussize="0,0"/>
            <v:stroke endarrow="block"/>
            <v:imagedata o:title=""/>
            <o:lock v:ext="edit"/>
          </v:shape>
        </w:pict>
      </w:r>
    </w:p>
    <w:p>
      <w:r>
        <w:rPr>
          <w:lang w:bidi="bo-CN"/>
        </w:rPr>
        <w:pict>
          <v:shape id="_x0000_s7008" o:spid="_x0000_s7008" o:spt="32" type="#_x0000_t32" style="position:absolute;left:0pt;margin-left:431.25pt;margin-top:10.6pt;height:24.05pt;width:0pt;z-index:-250319872;mso-width-relative:page;mso-height-relative:page;" o:connectortype="straight" filled="f" coordsize="21600,21600">
            <v:path arrowok="t"/>
            <v:fill on="f" focussize="0,0"/>
            <v:stroke endarrow="block"/>
            <v:imagedata o:title=""/>
            <o:lock v:ext="edit"/>
          </v:shape>
        </w:pict>
      </w:r>
      <w:r>
        <w:rPr>
          <w:lang w:bidi="bo-CN"/>
        </w:rPr>
        <w:pict>
          <v:shape id="_x0000_s7009" o:spid="_x0000_s7009" o:spt="32" type="#_x0000_t32" style="position:absolute;left:0pt;margin-left:404.25pt;margin-top:10.6pt;height:0pt;width:27pt;z-index:-250320896;mso-width-relative:page;mso-height-relative:page;" o:connectortype="straight" filled="f" coordsize="21600,21600">
            <v:path arrowok="t"/>
            <v:fill on="f" focussize="0,0"/>
            <v:stroke/>
            <v:imagedata o:title=""/>
            <o:lock v:ext="edit"/>
          </v:shape>
        </w:pict>
      </w:r>
      <w:r>
        <w:rPr>
          <w:lang w:bidi="bo-CN"/>
        </w:rPr>
        <w:pict>
          <v:shape id="_x0000_s7010" o:spid="_x0000_s7010" o:spt="32" type="#_x0000_t32" style="position:absolute;left:0pt;margin-left:264pt;margin-top:12.1pt;height:0pt;width:37.5pt;z-index:-250359808;mso-width-relative:page;mso-height-relative:page;" o:connectortype="straight" filled="f" coordsize="21600,21600">
            <v:path arrowok="t"/>
            <v:fill on="f" focussize="0,0"/>
            <v:stroke endarrow="block"/>
            <v:imagedata o:title=""/>
            <o:lock v:ext="edit"/>
          </v:shape>
        </w:pict>
      </w:r>
    </w:p>
    <w:p>
      <w:r>
        <w:rPr>
          <w:lang w:bidi="bo-CN"/>
        </w:rPr>
        <w:pict>
          <v:shape id="_x0000_s7011" o:spid="_x0000_s7011" o:spt="32" type="#_x0000_t32" style="position:absolute;left:0pt;margin-left:201.75pt;margin-top:14.7pt;height:129.95pt;width:0.05pt;z-index:-250358784;mso-width-relative:page;mso-height-relative:page;" o:connectortype="straight" filled="f" coordsize="21600,21600">
            <v:path arrowok="t"/>
            <v:fill on="f" focussize="0,0"/>
            <v:stroke endarrow="block"/>
            <v:imagedata o:title=""/>
            <o:lock v:ext="edit"/>
          </v:shape>
        </w:pict>
      </w:r>
      <w:r>
        <w:rPr>
          <w:lang w:bidi="bo-CN"/>
        </w:rPr>
        <w:pict>
          <v:shape id="_x0000_s7012" o:spid="_x0000_s7012" o:spt="32" type="#_x0000_t32" style="position:absolute;left:0pt;margin-left:353.25pt;margin-top:13.25pt;height:18.3pt;width:0.05pt;z-index:-250357760;mso-width-relative:page;mso-height-relative:page;" o:connectortype="straight" filled="f" coordsize="21600,21600">
            <v:path arrowok="t"/>
            <v:fill on="f" focussize="0,0"/>
            <v:stroke endarrow="block"/>
            <v:imagedata o:title=""/>
            <o:lock v:ext="edit"/>
          </v:shape>
        </w:pict>
      </w:r>
      <w:r>
        <w:rPr>
          <w:lang w:bidi="bo-CN"/>
        </w:rPr>
        <w:pict>
          <v:shape id="_x0000_s7013" o:spid="_x0000_s7013" o:spt="109" type="#_x0000_t109" style="position:absolute;left:0pt;margin-left:-54.75pt;margin-top:7.2pt;height:42.45pt;width:70.5pt;z-index:-250337280;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7014" o:spid="_x0000_s7014" o:spt="109" type="#_x0000_t109" style="position:absolute;left:0pt;margin-left:26.25pt;margin-top:6.5pt;height:43.15pt;width:129pt;z-index:-250340352;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7015" o:spid="_x0000_s7015" o:spt="32" type="#_x0000_t32" style="position:absolute;left:0pt;flip:x;margin-left:202.5pt;margin-top:4.25pt;height:0pt;width:150.8pt;z-index:-250354688;mso-width-relative:page;mso-height-relative:page;" o:connectortype="straight" filled="f" coordsize="21600,21600">
            <v:path arrowok="t"/>
            <v:fill on="f" focussize="0,0"/>
            <v:stroke endarrow="block"/>
            <v:imagedata o:title=""/>
            <o:lock v:ext="edit"/>
          </v:shape>
        </w:pict>
      </w:r>
      <w:r>
        <w:rPr>
          <w:lang w:bidi="bo-CN"/>
        </w:rPr>
        <w:pict>
          <v:rect id="_x0000_s7016" o:spid="_x0000_s7016" o:spt="1" style="position:absolute;left:0pt;margin-left:392.25pt;margin-top:3.45pt;height:40.7pt;width:71.25pt;z-index:-250351616;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7017" o:spid="_x0000_s7017" o:spt="1" style="position:absolute;left:0pt;margin-left:324.75pt;margin-top:13.7pt;height:20.45pt;width:54.75pt;z-index:-250356736;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7018" o:spid="_x0000_s7018" o:spt="32" type="#_x0000_t32" style="position:absolute;left:0pt;flip:x;margin-left:378pt;margin-top:8.05pt;height:0pt;width:14.25pt;z-index:-250350592;mso-width-relative:page;mso-height-relative:page;" o:connectortype="straight" filled="f" coordsize="21600,21600">
            <v:path arrowok="t"/>
            <v:fill on="f" focussize="0,0"/>
            <v:stroke endarrow="block"/>
            <v:imagedata o:title=""/>
            <o:lock v:ext="edit"/>
          </v:shape>
        </w:pict>
      </w:r>
    </w:p>
    <w:p>
      <w:r>
        <w:rPr>
          <w:lang w:bidi="bo-CN"/>
        </w:rPr>
        <w:pict>
          <v:shape id="_x0000_s7019" o:spid="_x0000_s7019" o:spt="32" type="#_x0000_t32" style="position:absolute;left:0pt;margin-left:431.25pt;margin-top:12.95pt;height:38.75pt;width:0pt;z-index:-250328064;mso-width-relative:page;mso-height-relative:page;" o:connectortype="straight" filled="f" coordsize="21600,21600">
            <v:path arrowok="t"/>
            <v:fill on="f" focussize="0,0"/>
            <v:stroke endarrow="block"/>
            <v:imagedata o:title=""/>
            <o:lock v:ext="edit"/>
          </v:shape>
        </w:pict>
      </w:r>
      <w:r>
        <w:rPr>
          <w:lang w:bidi="bo-CN"/>
        </w:rPr>
        <w:pict>
          <v:shape id="_x0000_s7020" o:spid="_x0000_s7020" o:spt="32" type="#_x0000_t32" style="position:absolute;left:0pt;margin-left:351.75pt;margin-top:2.85pt;height:22.6pt;width:0pt;z-index:-250353664;mso-width-relative:page;mso-height-relative:page;" o:connectortype="straight" filled="f" coordsize="21600,21600">
            <v:path arrowok="t"/>
            <v:fill on="f" focussize="0,0"/>
            <v:stroke endarrow="block"/>
            <v:imagedata o:title=""/>
            <o:lock v:ext="edit"/>
          </v:shape>
        </w:pict>
      </w:r>
      <w:r>
        <w:rPr>
          <w:lang w:bidi="bo-CN"/>
        </w:rPr>
        <w:pict>
          <v:shape id="_x0000_s7021" o:spid="_x0000_s7021" o:spt="32" type="#_x0000_t32" style="position:absolute;left:0pt;margin-left:-21pt;margin-top:2.85pt;height:38.35pt;width:0pt;z-index:-250335232;mso-width-relative:page;mso-height-relative:page;" o:connectortype="straight" filled="f" coordsize="21600,21600">
            <v:path arrowok="t"/>
            <v:fill on="f" focussize="0,0"/>
            <v:stroke endarrow="block"/>
            <v:imagedata o:title=""/>
            <o:lock v:ext="edit"/>
          </v:shape>
        </w:pict>
      </w:r>
      <w:r>
        <w:rPr>
          <w:lang w:bidi="bo-CN"/>
        </w:rPr>
        <w:pict>
          <v:shape id="_x0000_s7022" o:spid="_x0000_s7022" o:spt="32" type="#_x0000_t32" style="position:absolute;left:0pt;margin-left:92.25pt;margin-top:2.85pt;height:38.35pt;width:0pt;z-index:-250339328;mso-width-relative:page;mso-height-relative:page;" o:connectortype="straight" filled="f" coordsize="21600,21600">
            <v:path arrowok="t"/>
            <v:fill on="f" focussize="0,0"/>
            <v:stroke endarrow="block"/>
            <v:imagedata o:title=""/>
            <o:lock v:ext="edit"/>
          </v:shape>
        </w:pict>
      </w:r>
    </w:p>
    <w:p>
      <w:r>
        <w:rPr>
          <w:lang w:bidi="bo-CN"/>
        </w:rPr>
        <w:pict>
          <v:rect id="_x0000_s7023" o:spid="_x0000_s7023" o:spt="1" style="position:absolute;left:0pt;margin-left:324.75pt;margin-top:9.85pt;height:20.45pt;width:54.75pt;z-index:-250355712;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7024" o:spid="_x0000_s7024" o:spt="32" type="#_x0000_t32" style="position:absolute;left:0pt;flip:x;margin-left:202.5pt;margin-top:5.05pt;height:0pt;width:122.25pt;z-index:-250352640;mso-width-relative:page;mso-height-relative:page;" o:connectortype="straight" filled="f" coordsize="21600,21600">
            <v:path arrowok="t"/>
            <v:fill on="f" focussize="0,0"/>
            <v:stroke endarrow="block"/>
            <v:imagedata o:title=""/>
            <o:lock v:ext="edit"/>
          </v:shape>
        </w:pict>
      </w:r>
      <w:r>
        <w:rPr>
          <w:lang w:bidi="bo-CN"/>
        </w:rPr>
        <w:pict>
          <v:shape id="_x0000_s7025" o:spid="_x0000_s7025" o:spt="32" type="#_x0000_t32" style="position:absolute;left:0pt;margin-left:381pt;margin-top:5.05pt;height:0pt;width:50.25pt;z-index:-250329088;mso-width-relative:page;mso-height-relative:page;" o:connectortype="straight" filled="f" coordsize="21600,21600">
            <v:path arrowok="t"/>
            <v:fill on="f" focussize="0,0"/>
            <v:stroke/>
            <v:imagedata o:title=""/>
            <o:lock v:ext="edit"/>
          </v:shape>
        </w:pict>
      </w:r>
      <w:r>
        <w:rPr>
          <w:lang w:bidi="bo-CN"/>
        </w:rPr>
        <w:pict>
          <v:rect id="_x0000_s7026" o:spid="_x0000_s7026" o:spt="1" style="position:absolute;left:0pt;margin-left:-54pt;margin-top:10pt;height:32.9pt;width:69.75pt;z-index:-250334208;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7027" o:spid="_x0000_s7027" o:spt="1" style="position:absolute;left:0pt;margin-left:52.5pt;margin-top:10pt;height:32.9pt;width:84pt;z-index:-250338304;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7028" o:spid="_x0000_s7028" o:spt="1" style="position:absolute;left:0pt;margin-left:401.25pt;margin-top:4.9pt;height:21.75pt;width:62.25pt;z-index:-250349568;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7029" o:spid="_x0000_s7029" o:spt="32" type="#_x0000_t32" style="position:absolute;left:0pt;flip:x;margin-left:201.75pt;margin-top:0.55pt;height:0pt;width:199.5pt;z-index:-250348544;mso-width-relative:page;mso-height-relative:page;" o:connectortype="straight" filled="f" coordsize="21600,21600">
            <v:path arrowok="t"/>
            <v:fill on="f" focussize="0,0"/>
            <v:stroke endarrow="block"/>
            <v:imagedata o:title=""/>
            <o:lock v:ext="edit"/>
          </v:shape>
        </w:pict>
      </w:r>
      <w:r>
        <w:rPr>
          <w:lang w:bidi="bo-CN"/>
        </w:rPr>
        <w:pict>
          <v:shape id="_x0000_s7030" o:spid="_x0000_s7030" o:spt="32" type="#_x0000_t32" style="position:absolute;left:0pt;margin-left:-18pt;margin-top:11.7pt;height:224.7pt;width:0pt;z-index:-250324992;mso-width-relative:page;mso-height-relative:page;" o:connectortype="straight" filled="f" coordsize="21600,21600">
            <v:path arrowok="t"/>
            <v:fill on="f" focussize="0,0"/>
            <v:stroke/>
            <v:imagedata o:title=""/>
            <o:lock v:ext="edit"/>
          </v:shape>
        </w:pict>
      </w:r>
      <w:r>
        <w:rPr>
          <w:lang w:bidi="bo-CN"/>
        </w:rPr>
        <w:pict>
          <v:shape id="_x0000_s7031" o:spid="_x0000_s7031" o:spt="34" type="#_x0000_t34" style="position:absolute;left:0pt;flip:y;margin-left:-18pt;margin-top:11.7pt;height:50pt;width:113.3pt;rotation:11796480f;z-index:-250333184;mso-width-relative:page;mso-height-relative:page;" o:connectortype="elbow" filled="f" coordsize="21600,21600" adj="219,211378,-34754">
            <v:path arrowok="t"/>
            <v:fill on="f" focussize="0,0"/>
            <v:stroke endarrow="block"/>
            <v:imagedata o:title=""/>
            <o:lock v:ext="edit"/>
          </v:shape>
        </w:pict>
      </w:r>
    </w:p>
    <w:p>
      <w:r>
        <w:rPr>
          <w:lang w:bidi="bo-CN"/>
        </w:rPr>
        <w:pict>
          <v:rect id="_x0000_s7032" o:spid="_x0000_s7032" o:spt="1" style="position:absolute;left:0pt;margin-left:379.5pt;margin-top:5.55pt;height:21.75pt;width:82.5pt;z-index:-250347520;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7033" o:spid="_x0000_s7033" o:spt="110" type="#_x0000_t110" style="position:absolute;left:0pt;margin-left:147pt;margin-top:20.25pt;height:35.25pt;width:108pt;mso-wrap-distance-left:9pt;mso-wrap-distance-right:9pt;z-index:250715136;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7034" o:spid="_x0000_s7034" o:spt="32" type="#_x0000_t32" style="position:absolute;left:0pt;margin-left:338.25pt;margin-top:3.5pt;height:33.75pt;width:0pt;z-index:-250343424;mso-width-relative:page;mso-height-relative:page;" o:connectortype="straight" filled="f" coordsize="21600,21600">
            <v:path arrowok="t"/>
            <v:fill on="f" focussize="0,0"/>
            <v:stroke/>
            <v:imagedata o:title=""/>
            <o:lock v:ext="edit"/>
          </v:shape>
        </w:pict>
      </w:r>
      <w:r>
        <w:rPr>
          <w:lang w:bidi="bo-CN"/>
        </w:rPr>
        <w:pict>
          <v:shape id="_x0000_s7035" o:spid="_x0000_s7035" o:spt="32" type="#_x0000_t32" style="position:absolute;left:0pt;margin-left:338.25pt;margin-top:2.7pt;height:0.05pt;width:41.25pt;z-index:-250345472;mso-width-relative:page;mso-height-relative:page;" o:connectortype="straight" filled="f" coordsize="21600,21600">
            <v:path arrowok="t"/>
            <v:fill on="f" focussize="0,0"/>
            <v:stroke endarrow="block"/>
            <v:imagedata o:title=""/>
            <o:lock v:ext="edit"/>
          </v:shape>
        </w:pict>
      </w:r>
    </w:p>
    <w:p>
      <w:r>
        <w:rPr>
          <w:lang w:bidi="bo-CN"/>
        </w:rPr>
        <w:pict>
          <v:shape id="_x0000_s7036" o:spid="_x0000_s7036" o:spt="32" type="#_x0000_t32" style="position:absolute;left:0pt;margin-left:255pt;margin-top:7pt;height:0.05pt;width:83.25pt;z-index:-250342400;mso-width-relative:page;mso-height-relative:page;" o:connectortype="straight" filled="f" coordsize="21600,21600">
            <v:path arrowok="t"/>
            <v:fill on="f" focussize="0,0"/>
            <v:stroke/>
            <v:imagedata o:title=""/>
            <o:lock v:ext="edit"/>
          </v:shape>
        </w:pict>
      </w:r>
      <w:r>
        <w:rPr>
          <w:lang w:bidi="bo-CN"/>
        </w:rPr>
        <w:pict>
          <v:rect id="_x0000_s7037" o:spid="_x0000_s7037" o:spt="1" style="position:absolute;left:0pt;margin-left:379.5pt;margin-top:9.2pt;height:21.75pt;width:82.5pt;z-index:-250346496;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7038" o:spid="_x0000_s7038" o:spt="32" type="#_x0000_t32" style="position:absolute;left:0pt;margin-left:-18pt;margin-top:174pt;height:0.05pt;width:174pt;z-index:-250326016;mso-width-relative:page;mso-height-relative:page;" o:connectortype="straight" filled="f" coordsize="21600,21600">
            <v:path arrowok="t"/>
            <v:fill on="f" focussize="0,0"/>
            <v:stroke endarrow="block"/>
            <v:imagedata o:title=""/>
            <o:lock v:ext="edit"/>
          </v:shape>
        </w:pict>
      </w:r>
      <w:r>
        <w:rPr>
          <w:lang w:bidi="bo-CN"/>
        </w:rPr>
        <w:pict>
          <v:rect id="_x0000_s7039" o:spid="_x0000_s7039" o:spt="1" style="position:absolute;left:0pt;margin-left:55.5pt;margin-top:57.75pt;height:36.75pt;width:57.8pt;z-index:-250317824;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7040" o:spid="_x0000_s7040" o:spt="32" type="#_x0000_t32" style="position:absolute;left:0pt;margin-left:86.25pt;margin-top:94.5pt;height:16.5pt;width:0.05pt;z-index:-250314752;mso-width-relative:page;mso-height-relative:page;" o:connectortype="straight" filled="f" coordsize="21600,21600">
            <v:path arrowok="t"/>
            <v:fill on="f" focussize="0,0"/>
            <v:stroke/>
            <v:imagedata o:title=""/>
            <o:lock v:ext="edit"/>
          </v:shape>
        </w:pict>
      </w:r>
      <w:r>
        <w:rPr>
          <w:lang w:bidi="bo-CN"/>
        </w:rPr>
        <w:pict>
          <v:shape id="_x0000_s7041" o:spid="_x0000_s7041" o:spt="32" type="#_x0000_t32" style="position:absolute;left:0pt;margin-left:86.25pt;margin-top:111pt;height:0pt;width:54.75pt;z-index:-250313728;mso-width-relative:page;mso-height-relative:page;" o:connectortype="straight" filled="f" coordsize="21600,21600">
            <v:path arrowok="t"/>
            <v:fill on="f" focussize="0,0"/>
            <v:stroke endarrow="block"/>
            <v:imagedata o:title=""/>
            <o:lock v:ext="edit"/>
          </v:shape>
        </w:pict>
      </w:r>
      <w:r>
        <w:rPr>
          <w:lang w:bidi="bo-CN"/>
        </w:rPr>
        <w:pict>
          <v:shape id="_x0000_s7042" o:spid="_x0000_s7042" o:spt="32" type="#_x0000_t32" style="position:absolute;left:0pt;margin-left:86.25pt;margin-top:43.5pt;height:15pt;width:0pt;z-index:-250315776;mso-width-relative:page;mso-height-relative:page;" o:connectortype="straight" filled="f" coordsize="21600,21600">
            <v:path arrowok="t"/>
            <v:fill on="f" focussize="0,0"/>
            <v:stroke endarrow="block"/>
            <v:imagedata o:title=""/>
            <o:lock v:ext="edit"/>
          </v:shape>
        </w:pict>
      </w:r>
      <w:r>
        <w:rPr>
          <w:lang w:bidi="bo-CN"/>
        </w:rPr>
        <w:pict>
          <v:shape id="_x0000_s7043" o:spid="_x0000_s7043" o:spt="32" type="#_x0000_t32" style="position:absolute;left:0pt;flip:x;margin-left:86.25pt;margin-top:43.5pt;height:0pt;width:55.5pt;z-index:-250316800;mso-width-relative:page;mso-height-relative:page;" o:connectortype="straight" filled="f" coordsize="21600,21600">
            <v:path arrowok="t"/>
            <v:fill on="f" focussize="0,0"/>
            <v:stroke/>
            <v:imagedata o:title=""/>
            <o:lock v:ext="edit"/>
          </v:shape>
        </w:pict>
      </w:r>
      <w:r>
        <w:rPr>
          <w:lang w:bidi="bo-CN"/>
        </w:rPr>
        <w:pict>
          <v:rect id="_x0000_s7044" o:spid="_x0000_s7044" o:spt="1" style="position:absolute;left:0pt;margin-left:307.5pt;margin-top:91.5pt;height:36.75pt;width:52.5pt;z-index:-250322944;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7045" o:spid="_x0000_s7045" o:spt="32" type="#_x0000_t32" style="position:absolute;left:0pt;margin-left:259.5pt;margin-top:111pt;height:0pt;width:48pt;z-index:-250323968;mso-width-relative:page;mso-height-relative:page;" o:connectortype="straight" filled="f" coordsize="21600,21600">
            <v:path arrowok="t"/>
            <v:fill on="f" focussize="0,0"/>
            <v:stroke endarrow="block"/>
            <v:imagedata o:title=""/>
            <o:lock v:ext="edit"/>
          </v:shape>
        </w:pict>
      </w:r>
      <w:r>
        <w:rPr>
          <w:lang w:bidi="bo-CN"/>
        </w:rPr>
        <w:pict>
          <v:shape id="_x0000_s7046" o:spid="_x0000_s7046" o:spt="32" type="#_x0000_t32" style="position:absolute;left:0pt;margin-left:201.75pt;margin-top:61.9pt;height:32.6pt;width:0.05pt;z-index:-250331136;mso-width-relative:page;mso-height-relative:page;" o:connectortype="straight" filled="f" coordsize="21600,21600">
            <v:path arrowok="t"/>
            <v:fill on="f" focussize="0,0"/>
            <v:stroke endarrow="block"/>
            <v:imagedata o:title=""/>
            <o:lock v:ext="edit"/>
          </v:shape>
        </w:pict>
      </w:r>
      <w:r>
        <w:rPr>
          <w:lang w:bidi="bo-CN"/>
        </w:rPr>
        <w:pict>
          <v:shape id="_x0000_s7047" o:spid="_x0000_s7047" o:spt="110" type="#_x0000_t110" style="position:absolute;left:0pt;margin-left:141.75pt;margin-top:94.5pt;height:35.25pt;width:118.5pt;mso-wrap-distance-left:9pt;mso-wrap-distance-right:9pt;z-index:250717184;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7048" o:spid="_x0000_s7048" o:spt="32" type="#_x0000_t32" style="position:absolute;left:0pt;margin-left:201pt;margin-top:129pt;height:31.85pt;width:0pt;z-index:-250327040;mso-width-relative:page;mso-height-relative:page;" o:connectortype="straight" filled="f" coordsize="21600,21600">
            <v:path arrowok="t"/>
            <v:fill on="f" focussize="0,0"/>
            <v:stroke endarrow="block"/>
            <v:imagedata o:title=""/>
            <o:lock v:ext="edit"/>
          </v:shape>
        </w:pict>
      </w:r>
      <w:r>
        <w:rPr>
          <w:lang w:bidi="bo-CN"/>
        </w:rPr>
        <w:pict>
          <v:roundrect id="_x0000_s7049" o:spid="_x0000_s7049" o:spt="2" style="position:absolute;left:0pt;margin-left:156pt;margin-top:162.35pt;height:24.75pt;width:83.25pt;z-index:-250330112;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7050" o:spid="_x0000_s7050" o:spt="32" type="#_x0000_t32" style="position:absolute;left:0pt;margin-left:338.25pt;margin-top:6pt;height:0.05pt;width:42.75pt;z-index:-250344448;mso-width-relative:page;mso-height-relative:page;" o:connectortype="straight" filled="f" coordsize="21600,21600">
            <v:path arrowok="t"/>
            <v:fill on="f" focussize="0,0"/>
            <v:stroke endarrow="block"/>
            <v:imagedata o:title=""/>
            <o:lock v:ext="edit"/>
          </v:shape>
        </w:pict>
      </w:r>
      <w:r>
        <w:rPr>
          <w:lang w:bidi="bo-CN"/>
        </w:rPr>
        <w:pict>
          <v:shape id="_x0000_s7051" o:spid="_x0000_s7051" o:spt="32" type="#_x0000_t32" style="position:absolute;left:0pt;margin-left:201pt;margin-top:9.45pt;height:17.2pt;width:0pt;z-index:-250332160;mso-width-relative:page;mso-height-relative:page;" o:connectortype="straight" filled="f" coordsize="21600,21600">
            <v:path arrowok="t"/>
            <v:fill on="f" focussize="0,0"/>
            <v:stroke endarrow="block"/>
            <v:imagedata o:title=""/>
            <o:lock v:ext="edit"/>
          </v:shape>
        </w:pict>
      </w:r>
      <w:r>
        <w:rPr>
          <w:lang w:bidi="bo-CN"/>
        </w:rPr>
        <w:pict>
          <v:shape id="_x0000_s7052" o:spid="_x0000_s7052" o:spt="110" type="#_x0000_t110" style="position:absolute;left:0pt;margin-left:141pt;margin-top:26.65pt;height:35.25pt;width:118.5pt;mso-wrap-distance-left:9pt;mso-wrap-distance-right:9pt;z-index:250716160;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pacing w:line="48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b/>
          <w:sz w:val="36"/>
          <w:szCs w:val="36"/>
        </w:rPr>
      </w:pPr>
      <w:r>
        <w:rPr>
          <w:rFonts w:hint="eastAsia"/>
          <w:b/>
          <w:sz w:val="36"/>
          <w:szCs w:val="36"/>
        </w:rPr>
        <w:t>双湖县交通运输局行政处罚流程图</w:t>
      </w:r>
    </w:p>
    <w:p>
      <w:pPr>
        <w:contextualSpacing/>
        <w:jc w:val="right"/>
        <w:rPr>
          <w:rFonts w:ascii="宋体"/>
          <w:sz w:val="24"/>
          <w:szCs w:val="24"/>
        </w:rPr>
      </w:pPr>
    </w:p>
    <w:p>
      <w:pPr>
        <w:contextualSpacing/>
        <w:jc w:val="right"/>
        <w:rPr>
          <w:rFonts w:ascii="宋体"/>
          <w:sz w:val="24"/>
          <w:szCs w:val="24"/>
        </w:rPr>
      </w:pPr>
      <w:r>
        <w:rPr>
          <w:rFonts w:hint="eastAsia" w:ascii="宋体" w:hAnsi="宋体"/>
          <w:sz w:val="24"/>
          <w:szCs w:val="24"/>
        </w:rPr>
        <w:t>序号：</w:t>
      </w:r>
      <w:r>
        <w:rPr>
          <w:rFonts w:ascii="宋体" w:hAnsi="宋体"/>
          <w:color w:val="000000"/>
          <w:sz w:val="24"/>
          <w:szCs w:val="24"/>
        </w:rPr>
        <w:t>166</w:t>
      </w:r>
    </w:p>
    <w:p>
      <w:pPr>
        <w:spacing w:line="480" w:lineRule="auto"/>
        <w:contextualSpacing/>
        <w:rPr>
          <w:rFonts w:ascii="Times New Roman" w:hAnsi="Times New Roman"/>
          <w:color w:val="000000"/>
          <w:sz w:val="28"/>
          <w:szCs w:val="28"/>
        </w:rPr>
      </w:pPr>
      <w:r>
        <w:rPr>
          <w:rFonts w:hint="eastAsia"/>
          <w:sz w:val="28"/>
          <w:szCs w:val="28"/>
        </w:rPr>
        <w:t>职权名称：对投诉人故意捏造事实、伪造证明材料的处罚</w:t>
      </w:r>
    </w:p>
    <w:p>
      <w:r>
        <w:rPr>
          <w:lang w:bidi="bo-CN"/>
        </w:rPr>
        <w:pict>
          <v:rect id="_x0000_s7053" o:spid="_x0000_s7053" o:spt="1" style="position:absolute;left:0pt;margin-left:93.9pt;margin-top:1.5pt;height:19.45pt;width:47.1pt;z-index:-250240000;mso-width-relative:page;mso-height-relative:page;" stroked="f" coordsize="21600,21600">
            <v:path/>
            <v:fill focussize="0,0"/>
            <v:stroke on="f"/>
            <v:imagedata o:title=""/>
            <o:lock v:ext="edit"/>
            <v:textbox>
              <w:txbxContent>
                <w:p>
                  <w:pPr>
                    <w:ind w:right="31680" w:rightChars="-50"/>
                    <w:rPr>
                      <w:sz w:val="15"/>
                      <w:szCs w:val="15"/>
                    </w:rPr>
                  </w:pPr>
                  <w:r>
                    <w:rPr>
                      <w:rFonts w:hint="eastAsia"/>
                      <w:sz w:val="15"/>
                      <w:szCs w:val="15"/>
                    </w:rPr>
                    <w:t>简易程序</w:t>
                  </w:r>
                </w:p>
              </w:txbxContent>
            </v:textbox>
          </v:rect>
        </w:pict>
      </w:r>
      <w:r>
        <w:rPr>
          <w:lang w:bidi="bo-CN"/>
        </w:rPr>
        <w:pict>
          <v:roundrect id="_x0000_s7054" o:spid="_x0000_s7054" o:spt="2" style="position:absolute;left:0pt;margin-left:159pt;margin-top:8.7pt;height:24.75pt;width:86.25pt;z-index:-250311680;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t xml:space="preserve">                </w:t>
      </w:r>
    </w:p>
    <w:p>
      <w:r>
        <w:rPr>
          <w:lang w:bidi="bo-CN"/>
        </w:rPr>
        <w:pict>
          <v:shape id="_x0000_s7055" o:spid="_x0000_s7055" o:spt="32" type="#_x0000_t32" style="position:absolute;left:0pt;margin-left:92.25pt;margin-top:5.05pt;height:19.55pt;width:0.05pt;z-index:-250307584;mso-width-relative:page;mso-height-relative:page;" o:connectortype="straight" filled="f" coordsize="21600,21600">
            <v:path arrowok="t"/>
            <v:fill on="f" focussize="0,0"/>
            <v:stroke endarrow="block"/>
            <v:imagedata o:title=""/>
            <o:lock v:ext="edit"/>
          </v:shape>
        </w:pict>
      </w:r>
      <w:r>
        <w:rPr>
          <w:lang w:bidi="bo-CN"/>
        </w:rPr>
        <w:pict>
          <v:shape id="_x0000_s7056" o:spid="_x0000_s7056" o:spt="32" type="#_x0000_t32" style="position:absolute;left:0pt;flip:x;margin-left:90.8pt;margin-top:5.85pt;height:0.05pt;width:68.2pt;z-index:-250308608;mso-width-relative:page;mso-height-relative:page;" o:connectortype="straight" filled="f" coordsize="21600,21600">
            <v:path arrowok="t"/>
            <v:fill on="f" focussize="0,0"/>
            <v:stroke/>
            <v:imagedata o:title=""/>
            <o:lock v:ext="edit"/>
          </v:shape>
        </w:pict>
      </w:r>
      <w:r>
        <w:t xml:space="preserve">                             </w:t>
      </w:r>
    </w:p>
    <w:p>
      <w:r>
        <w:rPr>
          <w:lang w:bidi="bo-CN"/>
        </w:rPr>
        <w:pict>
          <v:rect id="_x0000_s7057" o:spid="_x0000_s7057" o:spt="1" style="position:absolute;left:0pt;margin-left:207.75pt;margin-top:9pt;height:18.75pt;width:54pt;z-index:-250246144;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7058" o:spid="_x0000_s7058" o:spt="32" type="#_x0000_t32" style="position:absolute;left:0pt;margin-left:201pt;margin-top:2.25pt;height:29.25pt;width:0.75pt;z-index:-250302464;mso-width-relative:page;mso-height-relative:page;" o:connectortype="straight" filled="f" coordsize="21600,21600">
            <v:path arrowok="t"/>
            <v:fill on="f" focussize="0,0"/>
            <v:stroke endarrow="block"/>
            <v:imagedata o:title=""/>
            <o:lock v:ext="edit"/>
          </v:shape>
        </w:pict>
      </w:r>
      <w:r>
        <w:rPr>
          <w:lang w:bidi="bo-CN"/>
        </w:rPr>
        <w:pict>
          <v:shape id="_x0000_s7059" o:spid="_x0000_s7059" o:spt="110" type="#_x0000_t110" style="position:absolute;left:0pt;margin-left:32.25pt;margin-top:9pt;height:50.25pt;width:119.25pt;z-index:-250310656;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7060" o:spid="_x0000_s7060" o:spt="34" type="#_x0000_t34" style="position:absolute;left:0pt;margin-left:-23.25pt;margin-top:7.05pt;height:48.75pt;width:60.75pt;rotation:5898240f;z-index:-250309632;mso-width-relative:page;mso-height-relative:page;" o:connectortype="elbow" filled="f" coordsize="21600,21600" adj="657,-86400,-45333">
            <v:path arrowok="t"/>
            <v:fill on="f" focussize="0,0"/>
            <v:stroke endarrow="block"/>
            <v:imagedata o:title=""/>
            <o:lock v:ext="edit"/>
          </v:shape>
        </w:pict>
      </w:r>
      <w:r>
        <w:rPr>
          <w:lang w:bidi="bo-CN"/>
        </w:rPr>
        <w:pict>
          <v:rect id="_x0000_s7061" o:spid="_x0000_s7061" o:spt="1" style="position:absolute;left:0pt;margin-left:162.75pt;margin-top:0.3pt;height:25.5pt;width:81.75pt;z-index:-250301440;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7062" o:spid="_x0000_s7062" o:spt="32" type="#_x0000_t32" style="position:absolute;left:0pt;margin-left:202.5pt;margin-top:10.95pt;height:32.45pt;width:0.75pt;z-index:-250299392;mso-width-relative:page;mso-height-relative:page;" o:connectortype="straight" filled="f" coordsize="21600,21600">
            <v:path arrowok="t"/>
            <v:fill on="f" focussize="0,0"/>
            <v:stroke endarrow="block"/>
            <v:imagedata o:title=""/>
            <o:lock v:ext="edit"/>
          </v:shape>
        </w:pict>
      </w:r>
      <w:r>
        <w:rPr>
          <w:lang w:bidi="bo-CN"/>
        </w:rPr>
        <w:pict>
          <v:shape id="_x0000_s7063" o:spid="_x0000_s7063" o:spt="109" type="#_x0000_t109" style="position:absolute;left:0pt;margin-left:-0.75pt;margin-top:10.95pt;height:29.25pt;width:53.25pt;z-index:-250303488;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7064" o:spid="_x0000_s7064" o:spt="32" type="#_x0000_t32" style="position:absolute;left:0pt;margin-left:92.25pt;margin-top:11.7pt;height:16.5pt;width:0.05pt;z-index:-250304512;mso-width-relative:page;mso-height-relative:page;" o:connectortype="straight" filled="f" coordsize="21600,21600">
            <v:path arrowok="t"/>
            <v:fill on="f" focussize="0,0"/>
            <v:stroke endarrow="block"/>
            <v:imagedata o:title=""/>
            <o:lock v:ext="edit"/>
          </v:shape>
        </w:pict>
      </w:r>
    </w:p>
    <w:p>
      <w:r>
        <w:rPr>
          <w:lang w:bidi="bo-CN"/>
        </w:rPr>
        <w:pict>
          <v:shape id="_x0000_s7065" o:spid="_x0000_s7065" o:spt="110" type="#_x0000_t110" style="position:absolute;left:0pt;margin-left:26.25pt;margin-top:12.8pt;height:53.8pt;width:129.75pt;mso-wrap-distance-left:9pt;mso-wrap-distance-right:9pt;z-index:250718208;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7066" o:spid="_x0000_s7066" o:spt="109" type="#_x0000_t109" style="position:absolute;left:0pt;margin-left:285.75pt;margin-top:10.35pt;height:78.75pt;width:78.75pt;z-index:-250298368;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7067" o:spid="_x0000_s7067" o:spt="2" style="position:absolute;left:0pt;margin-left:-54pt;margin-top:15pt;height:24.8pt;width:65.25pt;z-index:-250306560;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7068" o:spid="_x0000_s7068" o:spt="1" style="position:absolute;left:0pt;margin-left:166.8pt;margin-top:12.2pt;height:38.8pt;width:78.45pt;z-index:-250300416;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7069" o:spid="_x0000_s7069" o:spt="32" type="#_x0000_t32" style="position:absolute;left:0pt;flip:x;margin-left:12pt;margin-top:9.15pt;height:0.05pt;width:17.25pt;z-index:-250305536;mso-width-relative:page;mso-height-relative:page;" o:connectortype="straight" filled="f" coordsize="21600,21600">
            <v:path arrowok="t"/>
            <v:fill on="f" focussize="0,0"/>
            <v:stroke endarrow="block"/>
            <v:imagedata o:title=""/>
            <o:lock v:ext="edit"/>
          </v:shape>
        </w:pict>
      </w:r>
      <w:r>
        <w:rPr>
          <w:lang w:bidi="bo-CN"/>
        </w:rPr>
        <w:pict>
          <v:roundrect id="_x0000_s7070" o:spid="_x0000_s7070" o:spt="2" style="position:absolute;left:0pt;margin-left:383.25pt;margin-top:6.15pt;height:35.25pt;width:72.75pt;z-index:-250296320;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7071" o:spid="_x0000_s7071" o:spt="32" type="#_x0000_t32" style="position:absolute;left:0pt;margin-left:364.5pt;margin-top:8.55pt;height:0.05pt;width:18.75pt;z-index:-250295296;mso-width-relative:page;mso-height-relative:page;" o:connectortype="straight" filled="f" coordsize="21600,21600">
            <v:path arrowok="t"/>
            <v:fill on="f" focussize="0,0"/>
            <v:stroke endarrow="block"/>
            <v:imagedata o:title=""/>
            <o:lock v:ext="edit"/>
          </v:shape>
        </w:pict>
      </w:r>
      <w:r>
        <w:rPr>
          <w:lang w:bidi="bo-CN"/>
        </w:rPr>
        <w:pict>
          <v:shape id="_x0000_s7072" o:spid="_x0000_s7072" o:spt="109" type="#_x0000_t109" style="position:absolute;left:0pt;margin-left:2.25pt;margin-top:14.55pt;height:28.5pt;width:63.75pt;z-index:-250289152;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7073" o:spid="_x0000_s7073" o:spt="32" type="#_x0000_t32" style="position:absolute;left:0pt;margin-left:245.25pt;margin-top:0.3pt;height:0pt;width:40.5pt;z-index:-250297344;mso-width-relative:page;mso-height-relative:page;" o:connectortype="straight" filled="f" coordsize="21600,21600">
            <v:path arrowok="t"/>
            <v:fill on="f" focussize="0,0"/>
            <v:stroke/>
            <v:imagedata o:title=""/>
            <o:lock v:ext="edit"/>
          </v:shape>
        </w:pict>
      </w:r>
    </w:p>
    <w:p>
      <w:pPr>
        <w:rPr>
          <w:b/>
        </w:rPr>
      </w:pPr>
      <w:r>
        <w:rPr>
          <w:lang w:bidi="bo-CN"/>
        </w:rPr>
        <w:pict>
          <v:shape id="_x0000_s7074" o:spid="_x0000_s7074" o:spt="32" type="#_x0000_t32" style="position:absolute;left:0pt;margin-left:204pt;margin-top:4.2pt;height:21.95pt;width:0pt;z-index:-250293248;mso-width-relative:page;mso-height-relative:page;" o:connectortype="straight" filled="f" coordsize="21600,21600">
            <v:path arrowok="t"/>
            <v:fill on="f" focussize="0,0"/>
            <v:stroke endarrow="block"/>
            <v:imagedata o:title=""/>
            <o:lock v:ext="edit"/>
          </v:shape>
        </w:pict>
      </w:r>
      <w:r>
        <w:rPr>
          <w:lang w:bidi="bo-CN"/>
        </w:rPr>
        <w:pict>
          <v:shape id="_x0000_s7075" o:spid="_x0000_s7075" o:spt="32" type="#_x0000_t32" style="position:absolute;left:0pt;margin-left:90.8pt;margin-top:4.75pt;height:15.75pt;width:0pt;z-index:-250292224;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7076" o:spid="_x0000_s7076" o:spt="110" type="#_x0000_t110" style="position:absolute;left:0pt;margin-left:33pt;margin-top:4.55pt;height:51.55pt;width:115.5pt;mso-wrap-distance-left:9pt;mso-wrap-distance-right:9pt;z-index:250719232;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7077" o:spid="_x0000_s7077" o:spt="1" style="position:absolute;left:0pt;margin-left:165.3pt;margin-top:11.1pt;height:27pt;width:78.45pt;z-index:-250294272;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7078" o:spid="_x0000_s7078" o:spt="32" type="#_x0000_t32" style="position:absolute;left:0pt;flip:x;margin-left:15.75pt;margin-top:14.3pt;height:0.05pt;width:17.25pt;z-index:-250291200;mso-width-relative:page;mso-height-relative:page;" o:connectortype="straight" filled="f" coordsize="21600,21600">
            <v:path arrowok="t"/>
            <v:fill on="f" focussize="0,0"/>
            <v:stroke endarrow="block"/>
            <v:imagedata o:title=""/>
            <o:lock v:ext="edit"/>
          </v:shape>
        </w:pict>
      </w:r>
      <w:r>
        <w:rPr>
          <w:lang w:bidi="bo-CN"/>
        </w:rPr>
        <w:pict>
          <v:shape id="_x0000_s7079" o:spid="_x0000_s7079" o:spt="109" type="#_x0000_t109" style="position:absolute;left:0pt;margin-left:-54.75pt;margin-top:0pt;height:28.5pt;width:70.5pt;z-index:-250290176;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7080" o:spid="_x0000_s7080" o:spt="32" type="#_x0000_t32" style="position:absolute;left:0pt;margin-left:201.75pt;margin-top:6.9pt;height:18pt;width:0pt;z-index:-250249216;mso-width-relative:page;mso-height-relative:page;" o:connectortype="straight" filled="f" coordsize="21600,21600">
            <v:path arrowok="t"/>
            <v:fill on="f" focussize="0,0"/>
            <v:stroke endarrow="block"/>
            <v:imagedata o:title=""/>
            <o:lock v:ext="edit"/>
          </v:shape>
        </w:pict>
      </w:r>
      <w:r>
        <w:rPr>
          <w:lang w:bidi="bo-CN"/>
        </w:rPr>
        <w:pict>
          <v:shape id="_x0000_s7081" o:spid="_x0000_s7081" o:spt="32" type="#_x0000_t32" style="position:absolute;left:0pt;margin-left:-21pt;margin-top:14pt;height:39.3pt;width:0pt;z-index:-250263552;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7082" o:spid="_x0000_s7082" o:spt="110" type="#_x0000_t110" style="position:absolute;left:0pt;margin-left:136.5pt;margin-top:10.25pt;height:34.4pt;width:127.5pt;mso-wrap-distance-left:9pt;mso-wrap-distance-right:9pt;z-index:250720256;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7083" o:spid="_x0000_s7083" o:spt="4" type="#_x0000_t4" style="position:absolute;left:0pt;margin-left:301.5pt;margin-top:5.9pt;height:40pt;width:103.5pt;z-index:-250288128;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7084" o:spid="_x0000_s7084" o:spt="32" type="#_x0000_t32" style="position:absolute;left:0pt;margin-left:90.8pt;margin-top:9.3pt;height:38.35pt;width:0pt;z-index:-250268672;mso-width-relative:page;mso-height-relative:page;" o:connectortype="straight" filled="f" coordsize="21600,21600">
            <v:path arrowok="t"/>
            <v:fill on="f" focussize="0,0"/>
            <v:stroke endarrow="block"/>
            <v:imagedata o:title=""/>
            <o:lock v:ext="edit"/>
          </v:shape>
        </w:pict>
      </w:r>
    </w:p>
    <w:p>
      <w:r>
        <w:rPr>
          <w:lang w:bidi="bo-CN"/>
        </w:rPr>
        <w:pict>
          <v:shape id="_x0000_s7085" o:spid="_x0000_s7085" o:spt="32" type="#_x0000_t32" style="position:absolute;left:0pt;margin-left:431.25pt;margin-top:10.6pt;height:24.05pt;width:0pt;z-index:-250247168;mso-width-relative:page;mso-height-relative:page;" o:connectortype="straight" filled="f" coordsize="21600,21600">
            <v:path arrowok="t"/>
            <v:fill on="f" focussize="0,0"/>
            <v:stroke endarrow="block"/>
            <v:imagedata o:title=""/>
            <o:lock v:ext="edit"/>
          </v:shape>
        </w:pict>
      </w:r>
      <w:r>
        <w:rPr>
          <w:lang w:bidi="bo-CN"/>
        </w:rPr>
        <w:pict>
          <v:shape id="_x0000_s7086" o:spid="_x0000_s7086" o:spt="32" type="#_x0000_t32" style="position:absolute;left:0pt;margin-left:404.25pt;margin-top:10.6pt;height:0pt;width:27pt;z-index:-250248192;mso-width-relative:page;mso-height-relative:page;" o:connectortype="straight" filled="f" coordsize="21600,21600">
            <v:path arrowok="t"/>
            <v:fill on="f" focussize="0,0"/>
            <v:stroke/>
            <v:imagedata o:title=""/>
            <o:lock v:ext="edit"/>
          </v:shape>
        </w:pict>
      </w:r>
      <w:r>
        <w:rPr>
          <w:lang w:bidi="bo-CN"/>
        </w:rPr>
        <w:pict>
          <v:shape id="_x0000_s7087" o:spid="_x0000_s7087" o:spt="32" type="#_x0000_t32" style="position:absolute;left:0pt;margin-left:264pt;margin-top:12.1pt;height:0pt;width:37.5pt;z-index:-250287104;mso-width-relative:page;mso-height-relative:page;" o:connectortype="straight" filled="f" coordsize="21600,21600">
            <v:path arrowok="t"/>
            <v:fill on="f" focussize="0,0"/>
            <v:stroke endarrow="block"/>
            <v:imagedata o:title=""/>
            <o:lock v:ext="edit"/>
          </v:shape>
        </w:pict>
      </w:r>
    </w:p>
    <w:p>
      <w:r>
        <w:rPr>
          <w:lang w:bidi="bo-CN"/>
        </w:rPr>
        <w:pict>
          <v:shape id="_x0000_s7088" o:spid="_x0000_s7088" o:spt="32" type="#_x0000_t32" style="position:absolute;left:0pt;margin-left:201.75pt;margin-top:14.7pt;height:129.95pt;width:0.05pt;z-index:-250286080;mso-width-relative:page;mso-height-relative:page;" o:connectortype="straight" filled="f" coordsize="21600,21600">
            <v:path arrowok="t"/>
            <v:fill on="f" focussize="0,0"/>
            <v:stroke endarrow="block"/>
            <v:imagedata o:title=""/>
            <o:lock v:ext="edit"/>
          </v:shape>
        </w:pict>
      </w:r>
      <w:r>
        <w:rPr>
          <w:lang w:bidi="bo-CN"/>
        </w:rPr>
        <w:pict>
          <v:shape id="_x0000_s7089" o:spid="_x0000_s7089" o:spt="32" type="#_x0000_t32" style="position:absolute;left:0pt;margin-left:353.25pt;margin-top:13.25pt;height:18.3pt;width:0.05pt;z-index:-250285056;mso-width-relative:page;mso-height-relative:page;" o:connectortype="straight" filled="f" coordsize="21600,21600">
            <v:path arrowok="t"/>
            <v:fill on="f" focussize="0,0"/>
            <v:stroke endarrow="block"/>
            <v:imagedata o:title=""/>
            <o:lock v:ext="edit"/>
          </v:shape>
        </w:pict>
      </w:r>
      <w:r>
        <w:rPr>
          <w:lang w:bidi="bo-CN"/>
        </w:rPr>
        <w:pict>
          <v:shape id="_x0000_s7090" o:spid="_x0000_s7090" o:spt="109" type="#_x0000_t109" style="position:absolute;left:0pt;margin-left:-54.75pt;margin-top:7.2pt;height:42.45pt;width:70.5pt;z-index:-250264576;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7091" o:spid="_x0000_s7091" o:spt="109" type="#_x0000_t109" style="position:absolute;left:0pt;margin-left:26.25pt;margin-top:6.5pt;height:43.15pt;width:129pt;z-index:-250267648;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7092" o:spid="_x0000_s7092" o:spt="32" type="#_x0000_t32" style="position:absolute;left:0pt;flip:x;margin-left:202.5pt;margin-top:4.25pt;height:0pt;width:150.8pt;z-index:-250281984;mso-width-relative:page;mso-height-relative:page;" o:connectortype="straight" filled="f" coordsize="21600,21600">
            <v:path arrowok="t"/>
            <v:fill on="f" focussize="0,0"/>
            <v:stroke endarrow="block"/>
            <v:imagedata o:title=""/>
            <o:lock v:ext="edit"/>
          </v:shape>
        </w:pict>
      </w:r>
      <w:r>
        <w:rPr>
          <w:lang w:bidi="bo-CN"/>
        </w:rPr>
        <w:pict>
          <v:rect id="_x0000_s7093" o:spid="_x0000_s7093" o:spt="1" style="position:absolute;left:0pt;margin-left:392.25pt;margin-top:3.45pt;height:40.7pt;width:71.25pt;z-index:-250278912;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7094" o:spid="_x0000_s7094" o:spt="1" style="position:absolute;left:0pt;margin-left:324.75pt;margin-top:13.7pt;height:20.45pt;width:54.75pt;z-index:-250284032;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7095" o:spid="_x0000_s7095" o:spt="32" type="#_x0000_t32" style="position:absolute;left:0pt;flip:x;margin-left:378pt;margin-top:8.05pt;height:0pt;width:14.25pt;z-index:-250277888;mso-width-relative:page;mso-height-relative:page;" o:connectortype="straight" filled="f" coordsize="21600,21600">
            <v:path arrowok="t"/>
            <v:fill on="f" focussize="0,0"/>
            <v:stroke endarrow="block"/>
            <v:imagedata o:title=""/>
            <o:lock v:ext="edit"/>
          </v:shape>
        </w:pict>
      </w:r>
    </w:p>
    <w:p>
      <w:r>
        <w:rPr>
          <w:lang w:bidi="bo-CN"/>
        </w:rPr>
        <w:pict>
          <v:shape id="_x0000_s7096" o:spid="_x0000_s7096" o:spt="32" type="#_x0000_t32" style="position:absolute;left:0pt;margin-left:431.25pt;margin-top:12.95pt;height:38.75pt;width:0pt;z-index:-250255360;mso-width-relative:page;mso-height-relative:page;" o:connectortype="straight" filled="f" coordsize="21600,21600">
            <v:path arrowok="t"/>
            <v:fill on="f" focussize="0,0"/>
            <v:stroke endarrow="block"/>
            <v:imagedata o:title=""/>
            <o:lock v:ext="edit"/>
          </v:shape>
        </w:pict>
      </w:r>
      <w:r>
        <w:rPr>
          <w:lang w:bidi="bo-CN"/>
        </w:rPr>
        <w:pict>
          <v:shape id="_x0000_s7097" o:spid="_x0000_s7097" o:spt="32" type="#_x0000_t32" style="position:absolute;left:0pt;margin-left:351.75pt;margin-top:2.85pt;height:22.6pt;width:0pt;z-index:-250280960;mso-width-relative:page;mso-height-relative:page;" o:connectortype="straight" filled="f" coordsize="21600,21600">
            <v:path arrowok="t"/>
            <v:fill on="f" focussize="0,0"/>
            <v:stroke endarrow="block"/>
            <v:imagedata o:title=""/>
            <o:lock v:ext="edit"/>
          </v:shape>
        </w:pict>
      </w:r>
      <w:r>
        <w:rPr>
          <w:lang w:bidi="bo-CN"/>
        </w:rPr>
        <w:pict>
          <v:shape id="_x0000_s7098" o:spid="_x0000_s7098" o:spt="32" type="#_x0000_t32" style="position:absolute;left:0pt;margin-left:-21pt;margin-top:2.85pt;height:38.35pt;width:0pt;z-index:-250262528;mso-width-relative:page;mso-height-relative:page;" o:connectortype="straight" filled="f" coordsize="21600,21600">
            <v:path arrowok="t"/>
            <v:fill on="f" focussize="0,0"/>
            <v:stroke endarrow="block"/>
            <v:imagedata o:title=""/>
            <o:lock v:ext="edit"/>
          </v:shape>
        </w:pict>
      </w:r>
      <w:r>
        <w:rPr>
          <w:lang w:bidi="bo-CN"/>
        </w:rPr>
        <w:pict>
          <v:shape id="_x0000_s7099" o:spid="_x0000_s7099" o:spt="32" type="#_x0000_t32" style="position:absolute;left:0pt;margin-left:92.25pt;margin-top:2.85pt;height:38.35pt;width:0pt;z-index:-250266624;mso-width-relative:page;mso-height-relative:page;" o:connectortype="straight" filled="f" coordsize="21600,21600">
            <v:path arrowok="t"/>
            <v:fill on="f" focussize="0,0"/>
            <v:stroke endarrow="block"/>
            <v:imagedata o:title=""/>
            <o:lock v:ext="edit"/>
          </v:shape>
        </w:pict>
      </w:r>
    </w:p>
    <w:p>
      <w:r>
        <w:rPr>
          <w:lang w:bidi="bo-CN"/>
        </w:rPr>
        <w:pict>
          <v:rect id="_x0000_s7100" o:spid="_x0000_s7100" o:spt="1" style="position:absolute;left:0pt;margin-left:324.75pt;margin-top:9.85pt;height:20.45pt;width:54.75pt;z-index:-250283008;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7101" o:spid="_x0000_s7101" o:spt="32" type="#_x0000_t32" style="position:absolute;left:0pt;flip:x;margin-left:202.5pt;margin-top:5.05pt;height:0pt;width:122.25pt;z-index:-250279936;mso-width-relative:page;mso-height-relative:page;" o:connectortype="straight" filled="f" coordsize="21600,21600">
            <v:path arrowok="t"/>
            <v:fill on="f" focussize="0,0"/>
            <v:stroke endarrow="block"/>
            <v:imagedata o:title=""/>
            <o:lock v:ext="edit"/>
          </v:shape>
        </w:pict>
      </w:r>
      <w:r>
        <w:rPr>
          <w:lang w:bidi="bo-CN"/>
        </w:rPr>
        <w:pict>
          <v:shape id="_x0000_s7102" o:spid="_x0000_s7102" o:spt="32" type="#_x0000_t32" style="position:absolute;left:0pt;margin-left:381pt;margin-top:5.05pt;height:0pt;width:50.25pt;z-index:-250256384;mso-width-relative:page;mso-height-relative:page;" o:connectortype="straight" filled="f" coordsize="21600,21600">
            <v:path arrowok="t"/>
            <v:fill on="f" focussize="0,0"/>
            <v:stroke/>
            <v:imagedata o:title=""/>
            <o:lock v:ext="edit"/>
          </v:shape>
        </w:pict>
      </w:r>
      <w:r>
        <w:rPr>
          <w:lang w:bidi="bo-CN"/>
        </w:rPr>
        <w:pict>
          <v:rect id="_x0000_s7103" o:spid="_x0000_s7103" o:spt="1" style="position:absolute;left:0pt;margin-left:-54pt;margin-top:10pt;height:32.9pt;width:69.75pt;z-index:-250261504;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7104" o:spid="_x0000_s7104" o:spt="1" style="position:absolute;left:0pt;margin-left:52.5pt;margin-top:10pt;height:32.9pt;width:84pt;z-index:-250265600;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7105" o:spid="_x0000_s7105" o:spt="1" style="position:absolute;left:0pt;margin-left:401.25pt;margin-top:4.9pt;height:21.75pt;width:62.25pt;z-index:-250276864;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7106" o:spid="_x0000_s7106" o:spt="32" type="#_x0000_t32" style="position:absolute;left:0pt;flip:x;margin-left:201.75pt;margin-top:0.55pt;height:0pt;width:199.5pt;z-index:-250275840;mso-width-relative:page;mso-height-relative:page;" o:connectortype="straight" filled="f" coordsize="21600,21600">
            <v:path arrowok="t"/>
            <v:fill on="f" focussize="0,0"/>
            <v:stroke endarrow="block"/>
            <v:imagedata o:title=""/>
            <o:lock v:ext="edit"/>
          </v:shape>
        </w:pict>
      </w:r>
      <w:r>
        <w:rPr>
          <w:lang w:bidi="bo-CN"/>
        </w:rPr>
        <w:pict>
          <v:shape id="_x0000_s7107" o:spid="_x0000_s7107" o:spt="32" type="#_x0000_t32" style="position:absolute;left:0pt;margin-left:-18pt;margin-top:11.7pt;height:224.7pt;width:0pt;z-index:-250252288;mso-width-relative:page;mso-height-relative:page;" o:connectortype="straight" filled="f" coordsize="21600,21600">
            <v:path arrowok="t"/>
            <v:fill on="f" focussize="0,0"/>
            <v:stroke/>
            <v:imagedata o:title=""/>
            <o:lock v:ext="edit"/>
          </v:shape>
        </w:pict>
      </w:r>
      <w:r>
        <w:rPr>
          <w:lang w:bidi="bo-CN"/>
        </w:rPr>
        <w:pict>
          <v:shape id="_x0000_s7108" o:spid="_x0000_s7108" o:spt="34" type="#_x0000_t34" style="position:absolute;left:0pt;flip:y;margin-left:-18pt;margin-top:11.7pt;height:50pt;width:113.3pt;rotation:11796480f;z-index:-250260480;mso-width-relative:page;mso-height-relative:page;" o:connectortype="elbow" filled="f" coordsize="21600,21600" adj="219,211378,-34754">
            <v:path arrowok="t"/>
            <v:fill on="f" focussize="0,0"/>
            <v:stroke endarrow="block"/>
            <v:imagedata o:title=""/>
            <o:lock v:ext="edit"/>
          </v:shape>
        </w:pict>
      </w:r>
    </w:p>
    <w:p>
      <w:r>
        <w:rPr>
          <w:lang w:bidi="bo-CN"/>
        </w:rPr>
        <w:pict>
          <v:rect id="_x0000_s7109" o:spid="_x0000_s7109" o:spt="1" style="position:absolute;left:0pt;margin-left:379.5pt;margin-top:5.55pt;height:21.75pt;width:82.5pt;z-index:-250274816;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7110" o:spid="_x0000_s7110" o:spt="110" type="#_x0000_t110" style="position:absolute;left:0pt;margin-left:147pt;margin-top:20.25pt;height:35.25pt;width:108pt;mso-wrap-distance-left:9pt;mso-wrap-distance-right:9pt;z-index:250721280;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7111" o:spid="_x0000_s7111" o:spt="32" type="#_x0000_t32" style="position:absolute;left:0pt;margin-left:338.25pt;margin-top:3.5pt;height:33.75pt;width:0pt;z-index:-250270720;mso-width-relative:page;mso-height-relative:page;" o:connectortype="straight" filled="f" coordsize="21600,21600">
            <v:path arrowok="t"/>
            <v:fill on="f" focussize="0,0"/>
            <v:stroke/>
            <v:imagedata o:title=""/>
            <o:lock v:ext="edit"/>
          </v:shape>
        </w:pict>
      </w:r>
      <w:r>
        <w:rPr>
          <w:lang w:bidi="bo-CN"/>
        </w:rPr>
        <w:pict>
          <v:shape id="_x0000_s7112" o:spid="_x0000_s7112" o:spt="32" type="#_x0000_t32" style="position:absolute;left:0pt;margin-left:338.25pt;margin-top:2.7pt;height:0.05pt;width:41.25pt;z-index:-250272768;mso-width-relative:page;mso-height-relative:page;" o:connectortype="straight" filled="f" coordsize="21600,21600">
            <v:path arrowok="t"/>
            <v:fill on="f" focussize="0,0"/>
            <v:stroke endarrow="block"/>
            <v:imagedata o:title=""/>
            <o:lock v:ext="edit"/>
          </v:shape>
        </w:pict>
      </w:r>
    </w:p>
    <w:p>
      <w:r>
        <w:rPr>
          <w:lang w:bidi="bo-CN"/>
        </w:rPr>
        <w:pict>
          <v:shape id="_x0000_s7113" o:spid="_x0000_s7113" o:spt="32" type="#_x0000_t32" style="position:absolute;left:0pt;margin-left:255pt;margin-top:7pt;height:0.05pt;width:83.25pt;z-index:-250269696;mso-width-relative:page;mso-height-relative:page;" o:connectortype="straight" filled="f" coordsize="21600,21600">
            <v:path arrowok="t"/>
            <v:fill on="f" focussize="0,0"/>
            <v:stroke/>
            <v:imagedata o:title=""/>
            <o:lock v:ext="edit"/>
          </v:shape>
        </w:pict>
      </w:r>
      <w:r>
        <w:rPr>
          <w:lang w:bidi="bo-CN"/>
        </w:rPr>
        <w:pict>
          <v:rect id="_x0000_s7114" o:spid="_x0000_s7114" o:spt="1" style="position:absolute;left:0pt;margin-left:379.5pt;margin-top:9.2pt;height:21.75pt;width:82.5pt;z-index:-250273792;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7115" o:spid="_x0000_s7115" o:spt="32" type="#_x0000_t32" style="position:absolute;left:0pt;margin-left:-18pt;margin-top:174pt;height:0.05pt;width:174pt;z-index:-250253312;mso-width-relative:page;mso-height-relative:page;" o:connectortype="straight" filled="f" coordsize="21600,21600">
            <v:path arrowok="t"/>
            <v:fill on="f" focussize="0,0"/>
            <v:stroke endarrow="block"/>
            <v:imagedata o:title=""/>
            <o:lock v:ext="edit"/>
          </v:shape>
        </w:pict>
      </w:r>
      <w:r>
        <w:rPr>
          <w:lang w:bidi="bo-CN"/>
        </w:rPr>
        <w:pict>
          <v:rect id="_x0000_s7116" o:spid="_x0000_s7116" o:spt="1" style="position:absolute;left:0pt;margin-left:55.5pt;margin-top:57.75pt;height:36.75pt;width:57.8pt;z-index:-250245120;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7117" o:spid="_x0000_s7117" o:spt="32" type="#_x0000_t32" style="position:absolute;left:0pt;margin-left:86.25pt;margin-top:94.5pt;height:16.5pt;width:0.05pt;z-index:-250242048;mso-width-relative:page;mso-height-relative:page;" o:connectortype="straight" filled="f" coordsize="21600,21600">
            <v:path arrowok="t"/>
            <v:fill on="f" focussize="0,0"/>
            <v:stroke/>
            <v:imagedata o:title=""/>
            <o:lock v:ext="edit"/>
          </v:shape>
        </w:pict>
      </w:r>
      <w:r>
        <w:rPr>
          <w:lang w:bidi="bo-CN"/>
        </w:rPr>
        <w:pict>
          <v:shape id="_x0000_s7118" o:spid="_x0000_s7118" o:spt="32" type="#_x0000_t32" style="position:absolute;left:0pt;margin-left:86.25pt;margin-top:111pt;height:0pt;width:54.75pt;z-index:-250241024;mso-width-relative:page;mso-height-relative:page;" o:connectortype="straight" filled="f" coordsize="21600,21600">
            <v:path arrowok="t"/>
            <v:fill on="f" focussize="0,0"/>
            <v:stroke endarrow="block"/>
            <v:imagedata o:title=""/>
            <o:lock v:ext="edit"/>
          </v:shape>
        </w:pict>
      </w:r>
      <w:r>
        <w:rPr>
          <w:lang w:bidi="bo-CN"/>
        </w:rPr>
        <w:pict>
          <v:shape id="_x0000_s7119" o:spid="_x0000_s7119" o:spt="32" type="#_x0000_t32" style="position:absolute;left:0pt;margin-left:86.25pt;margin-top:43.5pt;height:15pt;width:0pt;z-index:-250243072;mso-width-relative:page;mso-height-relative:page;" o:connectortype="straight" filled="f" coordsize="21600,21600">
            <v:path arrowok="t"/>
            <v:fill on="f" focussize="0,0"/>
            <v:stroke endarrow="block"/>
            <v:imagedata o:title=""/>
            <o:lock v:ext="edit"/>
          </v:shape>
        </w:pict>
      </w:r>
      <w:r>
        <w:rPr>
          <w:lang w:bidi="bo-CN"/>
        </w:rPr>
        <w:pict>
          <v:shape id="_x0000_s7120" o:spid="_x0000_s7120" o:spt="32" type="#_x0000_t32" style="position:absolute;left:0pt;flip:x;margin-left:86.25pt;margin-top:43.5pt;height:0pt;width:55.5pt;z-index:-250244096;mso-width-relative:page;mso-height-relative:page;" o:connectortype="straight" filled="f" coordsize="21600,21600">
            <v:path arrowok="t"/>
            <v:fill on="f" focussize="0,0"/>
            <v:stroke/>
            <v:imagedata o:title=""/>
            <o:lock v:ext="edit"/>
          </v:shape>
        </w:pict>
      </w:r>
      <w:r>
        <w:rPr>
          <w:lang w:bidi="bo-CN"/>
        </w:rPr>
        <w:pict>
          <v:rect id="_x0000_s7121" o:spid="_x0000_s7121" o:spt="1" style="position:absolute;left:0pt;margin-left:307.5pt;margin-top:91.5pt;height:36.75pt;width:52.5pt;z-index:-250250240;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7122" o:spid="_x0000_s7122" o:spt="32" type="#_x0000_t32" style="position:absolute;left:0pt;margin-left:259.5pt;margin-top:111pt;height:0pt;width:48pt;z-index:-250251264;mso-width-relative:page;mso-height-relative:page;" o:connectortype="straight" filled="f" coordsize="21600,21600">
            <v:path arrowok="t"/>
            <v:fill on="f" focussize="0,0"/>
            <v:stroke endarrow="block"/>
            <v:imagedata o:title=""/>
            <o:lock v:ext="edit"/>
          </v:shape>
        </w:pict>
      </w:r>
      <w:r>
        <w:rPr>
          <w:lang w:bidi="bo-CN"/>
        </w:rPr>
        <w:pict>
          <v:shape id="_x0000_s7123" o:spid="_x0000_s7123" o:spt="32" type="#_x0000_t32" style="position:absolute;left:0pt;margin-left:201.75pt;margin-top:61.9pt;height:32.6pt;width:0.05pt;z-index:-250258432;mso-width-relative:page;mso-height-relative:page;" o:connectortype="straight" filled="f" coordsize="21600,21600">
            <v:path arrowok="t"/>
            <v:fill on="f" focussize="0,0"/>
            <v:stroke endarrow="block"/>
            <v:imagedata o:title=""/>
            <o:lock v:ext="edit"/>
          </v:shape>
        </w:pict>
      </w:r>
      <w:r>
        <w:rPr>
          <w:lang w:bidi="bo-CN"/>
        </w:rPr>
        <w:pict>
          <v:shape id="_x0000_s7124" o:spid="_x0000_s7124" o:spt="110" type="#_x0000_t110" style="position:absolute;left:0pt;margin-left:141.75pt;margin-top:94.5pt;height:35.25pt;width:118.5pt;mso-wrap-distance-left:9pt;mso-wrap-distance-right:9pt;z-index:250723328;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7125" o:spid="_x0000_s7125" o:spt="32" type="#_x0000_t32" style="position:absolute;left:0pt;margin-left:201pt;margin-top:129pt;height:31.85pt;width:0pt;z-index:-250254336;mso-width-relative:page;mso-height-relative:page;" o:connectortype="straight" filled="f" coordsize="21600,21600">
            <v:path arrowok="t"/>
            <v:fill on="f" focussize="0,0"/>
            <v:stroke endarrow="block"/>
            <v:imagedata o:title=""/>
            <o:lock v:ext="edit"/>
          </v:shape>
        </w:pict>
      </w:r>
      <w:r>
        <w:rPr>
          <w:lang w:bidi="bo-CN"/>
        </w:rPr>
        <w:pict>
          <v:roundrect id="_x0000_s7126" o:spid="_x0000_s7126" o:spt="2" style="position:absolute;left:0pt;margin-left:156pt;margin-top:162.35pt;height:24.75pt;width:83.25pt;z-index:-250257408;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7127" o:spid="_x0000_s7127" o:spt="32" type="#_x0000_t32" style="position:absolute;left:0pt;margin-left:338.25pt;margin-top:6pt;height:0.05pt;width:42.75pt;z-index:-250271744;mso-width-relative:page;mso-height-relative:page;" o:connectortype="straight" filled="f" coordsize="21600,21600">
            <v:path arrowok="t"/>
            <v:fill on="f" focussize="0,0"/>
            <v:stroke endarrow="block"/>
            <v:imagedata o:title=""/>
            <o:lock v:ext="edit"/>
          </v:shape>
        </w:pict>
      </w:r>
      <w:r>
        <w:rPr>
          <w:lang w:bidi="bo-CN"/>
        </w:rPr>
        <w:pict>
          <v:shape id="_x0000_s7128" o:spid="_x0000_s7128" o:spt="32" type="#_x0000_t32" style="position:absolute;left:0pt;margin-left:201pt;margin-top:9.45pt;height:17.2pt;width:0pt;z-index:-250259456;mso-width-relative:page;mso-height-relative:page;" o:connectortype="straight" filled="f" coordsize="21600,21600">
            <v:path arrowok="t"/>
            <v:fill on="f" focussize="0,0"/>
            <v:stroke endarrow="block"/>
            <v:imagedata o:title=""/>
            <o:lock v:ext="edit"/>
          </v:shape>
        </w:pict>
      </w:r>
      <w:r>
        <w:rPr>
          <w:lang w:bidi="bo-CN"/>
        </w:rPr>
        <w:pict>
          <v:shape id="_x0000_s7129" o:spid="_x0000_s7129" o:spt="110" type="#_x0000_t110" style="position:absolute;left:0pt;margin-left:141pt;margin-top:26.65pt;height:35.25pt;width:118.5pt;mso-wrap-distance-left:9pt;mso-wrap-distance-right:9pt;z-index:250722304;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pacing w:line="48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b/>
          <w:sz w:val="44"/>
          <w:szCs w:val="44"/>
        </w:rPr>
      </w:pPr>
      <w:r>
        <w:rPr>
          <w:rFonts w:hint="eastAsia"/>
          <w:b/>
          <w:sz w:val="36"/>
          <w:szCs w:val="36"/>
        </w:rPr>
        <w:t>双湖县交通运输局行政处罚流程图</w:t>
      </w:r>
    </w:p>
    <w:p>
      <w:pPr>
        <w:contextualSpacing/>
        <w:jc w:val="right"/>
        <w:rPr>
          <w:rFonts w:ascii="宋体"/>
          <w:sz w:val="24"/>
          <w:szCs w:val="24"/>
        </w:rPr>
      </w:pPr>
    </w:p>
    <w:p>
      <w:pPr>
        <w:contextualSpacing/>
        <w:jc w:val="right"/>
        <w:rPr>
          <w:rFonts w:ascii="宋体"/>
          <w:sz w:val="24"/>
          <w:szCs w:val="24"/>
        </w:rPr>
      </w:pPr>
      <w:r>
        <w:rPr>
          <w:lang w:bidi="bo-CN"/>
        </w:rPr>
        <w:pict>
          <v:rect id="_x0000_s7130" o:spid="_x0000_s7130" o:spt="1" style="position:absolute;left:0pt;margin-left:91.65pt;margin-top:30.4pt;height:19.45pt;width:47.1pt;z-index:-249370624;mso-width-relative:page;mso-height-relative:page;" stroked="f" coordsize="21600,21600">
            <v:path/>
            <v:fill focussize="0,0"/>
            <v:stroke on="f"/>
            <v:imagedata o:title=""/>
            <o:lock v:ext="edit"/>
            <v:textbox>
              <w:txbxContent>
                <w:p>
                  <w:pPr>
                    <w:ind w:right="31680" w:rightChars="-50"/>
                    <w:rPr>
                      <w:sz w:val="15"/>
                      <w:szCs w:val="15"/>
                    </w:rPr>
                  </w:pPr>
                  <w:r>
                    <w:rPr>
                      <w:rFonts w:hint="eastAsia"/>
                      <w:sz w:val="15"/>
                      <w:szCs w:val="15"/>
                    </w:rPr>
                    <w:t>简易程序</w:t>
                  </w:r>
                </w:p>
              </w:txbxContent>
            </v:textbox>
          </v:rect>
        </w:pict>
      </w:r>
      <w:r>
        <w:rPr>
          <w:rFonts w:hint="eastAsia" w:ascii="宋体" w:hAnsi="宋体"/>
          <w:sz w:val="24"/>
          <w:szCs w:val="24"/>
        </w:rPr>
        <w:t>序号：</w:t>
      </w:r>
      <w:r>
        <w:rPr>
          <w:rFonts w:ascii="宋体" w:hAnsi="宋体"/>
          <w:color w:val="000000"/>
          <w:sz w:val="24"/>
          <w:szCs w:val="24"/>
        </w:rPr>
        <w:t>167</w:t>
      </w:r>
    </w:p>
    <w:p>
      <w:pPr>
        <w:snapToGrid w:val="0"/>
        <w:spacing w:line="100" w:lineRule="atLeast"/>
        <w:contextualSpacing/>
        <w:rPr>
          <w:rFonts w:ascii="Times New Roman" w:hAnsi="Times New Roman"/>
          <w:color w:val="000000"/>
          <w:sz w:val="24"/>
          <w:szCs w:val="24"/>
        </w:rPr>
      </w:pPr>
      <w:r>
        <w:rPr>
          <w:rFonts w:hint="eastAsia"/>
          <w:sz w:val="24"/>
          <w:szCs w:val="24"/>
        </w:rPr>
        <w:t>职权名称：对勘察、设计、施工、工程监理等单位提出不符合安全生产法律、法规和强制性标准规定的要求的；要求施工单位压缩合同约定的工期的；将拆除工程发包给不具有相应资质等级的施工单位的处罚</w:t>
      </w:r>
    </w:p>
    <w:p>
      <w:r>
        <w:rPr>
          <w:lang w:bidi="bo-CN"/>
        </w:rPr>
        <w:pict>
          <v:roundrect id="_x0000_s7131" o:spid="_x0000_s7131" o:spt="2" style="position:absolute;left:0pt;margin-left:159pt;margin-top:8.7pt;height:24.75pt;width:86.25pt;z-index:-250238976;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t xml:space="preserve">                  </w:t>
      </w:r>
    </w:p>
    <w:p>
      <w:r>
        <w:rPr>
          <w:lang w:bidi="bo-CN"/>
        </w:rPr>
        <w:pict>
          <v:shape id="_x0000_s7132" o:spid="_x0000_s7132" o:spt="32" type="#_x0000_t32" style="position:absolute;left:0pt;margin-left:92.25pt;margin-top:5.05pt;height:19.55pt;width:0.05pt;z-index:-250234880;mso-width-relative:page;mso-height-relative:page;" o:connectortype="straight" filled="f" coordsize="21600,21600">
            <v:path arrowok="t"/>
            <v:fill on="f" focussize="0,0"/>
            <v:stroke endarrow="block"/>
            <v:imagedata o:title=""/>
            <o:lock v:ext="edit"/>
          </v:shape>
        </w:pict>
      </w:r>
      <w:r>
        <w:rPr>
          <w:lang w:bidi="bo-CN"/>
        </w:rPr>
        <w:pict>
          <v:shape id="_x0000_s7133" o:spid="_x0000_s7133" o:spt="32" type="#_x0000_t32" style="position:absolute;left:0pt;flip:x;margin-left:90.8pt;margin-top:5.85pt;height:0.05pt;width:68.2pt;z-index:-250235904;mso-width-relative:page;mso-height-relative:page;" o:connectortype="straight" filled="f" coordsize="21600,21600">
            <v:path arrowok="t"/>
            <v:fill on="f" focussize="0,0"/>
            <v:stroke/>
            <v:imagedata o:title=""/>
            <o:lock v:ext="edit"/>
          </v:shape>
        </w:pict>
      </w:r>
      <w:r>
        <w:t xml:space="preserve">                             </w:t>
      </w:r>
    </w:p>
    <w:p>
      <w:r>
        <w:rPr>
          <w:lang w:bidi="bo-CN"/>
        </w:rPr>
        <w:pict>
          <v:rect id="_x0000_s7134" o:spid="_x0000_s7134" o:spt="1" style="position:absolute;left:0pt;margin-left:207.75pt;margin-top:9pt;height:18.75pt;width:54pt;z-index:-250173440;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7135" o:spid="_x0000_s7135" o:spt="32" type="#_x0000_t32" style="position:absolute;left:0pt;margin-left:201pt;margin-top:2.25pt;height:29.25pt;width:0.75pt;z-index:-250229760;mso-width-relative:page;mso-height-relative:page;" o:connectortype="straight" filled="f" coordsize="21600,21600">
            <v:path arrowok="t"/>
            <v:fill on="f" focussize="0,0"/>
            <v:stroke endarrow="block"/>
            <v:imagedata o:title=""/>
            <o:lock v:ext="edit"/>
          </v:shape>
        </w:pict>
      </w:r>
      <w:r>
        <w:rPr>
          <w:lang w:bidi="bo-CN"/>
        </w:rPr>
        <w:pict>
          <v:shape id="_x0000_s7136" o:spid="_x0000_s7136" o:spt="110" type="#_x0000_t110" style="position:absolute;left:0pt;margin-left:32.25pt;margin-top:9pt;height:50.25pt;width:119.25pt;z-index:-250237952;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7137" o:spid="_x0000_s7137" o:spt="34" type="#_x0000_t34" style="position:absolute;left:0pt;margin-left:-23.25pt;margin-top:7.05pt;height:48.75pt;width:60.75pt;rotation:5898240f;z-index:-250236928;mso-width-relative:page;mso-height-relative:page;" o:connectortype="elbow" filled="f" coordsize="21600,21600" adj="657,-86400,-45333">
            <v:path arrowok="t"/>
            <v:fill on="f" focussize="0,0"/>
            <v:stroke endarrow="block"/>
            <v:imagedata o:title=""/>
            <o:lock v:ext="edit"/>
          </v:shape>
        </w:pict>
      </w:r>
      <w:r>
        <w:rPr>
          <w:lang w:bidi="bo-CN"/>
        </w:rPr>
        <w:pict>
          <v:rect id="_x0000_s7138" o:spid="_x0000_s7138" o:spt="1" style="position:absolute;left:0pt;margin-left:162.75pt;margin-top:0.3pt;height:25.5pt;width:81.75pt;z-index:-250228736;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7139" o:spid="_x0000_s7139" o:spt="32" type="#_x0000_t32" style="position:absolute;left:0pt;margin-left:202.5pt;margin-top:10.95pt;height:32.45pt;width:0.75pt;z-index:-250226688;mso-width-relative:page;mso-height-relative:page;" o:connectortype="straight" filled="f" coordsize="21600,21600">
            <v:path arrowok="t"/>
            <v:fill on="f" focussize="0,0"/>
            <v:stroke endarrow="block"/>
            <v:imagedata o:title=""/>
            <o:lock v:ext="edit"/>
          </v:shape>
        </w:pict>
      </w:r>
      <w:r>
        <w:rPr>
          <w:lang w:bidi="bo-CN"/>
        </w:rPr>
        <w:pict>
          <v:shape id="_x0000_s7140" o:spid="_x0000_s7140" o:spt="109" type="#_x0000_t109" style="position:absolute;left:0pt;margin-left:-0.75pt;margin-top:10.95pt;height:29.25pt;width:53.25pt;z-index:-250230784;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7141" o:spid="_x0000_s7141" o:spt="32" type="#_x0000_t32" style="position:absolute;left:0pt;margin-left:92.25pt;margin-top:11.7pt;height:16.5pt;width:0.05pt;z-index:-250231808;mso-width-relative:page;mso-height-relative:page;" o:connectortype="straight" filled="f" coordsize="21600,21600">
            <v:path arrowok="t"/>
            <v:fill on="f" focussize="0,0"/>
            <v:stroke endarrow="block"/>
            <v:imagedata o:title=""/>
            <o:lock v:ext="edit"/>
          </v:shape>
        </w:pict>
      </w:r>
    </w:p>
    <w:p>
      <w:r>
        <w:rPr>
          <w:lang w:bidi="bo-CN"/>
        </w:rPr>
        <w:pict>
          <v:shape id="_x0000_s7142" o:spid="_x0000_s7142" o:spt="110" type="#_x0000_t110" style="position:absolute;left:0pt;margin-left:26.25pt;margin-top:12.8pt;height:53.8pt;width:129.75pt;mso-wrap-distance-left:9pt;mso-wrap-distance-right:9pt;z-index:250724352;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7143" o:spid="_x0000_s7143" o:spt="109" type="#_x0000_t109" style="position:absolute;left:0pt;margin-left:285.75pt;margin-top:10.35pt;height:78.75pt;width:78.75pt;z-index:-250225664;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7144" o:spid="_x0000_s7144" o:spt="2" style="position:absolute;left:0pt;margin-left:-54pt;margin-top:15pt;height:24.8pt;width:65.25pt;z-index:-250233856;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7145" o:spid="_x0000_s7145" o:spt="1" style="position:absolute;left:0pt;margin-left:166.8pt;margin-top:12.2pt;height:38.8pt;width:78.45pt;z-index:-250227712;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7146" o:spid="_x0000_s7146" o:spt="32" type="#_x0000_t32" style="position:absolute;left:0pt;flip:x;margin-left:12pt;margin-top:9.15pt;height:0.05pt;width:17.25pt;z-index:-250232832;mso-width-relative:page;mso-height-relative:page;" o:connectortype="straight" filled="f" coordsize="21600,21600">
            <v:path arrowok="t"/>
            <v:fill on="f" focussize="0,0"/>
            <v:stroke endarrow="block"/>
            <v:imagedata o:title=""/>
            <o:lock v:ext="edit"/>
          </v:shape>
        </w:pict>
      </w:r>
      <w:r>
        <w:rPr>
          <w:lang w:bidi="bo-CN"/>
        </w:rPr>
        <w:pict>
          <v:roundrect id="_x0000_s7147" o:spid="_x0000_s7147" o:spt="2" style="position:absolute;left:0pt;margin-left:383.25pt;margin-top:6.15pt;height:35.25pt;width:72.75pt;z-index:-250223616;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7148" o:spid="_x0000_s7148" o:spt="32" type="#_x0000_t32" style="position:absolute;left:0pt;margin-left:364.5pt;margin-top:8.55pt;height:0.05pt;width:18.75pt;z-index:-250222592;mso-width-relative:page;mso-height-relative:page;" o:connectortype="straight" filled="f" coordsize="21600,21600">
            <v:path arrowok="t"/>
            <v:fill on="f" focussize="0,0"/>
            <v:stroke endarrow="block"/>
            <v:imagedata o:title=""/>
            <o:lock v:ext="edit"/>
          </v:shape>
        </w:pict>
      </w:r>
      <w:r>
        <w:rPr>
          <w:lang w:bidi="bo-CN"/>
        </w:rPr>
        <w:pict>
          <v:shape id="_x0000_s7149" o:spid="_x0000_s7149" o:spt="109" type="#_x0000_t109" style="position:absolute;left:0pt;margin-left:2.25pt;margin-top:14.55pt;height:28.5pt;width:63.75pt;z-index:-250216448;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7150" o:spid="_x0000_s7150" o:spt="32" type="#_x0000_t32" style="position:absolute;left:0pt;margin-left:245.25pt;margin-top:0.3pt;height:0pt;width:40.5pt;z-index:-250224640;mso-width-relative:page;mso-height-relative:page;" o:connectortype="straight" filled="f" coordsize="21600,21600">
            <v:path arrowok="t"/>
            <v:fill on="f" focussize="0,0"/>
            <v:stroke/>
            <v:imagedata o:title=""/>
            <o:lock v:ext="edit"/>
          </v:shape>
        </w:pict>
      </w:r>
    </w:p>
    <w:p>
      <w:pPr>
        <w:rPr>
          <w:b/>
        </w:rPr>
      </w:pPr>
      <w:r>
        <w:rPr>
          <w:lang w:bidi="bo-CN"/>
        </w:rPr>
        <w:pict>
          <v:shape id="_x0000_s7151" o:spid="_x0000_s7151" o:spt="32" type="#_x0000_t32" style="position:absolute;left:0pt;margin-left:204pt;margin-top:4.2pt;height:21.95pt;width:0pt;z-index:-250220544;mso-width-relative:page;mso-height-relative:page;" o:connectortype="straight" filled="f" coordsize="21600,21600">
            <v:path arrowok="t"/>
            <v:fill on="f" focussize="0,0"/>
            <v:stroke endarrow="block"/>
            <v:imagedata o:title=""/>
            <o:lock v:ext="edit"/>
          </v:shape>
        </w:pict>
      </w:r>
      <w:r>
        <w:rPr>
          <w:lang w:bidi="bo-CN"/>
        </w:rPr>
        <w:pict>
          <v:shape id="_x0000_s7152" o:spid="_x0000_s7152" o:spt="32" type="#_x0000_t32" style="position:absolute;left:0pt;margin-left:90.8pt;margin-top:4.75pt;height:15.75pt;width:0pt;z-index:-250219520;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7153" o:spid="_x0000_s7153" o:spt="110" type="#_x0000_t110" style="position:absolute;left:0pt;margin-left:33pt;margin-top:4.55pt;height:51.55pt;width:115.5pt;mso-wrap-distance-left:9pt;mso-wrap-distance-right:9pt;z-index:250725376;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7154" o:spid="_x0000_s7154" o:spt="1" style="position:absolute;left:0pt;margin-left:165.3pt;margin-top:11.1pt;height:27pt;width:78.45pt;z-index:-250221568;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7155" o:spid="_x0000_s7155" o:spt="32" type="#_x0000_t32" style="position:absolute;left:0pt;flip:x;margin-left:15.75pt;margin-top:14.3pt;height:0.05pt;width:17.25pt;z-index:-250218496;mso-width-relative:page;mso-height-relative:page;" o:connectortype="straight" filled="f" coordsize="21600,21600">
            <v:path arrowok="t"/>
            <v:fill on="f" focussize="0,0"/>
            <v:stroke endarrow="block"/>
            <v:imagedata o:title=""/>
            <o:lock v:ext="edit"/>
          </v:shape>
        </w:pict>
      </w:r>
      <w:r>
        <w:rPr>
          <w:lang w:bidi="bo-CN"/>
        </w:rPr>
        <w:pict>
          <v:shape id="_x0000_s7156" o:spid="_x0000_s7156" o:spt="109" type="#_x0000_t109" style="position:absolute;left:0pt;margin-left:-54.75pt;margin-top:0pt;height:28.5pt;width:70.5pt;z-index:-250217472;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7157" o:spid="_x0000_s7157" o:spt="32" type="#_x0000_t32" style="position:absolute;left:0pt;margin-left:201.75pt;margin-top:6.9pt;height:18pt;width:0pt;z-index:-250176512;mso-width-relative:page;mso-height-relative:page;" o:connectortype="straight" filled="f" coordsize="21600,21600">
            <v:path arrowok="t"/>
            <v:fill on="f" focussize="0,0"/>
            <v:stroke endarrow="block"/>
            <v:imagedata o:title=""/>
            <o:lock v:ext="edit"/>
          </v:shape>
        </w:pict>
      </w:r>
      <w:r>
        <w:rPr>
          <w:lang w:bidi="bo-CN"/>
        </w:rPr>
        <w:pict>
          <v:shape id="_x0000_s7158" o:spid="_x0000_s7158" o:spt="32" type="#_x0000_t32" style="position:absolute;left:0pt;margin-left:-21pt;margin-top:14pt;height:39.3pt;width:0pt;z-index:-250190848;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7159" o:spid="_x0000_s7159" o:spt="110" type="#_x0000_t110" style="position:absolute;left:0pt;margin-left:136.5pt;margin-top:10.25pt;height:34.4pt;width:127.5pt;mso-wrap-distance-left:9pt;mso-wrap-distance-right:9pt;z-index:250726400;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7160" o:spid="_x0000_s7160" o:spt="4" type="#_x0000_t4" style="position:absolute;left:0pt;margin-left:301.5pt;margin-top:5.9pt;height:40pt;width:103.5pt;z-index:-250215424;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7161" o:spid="_x0000_s7161" o:spt="32" type="#_x0000_t32" style="position:absolute;left:0pt;margin-left:90.8pt;margin-top:9.3pt;height:38.35pt;width:0pt;z-index:-250195968;mso-width-relative:page;mso-height-relative:page;" o:connectortype="straight" filled="f" coordsize="21600,21600">
            <v:path arrowok="t"/>
            <v:fill on="f" focussize="0,0"/>
            <v:stroke endarrow="block"/>
            <v:imagedata o:title=""/>
            <o:lock v:ext="edit"/>
          </v:shape>
        </w:pict>
      </w:r>
    </w:p>
    <w:p>
      <w:r>
        <w:rPr>
          <w:lang w:bidi="bo-CN"/>
        </w:rPr>
        <w:pict>
          <v:shape id="_x0000_s7162" o:spid="_x0000_s7162" o:spt="32" type="#_x0000_t32" style="position:absolute;left:0pt;margin-left:431.25pt;margin-top:10.6pt;height:24.05pt;width:0pt;z-index:-250174464;mso-width-relative:page;mso-height-relative:page;" o:connectortype="straight" filled="f" coordsize="21600,21600">
            <v:path arrowok="t"/>
            <v:fill on="f" focussize="0,0"/>
            <v:stroke endarrow="block"/>
            <v:imagedata o:title=""/>
            <o:lock v:ext="edit"/>
          </v:shape>
        </w:pict>
      </w:r>
      <w:r>
        <w:rPr>
          <w:lang w:bidi="bo-CN"/>
        </w:rPr>
        <w:pict>
          <v:shape id="_x0000_s7163" o:spid="_x0000_s7163" o:spt="32" type="#_x0000_t32" style="position:absolute;left:0pt;margin-left:404.25pt;margin-top:10.6pt;height:0pt;width:27pt;z-index:-250175488;mso-width-relative:page;mso-height-relative:page;" o:connectortype="straight" filled="f" coordsize="21600,21600">
            <v:path arrowok="t"/>
            <v:fill on="f" focussize="0,0"/>
            <v:stroke/>
            <v:imagedata o:title=""/>
            <o:lock v:ext="edit"/>
          </v:shape>
        </w:pict>
      </w:r>
      <w:r>
        <w:rPr>
          <w:lang w:bidi="bo-CN"/>
        </w:rPr>
        <w:pict>
          <v:shape id="_x0000_s7164" o:spid="_x0000_s7164" o:spt="32" type="#_x0000_t32" style="position:absolute;left:0pt;margin-left:264pt;margin-top:12.1pt;height:0pt;width:37.5pt;z-index:-250214400;mso-width-relative:page;mso-height-relative:page;" o:connectortype="straight" filled="f" coordsize="21600,21600">
            <v:path arrowok="t"/>
            <v:fill on="f" focussize="0,0"/>
            <v:stroke endarrow="block"/>
            <v:imagedata o:title=""/>
            <o:lock v:ext="edit"/>
          </v:shape>
        </w:pict>
      </w:r>
    </w:p>
    <w:p>
      <w:r>
        <w:rPr>
          <w:lang w:bidi="bo-CN"/>
        </w:rPr>
        <w:pict>
          <v:shape id="_x0000_s7165" o:spid="_x0000_s7165" o:spt="32" type="#_x0000_t32" style="position:absolute;left:0pt;margin-left:201.75pt;margin-top:14.7pt;height:129.95pt;width:0.05pt;z-index:-250213376;mso-width-relative:page;mso-height-relative:page;" o:connectortype="straight" filled="f" coordsize="21600,21600">
            <v:path arrowok="t"/>
            <v:fill on="f" focussize="0,0"/>
            <v:stroke endarrow="block"/>
            <v:imagedata o:title=""/>
            <o:lock v:ext="edit"/>
          </v:shape>
        </w:pict>
      </w:r>
      <w:r>
        <w:rPr>
          <w:lang w:bidi="bo-CN"/>
        </w:rPr>
        <w:pict>
          <v:shape id="_x0000_s7166" o:spid="_x0000_s7166" o:spt="32" type="#_x0000_t32" style="position:absolute;left:0pt;margin-left:353.25pt;margin-top:13.25pt;height:18.3pt;width:0.05pt;z-index:-250212352;mso-width-relative:page;mso-height-relative:page;" o:connectortype="straight" filled="f" coordsize="21600,21600">
            <v:path arrowok="t"/>
            <v:fill on="f" focussize="0,0"/>
            <v:stroke endarrow="block"/>
            <v:imagedata o:title=""/>
            <o:lock v:ext="edit"/>
          </v:shape>
        </w:pict>
      </w:r>
      <w:r>
        <w:rPr>
          <w:lang w:bidi="bo-CN"/>
        </w:rPr>
        <w:pict>
          <v:shape id="_x0000_s7167" o:spid="_x0000_s7167" o:spt="109" type="#_x0000_t109" style="position:absolute;left:0pt;margin-left:-54.75pt;margin-top:7.2pt;height:42.45pt;width:70.5pt;z-index:-250191872;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7168" o:spid="_x0000_s7168" o:spt="109" type="#_x0000_t109" style="position:absolute;left:0pt;margin-left:26.25pt;margin-top:6.5pt;height:43.15pt;width:129pt;z-index:-250194944;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7169" o:spid="_x0000_s7169" o:spt="32" type="#_x0000_t32" style="position:absolute;left:0pt;flip:x;margin-left:202.5pt;margin-top:4.25pt;height:0pt;width:150.8pt;z-index:-250209280;mso-width-relative:page;mso-height-relative:page;" o:connectortype="straight" filled="f" coordsize="21600,21600">
            <v:path arrowok="t"/>
            <v:fill on="f" focussize="0,0"/>
            <v:stroke endarrow="block"/>
            <v:imagedata o:title=""/>
            <o:lock v:ext="edit"/>
          </v:shape>
        </w:pict>
      </w:r>
      <w:r>
        <w:rPr>
          <w:lang w:bidi="bo-CN"/>
        </w:rPr>
        <w:pict>
          <v:rect id="_x0000_s7170" o:spid="_x0000_s7170" o:spt="1" style="position:absolute;left:0pt;margin-left:392.25pt;margin-top:3.45pt;height:40.7pt;width:71.25pt;z-index:-250206208;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7171" o:spid="_x0000_s7171" o:spt="1" style="position:absolute;left:0pt;margin-left:324.75pt;margin-top:13.7pt;height:20.45pt;width:54.75pt;z-index:-250211328;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7172" o:spid="_x0000_s7172" o:spt="32" type="#_x0000_t32" style="position:absolute;left:0pt;flip:x;margin-left:378pt;margin-top:8.05pt;height:0pt;width:14.25pt;z-index:-250205184;mso-width-relative:page;mso-height-relative:page;" o:connectortype="straight" filled="f" coordsize="21600,21600">
            <v:path arrowok="t"/>
            <v:fill on="f" focussize="0,0"/>
            <v:stroke endarrow="block"/>
            <v:imagedata o:title=""/>
            <o:lock v:ext="edit"/>
          </v:shape>
        </w:pict>
      </w:r>
    </w:p>
    <w:p>
      <w:r>
        <w:rPr>
          <w:lang w:bidi="bo-CN"/>
        </w:rPr>
        <w:pict>
          <v:shape id="_x0000_s7173" o:spid="_x0000_s7173" o:spt="32" type="#_x0000_t32" style="position:absolute;left:0pt;margin-left:431.25pt;margin-top:12.95pt;height:38.75pt;width:0pt;z-index:-250182656;mso-width-relative:page;mso-height-relative:page;" o:connectortype="straight" filled="f" coordsize="21600,21600">
            <v:path arrowok="t"/>
            <v:fill on="f" focussize="0,0"/>
            <v:stroke endarrow="block"/>
            <v:imagedata o:title=""/>
            <o:lock v:ext="edit"/>
          </v:shape>
        </w:pict>
      </w:r>
      <w:r>
        <w:rPr>
          <w:lang w:bidi="bo-CN"/>
        </w:rPr>
        <w:pict>
          <v:shape id="_x0000_s7174" o:spid="_x0000_s7174" o:spt="32" type="#_x0000_t32" style="position:absolute;left:0pt;margin-left:351.75pt;margin-top:2.85pt;height:22.6pt;width:0pt;z-index:-250208256;mso-width-relative:page;mso-height-relative:page;" o:connectortype="straight" filled="f" coordsize="21600,21600">
            <v:path arrowok="t"/>
            <v:fill on="f" focussize="0,0"/>
            <v:stroke endarrow="block"/>
            <v:imagedata o:title=""/>
            <o:lock v:ext="edit"/>
          </v:shape>
        </w:pict>
      </w:r>
      <w:r>
        <w:rPr>
          <w:lang w:bidi="bo-CN"/>
        </w:rPr>
        <w:pict>
          <v:shape id="_x0000_s7175" o:spid="_x0000_s7175" o:spt="32" type="#_x0000_t32" style="position:absolute;left:0pt;margin-left:-21pt;margin-top:2.85pt;height:38.35pt;width:0pt;z-index:-250189824;mso-width-relative:page;mso-height-relative:page;" o:connectortype="straight" filled="f" coordsize="21600,21600">
            <v:path arrowok="t"/>
            <v:fill on="f" focussize="0,0"/>
            <v:stroke endarrow="block"/>
            <v:imagedata o:title=""/>
            <o:lock v:ext="edit"/>
          </v:shape>
        </w:pict>
      </w:r>
      <w:r>
        <w:rPr>
          <w:lang w:bidi="bo-CN"/>
        </w:rPr>
        <w:pict>
          <v:shape id="_x0000_s7176" o:spid="_x0000_s7176" o:spt="32" type="#_x0000_t32" style="position:absolute;left:0pt;margin-left:92.25pt;margin-top:2.85pt;height:38.35pt;width:0pt;z-index:-250193920;mso-width-relative:page;mso-height-relative:page;" o:connectortype="straight" filled="f" coordsize="21600,21600">
            <v:path arrowok="t"/>
            <v:fill on="f" focussize="0,0"/>
            <v:stroke endarrow="block"/>
            <v:imagedata o:title=""/>
            <o:lock v:ext="edit"/>
          </v:shape>
        </w:pict>
      </w:r>
    </w:p>
    <w:p>
      <w:r>
        <w:rPr>
          <w:lang w:bidi="bo-CN"/>
        </w:rPr>
        <w:pict>
          <v:rect id="_x0000_s7177" o:spid="_x0000_s7177" o:spt="1" style="position:absolute;left:0pt;margin-left:324.75pt;margin-top:9.85pt;height:20.45pt;width:54.75pt;z-index:-250210304;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7178" o:spid="_x0000_s7178" o:spt="32" type="#_x0000_t32" style="position:absolute;left:0pt;flip:x;margin-left:202.5pt;margin-top:5.05pt;height:0pt;width:122.25pt;z-index:-250207232;mso-width-relative:page;mso-height-relative:page;" o:connectortype="straight" filled="f" coordsize="21600,21600">
            <v:path arrowok="t"/>
            <v:fill on="f" focussize="0,0"/>
            <v:stroke endarrow="block"/>
            <v:imagedata o:title=""/>
            <o:lock v:ext="edit"/>
          </v:shape>
        </w:pict>
      </w:r>
      <w:r>
        <w:rPr>
          <w:lang w:bidi="bo-CN"/>
        </w:rPr>
        <w:pict>
          <v:shape id="_x0000_s7179" o:spid="_x0000_s7179" o:spt="32" type="#_x0000_t32" style="position:absolute;left:0pt;margin-left:381pt;margin-top:5.05pt;height:0pt;width:50.25pt;z-index:-250183680;mso-width-relative:page;mso-height-relative:page;" o:connectortype="straight" filled="f" coordsize="21600,21600">
            <v:path arrowok="t"/>
            <v:fill on="f" focussize="0,0"/>
            <v:stroke/>
            <v:imagedata o:title=""/>
            <o:lock v:ext="edit"/>
          </v:shape>
        </w:pict>
      </w:r>
      <w:r>
        <w:rPr>
          <w:lang w:bidi="bo-CN"/>
        </w:rPr>
        <w:pict>
          <v:rect id="_x0000_s7180" o:spid="_x0000_s7180" o:spt="1" style="position:absolute;left:0pt;margin-left:-54pt;margin-top:10pt;height:32.9pt;width:69.75pt;z-index:-250188800;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7181" o:spid="_x0000_s7181" o:spt="1" style="position:absolute;left:0pt;margin-left:52.5pt;margin-top:10pt;height:32.9pt;width:84pt;z-index:-250192896;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7182" o:spid="_x0000_s7182" o:spt="1" style="position:absolute;left:0pt;margin-left:401.25pt;margin-top:4.9pt;height:21.75pt;width:62.25pt;z-index:-250204160;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7183" o:spid="_x0000_s7183" o:spt="32" type="#_x0000_t32" style="position:absolute;left:0pt;flip:x;margin-left:201.75pt;margin-top:0.55pt;height:0pt;width:199.5pt;z-index:-250203136;mso-width-relative:page;mso-height-relative:page;" o:connectortype="straight" filled="f" coordsize="21600,21600">
            <v:path arrowok="t"/>
            <v:fill on="f" focussize="0,0"/>
            <v:stroke endarrow="block"/>
            <v:imagedata o:title=""/>
            <o:lock v:ext="edit"/>
          </v:shape>
        </w:pict>
      </w:r>
      <w:r>
        <w:rPr>
          <w:lang w:bidi="bo-CN"/>
        </w:rPr>
        <w:pict>
          <v:shape id="_x0000_s7184" o:spid="_x0000_s7184" o:spt="32" type="#_x0000_t32" style="position:absolute;left:0pt;margin-left:-18pt;margin-top:11.7pt;height:224.7pt;width:0pt;z-index:-250179584;mso-width-relative:page;mso-height-relative:page;" o:connectortype="straight" filled="f" coordsize="21600,21600">
            <v:path arrowok="t"/>
            <v:fill on="f" focussize="0,0"/>
            <v:stroke/>
            <v:imagedata o:title=""/>
            <o:lock v:ext="edit"/>
          </v:shape>
        </w:pict>
      </w:r>
      <w:r>
        <w:rPr>
          <w:lang w:bidi="bo-CN"/>
        </w:rPr>
        <w:pict>
          <v:shape id="_x0000_s7185" o:spid="_x0000_s7185" o:spt="34" type="#_x0000_t34" style="position:absolute;left:0pt;flip:y;margin-left:-18pt;margin-top:11.7pt;height:50pt;width:113.3pt;rotation:11796480f;z-index:-250187776;mso-width-relative:page;mso-height-relative:page;" o:connectortype="elbow" filled="f" coordsize="21600,21600" adj="219,211378,-34754">
            <v:path arrowok="t"/>
            <v:fill on="f" focussize="0,0"/>
            <v:stroke endarrow="block"/>
            <v:imagedata o:title=""/>
            <o:lock v:ext="edit"/>
          </v:shape>
        </w:pict>
      </w:r>
    </w:p>
    <w:p>
      <w:r>
        <w:rPr>
          <w:lang w:bidi="bo-CN"/>
        </w:rPr>
        <w:pict>
          <v:rect id="_x0000_s7186" o:spid="_x0000_s7186" o:spt="1" style="position:absolute;left:0pt;margin-left:379.5pt;margin-top:5.55pt;height:21.75pt;width:82.5pt;z-index:-250202112;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7187" o:spid="_x0000_s7187" o:spt="110" type="#_x0000_t110" style="position:absolute;left:0pt;margin-left:147pt;margin-top:20.25pt;height:35.25pt;width:108pt;mso-wrap-distance-left:9pt;mso-wrap-distance-right:9pt;z-index:250727424;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7188" o:spid="_x0000_s7188" o:spt="32" type="#_x0000_t32" style="position:absolute;left:0pt;margin-left:338.25pt;margin-top:3.5pt;height:33.75pt;width:0pt;z-index:-250198016;mso-width-relative:page;mso-height-relative:page;" o:connectortype="straight" filled="f" coordsize="21600,21600">
            <v:path arrowok="t"/>
            <v:fill on="f" focussize="0,0"/>
            <v:stroke/>
            <v:imagedata o:title=""/>
            <o:lock v:ext="edit"/>
          </v:shape>
        </w:pict>
      </w:r>
      <w:r>
        <w:rPr>
          <w:lang w:bidi="bo-CN"/>
        </w:rPr>
        <w:pict>
          <v:shape id="_x0000_s7189" o:spid="_x0000_s7189" o:spt="32" type="#_x0000_t32" style="position:absolute;left:0pt;margin-left:338.25pt;margin-top:2.7pt;height:0.05pt;width:41.25pt;z-index:-250200064;mso-width-relative:page;mso-height-relative:page;" o:connectortype="straight" filled="f" coordsize="21600,21600">
            <v:path arrowok="t"/>
            <v:fill on="f" focussize="0,0"/>
            <v:stroke endarrow="block"/>
            <v:imagedata o:title=""/>
            <o:lock v:ext="edit"/>
          </v:shape>
        </w:pict>
      </w:r>
    </w:p>
    <w:p>
      <w:r>
        <w:rPr>
          <w:lang w:bidi="bo-CN"/>
        </w:rPr>
        <w:pict>
          <v:shape id="_x0000_s7190" o:spid="_x0000_s7190" o:spt="32" type="#_x0000_t32" style="position:absolute;left:0pt;margin-left:255pt;margin-top:7pt;height:0.05pt;width:83.25pt;z-index:-250196992;mso-width-relative:page;mso-height-relative:page;" o:connectortype="straight" filled="f" coordsize="21600,21600">
            <v:path arrowok="t"/>
            <v:fill on="f" focussize="0,0"/>
            <v:stroke/>
            <v:imagedata o:title=""/>
            <o:lock v:ext="edit"/>
          </v:shape>
        </w:pict>
      </w:r>
      <w:r>
        <w:rPr>
          <w:lang w:bidi="bo-CN"/>
        </w:rPr>
        <w:pict>
          <v:rect id="_x0000_s7191" o:spid="_x0000_s7191" o:spt="1" style="position:absolute;left:0pt;margin-left:379.5pt;margin-top:9.2pt;height:21.75pt;width:82.5pt;z-index:-250201088;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7192" o:spid="_x0000_s7192" o:spt="32" type="#_x0000_t32" style="position:absolute;left:0pt;margin-left:-18pt;margin-top:174pt;height:0.05pt;width:174pt;z-index:-250180608;mso-width-relative:page;mso-height-relative:page;" o:connectortype="straight" filled="f" coordsize="21600,21600">
            <v:path arrowok="t"/>
            <v:fill on="f" focussize="0,0"/>
            <v:stroke endarrow="block"/>
            <v:imagedata o:title=""/>
            <o:lock v:ext="edit"/>
          </v:shape>
        </w:pict>
      </w:r>
      <w:r>
        <w:rPr>
          <w:lang w:bidi="bo-CN"/>
        </w:rPr>
        <w:pict>
          <v:rect id="_x0000_s7193" o:spid="_x0000_s7193" o:spt="1" style="position:absolute;left:0pt;margin-left:55.5pt;margin-top:57.75pt;height:36.75pt;width:57.8pt;z-index:-250172416;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7194" o:spid="_x0000_s7194" o:spt="32" type="#_x0000_t32" style="position:absolute;left:0pt;margin-left:86.25pt;margin-top:94.5pt;height:16.5pt;width:0.05pt;z-index:-250169344;mso-width-relative:page;mso-height-relative:page;" o:connectortype="straight" filled="f" coordsize="21600,21600">
            <v:path arrowok="t"/>
            <v:fill on="f" focussize="0,0"/>
            <v:stroke/>
            <v:imagedata o:title=""/>
            <o:lock v:ext="edit"/>
          </v:shape>
        </w:pict>
      </w:r>
      <w:r>
        <w:rPr>
          <w:lang w:bidi="bo-CN"/>
        </w:rPr>
        <w:pict>
          <v:shape id="_x0000_s7195" o:spid="_x0000_s7195" o:spt="32" type="#_x0000_t32" style="position:absolute;left:0pt;margin-left:86.25pt;margin-top:111pt;height:0pt;width:54.75pt;z-index:-250168320;mso-width-relative:page;mso-height-relative:page;" o:connectortype="straight" filled="f" coordsize="21600,21600">
            <v:path arrowok="t"/>
            <v:fill on="f" focussize="0,0"/>
            <v:stroke endarrow="block"/>
            <v:imagedata o:title=""/>
            <o:lock v:ext="edit"/>
          </v:shape>
        </w:pict>
      </w:r>
      <w:r>
        <w:rPr>
          <w:lang w:bidi="bo-CN"/>
        </w:rPr>
        <w:pict>
          <v:shape id="_x0000_s7196" o:spid="_x0000_s7196" o:spt="32" type="#_x0000_t32" style="position:absolute;left:0pt;margin-left:86.25pt;margin-top:43.5pt;height:15pt;width:0pt;z-index:-250170368;mso-width-relative:page;mso-height-relative:page;" o:connectortype="straight" filled="f" coordsize="21600,21600">
            <v:path arrowok="t"/>
            <v:fill on="f" focussize="0,0"/>
            <v:stroke endarrow="block"/>
            <v:imagedata o:title=""/>
            <o:lock v:ext="edit"/>
          </v:shape>
        </w:pict>
      </w:r>
      <w:r>
        <w:rPr>
          <w:lang w:bidi="bo-CN"/>
        </w:rPr>
        <w:pict>
          <v:shape id="_x0000_s7197" o:spid="_x0000_s7197" o:spt="32" type="#_x0000_t32" style="position:absolute;left:0pt;flip:x;margin-left:86.25pt;margin-top:43.5pt;height:0pt;width:55.5pt;z-index:-250171392;mso-width-relative:page;mso-height-relative:page;" o:connectortype="straight" filled="f" coordsize="21600,21600">
            <v:path arrowok="t"/>
            <v:fill on="f" focussize="0,0"/>
            <v:stroke/>
            <v:imagedata o:title=""/>
            <o:lock v:ext="edit"/>
          </v:shape>
        </w:pict>
      </w:r>
      <w:r>
        <w:rPr>
          <w:lang w:bidi="bo-CN"/>
        </w:rPr>
        <w:pict>
          <v:rect id="_x0000_s7198" o:spid="_x0000_s7198" o:spt="1" style="position:absolute;left:0pt;margin-left:307.5pt;margin-top:91.5pt;height:36.75pt;width:52.5pt;z-index:-250177536;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7199" o:spid="_x0000_s7199" o:spt="32" type="#_x0000_t32" style="position:absolute;left:0pt;margin-left:259.5pt;margin-top:111pt;height:0pt;width:48pt;z-index:-250178560;mso-width-relative:page;mso-height-relative:page;" o:connectortype="straight" filled="f" coordsize="21600,21600">
            <v:path arrowok="t"/>
            <v:fill on="f" focussize="0,0"/>
            <v:stroke endarrow="block"/>
            <v:imagedata o:title=""/>
            <o:lock v:ext="edit"/>
          </v:shape>
        </w:pict>
      </w:r>
      <w:r>
        <w:rPr>
          <w:lang w:bidi="bo-CN"/>
        </w:rPr>
        <w:pict>
          <v:shape id="_x0000_s7200" o:spid="_x0000_s7200" o:spt="32" type="#_x0000_t32" style="position:absolute;left:0pt;margin-left:201.75pt;margin-top:61.9pt;height:32.6pt;width:0.05pt;z-index:-250185728;mso-width-relative:page;mso-height-relative:page;" o:connectortype="straight" filled="f" coordsize="21600,21600">
            <v:path arrowok="t"/>
            <v:fill on="f" focussize="0,0"/>
            <v:stroke endarrow="block"/>
            <v:imagedata o:title=""/>
            <o:lock v:ext="edit"/>
          </v:shape>
        </w:pict>
      </w:r>
      <w:r>
        <w:rPr>
          <w:lang w:bidi="bo-CN"/>
        </w:rPr>
        <w:pict>
          <v:shape id="_x0000_s7201" o:spid="_x0000_s7201" o:spt="110" type="#_x0000_t110" style="position:absolute;left:0pt;margin-left:141.75pt;margin-top:94.5pt;height:35.25pt;width:118.5pt;mso-wrap-distance-left:9pt;mso-wrap-distance-right:9pt;z-index:250729472;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7202" o:spid="_x0000_s7202" o:spt="32" type="#_x0000_t32" style="position:absolute;left:0pt;margin-left:201pt;margin-top:129pt;height:31.85pt;width:0pt;z-index:-250181632;mso-width-relative:page;mso-height-relative:page;" o:connectortype="straight" filled="f" coordsize="21600,21600">
            <v:path arrowok="t"/>
            <v:fill on="f" focussize="0,0"/>
            <v:stroke endarrow="block"/>
            <v:imagedata o:title=""/>
            <o:lock v:ext="edit"/>
          </v:shape>
        </w:pict>
      </w:r>
      <w:r>
        <w:rPr>
          <w:lang w:bidi="bo-CN"/>
        </w:rPr>
        <w:pict>
          <v:roundrect id="_x0000_s7203" o:spid="_x0000_s7203" o:spt="2" style="position:absolute;left:0pt;margin-left:156pt;margin-top:162.35pt;height:24.75pt;width:83.25pt;z-index:-250184704;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7204" o:spid="_x0000_s7204" o:spt="32" type="#_x0000_t32" style="position:absolute;left:0pt;margin-left:338.25pt;margin-top:6pt;height:0.05pt;width:42.75pt;z-index:-250199040;mso-width-relative:page;mso-height-relative:page;" o:connectortype="straight" filled="f" coordsize="21600,21600">
            <v:path arrowok="t"/>
            <v:fill on="f" focussize="0,0"/>
            <v:stroke endarrow="block"/>
            <v:imagedata o:title=""/>
            <o:lock v:ext="edit"/>
          </v:shape>
        </w:pict>
      </w:r>
      <w:r>
        <w:rPr>
          <w:lang w:bidi="bo-CN"/>
        </w:rPr>
        <w:pict>
          <v:shape id="_x0000_s7205" o:spid="_x0000_s7205" o:spt="32" type="#_x0000_t32" style="position:absolute;left:0pt;margin-left:201pt;margin-top:9.45pt;height:17.2pt;width:0pt;z-index:-250186752;mso-width-relative:page;mso-height-relative:page;" o:connectortype="straight" filled="f" coordsize="21600,21600">
            <v:path arrowok="t"/>
            <v:fill on="f" focussize="0,0"/>
            <v:stroke endarrow="block"/>
            <v:imagedata o:title=""/>
            <o:lock v:ext="edit"/>
          </v:shape>
        </w:pict>
      </w:r>
      <w:r>
        <w:rPr>
          <w:lang w:bidi="bo-CN"/>
        </w:rPr>
        <w:pict>
          <v:shape id="_x0000_s7206" o:spid="_x0000_s7206" o:spt="110" type="#_x0000_t110" style="position:absolute;left:0pt;margin-left:141pt;margin-top:26.65pt;height:35.25pt;width:118.5pt;mso-wrap-distance-left:9pt;mso-wrap-distance-right:9pt;z-index:250728448;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pacing w:line="48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b/>
          <w:sz w:val="44"/>
          <w:szCs w:val="44"/>
        </w:rPr>
      </w:pPr>
    </w:p>
    <w:p>
      <w:pPr>
        <w:spacing w:line="580" w:lineRule="exact"/>
        <w:jc w:val="center"/>
        <w:rPr>
          <w:rFonts w:ascii="Times New Roman" w:hAnsi="Times New Roman"/>
          <w:b/>
          <w:color w:val="000000"/>
          <w:sz w:val="44"/>
          <w:szCs w:val="44"/>
          <w:lang w:val="zh-CN"/>
        </w:rPr>
      </w:pPr>
    </w:p>
    <w:p>
      <w:pPr>
        <w:spacing w:line="580" w:lineRule="exact"/>
        <w:jc w:val="center"/>
        <w:rPr>
          <w:rFonts w:hint="eastAsia"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r>
        <w:rPr>
          <w:rFonts w:hint="eastAsia" w:ascii="Times New Roman" w:hAnsi="Times New Roman"/>
          <w:b/>
          <w:color w:val="000000"/>
          <w:sz w:val="36"/>
          <w:szCs w:val="36"/>
          <w:lang w:val="zh-CN"/>
        </w:rPr>
        <w:t>双湖县交通运输局行政处罚流程图</w:t>
      </w:r>
    </w:p>
    <w:p>
      <w:pPr>
        <w:jc w:val="right"/>
        <w:rPr>
          <w:rFonts w:ascii="宋体"/>
          <w:sz w:val="24"/>
          <w:szCs w:val="24"/>
        </w:rPr>
      </w:pPr>
    </w:p>
    <w:p>
      <w:pPr>
        <w:jc w:val="right"/>
        <w:rPr>
          <w:rFonts w:ascii="宋体" w:hAnsi="宋体"/>
          <w:sz w:val="24"/>
          <w:szCs w:val="24"/>
        </w:rPr>
      </w:pPr>
      <w:r>
        <w:rPr>
          <w:lang w:bidi="bo-CN"/>
        </w:rPr>
        <w:pict>
          <v:shape id="_x0000_s7207" o:spid="_x0000_s7207" o:spt="109" type="#_x0000_t109" style="position:absolute;left:0pt;margin-left:55.5pt;margin-top:182.75pt;height:29.9pt;width:72pt;z-index:253947904;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7208" o:spid="_x0000_s7208" o:spt="109" type="#_x0000_t109" style="position:absolute;left:0pt;margin-left:55.5pt;margin-top:122.25pt;height:32.1pt;width:72pt;z-index:253946880;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rFonts w:hint="eastAsia" w:ascii="宋体" w:hAnsi="宋体"/>
          <w:sz w:val="24"/>
          <w:szCs w:val="24"/>
        </w:rPr>
        <w:t>序号：</w:t>
      </w:r>
      <w:r>
        <w:rPr>
          <w:rFonts w:ascii="宋体" w:hAnsi="宋体"/>
          <w:sz w:val="24"/>
          <w:szCs w:val="24"/>
        </w:rPr>
        <w:t>168</w:t>
      </w:r>
    </w:p>
    <w:p>
      <w:pPr>
        <w:rPr>
          <w:sz w:val="24"/>
          <w:szCs w:val="24"/>
        </w:rPr>
      </w:pPr>
      <w:r>
        <w:rPr>
          <w:rFonts w:hint="eastAsia"/>
          <w:sz w:val="24"/>
          <w:szCs w:val="24"/>
        </w:rPr>
        <w:t>职权名称：对设计单位采用新结构、新材料、新工艺的建设工程和特殊结构的建设工程，设计单位未在设计中提出保障施工作业人员安全和预防生产安全事故的措施建议的处罚</w:t>
      </w:r>
    </w:p>
    <w:p>
      <w:pPr>
        <w:rPr>
          <w:sz w:val="28"/>
          <w:szCs w:val="28"/>
        </w:rPr>
      </w:pPr>
      <w:r>
        <w:rPr>
          <w:lang w:bidi="bo-CN"/>
        </w:rPr>
        <w:pict>
          <v:shape id="_x0000_s7209" o:spid="_x0000_s7209" o:spt="109" type="#_x0000_t109" style="position:absolute;left:0pt;margin-left:55.5pt;margin-top:182.75pt;height:29.9pt;width:72pt;z-index:250732544;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7210" o:spid="_x0000_s7210" o:spt="109" type="#_x0000_t109" style="position:absolute;left:0pt;margin-left:55.5pt;margin-top:122.25pt;height:32.1pt;width:72pt;z-index:250731520;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_x0000_s7211" o:spid="_x0000_s7211" o:spt="116" type="#_x0000_t116" style="position:absolute;left:0pt;margin-left:160.65pt;margin-top:26pt;height:45.8pt;width:114.05pt;z-index:250730496;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_x0000_s7212" o:spid="_x0000_s7212" o:spt="202" type="#_x0000_t202" style="position:absolute;left:0pt;margin-left:160.65pt;margin-top:286.6pt;height:56.15pt;width:29.8pt;z-index:250748928;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_x0000_s7213" o:spid="_x0000_s7213" o:spt="202" type="#_x0000_t202" style="position:absolute;left:0pt;margin-left:299.2pt;margin-top:321.15pt;height:110.35pt;width:32.75pt;z-index:250747904;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_x0000_s7214" o:spid="_x0000_s7214" o:spt="32" type="#_x0000_t32" style="position:absolute;left:0pt;flip:x;margin-left:260.95pt;margin-top:476.8pt;height:0.05pt;width:34.65pt;z-index:250746880;mso-width-relative:page;mso-height-relative:page;" o:connectortype="straight" filled="f" coordsize="21600,21600">
            <v:path arrowok="t"/>
            <v:fill on="f" focussize="0,0"/>
            <v:stroke endarrow="block"/>
            <v:imagedata o:title=""/>
            <o:lock v:ext="edit"/>
          </v:shape>
        </w:pict>
      </w:r>
      <w:r>
        <w:rPr>
          <w:lang w:bidi="bo-CN"/>
        </w:rPr>
        <w:pict>
          <v:shape id="_x0000_s7215" o:spid="_x0000_s7215" o:spt="32" type="#_x0000_t32" style="position:absolute;left:0pt;margin-left:295.55pt;margin-top:269.25pt;height:207.55pt;width:0pt;z-index:250745856;mso-width-relative:page;mso-height-relative:page;" o:connectortype="straight" filled="f" coordsize="21600,21600">
            <v:path arrowok="t"/>
            <v:fill on="f" focussize="0,0"/>
            <v:stroke/>
            <v:imagedata o:title=""/>
            <o:lock v:ext="edit"/>
          </v:shape>
        </w:pict>
      </w:r>
      <w:r>
        <w:rPr>
          <w:lang w:bidi="bo-CN"/>
        </w:rPr>
        <w:pict>
          <v:shape id="_x0000_s7216" o:spid="_x0000_s7216" o:spt="32" type="#_x0000_t32" style="position:absolute;left:0pt;margin-left:260.95pt;margin-top:269.25pt;height:0pt;width:34.6pt;z-index:250744832;mso-width-relative:page;mso-height-relative:page;" o:connectortype="straight" filled="f" coordsize="21600,21600">
            <v:path arrowok="t"/>
            <v:fill on="f" focussize="0,0"/>
            <v:stroke/>
            <v:imagedata o:title=""/>
            <o:lock v:ext="edit"/>
          </v:shape>
        </w:pict>
      </w:r>
      <w:r>
        <w:rPr>
          <w:lang w:bidi="bo-CN"/>
        </w:rPr>
        <w:pict>
          <v:shape id="_x0000_s7217" o:spid="_x0000_s7217" o:spt="116" type="#_x0000_t116" style="position:absolute;left:0pt;margin-left:166.55pt;margin-top:455.2pt;height:47.7pt;width:94.4pt;z-index:250743808;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7218" o:spid="_x0000_s7218" o:spt="32" type="#_x0000_t32" style="position:absolute;left:0pt;margin-left:216pt;margin-top:394.25pt;height:60.95pt;width:0.05pt;z-index:250742784;mso-width-relative:page;mso-height-relative:page;" o:connectortype="straight" filled="f" coordsize="21600,21600">
            <v:path arrowok="t"/>
            <v:fill on="f" focussize="0,0"/>
            <v:stroke endarrow="block"/>
            <v:imagedata o:title=""/>
            <o:lock v:ext="edit"/>
          </v:shape>
        </w:pict>
      </w:r>
      <w:r>
        <w:rPr>
          <w:lang w:bidi="bo-CN"/>
        </w:rPr>
        <w:pict>
          <v:shape id="_x0000_s7219" o:spid="_x0000_s7219" o:spt="109" type="#_x0000_t109" style="position:absolute;left:0pt;margin-left:174pt;margin-top:346.25pt;height:48pt;width:80.45pt;z-index:250741760;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_x0000_s7220" o:spid="_x0000_s7220" o:spt="32" type="#_x0000_t32" style="position:absolute;left:0pt;margin-left:216.05pt;margin-top:296.5pt;height:49.75pt;width:0.05pt;z-index:250740736;mso-width-relative:page;mso-height-relative:page;" o:connectortype="straight" filled="f" coordsize="21600,21600">
            <v:path arrowok="t"/>
            <v:fill on="f" focussize="0,0"/>
            <v:stroke endarrow="block"/>
            <v:imagedata o:title=""/>
            <o:lock v:ext="edit"/>
          </v:shape>
        </w:pict>
      </w:r>
      <w:r>
        <w:rPr>
          <w:lang w:bidi="bo-CN"/>
        </w:rPr>
        <w:pict>
          <v:shape id="_x0000_s7221" o:spid="_x0000_s7221" o:spt="110" type="#_x0000_t110" style="position:absolute;left:0pt;margin-left:169.3pt;margin-top:241.35pt;height:55.15pt;width:91.65pt;z-index:250739712;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_x0000_s7222" o:spid="_x0000_s7222" o:spt="32" type="#_x0000_t32" style="position:absolute;left:0pt;margin-left:216.15pt;margin-top:188.95pt;height:52.4pt;width:0.05pt;z-index:250738688;mso-width-relative:page;mso-height-relative:page;" o:connectortype="straight" filled="f" coordsize="21600,21600">
            <v:path arrowok="t"/>
            <v:fill on="f" focussize="0,0"/>
            <v:stroke endarrow="block"/>
            <v:imagedata o:title=""/>
            <o:lock v:ext="edit"/>
          </v:shape>
        </w:pict>
      </w:r>
      <w:r>
        <w:rPr>
          <w:lang w:bidi="bo-CN"/>
        </w:rPr>
        <w:pict>
          <v:shape id="_x0000_s7223" o:spid="_x0000_s7223" o:spt="32" type="#_x0000_t32" style="position:absolute;left:0pt;margin-left:127.5pt;margin-top:168.7pt;height:0.05pt;width:46.5pt;z-index:250737664;mso-width-relative:page;mso-height-relative:page;" o:connectortype="straight" filled="f" coordsize="21600,21600">
            <v:path arrowok="t"/>
            <v:fill on="f" focussize="0,0"/>
            <v:stroke endarrow="block"/>
            <v:imagedata o:title=""/>
            <o:lock v:ext="edit"/>
          </v:shape>
        </w:pict>
      </w:r>
      <w:r>
        <w:rPr>
          <w:lang w:bidi="bo-CN"/>
        </w:rPr>
        <w:pict>
          <v:shape id="_x0000_s7224" o:spid="_x0000_s7224" o:spt="32" type="#_x0000_t32" style="position:absolute;left:0pt;margin-left:90.3pt;margin-top:123.15pt;height:28.4pt;width:0pt;z-index:250736640;mso-width-relative:page;mso-height-relative:page;" o:connectortype="straight" filled="f" coordsize="21600,21600">
            <v:path arrowok="t"/>
            <v:fill on="f" focussize="0,0"/>
            <v:stroke endarrow="block"/>
            <v:imagedata o:title=""/>
            <o:lock v:ext="edit"/>
          </v:shape>
        </w:pict>
      </w:r>
      <w:r>
        <w:rPr>
          <w:lang w:bidi="bo-CN"/>
        </w:rPr>
        <w:pict>
          <v:shape id="_x0000_s7225" o:spid="_x0000_s7225" o:spt="32" type="#_x0000_t32" style="position:absolute;left:0pt;flip:x;margin-left:127.5pt;margin-top:107.15pt;height:0pt;width:88.65pt;z-index:250735616;mso-width-relative:page;mso-height-relative:page;" o:connectortype="straight" filled="f" coordsize="21600,21600">
            <v:path arrowok="t"/>
            <v:fill on="f" focussize="0,0"/>
            <v:stroke endarrow="block"/>
            <v:imagedata o:title=""/>
            <o:lock v:ext="edit"/>
          </v:shape>
        </w:pict>
      </w:r>
      <w:r>
        <w:rPr>
          <w:lang w:bidi="bo-CN"/>
        </w:rPr>
        <w:pict>
          <v:rect id="_x0000_s7226" o:spid="_x0000_s7226" o:spt="1" style="position:absolute;left:0pt;margin-left:174pt;margin-top:151.55pt;height:37.4pt;width:86.95pt;z-index:250734592;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_x0000_s7227" o:spid="_x0000_s7227" o:spt="32" type="#_x0000_t32" style="position:absolute;left:0pt;margin-left:216.1pt;margin-top:40.6pt;height:110.95pt;width:0.05pt;z-index:250733568;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rFonts w:ascii="宋体"/>
          <w:sz w:val="24"/>
          <w:szCs w:val="24"/>
        </w:rPr>
      </w:pPr>
    </w:p>
    <w:p>
      <w:pPr>
        <w:jc w:val="right"/>
        <w:rPr>
          <w:rFonts w:ascii="宋体" w:hAnsi="宋体"/>
          <w:sz w:val="24"/>
          <w:szCs w:val="24"/>
        </w:rPr>
      </w:pPr>
      <w:r>
        <w:rPr>
          <w:lang w:bidi="bo-CN"/>
        </w:rPr>
        <w:pict>
          <v:shape id="_x0000_s7228" o:spid="_x0000_s7228" o:spt="109" type="#_x0000_t109" style="position:absolute;left:0pt;margin-left:55.5pt;margin-top:182.75pt;height:29.9pt;width:72pt;z-index:253949952;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7229" o:spid="_x0000_s7229" o:spt="109" type="#_x0000_t109" style="position:absolute;left:0pt;margin-left:55.5pt;margin-top:122.25pt;height:32.1pt;width:72pt;z-index:253948928;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rFonts w:hint="eastAsia" w:ascii="宋体" w:hAnsi="宋体"/>
          <w:sz w:val="24"/>
          <w:szCs w:val="24"/>
        </w:rPr>
        <w:t>序号：</w:t>
      </w:r>
      <w:r>
        <w:rPr>
          <w:rFonts w:ascii="宋体" w:hAnsi="宋体"/>
          <w:sz w:val="24"/>
          <w:szCs w:val="24"/>
        </w:rPr>
        <w:t>169</w:t>
      </w:r>
    </w:p>
    <w:p>
      <w:pPr>
        <w:rPr>
          <w:szCs w:val="21"/>
        </w:rPr>
      </w:pPr>
      <w:r>
        <w:rPr>
          <w:rFonts w:hint="eastAsia"/>
          <w:szCs w:val="21"/>
        </w:rPr>
        <w:t>职权名称：对未对施工组织设计中的安全技术措施或者专项施工方案进行审查的；发现安全事故隐患未及时要求施工单位整改或者暂时停止施工的；施工单位拒不整改或者不停止施工，未及时向有关主管部门报告的；未依照法律、法规和工程建设强制性标准实施监理的处罚</w:t>
      </w:r>
    </w:p>
    <w:p>
      <w:pPr>
        <w:rPr>
          <w:sz w:val="28"/>
          <w:szCs w:val="28"/>
        </w:rPr>
      </w:pPr>
      <w:r>
        <w:rPr>
          <w:lang w:bidi="bo-CN"/>
        </w:rPr>
        <w:pict>
          <v:shape id="_x0000_s7230" o:spid="_x0000_s7230" o:spt="109" type="#_x0000_t109" style="position:absolute;left:0pt;margin-left:55.5pt;margin-top:182.75pt;height:29.9pt;width:72pt;z-index:250752000;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7231" o:spid="_x0000_s7231" o:spt="109" type="#_x0000_t109" style="position:absolute;left:0pt;margin-left:55.5pt;margin-top:122.25pt;height:32.1pt;width:72pt;z-index:250750976;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_x0000_s7232" o:spid="_x0000_s7232" o:spt="116" type="#_x0000_t116" style="position:absolute;left:0pt;margin-left:160.65pt;margin-top:26pt;height:45.8pt;width:114.05pt;z-index:250749952;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_x0000_s7233" o:spid="_x0000_s7233" o:spt="202" type="#_x0000_t202" style="position:absolute;left:0pt;margin-left:160.65pt;margin-top:286.6pt;height:56.15pt;width:29.8pt;z-index:250768384;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_x0000_s7234" o:spid="_x0000_s7234" o:spt="202" type="#_x0000_t202" style="position:absolute;left:0pt;margin-left:299.2pt;margin-top:321.15pt;height:110.35pt;width:32.75pt;z-index:250767360;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_x0000_s7235" o:spid="_x0000_s7235" o:spt="32" type="#_x0000_t32" style="position:absolute;left:0pt;flip:x;margin-left:260.95pt;margin-top:476.8pt;height:0.05pt;width:34.65pt;z-index:250766336;mso-width-relative:page;mso-height-relative:page;" o:connectortype="straight" filled="f" coordsize="21600,21600">
            <v:path arrowok="t"/>
            <v:fill on="f" focussize="0,0"/>
            <v:stroke endarrow="block"/>
            <v:imagedata o:title=""/>
            <o:lock v:ext="edit"/>
          </v:shape>
        </w:pict>
      </w:r>
      <w:r>
        <w:rPr>
          <w:lang w:bidi="bo-CN"/>
        </w:rPr>
        <w:pict>
          <v:shape id="_x0000_s7236" o:spid="_x0000_s7236" o:spt="32" type="#_x0000_t32" style="position:absolute;left:0pt;margin-left:295.55pt;margin-top:269.25pt;height:207.55pt;width:0pt;z-index:250765312;mso-width-relative:page;mso-height-relative:page;" o:connectortype="straight" filled="f" coordsize="21600,21600">
            <v:path arrowok="t"/>
            <v:fill on="f" focussize="0,0"/>
            <v:stroke/>
            <v:imagedata o:title=""/>
            <o:lock v:ext="edit"/>
          </v:shape>
        </w:pict>
      </w:r>
      <w:r>
        <w:rPr>
          <w:lang w:bidi="bo-CN"/>
        </w:rPr>
        <w:pict>
          <v:shape id="_x0000_s7237" o:spid="_x0000_s7237" o:spt="32" type="#_x0000_t32" style="position:absolute;left:0pt;margin-left:260.95pt;margin-top:269.25pt;height:0pt;width:34.6pt;z-index:250764288;mso-width-relative:page;mso-height-relative:page;" o:connectortype="straight" filled="f" coordsize="21600,21600">
            <v:path arrowok="t"/>
            <v:fill on="f" focussize="0,0"/>
            <v:stroke/>
            <v:imagedata o:title=""/>
            <o:lock v:ext="edit"/>
          </v:shape>
        </w:pict>
      </w:r>
      <w:r>
        <w:rPr>
          <w:lang w:bidi="bo-CN"/>
        </w:rPr>
        <w:pict>
          <v:shape id="_x0000_s7238" o:spid="_x0000_s7238" o:spt="116" type="#_x0000_t116" style="position:absolute;left:0pt;margin-left:166.55pt;margin-top:455.2pt;height:47.7pt;width:94.4pt;z-index:250763264;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7239" o:spid="_x0000_s7239" o:spt="32" type="#_x0000_t32" style="position:absolute;left:0pt;margin-left:216pt;margin-top:394.25pt;height:60.95pt;width:0.05pt;z-index:250762240;mso-width-relative:page;mso-height-relative:page;" o:connectortype="straight" filled="f" coordsize="21600,21600">
            <v:path arrowok="t"/>
            <v:fill on="f" focussize="0,0"/>
            <v:stroke endarrow="block"/>
            <v:imagedata o:title=""/>
            <o:lock v:ext="edit"/>
          </v:shape>
        </w:pict>
      </w:r>
      <w:r>
        <w:rPr>
          <w:lang w:bidi="bo-CN"/>
        </w:rPr>
        <w:pict>
          <v:shape id="_x0000_s7240" o:spid="_x0000_s7240" o:spt="109" type="#_x0000_t109" style="position:absolute;left:0pt;margin-left:174pt;margin-top:346.25pt;height:48pt;width:80.45pt;z-index:250761216;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_x0000_s7241" o:spid="_x0000_s7241" o:spt="32" type="#_x0000_t32" style="position:absolute;left:0pt;margin-left:216.05pt;margin-top:296.5pt;height:49.75pt;width:0.05pt;z-index:250760192;mso-width-relative:page;mso-height-relative:page;" o:connectortype="straight" filled="f" coordsize="21600,21600">
            <v:path arrowok="t"/>
            <v:fill on="f" focussize="0,0"/>
            <v:stroke endarrow="block"/>
            <v:imagedata o:title=""/>
            <o:lock v:ext="edit"/>
          </v:shape>
        </w:pict>
      </w:r>
      <w:r>
        <w:rPr>
          <w:lang w:bidi="bo-CN"/>
        </w:rPr>
        <w:pict>
          <v:shape id="_x0000_s7242" o:spid="_x0000_s7242" o:spt="110" type="#_x0000_t110" style="position:absolute;left:0pt;margin-left:169.3pt;margin-top:241.35pt;height:55.15pt;width:91.65pt;z-index:250759168;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_x0000_s7243" o:spid="_x0000_s7243" o:spt="32" type="#_x0000_t32" style="position:absolute;left:0pt;margin-left:216.15pt;margin-top:188.95pt;height:52.4pt;width:0.05pt;z-index:250758144;mso-width-relative:page;mso-height-relative:page;" o:connectortype="straight" filled="f" coordsize="21600,21600">
            <v:path arrowok="t"/>
            <v:fill on="f" focussize="0,0"/>
            <v:stroke endarrow="block"/>
            <v:imagedata o:title=""/>
            <o:lock v:ext="edit"/>
          </v:shape>
        </w:pict>
      </w:r>
      <w:r>
        <w:rPr>
          <w:lang w:bidi="bo-CN"/>
        </w:rPr>
        <w:pict>
          <v:shape id="_x0000_s7244" o:spid="_x0000_s7244" o:spt="32" type="#_x0000_t32" style="position:absolute;left:0pt;margin-left:127.5pt;margin-top:168.7pt;height:0.05pt;width:46.5pt;z-index:250757120;mso-width-relative:page;mso-height-relative:page;" o:connectortype="straight" filled="f" coordsize="21600,21600">
            <v:path arrowok="t"/>
            <v:fill on="f" focussize="0,0"/>
            <v:stroke endarrow="block"/>
            <v:imagedata o:title=""/>
            <o:lock v:ext="edit"/>
          </v:shape>
        </w:pict>
      </w:r>
      <w:r>
        <w:rPr>
          <w:lang w:bidi="bo-CN"/>
        </w:rPr>
        <w:pict>
          <v:shape id="_x0000_s7245" o:spid="_x0000_s7245" o:spt="32" type="#_x0000_t32" style="position:absolute;left:0pt;margin-left:90.3pt;margin-top:123.15pt;height:28.4pt;width:0pt;z-index:250756096;mso-width-relative:page;mso-height-relative:page;" o:connectortype="straight" filled="f" coordsize="21600,21600">
            <v:path arrowok="t"/>
            <v:fill on="f" focussize="0,0"/>
            <v:stroke endarrow="block"/>
            <v:imagedata o:title=""/>
            <o:lock v:ext="edit"/>
          </v:shape>
        </w:pict>
      </w:r>
      <w:r>
        <w:rPr>
          <w:lang w:bidi="bo-CN"/>
        </w:rPr>
        <w:pict>
          <v:shape id="_x0000_s7246" o:spid="_x0000_s7246" o:spt="32" type="#_x0000_t32" style="position:absolute;left:0pt;flip:x;margin-left:127.5pt;margin-top:107.15pt;height:0pt;width:88.65pt;z-index:250755072;mso-width-relative:page;mso-height-relative:page;" o:connectortype="straight" filled="f" coordsize="21600,21600">
            <v:path arrowok="t"/>
            <v:fill on="f" focussize="0,0"/>
            <v:stroke endarrow="block"/>
            <v:imagedata o:title=""/>
            <o:lock v:ext="edit"/>
          </v:shape>
        </w:pict>
      </w:r>
      <w:r>
        <w:rPr>
          <w:lang w:bidi="bo-CN"/>
        </w:rPr>
        <w:pict>
          <v:rect id="_x0000_s7247" o:spid="_x0000_s7247" o:spt="1" style="position:absolute;left:0pt;margin-left:174pt;margin-top:151.55pt;height:37.4pt;width:86.95pt;z-index:250754048;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_x0000_s7248" o:spid="_x0000_s7248" o:spt="32" type="#_x0000_t32" style="position:absolute;left:0pt;margin-left:216.1pt;margin-top:40.6pt;height:110.95pt;width:0.05pt;z-index:250753024;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rPr>
          <w:sz w:val="52"/>
          <w:szCs w:val="52"/>
        </w:rPr>
      </w:pPr>
    </w:p>
    <w:p>
      <w:pPr>
        <w:spacing w:line="580" w:lineRule="exact"/>
        <w:jc w:val="center"/>
        <w:rPr>
          <w:rFonts w:hint="eastAsia" w:ascii="Times New Roman" w:hAnsi="Times New Roman"/>
          <w:b/>
          <w:color w:val="000000"/>
          <w:sz w:val="44"/>
          <w:szCs w:val="44"/>
          <w:lang w:val="zh-CN"/>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rFonts w:ascii="宋体"/>
          <w:sz w:val="24"/>
          <w:szCs w:val="24"/>
        </w:rPr>
      </w:pPr>
    </w:p>
    <w:p>
      <w:pPr>
        <w:jc w:val="right"/>
        <w:rPr>
          <w:rFonts w:ascii="宋体" w:hAnsi="宋体"/>
          <w:sz w:val="24"/>
          <w:szCs w:val="24"/>
        </w:rPr>
      </w:pPr>
      <w:r>
        <w:rPr>
          <w:lang w:bidi="bo-CN"/>
        </w:rPr>
        <w:pict>
          <v:shape id="_x0000_s7249" o:spid="_x0000_s7249" o:spt="109" type="#_x0000_t109" style="position:absolute;left:0pt;margin-left:55.5pt;margin-top:182.75pt;height:29.9pt;width:72pt;z-index:253952000;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7250" o:spid="_x0000_s7250" o:spt="109" type="#_x0000_t109" style="position:absolute;left:0pt;margin-left:55.5pt;margin-top:122.25pt;height:32.1pt;width:72pt;z-index:253950976;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rFonts w:hint="eastAsia" w:ascii="宋体" w:hAnsi="宋体"/>
          <w:sz w:val="24"/>
          <w:szCs w:val="24"/>
        </w:rPr>
        <w:t>序号：</w:t>
      </w:r>
      <w:r>
        <w:rPr>
          <w:rFonts w:ascii="宋体" w:hAnsi="宋体"/>
          <w:sz w:val="24"/>
          <w:szCs w:val="24"/>
        </w:rPr>
        <w:t>170</w:t>
      </w:r>
    </w:p>
    <w:p>
      <w:pPr>
        <w:rPr>
          <w:sz w:val="24"/>
          <w:szCs w:val="24"/>
        </w:rPr>
      </w:pPr>
      <w:r>
        <w:rPr>
          <w:rFonts w:hint="eastAsia"/>
          <w:sz w:val="24"/>
          <w:szCs w:val="24"/>
        </w:rPr>
        <w:t>职权名称：对施工单位挪用列入建设工程概算的安全生产作业环境及安全施工措施所需费用的处罚</w:t>
      </w:r>
    </w:p>
    <w:p>
      <w:r>
        <w:rPr>
          <w:lang w:bidi="bo-CN"/>
        </w:rPr>
        <w:pict>
          <v:shape id="_x0000_s7251" o:spid="_x0000_s7251" o:spt="109" type="#_x0000_t109" style="position:absolute;left:0pt;margin-left:55.5pt;margin-top:182.75pt;height:29.9pt;width:72pt;z-index:250771456;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7252" o:spid="_x0000_s7252" o:spt="109" type="#_x0000_t109" style="position:absolute;left:0pt;margin-left:55.5pt;margin-top:122.25pt;height:32.1pt;width:72pt;z-index:250770432;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_x0000_s7253" o:spid="_x0000_s7253" o:spt="116" type="#_x0000_t116" style="position:absolute;left:0pt;margin-left:160.65pt;margin-top:26pt;height:45.8pt;width:114.05pt;z-index:250769408;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r>
        <w:rPr>
          <w:lang w:bidi="bo-CN"/>
        </w:rPr>
        <w:pict>
          <v:shape id="_x0000_s7254" o:spid="_x0000_s7254" o:spt="202" type="#_x0000_t202" style="position:absolute;left:0pt;margin-left:160.65pt;margin-top:286.6pt;height:56.15pt;width:29.8pt;z-index:250787840;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_x0000_s7255" o:spid="_x0000_s7255" o:spt="202" type="#_x0000_t202" style="position:absolute;left:0pt;margin-left:299.2pt;margin-top:321.15pt;height:110.35pt;width:32.75pt;z-index:250786816;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_x0000_s7256" o:spid="_x0000_s7256" o:spt="32" type="#_x0000_t32" style="position:absolute;left:0pt;flip:x;margin-left:260.95pt;margin-top:476.8pt;height:0.05pt;width:34.65pt;z-index:250785792;mso-width-relative:page;mso-height-relative:page;" o:connectortype="straight" filled="f" coordsize="21600,21600">
            <v:path arrowok="t"/>
            <v:fill on="f" focussize="0,0"/>
            <v:stroke endarrow="block"/>
            <v:imagedata o:title=""/>
            <o:lock v:ext="edit"/>
          </v:shape>
        </w:pict>
      </w:r>
      <w:r>
        <w:rPr>
          <w:lang w:bidi="bo-CN"/>
        </w:rPr>
        <w:pict>
          <v:shape id="_x0000_s7257" o:spid="_x0000_s7257" o:spt="32" type="#_x0000_t32" style="position:absolute;left:0pt;margin-left:295.55pt;margin-top:269.25pt;height:207.55pt;width:0pt;z-index:250784768;mso-width-relative:page;mso-height-relative:page;" o:connectortype="straight" filled="f" coordsize="21600,21600">
            <v:path arrowok="t"/>
            <v:fill on="f" focussize="0,0"/>
            <v:stroke/>
            <v:imagedata o:title=""/>
            <o:lock v:ext="edit"/>
          </v:shape>
        </w:pict>
      </w:r>
      <w:r>
        <w:rPr>
          <w:lang w:bidi="bo-CN"/>
        </w:rPr>
        <w:pict>
          <v:shape id="_x0000_s7258" o:spid="_x0000_s7258" o:spt="32" type="#_x0000_t32" style="position:absolute;left:0pt;margin-left:260.95pt;margin-top:269.25pt;height:0pt;width:34.6pt;z-index:250783744;mso-width-relative:page;mso-height-relative:page;" o:connectortype="straight" filled="f" coordsize="21600,21600">
            <v:path arrowok="t"/>
            <v:fill on="f" focussize="0,0"/>
            <v:stroke/>
            <v:imagedata o:title=""/>
            <o:lock v:ext="edit"/>
          </v:shape>
        </w:pict>
      </w:r>
      <w:r>
        <w:rPr>
          <w:lang w:bidi="bo-CN"/>
        </w:rPr>
        <w:pict>
          <v:shape id="_x0000_s7259" o:spid="_x0000_s7259" o:spt="116" type="#_x0000_t116" style="position:absolute;left:0pt;margin-left:166.55pt;margin-top:455.2pt;height:47.7pt;width:94.4pt;z-index:250782720;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7260" o:spid="_x0000_s7260" o:spt="32" type="#_x0000_t32" style="position:absolute;left:0pt;margin-left:216pt;margin-top:394.25pt;height:60.95pt;width:0.05pt;z-index:250781696;mso-width-relative:page;mso-height-relative:page;" o:connectortype="straight" filled="f" coordsize="21600,21600">
            <v:path arrowok="t"/>
            <v:fill on="f" focussize="0,0"/>
            <v:stroke endarrow="block"/>
            <v:imagedata o:title=""/>
            <o:lock v:ext="edit"/>
          </v:shape>
        </w:pict>
      </w:r>
      <w:r>
        <w:rPr>
          <w:lang w:bidi="bo-CN"/>
        </w:rPr>
        <w:pict>
          <v:shape id="_x0000_s7261" o:spid="_x0000_s7261" o:spt="109" type="#_x0000_t109" style="position:absolute;left:0pt;margin-left:174pt;margin-top:346.25pt;height:48pt;width:80.45pt;z-index:250780672;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_x0000_s7262" o:spid="_x0000_s7262" o:spt="32" type="#_x0000_t32" style="position:absolute;left:0pt;margin-left:216.05pt;margin-top:296.5pt;height:49.75pt;width:0.05pt;z-index:250779648;mso-width-relative:page;mso-height-relative:page;" o:connectortype="straight" filled="f" coordsize="21600,21600">
            <v:path arrowok="t"/>
            <v:fill on="f" focussize="0,0"/>
            <v:stroke endarrow="block"/>
            <v:imagedata o:title=""/>
            <o:lock v:ext="edit"/>
          </v:shape>
        </w:pict>
      </w:r>
      <w:r>
        <w:rPr>
          <w:lang w:bidi="bo-CN"/>
        </w:rPr>
        <w:pict>
          <v:shape id="_x0000_s7263" o:spid="_x0000_s7263" o:spt="110" type="#_x0000_t110" style="position:absolute;left:0pt;margin-left:169.3pt;margin-top:241.35pt;height:55.15pt;width:91.65pt;z-index:250778624;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_x0000_s7264" o:spid="_x0000_s7264" o:spt="32" type="#_x0000_t32" style="position:absolute;left:0pt;margin-left:216.15pt;margin-top:188.95pt;height:52.4pt;width:0.05pt;z-index:250777600;mso-width-relative:page;mso-height-relative:page;" o:connectortype="straight" filled="f" coordsize="21600,21600">
            <v:path arrowok="t"/>
            <v:fill on="f" focussize="0,0"/>
            <v:stroke endarrow="block"/>
            <v:imagedata o:title=""/>
            <o:lock v:ext="edit"/>
          </v:shape>
        </w:pict>
      </w:r>
      <w:r>
        <w:rPr>
          <w:lang w:bidi="bo-CN"/>
        </w:rPr>
        <w:pict>
          <v:shape id="_x0000_s7265" o:spid="_x0000_s7265" o:spt="32" type="#_x0000_t32" style="position:absolute;left:0pt;margin-left:127.5pt;margin-top:168.7pt;height:0.05pt;width:46.5pt;z-index:250776576;mso-width-relative:page;mso-height-relative:page;" o:connectortype="straight" filled="f" coordsize="21600,21600">
            <v:path arrowok="t"/>
            <v:fill on="f" focussize="0,0"/>
            <v:stroke endarrow="block"/>
            <v:imagedata o:title=""/>
            <o:lock v:ext="edit"/>
          </v:shape>
        </w:pict>
      </w:r>
      <w:r>
        <w:rPr>
          <w:lang w:bidi="bo-CN"/>
        </w:rPr>
        <w:pict>
          <v:shape id="_x0000_s7266" o:spid="_x0000_s7266" o:spt="32" type="#_x0000_t32" style="position:absolute;left:0pt;margin-left:90.3pt;margin-top:123.15pt;height:28.4pt;width:0pt;z-index:250775552;mso-width-relative:page;mso-height-relative:page;" o:connectortype="straight" filled="f" coordsize="21600,21600">
            <v:path arrowok="t"/>
            <v:fill on="f" focussize="0,0"/>
            <v:stroke endarrow="block"/>
            <v:imagedata o:title=""/>
            <o:lock v:ext="edit"/>
          </v:shape>
        </w:pict>
      </w:r>
      <w:r>
        <w:rPr>
          <w:lang w:bidi="bo-CN"/>
        </w:rPr>
        <w:pict>
          <v:shape id="_x0000_s7267" o:spid="_x0000_s7267" o:spt="32" type="#_x0000_t32" style="position:absolute;left:0pt;flip:x;margin-left:127.5pt;margin-top:107.15pt;height:0pt;width:88.65pt;z-index:250774528;mso-width-relative:page;mso-height-relative:page;" o:connectortype="straight" filled="f" coordsize="21600,21600">
            <v:path arrowok="t"/>
            <v:fill on="f" focussize="0,0"/>
            <v:stroke endarrow="block"/>
            <v:imagedata o:title=""/>
            <o:lock v:ext="edit"/>
          </v:shape>
        </w:pict>
      </w:r>
      <w:r>
        <w:rPr>
          <w:lang w:bidi="bo-CN"/>
        </w:rPr>
        <w:pict>
          <v:rect id="_x0000_s7268" o:spid="_x0000_s7268" o:spt="1" style="position:absolute;left:0pt;margin-left:174pt;margin-top:151.55pt;height:37.4pt;width:86.95pt;z-index:250773504;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_x0000_s7269" o:spid="_x0000_s7269" o:spt="32" type="#_x0000_t32" style="position:absolute;left:0pt;margin-left:216.1pt;margin-top:40.6pt;height:110.95pt;width:0.05pt;z-index:250772480;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spacing w:line="580" w:lineRule="exact"/>
        <w:jc w:val="center"/>
        <w:rPr>
          <w:rFonts w:ascii="Times New Roman" w:hAnsi="Times New Roman"/>
          <w:b/>
          <w:color w:val="000000"/>
          <w:sz w:val="44"/>
          <w:szCs w:val="44"/>
          <w:lang w:val="zh-CN"/>
        </w:rPr>
      </w:pPr>
    </w:p>
    <w:p>
      <w:pPr>
        <w:spacing w:line="580" w:lineRule="exact"/>
        <w:jc w:val="center"/>
        <w:rPr>
          <w:rFonts w:hint="eastAsia" w:ascii="Times New Roman" w:hAnsi="Times New Roman"/>
          <w:b/>
          <w:color w:val="000000"/>
          <w:sz w:val="44"/>
          <w:szCs w:val="44"/>
          <w:lang w:val="zh-CN"/>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jc w:val="right"/>
        <w:rPr>
          <w:rFonts w:ascii="宋体" w:hAnsi="宋体"/>
          <w:sz w:val="24"/>
          <w:szCs w:val="24"/>
        </w:rPr>
      </w:pPr>
      <w:r>
        <w:rPr>
          <w:lang w:bidi="bo-CN"/>
        </w:rPr>
        <w:pict>
          <v:shape id="_x0000_s7270" o:spid="_x0000_s7270" o:spt="109" type="#_x0000_t109" style="position:absolute;left:0pt;margin-left:55.5pt;margin-top:182.75pt;height:29.9pt;width:72pt;z-index:253954048;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7271" o:spid="_x0000_s7271" o:spt="109" type="#_x0000_t109" style="position:absolute;left:0pt;margin-left:55.5pt;margin-top:122.25pt;height:32.1pt;width:72pt;z-index:253953024;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rFonts w:hint="eastAsia" w:ascii="宋体" w:hAnsi="宋体"/>
          <w:sz w:val="24"/>
          <w:szCs w:val="24"/>
        </w:rPr>
        <w:t>序号：</w:t>
      </w:r>
      <w:r>
        <w:rPr>
          <w:rFonts w:ascii="宋体" w:hAnsi="宋体"/>
          <w:sz w:val="24"/>
          <w:szCs w:val="24"/>
        </w:rPr>
        <w:t>171</w:t>
      </w:r>
    </w:p>
    <w:p>
      <w:pPr>
        <w:rPr>
          <w:szCs w:val="21"/>
        </w:rPr>
      </w:pPr>
      <w:r>
        <w:rPr>
          <w:rFonts w:hint="eastAsia"/>
          <w:szCs w:val="21"/>
        </w:rPr>
        <w:t>职权名称：对施工前未对有关安全施工的技术要求作出详细说明的；未根据不同施工阶段和周围环境及季节、气候的变化，在施工现场采取相应的安全施工措施，或者在城市市区内的建设工程的施工现场未实行封闭围挡的；在尚未竣工的建筑物内设置员工集体宿舍的；施工现场临时搭建的建筑物不符合安全使用要求的；未对因公路工程施工可能造成损害的毗邻建筑物、构筑物和地下管线等采取专项防护措施的处罚</w:t>
      </w:r>
    </w:p>
    <w:p>
      <w:pPr>
        <w:rPr>
          <w:sz w:val="28"/>
          <w:szCs w:val="28"/>
        </w:rPr>
      </w:pPr>
      <w:r>
        <w:rPr>
          <w:lang w:bidi="bo-CN"/>
        </w:rPr>
        <w:pict>
          <v:shape id="_x0000_s7272" o:spid="_x0000_s7272" o:spt="109" type="#_x0000_t109" style="position:absolute;left:0pt;margin-left:55.5pt;margin-top:182.75pt;height:29.9pt;width:72pt;z-index:250790912;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7273" o:spid="_x0000_s7273" o:spt="109" type="#_x0000_t109" style="position:absolute;left:0pt;margin-left:55.5pt;margin-top:122.25pt;height:32.1pt;width:72pt;z-index:250789888;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_x0000_s7274" o:spid="_x0000_s7274" o:spt="116" type="#_x0000_t116" style="position:absolute;left:0pt;margin-left:160.65pt;margin-top:26pt;height:45.8pt;width:114.05pt;z-index:250788864;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_x0000_s7275" o:spid="_x0000_s7275" o:spt="202" type="#_x0000_t202" style="position:absolute;left:0pt;margin-left:299.2pt;margin-top:321.15pt;height:110.35pt;width:32.75pt;z-index:250806272;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_x0000_s7276" o:spid="_x0000_s7276" o:spt="32" type="#_x0000_t32" style="position:absolute;left:0pt;margin-left:260.95pt;margin-top:269.25pt;height:0pt;width:34.6pt;z-index:250803200;mso-width-relative:page;mso-height-relative:page;" o:connectortype="straight" filled="f" coordsize="21600,21600">
            <v:path arrowok="t"/>
            <v:fill on="f" focussize="0,0"/>
            <v:stroke/>
            <v:imagedata o:title=""/>
            <o:lock v:ext="edit"/>
          </v:shape>
        </w:pict>
      </w:r>
      <w:r>
        <w:rPr>
          <w:lang w:bidi="bo-CN"/>
        </w:rPr>
        <w:pict>
          <v:shape id="_x0000_s7277" o:spid="_x0000_s7277" o:spt="110" type="#_x0000_t110" style="position:absolute;left:0pt;margin-left:169.3pt;margin-top:241.35pt;height:55.15pt;width:91.65pt;z-index:250798080;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_x0000_s7278" o:spid="_x0000_s7278" o:spt="32" type="#_x0000_t32" style="position:absolute;left:0pt;margin-left:216.15pt;margin-top:188.95pt;height:52.4pt;width:0.05pt;z-index:250797056;mso-width-relative:page;mso-height-relative:page;" o:connectortype="straight" filled="f" coordsize="21600,21600">
            <v:path arrowok="t"/>
            <v:fill on="f" focussize="0,0"/>
            <v:stroke endarrow="block"/>
            <v:imagedata o:title=""/>
            <o:lock v:ext="edit"/>
          </v:shape>
        </w:pict>
      </w:r>
      <w:r>
        <w:rPr>
          <w:lang w:bidi="bo-CN"/>
        </w:rPr>
        <w:pict>
          <v:shape id="_x0000_s7279" o:spid="_x0000_s7279" o:spt="32" type="#_x0000_t32" style="position:absolute;left:0pt;margin-left:127.5pt;margin-top:168.7pt;height:0.05pt;width:46.5pt;z-index:250796032;mso-width-relative:page;mso-height-relative:page;" o:connectortype="straight" filled="f" coordsize="21600,21600">
            <v:path arrowok="t"/>
            <v:fill on="f" focussize="0,0"/>
            <v:stroke endarrow="block"/>
            <v:imagedata o:title=""/>
            <o:lock v:ext="edit"/>
          </v:shape>
        </w:pict>
      </w:r>
      <w:r>
        <w:rPr>
          <w:lang w:bidi="bo-CN"/>
        </w:rPr>
        <w:pict>
          <v:shape id="_x0000_s7280" o:spid="_x0000_s7280" o:spt="32" type="#_x0000_t32" style="position:absolute;left:0pt;margin-left:90.3pt;margin-top:123.15pt;height:28.4pt;width:0pt;z-index:250795008;mso-width-relative:page;mso-height-relative:page;" o:connectortype="straight" filled="f" coordsize="21600,21600">
            <v:path arrowok="t"/>
            <v:fill on="f" focussize="0,0"/>
            <v:stroke endarrow="block"/>
            <v:imagedata o:title=""/>
            <o:lock v:ext="edit"/>
          </v:shape>
        </w:pict>
      </w:r>
      <w:r>
        <w:rPr>
          <w:lang w:bidi="bo-CN"/>
        </w:rPr>
        <w:pict>
          <v:shape id="_x0000_s7281" o:spid="_x0000_s7281" o:spt="32" type="#_x0000_t32" style="position:absolute;left:0pt;flip:x;margin-left:127.5pt;margin-top:107.15pt;height:0pt;width:88.65pt;z-index:250793984;mso-width-relative:page;mso-height-relative:page;" o:connectortype="straight" filled="f" coordsize="21600,21600">
            <v:path arrowok="t"/>
            <v:fill on="f" focussize="0,0"/>
            <v:stroke endarrow="block"/>
            <v:imagedata o:title=""/>
            <o:lock v:ext="edit"/>
          </v:shape>
        </w:pict>
      </w:r>
      <w:r>
        <w:rPr>
          <w:lang w:bidi="bo-CN"/>
        </w:rPr>
        <w:pict>
          <v:rect id="_x0000_s7282" o:spid="_x0000_s7282" o:spt="1" style="position:absolute;left:0pt;margin-left:174pt;margin-top:151.55pt;height:37.4pt;width:86.95pt;z-index:250792960;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_x0000_s7283" o:spid="_x0000_s7283" o:spt="32" type="#_x0000_t32" style="position:absolute;left:0pt;margin-left:216.1pt;margin-top:40.6pt;height:110.95pt;width:0.05pt;z-index:250791936;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r>
        <w:rPr>
          <w:lang w:bidi="bo-CN"/>
        </w:rPr>
        <w:pict>
          <v:shape id="_x0000_s7284" o:spid="_x0000_s7284" o:spt="202" type="#_x0000_t202" style="position:absolute;left:0pt;margin-left:139.5pt;margin-top:12.55pt;height:56.15pt;width:29.8pt;z-index:250807296;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_x0000_s7285" o:spid="_x0000_s7285" o:spt="32" type="#_x0000_t32" style="position:absolute;left:0pt;margin-left:295.6pt;margin-top:4.05pt;height:166.35pt;width:0pt;z-index:250804224;mso-width-relative:page;mso-height-relative:page;" o:connectortype="straight" filled="f" coordsize="21600,21600">
            <v:path arrowok="t"/>
            <v:fill on="f" focussize="0,0"/>
            <v:stroke/>
            <v:imagedata o:title=""/>
            <o:lock v:ext="edit"/>
          </v:shape>
        </w:pict>
      </w:r>
    </w:p>
    <w:p>
      <w:pPr>
        <w:tabs>
          <w:tab w:val="left" w:pos="2024"/>
        </w:tabs>
      </w:pPr>
    </w:p>
    <w:p>
      <w:pPr>
        <w:tabs>
          <w:tab w:val="left" w:pos="2024"/>
        </w:tabs>
      </w:pPr>
      <w:r>
        <w:rPr>
          <w:lang w:bidi="bo-CN"/>
        </w:rPr>
        <w:pict>
          <v:shape id="_x0000_s7286" o:spid="_x0000_s7286" o:spt="32" type="#_x0000_t32" style="position:absolute;left:0pt;margin-left:216.05pt;margin-top:0.1pt;height:33.95pt;width:0.15pt;z-index:250799104;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r>
        <w:rPr>
          <w:lang w:bidi="bo-CN"/>
        </w:rPr>
        <w:pict>
          <v:shape id="_x0000_s7287" o:spid="_x0000_s7287" o:spt="109" type="#_x0000_t109" style="position:absolute;left:0pt;margin-left:174pt;margin-top:2.85pt;height:48pt;width:80.45pt;z-index:250800128;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p>
    <w:p>
      <w:pPr>
        <w:tabs>
          <w:tab w:val="left" w:pos="2024"/>
        </w:tabs>
      </w:pPr>
    </w:p>
    <w:p>
      <w:pPr>
        <w:tabs>
          <w:tab w:val="left" w:pos="2024"/>
        </w:tabs>
      </w:pPr>
    </w:p>
    <w:p>
      <w:pPr>
        <w:tabs>
          <w:tab w:val="left" w:pos="2024"/>
        </w:tabs>
      </w:pPr>
    </w:p>
    <w:p>
      <w:pPr>
        <w:tabs>
          <w:tab w:val="left" w:pos="2024"/>
        </w:tabs>
      </w:pPr>
      <w:r>
        <w:rPr>
          <w:lang w:bidi="bo-CN"/>
        </w:rPr>
        <w:pict>
          <v:shape id="_x0000_s7288" o:spid="_x0000_s7288" o:spt="32" type="#_x0000_t32" style="position:absolute;left:0pt;flip:x;margin-left:260.95pt;margin-top:61.15pt;height:0.05pt;width:34.65pt;z-index:250805248;mso-width-relative:page;mso-height-relative:page;" o:connectortype="straight" filled="f" coordsize="21600,21600">
            <v:path arrowok="t"/>
            <v:fill on="f" focussize="0,0"/>
            <v:stroke endarrow="block"/>
            <v:imagedata o:title=""/>
            <o:lock v:ext="edit"/>
          </v:shape>
        </w:pict>
      </w:r>
      <w:r>
        <w:rPr>
          <w:lang w:bidi="bo-CN"/>
        </w:rPr>
        <w:pict>
          <v:shape id="_x0000_s7289" o:spid="_x0000_s7289" o:spt="116" type="#_x0000_t116" style="position:absolute;left:0pt;margin-left:169.3pt;margin-top:38.45pt;height:47.7pt;width:94.4pt;z-index:250802176;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7290" o:spid="_x0000_s7290" o:spt="32" type="#_x0000_t32" style="position:absolute;left:0pt;margin-left:215.95pt;margin-top:4.05pt;height:34.4pt;width:0.25pt;z-index:250801152;mso-width-relative:page;mso-height-relative:page;" o:connectortype="straight" filled="f" coordsize="21600,21600">
            <v:path arrowok="t"/>
            <v:fill on="f" focussize="0,0"/>
            <v:stroke endarrow="block"/>
            <v:imagedata o:title=""/>
            <o:lock v:ext="edit"/>
          </v:shape>
        </w:pict>
      </w: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p>
    <w:p>
      <w:pPr>
        <w:spacing w:line="580" w:lineRule="exact"/>
        <w:jc w:val="center"/>
        <w:rPr>
          <w:rFonts w:hint="eastAsia" w:ascii="Times New Roman" w:hAnsi="Times New Roman"/>
          <w:b/>
          <w:color w:val="000000"/>
          <w:sz w:val="44"/>
          <w:szCs w:val="44"/>
          <w:lang w:val="zh-CN"/>
        </w:rPr>
      </w:pPr>
    </w:p>
    <w:p>
      <w:pPr>
        <w:spacing w:line="580" w:lineRule="exact"/>
        <w:jc w:val="center"/>
        <w:rPr>
          <w:rFonts w:ascii="Times New Roman" w:hAnsi="Times New Roman"/>
          <w:b/>
          <w:color w:val="000000"/>
          <w:sz w:val="44"/>
          <w:szCs w:val="44"/>
          <w:lang w:val="zh-CN"/>
        </w:rPr>
      </w:pPr>
      <w:r>
        <w:rPr>
          <w:rFonts w:hint="eastAsia" w:ascii="Times New Roman" w:hAnsi="Times New Roman"/>
          <w:b/>
          <w:color w:val="000000"/>
          <w:sz w:val="36"/>
          <w:szCs w:val="36"/>
          <w:lang w:val="zh-CN"/>
        </w:rPr>
        <w:t>双湖县交通运输局行政处罚流程图</w:t>
      </w:r>
    </w:p>
    <w:p>
      <w:pPr>
        <w:jc w:val="right"/>
        <w:rPr>
          <w:rFonts w:ascii="宋体"/>
          <w:sz w:val="24"/>
          <w:szCs w:val="24"/>
        </w:rPr>
      </w:pPr>
    </w:p>
    <w:p>
      <w:pPr>
        <w:jc w:val="right"/>
        <w:rPr>
          <w:rFonts w:ascii="宋体" w:hAnsi="宋体"/>
          <w:sz w:val="24"/>
          <w:szCs w:val="24"/>
        </w:rPr>
      </w:pPr>
      <w:r>
        <w:rPr>
          <w:lang w:bidi="bo-CN"/>
        </w:rPr>
        <w:pict>
          <v:shape id="_x0000_s7291" o:spid="_x0000_s7291" o:spt="109" type="#_x0000_t109" style="position:absolute;left:0pt;margin-left:55.5pt;margin-top:182.75pt;height:29.9pt;width:72pt;z-index:253956096;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7292" o:spid="_x0000_s7292" o:spt="109" type="#_x0000_t109" style="position:absolute;left:0pt;margin-left:55.5pt;margin-top:122.25pt;height:32.1pt;width:72pt;z-index:253955072;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rFonts w:hint="eastAsia" w:ascii="宋体" w:hAnsi="宋体"/>
          <w:sz w:val="24"/>
          <w:szCs w:val="24"/>
        </w:rPr>
        <w:t>序号：</w:t>
      </w:r>
      <w:r>
        <w:rPr>
          <w:rFonts w:ascii="宋体" w:hAnsi="宋体"/>
          <w:sz w:val="24"/>
          <w:szCs w:val="24"/>
        </w:rPr>
        <w:t>172</w:t>
      </w:r>
    </w:p>
    <w:p>
      <w:pPr>
        <w:rPr>
          <w:rFonts w:ascii="宋体"/>
          <w:sz w:val="26"/>
          <w:szCs w:val="28"/>
        </w:rPr>
      </w:pPr>
      <w:r>
        <w:rPr>
          <w:rFonts w:hint="eastAsia" w:ascii="宋体" w:hAnsi="宋体"/>
          <w:sz w:val="26"/>
          <w:szCs w:val="28"/>
        </w:rPr>
        <w:t>职权名称：对质监机构不履行公路工程质量监督职责、承担质量监督责任的处罚</w:t>
      </w:r>
    </w:p>
    <w:p>
      <w:pPr>
        <w:rPr>
          <w:sz w:val="28"/>
          <w:szCs w:val="28"/>
        </w:rPr>
      </w:pPr>
      <w:r>
        <w:rPr>
          <w:lang w:bidi="bo-CN"/>
        </w:rPr>
        <w:pict>
          <v:shape id="_x0000_s7293" o:spid="_x0000_s7293" o:spt="109" type="#_x0000_t109" style="position:absolute;left:0pt;margin-left:55.5pt;margin-top:182.75pt;height:29.9pt;width:72pt;z-index:250810368;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7294" o:spid="_x0000_s7294" o:spt="109" type="#_x0000_t109" style="position:absolute;left:0pt;margin-left:55.5pt;margin-top:122.25pt;height:32.1pt;width:72pt;z-index:250809344;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_x0000_s7295" o:spid="_x0000_s7295" o:spt="116" type="#_x0000_t116" style="position:absolute;left:0pt;margin-left:160.65pt;margin-top:26pt;height:45.8pt;width:114.05pt;z-index:250808320;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_x0000_s7296" o:spid="_x0000_s7296" o:spt="202" type="#_x0000_t202" style="position:absolute;left:0pt;margin-left:160.65pt;margin-top:286.6pt;height:56.15pt;width:29.8pt;z-index:250826752;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_x0000_s7297" o:spid="_x0000_s7297" o:spt="202" type="#_x0000_t202" style="position:absolute;left:0pt;margin-left:299.2pt;margin-top:321.15pt;height:110.35pt;width:32.75pt;z-index:250825728;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_x0000_s7298" o:spid="_x0000_s7298" o:spt="32" type="#_x0000_t32" style="position:absolute;left:0pt;flip:x;margin-left:260.95pt;margin-top:476.8pt;height:0.05pt;width:34.65pt;z-index:250824704;mso-width-relative:page;mso-height-relative:page;" o:connectortype="straight" filled="f" coordsize="21600,21600">
            <v:path arrowok="t"/>
            <v:fill on="f" focussize="0,0"/>
            <v:stroke endarrow="block"/>
            <v:imagedata o:title=""/>
            <o:lock v:ext="edit"/>
          </v:shape>
        </w:pict>
      </w:r>
      <w:r>
        <w:rPr>
          <w:lang w:bidi="bo-CN"/>
        </w:rPr>
        <w:pict>
          <v:shape id="_x0000_s7299" o:spid="_x0000_s7299" o:spt="32" type="#_x0000_t32" style="position:absolute;left:0pt;margin-left:295.55pt;margin-top:269.25pt;height:207.55pt;width:0pt;z-index:250823680;mso-width-relative:page;mso-height-relative:page;" o:connectortype="straight" filled="f" coordsize="21600,21600">
            <v:path arrowok="t"/>
            <v:fill on="f" focussize="0,0"/>
            <v:stroke/>
            <v:imagedata o:title=""/>
            <o:lock v:ext="edit"/>
          </v:shape>
        </w:pict>
      </w:r>
      <w:r>
        <w:rPr>
          <w:lang w:bidi="bo-CN"/>
        </w:rPr>
        <w:pict>
          <v:shape id="_x0000_s7300" o:spid="_x0000_s7300" o:spt="32" type="#_x0000_t32" style="position:absolute;left:0pt;margin-left:260.95pt;margin-top:269.25pt;height:0pt;width:34.6pt;z-index:250822656;mso-width-relative:page;mso-height-relative:page;" o:connectortype="straight" filled="f" coordsize="21600,21600">
            <v:path arrowok="t"/>
            <v:fill on="f" focussize="0,0"/>
            <v:stroke/>
            <v:imagedata o:title=""/>
            <o:lock v:ext="edit"/>
          </v:shape>
        </w:pict>
      </w:r>
      <w:r>
        <w:rPr>
          <w:lang w:bidi="bo-CN"/>
        </w:rPr>
        <w:pict>
          <v:shape id="_x0000_s7301" o:spid="_x0000_s7301" o:spt="116" type="#_x0000_t116" style="position:absolute;left:0pt;margin-left:166.55pt;margin-top:455.2pt;height:47.7pt;width:94.4pt;z-index:250821632;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7302" o:spid="_x0000_s7302" o:spt="32" type="#_x0000_t32" style="position:absolute;left:0pt;margin-left:216pt;margin-top:394.25pt;height:60.95pt;width:0.05pt;z-index:250820608;mso-width-relative:page;mso-height-relative:page;" o:connectortype="straight" filled="f" coordsize="21600,21600">
            <v:path arrowok="t"/>
            <v:fill on="f" focussize="0,0"/>
            <v:stroke endarrow="block"/>
            <v:imagedata o:title=""/>
            <o:lock v:ext="edit"/>
          </v:shape>
        </w:pict>
      </w:r>
      <w:r>
        <w:rPr>
          <w:lang w:bidi="bo-CN"/>
        </w:rPr>
        <w:pict>
          <v:shape id="_x0000_s7303" o:spid="_x0000_s7303" o:spt="109" type="#_x0000_t109" style="position:absolute;left:0pt;margin-left:174pt;margin-top:346.25pt;height:48pt;width:80.45pt;z-index:250819584;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_x0000_s7304" o:spid="_x0000_s7304" o:spt="32" type="#_x0000_t32" style="position:absolute;left:0pt;margin-left:216.05pt;margin-top:296.5pt;height:49.75pt;width:0.05pt;z-index:250818560;mso-width-relative:page;mso-height-relative:page;" o:connectortype="straight" filled="f" coordsize="21600,21600">
            <v:path arrowok="t"/>
            <v:fill on="f" focussize="0,0"/>
            <v:stroke endarrow="block"/>
            <v:imagedata o:title=""/>
            <o:lock v:ext="edit"/>
          </v:shape>
        </w:pict>
      </w:r>
      <w:r>
        <w:rPr>
          <w:lang w:bidi="bo-CN"/>
        </w:rPr>
        <w:pict>
          <v:shape id="_x0000_s7305" o:spid="_x0000_s7305" o:spt="110" type="#_x0000_t110" style="position:absolute;left:0pt;margin-left:169.3pt;margin-top:241.35pt;height:55.15pt;width:91.65pt;z-index:250817536;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_x0000_s7306" o:spid="_x0000_s7306" o:spt="32" type="#_x0000_t32" style="position:absolute;left:0pt;margin-left:216.15pt;margin-top:188.95pt;height:52.4pt;width:0.05pt;z-index:250816512;mso-width-relative:page;mso-height-relative:page;" o:connectortype="straight" filled="f" coordsize="21600,21600">
            <v:path arrowok="t"/>
            <v:fill on="f" focussize="0,0"/>
            <v:stroke endarrow="block"/>
            <v:imagedata o:title=""/>
            <o:lock v:ext="edit"/>
          </v:shape>
        </w:pict>
      </w:r>
      <w:r>
        <w:rPr>
          <w:lang w:bidi="bo-CN"/>
        </w:rPr>
        <w:pict>
          <v:shape id="_x0000_s7307" o:spid="_x0000_s7307" o:spt="32" type="#_x0000_t32" style="position:absolute;left:0pt;margin-left:127.5pt;margin-top:168.7pt;height:0.05pt;width:46.5pt;z-index:250815488;mso-width-relative:page;mso-height-relative:page;" o:connectortype="straight" filled="f" coordsize="21600,21600">
            <v:path arrowok="t"/>
            <v:fill on="f" focussize="0,0"/>
            <v:stroke endarrow="block"/>
            <v:imagedata o:title=""/>
            <o:lock v:ext="edit"/>
          </v:shape>
        </w:pict>
      </w:r>
      <w:r>
        <w:rPr>
          <w:lang w:bidi="bo-CN"/>
        </w:rPr>
        <w:pict>
          <v:shape id="_x0000_s7308" o:spid="_x0000_s7308" o:spt="32" type="#_x0000_t32" style="position:absolute;left:0pt;margin-left:90.3pt;margin-top:123.15pt;height:28.4pt;width:0pt;z-index:250814464;mso-width-relative:page;mso-height-relative:page;" o:connectortype="straight" filled="f" coordsize="21600,21600">
            <v:path arrowok="t"/>
            <v:fill on="f" focussize="0,0"/>
            <v:stroke endarrow="block"/>
            <v:imagedata o:title=""/>
            <o:lock v:ext="edit"/>
          </v:shape>
        </w:pict>
      </w:r>
      <w:r>
        <w:rPr>
          <w:lang w:bidi="bo-CN"/>
        </w:rPr>
        <w:pict>
          <v:shape id="_x0000_s7309" o:spid="_x0000_s7309" o:spt="32" type="#_x0000_t32" style="position:absolute;left:0pt;flip:x;margin-left:127.5pt;margin-top:107.15pt;height:0pt;width:88.65pt;z-index:250813440;mso-width-relative:page;mso-height-relative:page;" o:connectortype="straight" filled="f" coordsize="21600,21600">
            <v:path arrowok="t"/>
            <v:fill on="f" focussize="0,0"/>
            <v:stroke endarrow="block"/>
            <v:imagedata o:title=""/>
            <o:lock v:ext="edit"/>
          </v:shape>
        </w:pict>
      </w:r>
      <w:r>
        <w:rPr>
          <w:lang w:bidi="bo-CN"/>
        </w:rPr>
        <w:pict>
          <v:rect id="_x0000_s7310" o:spid="_x0000_s7310" o:spt="1" style="position:absolute;left:0pt;margin-left:174pt;margin-top:151.55pt;height:37.4pt;width:86.95pt;z-index:250812416;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_x0000_s7311" o:spid="_x0000_s7311" o:spt="32" type="#_x0000_t32" style="position:absolute;left:0pt;margin-left:216.1pt;margin-top:40.6pt;height:110.95pt;width:0.05pt;z-index:250811392;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rPr>
          <w:sz w:val="52"/>
          <w:szCs w:val="52"/>
        </w:rPr>
      </w:pPr>
      <w:r>
        <w:rPr>
          <w:sz w:val="21"/>
        </w:rPr>
        <w:pict>
          <v:shape id="_x0000_s11531" o:spid="_x0000_s11531" o:spt="109" type="#_x0000_t109" style="position:absolute;left:0pt;margin-left:348.8pt;margin-top:34.6pt;height:29.3pt;width:96.8pt;z-index:254077952;mso-width-relative:page;mso-height-relative:page;" fillcolor="#FFFFFF" filled="t" stroked="t" coordsize="21600,21600">
            <v:path/>
            <v:fill on="t" color2="#FFFFFF" focussize="0,0"/>
            <v:stroke color="#FFFFFF"/>
            <v:imagedata o:title=""/>
            <o:lock v:ext="edit" aspectratio="f"/>
            <v:textbox>
              <w:txbxContent>
                <w:p>
                  <w:pPr>
                    <w:rPr>
                      <w:rFonts w:hint="eastAsia" w:eastAsia="宋体"/>
                      <w:sz w:val="24"/>
                      <w:szCs w:val="24"/>
                      <w:lang w:eastAsia="zh-CN"/>
                    </w:rPr>
                  </w:pPr>
                  <w:r>
                    <w:rPr>
                      <w:rFonts w:hint="eastAsia"/>
                      <w:sz w:val="24"/>
                      <w:szCs w:val="24"/>
                      <w:lang w:eastAsia="zh-CN"/>
                    </w:rPr>
                    <w:t>序号：</w:t>
                  </w:r>
                  <w:r>
                    <w:rPr>
                      <w:rFonts w:hint="eastAsia"/>
                      <w:sz w:val="24"/>
                      <w:szCs w:val="24"/>
                      <w:lang w:val="en-US" w:eastAsia="zh-CN"/>
                    </w:rPr>
                    <w:t>173</w:t>
                  </w:r>
                </w:p>
              </w:txbxContent>
            </v:textbox>
          </v:shape>
        </w:pict>
      </w:r>
      <w:r>
        <w:rPr>
          <w:sz w:val="21"/>
        </w:rPr>
        <w:pict>
          <v:shape id="_x0000_s11530" o:spid="_x0000_s11530" o:spt="109" type="#_x0000_t109" style="position:absolute;left:0pt;margin-left:25.6pt;margin-top:1.85pt;height:41.6pt;width:392.75pt;z-index:254076928;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r>
        <w:rPr>
          <w:lang w:bidi="bo-CN"/>
        </w:rPr>
        <w:pict>
          <v:shape id="_x0000_s7312" o:spid="_x0000_s7312" o:spt="202" type="#_x0000_t202" style="position:absolute;left:0pt;margin-left:9pt;margin-top:93.6pt;height:35.1pt;width:45pt;z-index:250827776;mso-width-relative:page;mso-height-relative:page;" stroked="f" coordsize="21600,21600">
            <v:path/>
            <v:fill focussize="0,0"/>
            <v:stroke on="f" joinstyle="miter"/>
            <v:imagedata o:title=""/>
            <o:lock v:ext="edit"/>
            <v:textbox>
              <w:txbxContent>
                <w:p>
                  <w:pPr>
                    <w:rPr>
                      <w:rFonts w:ascii="宋体" w:hAnsi="宋体"/>
                      <w:sz w:val="32"/>
                      <w:szCs w:val="32"/>
                    </w:rPr>
                  </w:pPr>
                </w:p>
              </w:txbxContent>
            </v:textbox>
          </v:shape>
        </w:pict>
      </w:r>
      <w:r>
        <w:rPr>
          <w:sz w:val="52"/>
          <w:szCs w:val="52"/>
        </w:rPr>
        <w:pict>
          <v:shape id="_x0000_i1169" o:spt="75" type="#_x0000_t75" style="height:558pt;width:410.25pt;" filled="f" o:preferrelative="t" stroked="f" coordsize="21600,21600">
            <v:path/>
            <v:fill on="f" focussize="0,0"/>
            <v:stroke on="f" joinstyle="miter"/>
            <v:imagedata r:id="rId102" o:title=""/>
            <o:lock v:ext="edit" aspectratio="t"/>
            <w10:wrap type="none"/>
            <w10:anchorlock/>
          </v:shape>
        </w:pict>
      </w:r>
    </w:p>
    <w:p>
      <w:pPr>
        <w:rPr>
          <w:sz w:val="52"/>
          <w:szCs w:val="52"/>
        </w:rPr>
      </w:pPr>
    </w:p>
    <w:p>
      <w:pPr>
        <w:rPr>
          <w:sz w:val="52"/>
          <w:szCs w:val="52"/>
        </w:rPr>
      </w:pPr>
    </w:p>
    <w:p>
      <w:pPr>
        <w:rPr>
          <w:sz w:val="52"/>
          <w:szCs w:val="52"/>
        </w:rPr>
      </w:pPr>
      <w:r>
        <w:rPr>
          <w:sz w:val="21"/>
        </w:rPr>
        <w:pict>
          <v:shape id="_x0000_s11533" o:spid="_x0000_s11533" o:spt="109" type="#_x0000_t109" style="position:absolute;left:0pt;margin-left:356.95pt;margin-top:31.75pt;height:24.55pt;width:80.45pt;z-index:254080000;mso-width-relative:page;mso-height-relative:page;" fillcolor="#FFFFFF" filled="t" stroked="t" coordsize="21600,21600">
            <v:path/>
            <v:fill on="t" color2="#FFFFFF" focussize="0,0"/>
            <v:stroke color="#FFFFFF"/>
            <v:imagedata o:title=""/>
            <o:lock v:ext="edit" aspectratio="f"/>
            <v:textbox>
              <w:txbxContent>
                <w:p>
                  <w:pPr>
                    <w:rPr>
                      <w:rFonts w:hint="eastAsia" w:eastAsia="宋体"/>
                      <w:sz w:val="24"/>
                      <w:szCs w:val="24"/>
                      <w:lang w:eastAsia="zh-CN"/>
                    </w:rPr>
                  </w:pPr>
                  <w:r>
                    <w:rPr>
                      <w:rFonts w:hint="eastAsia"/>
                      <w:sz w:val="24"/>
                      <w:szCs w:val="24"/>
                      <w:lang w:eastAsia="zh-CN"/>
                    </w:rPr>
                    <w:t>序号</w:t>
                  </w:r>
                  <w:r>
                    <w:rPr>
                      <w:rFonts w:hint="eastAsia"/>
                      <w:sz w:val="24"/>
                      <w:szCs w:val="24"/>
                      <w:lang w:val="en-US" w:eastAsia="zh-CN"/>
                    </w:rPr>
                    <w:t>:174</w:t>
                  </w:r>
                </w:p>
              </w:txbxContent>
            </v:textbox>
          </v:shape>
        </w:pict>
      </w:r>
      <w:r>
        <w:rPr>
          <w:sz w:val="21"/>
        </w:rPr>
        <w:pict>
          <v:shape id="_x0000_s11532" o:spid="_x0000_s11532" o:spt="109" type="#_x0000_t109" style="position:absolute;left:0pt;margin-left:20.15pt;margin-top:5.15pt;height:36.8pt;width:384.55pt;z-index:25407897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r>
        <w:rPr>
          <w:lang w:bidi="bo-CN"/>
        </w:rPr>
        <w:pict>
          <v:shape id="_x0000_s7313" o:spid="_x0000_s7313" o:spt="202" type="#_x0000_t202" style="position:absolute;left:0pt;margin-left:9pt;margin-top:105.6pt;height:35.1pt;width:45pt;z-index:250828800;mso-width-relative:page;mso-height-relative:page;" stroked="f" coordsize="21600,21600">
            <v:path/>
            <v:fill focussize="0,0"/>
            <v:stroke on="f" joinstyle="miter"/>
            <v:imagedata o:title=""/>
            <o:lock v:ext="edit"/>
            <v:textbox>
              <w:txbxContent>
                <w:p>
                  <w:pPr>
                    <w:rPr>
                      <w:rFonts w:ascii="宋体"/>
                      <w:sz w:val="32"/>
                      <w:szCs w:val="32"/>
                    </w:rPr>
                  </w:pPr>
                </w:p>
              </w:txbxContent>
            </v:textbox>
          </v:shape>
        </w:pict>
      </w:r>
      <w:r>
        <w:rPr>
          <w:sz w:val="52"/>
          <w:szCs w:val="52"/>
        </w:rPr>
        <w:pict>
          <v:shape id="_x0000_i1120" o:spt="75" type="#_x0000_t75" style="height:557.25pt;width:410.25pt;" filled="f" o:preferrelative="t" stroked="f" coordsize="21600,21600">
            <v:path/>
            <v:fill on="f" focussize="0,0"/>
            <v:stroke on="f" joinstyle="miter"/>
            <v:imagedata r:id="rId103" o:title=""/>
            <o:lock v:ext="edit" aspectratio="t"/>
            <w10:wrap type="none"/>
            <w10:anchorlock/>
          </v:shape>
        </w:pict>
      </w:r>
    </w:p>
    <w:p>
      <w:pPr>
        <w:rPr>
          <w:sz w:val="52"/>
          <w:szCs w:val="52"/>
        </w:rPr>
      </w:pPr>
    </w:p>
    <w:p>
      <w:pPr>
        <w:rPr>
          <w:sz w:val="52"/>
          <w:szCs w:val="52"/>
        </w:rPr>
      </w:pPr>
    </w:p>
    <w:p>
      <w:pPr>
        <w:rPr>
          <w:sz w:val="52"/>
          <w:szCs w:val="52"/>
        </w:rPr>
      </w:pPr>
      <w:r>
        <w:rPr>
          <w:sz w:val="21"/>
        </w:rPr>
        <w:pict>
          <v:shape id="_x0000_s11535" o:spid="_x0000_s11535" o:spt="109" type="#_x0000_t109" style="position:absolute;left:0pt;margin-left:357.65pt;margin-top:28.3pt;height:34.05pt;width:71.6pt;z-index:254082048;mso-width-relative:page;mso-height-relative:page;" fillcolor="#FFFFFF" filled="t" stroked="t" coordsize="21600,21600">
            <v:path/>
            <v:fill on="t" color2="#FFFFFF" focussize="0,0"/>
            <v:stroke color="#FFFFFF"/>
            <v:imagedata o:title=""/>
            <o:lock v:ext="edit" aspectratio="f"/>
            <v:textbox>
              <w:txbxContent>
                <w:p>
                  <w:pPr>
                    <w:rPr>
                      <w:rFonts w:hint="eastAsia" w:eastAsia="宋体"/>
                      <w:sz w:val="24"/>
                      <w:szCs w:val="24"/>
                      <w:lang w:eastAsia="zh-CN"/>
                    </w:rPr>
                  </w:pPr>
                  <w:r>
                    <w:rPr>
                      <w:rFonts w:hint="eastAsia"/>
                      <w:sz w:val="24"/>
                      <w:szCs w:val="24"/>
                      <w:lang w:eastAsia="zh-CN"/>
                    </w:rPr>
                    <w:t>序号：</w:t>
                  </w:r>
                  <w:r>
                    <w:rPr>
                      <w:rFonts w:hint="eastAsia"/>
                      <w:sz w:val="24"/>
                      <w:szCs w:val="24"/>
                      <w:lang w:val="en-US" w:eastAsia="zh-CN"/>
                    </w:rPr>
                    <w:t>175</w:t>
                  </w:r>
                </w:p>
              </w:txbxContent>
            </v:textbox>
          </v:shape>
        </w:pict>
      </w:r>
      <w:r>
        <w:rPr>
          <w:sz w:val="21"/>
        </w:rPr>
        <w:pict>
          <v:shape id="_x0000_s11534" o:spid="_x0000_s11534" o:spt="109" type="#_x0000_t109" style="position:absolute;left:0pt;margin-left:30.4pt;margin-top:-3.1pt;height:37.5pt;width:373.6pt;z-index:254081024;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val="en-US" w:eastAsia="zh-CN"/>
                    </w:rPr>
                  </w:pPr>
                  <w:r>
                    <w:rPr>
                      <w:rFonts w:hint="eastAsia"/>
                      <w:sz w:val="36"/>
                      <w:szCs w:val="36"/>
                      <w:lang w:val="en-US" w:eastAsia="zh-CN"/>
                    </w:rPr>
                    <w:t>双湖县交通运输局行政处罚流程图</w:t>
                  </w:r>
                </w:p>
              </w:txbxContent>
            </v:textbox>
          </v:shape>
        </w:pict>
      </w:r>
      <w:r>
        <w:rPr>
          <w:lang w:bidi="bo-CN"/>
        </w:rPr>
        <w:pict>
          <v:shape id="_x0000_s7314" o:spid="_x0000_s7314" o:spt="202" type="#_x0000_t202" style="position:absolute;left:0pt;margin-left:9pt;margin-top:93.6pt;height:35.1pt;width:45pt;z-index:250829824;mso-width-relative:page;mso-height-relative:page;" stroked="f" coordsize="21600,21600">
            <v:path/>
            <v:fill focussize="0,0"/>
            <v:stroke on="f" joinstyle="miter"/>
            <v:imagedata o:title=""/>
            <o:lock v:ext="edit"/>
            <v:textbox>
              <w:txbxContent>
                <w:p>
                  <w:pPr>
                    <w:rPr>
                      <w:rFonts w:ascii="宋体"/>
                      <w:sz w:val="32"/>
                      <w:szCs w:val="32"/>
                    </w:rPr>
                  </w:pPr>
                </w:p>
              </w:txbxContent>
            </v:textbox>
          </v:shape>
        </w:pict>
      </w:r>
      <w:r>
        <w:rPr>
          <w:sz w:val="52"/>
          <w:szCs w:val="52"/>
        </w:rPr>
        <w:pict>
          <v:shape id="_x0000_i1121" o:spt="75" type="#_x0000_t75" style="height:544.5pt;width:410.25pt;" filled="f" o:preferrelative="t" stroked="f" coordsize="21600,21600">
            <v:path/>
            <v:fill on="f" focussize="0,0"/>
            <v:stroke on="f" joinstyle="miter"/>
            <v:imagedata r:id="rId104" o:title=""/>
            <o:lock v:ext="edit" aspectratio="t"/>
            <w10:wrap type="none"/>
            <w10:anchorlock/>
          </v:shape>
        </w:pict>
      </w:r>
    </w:p>
    <w:p>
      <w:pPr>
        <w:rPr>
          <w:sz w:val="52"/>
          <w:szCs w:val="52"/>
        </w:rPr>
      </w:pPr>
    </w:p>
    <w:p>
      <w:pPr>
        <w:rPr>
          <w:sz w:val="52"/>
          <w:szCs w:val="52"/>
        </w:rPr>
      </w:pPr>
    </w:p>
    <w:p>
      <w:pPr>
        <w:rPr>
          <w:sz w:val="52"/>
          <w:szCs w:val="52"/>
        </w:rPr>
      </w:pPr>
      <w:r>
        <w:rPr>
          <w:sz w:val="21"/>
        </w:rPr>
        <w:pict>
          <v:shape id="_x0000_s11537" o:spid="_x0000_s11537" o:spt="109" type="#_x0000_t109" style="position:absolute;left:0pt;margin-left:387.65pt;margin-top:27.1pt;height:21.15pt;width:70.2pt;z-index:254084096;mso-width-relative:page;mso-height-relative:page;" fillcolor="#FFFFFF" filled="t" stroked="t" coordsize="21600,21600">
            <v:path/>
            <v:fill on="t" color2="#FFFFFF" focussize="0,0"/>
            <v:stroke color="#FFFFFF"/>
            <v:imagedata o:title=""/>
            <o:lock v:ext="edit" aspectratio="f"/>
            <v:textbox>
              <w:txbxContent>
                <w:p>
                  <w:pPr>
                    <w:rPr>
                      <w:rFonts w:hint="eastAsia" w:eastAsia="宋体"/>
                      <w:sz w:val="24"/>
                      <w:szCs w:val="24"/>
                      <w:lang w:eastAsia="zh-CN"/>
                    </w:rPr>
                  </w:pPr>
                  <w:r>
                    <w:rPr>
                      <w:rFonts w:hint="eastAsia"/>
                      <w:sz w:val="24"/>
                      <w:szCs w:val="24"/>
                      <w:lang w:eastAsia="zh-CN"/>
                    </w:rPr>
                    <w:t>序号：</w:t>
                  </w:r>
                  <w:r>
                    <w:rPr>
                      <w:rFonts w:hint="eastAsia"/>
                      <w:sz w:val="24"/>
                      <w:szCs w:val="24"/>
                      <w:lang w:val="en-US" w:eastAsia="zh-CN"/>
                    </w:rPr>
                    <w:t>176</w:t>
                  </w:r>
                </w:p>
              </w:txbxContent>
            </v:textbox>
          </v:shape>
        </w:pict>
      </w:r>
      <w:r>
        <w:rPr>
          <w:sz w:val="21"/>
        </w:rPr>
        <w:pict>
          <v:shape id="_x0000_s11536" o:spid="_x0000_s11536" o:spt="109" type="#_x0000_t109" style="position:absolute;left:0pt;margin-left:27pt;margin-top:3.25pt;height:33.4pt;width:386.55pt;z-index:254083072;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sz w:val="36"/>
                      <w:szCs w:val="36"/>
                      <w:lang w:eastAsia="zh-CN"/>
                    </w:rPr>
                    <w:t>双湖县交通运输局行政处罚流程图</w:t>
                  </w:r>
                </w:p>
              </w:txbxContent>
            </v:textbox>
          </v:shape>
        </w:pict>
      </w:r>
      <w:r>
        <w:rPr>
          <w:lang w:bidi="bo-CN"/>
        </w:rPr>
        <w:pict>
          <v:shape id="_x0000_s7315" o:spid="_x0000_s7315" o:spt="202" type="#_x0000_t202" style="position:absolute;left:0pt;margin-left:9pt;margin-top:41.2pt;height:58.4pt;width:406.65pt;z-index:250831872;mso-width-relative:page;mso-height-relative:page;" stroked="f" coordsize="21600,21600">
            <v:path/>
            <v:fill focussize="0,0"/>
            <v:stroke on="f" joinstyle="miter"/>
            <v:imagedata o:title=""/>
            <o:lock v:ext="edit"/>
            <v:textbox>
              <w:txbxContent>
                <w:p>
                  <w:pPr>
                    <w:rPr>
                      <w:rFonts w:ascii="仿宋" w:hAnsi="仿宋" w:eastAsia="仿宋"/>
                      <w:szCs w:val="21"/>
                    </w:rPr>
                  </w:pPr>
                  <w:r>
                    <w:rPr>
                      <w:rFonts w:hint="eastAsia" w:ascii="仿宋" w:hAnsi="仿宋" w:eastAsia="仿宋"/>
                      <w:szCs w:val="21"/>
                    </w:rPr>
                    <w:t>职权名称：对勘察文件没有责任人签字或者签字不全的；原始记录不按照规定记录或者记录不完整的；不参加施工验槽的；项目完成后，勘察文件不归档保存的处罚</w:t>
                  </w:r>
                </w:p>
                <w:p>
                  <w:pPr>
                    <w:rPr>
                      <w:rFonts w:ascii="仿宋" w:hAnsi="仿宋" w:eastAsia="仿宋"/>
                      <w:szCs w:val="21"/>
                    </w:rPr>
                  </w:pPr>
                  <w:r>
                    <w:rPr>
                      <w:rFonts w:hint="eastAsia" w:ascii="仿宋" w:hAnsi="仿宋" w:eastAsia="仿宋"/>
                      <w:szCs w:val="21"/>
                    </w:rPr>
                    <w:t>保存的处罚</w:t>
                  </w:r>
                </w:p>
                <w:p>
                  <w:pPr>
                    <w:rPr>
                      <w:rFonts w:ascii="仿宋" w:hAnsi="仿宋" w:eastAsia="仿宋"/>
                      <w:szCs w:val="21"/>
                    </w:rPr>
                  </w:pPr>
                </w:p>
              </w:txbxContent>
            </v:textbox>
          </v:shape>
        </w:pict>
      </w:r>
      <w:r>
        <w:rPr>
          <w:lang w:bidi="bo-CN"/>
        </w:rPr>
        <w:pict>
          <v:shape id="_x0000_s7316" o:spid="_x0000_s7316" o:spt="202" type="#_x0000_t202" style="position:absolute;left:0pt;margin-left:9pt;margin-top:101.4pt;height:35.1pt;width:45pt;z-index:250830848;mso-width-relative:page;mso-height-relative:page;" stroked="f" coordsize="21600,21600">
            <v:path/>
            <v:fill focussize="0,0"/>
            <v:stroke on="f" joinstyle="miter"/>
            <v:imagedata o:title=""/>
            <o:lock v:ext="edit"/>
            <v:textbox>
              <w:txbxContent>
                <w:p>
                  <w:pPr>
                    <w:rPr>
                      <w:rFonts w:ascii="宋体"/>
                      <w:sz w:val="32"/>
                      <w:szCs w:val="32"/>
                    </w:rPr>
                  </w:pPr>
                </w:p>
              </w:txbxContent>
            </v:textbox>
          </v:shape>
        </w:pict>
      </w:r>
      <w:r>
        <w:rPr>
          <w:sz w:val="52"/>
          <w:szCs w:val="52"/>
        </w:rPr>
        <w:pict>
          <v:shape id="_x0000_i1122" o:spt="75" type="#_x0000_t75" style="height:544.5pt;width:410.25pt;" filled="f" o:preferrelative="t" stroked="f" coordsize="21600,21600">
            <v:path/>
            <v:fill on="f" focussize="0,0"/>
            <v:stroke on="f" joinstyle="miter"/>
            <v:imagedata r:id="rId104" o:title=""/>
            <o:lock v:ext="edit" aspectratio="t"/>
            <w10:wrap type="none"/>
            <w10:anchorlock/>
          </v:shape>
        </w:pict>
      </w:r>
    </w:p>
    <w:p>
      <w:pPr>
        <w:rPr>
          <w:sz w:val="52"/>
          <w:szCs w:val="52"/>
        </w:rPr>
      </w:pPr>
    </w:p>
    <w:p>
      <w:pPr>
        <w:rPr>
          <w:sz w:val="52"/>
          <w:szCs w:val="52"/>
        </w:rPr>
      </w:pPr>
    </w:p>
    <w:p>
      <w:pPr>
        <w:rPr>
          <w:sz w:val="52"/>
          <w:szCs w:val="52"/>
        </w:rPr>
      </w:pPr>
      <w:r>
        <w:rPr>
          <w:sz w:val="21"/>
        </w:rPr>
        <w:pict>
          <v:shape id="_x0000_s11538" o:spid="_x0000_s11538" o:spt="109" type="#_x0000_t109" style="position:absolute;left:0pt;margin-left:0.45pt;margin-top:6.85pt;height:35.45pt;width:374.25pt;z-index:254085120;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_x0000_s7317" o:spid="_x0000_s7317" o:spt="202" type="#_x0000_t202" style="position:absolute;left:0pt;margin-left:0pt;margin-top:37.2pt;height:75.9pt;width:420pt;z-index:250832896;mso-width-relative:page;mso-height-relative:page;" stroked="f" coordsize="21600,21600">
            <v:path/>
            <v:fill focussize="0,0"/>
            <v:stroke on="f"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177</w:t>
                  </w:r>
                </w:p>
                <w:p>
                  <w:pPr>
                    <w:rPr>
                      <w:rFonts w:ascii="宋体" w:cs="宋体"/>
                      <w:sz w:val="22"/>
                    </w:rPr>
                  </w:pPr>
                  <w:r>
                    <w:rPr>
                      <w:rFonts w:hint="eastAsia" w:ascii="宋体" w:hAnsi="宋体"/>
                      <w:sz w:val="22"/>
                    </w:rPr>
                    <w:t>职权名称</w:t>
                  </w:r>
                  <w:r>
                    <w:rPr>
                      <w:rFonts w:hint="eastAsia"/>
                      <w:sz w:val="28"/>
                      <w:szCs w:val="28"/>
                    </w:rPr>
                    <w:t>：</w:t>
                  </w:r>
                  <w:r>
                    <w:rPr>
                      <w:rFonts w:hint="eastAsia"/>
                      <w:sz w:val="22"/>
                    </w:rPr>
                    <w:t>对隐瞒有关情况或者提供虚假材料，以欺骗或其他不正当手段取得水上水下活动许可证的处罚</w:t>
                  </w:r>
                </w:p>
                <w:p>
                  <w:pPr>
                    <w:rPr>
                      <w:rFonts w:ascii="宋体" w:cs="宋体"/>
                      <w:sz w:val="22"/>
                    </w:rPr>
                  </w:pPr>
                </w:p>
                <w:p>
                  <w:pPr>
                    <w:rPr>
                      <w:rFonts w:ascii="宋体"/>
                      <w:sz w:val="32"/>
                      <w:szCs w:val="32"/>
                    </w:rPr>
                  </w:pPr>
                </w:p>
              </w:txbxContent>
            </v:textbox>
          </v:shape>
        </w:pict>
      </w:r>
      <w:r>
        <w:pict>
          <v:shape id="_x0000_i1123" o:spt="75" type="#_x0000_t75" style="height:491.25pt;width:414.75pt;" filled="f" o:preferrelative="t" stroked="f" coordsize="21600,21600">
            <v:path/>
            <v:fill on="f" focussize="0,0"/>
            <v:stroke on="f" joinstyle="miter"/>
            <v:imagedata r:id="rId105"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39" o:spid="_x0000_s11539" o:spt="109" type="#_x0000_t109" style="position:absolute;left:0pt;margin-left:0.45pt;margin-top:-8.45pt;height:38.85pt;width:374.25pt;z-index:254086144;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双湖县交通运输局行政处罚路程图</w:t>
                  </w:r>
                </w:p>
              </w:txbxContent>
            </v:textbox>
          </v:shape>
        </w:pict>
      </w:r>
      <w:r>
        <w:rPr>
          <w:lang w:bidi="bo-CN"/>
        </w:rPr>
        <w:pict>
          <v:shape id="_x0000_s7318" o:spid="_x0000_s7318" o:spt="202" type="#_x0000_t202" style="position:absolute;left:0pt;margin-left:0pt;margin-top:37.2pt;height:56.4pt;width:414.75pt;z-index:250833920;mso-width-relative:page;mso-height-relative:page;" stroked="f" coordsize="21600,21600">
            <v:path/>
            <v:fill focussize="0,0"/>
            <v:stroke on="f"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178</w:t>
                  </w:r>
                </w:p>
                <w:p>
                  <w:pPr>
                    <w:rPr>
                      <w:rFonts w:ascii="宋体" w:cs="宋体"/>
                      <w:sz w:val="22"/>
                    </w:rPr>
                  </w:pPr>
                  <w:r>
                    <w:rPr>
                      <w:rFonts w:hint="eastAsia" w:ascii="宋体" w:hAnsi="宋体"/>
                      <w:sz w:val="22"/>
                    </w:rPr>
                    <w:t>职权名称：</w:t>
                  </w:r>
                  <w:r>
                    <w:rPr>
                      <w:rFonts w:hint="eastAsia"/>
                      <w:sz w:val="22"/>
                    </w:rPr>
                    <w:t>对未取得许可证、许可证失效、使用涂改或者非法受让的许可证而擅自进行水上水下活动的处罚</w:t>
                  </w:r>
                </w:p>
                <w:p>
                  <w:pPr>
                    <w:rPr>
                      <w:rFonts w:ascii="宋体"/>
                      <w:sz w:val="32"/>
                      <w:szCs w:val="32"/>
                    </w:rPr>
                  </w:pPr>
                </w:p>
              </w:txbxContent>
            </v:textbox>
          </v:shape>
        </w:pict>
      </w:r>
      <w:r>
        <w:pict>
          <v:shape id="_x0000_i1124" o:spt="75" type="#_x0000_t75" style="height:498.75pt;width:414.75pt;" filled="f" o:preferrelative="t" stroked="f" coordsize="21600,21600">
            <v:path/>
            <v:fill on="f" focussize="0,0"/>
            <v:stroke on="f" joinstyle="miter"/>
            <v:imagedata r:id="rId106"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lang w:bidi="bo-CN"/>
        </w:rPr>
        <w:pict>
          <v:group id="_x0000_s7319" o:spid="_x0000_s7319" o:spt="203" style="position:absolute;left:0pt;margin-left:21pt;margin-top:7.95pt;height:692.25pt;width:469.5pt;z-index:251119616;mso-width-relative:page;mso-height-relative:page;" coordsize="626,923" editas="canvas">
            <o:lock v:ext="edit" aspectratio="f"/>
            <v:shape id="_x0000_s7320" o:spid="_x0000_s7320" o:spt="75" type="#_x0000_t75" style="position:absolute;left:0;top:0;height:923;width:626;" filled="f" stroked="f" coordsize="21600,21600">
              <v:path/>
              <v:fill on="f" focussize="0,0"/>
              <v:stroke on="f"/>
              <v:imagedata o:title=""/>
              <o:lock v:ext="edit" text="t" aspectratio="t"/>
            </v:shape>
            <v:rect id="_x0000_s7322" o:spid="_x0000_s7322" o:spt="1" style="position:absolute;left:76;top:31;height:21;width:12;mso-wrap-style:none;" filled="f" stroked="f" coordsize="21600,21600">
              <v:path/>
              <v:fill on="f" focussize="0,0"/>
              <v:stroke on="f"/>
              <v:imagedata o:title=""/>
              <o:lock v:ext="edit" aspectratio="f"/>
              <v:textbox inset="0mm,0mm,0mm,0mm" style="mso-fit-shape-to-text:t;">
                <w:txbxContent>
                  <w:p/>
                </w:txbxContent>
              </v:textbox>
            </v:rect>
            <v:rect id="_x0000_s7323" o:spid="_x0000_s7323" o:spt="1" style="position:absolute;left:66;top:21;height:42;width:454;" filled="f" stroked="f" coordsize="21600,21600">
              <v:path/>
              <v:fill on="f" focussize="0,0"/>
              <v:stroke on="f"/>
              <v:imagedata o:title=""/>
              <o:lock v:ext="edit" aspectratio="f"/>
              <v:textbox inset="0mm,0mm,0mm,0mm" style="mso-fit-shape-to-text:t;">
                <w:txbxContent>
                  <w:p>
                    <w:pPr>
                      <w:jc w:val="center"/>
                      <w:rPr>
                        <w:b/>
                        <w:bCs/>
                        <w:sz w:val="36"/>
                        <w:szCs w:val="36"/>
                      </w:rPr>
                    </w:pPr>
                    <w:r>
                      <w:rPr>
                        <w:rFonts w:hint="eastAsia"/>
                        <w:b/>
                        <w:bCs/>
                        <w:sz w:val="36"/>
                        <w:szCs w:val="36"/>
                        <w:lang w:eastAsia="zh-CN"/>
                      </w:rPr>
                      <w:t>双湖县</w:t>
                    </w:r>
                    <w:r>
                      <w:rPr>
                        <w:rFonts w:hint="eastAsia"/>
                        <w:b/>
                        <w:bCs/>
                        <w:sz w:val="36"/>
                        <w:szCs w:val="36"/>
                      </w:rPr>
                      <w:t>交通运输局行政处罚流程图</w:t>
                    </w:r>
                  </w:p>
                </w:txbxContent>
              </v:textbox>
            </v:rect>
            <v:rect id="_x0000_s7324" o:spid="_x0000_s7324" o:spt="1" style="position:absolute;left:19;top:75;height:42;width:64;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职权名称</w:t>
                    </w:r>
                  </w:p>
                </w:txbxContent>
              </v:textbox>
            </v:rect>
            <v:rect id="_x0000_s7325" o:spid="_x0000_s7325" o:spt="1" style="position:absolute;left:111;top:75;height:42;width:16;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w:t>
                    </w:r>
                  </w:p>
                </w:txbxContent>
              </v:textbox>
            </v:rect>
            <v:rect id="_x0000_s7326" o:spid="_x0000_s7326" o:spt="1" style="position:absolute;left:134;top:75;height:42;width:415;" filled="f" stroked="f" coordsize="21600,21600">
              <v:path/>
              <v:fill on="f" focussize="0,0"/>
              <v:stroke on="f"/>
              <v:imagedata o:title=""/>
              <o:lock v:ext="edit" aspectratio="f"/>
              <v:textbox inset="0mm,0mm,0mm,0mm" style="mso-fit-shape-to-text:t;">
                <w:txbxContent>
                  <w:p>
                    <w:pPr>
                      <w:jc w:val="right"/>
                      <w:rPr>
                        <w:rFonts w:ascii="宋体" w:hAnsi="宋体"/>
                        <w:sz w:val="24"/>
                      </w:rPr>
                    </w:pPr>
                    <w:r>
                      <w:rPr>
                        <w:rFonts w:hint="eastAsia" w:ascii="宋体" w:hAnsi="宋体"/>
                        <w:sz w:val="24"/>
                      </w:rPr>
                      <w:t>序号：</w:t>
                    </w:r>
                    <w:r>
                      <w:rPr>
                        <w:rFonts w:ascii="宋体" w:hAnsi="宋体"/>
                        <w:sz w:val="24"/>
                      </w:rPr>
                      <w:t>179</w:t>
                    </w:r>
                  </w:p>
                  <w:p>
                    <w:r>
                      <w:rPr>
                        <w:rFonts w:hint="eastAsia"/>
                        <w:sz w:val="24"/>
                      </w:rPr>
                      <w:t>对擅自在公路上设卡收费的处罚</w:t>
                    </w:r>
                  </w:p>
                </w:txbxContent>
              </v:textbox>
            </v:rect>
            <v:rect id="_x0000_s7327" o:spid="_x0000_s7327" o:spt="1" style="position:absolute;left:19;top:130;height:21;width:12;mso-wrap-style:none;" filled="f" stroked="f" coordsize="21600,21600">
              <v:path/>
              <v:fill on="f" focussize="0,0"/>
              <v:stroke on="f"/>
              <v:imagedata o:title=""/>
              <o:lock v:ext="edit" aspectratio="f"/>
              <v:textbox inset="0mm,0mm,0mm,0mm" style="mso-fit-shape-to-text:t;">
                <w:txbxContent>
                  <w:p/>
                </w:txbxContent>
              </v:textbox>
            </v:rect>
            <v:rect id="_x0000_s7328" o:spid="_x0000_s7328" o:spt="1" style="position:absolute;left:55;top:130;height:21;width:12;mso-wrap-style:none;" filled="f" stroked="f" coordsize="21600,21600">
              <v:path/>
              <v:fill on="f" focussize="0,0"/>
              <v:stroke on="f"/>
              <v:imagedata o:title=""/>
              <o:lock v:ext="edit" aspectratio="f"/>
              <v:textbox inset="0mm,0mm,0mm,0mm" style="mso-fit-shape-to-text:t;">
                <w:txbxContent>
                  <w:p/>
                </w:txbxContent>
              </v:textbox>
            </v:rect>
            <v:rect id="_x0000_s7329" o:spid="_x0000_s7329" o:spt="1" style="position:absolute;left:74;top:130;height:21;width:12;mso-wrap-style:none;" filled="f" stroked="f" coordsize="21600,21600">
              <v:path/>
              <v:fill on="f" focussize="0,0"/>
              <v:stroke on="f"/>
              <v:imagedata o:title=""/>
              <o:lock v:ext="edit" aspectratio="f"/>
              <v:textbox inset="0mm,0mm,0mm,0mm" style="mso-fit-shape-to-text:t;">
                <w:txbxContent>
                  <w:p/>
                </w:txbxContent>
              </v:textbox>
            </v:rect>
            <v:rect id="_x0000_s7330" o:spid="_x0000_s7330" o:spt="1" style="position:absolute;left:264;top:188;height:21;width:12;mso-wrap-style:none;" filled="f" stroked="f" coordsize="21600,21600">
              <v:path/>
              <v:fill on="f" focussize="0,0"/>
              <v:stroke on="f"/>
              <v:imagedata o:title=""/>
              <o:lock v:ext="edit" aspectratio="f"/>
              <v:textbox inset="0mm,0mm,0mm,0mm" style="mso-fit-shape-to-text:t;">
                <w:txbxContent>
                  <w:p/>
                </w:txbxContent>
              </v:textbox>
            </v:rect>
            <v:shape id="_x0000_s7331" o:spid="_x0000_s7331" style="position:absolute;left:260;top:179;height:37;width:117;" filled="f" stroked="t" coordsize="2197,635" path="m318,635l1879,635hdc2055,635,2197,493,2197,317c2197,142,2055,0,1879,0c1879,0,1879,0,1879,0hal1879,0,318,0hdc142,0,0,142,0,317c0,493,142,635,318,635haxe">
              <v:path arrowok="t"/>
              <v:fill on="f" focussize="0,0"/>
              <v:stroke weight="1.5pt" color="#FFFFFF" endcap="round"/>
              <v:imagedata o:title=""/>
              <o:lock v:ext="edit" aspectratio="f"/>
            </v:shape>
            <v:shape id="_x0000_s7332" o:spid="_x0000_s7332" style="position:absolute;left:250;top:169;height:36;width:117;" filled="f" stroked="t" coordsize="2196,636" path="m317,636l1879,636hdc2054,636,2196,493,2196,318c2196,143,2054,0,1879,0c1879,0,1879,0,1879,0hal1879,0,317,0hdc142,0,0,143,0,318c0,493,142,636,317,636haxe">
              <v:path arrowok="t"/>
              <v:fill on="f" focussize="0,0"/>
              <v:stroke weight="1.5pt" color="#000000" endcap="round"/>
              <v:imagedata o:title=""/>
              <o:lock v:ext="edit" aspectratio="f"/>
            </v:shape>
            <v:rect id="_x0000_s7333" o:spid="_x0000_s7333" o:spt="1" style="position:absolute;left:254;top:178;height:21;width:96;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7334" o:spid="_x0000_s7334" o:spt="1" style="position:absolute;left:250;top:236;height:36;width:117;" filled="f" stroked="t" coordsize="21600,21600">
              <v:path/>
              <v:fill on="f" focussize="0,0"/>
              <v:stroke weight="1.5pt" color="#000000" joinstyle="round" endcap="round"/>
              <v:imagedata o:title=""/>
              <o:lock v:ext="edit" aspectratio="f"/>
            </v:rect>
            <v:rect id="_x0000_s7335" o:spid="_x0000_s7335" o:spt="1" style="position:absolute;left:263;top:244;height:21;width:16;mso-wrap-style:none;" filled="f" stroked="f" coordsize="21600,21600">
              <v:path/>
              <v:fill on="f" focussize="0,0"/>
              <v:stroke on="f"/>
              <v:imagedata o:title=""/>
              <o:lock v:ext="edit" aspectratio="f"/>
              <v:textbox inset="0mm,0mm,0mm,0mm" style="mso-fit-shape-to-text:t;">
                <w:txbxContent>
                  <w:p>
                    <w:r>
                      <w:rPr>
                        <w:rFonts w:hint="eastAsia"/>
                        <w:sz w:val="24"/>
                      </w:rPr>
                      <w:t>立</w:t>
                    </w:r>
                  </w:p>
                </w:txbxContent>
              </v:textbox>
            </v:rect>
            <v:rect id="_x0000_s7336" o:spid="_x0000_s7336" o:spt="1" style="position:absolute;left:281;top:24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337" o:spid="_x0000_s7337" o:spt="1" style="position:absolute;left:299;top:244;height:21;width:16;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7338" o:spid="_x0000_s7338" o:spt="1" style="position:absolute;left:317;top:24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339" o:spid="_x0000_s7339" o:spt="1" style="position:absolute;left:336;top:244;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rect id="_x0000_s7340" o:spid="_x0000_s7340" o:spt="1" style="position:absolute;left:250;top:304;height:44;width:117;" filled="f" stroked="t" coordsize="21600,21600">
              <v:path/>
              <v:fill on="f" focussize="0,0"/>
              <v:stroke weight="1.5pt" color="#000000" joinstyle="round" endcap="round"/>
              <v:imagedata o:title=""/>
              <o:lock v:ext="edit" aspectratio="f"/>
            </v:rect>
            <v:rect id="_x0000_s7341" o:spid="_x0000_s7341" o:spt="1" style="position:absolute;left:272;top:305;height:21;width:64;mso-wrap-style:none;" filled="f" stroked="f" coordsize="21600,21600">
              <v:path/>
              <v:fill on="f" focussize="0,0"/>
              <v:stroke on="f"/>
              <v:imagedata o:title=""/>
              <o:lock v:ext="edit" aspectratio="f"/>
              <v:textbox inset="0mm,0mm,0mm,0mm" style="mso-fit-shape-to-text:t;">
                <w:txbxContent>
                  <w:p>
                    <w:r>
                      <w:rPr>
                        <w:rFonts w:hint="eastAsia"/>
                        <w:sz w:val="24"/>
                      </w:rPr>
                      <w:t>调查取证</w:t>
                    </w:r>
                  </w:p>
                </w:txbxContent>
              </v:textbox>
            </v:rect>
            <v:rect id="_x0000_s7342" o:spid="_x0000_s7342" o:spt="1" style="position:absolute;left:264;top:32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343" o:spid="_x0000_s7343" o:spt="1" style="position:absolute;left:281;top:329;height:21;width:8;mso-wrap-style:none;" filled="f" stroked="f" coordsize="21600,21600">
              <v:path/>
              <v:fill on="f" focussize="0,0"/>
              <v:stroke on="f"/>
              <v:imagedata o:title=""/>
              <o:lock v:ext="edit" aspectratio="f"/>
              <v:textbox inset="0mm,0mm,0mm,0mm" style="mso-fit-shape-to-text:t;">
                <w:txbxContent>
                  <w:p>
                    <w:r>
                      <w:rPr>
                        <w:sz w:val="24"/>
                      </w:rPr>
                      <w:t>2</w:t>
                    </w:r>
                  </w:p>
                </w:txbxContent>
              </v:textbox>
            </v:rect>
            <v:rect id="_x0000_s7344" o:spid="_x0000_s7344" o:spt="1" style="position:absolute;left:288;top:329;height:21;width:48;mso-wrap-style:none;" filled="f" stroked="f" coordsize="21600,21600">
              <v:path/>
              <v:fill on="f" focussize="0,0"/>
              <v:stroke on="f"/>
              <v:imagedata o:title=""/>
              <o:lock v:ext="edit" aspectratio="f"/>
              <v:textbox inset="0mm,0mm,0mm,0mm" style="mso-fit-shape-to-text:t;">
                <w:txbxContent>
                  <w:p>
                    <w:r>
                      <w:rPr>
                        <w:rFonts w:hint="eastAsia"/>
                        <w:sz w:val="24"/>
                      </w:rPr>
                      <w:t>人以上</w:t>
                    </w:r>
                  </w:p>
                </w:txbxContent>
              </v:textbox>
            </v:rect>
            <v:rect id="_x0000_s7345" o:spid="_x0000_s7345" o:spt="1" style="position:absolute;left:336;top:32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346" o:spid="_x0000_s7346" o:spt="1" style="position:absolute;left:250;top:372;height:36;width:117;" filled="f" stroked="t" coordsize="21600,21600">
              <v:path/>
              <v:fill on="f" focussize="0,0"/>
              <v:stroke weight="1.5pt" color="#000000" joinstyle="round" endcap="round"/>
              <v:imagedata o:title=""/>
              <o:lock v:ext="edit" aspectratio="f"/>
            </v:rect>
            <v:rect id="_x0000_s7347" o:spid="_x0000_s7347" o:spt="1" style="position:absolute;left:281;top:380;height:21;width:16;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7348" o:spid="_x0000_s7348" o:spt="1" style="position:absolute;left:317;top:380;height:21;width:16;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7349" o:spid="_x0000_s7349" style="position:absolute;left:249;top:432;height:46;width:119;" filled="f" stroked="t" coordsize="119,46" path="m0,23l59,0,119,23,59,46,0,23xe">
              <v:path arrowok="t"/>
              <v:fill on="f" focussize="0,0"/>
              <v:stroke weight="1.5pt" color="#000000" endcap="round"/>
              <v:imagedata o:title=""/>
              <o:lock v:ext="edit" aspectratio="f"/>
            </v:shape>
            <v:rect id="_x0000_s7350" o:spid="_x0000_s7350" o:spt="1" style="position:absolute;left:263;top:446;height:21;width:80;mso-wrap-style:none;" filled="f" stroked="f" coordsize="21600,21600">
              <v:path/>
              <v:fill on="f" focussize="0,0"/>
              <v:stroke on="f"/>
              <v:imagedata o:title=""/>
              <o:lock v:ext="edit" aspectratio="f"/>
              <v:textbox inset="0mm,0mm,0mm,0mm" style="mso-fit-shape-to-text:t;">
                <w:txbxContent>
                  <w:p>
                    <w:r>
                      <w:rPr>
                        <w:rFonts w:hint="eastAsia"/>
                        <w:sz w:val="24"/>
                      </w:rPr>
                      <w:t>处罚前告知</w:t>
                    </w:r>
                  </w:p>
                </w:txbxContent>
              </v:textbox>
            </v:rect>
            <v:line id="_x0000_s7351" o:spid="_x0000_s7351" o:spt="20" style="position:absolute;left:308;top:205;height:25;width:0;" filled="f" stroked="t" coordsize="21600,21600">
              <v:path arrowok="t"/>
              <v:fill on="f" focussize="0,0"/>
              <v:stroke color="#000000" endcap="round"/>
              <v:imagedata o:title=""/>
              <o:lock v:ext="edit" aspectratio="f"/>
            </v:line>
            <v:shape id="_x0000_s7352" o:spid="_x0000_s7352" style="position:absolute;left:305;top:228;height:8;width:7;" fillcolor="#000000" filled="t" stroked="t" coordsize="138,138" path="m69,138l0,0hdc43,22,95,22,138,0hal69,138xe">
              <v:path arrowok="t"/>
              <v:fill on="t" color2="#FFFFFF" focussize="0,0"/>
              <v:stroke weight="0pt" color="#000000"/>
              <v:imagedata o:title=""/>
              <o:lock v:ext="edit" aspectratio="f"/>
            </v:shape>
            <v:line id="_x0000_s7353" o:spid="_x0000_s7353" o:spt="20" style="position:absolute;left:308;top:272;height:26;width:0;" filled="f" stroked="t" coordsize="21600,21600">
              <v:path arrowok="t"/>
              <v:fill on="f" focussize="0,0"/>
              <v:stroke color="#000000" endcap="round"/>
              <v:imagedata o:title=""/>
              <o:lock v:ext="edit" aspectratio="f"/>
            </v:line>
            <v:shape id="_x0000_s7354" o:spid="_x0000_s7354" style="position:absolute;left:305;top:297;height:7;width:7;" fillcolor="#000000" filled="t" stroked="t" coordsize="138,138" path="m69,138l0,0hdc43,21,95,21,138,0hal69,138xe">
              <v:path arrowok="t"/>
              <v:fill on="t" color2="#FFFFFF" focussize="0,0"/>
              <v:stroke weight="0pt" color="#000000"/>
              <v:imagedata o:title=""/>
              <o:lock v:ext="edit" aspectratio="f"/>
            </v:shape>
            <v:line id="_x0000_s7355" o:spid="_x0000_s7355" o:spt="20" style="position:absolute;left:308;top:348;height:18;width:0;" filled="f" stroked="t" coordsize="21600,21600">
              <v:path arrowok="t"/>
              <v:fill on="f" focussize="0,0"/>
              <v:stroke color="#000000" endcap="round"/>
              <v:imagedata o:title=""/>
              <o:lock v:ext="edit" aspectratio="f"/>
            </v:line>
            <v:shape id="_x0000_s7356" o:spid="_x0000_s7356" style="position:absolute;left:305;top:364;height:8;width:7;" fillcolor="#000000" filled="t" stroked="t" coordsize="138,138" path="m69,138l0,0hdc43,21,95,21,138,0hal69,138xe">
              <v:path arrowok="t"/>
              <v:fill on="t" color2="#FFFFFF" focussize="0,0"/>
              <v:stroke weight="0pt" color="#000000"/>
              <v:imagedata o:title=""/>
              <o:lock v:ext="edit" aspectratio="f"/>
            </v:shape>
            <v:line id="_x0000_s7357" o:spid="_x0000_s7357" o:spt="20" style="position:absolute;left:308;top:408;height:18;width:0;" filled="f" stroked="t" coordsize="21600,21600">
              <v:path arrowok="t"/>
              <v:fill on="f" focussize="0,0"/>
              <v:stroke color="#000000" endcap="round"/>
              <v:imagedata o:title=""/>
              <o:lock v:ext="edit" aspectratio="f"/>
            </v:line>
            <v:shape id="_x0000_s7358" o:spid="_x0000_s7358" style="position:absolute;left:305;top:424;height:8;width:7;" fillcolor="#000000" filled="t" stroked="t" coordsize="138,138" path="m69,138l0,0hdc43,22,95,22,138,0hal138,0,69,138xe">
              <v:path arrowok="t"/>
              <v:fill on="t" color2="#FFFFFF" focussize="0,0"/>
              <v:stroke weight="0pt" color="#000000"/>
              <v:imagedata o:title=""/>
              <o:lock v:ext="edit" aspectratio="f"/>
            </v:shape>
            <v:shape id="_x0000_s7359" o:spid="_x0000_s7359" style="position:absolute;left:249;top:640;height:48;width:119;" filled="f" stroked="t" coordsize="119,48" path="m0,24l59,0,119,24,59,48,0,24xe">
              <v:path arrowok="t"/>
              <v:fill on="f" focussize="0,0"/>
              <v:stroke weight="1.5pt" color="#000000" endcap="round"/>
              <v:imagedata o:title=""/>
              <o:lock v:ext="edit" aspectratio="f"/>
            </v:shape>
            <v:rect id="_x0000_s7360" o:spid="_x0000_s7360" o:spt="1" style="position:absolute;left:281;top:654;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7361" o:spid="_x0000_s7361" o:spt="1" style="position:absolute;left:317;top:654;height:21;width:16;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7362" o:spid="_x0000_s7362" style="position:absolute;left:249;top:708;height:46;width:119;" filled="f" stroked="t" coordsize="119,46" path="m0,23l59,0,119,23,59,46,0,23xe">
              <v:path arrowok="t"/>
              <v:fill on="f" focussize="0,0"/>
              <v:stroke weight="1.5pt" color="#000000" endcap="round"/>
              <v:imagedata o:title=""/>
              <o:lock v:ext="edit" aspectratio="f"/>
            </v:shape>
            <v:rect id="_x0000_s7363" o:spid="_x0000_s7363" o:spt="1" style="position:absolute;left:281;top:721;height:21;width:16;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7364" o:spid="_x0000_s7364" o:spt="1" style="position:absolute;left:317;top:721;height:21;width:16;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7365" o:spid="_x0000_s7365" style="position:absolute;left:249;top:796;height:45;width:119;" filled="f" stroked="t" coordsize="119,45" path="m0,22l59,0,119,22,59,45,0,22xe">
              <v:path arrowok="t"/>
              <v:fill on="f" focussize="0,0"/>
              <v:stroke weight="1.5pt" color="#000000" endcap="round"/>
              <v:imagedata o:title=""/>
              <o:lock v:ext="edit" aspectratio="f"/>
            </v:shape>
            <v:rect id="_x0000_s7366" o:spid="_x0000_s7366" o:spt="1" style="position:absolute;left:281;top:809;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7367" o:spid="_x0000_s7367" o:spt="1" style="position:absolute;left:317;top:809;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shape id="_x0000_s7368" o:spid="_x0000_s7368" style="position:absolute;left:249;top:863;height:42;width:119;" filled="f" stroked="t" coordsize="2231,745" path="m372,745l1858,745hdc2064,745,2231,579,2231,373c2231,167,2064,0,1858,0c1858,0,1858,0,1858,0hal1858,0,372,0hdc166,0,0,167,0,373c0,579,166,745,372,745haxe">
              <v:path arrowok="t"/>
              <v:fill on="f" focussize="0,0"/>
              <v:stroke weight="1.5pt" color="#000000" endcap="round"/>
              <v:imagedata o:title=""/>
              <o:lock v:ext="edit" aspectratio="f"/>
            </v:shape>
            <v:rect id="_x0000_s7369" o:spid="_x0000_s7369" o:spt="1" style="position:absolute;left:281;top:874;height:21;width:16;mso-wrap-style:none;" filled="f" stroked="f" coordsize="21600,21600">
              <v:path/>
              <v:fill on="f" focussize="0,0"/>
              <v:stroke on="f"/>
              <v:imagedata o:title=""/>
              <o:lock v:ext="edit" aspectratio="f"/>
              <v:textbox inset="0mm,0mm,0mm,0mm" style="mso-fit-shape-to-text:t;">
                <w:txbxContent>
                  <w:p>
                    <w:r>
                      <w:rPr>
                        <w:rFonts w:hint="eastAsia"/>
                        <w:sz w:val="24"/>
                      </w:rPr>
                      <w:t>结</w:t>
                    </w:r>
                  </w:p>
                </w:txbxContent>
              </v:textbox>
            </v:rect>
            <v:rect id="_x0000_s7370" o:spid="_x0000_s7370" o:spt="1" style="position:absolute;left:317;top:874;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line id="_x0000_s7371" o:spid="_x0000_s7371" o:spt="20" style="position:absolute;left:308;top:478;height:156;width:0;" filled="f" stroked="t" coordsize="21600,21600">
              <v:path arrowok="t"/>
              <v:fill on="f" focussize="0,0"/>
              <v:stroke color="#000000" endcap="round"/>
              <v:imagedata o:title=""/>
              <o:lock v:ext="edit" aspectratio="f"/>
            </v:line>
            <v:shape id="_x0000_s7372" o:spid="_x0000_s7372" style="position:absolute;left:305;top:632;height:8;width:7;" fillcolor="#000000" filled="t" stroked="t" coordsize="138,138" path="m69,138l0,0hdc43,22,95,22,138,0hal69,138xe">
              <v:path arrowok="t"/>
              <v:fill on="t" color2="#FFFFFF" focussize="0,0"/>
              <v:stroke weight="0pt" color="#000000"/>
              <v:imagedata o:title=""/>
              <o:lock v:ext="edit" aspectratio="f"/>
            </v:shape>
            <v:line id="_x0000_s7373" o:spid="_x0000_s7373" o:spt="20" style="position:absolute;left:308;top:688;height:14;width:0;" filled="f" stroked="t" coordsize="21600,21600">
              <v:path arrowok="t"/>
              <v:fill on="f" focussize="0,0"/>
              <v:stroke color="#000000" endcap="round"/>
              <v:imagedata o:title=""/>
              <o:lock v:ext="edit" aspectratio="f"/>
            </v:line>
            <v:shape id="_x0000_s7374" o:spid="_x0000_s7374" style="position:absolute;left:305;top:700;height:8;width:7;" fillcolor="#000000" filled="t" stroked="t" coordsize="138,138" path="m69,138l0,0hdc43,22,95,22,138,0hal69,138xe">
              <v:path arrowok="t"/>
              <v:fill on="t" color2="#FFFFFF" focussize="0,0"/>
              <v:stroke weight="0pt" color="#000000"/>
              <v:imagedata o:title=""/>
              <o:lock v:ext="edit" aspectratio="f"/>
            </v:shape>
            <v:line id="_x0000_s7375" o:spid="_x0000_s7375" o:spt="20" style="position:absolute;left:308;top:754;height:36;width:0;" filled="f" stroked="t" coordsize="21600,21600">
              <v:path arrowok="t"/>
              <v:fill on="f" focussize="0,0"/>
              <v:stroke color="#000000" endcap="round"/>
              <v:imagedata o:title=""/>
              <o:lock v:ext="edit" aspectratio="f"/>
            </v:line>
            <v:shape id="_x0000_s7376" o:spid="_x0000_s7376" style="position:absolute;left:305;top:788;height:8;width:7;" fillcolor="#000000" filled="t" stroked="t" coordsize="138,139" path="m69,139l0,0hdc43,22,95,22,138,0hal138,0,69,139xe">
              <v:path arrowok="t"/>
              <v:fill on="t" color2="#FFFFFF" focussize="0,0"/>
              <v:stroke weight="0pt" color="#000000"/>
              <v:imagedata o:title=""/>
              <o:lock v:ext="edit" aspectratio="f"/>
            </v:shape>
            <v:line id="_x0000_s7377" o:spid="_x0000_s7377" o:spt="20" style="position:absolute;left:308;top:841;height:16;width:0;" filled="f" stroked="t" coordsize="21600,21600">
              <v:path arrowok="t"/>
              <v:fill on="f" focussize="0,0"/>
              <v:stroke color="#000000" endcap="round"/>
              <v:imagedata o:title=""/>
              <o:lock v:ext="edit" aspectratio="f"/>
            </v:line>
            <v:shape id="_x0000_s7378" o:spid="_x0000_s7378" style="position:absolute;left:305;top:855;height:8;width:7;" fillcolor="#000000" filled="t" stroked="t" coordsize="138,138" path="m69,138l0,0hdc43,22,95,22,138,0hal69,138xe">
              <v:path arrowok="t"/>
              <v:fill on="t" color2="#FFFFFF" focussize="0,0"/>
              <v:stroke weight="0pt" color="#000000"/>
              <v:imagedata o:title=""/>
              <o:lock v:ext="edit" aspectratio="f"/>
            </v:shape>
            <v:shape id="_x0000_s7379" o:spid="_x0000_s7379" style="position:absolute;left:103;top:212;height:49;width:132;" filled="f" stroked="t" coordsize="132,49" path="m0,24l66,0,132,24,66,49,0,24xe">
              <v:path arrowok="t"/>
              <v:fill on="f" focussize="0,0"/>
              <v:stroke color="#000000" endcap="round"/>
              <v:imagedata o:title=""/>
              <o:lock v:ext="edit" aspectratio="f"/>
            </v:shape>
            <v:rect id="_x0000_s7380" o:spid="_x0000_s7380" o:spt="1" style="position:absolute;left:136;top:222;height:21;width:96;mso-wrap-style:none;" filled="f" stroked="f" coordsize="21600,21600">
              <v:path/>
              <v:fill on="f" focussize="0,0"/>
              <v:stroke on="f"/>
              <v:imagedata o:title=""/>
              <o:lock v:ext="edit" aspectratio="f"/>
              <v:textbox inset="0mm,0mm,0mm,0mm" style="mso-fit-shape-to-text:t;">
                <w:txbxContent>
                  <w:p>
                    <w:r>
                      <w:rPr>
                        <w:rFonts w:hint="eastAsia"/>
                        <w:sz w:val="24"/>
                      </w:rPr>
                      <w:t>表明执法身份</w:t>
                    </w:r>
                  </w:p>
                </w:txbxContent>
              </v:textbox>
            </v:rect>
            <v:rect id="_x0000_s7381" o:spid="_x0000_s7381" o:spt="1" style="position:absolute;left:136;top:239;height:21;width:96;mso-wrap-style:none;" filled="f" stroked="f" coordsize="21600,21600">
              <v:path/>
              <v:fill on="f" focussize="0,0"/>
              <v:stroke on="f"/>
              <v:imagedata o:title=""/>
              <o:lock v:ext="edit" aspectratio="f"/>
              <v:textbox inset="0mm,0mm,0mm,0mm" style="mso-fit-shape-to-text:t;">
                <w:txbxContent>
                  <w:p>
                    <w:r>
                      <w:rPr>
                        <w:rFonts w:hint="eastAsia"/>
                        <w:sz w:val="24"/>
                      </w:rPr>
                      <w:t>指出违法事实</w:t>
                    </w:r>
                  </w:p>
                </w:txbxContent>
              </v:textbox>
            </v:rect>
            <v:shape id="_x0000_s7382" o:spid="_x0000_s7382" style="position:absolute;left:103;top:278;height:65;width:132;" filled="f" stroked="t" coordsize="132,65" path="m0,32l66,0,132,32,66,65,0,32xe">
              <v:path arrowok="t"/>
              <v:fill on="f" focussize="0,0"/>
              <v:stroke color="#000000" endcap="round"/>
              <v:imagedata o:title=""/>
              <o:lock v:ext="edit" aspectratio="f"/>
            </v:shape>
            <v:rect id="_x0000_s7383" o:spid="_x0000_s7383" o:spt="1" style="position:absolute;left:136;top:297;height:21;width:96;mso-wrap-style:none;" filled="f" stroked="f" coordsize="21600,21600">
              <v:path/>
              <v:fill on="f" focussize="0,0"/>
              <v:stroke on="f"/>
              <v:imagedata o:title=""/>
              <o:lock v:ext="edit" aspectratio="f"/>
              <v:textbox inset="0mm,0mm,0mm,0mm" style="mso-fit-shape-to-text:t;">
                <w:txbxContent>
                  <w:p>
                    <w:r>
                      <w:rPr>
                        <w:rFonts w:hint="eastAsia"/>
                        <w:sz w:val="24"/>
                      </w:rPr>
                      <w:t>说明处罚理由</w:t>
                    </w:r>
                  </w:p>
                </w:txbxContent>
              </v:textbox>
            </v:rect>
            <v:rect id="_x0000_s7384" o:spid="_x0000_s7384" o:spt="1" style="position:absolute;left:136;top:312;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shape id="_x0000_s7385" o:spid="_x0000_s7385" style="position:absolute;left:103;top:376;height:49;width:132;" filled="f" stroked="t" coordsize="132,49" path="m0,25l66,0,132,25,66,49,0,25xe">
              <v:path arrowok="t"/>
              <v:fill on="f" focussize="0,0"/>
              <v:stroke color="#000000" endcap="round"/>
              <v:imagedata o:title=""/>
              <o:lock v:ext="edit" aspectratio="f"/>
            </v:shape>
            <v:rect id="_x0000_s7386" o:spid="_x0000_s7386" o:spt="1" style="position:absolute;left:136;top:387;height:21;width:96;mso-wrap-style:none;" filled="f" stroked="f" coordsize="21600,21600">
              <v:path/>
              <v:fill on="f" focussize="0,0"/>
              <v:stroke on="f"/>
              <v:imagedata o:title=""/>
              <o:lock v:ext="edit" aspectratio="f"/>
              <v:textbox inset="0mm,0mm,0mm,0mm" style="mso-fit-shape-to-text:t;">
                <w:txbxContent>
                  <w:p>
                    <w:r>
                      <w:rPr>
                        <w:rFonts w:hint="eastAsia"/>
                        <w:sz w:val="24"/>
                      </w:rPr>
                      <w:t>制作处罚决定</w:t>
                    </w:r>
                  </w:p>
                </w:txbxContent>
              </v:textbox>
            </v:rect>
            <v:rect id="_x0000_s7387" o:spid="_x0000_s7387" o:spt="1" style="position:absolute;left:136;top:402;height:21;width:16;mso-wrap-style:none;" filled="f" stroked="f" coordsize="21600,21600">
              <v:path/>
              <v:fill on="f" focussize="0,0"/>
              <v:stroke on="f"/>
              <v:imagedata o:title=""/>
              <o:lock v:ext="edit" aspectratio="f"/>
              <v:textbox inset="0mm,0mm,0mm,0mm" style="mso-fit-shape-to-text:t;">
                <w:txbxContent>
                  <w:p>
                    <w:r>
                      <w:rPr>
                        <w:rFonts w:hint="eastAsia"/>
                        <w:sz w:val="24"/>
                      </w:rPr>
                      <w:t>书</w:t>
                    </w:r>
                  </w:p>
                </w:txbxContent>
              </v:textbox>
            </v:rect>
            <v:rect id="_x0000_s7388" o:spid="_x0000_s7388" o:spt="1" style="position:absolute;left:147;top:40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389" o:spid="_x0000_s7389" o:spt="1" style="position:absolute;left:158;top:402;height:21;width:64;mso-wrap-style:none;" filled="f" stroked="f" coordsize="21600,21600">
              <v:path/>
              <v:fill on="f" focussize="0,0"/>
              <v:stroke on="f"/>
              <v:imagedata o:title=""/>
              <o:lock v:ext="edit" aspectratio="f"/>
              <v:textbox inset="0mm,0mm,0mm,0mm" style="mso-fit-shape-to-text:t;">
                <w:txbxContent>
                  <w:p>
                    <w:r>
                      <w:rPr>
                        <w:rFonts w:hint="eastAsia"/>
                        <w:sz w:val="24"/>
                      </w:rPr>
                      <w:t>当场交付</w:t>
                    </w:r>
                  </w:p>
                </w:txbxContent>
              </v:textbox>
            </v:rect>
            <v:rect id="_x0000_s7390" o:spid="_x0000_s7390" o:spt="1" style="position:absolute;left:89;top:473;height:49;width:161;" filled="f" stroked="t" coordsize="21600,21600">
              <v:path/>
              <v:fill on="f" focussize="0,0"/>
              <v:stroke color="#000000" joinstyle="round" endcap="round"/>
              <v:imagedata o:title=""/>
              <o:lock v:ext="edit" aspectratio="f"/>
            </v:rect>
            <v:rect id="_x0000_s7391" o:spid="_x0000_s7391" o:spt="1" style="position:absolute;left:95;top:476;height:21;width:80;mso-wrap-style:none;" filled="f" stroked="f" coordsize="21600,21600">
              <v:path/>
              <v:fill on="f" focussize="0,0"/>
              <v:stroke on="f"/>
              <v:imagedata o:title=""/>
              <o:lock v:ext="edit" aspectratio="f"/>
              <v:textbox inset="0mm,0mm,0mm,0mm" style="mso-fit-shape-to-text:t;">
                <w:txbxContent>
                  <w:p>
                    <w:r>
                      <w:rPr>
                        <w:rFonts w:hint="eastAsia"/>
                        <w:sz w:val="24"/>
                      </w:rPr>
                      <w:t>执行当事人</w:t>
                    </w:r>
                  </w:p>
                </w:txbxContent>
              </v:textbox>
            </v:rect>
            <v:rect id="_x0000_s7392" o:spid="_x0000_s7392" o:spt="1" style="position:absolute;left:153;top:474;height:21;width:16;mso-wrap-style:none;" filled="f" stroked="f" coordsize="21600,21600">
              <v:path/>
              <v:fill on="f" focussize="0,0"/>
              <v:stroke on="f"/>
              <v:imagedata o:title=""/>
              <o:lock v:ext="edit" aspectratio="f"/>
              <v:textbox inset="0mm,0mm,0mm,0mm" style="mso-fit-shape-to-text:t;">
                <w:txbxContent>
                  <w:p>
                    <w:r>
                      <w:rPr>
                        <w:sz w:val="24"/>
                      </w:rPr>
                      <w:t>15</w:t>
                    </w:r>
                  </w:p>
                </w:txbxContent>
              </v:textbox>
            </v:rect>
            <v:rect id="_x0000_s7393" o:spid="_x0000_s7393" o:spt="1" style="position:absolute;left:164;top:476;height:21;width:112;mso-wrap-style:none;" filled="f" stroked="f" coordsize="21600,21600">
              <v:path/>
              <v:fill on="f" focussize="0,0"/>
              <v:stroke on="f"/>
              <v:imagedata o:title=""/>
              <o:lock v:ext="edit" aspectratio="f"/>
              <v:textbox inset="0mm,0mm,0mm,0mm" style="mso-fit-shape-to-text:t;">
                <w:txbxContent>
                  <w:p>
                    <w:r>
                      <w:rPr>
                        <w:rFonts w:hint="eastAsia"/>
                        <w:sz w:val="24"/>
                      </w:rPr>
                      <w:t>日内到指定银行</w:t>
                    </w:r>
                  </w:p>
                </w:txbxContent>
              </v:textbox>
            </v:rect>
            <v:rect id="_x0000_s7394" o:spid="_x0000_s7394" o:spt="1" style="position:absolute;left:95;top:491;height:21;width:64;mso-wrap-style:none;" filled="f" stroked="f" coordsize="21600,21600">
              <v:path/>
              <v:fill on="f" focussize="0,0"/>
              <v:stroke on="f"/>
              <v:imagedata o:title=""/>
              <o:lock v:ext="edit" aspectratio="f"/>
              <v:textbox inset="0mm,0mm,0mm,0mm" style="mso-fit-shape-to-text:t;">
                <w:txbxContent>
                  <w:p>
                    <w:r>
                      <w:rPr>
                        <w:rFonts w:hint="eastAsia"/>
                        <w:sz w:val="24"/>
                      </w:rPr>
                      <w:t>缴纳罚款</w:t>
                    </w:r>
                  </w:p>
                </w:txbxContent>
              </v:textbox>
            </v:rect>
            <v:rect id="_x0000_s7395" o:spid="_x0000_s7395" o:spt="1" style="position:absolute;left:141;top:491;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396" o:spid="_x0000_s7396" o:spt="1" style="position:absolute;left:153;top:491;height:21;width:128;mso-wrap-style:none;" filled="f" stroked="f" coordsize="21600,21600">
              <v:path/>
              <v:fill on="f" focussize="0,0"/>
              <v:stroke on="f"/>
              <v:imagedata o:title=""/>
              <o:lock v:ext="edit" aspectratio="f"/>
              <v:textbox inset="0mm,0mm,0mm,0mm" style="mso-fit-shape-to-text:t;">
                <w:txbxContent>
                  <w:p>
                    <w:r>
                      <w:rPr>
                        <w:rFonts w:hint="eastAsia"/>
                        <w:sz w:val="24"/>
                      </w:rPr>
                      <w:t>在事后难以执行的</w:t>
                    </w:r>
                  </w:p>
                </w:txbxContent>
              </v:textbox>
            </v:rect>
            <v:rect id="_x0000_s7397" o:spid="_x0000_s7397" o:spt="1" style="position:absolute;left:107;top:507;height:21;width:176;mso-wrap-style:none;" filled="f" stroked="f" coordsize="21600,21600">
              <v:path/>
              <v:fill on="f" focussize="0,0"/>
              <v:stroke on="f"/>
              <v:imagedata o:title=""/>
              <o:lock v:ext="edit" aspectratio="f"/>
              <v:textbox inset="0mm,0mm,0mm,0mm" style="mso-fit-shape-to-text:t;">
                <w:txbxContent>
                  <w:p>
                    <w:r>
                      <w:rPr>
                        <w:rFonts w:hint="eastAsia"/>
                        <w:sz w:val="24"/>
                      </w:rPr>
                      <w:t>以及特殊情况下当场收缴</w:t>
                    </w:r>
                  </w:p>
                </w:txbxContent>
              </v:textbox>
            </v:rect>
            <v:rect id="_x0000_s7398" o:spid="_x0000_s7398" o:spt="1" style="position:absolute;left:109;top:584;height:45;width:120;" filled="f" stroked="t" coordsize="21600,21600">
              <v:path/>
              <v:fill on="f" focussize="0,0"/>
              <v:stroke color="#000000" joinstyle="round" endcap="round"/>
              <v:imagedata o:title=""/>
              <o:lock v:ext="edit" aspectratio="f"/>
            </v:rect>
            <v:rect id="_x0000_s7399" o:spid="_x0000_s7399" o:spt="1" style="position:absolute;left:147;top:600;height:21;width:64;mso-wrap-style:none;" filled="f" stroked="f" coordsize="21600,21600">
              <v:path/>
              <v:fill on="f" focussize="0,0"/>
              <v:stroke on="f"/>
              <v:imagedata o:title=""/>
              <o:lock v:ext="edit" aspectratio="f"/>
              <v:textbox inset="0mm,0mm,0mm,0mm" style="mso-fit-shape-to-text:t;">
                <w:txbxContent>
                  <w:p>
                    <w:r>
                      <w:rPr>
                        <w:rFonts w:hint="eastAsia"/>
                        <w:sz w:val="24"/>
                      </w:rPr>
                      <w:t>报告备案</w:t>
                    </w:r>
                  </w:p>
                </w:txbxContent>
              </v:textbox>
            </v:rect>
            <v:shape id="_x0000_s7400" o:spid="_x0000_s7400" style="position:absolute;left:10;top:294;height:33;width:74;" filled="f" stroked="t" coordsize="1394,578" path="m289,578l1106,578hdc1265,578,1394,448,1394,289c1394,129,1265,0,1106,0c1106,0,1106,0,1106,0hal1106,0,289,0hdc129,0,0,129,0,289c0,448,129,578,289,578haxe">
              <v:path arrowok="t"/>
              <v:fill on="f" focussize="0,0"/>
              <v:stroke color="#000000" endcap="round"/>
              <v:imagedata o:title=""/>
              <o:lock v:ext="edit" aspectratio="f"/>
            </v:shape>
            <v:rect id="_x0000_s7401" o:spid="_x0000_s7401" o:spt="1" style="position:absolute;left:24;top:304;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7402" o:spid="_x0000_s7402" o:spt="1" style="position:absolute;left:7;top:383;height:36;width:73;" filled="f" stroked="t" coordsize="21600,21600">
              <v:path/>
              <v:fill on="f" focussize="0,0"/>
              <v:stroke color="#000000" joinstyle="round" endcap="round"/>
              <v:imagedata o:title=""/>
              <o:lock v:ext="edit" aspectratio="f"/>
            </v:rect>
            <v:rect id="_x0000_s7403" o:spid="_x0000_s7403" o:spt="1" style="position:absolute;left:9;top:387;height:21;width:96;mso-wrap-style:none;" filled="f" stroked="f" coordsize="21600,21600">
              <v:path/>
              <v:fill on="f" focussize="0,0"/>
              <v:stroke on="f"/>
              <v:imagedata o:title=""/>
              <o:lock v:ext="edit" aspectratio="f"/>
              <v:textbox inset="0mm,0mm,0mm,0mm" style="mso-fit-shape-to-text:t;">
                <w:txbxContent>
                  <w:p>
                    <w:r>
                      <w:rPr>
                        <w:rFonts w:hint="eastAsia"/>
                        <w:sz w:val="24"/>
                      </w:rPr>
                      <w:t>进入行政复议</w:t>
                    </w:r>
                  </w:p>
                </w:txbxContent>
              </v:textbox>
            </v:rect>
            <v:rect id="_x0000_s7404" o:spid="_x0000_s7404" o:spt="1" style="position:absolute;left:15;top:402;height:21;width:80;mso-wrap-style:none;" filled="f" stroked="f" coordsize="21600,21600">
              <v:path/>
              <v:fill on="f" focussize="0,0"/>
              <v:stroke on="f"/>
              <v:imagedata o:title=""/>
              <o:lock v:ext="edit" aspectratio="f"/>
              <v:textbox inset="0mm,0mm,0mm,0mm" style="mso-fit-shape-to-text:t;">
                <w:txbxContent>
                  <w:p>
                    <w:r>
                      <w:rPr>
                        <w:rFonts w:hint="eastAsia"/>
                        <w:sz w:val="24"/>
                      </w:rPr>
                      <w:t>或诉讼流程</w:t>
                    </w:r>
                  </w:p>
                </w:txbxContent>
              </v:textbox>
            </v:rect>
            <v:rect id="_x0000_s7405" o:spid="_x0000_s7405" o:spt="1" style="position:absolute;left:7;top:475;height:45;width:73;" filled="f" stroked="t" coordsize="21600,21600">
              <v:path/>
              <v:fill on="f" focussize="0,0"/>
              <v:stroke color="#000000" joinstyle="round" endcap="round"/>
              <v:imagedata o:title=""/>
              <o:lock v:ext="edit" aspectratio="f"/>
            </v:rect>
            <v:rect id="_x0000_s7406" o:spid="_x0000_s7406" o:spt="1" style="position:absolute;left:9;top:483;height:21;width:96;mso-wrap-style:none;" filled="f" stroked="f" coordsize="21600,21600">
              <v:path/>
              <v:fill on="f" focussize="0,0"/>
              <v:stroke on="f"/>
              <v:imagedata o:title=""/>
              <o:lock v:ext="edit" aspectratio="f"/>
              <v:textbox inset="0mm,0mm,0mm,0mm" style="mso-fit-shape-to-text:t;">
                <w:txbxContent>
                  <w:p>
                    <w:r>
                      <w:rPr>
                        <w:rFonts w:hint="eastAsia"/>
                        <w:sz w:val="24"/>
                      </w:rPr>
                      <w:t>复议决定或行</w:t>
                    </w:r>
                  </w:p>
                </w:txbxContent>
              </v:textbox>
            </v:rect>
            <v:rect id="_x0000_s7407" o:spid="_x0000_s7407" o:spt="1" style="position:absolute;left:9;top:499;height:21;width:32;mso-wrap-style:none;" filled="f" stroked="f" coordsize="21600,21600">
              <v:path/>
              <v:fill on="f" focussize="0,0"/>
              <v:stroke on="f"/>
              <v:imagedata o:title=""/>
              <o:lock v:ext="edit" aspectratio="f"/>
              <v:textbox inset="0mm,0mm,0mm,0mm" style="mso-fit-shape-to-text:t;">
                <w:txbxContent>
                  <w:p>
                    <w:r>
                      <w:rPr>
                        <w:rFonts w:hint="eastAsia"/>
                        <w:sz w:val="24"/>
                      </w:rPr>
                      <w:t>政判</w:t>
                    </w:r>
                  </w:p>
                </w:txbxContent>
              </v:textbox>
            </v:rect>
            <v:rect id="_x0000_s7408" o:spid="_x0000_s7408" o:spt="1" style="position:absolute;left:32;top:49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409" o:spid="_x0000_s7409" o:spt="1" style="position:absolute;left:43;top:499;height:21;width:16;mso-wrap-style:none;" filled="f" stroked="f" coordsize="21600,21600">
              <v:path/>
              <v:fill on="f" focussize="0,0"/>
              <v:stroke on="f"/>
              <v:imagedata o:title=""/>
              <o:lock v:ext="edit" aspectratio="f"/>
              <v:textbox inset="0mm,0mm,0mm,0mm" style="mso-fit-shape-to-text:t;">
                <w:txbxContent>
                  <w:p>
                    <w:r>
                      <w:rPr>
                        <w:rFonts w:hint="eastAsia"/>
                        <w:sz w:val="24"/>
                      </w:rPr>
                      <w:t>裁</w:t>
                    </w:r>
                  </w:p>
                </w:txbxContent>
              </v:textbox>
            </v:rect>
            <v:rect id="_x0000_s7410" o:spid="_x0000_s7410" o:spt="1" style="position:absolute;left:54;top:49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411" o:spid="_x0000_s7411" o:spt="1" style="position:absolute;left:66;top:499;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7412" o:spid="_x0000_s7412" o:spt="1" style="position:absolute;left:7;top:584;height:45;width:73;" filled="f" stroked="t" coordsize="21600,21600">
              <v:path/>
              <v:fill on="f" focussize="0,0"/>
              <v:stroke color="#000000" joinstyle="round" endcap="round"/>
              <v:imagedata o:title=""/>
              <o:lock v:ext="edit" aspectratio="f"/>
            </v:rect>
            <v:rect id="_x0000_s7413" o:spid="_x0000_s7413" o:spt="1" style="position:absolute;left:26;top:600;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7414" o:spid="_x0000_s7414" o:spt="1" style="position:absolute;left:49;top:600;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rect id="_x0000_s7415" o:spid="_x0000_s7415" o:spt="1" style="position:absolute;left:96;top:760;height:43;width:89;" filled="f" stroked="t" coordsize="21600,21600">
              <v:path/>
              <v:fill on="f" focussize="0,0"/>
              <v:stroke color="#000000" joinstyle="round" endcap="round"/>
              <v:imagedata o:title=""/>
              <o:lock v:ext="edit" aspectratio="f"/>
            </v:rect>
            <v:rect id="_x0000_s7416" o:spid="_x0000_s7416" o:spt="1" style="position:absolute;left:118;top:767;height:21;width:64;mso-wrap-style:none;" filled="f" stroked="f" coordsize="21600,21600">
              <v:path/>
              <v:fill on="f" focussize="0,0"/>
              <v:stroke on="f"/>
              <v:imagedata o:title=""/>
              <o:lock v:ext="edit" aspectratio="f"/>
              <v:textbox inset="0mm,0mm,0mm,0mm" style="mso-fit-shape-to-text:t;">
                <w:txbxContent>
                  <w:p>
                    <w:r>
                      <w:rPr>
                        <w:rFonts w:hint="eastAsia"/>
                        <w:sz w:val="24"/>
                      </w:rPr>
                      <w:t>行政复议</w:t>
                    </w:r>
                  </w:p>
                </w:txbxContent>
              </v:textbox>
            </v:rect>
            <v:rect id="_x0000_s7417" o:spid="_x0000_s7417" o:spt="1" style="position:absolute;left:124;top:784;height:21;width:48;mso-wrap-style:none;" filled="f" stroked="f" coordsize="21600,21600">
              <v:path/>
              <v:fill on="f" focussize="0,0"/>
              <v:stroke on="f"/>
              <v:imagedata o:title=""/>
              <o:lock v:ext="edit" aspectratio="f"/>
              <v:textbox inset="0mm,0mm,0mm,0mm" style="mso-fit-shape-to-text:t;">
                <w:txbxContent>
                  <w:p>
                    <w:r>
                      <w:rPr>
                        <w:rFonts w:hint="eastAsia"/>
                        <w:sz w:val="24"/>
                      </w:rPr>
                      <w:t>或诉讼</w:t>
                    </w:r>
                  </w:p>
                </w:txbxContent>
              </v:textbox>
            </v:rect>
            <v:rect id="_x0000_s7418" o:spid="_x0000_s7418" o:spt="1" style="position:absolute;left:396;top:281;height:90;width:88;" filled="f" stroked="t" coordsize="21600,21600">
              <v:path/>
              <v:fill on="f" focussize="0,0"/>
              <v:stroke color="#000000" joinstyle="round" endcap="round"/>
              <v:imagedata o:title=""/>
              <o:lock v:ext="edit" aspectratio="f"/>
            </v:rect>
            <v:rect id="_x0000_s7419" o:spid="_x0000_s7419" o:spt="1" style="position:absolute;left:398;top:283;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7420" o:spid="_x0000_s7420" o:spt="1" style="position:absolute;left:404;top:285;height:21;width:64;mso-wrap-style:none;" filled="f" stroked="f" coordsize="21600,21600">
              <v:path/>
              <v:fill on="f" focussize="0,0"/>
              <v:stroke on="f"/>
              <v:imagedata o:title=""/>
              <o:lock v:ext="edit" aspectratio="f"/>
              <v:textbox inset="0mm,0mm,0mm,0mm" style="mso-fit-shape-to-text:t;">
                <w:txbxContent>
                  <w:p>
                    <w:r>
                      <w:rPr>
                        <w:rFonts w:hint="eastAsia"/>
                        <w:sz w:val="24"/>
                      </w:rPr>
                      <w:t>录制笔录</w:t>
                    </w:r>
                  </w:p>
                </w:txbxContent>
              </v:textbox>
            </v:rect>
            <v:rect id="_x0000_s7421" o:spid="_x0000_s7421" o:spt="1" style="position:absolute;left:445;top:28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422" o:spid="_x0000_s7422" o:spt="1" style="position:absolute;left:406;top:299;height:21;width:80;mso-wrap-style:none;" filled="f" stroked="f" coordsize="21600,21600">
              <v:path/>
              <v:fill on="f" focussize="0,0"/>
              <v:stroke on="f"/>
              <v:imagedata o:title=""/>
              <o:lock v:ext="edit" aspectratio="f"/>
              <v:textbox inset="0mm,0mm,0mm,0mm" style="mso-fit-shape-to-text:t;">
                <w:txbxContent>
                  <w:p>
                    <w:r>
                      <w:rPr>
                        <w:rFonts w:hint="eastAsia"/>
                        <w:sz w:val="24"/>
                      </w:rPr>
                      <w:t>抽样取证等</w:t>
                    </w:r>
                  </w:p>
                </w:txbxContent>
              </v:textbox>
            </v:rect>
            <v:rect id="_x0000_s7423" o:spid="_x0000_s7423" o:spt="1" style="position:absolute;left:398;top:311;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7424" o:spid="_x0000_s7424" o:spt="1" style="position:absolute;left:404;top:313;height:21;width:64;mso-wrap-style:none;" filled="f" stroked="f" coordsize="21600,21600">
              <v:path/>
              <v:fill on="f" focussize="0,0"/>
              <v:stroke on="f"/>
              <v:imagedata o:title=""/>
              <o:lock v:ext="edit" aspectratio="f"/>
              <v:textbox inset="0mm,0mm,0mm,0mm" style="mso-fit-shape-to-text:t;">
                <w:txbxContent>
                  <w:p>
                    <w:r>
                      <w:rPr>
                        <w:rFonts w:hint="eastAsia"/>
                        <w:sz w:val="24"/>
                      </w:rPr>
                      <w:t>收集书证</w:t>
                    </w:r>
                  </w:p>
                </w:txbxContent>
              </v:textbox>
            </v:rect>
            <v:rect id="_x0000_s7425" o:spid="_x0000_s7425" o:spt="1" style="position:absolute;left:445;top:31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426" o:spid="_x0000_s7426" o:spt="1" style="position:absolute;left:406;top:328;height:21;width:48;mso-wrap-style:none;" filled="f" stroked="f" coordsize="21600,21600">
              <v:path/>
              <v:fill on="f" focussize="0,0"/>
              <v:stroke on="f"/>
              <v:imagedata o:title=""/>
              <o:lock v:ext="edit" aspectratio="f"/>
              <v:textbox inset="0mm,0mm,0mm,0mm" style="mso-fit-shape-to-text:t;">
                <w:txbxContent>
                  <w:p>
                    <w:r>
                      <w:rPr>
                        <w:rFonts w:hint="eastAsia"/>
                        <w:sz w:val="24"/>
                      </w:rPr>
                      <w:t>物证等</w:t>
                    </w:r>
                  </w:p>
                </w:txbxContent>
              </v:textbox>
            </v:rect>
            <v:rect id="_x0000_s7427" o:spid="_x0000_s7427" o:spt="1" style="position:absolute;left:398;top:340;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7428" o:spid="_x0000_s7428" o:spt="1" style="position:absolute;left:404;top:342;height:21;width:32;mso-wrap-style:none;" filled="f" stroked="f" coordsize="21600,21600">
              <v:path/>
              <v:fill on="f" focussize="0,0"/>
              <v:stroke on="f"/>
              <v:imagedata o:title=""/>
              <o:lock v:ext="edit" aspectratio="f"/>
              <v:textbox inset="0mm,0mm,0mm,0mm" style="mso-fit-shape-to-text:t;">
                <w:txbxContent>
                  <w:p>
                    <w:r>
                      <w:rPr>
                        <w:rFonts w:hint="eastAsia"/>
                        <w:sz w:val="24"/>
                      </w:rPr>
                      <w:t>鉴定</w:t>
                    </w:r>
                  </w:p>
                </w:txbxContent>
              </v:textbox>
            </v:rect>
            <v:rect id="_x0000_s7429" o:spid="_x0000_s7429" o:spt="1" style="position:absolute;left:425;top:34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430" o:spid="_x0000_s7430" o:spt="1" style="position:absolute;left:435;top:342;height:21;width:48;mso-wrap-style:none;" filled="f" stroked="f" coordsize="21600,21600">
              <v:path/>
              <v:fill on="f" focussize="0,0"/>
              <v:stroke on="f"/>
              <v:imagedata o:title=""/>
              <o:lock v:ext="edit" aspectratio="f"/>
              <v:textbox inset="0mm,0mm,0mm,0mm" style="mso-fit-shape-to-text:t;">
                <w:txbxContent>
                  <w:p>
                    <w:r>
                      <w:rPr>
                        <w:rFonts w:hint="eastAsia"/>
                        <w:sz w:val="24"/>
                      </w:rPr>
                      <w:t>勘查等</w:t>
                    </w:r>
                  </w:p>
                </w:txbxContent>
              </v:textbox>
            </v:rect>
            <v:rect id="_x0000_s7431" o:spid="_x0000_s7431" o:spt="1" style="position:absolute;left:398;top:355;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7432" o:spid="_x0000_s7432" o:spt="1" style="position:absolute;left:404;top:357;height:21;width:96;mso-wrap-style:none;" filled="f" stroked="f" coordsize="21600,21600">
              <v:path/>
              <v:fill on="f" focussize="0,0"/>
              <v:stroke on="f"/>
              <v:imagedata o:title=""/>
              <o:lock v:ext="edit" aspectratio="f"/>
              <v:textbox inset="0mm,0mm,0mm,0mm" style="mso-fit-shape-to-text:t;">
                <w:txbxContent>
                  <w:p>
                    <w:r>
                      <w:rPr>
                        <w:rFonts w:hint="eastAsia"/>
                        <w:sz w:val="24"/>
                      </w:rPr>
                      <w:t>其他取证方式</w:t>
                    </w:r>
                  </w:p>
                </w:txbxContent>
              </v:textbox>
            </v:rect>
            <v:shape id="_x0000_s7433" o:spid="_x0000_s7433" style="position:absolute;left:499;top:311;height:30;width:75;" filled="f" stroked="t" coordsize="1398,532" path="m266,532l1132,532hdc1279,532,1398,413,1398,266c1398,119,1279,0,1132,0c1132,0,1132,0,1132,0hal266,0hdc119,0,0,119,0,266c0,413,119,532,266,532haxe">
              <v:path arrowok="t"/>
              <v:fill on="f" focussize="0,0"/>
              <v:stroke color="#000000" endcap="round"/>
              <v:imagedata o:title=""/>
              <o:lock v:ext="edit" aspectratio="f"/>
            </v:shape>
            <v:rect id="_x0000_s7434" o:spid="_x0000_s7434" o:spt="1" style="position:absolute;left:514;top:313;height:21;width:64;mso-wrap-style:none;" filled="f" stroked="f" coordsize="21600,21600">
              <v:path/>
              <v:fill on="f" focussize="0,0"/>
              <v:stroke on="f"/>
              <v:imagedata o:title=""/>
              <o:lock v:ext="edit" aspectratio="f"/>
              <v:textbox inset="0mm,0mm,0mm,0mm" style="mso-fit-shape-to-text:t;">
                <w:txbxContent>
                  <w:p>
                    <w:r>
                      <w:rPr>
                        <w:rFonts w:hint="eastAsia"/>
                        <w:sz w:val="24"/>
                      </w:rPr>
                      <w:t>登记保全</w:t>
                    </w:r>
                  </w:p>
                </w:txbxContent>
              </v:textbox>
            </v:rect>
            <v:rect id="_x0000_s7435" o:spid="_x0000_s7435" o:spt="1" style="position:absolute;left:507;top:32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436" o:spid="_x0000_s7436" o:spt="1" style="position:absolute;left:516;top:327;height:21;width:8;mso-wrap-style:none;" filled="f" stroked="f" coordsize="21600,21600">
              <v:path/>
              <v:fill on="f" focussize="0,0"/>
              <v:stroke on="f"/>
              <v:imagedata o:title=""/>
              <o:lock v:ext="edit" aspectratio="f"/>
              <v:textbox inset="0mm,0mm,0mm,0mm" style="mso-fit-shape-to-text:t;">
                <w:txbxContent>
                  <w:p>
                    <w:r>
                      <w:rPr>
                        <w:sz w:val="24"/>
                      </w:rPr>
                      <w:t>7</w:t>
                    </w:r>
                  </w:p>
                </w:txbxContent>
              </v:textbox>
            </v:rect>
            <v:rect id="_x0000_s7437" o:spid="_x0000_s7437" o:spt="1" style="position:absolute;left:520;top:328;height:21;width:64;mso-wrap-style:none;" filled="f" stroked="f" coordsize="21600,21600">
              <v:path/>
              <v:fill on="f" focussize="0,0"/>
              <v:stroke on="f"/>
              <v:imagedata o:title=""/>
              <o:lock v:ext="edit" aspectratio="f"/>
              <v:textbox inset="0mm,0mm,0mm,0mm" style="mso-fit-shape-to-text:t;">
                <w:txbxContent>
                  <w:p>
                    <w:r>
                      <w:rPr>
                        <w:rFonts w:hint="eastAsia"/>
                        <w:sz w:val="24"/>
                      </w:rPr>
                      <w:t>日内决定</w:t>
                    </w:r>
                  </w:p>
                </w:txbxContent>
              </v:textbox>
            </v:rect>
            <v:rect id="_x0000_s7438" o:spid="_x0000_s7438" o:spt="1" style="position:absolute;left:557;top:32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shape id="_x0000_s7439" o:spid="_x0000_s7439" style="position:absolute;left:391;top:432;height:46;width:119;" filled="f" stroked="t" coordsize="119,46" path="m0,23l59,0,119,23,59,46,0,23xe">
              <v:path arrowok="t"/>
              <v:fill on="f" focussize="0,0"/>
              <v:stroke color="#000000" endcap="round"/>
              <v:imagedata o:title=""/>
              <o:lock v:ext="edit" aspectratio="f"/>
            </v:shape>
            <v:rect id="_x0000_s7440" o:spid="_x0000_s7440" o:spt="1" style="position:absolute;left:415;top:449;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7441" o:spid="_x0000_s7441" o:spt="1" style="position:absolute;left:499;top:498;height:42;width:82;" filled="f" stroked="t" coordsize="21600,21600">
              <v:path/>
              <v:fill on="f" focussize="0,0"/>
              <v:stroke color="#000000" joinstyle="round" endcap="round"/>
              <v:imagedata o:title=""/>
              <o:lock v:ext="edit" aspectratio="f"/>
            </v:rect>
            <v:rect id="_x0000_s7442" o:spid="_x0000_s7442" o:spt="1" style="position:absolute;left:508;top:501;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7443" o:spid="_x0000_s7443" o:spt="1" style="position:absolute;left:503;top:51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444" o:spid="_x0000_s7444" o:spt="1" style="position:absolute;left:513;top:514;height:21;width:112;mso-wrap-style:none;" filled="f" stroked="f" coordsize="21600,21600">
              <v:path/>
              <v:fill on="f" focussize="0,0"/>
              <v:stroke on="f"/>
              <v:imagedata o:title=""/>
              <o:lock v:ext="edit" aspectratio="f"/>
              <v:textbox inset="0mm,0mm,0mm,0mm" style="mso-fit-shape-to-text:t;">
                <w:txbxContent>
                  <w:p>
                    <w:r>
                      <w:rPr>
                        <w:rFonts w:hint="eastAsia"/>
                        <w:sz w:val="24"/>
                      </w:rPr>
                      <w:t>情节复杂或重大</w:t>
                    </w:r>
                  </w:p>
                </w:txbxContent>
              </v:textbox>
            </v:rect>
            <v:rect id="_x0000_s7445" o:spid="_x0000_s7445" o:spt="1" style="position:absolute;left:526;top:526;height:21;width:32;mso-wrap-style:none;" filled="f" stroked="f" coordsize="21600,21600">
              <v:path/>
              <v:fill on="f" focussize="0,0"/>
              <v:stroke on="f"/>
              <v:imagedata o:title=""/>
              <o:lock v:ext="edit" aspectratio="f"/>
              <v:textbox inset="0mm,0mm,0mm,0mm" style="mso-fit-shape-to-text:t;">
                <w:txbxContent>
                  <w:p>
                    <w:r>
                      <w:rPr>
                        <w:rFonts w:hint="eastAsia"/>
                        <w:sz w:val="24"/>
                      </w:rPr>
                      <w:t>处罚</w:t>
                    </w:r>
                  </w:p>
                </w:txbxContent>
              </v:textbox>
            </v:rect>
            <v:rect id="_x0000_s7446" o:spid="_x0000_s7446" o:spt="1" style="position:absolute;left:544;top:526;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447" o:spid="_x0000_s7447" o:spt="1" style="position:absolute;left:499;top:573;height:33;width:82;" filled="f" stroked="t" coordsize="21600,21600">
              <v:path/>
              <v:fill on="f" focussize="0,0"/>
              <v:stroke color="#000000" joinstyle="round" endcap="round"/>
              <v:imagedata o:title=""/>
              <o:lock v:ext="edit" aspectratio="f"/>
            </v:rect>
            <v:rect id="_x0000_s7448" o:spid="_x0000_s7448" o:spt="1" style="position:absolute;left:517;top:583;height:21;width:64;mso-wrap-style:none;" filled="f" stroked="f" coordsize="21600,21600">
              <v:path/>
              <v:fill on="f" focussize="0,0"/>
              <v:stroke on="f"/>
              <v:imagedata o:title=""/>
              <o:lock v:ext="edit" aspectratio="f"/>
              <v:textbox inset="0mm,0mm,0mm,0mm" style="mso-fit-shape-to-text:t;">
                <w:txbxContent>
                  <w:p>
                    <w:r>
                      <w:rPr>
                        <w:rFonts w:hint="eastAsia"/>
                        <w:sz w:val="24"/>
                      </w:rPr>
                      <w:t>集体讨论</w:t>
                    </w:r>
                  </w:p>
                </w:txbxContent>
              </v:textbox>
            </v:rect>
            <v:rect id="_x0000_s7449" o:spid="_x0000_s7449" o:spt="1" style="position:absolute;left:492;top:620;height:39;width:89;" filled="f" stroked="t" coordsize="21600,21600">
              <v:path/>
              <v:fill on="f" focussize="0,0"/>
              <v:stroke color="#000000" joinstyle="round" endcap="round"/>
              <v:imagedata o:title=""/>
              <o:lock v:ext="edit" aspectratio="f"/>
            </v:rect>
            <v:rect id="_x0000_s7450" o:spid="_x0000_s7450" o:spt="1" style="position:absolute;left:514;top:634;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7451" o:spid="_x0000_s7451" o:spt="1" style="position:absolute;left:492;top:674;height:31;width:89;" filled="f" stroked="t" coordsize="21600,21600">
              <v:path/>
              <v:fill on="f" focussize="0,0"/>
              <v:stroke color="#000000" joinstyle="round" endcap="round"/>
              <v:imagedata o:title=""/>
              <o:lock v:ext="edit" aspectratio="f"/>
            </v:rect>
            <v:rect id="_x0000_s7452" o:spid="_x0000_s7452" o:spt="1" style="position:absolute;left:503;top:684;height:21;width:96;mso-wrap-style:none;" filled="f" stroked="f" coordsize="21600,21600">
              <v:path/>
              <v:fill on="f" focussize="0,0"/>
              <v:stroke on="f"/>
              <v:imagedata o:title=""/>
              <o:lock v:ext="edit" aspectratio="f"/>
              <v:textbox inset="0mm,0mm,0mm,0mm" style="mso-fit-shape-to-text:t;">
                <w:txbxContent>
                  <w:p>
                    <w:r>
                      <w:rPr>
                        <w:rFonts w:hint="eastAsia"/>
                        <w:sz w:val="24"/>
                      </w:rPr>
                      <w:t>移送司法机关</w:t>
                    </w:r>
                  </w:p>
                </w:txbxContent>
              </v:textbox>
            </v:rect>
            <v:rect id="_x0000_s7453" o:spid="_x0000_s7453" o:spt="1" style="position:absolute;left:417;top:796;height:45;width:90;" filled="f" stroked="t" coordsize="21600,21600">
              <v:path/>
              <v:fill on="f" focussize="0,0"/>
              <v:stroke color="#000000" joinstyle="round" endcap="round"/>
              <v:imagedata o:title=""/>
              <o:lock v:ext="edit" aspectratio="f"/>
            </v:rect>
            <v:rect id="_x0000_s7454" o:spid="_x0000_s7454" o:spt="1" style="position:absolute;left:440;top:805;height:21;width:64;mso-wrap-style:none;" filled="f" stroked="f" coordsize="21600,21600">
              <v:path/>
              <v:fill on="f" focussize="0,0"/>
              <v:stroke on="f"/>
              <v:imagedata o:title=""/>
              <o:lock v:ext="edit" aspectratio="f"/>
              <v:textbox inset="0mm,0mm,0mm,0mm" style="mso-fit-shape-to-text:t;">
                <w:txbxContent>
                  <w:p>
                    <w:r>
                      <w:rPr>
                        <w:rFonts w:hint="eastAsia"/>
                        <w:sz w:val="24"/>
                      </w:rPr>
                      <w:t>进入强制</w:t>
                    </w:r>
                  </w:p>
                </w:txbxContent>
              </v:textbox>
            </v:rect>
            <v:rect id="_x0000_s7455" o:spid="_x0000_s7455" o:spt="1" style="position:absolute;left:439;top:820;height:21;width:64;mso-wrap-style:none;" filled="f" stroked="f" coordsize="21600,21600">
              <v:path/>
              <v:fill on="f" focussize="0,0"/>
              <v:stroke on="f"/>
              <v:imagedata o:title=""/>
              <o:lock v:ext="edit" aspectratio="f"/>
              <v:textbox inset="0mm,0mm,0mm,0mm" style="mso-fit-shape-to-text:t;">
                <w:txbxContent>
                  <w:p>
                    <w:r>
                      <w:rPr>
                        <w:rFonts w:hint="eastAsia"/>
                        <w:sz w:val="24"/>
                      </w:rPr>
                      <w:t>执行程序</w:t>
                    </w:r>
                  </w:p>
                </w:txbxContent>
              </v:textbox>
            </v:rect>
            <v:shape id="_x0000_s7456" o:spid="_x0000_s7456" style="position:absolute;left:169;top:187;height:19;width:81;" filled="f" stroked="t" coordsize="81,19" path="m81,0l0,0,0,19e">
              <v:path arrowok="t"/>
              <v:fill on="f" focussize="0,0"/>
              <v:stroke color="#000000" endcap="round"/>
              <v:imagedata o:title=""/>
              <o:lock v:ext="edit" aspectratio="f"/>
            </v:shape>
            <v:shape id="_x0000_s7457" o:spid="_x0000_s7457" style="position:absolute;left:166;top:204;height:8;width:7;" fillcolor="#000000" filled="t" stroked="t" coordsize="139,138" path="m69,138l0,0hdc44,21,95,21,139,0hal69,138xe">
              <v:path arrowok="t"/>
              <v:fill on="t" color2="#FFFFFF" focussize="0,0"/>
              <v:stroke weight="0pt" color="#000000"/>
              <v:imagedata o:title=""/>
              <o:lock v:ext="edit" aspectratio="f"/>
            </v:shape>
            <v:shape id="_x0000_s7458" o:spid="_x0000_s7458" style="position:absolute;left:47;top:236;height:52;width:56;" filled="f" stroked="t" coordsize="56,52" path="m56,0l0,0,0,52e">
              <v:path arrowok="t"/>
              <v:fill on="f" focussize="0,0"/>
              <v:stroke color="#000000" endcap="round"/>
              <v:imagedata o:title=""/>
              <o:lock v:ext="edit" aspectratio="f"/>
            </v:shape>
            <v:shape id="_x0000_s7459" o:spid="_x0000_s7459" style="position:absolute;left:43;top:286;height:8;width:8;" fillcolor="#000000" filled="t" stroked="t" coordsize="138,138" path="m69,138l0,0hdc44,22,95,22,138,0hal138,0,69,138xe">
              <v:path arrowok="t"/>
              <v:fill on="t" color2="#FFFFFF" focussize="0,0"/>
              <v:stroke weight="0pt" color="#000000"/>
              <v:imagedata o:title=""/>
              <o:lock v:ext="edit" aspectratio="f"/>
            </v:shape>
            <v:line id="_x0000_s7460" o:spid="_x0000_s7460" o:spt="20" style="position:absolute;left:90;top:310;flip:x;height:0;width:13;" filled="f" stroked="t" coordsize="21600,21600">
              <v:path arrowok="t"/>
              <v:fill on="f" focussize="0,0"/>
              <v:stroke color="#000000" endcap="round"/>
              <v:imagedata o:title=""/>
              <o:lock v:ext="edit" aspectratio="f"/>
            </v:line>
            <v:shape id="_x0000_s7461" o:spid="_x0000_s7461" style="position:absolute;left:84;top:306;height:8;width:7;" fillcolor="#000000" filled="t" stroked="t" coordsize="139,138" path="m0,69l139,0hdc117,43,117,94,139,138hal0,69xe">
              <v:path arrowok="t"/>
              <v:fill on="t" color2="#FFFFFF" focussize="0,0"/>
              <v:stroke weight="0pt" color="#000000"/>
              <v:imagedata o:title=""/>
              <o:lock v:ext="edit" aspectratio="f"/>
            </v:shape>
            <v:line id="_x0000_s7462" o:spid="_x0000_s7462" o:spt="20" style="position:absolute;left:86;top:401;flip:x;height:0;width:17;" filled="f" stroked="t" coordsize="21600,21600">
              <v:path arrowok="t"/>
              <v:fill on="f" focussize="0,0"/>
              <v:stroke color="#000000" endcap="round"/>
              <v:imagedata o:title=""/>
              <o:lock v:ext="edit" aspectratio="f"/>
            </v:line>
            <v:shape id="_x0000_s7463" o:spid="_x0000_s7463" style="position:absolute;left:80;top:397;height:8;width:7;" fillcolor="#000000" filled="t" stroked="t" coordsize="139,139" path="m0,69l139,0hdc117,44,117,95,139,139hal0,69xe">
              <v:path arrowok="t"/>
              <v:fill on="t" color2="#FFFFFF" focussize="0,0"/>
              <v:stroke weight="0pt" color="#000000"/>
              <v:imagedata o:title=""/>
              <o:lock v:ext="edit" aspectratio="f"/>
            </v:shape>
            <v:line id="_x0000_s7464" o:spid="_x0000_s7464" o:spt="20" style="position:absolute;left:169;top:261;height:11;width:0;" filled="f" stroked="t" coordsize="21600,21600">
              <v:path arrowok="t"/>
              <v:fill on="f" focussize="0,0"/>
              <v:stroke color="#000000" endcap="round"/>
              <v:imagedata o:title=""/>
              <o:lock v:ext="edit" aspectratio="f"/>
            </v:line>
            <v:shape id="_x0000_s7465" o:spid="_x0000_s7465" style="position:absolute;left:166;top:270;height:8;width:7;" fillcolor="#000000" filled="t" stroked="t" coordsize="139,139" path="m69,139l0,0hdc44,22,95,22,139,0hal139,0,69,139xe">
              <v:path arrowok="t"/>
              <v:fill on="t" color2="#FFFFFF" focussize="0,0"/>
              <v:stroke weight="0pt" color="#000000"/>
              <v:imagedata o:title=""/>
              <o:lock v:ext="edit" aspectratio="f"/>
            </v:shape>
            <v:line id="_x0000_s7466" o:spid="_x0000_s7466" o:spt="20" style="position:absolute;left:169;top:343;height:27;width:0;" filled="f" stroked="t" coordsize="21600,21600">
              <v:path arrowok="t"/>
              <v:fill on="f" focussize="0,0"/>
              <v:stroke color="#000000" endcap="round"/>
              <v:imagedata o:title=""/>
              <o:lock v:ext="edit" aspectratio="f"/>
            </v:line>
            <v:shape id="_x0000_s7467" o:spid="_x0000_s7467" style="position:absolute;left:166;top:368;height:8;width:7;" fillcolor="#000000" filled="t" stroked="t" coordsize="139,138" path="m69,138l0,0hdc44,22,95,22,139,0hal139,0,69,138xe">
              <v:path arrowok="t"/>
              <v:fill on="t" color2="#FFFFFF" focussize="0,0"/>
              <v:stroke weight="0pt" color="#000000"/>
              <v:imagedata o:title=""/>
              <o:lock v:ext="edit" aspectratio="f"/>
            </v:shape>
            <v:line id="_x0000_s7468" o:spid="_x0000_s7468" o:spt="20" style="position:absolute;left:169;top:425;height:42;width:0;" filled="f" stroked="t" coordsize="21600,21600">
              <v:path arrowok="t"/>
              <v:fill on="f" focussize="0,0"/>
              <v:stroke color="#000000" endcap="round"/>
              <v:imagedata o:title=""/>
              <o:lock v:ext="edit" aspectratio="f"/>
            </v:line>
            <v:shape id="_x0000_s7469" o:spid="_x0000_s7469" style="position:absolute;left:166;top:465;height:8;width:7;" fillcolor="#000000" filled="t" stroked="t" coordsize="139,138" path="m69,138l0,0hdc44,22,95,22,139,0hal69,138xe">
              <v:path arrowok="t"/>
              <v:fill on="t" color2="#FFFFFF" focussize="0,0"/>
              <v:stroke weight="0pt" color="#000000"/>
              <v:imagedata o:title=""/>
              <o:lock v:ext="edit" aspectratio="f"/>
            </v:shape>
            <v:line id="_x0000_s7470" o:spid="_x0000_s7470" o:spt="20" style="position:absolute;left:169;top:522;height:56;width:0;" filled="f" stroked="t" coordsize="21600,21600">
              <v:path arrowok="t"/>
              <v:fill on="f" focussize="0,0"/>
              <v:stroke color="#000000" endcap="round"/>
              <v:imagedata o:title=""/>
              <o:lock v:ext="edit" aspectratio="f"/>
            </v:line>
            <v:shape id="_x0000_s7471" o:spid="_x0000_s7471" style="position:absolute;left:166;top:576;height:8;width:7;" fillcolor="#000000" filled="t" stroked="t" coordsize="139,139" path="m69,139l0,0hdc44,22,95,22,139,0hal139,0,69,139xe">
              <v:path arrowok="t"/>
              <v:fill on="t" color2="#FFFFFF" focussize="0,0"/>
              <v:stroke weight="0pt" color="#000000"/>
              <v:imagedata o:title=""/>
              <o:lock v:ext="edit" aspectratio="f"/>
            </v:shape>
            <v:line id="_x0000_s7472" o:spid="_x0000_s7472" o:spt="20" style="position:absolute;left:43;top:419;height:50;width:0;" filled="f" stroked="t" coordsize="21600,21600">
              <v:path arrowok="t"/>
              <v:fill on="f" focussize="0,0"/>
              <v:stroke color="#000000" endcap="round"/>
              <v:imagedata o:title=""/>
              <o:lock v:ext="edit" aspectratio="f"/>
            </v:line>
            <v:shape id="_x0000_s7473" o:spid="_x0000_s7473" style="position:absolute;left:40;top:467;height:8;width:7;" fillcolor="#000000" filled="t" stroked="t" coordsize="138,138" path="m69,138l0,0hdc43,22,95,22,138,0hal138,0,69,138xe">
              <v:path arrowok="t"/>
              <v:fill on="t" color2="#FFFFFF" focussize="0,0"/>
              <v:stroke weight="0pt" color="#000000"/>
              <v:imagedata o:title=""/>
              <o:lock v:ext="edit" aspectratio="f"/>
            </v:shape>
            <v:line id="_x0000_s7474" o:spid="_x0000_s7474" o:spt="20" style="position:absolute;left:43;top:520;height:58;width:0;" filled="f" stroked="t" coordsize="21600,21600">
              <v:path arrowok="t"/>
              <v:fill on="f" focussize="0,0"/>
              <v:stroke color="#000000" endcap="round"/>
              <v:imagedata o:title=""/>
              <o:lock v:ext="edit" aspectratio="f"/>
            </v:line>
            <v:shape id="_x0000_s7475" o:spid="_x0000_s7475" style="position:absolute;left:40;top:576;height:8;width:7;" fillcolor="#000000" filled="t" stroked="t" coordsize="138,139" path="m69,139l0,0hdc43,22,95,22,138,0hal138,0,69,139xe">
              <v:path arrowok="t"/>
              <v:fill on="t" color2="#FFFFFF" focussize="0,0"/>
              <v:stroke weight="0pt" color="#000000"/>
              <v:imagedata o:title=""/>
              <o:lock v:ext="edit" aspectratio="f"/>
            </v:shape>
            <v:line id="_x0000_s7476" o:spid="_x0000_s7476" o:spt="20" style="position:absolute;left:367;top:326;height:0;width:29;" filled="f" stroked="t" coordsize="21600,21600">
              <v:path arrowok="t"/>
              <v:fill on="f" focussize="0,0"/>
              <v:stroke color="#000000" endcap="round"/>
              <v:imagedata o:title=""/>
              <o:lock v:ext="edit" aspectratio="f"/>
            </v:line>
            <v:line id="_x0000_s7477" o:spid="_x0000_s7477" o:spt="20" style="position:absolute;left:484;top:326;height:0;width:9;" filled="f" stroked="t" coordsize="21600,21600">
              <v:path arrowok="t"/>
              <v:fill on="f" focussize="0,0"/>
              <v:stroke color="#000000" endcap="round"/>
              <v:imagedata o:title=""/>
              <o:lock v:ext="edit" aspectratio="f"/>
            </v:line>
            <v:shape id="_x0000_s7478" o:spid="_x0000_s7478" style="position:absolute;left:492;top:322;height:8;width:7;" fillcolor="#000000" filled="t" stroked="t" coordsize="139,138" path="m139,69l0,138hdc22,94,22,43,0,0hal0,0,139,69xe">
              <v:path arrowok="t"/>
              <v:fill on="t" color2="#FFFFFF" focussize="0,0"/>
              <v:stroke weight="0pt" color="#000000"/>
              <v:imagedata o:title=""/>
              <o:lock v:ext="edit" aspectratio="f"/>
            </v:shape>
            <v:line id="_x0000_s7479" o:spid="_x0000_s7479" o:spt="20" style="position:absolute;left:368;top:455;height:0;width:17;" filled="f" stroked="t" coordsize="21600,21600">
              <v:path arrowok="t"/>
              <v:fill on="f" focussize="0,0"/>
              <v:stroke color="#000000" endcap="round"/>
              <v:imagedata o:title=""/>
              <o:lock v:ext="edit" aspectratio="f"/>
            </v:line>
            <v:shape id="_x0000_s7480" o:spid="_x0000_s7480" style="position:absolute;left:383;top:451;height:8;width:8;" fillcolor="#000000" filled="t" stroked="t" coordsize="138,138" path="m138,69l0,138hdc21,95,21,44,0,0hal138,69xe">
              <v:path arrowok="t"/>
              <v:fill on="t" color2="#FFFFFF" focussize="0,0"/>
              <v:stroke weight="0pt" color="#000000"/>
              <v:imagedata o:title=""/>
              <o:lock v:ext="edit" aspectratio="f"/>
            </v:shape>
            <v:shape id="_x0000_s7481" o:spid="_x0000_s7481" style="position:absolute;left:510;top:455;height:37;width:30;" filled="f" stroked="t" coordsize="30,37" path="m0,0l30,0,30,37e">
              <v:path arrowok="t"/>
              <v:fill on="f" focussize="0,0"/>
              <v:stroke color="#000000" endcap="round"/>
              <v:imagedata o:title=""/>
              <o:lock v:ext="edit" aspectratio="f"/>
            </v:shape>
            <v:shape id="_x0000_s7482" o:spid="_x0000_s7482" style="position:absolute;left:536;top:490;height:8;width:8;" fillcolor="#000000" filled="t" stroked="t" coordsize="138,138" path="m69,138l0,0hdc43,22,94,22,138,0hal69,138xe">
              <v:path arrowok="t"/>
              <v:fill on="t" color2="#FFFFFF" focussize="0,0"/>
              <v:stroke weight="0pt" color="#000000"/>
              <v:imagedata o:title=""/>
              <o:lock v:ext="edit" aspectratio="f"/>
            </v:shape>
            <v:shape id="_x0000_s7483" o:spid="_x0000_s7483" style="position:absolute;left:314;top:478;height:13;width:136;" filled="f" stroked="t" coordsize="136,13" path="m136,0l136,13,0,13e">
              <v:path arrowok="t"/>
              <v:fill on="f" focussize="0,0"/>
              <v:stroke color="#000000" endcap="round"/>
              <v:imagedata o:title=""/>
              <o:lock v:ext="edit" aspectratio="f"/>
            </v:shape>
            <v:shape id="_x0000_s7484" o:spid="_x0000_s7484" style="position:absolute;left:308;top:487;height:8;width:8;" fillcolor="#000000" filled="t" stroked="t" coordsize="138,138" path="m0,69l138,0hdc117,43,117,95,138,138hal0,69xe">
              <v:path arrowok="t"/>
              <v:fill on="t" color2="#FFFFFF" focussize="0,0"/>
              <v:stroke weight="0pt" color="#000000"/>
              <v:imagedata o:title=""/>
              <o:lock v:ext="edit" aspectratio="f"/>
            </v:shape>
            <v:line id="_x0000_s7485" o:spid="_x0000_s7485" o:spt="20" style="position:absolute;left:540;top:540;height:27;width:0;" filled="f" stroked="t" coordsize="21600,21600">
              <v:path arrowok="t"/>
              <v:fill on="f" focussize="0,0"/>
              <v:stroke color="#000000" endcap="round"/>
              <v:imagedata o:title=""/>
              <o:lock v:ext="edit" aspectratio="f"/>
            </v:line>
            <v:shape id="_x0000_s7486" o:spid="_x0000_s7486" style="position:absolute;left:536;top:565;height:8;width:8;" fillcolor="#000000" filled="t" stroked="t" coordsize="138,138" path="m69,138l0,0hdc43,22,94,22,138,0hal69,138xe">
              <v:path arrowok="t"/>
              <v:fill on="t" color2="#FFFFFF" focussize="0,0"/>
              <v:stroke weight="0pt" color="#000000"/>
              <v:imagedata o:title=""/>
              <o:lock v:ext="edit" aspectratio="f"/>
            </v:shape>
            <v:shape id="_x0000_s7487" o:spid="_x0000_s7487" style="position:absolute;left:368;top:640;height:24;width:118;" filled="f" stroked="t" coordsize="118,24" path="m0,24l63,24,63,0,118,0e">
              <v:path arrowok="t"/>
              <v:fill on="f" focussize="0,0"/>
              <v:stroke color="#000000" endcap="round"/>
              <v:imagedata o:title=""/>
              <o:lock v:ext="edit" aspectratio="f"/>
            </v:shape>
            <v:shape id="_x0000_s7488" o:spid="_x0000_s7488" style="position:absolute;left:484;top:636;height:8;width:8;" fillcolor="#000000" filled="t" stroked="t" coordsize="138,138" path="m138,69l0,138hdc22,95,22,44,0,0hal138,69xe">
              <v:path arrowok="t"/>
              <v:fill on="t" color2="#FFFFFF" focussize="0,0"/>
              <v:stroke weight="0pt" color="#000000"/>
              <v:imagedata o:title=""/>
              <o:lock v:ext="edit" aspectratio="f"/>
            </v:shape>
            <v:line id="_x0000_s7489" o:spid="_x0000_s7489" o:spt="20" style="position:absolute;left:368;top:818;height:0;width:44;" filled="f" stroked="t" coordsize="21600,21600">
              <v:path arrowok="t"/>
              <v:fill on="f" focussize="0,0"/>
              <v:stroke color="#000000" endcap="round"/>
              <v:imagedata o:title=""/>
              <o:lock v:ext="edit" aspectratio="f"/>
            </v:line>
            <v:shape id="_x0000_s7490" o:spid="_x0000_s7490" style="position:absolute;left:410;top:814;height:8;width:7;" fillcolor="#000000" filled="t" stroked="t" coordsize="138,138" path="m138,69l0,138hdc22,94,22,43,0,0hal138,69xe">
              <v:path arrowok="t"/>
              <v:fill on="t" color2="#FFFFFF" focussize="0,0"/>
              <v:stroke weight="0pt" color="#000000"/>
              <v:imagedata o:title=""/>
              <o:lock v:ext="edit" aspectratio="f"/>
            </v:shape>
            <v:shape id="_x0000_s7491" o:spid="_x0000_s7491" style="position:absolute;left:368;top:664;height:26;width:118;" filled="f" stroked="t" coordsize="118,26" path="m0,0l63,0,63,26,118,26e">
              <v:path arrowok="t"/>
              <v:fill on="f" focussize="0,0"/>
              <v:stroke color="#000000" endcap="round"/>
              <v:imagedata o:title=""/>
              <o:lock v:ext="edit" aspectratio="f"/>
            </v:shape>
            <v:shape id="_x0000_s7492" o:spid="_x0000_s7492" style="position:absolute;left:484;top:686;height:7;width:8;" fillcolor="#000000" filled="t" stroked="t" coordsize="138,138" path="m138,69l0,138hdc22,95,22,44,0,0hal0,0,138,69xe">
              <v:path arrowok="t"/>
              <v:fill on="t" color2="#FFFFFF" focussize="0,0"/>
              <v:stroke weight="0pt" color="#000000"/>
              <v:imagedata o:title=""/>
              <o:lock v:ext="edit" aspectratio="f"/>
            </v:shape>
            <v:shape id="_x0000_s7493" o:spid="_x0000_s7493" style="position:absolute;left:141;top:731;height:23;width:108;" filled="f" stroked="t" coordsize="108,23" path="m108,0l0,0,0,23e">
              <v:path arrowok="t"/>
              <v:fill on="f" focussize="0,0"/>
              <v:stroke color="#000000" endcap="round"/>
              <v:imagedata o:title=""/>
              <o:lock v:ext="edit" aspectratio="f"/>
            </v:shape>
            <v:shape id="_x0000_s7494" o:spid="_x0000_s7494" style="position:absolute;left:137;top:752;height:8;width:7;" fillcolor="#000000" filled="t" stroked="t" coordsize="138,138" path="m69,138l0,0hdc44,21,95,21,138,0hal69,138xe">
              <v:path arrowok="t"/>
              <v:fill on="t" color2="#FFFFFF" focussize="0,0"/>
              <v:stroke weight="0pt" color="#000000"/>
              <v:imagedata o:title=""/>
              <o:lock v:ext="edit" aspectratio="f"/>
            </v:shape>
            <v:shape id="_x0000_s7495" o:spid="_x0000_s7495" style="position:absolute;left:141;top:803;height:15;width:102;" filled="f" stroked="t" coordsize="102,15" path="m0,0l0,15,102,15e">
              <v:path arrowok="t"/>
              <v:fill on="f" focussize="0,0"/>
              <v:stroke color="#000000" endcap="round"/>
              <v:imagedata o:title=""/>
              <o:lock v:ext="edit" aspectratio="f"/>
            </v:shape>
            <v:shape id="_x0000_s7496" o:spid="_x0000_s7496" style="position:absolute;left:242;top:814;height:8;width:7;" fillcolor="#000000" filled="t" stroked="t" coordsize="139,138" path="m139,69l0,138hdc22,94,22,43,0,0hal0,0,139,69xe">
              <v:path arrowok="t"/>
              <v:fill on="t" color2="#FFFFFF" focussize="0,0"/>
              <v:stroke weight="0pt" color="#000000"/>
              <v:imagedata o:title=""/>
              <o:lock v:ext="edit" aspectratio="f"/>
            </v:shape>
            <v:shape id="_x0000_s7497" o:spid="_x0000_s7497" style="position:absolute;left:43;top:629;height:255;width:200;" filled="f" stroked="t" coordsize="200,255" path="m0,0l0,255,200,255e">
              <v:path arrowok="t"/>
              <v:fill on="f" focussize="0,0"/>
              <v:stroke color="#000000" endcap="round"/>
              <v:imagedata o:title=""/>
              <o:lock v:ext="edit" aspectratio="f"/>
            </v:shape>
            <v:shape id="_x0000_s7498" o:spid="_x0000_s7498" style="position:absolute;left:242;top:880;height:8;width:7;" fillcolor="#000000" filled="t" stroked="t" coordsize="139,138" path="m139,69l0,138hdc22,94,22,43,0,0hal0,0,139,69xe">
              <v:path arrowok="t"/>
              <v:fill on="t" color2="#FFFFFF" focussize="0,0"/>
              <v:stroke weight="0pt" color="#000000"/>
              <v:imagedata o:title=""/>
              <o:lock v:ext="edit" aspectratio="f"/>
            </v:shape>
            <v:shape id="_x0000_s7499" o:spid="_x0000_s7499" style="position:absolute;left:49;top:629;height:59;width:120;" filled="f" stroked="t" coordsize="120,59" path="m120,0l120,59,0,59e">
              <v:path arrowok="t"/>
              <v:fill on="f" focussize="0,0"/>
              <v:stroke color="#000000" endcap="round"/>
              <v:imagedata o:title=""/>
              <o:lock v:ext="edit" aspectratio="f"/>
            </v:shape>
            <v:shape id="_x0000_s7500" o:spid="_x0000_s7500" style="position:absolute;left:43;top:684;height:8;width:8;" fillcolor="#000000" filled="t" stroked="t" coordsize="138,138" path="m0,69l138,0hdc116,43,116,94,138,138hal138,138,0,69xe">
              <v:path arrowok="t"/>
              <v:fill on="t" color2="#FFFFFF" focussize="0,0"/>
              <v:stroke weight="0pt" color="#000000"/>
              <v:imagedata o:title=""/>
              <o:lock v:ext="edit" aspectratio="f"/>
            </v:shape>
            <v:line id="_x0000_s7501" o:spid="_x0000_s7501" o:spt="20" style="position:absolute;left:314;top:589;flip:x y;height:1;width:185;" filled="f" stroked="t" coordsize="21600,21600">
              <v:path arrowok="t"/>
              <v:fill on="f" focussize="0,0"/>
              <v:stroke color="#000000" endcap="round"/>
              <v:imagedata o:title=""/>
              <o:lock v:ext="edit" aspectratio="f"/>
            </v:line>
            <v:shape id="_x0000_s7502" o:spid="_x0000_s7502" style="position:absolute;left:308;top:585;height:8;width:8;" fillcolor="#000000" filled="t" stroked="t" coordsize="138,139" path="m0,69l138,0hdc117,44,116,95,138,139hal138,139,0,69xe">
              <v:path arrowok="t"/>
              <v:fill on="t" color2="#FFFFFF" focussize="0,0"/>
              <v:stroke weight="0pt" color="#000000"/>
              <v:imagedata o:title=""/>
              <o:lock v:ext="edit" aspectratio="f"/>
            </v:shape>
            <v:rect id="_x0000_s7503" o:spid="_x0000_s7503" o:spt="1" style="position:absolute;left:171;top:167;height:21;width:64;mso-wrap-style:none;" filled="f" stroked="f" coordsize="21600,21600">
              <v:path/>
              <v:fill on="f" focussize="0,0"/>
              <v:stroke on="f"/>
              <v:imagedata o:title=""/>
              <o:lock v:ext="edit" aspectratio="f"/>
              <v:textbox inset="0mm,0mm,0mm,0mm" style="mso-fit-shape-to-text:t;">
                <w:txbxContent>
                  <w:p>
                    <w:r>
                      <w:rPr>
                        <w:rFonts w:hint="eastAsia"/>
                        <w:sz w:val="24"/>
                      </w:rPr>
                      <w:t>简易程序</w:t>
                    </w:r>
                  </w:p>
                </w:txbxContent>
              </v:textbox>
            </v:rect>
            <v:rect id="_x0000_s7504" o:spid="_x0000_s7504" o:spt="1" style="position:absolute;left:334;top:215;height:21;width:64;mso-wrap-style:none;" filled="f" stroked="f" coordsize="21600,21600">
              <v:path/>
              <v:fill on="f" focussize="0,0"/>
              <v:stroke on="f"/>
              <v:imagedata o:title=""/>
              <o:lock v:ext="edit" aspectratio="f"/>
              <v:textbox inset="0mm,0mm,0mm,0mm" style="mso-fit-shape-to-text:t;">
                <w:txbxContent>
                  <w:p>
                    <w:r>
                      <w:rPr>
                        <w:rFonts w:hint="eastAsia"/>
                        <w:sz w:val="24"/>
                      </w:rPr>
                      <w:t>一般程序</w:t>
                    </w:r>
                  </w:p>
                </w:txbxContent>
              </v:textbox>
            </v:rect>
            <v:rect id="_x0000_s7505" o:spid="_x0000_s7505" o:spt="1" style="position:absolute;left:79;top:270;height:21;width:64;mso-wrap-style:none;" filled="f" stroked="f" coordsize="21600,21600">
              <v:path/>
              <v:fill on="f" focussize="0,0"/>
              <v:stroke on="f"/>
              <v:imagedata o:title=""/>
              <o:lock v:ext="edit" aspectratio="f"/>
              <v:textbox inset="0mm,0mm,0mm,0mm" style="mso-fit-shape-to-text:t;">
                <w:txbxContent>
                  <w:p>
                    <w:r>
                      <w:rPr>
                        <w:rFonts w:hint="eastAsia"/>
                        <w:sz w:val="24"/>
                      </w:rPr>
                      <w:t>申辩理由</w:t>
                    </w:r>
                  </w:p>
                </w:txbxContent>
              </v:textbox>
            </v:rect>
            <v:rect id="_x0000_s7506" o:spid="_x0000_s7506" o:spt="1" style="position:absolute;left:83;top:283;height:21;width:48;mso-wrap-style:none;" filled="f" stroked="f" coordsize="21600,21600">
              <v:path/>
              <v:fill on="f" focussize="0,0"/>
              <v:stroke on="f"/>
              <v:imagedata o:title=""/>
              <o:lock v:ext="edit" aspectratio="f"/>
              <v:textbox inset="0mm,0mm,0mm,0mm" style="mso-fit-shape-to-text:t;">
                <w:txbxContent>
                  <w:p>
                    <w:r>
                      <w:rPr>
                        <w:rFonts w:hint="eastAsia"/>
                        <w:sz w:val="24"/>
                      </w:rPr>
                      <w:t>成立的</w:t>
                    </w:r>
                  </w:p>
                </w:txbxContent>
              </v:textbox>
            </v:rect>
            <v:rect id="_x0000_s7507" o:spid="_x0000_s7507" o:spt="1" style="position:absolute;left:93;top:365;height:21;width:80;mso-wrap-style:none;" filled="f" stroked="f" coordsize="21600,21600">
              <v:path/>
              <v:fill on="f" focussize="0,0"/>
              <v:stroke on="f"/>
              <v:imagedata o:title=""/>
              <o:lock v:ext="edit" aspectratio="f"/>
              <v:textbox inset="0mm,0mm,0mm,0mm" style="mso-fit-shape-to-text:t;">
                <w:txbxContent>
                  <w:p>
                    <w:r>
                      <w:rPr>
                        <w:rFonts w:hint="eastAsia"/>
                        <w:sz w:val="24"/>
                      </w:rPr>
                      <w:t>提出复议或</w:t>
                    </w:r>
                  </w:p>
                </w:txbxContent>
              </v:textbox>
            </v:rect>
            <v:rect id="_x0000_s7508" o:spid="_x0000_s7508" o:spt="1" style="position:absolute;left:93;top:379;height:21;width:80;mso-wrap-style:none;" filled="f" stroked="f" coordsize="21600,21600">
              <v:path/>
              <v:fill on="f" focussize="0,0"/>
              <v:stroke on="f"/>
              <v:imagedata o:title=""/>
              <o:lock v:ext="edit" aspectratio="f"/>
              <v:textbox inset="0mm,0mm,0mm,0mm" style="mso-fit-shape-to-text:t;">
                <w:txbxContent>
                  <w:p>
                    <w:r>
                      <w:rPr>
                        <w:rFonts w:hint="eastAsia"/>
                        <w:sz w:val="24"/>
                      </w:rPr>
                      <w:t>诉讼请求的</w:t>
                    </w:r>
                  </w:p>
                </w:txbxContent>
              </v:textbox>
            </v:rect>
            <v:rect id="_x0000_s7509" o:spid="_x0000_s7509" o:spt="1" style="position:absolute;left:413;top:507;height:23;width:74;" filled="f" stroked="t" coordsize="21600,21600">
              <v:path/>
              <v:fill on="f" focussize="0,0"/>
              <v:stroke color="#000000" joinstyle="round" endcap="round"/>
              <v:imagedata o:title=""/>
              <o:lock v:ext="edit" aspectratio="f"/>
            </v:rect>
            <v:rect id="_x0000_s7510" o:spid="_x0000_s7510" o:spt="1" style="position:absolute;left:427;top:513;height:21;width:64;mso-wrap-style:none;" filled="f" stroked="f" coordsize="21600,21600">
              <v:path/>
              <v:fill on="f" focussize="0,0"/>
              <v:stroke on="f"/>
              <v:imagedata o:title=""/>
              <o:lock v:ext="edit" aspectratio="f"/>
              <v:textbox inset="0mm,0mm,0mm,0mm" style="mso-fit-shape-to-text:t;">
                <w:txbxContent>
                  <w:p>
                    <w:r>
                      <w:rPr>
                        <w:rFonts w:hint="eastAsia"/>
                        <w:sz w:val="24"/>
                      </w:rPr>
                      <w:t>申请听证</w:t>
                    </w:r>
                  </w:p>
                </w:txbxContent>
              </v:textbox>
            </v:rect>
            <v:rect id="_x0000_s7511" o:spid="_x0000_s7511" o:spt="1" style="position:absolute;left:413;top:547;height:19;width:74;" filled="f" stroked="t" coordsize="21600,21600">
              <v:path/>
              <v:fill on="f" focussize="0,0"/>
              <v:stroke color="#000000" joinstyle="round" endcap="round"/>
              <v:imagedata o:title=""/>
              <o:lock v:ext="edit" aspectratio="f"/>
            </v:rect>
            <v:rect id="_x0000_s7512" o:spid="_x0000_s7512" o:spt="1" style="position:absolute;left:428;top:551;height:21;width:64;mso-wrap-style:none;" filled="f" stroked="f" coordsize="21600,21600">
              <v:path/>
              <v:fill on="f" focussize="0,0"/>
              <v:stroke on="f"/>
              <v:imagedata o:title=""/>
              <o:lock v:ext="edit" aspectratio="f"/>
              <v:textbox inset="0mm,0mm,0mm,0mm" style="mso-fit-shape-to-text:t;">
                <w:txbxContent>
                  <w:p>
                    <w:r>
                      <w:rPr>
                        <w:rFonts w:hint="eastAsia"/>
                        <w:sz w:val="24"/>
                      </w:rPr>
                      <w:t>组织听证</w:t>
                    </w:r>
                  </w:p>
                </w:txbxContent>
              </v:textbox>
            </v:rect>
            <v:line id="_x0000_s7513" o:spid="_x0000_s7513" o:spt="20" style="position:absolute;left:450;top:478;height:23;width:0;" filled="f" stroked="t" coordsize="21600,21600">
              <v:path arrowok="t"/>
              <v:fill on="f" focussize="0,0"/>
              <v:stroke color="#000000" endcap="round"/>
              <v:imagedata o:title=""/>
              <o:lock v:ext="edit" aspectratio="f"/>
            </v:line>
            <v:shape id="_x0000_s7514" o:spid="_x0000_s7514" style="position:absolute;left:446;top:500;height:7;width:8;" fillcolor="#000000" filled="t" stroked="t" coordsize="138,139" path="m69,139l0,0hdc44,22,95,22,138,0hal69,139xe">
              <v:path arrowok="t"/>
              <v:fill on="t" color2="#FFFFFF" focussize="0,0"/>
              <v:stroke weight="0pt" color="#000000"/>
              <v:imagedata o:title=""/>
              <o:lock v:ext="edit" aspectratio="f"/>
            </v:shape>
            <v:line id="_x0000_s7515" o:spid="_x0000_s7515" o:spt="20" style="position:absolute;left:493;top:519;flip:x;height:0;width:6;" filled="f" stroked="t" coordsize="21600,21600">
              <v:path arrowok="t"/>
              <v:fill on="f" focussize="0,0"/>
              <v:stroke color="#000000" endcap="round"/>
              <v:imagedata o:title=""/>
              <o:lock v:ext="edit" aspectratio="f"/>
            </v:line>
            <v:shape id="_x0000_s7516" o:spid="_x0000_s7516" style="position:absolute;left:487;top:515;height:8;width:8;" fillcolor="#000000" filled="t" stroked="t" coordsize="139,138" path="m0,69l139,0hdc117,43,117,94,139,138hal0,69xe">
              <v:path arrowok="t"/>
              <v:fill on="t" color2="#FFFFFF" focussize="0,0"/>
              <v:stroke weight="0pt" color="#000000"/>
              <v:imagedata o:title=""/>
              <o:lock v:ext="edit" aspectratio="f"/>
            </v:shape>
            <v:line id="_x0000_s7517" o:spid="_x0000_s7517" o:spt="20" style="position:absolute;left:450;top:530;height:12;width:0;" filled="f" stroked="t" coordsize="21600,21600">
              <v:path arrowok="t"/>
              <v:fill on="f" focussize="0,0"/>
              <v:stroke color="#000000" endcap="round"/>
              <v:imagedata o:title=""/>
              <o:lock v:ext="edit" aspectratio="f"/>
            </v:line>
            <v:shape id="_x0000_s7518" o:spid="_x0000_s7518" style="position:absolute;left:446;top:540;height:7;width:8;" fillcolor="#000000" filled="t" stroked="t" coordsize="138,138" path="m69,138l0,0hdc44,21,95,21,138,0hal69,138xe">
              <v:path arrowok="t"/>
              <v:fill on="t" color2="#FFFFFF" focussize="0,0"/>
              <v:stroke weight="0pt" color="#000000"/>
              <v:imagedata o:title=""/>
              <o:lock v:ext="edit" aspectratio="f"/>
            </v:shape>
            <v:shape id="_x0000_s7519" o:spid="_x0000_s7519" style="position:absolute;left:487;top:557;height:10;width:53;" filled="f" stroked="t" coordsize="53,10" path="m0,0l53,0,53,10e">
              <v:path arrowok="t"/>
              <v:fill on="f" focussize="0,0"/>
              <v:stroke color="#000000" endcap="round"/>
              <v:imagedata o:title=""/>
              <o:lock v:ext="edit" aspectratio="f"/>
            </v:shape>
            <v:shape id="_x0000_s7520" o:spid="_x0000_s7520" style="position:absolute;left:536;top:565;height:8;width:8;" fillcolor="#000000" filled="t" stroked="t" coordsize="138,138" path="m69,138l0,0hdc43,22,94,22,138,0hal69,138xe">
              <v:path arrowok="t"/>
              <v:fill on="t" color2="#FFFFFF" focussize="0,0"/>
              <v:stroke weight="0pt" color="#000000"/>
              <v:imagedata o:title=""/>
              <o:lock v:ext="edit" aspectratio="f"/>
            </v:shape>
            <v:line id="_x0000_s7521" o:spid="_x0000_s7521" o:spt="20" style="position:absolute;left:314;top:557;flip:x;height:0;width:99;" filled="f" stroked="t" coordsize="21600,21600">
              <v:path arrowok="t"/>
              <v:fill on="f" focussize="0,0"/>
              <v:stroke color="#000000" endcap="round"/>
              <v:imagedata o:title=""/>
              <o:lock v:ext="edit" aspectratio="f"/>
            </v:line>
            <v:shape id="_x0000_s7522" o:spid="_x0000_s7522" style="position:absolute;left:309;top:552;height:8;width:8;" fillcolor="#000000" filled="t" stroked="t" coordsize="138,139" path="m0,70l138,0hdc117,44,117,95,138,139hal0,70xe">
              <v:path arrowok="t"/>
              <v:fill on="t" color2="#FFFFFF" focussize="0,0"/>
              <v:stroke weight="0pt" color="#000000"/>
              <v:imagedata o:title=""/>
              <o:lock v:ext="edit" aspectratio="f"/>
            </v:shape>
          </v:group>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spacing w:line="48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b/>
          <w:sz w:val="36"/>
          <w:szCs w:val="36"/>
        </w:rPr>
      </w:pPr>
      <w:r>
        <w:rPr>
          <w:rFonts w:hint="eastAsia"/>
          <w:b/>
          <w:sz w:val="36"/>
          <w:szCs w:val="36"/>
        </w:rPr>
        <w:t>双湖县交通运输局行政处罚流程图</w:t>
      </w:r>
    </w:p>
    <w:p>
      <w:pPr>
        <w:contextualSpacing/>
        <w:jc w:val="right"/>
        <w:rPr>
          <w:rFonts w:ascii="宋体"/>
          <w:sz w:val="24"/>
          <w:szCs w:val="24"/>
        </w:rPr>
      </w:pPr>
    </w:p>
    <w:p>
      <w:pPr>
        <w:contextualSpacing/>
        <w:jc w:val="right"/>
        <w:rPr>
          <w:rFonts w:ascii="宋体"/>
          <w:sz w:val="24"/>
          <w:szCs w:val="24"/>
        </w:rPr>
      </w:pPr>
      <w:r>
        <w:rPr>
          <w:rFonts w:hint="eastAsia" w:ascii="宋体" w:hAnsi="宋体"/>
          <w:sz w:val="24"/>
          <w:szCs w:val="24"/>
        </w:rPr>
        <w:t>序号：</w:t>
      </w:r>
      <w:r>
        <w:rPr>
          <w:rFonts w:ascii="宋体" w:hAnsi="宋体"/>
          <w:color w:val="000000"/>
          <w:sz w:val="24"/>
          <w:szCs w:val="24"/>
        </w:rPr>
        <w:t>180</w:t>
      </w:r>
    </w:p>
    <w:p>
      <w:pPr>
        <w:snapToGrid w:val="0"/>
        <w:spacing w:line="100" w:lineRule="atLeast"/>
        <w:contextualSpacing/>
        <w:rPr>
          <w:sz w:val="24"/>
          <w:szCs w:val="24"/>
        </w:rPr>
      </w:pPr>
      <w:r>
        <w:rPr>
          <w:rFonts w:hint="eastAsia"/>
          <w:sz w:val="24"/>
          <w:szCs w:val="24"/>
        </w:rPr>
        <w:t>职权名称：对项目法人将工程发包给不具有相应资质等级的勘察、设计、施工和监理单位的处罚</w:t>
      </w:r>
    </w:p>
    <w:p>
      <w:pPr>
        <w:rPr>
          <w:sz w:val="28"/>
          <w:szCs w:val="28"/>
        </w:rPr>
      </w:pPr>
      <w:r>
        <w:rPr>
          <w:lang w:bidi="bo-CN"/>
        </w:rPr>
        <w:pict>
          <v:rect id="_x0000_s7523" o:spid="_x0000_s7523" o:spt="1" style="position:absolute;left:0pt;margin-left:93.9pt;margin-top:0.95pt;height:19.45pt;width:47.1pt;z-index:-250095616;mso-width-relative:page;mso-height-relative:page;" stroked="f" coordsize="21600,21600">
            <v:path/>
            <v:fill focussize="0,0"/>
            <v:stroke on="f"/>
            <v:imagedata o:title=""/>
            <o:lock v:ext="edit"/>
            <v:textbox>
              <w:txbxContent>
                <w:p>
                  <w:pPr>
                    <w:ind w:right="31680" w:rightChars="-50"/>
                    <w:rPr>
                      <w:sz w:val="15"/>
                      <w:szCs w:val="15"/>
                    </w:rPr>
                  </w:pPr>
                  <w:r>
                    <w:rPr>
                      <w:rFonts w:hint="eastAsia"/>
                      <w:sz w:val="15"/>
                      <w:szCs w:val="15"/>
                    </w:rPr>
                    <w:t>简易程序</w:t>
                  </w:r>
                </w:p>
              </w:txbxContent>
            </v:textbox>
          </v:rect>
        </w:pict>
      </w:r>
      <w:r>
        <w:rPr>
          <w:lang w:bidi="bo-CN"/>
        </w:rPr>
        <w:pict>
          <v:roundrect id="_x0000_s7524" o:spid="_x0000_s7524" o:spt="2" style="position:absolute;left:0pt;margin-left:159pt;margin-top:8.7pt;height:24.75pt;width:86.25pt;z-index:-250167296;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rPr>
          <w:sz w:val="28"/>
          <w:szCs w:val="28"/>
        </w:rPr>
        <w:t xml:space="preserve">                  </w:t>
      </w:r>
    </w:p>
    <w:p>
      <w:r>
        <w:rPr>
          <w:lang w:bidi="bo-CN"/>
        </w:rPr>
        <w:pict>
          <v:shape id="_x0000_s7525" o:spid="_x0000_s7525" o:spt="32" type="#_x0000_t32" style="position:absolute;left:0pt;margin-left:92.25pt;margin-top:5.05pt;height:19.55pt;width:0.05pt;z-index:-250163200;mso-width-relative:page;mso-height-relative:page;" o:connectortype="straight" filled="f" coordsize="21600,21600">
            <v:path arrowok="t"/>
            <v:fill on="f" focussize="0,0"/>
            <v:stroke endarrow="block"/>
            <v:imagedata o:title=""/>
            <o:lock v:ext="edit"/>
          </v:shape>
        </w:pict>
      </w:r>
      <w:r>
        <w:rPr>
          <w:lang w:bidi="bo-CN"/>
        </w:rPr>
        <w:pict>
          <v:shape id="_x0000_s7526" o:spid="_x0000_s7526" o:spt="32" type="#_x0000_t32" style="position:absolute;left:0pt;flip:x;margin-left:90.8pt;margin-top:5.85pt;height:0.05pt;width:68.2pt;z-index:-250164224;mso-width-relative:page;mso-height-relative:page;" o:connectortype="straight" filled="f" coordsize="21600,21600">
            <v:path arrowok="t"/>
            <v:fill on="f" focussize="0,0"/>
            <v:stroke/>
            <v:imagedata o:title=""/>
            <o:lock v:ext="edit"/>
          </v:shape>
        </w:pict>
      </w:r>
      <w:r>
        <w:t xml:space="preserve">                             </w:t>
      </w:r>
    </w:p>
    <w:p>
      <w:r>
        <w:rPr>
          <w:lang w:bidi="bo-CN"/>
        </w:rPr>
        <w:pict>
          <v:rect id="_x0000_s7527" o:spid="_x0000_s7527" o:spt="1" style="position:absolute;left:0pt;margin-left:207.75pt;margin-top:9pt;height:18.75pt;width:54pt;z-index:-250101760;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7528" o:spid="_x0000_s7528" o:spt="32" type="#_x0000_t32" style="position:absolute;left:0pt;margin-left:201pt;margin-top:2.25pt;height:29.25pt;width:0.75pt;z-index:-250158080;mso-width-relative:page;mso-height-relative:page;" o:connectortype="straight" filled="f" coordsize="21600,21600">
            <v:path arrowok="t"/>
            <v:fill on="f" focussize="0,0"/>
            <v:stroke endarrow="block"/>
            <v:imagedata o:title=""/>
            <o:lock v:ext="edit"/>
          </v:shape>
        </w:pict>
      </w:r>
      <w:r>
        <w:rPr>
          <w:lang w:bidi="bo-CN"/>
        </w:rPr>
        <w:pict>
          <v:shape id="_x0000_s7529" o:spid="_x0000_s7529" o:spt="110" type="#_x0000_t110" style="position:absolute;left:0pt;margin-left:32.25pt;margin-top:9pt;height:50.25pt;width:119.25pt;z-index:-250166272;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7530" o:spid="_x0000_s7530" o:spt="34" type="#_x0000_t34" style="position:absolute;left:0pt;margin-left:-23.25pt;margin-top:7.05pt;height:48.75pt;width:60.75pt;rotation:5898240f;z-index:-250165248;mso-width-relative:page;mso-height-relative:page;" o:connectortype="elbow" filled="f" coordsize="21600,21600" adj="657,-86400,-45333">
            <v:path arrowok="t"/>
            <v:fill on="f" focussize="0,0"/>
            <v:stroke endarrow="block"/>
            <v:imagedata o:title=""/>
            <o:lock v:ext="edit"/>
          </v:shape>
        </w:pict>
      </w:r>
      <w:r>
        <w:rPr>
          <w:lang w:bidi="bo-CN"/>
        </w:rPr>
        <w:pict>
          <v:rect id="_x0000_s7531" o:spid="_x0000_s7531" o:spt="1" style="position:absolute;left:0pt;margin-left:162.75pt;margin-top:0.3pt;height:25.5pt;width:81.75pt;z-index:-250157056;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7532" o:spid="_x0000_s7532" o:spt="32" type="#_x0000_t32" style="position:absolute;left:0pt;margin-left:202.5pt;margin-top:10.95pt;height:32.45pt;width:0.75pt;z-index:-250155008;mso-width-relative:page;mso-height-relative:page;" o:connectortype="straight" filled="f" coordsize="21600,21600">
            <v:path arrowok="t"/>
            <v:fill on="f" focussize="0,0"/>
            <v:stroke endarrow="block"/>
            <v:imagedata o:title=""/>
            <o:lock v:ext="edit"/>
          </v:shape>
        </w:pict>
      </w:r>
      <w:r>
        <w:rPr>
          <w:lang w:bidi="bo-CN"/>
        </w:rPr>
        <w:pict>
          <v:shape id="_x0000_s7533" o:spid="_x0000_s7533" o:spt="109" type="#_x0000_t109" style="position:absolute;left:0pt;margin-left:-0.75pt;margin-top:10.95pt;height:29.25pt;width:53.25pt;z-index:-250159104;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7534" o:spid="_x0000_s7534" o:spt="32" type="#_x0000_t32" style="position:absolute;left:0pt;margin-left:92.25pt;margin-top:11.7pt;height:16.5pt;width:0.05pt;z-index:-250160128;mso-width-relative:page;mso-height-relative:page;" o:connectortype="straight" filled="f" coordsize="21600,21600">
            <v:path arrowok="t"/>
            <v:fill on="f" focussize="0,0"/>
            <v:stroke endarrow="block"/>
            <v:imagedata o:title=""/>
            <o:lock v:ext="edit"/>
          </v:shape>
        </w:pict>
      </w:r>
    </w:p>
    <w:p>
      <w:r>
        <w:rPr>
          <w:lang w:bidi="bo-CN"/>
        </w:rPr>
        <w:pict>
          <v:shape id="_x0000_s7535" o:spid="_x0000_s7535" o:spt="110" type="#_x0000_t110" style="position:absolute;left:0pt;margin-left:26.25pt;margin-top:12.8pt;height:53.8pt;width:129.75pt;mso-wrap-distance-left:9pt;mso-wrap-distance-right:9pt;z-index:250834944;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7536" o:spid="_x0000_s7536" o:spt="109" type="#_x0000_t109" style="position:absolute;left:0pt;margin-left:285.75pt;margin-top:10.35pt;height:78.75pt;width:78.75pt;z-index:-250153984;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7537" o:spid="_x0000_s7537" o:spt="2" style="position:absolute;left:0pt;margin-left:-54pt;margin-top:15pt;height:24.8pt;width:65.25pt;z-index:-250162176;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7538" o:spid="_x0000_s7538" o:spt="1" style="position:absolute;left:0pt;margin-left:166.8pt;margin-top:12.2pt;height:38.8pt;width:78.45pt;z-index:-250156032;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7539" o:spid="_x0000_s7539" o:spt="32" type="#_x0000_t32" style="position:absolute;left:0pt;flip:x;margin-left:12pt;margin-top:9.15pt;height:0.05pt;width:17.25pt;z-index:-250161152;mso-width-relative:page;mso-height-relative:page;" o:connectortype="straight" filled="f" coordsize="21600,21600">
            <v:path arrowok="t"/>
            <v:fill on="f" focussize="0,0"/>
            <v:stroke endarrow="block"/>
            <v:imagedata o:title=""/>
            <o:lock v:ext="edit"/>
          </v:shape>
        </w:pict>
      </w:r>
      <w:r>
        <w:rPr>
          <w:lang w:bidi="bo-CN"/>
        </w:rPr>
        <w:pict>
          <v:roundrect id="_x0000_s7540" o:spid="_x0000_s7540" o:spt="2" style="position:absolute;left:0pt;margin-left:383.25pt;margin-top:6.15pt;height:35.25pt;width:72.75pt;z-index:-250151936;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7541" o:spid="_x0000_s7541" o:spt="32" type="#_x0000_t32" style="position:absolute;left:0pt;margin-left:364.5pt;margin-top:8.55pt;height:0.05pt;width:18.75pt;z-index:-250150912;mso-width-relative:page;mso-height-relative:page;" o:connectortype="straight" filled="f" coordsize="21600,21600">
            <v:path arrowok="t"/>
            <v:fill on="f" focussize="0,0"/>
            <v:stroke endarrow="block"/>
            <v:imagedata o:title=""/>
            <o:lock v:ext="edit"/>
          </v:shape>
        </w:pict>
      </w:r>
      <w:r>
        <w:rPr>
          <w:lang w:bidi="bo-CN"/>
        </w:rPr>
        <w:pict>
          <v:shape id="_x0000_s7542" o:spid="_x0000_s7542" o:spt="109" type="#_x0000_t109" style="position:absolute;left:0pt;margin-left:2.25pt;margin-top:14.55pt;height:28.5pt;width:63.75pt;z-index:-250144768;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7543" o:spid="_x0000_s7543" o:spt="32" type="#_x0000_t32" style="position:absolute;left:0pt;margin-left:245.25pt;margin-top:0.3pt;height:0pt;width:40.5pt;z-index:-250152960;mso-width-relative:page;mso-height-relative:page;" o:connectortype="straight" filled="f" coordsize="21600,21600">
            <v:path arrowok="t"/>
            <v:fill on="f" focussize="0,0"/>
            <v:stroke/>
            <v:imagedata o:title=""/>
            <o:lock v:ext="edit"/>
          </v:shape>
        </w:pict>
      </w:r>
    </w:p>
    <w:p>
      <w:pPr>
        <w:rPr>
          <w:b/>
        </w:rPr>
      </w:pPr>
      <w:r>
        <w:rPr>
          <w:lang w:bidi="bo-CN"/>
        </w:rPr>
        <w:pict>
          <v:shape id="_x0000_s7544" o:spid="_x0000_s7544" o:spt="32" type="#_x0000_t32" style="position:absolute;left:0pt;margin-left:204pt;margin-top:4.2pt;height:21.95pt;width:0pt;z-index:-250148864;mso-width-relative:page;mso-height-relative:page;" o:connectortype="straight" filled="f" coordsize="21600,21600">
            <v:path arrowok="t"/>
            <v:fill on="f" focussize="0,0"/>
            <v:stroke endarrow="block"/>
            <v:imagedata o:title=""/>
            <o:lock v:ext="edit"/>
          </v:shape>
        </w:pict>
      </w:r>
      <w:r>
        <w:rPr>
          <w:lang w:bidi="bo-CN"/>
        </w:rPr>
        <w:pict>
          <v:shape id="_x0000_s7545" o:spid="_x0000_s7545" o:spt="32" type="#_x0000_t32" style="position:absolute;left:0pt;margin-left:90.8pt;margin-top:4.75pt;height:15.75pt;width:0pt;z-index:-250147840;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7546" o:spid="_x0000_s7546" o:spt="110" type="#_x0000_t110" style="position:absolute;left:0pt;margin-left:33pt;margin-top:4.55pt;height:51.55pt;width:115.5pt;mso-wrap-distance-left:9pt;mso-wrap-distance-right:9pt;z-index:250835968;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7547" o:spid="_x0000_s7547" o:spt="1" style="position:absolute;left:0pt;margin-left:165.3pt;margin-top:11.1pt;height:27pt;width:78.45pt;z-index:-250149888;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7548" o:spid="_x0000_s7548" o:spt="32" type="#_x0000_t32" style="position:absolute;left:0pt;flip:x;margin-left:15.75pt;margin-top:14.3pt;height:0.05pt;width:17.25pt;z-index:-250146816;mso-width-relative:page;mso-height-relative:page;" o:connectortype="straight" filled="f" coordsize="21600,21600">
            <v:path arrowok="t"/>
            <v:fill on="f" focussize="0,0"/>
            <v:stroke endarrow="block"/>
            <v:imagedata o:title=""/>
            <o:lock v:ext="edit"/>
          </v:shape>
        </w:pict>
      </w:r>
      <w:r>
        <w:rPr>
          <w:lang w:bidi="bo-CN"/>
        </w:rPr>
        <w:pict>
          <v:shape id="_x0000_s7549" o:spid="_x0000_s7549" o:spt="109" type="#_x0000_t109" style="position:absolute;left:0pt;margin-left:-54.75pt;margin-top:0pt;height:28.5pt;width:70.5pt;z-index:-250145792;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7550" o:spid="_x0000_s7550" o:spt="32" type="#_x0000_t32" style="position:absolute;left:0pt;margin-left:201.75pt;margin-top:6.9pt;height:18pt;width:0pt;z-index:-250104832;mso-width-relative:page;mso-height-relative:page;" o:connectortype="straight" filled="f" coordsize="21600,21600">
            <v:path arrowok="t"/>
            <v:fill on="f" focussize="0,0"/>
            <v:stroke endarrow="block"/>
            <v:imagedata o:title=""/>
            <o:lock v:ext="edit"/>
          </v:shape>
        </w:pict>
      </w:r>
      <w:r>
        <w:rPr>
          <w:lang w:bidi="bo-CN"/>
        </w:rPr>
        <w:pict>
          <v:shape id="_x0000_s7551" o:spid="_x0000_s7551" o:spt="32" type="#_x0000_t32" style="position:absolute;left:0pt;margin-left:-21pt;margin-top:14pt;height:39.3pt;width:0pt;z-index:-250119168;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7552" o:spid="_x0000_s7552" o:spt="110" type="#_x0000_t110" style="position:absolute;left:0pt;margin-left:136.5pt;margin-top:10.25pt;height:34.4pt;width:127.5pt;mso-wrap-distance-left:9pt;mso-wrap-distance-right:9pt;z-index:250836992;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7553" o:spid="_x0000_s7553" o:spt="4" type="#_x0000_t4" style="position:absolute;left:0pt;margin-left:301.5pt;margin-top:5.9pt;height:40pt;width:103.5pt;z-index:-250143744;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7554" o:spid="_x0000_s7554" o:spt="32" type="#_x0000_t32" style="position:absolute;left:0pt;margin-left:90.8pt;margin-top:9.3pt;height:38.35pt;width:0pt;z-index:-250124288;mso-width-relative:page;mso-height-relative:page;" o:connectortype="straight" filled="f" coordsize="21600,21600">
            <v:path arrowok="t"/>
            <v:fill on="f" focussize="0,0"/>
            <v:stroke endarrow="block"/>
            <v:imagedata o:title=""/>
            <o:lock v:ext="edit"/>
          </v:shape>
        </w:pict>
      </w:r>
    </w:p>
    <w:p>
      <w:r>
        <w:rPr>
          <w:lang w:bidi="bo-CN"/>
        </w:rPr>
        <w:pict>
          <v:shape id="_x0000_s7555" o:spid="_x0000_s7555" o:spt="32" type="#_x0000_t32" style="position:absolute;left:0pt;margin-left:431.25pt;margin-top:10.6pt;height:24.05pt;width:0pt;z-index:-250102784;mso-width-relative:page;mso-height-relative:page;" o:connectortype="straight" filled="f" coordsize="21600,21600">
            <v:path arrowok="t"/>
            <v:fill on="f" focussize="0,0"/>
            <v:stroke endarrow="block"/>
            <v:imagedata o:title=""/>
            <o:lock v:ext="edit"/>
          </v:shape>
        </w:pict>
      </w:r>
      <w:r>
        <w:rPr>
          <w:lang w:bidi="bo-CN"/>
        </w:rPr>
        <w:pict>
          <v:shape id="_x0000_s7556" o:spid="_x0000_s7556" o:spt="32" type="#_x0000_t32" style="position:absolute;left:0pt;margin-left:404.25pt;margin-top:10.6pt;height:0pt;width:27pt;z-index:-250103808;mso-width-relative:page;mso-height-relative:page;" o:connectortype="straight" filled="f" coordsize="21600,21600">
            <v:path arrowok="t"/>
            <v:fill on="f" focussize="0,0"/>
            <v:stroke/>
            <v:imagedata o:title=""/>
            <o:lock v:ext="edit"/>
          </v:shape>
        </w:pict>
      </w:r>
      <w:r>
        <w:rPr>
          <w:lang w:bidi="bo-CN"/>
        </w:rPr>
        <w:pict>
          <v:shape id="_x0000_s7557" o:spid="_x0000_s7557" o:spt="32" type="#_x0000_t32" style="position:absolute;left:0pt;margin-left:264pt;margin-top:12.1pt;height:0pt;width:37.5pt;z-index:-250142720;mso-width-relative:page;mso-height-relative:page;" o:connectortype="straight" filled="f" coordsize="21600,21600">
            <v:path arrowok="t"/>
            <v:fill on="f" focussize="0,0"/>
            <v:stroke endarrow="block"/>
            <v:imagedata o:title=""/>
            <o:lock v:ext="edit"/>
          </v:shape>
        </w:pict>
      </w:r>
    </w:p>
    <w:p>
      <w:r>
        <w:rPr>
          <w:lang w:bidi="bo-CN"/>
        </w:rPr>
        <w:pict>
          <v:shape id="_x0000_s7558" o:spid="_x0000_s7558" o:spt="32" type="#_x0000_t32" style="position:absolute;left:0pt;margin-left:201.75pt;margin-top:14.7pt;height:129.95pt;width:0.05pt;z-index:-250141696;mso-width-relative:page;mso-height-relative:page;" o:connectortype="straight" filled="f" coordsize="21600,21600">
            <v:path arrowok="t"/>
            <v:fill on="f" focussize="0,0"/>
            <v:stroke endarrow="block"/>
            <v:imagedata o:title=""/>
            <o:lock v:ext="edit"/>
          </v:shape>
        </w:pict>
      </w:r>
      <w:r>
        <w:rPr>
          <w:lang w:bidi="bo-CN"/>
        </w:rPr>
        <w:pict>
          <v:shape id="_x0000_s7559" o:spid="_x0000_s7559" o:spt="32" type="#_x0000_t32" style="position:absolute;left:0pt;margin-left:353.25pt;margin-top:13.25pt;height:18.3pt;width:0.05pt;z-index:-250140672;mso-width-relative:page;mso-height-relative:page;" o:connectortype="straight" filled="f" coordsize="21600,21600">
            <v:path arrowok="t"/>
            <v:fill on="f" focussize="0,0"/>
            <v:stroke endarrow="block"/>
            <v:imagedata o:title=""/>
            <o:lock v:ext="edit"/>
          </v:shape>
        </w:pict>
      </w:r>
      <w:r>
        <w:rPr>
          <w:lang w:bidi="bo-CN"/>
        </w:rPr>
        <w:pict>
          <v:shape id="_x0000_s7560" o:spid="_x0000_s7560" o:spt="109" type="#_x0000_t109" style="position:absolute;left:0pt;margin-left:-54.75pt;margin-top:7.2pt;height:42.45pt;width:70.5pt;z-index:-250120192;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7561" o:spid="_x0000_s7561" o:spt="109" type="#_x0000_t109" style="position:absolute;left:0pt;margin-left:26.25pt;margin-top:6.5pt;height:43.15pt;width:129pt;z-index:-250123264;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7562" o:spid="_x0000_s7562" o:spt="32" type="#_x0000_t32" style="position:absolute;left:0pt;flip:x;margin-left:202.5pt;margin-top:4.25pt;height:0pt;width:150.8pt;z-index:-250137600;mso-width-relative:page;mso-height-relative:page;" o:connectortype="straight" filled="f" coordsize="21600,21600">
            <v:path arrowok="t"/>
            <v:fill on="f" focussize="0,0"/>
            <v:stroke endarrow="block"/>
            <v:imagedata o:title=""/>
            <o:lock v:ext="edit"/>
          </v:shape>
        </w:pict>
      </w:r>
      <w:r>
        <w:rPr>
          <w:lang w:bidi="bo-CN"/>
        </w:rPr>
        <w:pict>
          <v:rect id="_x0000_s7563" o:spid="_x0000_s7563" o:spt="1" style="position:absolute;left:0pt;margin-left:392.25pt;margin-top:3.45pt;height:40.7pt;width:71.25pt;z-index:-250134528;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7564" o:spid="_x0000_s7564" o:spt="1" style="position:absolute;left:0pt;margin-left:324.75pt;margin-top:13.7pt;height:20.45pt;width:54.75pt;z-index:-250139648;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7565" o:spid="_x0000_s7565" o:spt="32" type="#_x0000_t32" style="position:absolute;left:0pt;flip:x;margin-left:378pt;margin-top:8.05pt;height:0pt;width:14.25pt;z-index:-250133504;mso-width-relative:page;mso-height-relative:page;" o:connectortype="straight" filled="f" coordsize="21600,21600">
            <v:path arrowok="t"/>
            <v:fill on="f" focussize="0,0"/>
            <v:stroke endarrow="block"/>
            <v:imagedata o:title=""/>
            <o:lock v:ext="edit"/>
          </v:shape>
        </w:pict>
      </w:r>
    </w:p>
    <w:p>
      <w:r>
        <w:rPr>
          <w:lang w:bidi="bo-CN"/>
        </w:rPr>
        <w:pict>
          <v:shape id="_x0000_s7566" o:spid="_x0000_s7566" o:spt="32" type="#_x0000_t32" style="position:absolute;left:0pt;margin-left:431.25pt;margin-top:12.95pt;height:38.75pt;width:0pt;z-index:-250110976;mso-width-relative:page;mso-height-relative:page;" o:connectortype="straight" filled="f" coordsize="21600,21600">
            <v:path arrowok="t"/>
            <v:fill on="f" focussize="0,0"/>
            <v:stroke endarrow="block"/>
            <v:imagedata o:title=""/>
            <o:lock v:ext="edit"/>
          </v:shape>
        </w:pict>
      </w:r>
      <w:r>
        <w:rPr>
          <w:lang w:bidi="bo-CN"/>
        </w:rPr>
        <w:pict>
          <v:shape id="_x0000_s7567" o:spid="_x0000_s7567" o:spt="32" type="#_x0000_t32" style="position:absolute;left:0pt;margin-left:351.75pt;margin-top:2.85pt;height:22.6pt;width:0pt;z-index:-250136576;mso-width-relative:page;mso-height-relative:page;" o:connectortype="straight" filled="f" coordsize="21600,21600">
            <v:path arrowok="t"/>
            <v:fill on="f" focussize="0,0"/>
            <v:stroke endarrow="block"/>
            <v:imagedata o:title=""/>
            <o:lock v:ext="edit"/>
          </v:shape>
        </w:pict>
      </w:r>
      <w:r>
        <w:rPr>
          <w:lang w:bidi="bo-CN"/>
        </w:rPr>
        <w:pict>
          <v:shape id="_x0000_s7568" o:spid="_x0000_s7568" o:spt="32" type="#_x0000_t32" style="position:absolute;left:0pt;margin-left:-21pt;margin-top:2.85pt;height:38.35pt;width:0pt;z-index:-250118144;mso-width-relative:page;mso-height-relative:page;" o:connectortype="straight" filled="f" coordsize="21600,21600">
            <v:path arrowok="t"/>
            <v:fill on="f" focussize="0,0"/>
            <v:stroke endarrow="block"/>
            <v:imagedata o:title=""/>
            <o:lock v:ext="edit"/>
          </v:shape>
        </w:pict>
      </w:r>
      <w:r>
        <w:rPr>
          <w:lang w:bidi="bo-CN"/>
        </w:rPr>
        <w:pict>
          <v:shape id="_x0000_s7569" o:spid="_x0000_s7569" o:spt="32" type="#_x0000_t32" style="position:absolute;left:0pt;margin-left:92.25pt;margin-top:2.85pt;height:38.35pt;width:0pt;z-index:-250122240;mso-width-relative:page;mso-height-relative:page;" o:connectortype="straight" filled="f" coordsize="21600,21600">
            <v:path arrowok="t"/>
            <v:fill on="f" focussize="0,0"/>
            <v:stroke endarrow="block"/>
            <v:imagedata o:title=""/>
            <o:lock v:ext="edit"/>
          </v:shape>
        </w:pict>
      </w:r>
    </w:p>
    <w:p>
      <w:r>
        <w:rPr>
          <w:lang w:bidi="bo-CN"/>
        </w:rPr>
        <w:pict>
          <v:rect id="_x0000_s7570" o:spid="_x0000_s7570" o:spt="1" style="position:absolute;left:0pt;margin-left:324.75pt;margin-top:9.85pt;height:20.45pt;width:54.75pt;z-index:-250138624;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7571" o:spid="_x0000_s7571" o:spt="32" type="#_x0000_t32" style="position:absolute;left:0pt;flip:x;margin-left:202.5pt;margin-top:5.05pt;height:0pt;width:122.25pt;z-index:-250135552;mso-width-relative:page;mso-height-relative:page;" o:connectortype="straight" filled="f" coordsize="21600,21600">
            <v:path arrowok="t"/>
            <v:fill on="f" focussize="0,0"/>
            <v:stroke endarrow="block"/>
            <v:imagedata o:title=""/>
            <o:lock v:ext="edit"/>
          </v:shape>
        </w:pict>
      </w:r>
      <w:r>
        <w:rPr>
          <w:lang w:bidi="bo-CN"/>
        </w:rPr>
        <w:pict>
          <v:shape id="_x0000_s7572" o:spid="_x0000_s7572" o:spt="32" type="#_x0000_t32" style="position:absolute;left:0pt;margin-left:381pt;margin-top:5.05pt;height:0pt;width:50.25pt;z-index:-250112000;mso-width-relative:page;mso-height-relative:page;" o:connectortype="straight" filled="f" coordsize="21600,21600">
            <v:path arrowok="t"/>
            <v:fill on="f" focussize="0,0"/>
            <v:stroke/>
            <v:imagedata o:title=""/>
            <o:lock v:ext="edit"/>
          </v:shape>
        </w:pict>
      </w:r>
      <w:r>
        <w:rPr>
          <w:lang w:bidi="bo-CN"/>
        </w:rPr>
        <w:pict>
          <v:rect id="_x0000_s7573" o:spid="_x0000_s7573" o:spt="1" style="position:absolute;left:0pt;margin-left:-54pt;margin-top:10pt;height:32.9pt;width:69.75pt;z-index:-250117120;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7574" o:spid="_x0000_s7574" o:spt="1" style="position:absolute;left:0pt;margin-left:52.5pt;margin-top:10pt;height:32.9pt;width:84pt;z-index:-250121216;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7575" o:spid="_x0000_s7575" o:spt="1" style="position:absolute;left:0pt;margin-left:401.25pt;margin-top:4.9pt;height:21.75pt;width:62.25pt;z-index:-250132480;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7576" o:spid="_x0000_s7576" o:spt="32" type="#_x0000_t32" style="position:absolute;left:0pt;flip:x;margin-left:201.75pt;margin-top:0.55pt;height:0pt;width:199.5pt;z-index:-250131456;mso-width-relative:page;mso-height-relative:page;" o:connectortype="straight" filled="f" coordsize="21600,21600">
            <v:path arrowok="t"/>
            <v:fill on="f" focussize="0,0"/>
            <v:stroke endarrow="block"/>
            <v:imagedata o:title=""/>
            <o:lock v:ext="edit"/>
          </v:shape>
        </w:pict>
      </w:r>
      <w:r>
        <w:rPr>
          <w:lang w:bidi="bo-CN"/>
        </w:rPr>
        <w:pict>
          <v:shape id="_x0000_s7577" o:spid="_x0000_s7577" o:spt="32" type="#_x0000_t32" style="position:absolute;left:0pt;margin-left:-18pt;margin-top:11.7pt;height:224.7pt;width:0pt;z-index:-250107904;mso-width-relative:page;mso-height-relative:page;" o:connectortype="straight" filled="f" coordsize="21600,21600">
            <v:path arrowok="t"/>
            <v:fill on="f" focussize="0,0"/>
            <v:stroke/>
            <v:imagedata o:title=""/>
            <o:lock v:ext="edit"/>
          </v:shape>
        </w:pict>
      </w:r>
      <w:r>
        <w:rPr>
          <w:lang w:bidi="bo-CN"/>
        </w:rPr>
        <w:pict>
          <v:shape id="_x0000_s7578" o:spid="_x0000_s7578" o:spt="34" type="#_x0000_t34" style="position:absolute;left:0pt;flip:y;margin-left:-18pt;margin-top:11.7pt;height:50pt;width:113.3pt;rotation:11796480f;z-index:-250116096;mso-width-relative:page;mso-height-relative:page;" o:connectortype="elbow" filled="f" coordsize="21600,21600" adj="219,211378,-34754">
            <v:path arrowok="t"/>
            <v:fill on="f" focussize="0,0"/>
            <v:stroke endarrow="block"/>
            <v:imagedata o:title=""/>
            <o:lock v:ext="edit"/>
          </v:shape>
        </w:pict>
      </w:r>
    </w:p>
    <w:p>
      <w:r>
        <w:rPr>
          <w:lang w:bidi="bo-CN"/>
        </w:rPr>
        <w:pict>
          <v:rect id="_x0000_s7579" o:spid="_x0000_s7579" o:spt="1" style="position:absolute;left:0pt;margin-left:379.5pt;margin-top:5.55pt;height:21.75pt;width:82.5pt;z-index:-250130432;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7580" o:spid="_x0000_s7580" o:spt="110" type="#_x0000_t110" style="position:absolute;left:0pt;margin-left:147pt;margin-top:20.25pt;height:35.25pt;width:108pt;mso-wrap-distance-left:9pt;mso-wrap-distance-right:9pt;z-index:250838016;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7581" o:spid="_x0000_s7581" o:spt="32" type="#_x0000_t32" style="position:absolute;left:0pt;margin-left:338.25pt;margin-top:3.5pt;height:33.75pt;width:0pt;z-index:-250126336;mso-width-relative:page;mso-height-relative:page;" o:connectortype="straight" filled="f" coordsize="21600,21600">
            <v:path arrowok="t"/>
            <v:fill on="f" focussize="0,0"/>
            <v:stroke/>
            <v:imagedata o:title=""/>
            <o:lock v:ext="edit"/>
          </v:shape>
        </w:pict>
      </w:r>
      <w:r>
        <w:rPr>
          <w:lang w:bidi="bo-CN"/>
        </w:rPr>
        <w:pict>
          <v:shape id="_x0000_s7582" o:spid="_x0000_s7582" o:spt="32" type="#_x0000_t32" style="position:absolute;left:0pt;margin-left:338.25pt;margin-top:2.7pt;height:0.05pt;width:41.25pt;z-index:-250128384;mso-width-relative:page;mso-height-relative:page;" o:connectortype="straight" filled="f" coordsize="21600,21600">
            <v:path arrowok="t"/>
            <v:fill on="f" focussize="0,0"/>
            <v:stroke endarrow="block"/>
            <v:imagedata o:title=""/>
            <o:lock v:ext="edit"/>
          </v:shape>
        </w:pict>
      </w:r>
    </w:p>
    <w:p>
      <w:r>
        <w:rPr>
          <w:lang w:bidi="bo-CN"/>
        </w:rPr>
        <w:pict>
          <v:shape id="_x0000_s7583" o:spid="_x0000_s7583" o:spt="32" type="#_x0000_t32" style="position:absolute;left:0pt;margin-left:255pt;margin-top:7pt;height:0.05pt;width:83.25pt;z-index:-250125312;mso-width-relative:page;mso-height-relative:page;" o:connectortype="straight" filled="f" coordsize="21600,21600">
            <v:path arrowok="t"/>
            <v:fill on="f" focussize="0,0"/>
            <v:stroke/>
            <v:imagedata o:title=""/>
            <o:lock v:ext="edit"/>
          </v:shape>
        </w:pict>
      </w:r>
      <w:r>
        <w:rPr>
          <w:lang w:bidi="bo-CN"/>
        </w:rPr>
        <w:pict>
          <v:rect id="_x0000_s7584" o:spid="_x0000_s7584" o:spt="1" style="position:absolute;left:0pt;margin-left:379.5pt;margin-top:9.2pt;height:21.75pt;width:82.5pt;z-index:-250129408;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7585" o:spid="_x0000_s7585" o:spt="32" type="#_x0000_t32" style="position:absolute;left:0pt;margin-left:-18pt;margin-top:174pt;height:0.05pt;width:174pt;z-index:-250108928;mso-width-relative:page;mso-height-relative:page;" o:connectortype="straight" filled="f" coordsize="21600,21600">
            <v:path arrowok="t"/>
            <v:fill on="f" focussize="0,0"/>
            <v:stroke endarrow="block"/>
            <v:imagedata o:title=""/>
            <o:lock v:ext="edit"/>
          </v:shape>
        </w:pict>
      </w:r>
      <w:r>
        <w:rPr>
          <w:lang w:bidi="bo-CN"/>
        </w:rPr>
        <w:pict>
          <v:rect id="_x0000_s7586" o:spid="_x0000_s7586" o:spt="1" style="position:absolute;left:0pt;margin-left:55.5pt;margin-top:57.75pt;height:36.75pt;width:57.8pt;z-index:-250100736;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7587" o:spid="_x0000_s7587" o:spt="32" type="#_x0000_t32" style="position:absolute;left:0pt;margin-left:86.25pt;margin-top:94.5pt;height:16.5pt;width:0.05pt;z-index:-250097664;mso-width-relative:page;mso-height-relative:page;" o:connectortype="straight" filled="f" coordsize="21600,21600">
            <v:path arrowok="t"/>
            <v:fill on="f" focussize="0,0"/>
            <v:stroke/>
            <v:imagedata o:title=""/>
            <o:lock v:ext="edit"/>
          </v:shape>
        </w:pict>
      </w:r>
      <w:r>
        <w:rPr>
          <w:lang w:bidi="bo-CN"/>
        </w:rPr>
        <w:pict>
          <v:shape id="_x0000_s7588" o:spid="_x0000_s7588" o:spt="32" type="#_x0000_t32" style="position:absolute;left:0pt;margin-left:86.25pt;margin-top:111pt;height:0pt;width:54.75pt;z-index:-250096640;mso-width-relative:page;mso-height-relative:page;" o:connectortype="straight" filled="f" coordsize="21600,21600">
            <v:path arrowok="t"/>
            <v:fill on="f" focussize="0,0"/>
            <v:stroke endarrow="block"/>
            <v:imagedata o:title=""/>
            <o:lock v:ext="edit"/>
          </v:shape>
        </w:pict>
      </w:r>
      <w:r>
        <w:rPr>
          <w:lang w:bidi="bo-CN"/>
        </w:rPr>
        <w:pict>
          <v:shape id="_x0000_s7589" o:spid="_x0000_s7589" o:spt="32" type="#_x0000_t32" style="position:absolute;left:0pt;margin-left:86.25pt;margin-top:43.5pt;height:15pt;width:0pt;z-index:-250098688;mso-width-relative:page;mso-height-relative:page;" o:connectortype="straight" filled="f" coordsize="21600,21600">
            <v:path arrowok="t"/>
            <v:fill on="f" focussize="0,0"/>
            <v:stroke endarrow="block"/>
            <v:imagedata o:title=""/>
            <o:lock v:ext="edit"/>
          </v:shape>
        </w:pict>
      </w:r>
      <w:r>
        <w:rPr>
          <w:lang w:bidi="bo-CN"/>
        </w:rPr>
        <w:pict>
          <v:shape id="_x0000_s7590" o:spid="_x0000_s7590" o:spt="32" type="#_x0000_t32" style="position:absolute;left:0pt;flip:x;margin-left:86.25pt;margin-top:43.5pt;height:0pt;width:55.5pt;z-index:-250099712;mso-width-relative:page;mso-height-relative:page;" o:connectortype="straight" filled="f" coordsize="21600,21600">
            <v:path arrowok="t"/>
            <v:fill on="f" focussize="0,0"/>
            <v:stroke/>
            <v:imagedata o:title=""/>
            <o:lock v:ext="edit"/>
          </v:shape>
        </w:pict>
      </w:r>
      <w:r>
        <w:rPr>
          <w:lang w:bidi="bo-CN"/>
        </w:rPr>
        <w:pict>
          <v:rect id="_x0000_s7591" o:spid="_x0000_s7591" o:spt="1" style="position:absolute;left:0pt;margin-left:307.5pt;margin-top:91.5pt;height:36.75pt;width:52.5pt;z-index:-250105856;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7592" o:spid="_x0000_s7592" o:spt="32" type="#_x0000_t32" style="position:absolute;left:0pt;margin-left:259.5pt;margin-top:111pt;height:0pt;width:48pt;z-index:-250106880;mso-width-relative:page;mso-height-relative:page;" o:connectortype="straight" filled="f" coordsize="21600,21600">
            <v:path arrowok="t"/>
            <v:fill on="f" focussize="0,0"/>
            <v:stroke endarrow="block"/>
            <v:imagedata o:title=""/>
            <o:lock v:ext="edit"/>
          </v:shape>
        </w:pict>
      </w:r>
      <w:r>
        <w:rPr>
          <w:lang w:bidi="bo-CN"/>
        </w:rPr>
        <w:pict>
          <v:shape id="_x0000_s7593" o:spid="_x0000_s7593" o:spt="32" type="#_x0000_t32" style="position:absolute;left:0pt;margin-left:201.75pt;margin-top:61.9pt;height:32.6pt;width:0.05pt;z-index:-250114048;mso-width-relative:page;mso-height-relative:page;" o:connectortype="straight" filled="f" coordsize="21600,21600">
            <v:path arrowok="t"/>
            <v:fill on="f" focussize="0,0"/>
            <v:stroke endarrow="block"/>
            <v:imagedata o:title=""/>
            <o:lock v:ext="edit"/>
          </v:shape>
        </w:pict>
      </w:r>
      <w:r>
        <w:rPr>
          <w:lang w:bidi="bo-CN"/>
        </w:rPr>
        <w:pict>
          <v:shape id="_x0000_s7594" o:spid="_x0000_s7594" o:spt="110" type="#_x0000_t110" style="position:absolute;left:0pt;margin-left:141.75pt;margin-top:94.5pt;height:35.25pt;width:118.5pt;mso-wrap-distance-left:9pt;mso-wrap-distance-right:9pt;z-index:250840064;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7595" o:spid="_x0000_s7595" o:spt="32" type="#_x0000_t32" style="position:absolute;left:0pt;margin-left:201pt;margin-top:129pt;height:31.85pt;width:0pt;z-index:-250109952;mso-width-relative:page;mso-height-relative:page;" o:connectortype="straight" filled="f" coordsize="21600,21600">
            <v:path arrowok="t"/>
            <v:fill on="f" focussize="0,0"/>
            <v:stroke endarrow="block"/>
            <v:imagedata o:title=""/>
            <o:lock v:ext="edit"/>
          </v:shape>
        </w:pict>
      </w:r>
      <w:r>
        <w:rPr>
          <w:lang w:bidi="bo-CN"/>
        </w:rPr>
        <w:pict>
          <v:roundrect id="_x0000_s7596" o:spid="_x0000_s7596" o:spt="2" style="position:absolute;left:0pt;margin-left:156pt;margin-top:162.35pt;height:24.75pt;width:83.25pt;z-index:-250113024;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7597" o:spid="_x0000_s7597" o:spt="32" type="#_x0000_t32" style="position:absolute;left:0pt;margin-left:338.25pt;margin-top:6pt;height:0.05pt;width:42.75pt;z-index:-250127360;mso-width-relative:page;mso-height-relative:page;" o:connectortype="straight" filled="f" coordsize="21600,21600">
            <v:path arrowok="t"/>
            <v:fill on="f" focussize="0,0"/>
            <v:stroke endarrow="block"/>
            <v:imagedata o:title=""/>
            <o:lock v:ext="edit"/>
          </v:shape>
        </w:pict>
      </w:r>
      <w:r>
        <w:rPr>
          <w:lang w:bidi="bo-CN"/>
        </w:rPr>
        <w:pict>
          <v:shape id="_x0000_s7598" o:spid="_x0000_s7598" o:spt="32" type="#_x0000_t32" style="position:absolute;left:0pt;margin-left:201pt;margin-top:9.45pt;height:17.2pt;width:0pt;z-index:-250115072;mso-width-relative:page;mso-height-relative:page;" o:connectortype="straight" filled="f" coordsize="21600,21600">
            <v:path arrowok="t"/>
            <v:fill on="f" focussize="0,0"/>
            <v:stroke endarrow="block"/>
            <v:imagedata o:title=""/>
            <o:lock v:ext="edit"/>
          </v:shape>
        </w:pict>
      </w:r>
      <w:r>
        <w:rPr>
          <w:lang w:bidi="bo-CN"/>
        </w:rPr>
        <w:pict>
          <v:shape id="_x0000_s7599" o:spid="_x0000_s7599" o:spt="110" type="#_x0000_t110" style="position:absolute;left:0pt;margin-left:141pt;margin-top:26.65pt;height:35.25pt;width:118.5pt;mso-wrap-distance-left:9pt;mso-wrap-distance-right:9pt;z-index:250839040;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pacing w:line="48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b/>
          <w:sz w:val="36"/>
          <w:szCs w:val="36"/>
        </w:rPr>
      </w:pPr>
      <w:r>
        <w:rPr>
          <w:rFonts w:hint="eastAsia"/>
          <w:b/>
          <w:sz w:val="36"/>
          <w:szCs w:val="36"/>
        </w:rPr>
        <w:t>双湖县交通运输局行政处罚流程图</w:t>
      </w:r>
    </w:p>
    <w:p>
      <w:pPr>
        <w:contextualSpacing/>
        <w:jc w:val="right"/>
        <w:rPr>
          <w:rFonts w:ascii="宋体"/>
          <w:sz w:val="24"/>
          <w:szCs w:val="24"/>
        </w:rPr>
      </w:pPr>
    </w:p>
    <w:p>
      <w:pPr>
        <w:contextualSpacing/>
        <w:jc w:val="right"/>
        <w:rPr>
          <w:rFonts w:ascii="宋体"/>
          <w:sz w:val="24"/>
          <w:szCs w:val="24"/>
        </w:rPr>
      </w:pPr>
      <w:r>
        <w:rPr>
          <w:rFonts w:hint="eastAsia" w:ascii="宋体" w:hAnsi="宋体"/>
          <w:sz w:val="24"/>
          <w:szCs w:val="24"/>
        </w:rPr>
        <w:t>序号：</w:t>
      </w:r>
      <w:r>
        <w:rPr>
          <w:rFonts w:ascii="宋体" w:hAnsi="宋体"/>
          <w:color w:val="000000"/>
          <w:sz w:val="24"/>
          <w:szCs w:val="24"/>
        </w:rPr>
        <w:t>181</w:t>
      </w:r>
    </w:p>
    <w:p>
      <w:pPr>
        <w:spacing w:line="480" w:lineRule="auto"/>
        <w:contextualSpacing/>
        <w:rPr>
          <w:rFonts w:ascii="宋体"/>
          <w:sz w:val="24"/>
          <w:szCs w:val="24"/>
        </w:rPr>
      </w:pPr>
      <w:r>
        <w:rPr>
          <w:rFonts w:hint="eastAsia" w:ascii="宋体" w:hAnsi="宋体"/>
          <w:sz w:val="24"/>
          <w:szCs w:val="24"/>
        </w:rPr>
        <w:t>职权名称：对未经批准擅自修改工程设计的处罚</w:t>
      </w:r>
    </w:p>
    <w:p>
      <w:pPr>
        <w:rPr>
          <w:sz w:val="24"/>
          <w:szCs w:val="24"/>
        </w:rPr>
      </w:pPr>
      <w:r>
        <w:rPr>
          <w:sz w:val="24"/>
          <w:szCs w:val="24"/>
          <w:lang w:bidi="bo-CN"/>
        </w:rPr>
        <w:pict>
          <v:rect id="_x0000_s7600" o:spid="_x0000_s7600" o:spt="1" style="position:absolute;left:0pt;margin-left:93.9pt;margin-top:1.5pt;height:19.45pt;width:47.1pt;z-index:-250022912;mso-width-relative:page;mso-height-relative:page;" stroked="f" coordsize="21600,21600">
            <v:path/>
            <v:fill focussize="0,0"/>
            <v:stroke on="f"/>
            <v:imagedata o:title=""/>
            <o:lock v:ext="edit"/>
            <v:textbox>
              <w:txbxContent>
                <w:p>
                  <w:pPr>
                    <w:ind w:right="31680" w:rightChars="-50"/>
                    <w:rPr>
                      <w:sz w:val="15"/>
                      <w:szCs w:val="15"/>
                    </w:rPr>
                  </w:pPr>
                  <w:r>
                    <w:rPr>
                      <w:rFonts w:hint="eastAsia"/>
                      <w:sz w:val="15"/>
                      <w:szCs w:val="15"/>
                    </w:rPr>
                    <w:t>简易程序</w:t>
                  </w:r>
                </w:p>
              </w:txbxContent>
            </v:textbox>
          </v:rect>
        </w:pict>
      </w:r>
      <w:r>
        <w:rPr>
          <w:sz w:val="24"/>
          <w:szCs w:val="24"/>
          <w:lang w:bidi="bo-CN"/>
        </w:rPr>
        <w:pict>
          <v:roundrect id="_x0000_s7601" o:spid="_x0000_s7601" o:spt="2" style="position:absolute;left:0pt;margin-left:159pt;margin-top:8.7pt;height:24.75pt;width:86.25pt;z-index:-250094592;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rPr>
          <w:sz w:val="24"/>
          <w:szCs w:val="24"/>
        </w:rPr>
        <w:t xml:space="preserve">                 </w:t>
      </w:r>
    </w:p>
    <w:p>
      <w:r>
        <w:rPr>
          <w:lang w:bidi="bo-CN"/>
        </w:rPr>
        <w:pict>
          <v:shape id="_x0000_s7602" o:spid="_x0000_s7602" o:spt="32" type="#_x0000_t32" style="position:absolute;left:0pt;margin-left:92.25pt;margin-top:5.05pt;height:19.55pt;width:0.05pt;z-index:-250090496;mso-width-relative:page;mso-height-relative:page;" o:connectortype="straight" filled="f" coordsize="21600,21600">
            <v:path arrowok="t"/>
            <v:fill on="f" focussize="0,0"/>
            <v:stroke endarrow="block"/>
            <v:imagedata o:title=""/>
            <o:lock v:ext="edit"/>
          </v:shape>
        </w:pict>
      </w:r>
      <w:r>
        <w:rPr>
          <w:lang w:bidi="bo-CN"/>
        </w:rPr>
        <w:pict>
          <v:shape id="_x0000_s7603" o:spid="_x0000_s7603" o:spt="32" type="#_x0000_t32" style="position:absolute;left:0pt;flip:x;margin-left:90.8pt;margin-top:5.85pt;height:0.05pt;width:68.2pt;z-index:-250091520;mso-width-relative:page;mso-height-relative:page;" o:connectortype="straight" filled="f" coordsize="21600,21600">
            <v:path arrowok="t"/>
            <v:fill on="f" focussize="0,0"/>
            <v:stroke/>
            <v:imagedata o:title=""/>
            <o:lock v:ext="edit"/>
          </v:shape>
        </w:pict>
      </w:r>
      <w:r>
        <w:t xml:space="preserve">                             </w:t>
      </w:r>
    </w:p>
    <w:p>
      <w:r>
        <w:rPr>
          <w:lang w:bidi="bo-CN"/>
        </w:rPr>
        <w:pict>
          <v:rect id="_x0000_s7604" o:spid="_x0000_s7604" o:spt="1" style="position:absolute;left:0pt;margin-left:207.75pt;margin-top:9pt;height:18.75pt;width:54pt;z-index:-250029056;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7605" o:spid="_x0000_s7605" o:spt="32" type="#_x0000_t32" style="position:absolute;left:0pt;margin-left:201pt;margin-top:2.25pt;height:29.25pt;width:0.75pt;z-index:-250085376;mso-width-relative:page;mso-height-relative:page;" o:connectortype="straight" filled="f" coordsize="21600,21600">
            <v:path arrowok="t"/>
            <v:fill on="f" focussize="0,0"/>
            <v:stroke endarrow="block"/>
            <v:imagedata o:title=""/>
            <o:lock v:ext="edit"/>
          </v:shape>
        </w:pict>
      </w:r>
      <w:r>
        <w:rPr>
          <w:lang w:bidi="bo-CN"/>
        </w:rPr>
        <w:pict>
          <v:shape id="_x0000_s7606" o:spid="_x0000_s7606" o:spt="110" type="#_x0000_t110" style="position:absolute;left:0pt;margin-left:32.25pt;margin-top:9pt;height:50.25pt;width:119.25pt;z-index:-250093568;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7607" o:spid="_x0000_s7607" o:spt="34" type="#_x0000_t34" style="position:absolute;left:0pt;margin-left:-23.25pt;margin-top:7.05pt;height:48.75pt;width:60.75pt;rotation:5898240f;z-index:-250092544;mso-width-relative:page;mso-height-relative:page;" o:connectortype="elbow" filled="f" coordsize="21600,21600" adj="657,-86400,-45333">
            <v:path arrowok="t"/>
            <v:fill on="f" focussize="0,0"/>
            <v:stroke endarrow="block"/>
            <v:imagedata o:title=""/>
            <o:lock v:ext="edit"/>
          </v:shape>
        </w:pict>
      </w:r>
      <w:r>
        <w:rPr>
          <w:lang w:bidi="bo-CN"/>
        </w:rPr>
        <w:pict>
          <v:rect id="_x0000_s7608" o:spid="_x0000_s7608" o:spt="1" style="position:absolute;left:0pt;margin-left:162.75pt;margin-top:0.3pt;height:25.5pt;width:81.75pt;z-index:-250084352;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7609" o:spid="_x0000_s7609" o:spt="32" type="#_x0000_t32" style="position:absolute;left:0pt;margin-left:202.5pt;margin-top:10.95pt;height:32.45pt;width:0.75pt;z-index:-250082304;mso-width-relative:page;mso-height-relative:page;" o:connectortype="straight" filled="f" coordsize="21600,21600">
            <v:path arrowok="t"/>
            <v:fill on="f" focussize="0,0"/>
            <v:stroke endarrow="block"/>
            <v:imagedata o:title=""/>
            <o:lock v:ext="edit"/>
          </v:shape>
        </w:pict>
      </w:r>
      <w:r>
        <w:rPr>
          <w:lang w:bidi="bo-CN"/>
        </w:rPr>
        <w:pict>
          <v:shape id="_x0000_s7610" o:spid="_x0000_s7610" o:spt="109" type="#_x0000_t109" style="position:absolute;left:0pt;margin-left:-0.75pt;margin-top:10.95pt;height:29.25pt;width:53.25pt;z-index:-250086400;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7611" o:spid="_x0000_s7611" o:spt="32" type="#_x0000_t32" style="position:absolute;left:0pt;margin-left:92.25pt;margin-top:11.7pt;height:16.5pt;width:0.05pt;z-index:-250087424;mso-width-relative:page;mso-height-relative:page;" o:connectortype="straight" filled="f" coordsize="21600,21600">
            <v:path arrowok="t"/>
            <v:fill on="f" focussize="0,0"/>
            <v:stroke endarrow="block"/>
            <v:imagedata o:title=""/>
            <o:lock v:ext="edit"/>
          </v:shape>
        </w:pict>
      </w:r>
    </w:p>
    <w:p>
      <w:r>
        <w:rPr>
          <w:lang w:bidi="bo-CN"/>
        </w:rPr>
        <w:pict>
          <v:shape id="_x0000_s7612" o:spid="_x0000_s7612" o:spt="110" type="#_x0000_t110" style="position:absolute;left:0pt;margin-left:26.25pt;margin-top:12.8pt;height:53.8pt;width:129.75pt;mso-wrap-distance-left:9pt;mso-wrap-distance-right:9pt;z-index:250841088;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7613" o:spid="_x0000_s7613" o:spt="109" type="#_x0000_t109" style="position:absolute;left:0pt;margin-left:285.75pt;margin-top:10.35pt;height:78.75pt;width:78.75pt;z-index:-250081280;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7614" o:spid="_x0000_s7614" o:spt="2" style="position:absolute;left:0pt;margin-left:-54pt;margin-top:15pt;height:24.8pt;width:65.25pt;z-index:-250089472;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7615" o:spid="_x0000_s7615" o:spt="1" style="position:absolute;left:0pt;margin-left:166.8pt;margin-top:12.2pt;height:38.8pt;width:78.45pt;z-index:-250083328;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7616" o:spid="_x0000_s7616" o:spt="32" type="#_x0000_t32" style="position:absolute;left:0pt;flip:x;margin-left:12pt;margin-top:9.15pt;height:0.05pt;width:17.25pt;z-index:-250088448;mso-width-relative:page;mso-height-relative:page;" o:connectortype="straight" filled="f" coordsize="21600,21600">
            <v:path arrowok="t"/>
            <v:fill on="f" focussize="0,0"/>
            <v:stroke endarrow="block"/>
            <v:imagedata o:title=""/>
            <o:lock v:ext="edit"/>
          </v:shape>
        </w:pict>
      </w:r>
      <w:r>
        <w:rPr>
          <w:lang w:bidi="bo-CN"/>
        </w:rPr>
        <w:pict>
          <v:roundrect id="_x0000_s7617" o:spid="_x0000_s7617" o:spt="2" style="position:absolute;left:0pt;margin-left:383.25pt;margin-top:6.15pt;height:35.25pt;width:72.75pt;z-index:-250079232;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7618" o:spid="_x0000_s7618" o:spt="32" type="#_x0000_t32" style="position:absolute;left:0pt;margin-left:364.5pt;margin-top:8.55pt;height:0.05pt;width:18.75pt;z-index:-250078208;mso-width-relative:page;mso-height-relative:page;" o:connectortype="straight" filled="f" coordsize="21600,21600">
            <v:path arrowok="t"/>
            <v:fill on="f" focussize="0,0"/>
            <v:stroke endarrow="block"/>
            <v:imagedata o:title=""/>
            <o:lock v:ext="edit"/>
          </v:shape>
        </w:pict>
      </w:r>
      <w:r>
        <w:rPr>
          <w:lang w:bidi="bo-CN"/>
        </w:rPr>
        <w:pict>
          <v:shape id="_x0000_s7619" o:spid="_x0000_s7619" o:spt="109" type="#_x0000_t109" style="position:absolute;left:0pt;margin-left:2.25pt;margin-top:14.55pt;height:28.5pt;width:63.75pt;z-index:-250072064;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7620" o:spid="_x0000_s7620" o:spt="32" type="#_x0000_t32" style="position:absolute;left:0pt;margin-left:245.25pt;margin-top:0.3pt;height:0pt;width:40.5pt;z-index:-250080256;mso-width-relative:page;mso-height-relative:page;" o:connectortype="straight" filled="f" coordsize="21600,21600">
            <v:path arrowok="t"/>
            <v:fill on="f" focussize="0,0"/>
            <v:stroke/>
            <v:imagedata o:title=""/>
            <o:lock v:ext="edit"/>
          </v:shape>
        </w:pict>
      </w:r>
    </w:p>
    <w:p>
      <w:pPr>
        <w:rPr>
          <w:b/>
        </w:rPr>
      </w:pPr>
      <w:r>
        <w:rPr>
          <w:lang w:bidi="bo-CN"/>
        </w:rPr>
        <w:pict>
          <v:shape id="_x0000_s7621" o:spid="_x0000_s7621" o:spt="32" type="#_x0000_t32" style="position:absolute;left:0pt;margin-left:204pt;margin-top:4.2pt;height:21.95pt;width:0pt;z-index:-250076160;mso-width-relative:page;mso-height-relative:page;" o:connectortype="straight" filled="f" coordsize="21600,21600">
            <v:path arrowok="t"/>
            <v:fill on="f" focussize="0,0"/>
            <v:stroke endarrow="block"/>
            <v:imagedata o:title=""/>
            <o:lock v:ext="edit"/>
          </v:shape>
        </w:pict>
      </w:r>
      <w:r>
        <w:rPr>
          <w:lang w:bidi="bo-CN"/>
        </w:rPr>
        <w:pict>
          <v:shape id="_x0000_s7622" o:spid="_x0000_s7622" o:spt="32" type="#_x0000_t32" style="position:absolute;left:0pt;margin-left:90.8pt;margin-top:4.75pt;height:15.75pt;width:0pt;z-index:-250075136;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7623" o:spid="_x0000_s7623" o:spt="110" type="#_x0000_t110" style="position:absolute;left:0pt;margin-left:33pt;margin-top:4.55pt;height:51.55pt;width:115.5pt;mso-wrap-distance-left:9pt;mso-wrap-distance-right:9pt;z-index:250842112;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7624" o:spid="_x0000_s7624" o:spt="1" style="position:absolute;left:0pt;margin-left:165.3pt;margin-top:11.1pt;height:27pt;width:78.45pt;z-index:-250077184;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7625" o:spid="_x0000_s7625" o:spt="32" type="#_x0000_t32" style="position:absolute;left:0pt;flip:x;margin-left:15.75pt;margin-top:14.3pt;height:0.05pt;width:17.25pt;z-index:-250074112;mso-width-relative:page;mso-height-relative:page;" o:connectortype="straight" filled="f" coordsize="21600,21600">
            <v:path arrowok="t"/>
            <v:fill on="f" focussize="0,0"/>
            <v:stroke endarrow="block"/>
            <v:imagedata o:title=""/>
            <o:lock v:ext="edit"/>
          </v:shape>
        </w:pict>
      </w:r>
      <w:r>
        <w:rPr>
          <w:lang w:bidi="bo-CN"/>
        </w:rPr>
        <w:pict>
          <v:shape id="_x0000_s7626" o:spid="_x0000_s7626" o:spt="109" type="#_x0000_t109" style="position:absolute;left:0pt;margin-left:-54.75pt;margin-top:0pt;height:28.5pt;width:70.5pt;z-index:-250073088;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7627" o:spid="_x0000_s7627" o:spt="32" type="#_x0000_t32" style="position:absolute;left:0pt;margin-left:201.75pt;margin-top:6.9pt;height:18pt;width:0pt;z-index:-250032128;mso-width-relative:page;mso-height-relative:page;" o:connectortype="straight" filled="f" coordsize="21600,21600">
            <v:path arrowok="t"/>
            <v:fill on="f" focussize="0,0"/>
            <v:stroke endarrow="block"/>
            <v:imagedata o:title=""/>
            <o:lock v:ext="edit"/>
          </v:shape>
        </w:pict>
      </w:r>
      <w:r>
        <w:rPr>
          <w:lang w:bidi="bo-CN"/>
        </w:rPr>
        <w:pict>
          <v:shape id="_x0000_s7628" o:spid="_x0000_s7628" o:spt="32" type="#_x0000_t32" style="position:absolute;left:0pt;margin-left:-21pt;margin-top:14pt;height:39.3pt;width:0pt;z-index:-250046464;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7629" o:spid="_x0000_s7629" o:spt="110" type="#_x0000_t110" style="position:absolute;left:0pt;margin-left:136.5pt;margin-top:10.25pt;height:34.4pt;width:127.5pt;mso-wrap-distance-left:9pt;mso-wrap-distance-right:9pt;z-index:250843136;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7630" o:spid="_x0000_s7630" o:spt="4" type="#_x0000_t4" style="position:absolute;left:0pt;margin-left:301.5pt;margin-top:5.9pt;height:40pt;width:103.5pt;z-index:-250071040;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7631" o:spid="_x0000_s7631" o:spt="32" type="#_x0000_t32" style="position:absolute;left:0pt;margin-left:90.8pt;margin-top:9.3pt;height:38.35pt;width:0pt;z-index:-250051584;mso-width-relative:page;mso-height-relative:page;" o:connectortype="straight" filled="f" coordsize="21600,21600">
            <v:path arrowok="t"/>
            <v:fill on="f" focussize="0,0"/>
            <v:stroke endarrow="block"/>
            <v:imagedata o:title=""/>
            <o:lock v:ext="edit"/>
          </v:shape>
        </w:pict>
      </w:r>
    </w:p>
    <w:p>
      <w:r>
        <w:rPr>
          <w:lang w:bidi="bo-CN"/>
        </w:rPr>
        <w:pict>
          <v:shape id="_x0000_s7632" o:spid="_x0000_s7632" o:spt="32" type="#_x0000_t32" style="position:absolute;left:0pt;margin-left:431.25pt;margin-top:10.6pt;height:24.05pt;width:0pt;z-index:-250030080;mso-width-relative:page;mso-height-relative:page;" o:connectortype="straight" filled="f" coordsize="21600,21600">
            <v:path arrowok="t"/>
            <v:fill on="f" focussize="0,0"/>
            <v:stroke endarrow="block"/>
            <v:imagedata o:title=""/>
            <o:lock v:ext="edit"/>
          </v:shape>
        </w:pict>
      </w:r>
      <w:r>
        <w:rPr>
          <w:lang w:bidi="bo-CN"/>
        </w:rPr>
        <w:pict>
          <v:shape id="_x0000_s7633" o:spid="_x0000_s7633" o:spt="32" type="#_x0000_t32" style="position:absolute;left:0pt;margin-left:404.25pt;margin-top:10.6pt;height:0pt;width:27pt;z-index:-250031104;mso-width-relative:page;mso-height-relative:page;" o:connectortype="straight" filled="f" coordsize="21600,21600">
            <v:path arrowok="t"/>
            <v:fill on="f" focussize="0,0"/>
            <v:stroke/>
            <v:imagedata o:title=""/>
            <o:lock v:ext="edit"/>
          </v:shape>
        </w:pict>
      </w:r>
      <w:r>
        <w:rPr>
          <w:lang w:bidi="bo-CN"/>
        </w:rPr>
        <w:pict>
          <v:shape id="_x0000_s7634" o:spid="_x0000_s7634" o:spt="32" type="#_x0000_t32" style="position:absolute;left:0pt;margin-left:264pt;margin-top:12.1pt;height:0pt;width:37.5pt;z-index:-250070016;mso-width-relative:page;mso-height-relative:page;" o:connectortype="straight" filled="f" coordsize="21600,21600">
            <v:path arrowok="t"/>
            <v:fill on="f" focussize="0,0"/>
            <v:stroke endarrow="block"/>
            <v:imagedata o:title=""/>
            <o:lock v:ext="edit"/>
          </v:shape>
        </w:pict>
      </w:r>
    </w:p>
    <w:p>
      <w:r>
        <w:rPr>
          <w:lang w:bidi="bo-CN"/>
        </w:rPr>
        <w:pict>
          <v:shape id="_x0000_s7635" o:spid="_x0000_s7635" o:spt="32" type="#_x0000_t32" style="position:absolute;left:0pt;margin-left:201.75pt;margin-top:14.7pt;height:129.95pt;width:0.05pt;z-index:-250068992;mso-width-relative:page;mso-height-relative:page;" o:connectortype="straight" filled="f" coordsize="21600,21600">
            <v:path arrowok="t"/>
            <v:fill on="f" focussize="0,0"/>
            <v:stroke endarrow="block"/>
            <v:imagedata o:title=""/>
            <o:lock v:ext="edit"/>
          </v:shape>
        </w:pict>
      </w:r>
      <w:r>
        <w:rPr>
          <w:lang w:bidi="bo-CN"/>
        </w:rPr>
        <w:pict>
          <v:shape id="_x0000_s7636" o:spid="_x0000_s7636" o:spt="32" type="#_x0000_t32" style="position:absolute;left:0pt;margin-left:353.25pt;margin-top:13.25pt;height:18.3pt;width:0.05pt;z-index:-250067968;mso-width-relative:page;mso-height-relative:page;" o:connectortype="straight" filled="f" coordsize="21600,21600">
            <v:path arrowok="t"/>
            <v:fill on="f" focussize="0,0"/>
            <v:stroke endarrow="block"/>
            <v:imagedata o:title=""/>
            <o:lock v:ext="edit"/>
          </v:shape>
        </w:pict>
      </w:r>
      <w:r>
        <w:rPr>
          <w:lang w:bidi="bo-CN"/>
        </w:rPr>
        <w:pict>
          <v:shape id="_x0000_s7637" o:spid="_x0000_s7637" o:spt="109" type="#_x0000_t109" style="position:absolute;left:0pt;margin-left:-54.75pt;margin-top:7.2pt;height:42.45pt;width:70.5pt;z-index:-250047488;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7638" o:spid="_x0000_s7638" o:spt="109" type="#_x0000_t109" style="position:absolute;left:0pt;margin-left:26.25pt;margin-top:6.5pt;height:43.15pt;width:129pt;z-index:-250050560;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7639" o:spid="_x0000_s7639" o:spt="32" type="#_x0000_t32" style="position:absolute;left:0pt;flip:x;margin-left:202.5pt;margin-top:4.25pt;height:0pt;width:150.8pt;z-index:-250064896;mso-width-relative:page;mso-height-relative:page;" o:connectortype="straight" filled="f" coordsize="21600,21600">
            <v:path arrowok="t"/>
            <v:fill on="f" focussize="0,0"/>
            <v:stroke endarrow="block"/>
            <v:imagedata o:title=""/>
            <o:lock v:ext="edit"/>
          </v:shape>
        </w:pict>
      </w:r>
      <w:r>
        <w:rPr>
          <w:lang w:bidi="bo-CN"/>
        </w:rPr>
        <w:pict>
          <v:rect id="_x0000_s7640" o:spid="_x0000_s7640" o:spt="1" style="position:absolute;left:0pt;margin-left:392.25pt;margin-top:3.45pt;height:40.7pt;width:71.25pt;z-index:-250061824;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7641" o:spid="_x0000_s7641" o:spt="1" style="position:absolute;left:0pt;margin-left:324.75pt;margin-top:13.7pt;height:20.45pt;width:54.75pt;z-index:-250066944;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7642" o:spid="_x0000_s7642" o:spt="32" type="#_x0000_t32" style="position:absolute;left:0pt;flip:x;margin-left:378pt;margin-top:8.05pt;height:0pt;width:14.25pt;z-index:-250060800;mso-width-relative:page;mso-height-relative:page;" o:connectortype="straight" filled="f" coordsize="21600,21600">
            <v:path arrowok="t"/>
            <v:fill on="f" focussize="0,0"/>
            <v:stroke endarrow="block"/>
            <v:imagedata o:title=""/>
            <o:lock v:ext="edit"/>
          </v:shape>
        </w:pict>
      </w:r>
    </w:p>
    <w:p>
      <w:r>
        <w:rPr>
          <w:lang w:bidi="bo-CN"/>
        </w:rPr>
        <w:pict>
          <v:shape id="_x0000_s7643" o:spid="_x0000_s7643" o:spt="32" type="#_x0000_t32" style="position:absolute;left:0pt;margin-left:431.25pt;margin-top:12.95pt;height:38.75pt;width:0pt;z-index:-250038272;mso-width-relative:page;mso-height-relative:page;" o:connectortype="straight" filled="f" coordsize="21600,21600">
            <v:path arrowok="t"/>
            <v:fill on="f" focussize="0,0"/>
            <v:stroke endarrow="block"/>
            <v:imagedata o:title=""/>
            <o:lock v:ext="edit"/>
          </v:shape>
        </w:pict>
      </w:r>
      <w:r>
        <w:rPr>
          <w:lang w:bidi="bo-CN"/>
        </w:rPr>
        <w:pict>
          <v:shape id="_x0000_s7644" o:spid="_x0000_s7644" o:spt="32" type="#_x0000_t32" style="position:absolute;left:0pt;margin-left:351.75pt;margin-top:2.85pt;height:22.6pt;width:0pt;z-index:-250063872;mso-width-relative:page;mso-height-relative:page;" o:connectortype="straight" filled="f" coordsize="21600,21600">
            <v:path arrowok="t"/>
            <v:fill on="f" focussize="0,0"/>
            <v:stroke endarrow="block"/>
            <v:imagedata o:title=""/>
            <o:lock v:ext="edit"/>
          </v:shape>
        </w:pict>
      </w:r>
      <w:r>
        <w:rPr>
          <w:lang w:bidi="bo-CN"/>
        </w:rPr>
        <w:pict>
          <v:shape id="_x0000_s7645" o:spid="_x0000_s7645" o:spt="32" type="#_x0000_t32" style="position:absolute;left:0pt;margin-left:-21pt;margin-top:2.85pt;height:38.35pt;width:0pt;z-index:-250045440;mso-width-relative:page;mso-height-relative:page;" o:connectortype="straight" filled="f" coordsize="21600,21600">
            <v:path arrowok="t"/>
            <v:fill on="f" focussize="0,0"/>
            <v:stroke endarrow="block"/>
            <v:imagedata o:title=""/>
            <o:lock v:ext="edit"/>
          </v:shape>
        </w:pict>
      </w:r>
      <w:r>
        <w:rPr>
          <w:lang w:bidi="bo-CN"/>
        </w:rPr>
        <w:pict>
          <v:shape id="_x0000_s7646" o:spid="_x0000_s7646" o:spt="32" type="#_x0000_t32" style="position:absolute;left:0pt;margin-left:92.25pt;margin-top:2.85pt;height:38.35pt;width:0pt;z-index:-250049536;mso-width-relative:page;mso-height-relative:page;" o:connectortype="straight" filled="f" coordsize="21600,21600">
            <v:path arrowok="t"/>
            <v:fill on="f" focussize="0,0"/>
            <v:stroke endarrow="block"/>
            <v:imagedata o:title=""/>
            <o:lock v:ext="edit"/>
          </v:shape>
        </w:pict>
      </w:r>
    </w:p>
    <w:p>
      <w:r>
        <w:rPr>
          <w:lang w:bidi="bo-CN"/>
        </w:rPr>
        <w:pict>
          <v:rect id="_x0000_s7647" o:spid="_x0000_s7647" o:spt="1" style="position:absolute;left:0pt;margin-left:324.75pt;margin-top:9.85pt;height:20.45pt;width:54.75pt;z-index:-250065920;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7648" o:spid="_x0000_s7648" o:spt="32" type="#_x0000_t32" style="position:absolute;left:0pt;flip:x;margin-left:202.5pt;margin-top:5.05pt;height:0pt;width:122.25pt;z-index:-250062848;mso-width-relative:page;mso-height-relative:page;" o:connectortype="straight" filled="f" coordsize="21600,21600">
            <v:path arrowok="t"/>
            <v:fill on="f" focussize="0,0"/>
            <v:stroke endarrow="block"/>
            <v:imagedata o:title=""/>
            <o:lock v:ext="edit"/>
          </v:shape>
        </w:pict>
      </w:r>
      <w:r>
        <w:rPr>
          <w:lang w:bidi="bo-CN"/>
        </w:rPr>
        <w:pict>
          <v:shape id="_x0000_s7649" o:spid="_x0000_s7649" o:spt="32" type="#_x0000_t32" style="position:absolute;left:0pt;margin-left:381pt;margin-top:5.05pt;height:0pt;width:50.25pt;z-index:-250039296;mso-width-relative:page;mso-height-relative:page;" o:connectortype="straight" filled="f" coordsize="21600,21600">
            <v:path arrowok="t"/>
            <v:fill on="f" focussize="0,0"/>
            <v:stroke/>
            <v:imagedata o:title=""/>
            <o:lock v:ext="edit"/>
          </v:shape>
        </w:pict>
      </w:r>
      <w:r>
        <w:rPr>
          <w:lang w:bidi="bo-CN"/>
        </w:rPr>
        <w:pict>
          <v:rect id="_x0000_s7650" o:spid="_x0000_s7650" o:spt="1" style="position:absolute;left:0pt;margin-left:-54pt;margin-top:10pt;height:32.9pt;width:69.75pt;z-index:-250044416;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7651" o:spid="_x0000_s7651" o:spt="1" style="position:absolute;left:0pt;margin-left:52.5pt;margin-top:10pt;height:32.9pt;width:84pt;z-index:-250048512;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7652" o:spid="_x0000_s7652" o:spt="1" style="position:absolute;left:0pt;margin-left:401.25pt;margin-top:4.9pt;height:21.75pt;width:62.25pt;z-index:-250059776;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7653" o:spid="_x0000_s7653" o:spt="32" type="#_x0000_t32" style="position:absolute;left:0pt;flip:x;margin-left:201.75pt;margin-top:0.55pt;height:0pt;width:199.5pt;z-index:-250058752;mso-width-relative:page;mso-height-relative:page;" o:connectortype="straight" filled="f" coordsize="21600,21600">
            <v:path arrowok="t"/>
            <v:fill on="f" focussize="0,0"/>
            <v:stroke endarrow="block"/>
            <v:imagedata o:title=""/>
            <o:lock v:ext="edit"/>
          </v:shape>
        </w:pict>
      </w:r>
      <w:r>
        <w:rPr>
          <w:lang w:bidi="bo-CN"/>
        </w:rPr>
        <w:pict>
          <v:shape id="_x0000_s7654" o:spid="_x0000_s7654" o:spt="32" type="#_x0000_t32" style="position:absolute;left:0pt;margin-left:-18pt;margin-top:11.7pt;height:224.7pt;width:0pt;z-index:-250035200;mso-width-relative:page;mso-height-relative:page;" o:connectortype="straight" filled="f" coordsize="21600,21600">
            <v:path arrowok="t"/>
            <v:fill on="f" focussize="0,0"/>
            <v:stroke/>
            <v:imagedata o:title=""/>
            <o:lock v:ext="edit"/>
          </v:shape>
        </w:pict>
      </w:r>
      <w:r>
        <w:rPr>
          <w:lang w:bidi="bo-CN"/>
        </w:rPr>
        <w:pict>
          <v:shape id="_x0000_s7655" o:spid="_x0000_s7655" o:spt="34" type="#_x0000_t34" style="position:absolute;left:0pt;flip:y;margin-left:-18pt;margin-top:11.7pt;height:50pt;width:113.3pt;rotation:11796480f;z-index:-250043392;mso-width-relative:page;mso-height-relative:page;" o:connectortype="elbow" filled="f" coordsize="21600,21600" adj="219,211378,-34754">
            <v:path arrowok="t"/>
            <v:fill on="f" focussize="0,0"/>
            <v:stroke endarrow="block"/>
            <v:imagedata o:title=""/>
            <o:lock v:ext="edit"/>
          </v:shape>
        </w:pict>
      </w:r>
    </w:p>
    <w:p>
      <w:r>
        <w:rPr>
          <w:lang w:bidi="bo-CN"/>
        </w:rPr>
        <w:pict>
          <v:rect id="_x0000_s7656" o:spid="_x0000_s7656" o:spt="1" style="position:absolute;left:0pt;margin-left:379.5pt;margin-top:5.55pt;height:21.75pt;width:82.5pt;z-index:-250057728;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7657" o:spid="_x0000_s7657" o:spt="110" type="#_x0000_t110" style="position:absolute;left:0pt;margin-left:147pt;margin-top:20.25pt;height:35.25pt;width:108pt;mso-wrap-distance-left:9pt;mso-wrap-distance-right:9pt;z-index:250844160;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7658" o:spid="_x0000_s7658" o:spt="32" type="#_x0000_t32" style="position:absolute;left:0pt;margin-left:338.25pt;margin-top:3.5pt;height:33.75pt;width:0pt;z-index:-250053632;mso-width-relative:page;mso-height-relative:page;" o:connectortype="straight" filled="f" coordsize="21600,21600">
            <v:path arrowok="t"/>
            <v:fill on="f" focussize="0,0"/>
            <v:stroke/>
            <v:imagedata o:title=""/>
            <o:lock v:ext="edit"/>
          </v:shape>
        </w:pict>
      </w:r>
      <w:r>
        <w:rPr>
          <w:lang w:bidi="bo-CN"/>
        </w:rPr>
        <w:pict>
          <v:shape id="_x0000_s7659" o:spid="_x0000_s7659" o:spt="32" type="#_x0000_t32" style="position:absolute;left:0pt;margin-left:338.25pt;margin-top:2.7pt;height:0.05pt;width:41.25pt;z-index:-250055680;mso-width-relative:page;mso-height-relative:page;" o:connectortype="straight" filled="f" coordsize="21600,21600">
            <v:path arrowok="t"/>
            <v:fill on="f" focussize="0,0"/>
            <v:stroke endarrow="block"/>
            <v:imagedata o:title=""/>
            <o:lock v:ext="edit"/>
          </v:shape>
        </w:pict>
      </w:r>
    </w:p>
    <w:p>
      <w:r>
        <w:rPr>
          <w:lang w:bidi="bo-CN"/>
        </w:rPr>
        <w:pict>
          <v:shape id="_x0000_s7660" o:spid="_x0000_s7660" o:spt="32" type="#_x0000_t32" style="position:absolute;left:0pt;margin-left:255pt;margin-top:7pt;height:0.05pt;width:83.25pt;z-index:-250052608;mso-width-relative:page;mso-height-relative:page;" o:connectortype="straight" filled="f" coordsize="21600,21600">
            <v:path arrowok="t"/>
            <v:fill on="f" focussize="0,0"/>
            <v:stroke/>
            <v:imagedata o:title=""/>
            <o:lock v:ext="edit"/>
          </v:shape>
        </w:pict>
      </w:r>
      <w:r>
        <w:rPr>
          <w:lang w:bidi="bo-CN"/>
        </w:rPr>
        <w:pict>
          <v:rect id="_x0000_s7661" o:spid="_x0000_s7661" o:spt="1" style="position:absolute;left:0pt;margin-left:379.5pt;margin-top:9.2pt;height:21.75pt;width:82.5pt;z-index:-250056704;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7662" o:spid="_x0000_s7662" o:spt="32" type="#_x0000_t32" style="position:absolute;left:0pt;margin-left:-18pt;margin-top:174pt;height:0.05pt;width:174pt;z-index:-250036224;mso-width-relative:page;mso-height-relative:page;" o:connectortype="straight" filled="f" coordsize="21600,21600">
            <v:path arrowok="t"/>
            <v:fill on="f" focussize="0,0"/>
            <v:stroke endarrow="block"/>
            <v:imagedata o:title=""/>
            <o:lock v:ext="edit"/>
          </v:shape>
        </w:pict>
      </w:r>
      <w:r>
        <w:rPr>
          <w:lang w:bidi="bo-CN"/>
        </w:rPr>
        <w:pict>
          <v:rect id="_x0000_s7663" o:spid="_x0000_s7663" o:spt="1" style="position:absolute;left:0pt;margin-left:55.5pt;margin-top:57.75pt;height:36.75pt;width:57.8pt;z-index:-250028032;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7664" o:spid="_x0000_s7664" o:spt="32" type="#_x0000_t32" style="position:absolute;left:0pt;margin-left:86.25pt;margin-top:94.5pt;height:16.5pt;width:0.05pt;z-index:-250024960;mso-width-relative:page;mso-height-relative:page;" o:connectortype="straight" filled="f" coordsize="21600,21600">
            <v:path arrowok="t"/>
            <v:fill on="f" focussize="0,0"/>
            <v:stroke/>
            <v:imagedata o:title=""/>
            <o:lock v:ext="edit"/>
          </v:shape>
        </w:pict>
      </w:r>
      <w:r>
        <w:rPr>
          <w:lang w:bidi="bo-CN"/>
        </w:rPr>
        <w:pict>
          <v:shape id="_x0000_s7665" o:spid="_x0000_s7665" o:spt="32" type="#_x0000_t32" style="position:absolute;left:0pt;margin-left:86.25pt;margin-top:111pt;height:0pt;width:54.75pt;z-index:-250023936;mso-width-relative:page;mso-height-relative:page;" o:connectortype="straight" filled="f" coordsize="21600,21600">
            <v:path arrowok="t"/>
            <v:fill on="f" focussize="0,0"/>
            <v:stroke endarrow="block"/>
            <v:imagedata o:title=""/>
            <o:lock v:ext="edit"/>
          </v:shape>
        </w:pict>
      </w:r>
      <w:r>
        <w:rPr>
          <w:lang w:bidi="bo-CN"/>
        </w:rPr>
        <w:pict>
          <v:shape id="_x0000_s7666" o:spid="_x0000_s7666" o:spt="32" type="#_x0000_t32" style="position:absolute;left:0pt;margin-left:86.25pt;margin-top:43.5pt;height:15pt;width:0pt;z-index:-250025984;mso-width-relative:page;mso-height-relative:page;" o:connectortype="straight" filled="f" coordsize="21600,21600">
            <v:path arrowok="t"/>
            <v:fill on="f" focussize="0,0"/>
            <v:stroke endarrow="block"/>
            <v:imagedata o:title=""/>
            <o:lock v:ext="edit"/>
          </v:shape>
        </w:pict>
      </w:r>
      <w:r>
        <w:rPr>
          <w:lang w:bidi="bo-CN"/>
        </w:rPr>
        <w:pict>
          <v:shape id="_x0000_s7667" o:spid="_x0000_s7667" o:spt="32" type="#_x0000_t32" style="position:absolute;left:0pt;flip:x;margin-left:86.25pt;margin-top:43.5pt;height:0pt;width:55.5pt;z-index:-250027008;mso-width-relative:page;mso-height-relative:page;" o:connectortype="straight" filled="f" coordsize="21600,21600">
            <v:path arrowok="t"/>
            <v:fill on="f" focussize="0,0"/>
            <v:stroke/>
            <v:imagedata o:title=""/>
            <o:lock v:ext="edit"/>
          </v:shape>
        </w:pict>
      </w:r>
      <w:r>
        <w:rPr>
          <w:lang w:bidi="bo-CN"/>
        </w:rPr>
        <w:pict>
          <v:rect id="_x0000_s7668" o:spid="_x0000_s7668" o:spt="1" style="position:absolute;left:0pt;margin-left:307.5pt;margin-top:91.5pt;height:36.75pt;width:52.5pt;z-index:-250033152;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7669" o:spid="_x0000_s7669" o:spt="32" type="#_x0000_t32" style="position:absolute;left:0pt;margin-left:259.5pt;margin-top:111pt;height:0pt;width:48pt;z-index:-250034176;mso-width-relative:page;mso-height-relative:page;" o:connectortype="straight" filled="f" coordsize="21600,21600">
            <v:path arrowok="t"/>
            <v:fill on="f" focussize="0,0"/>
            <v:stroke endarrow="block"/>
            <v:imagedata o:title=""/>
            <o:lock v:ext="edit"/>
          </v:shape>
        </w:pict>
      </w:r>
      <w:r>
        <w:rPr>
          <w:lang w:bidi="bo-CN"/>
        </w:rPr>
        <w:pict>
          <v:shape id="_x0000_s7670" o:spid="_x0000_s7670" o:spt="32" type="#_x0000_t32" style="position:absolute;left:0pt;margin-left:201.75pt;margin-top:61.9pt;height:32.6pt;width:0.05pt;z-index:-250041344;mso-width-relative:page;mso-height-relative:page;" o:connectortype="straight" filled="f" coordsize="21600,21600">
            <v:path arrowok="t"/>
            <v:fill on="f" focussize="0,0"/>
            <v:stroke endarrow="block"/>
            <v:imagedata o:title=""/>
            <o:lock v:ext="edit"/>
          </v:shape>
        </w:pict>
      </w:r>
      <w:r>
        <w:rPr>
          <w:lang w:bidi="bo-CN"/>
        </w:rPr>
        <w:pict>
          <v:shape id="_x0000_s7671" o:spid="_x0000_s7671" o:spt="110" type="#_x0000_t110" style="position:absolute;left:0pt;margin-left:141.75pt;margin-top:94.5pt;height:35.25pt;width:118.5pt;mso-wrap-distance-left:9pt;mso-wrap-distance-right:9pt;z-index:250846208;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7672" o:spid="_x0000_s7672" o:spt="32" type="#_x0000_t32" style="position:absolute;left:0pt;margin-left:201pt;margin-top:129pt;height:31.85pt;width:0pt;z-index:-250037248;mso-width-relative:page;mso-height-relative:page;" o:connectortype="straight" filled="f" coordsize="21600,21600">
            <v:path arrowok="t"/>
            <v:fill on="f" focussize="0,0"/>
            <v:stroke endarrow="block"/>
            <v:imagedata o:title=""/>
            <o:lock v:ext="edit"/>
          </v:shape>
        </w:pict>
      </w:r>
      <w:r>
        <w:rPr>
          <w:lang w:bidi="bo-CN"/>
        </w:rPr>
        <w:pict>
          <v:roundrect id="_x0000_s7673" o:spid="_x0000_s7673" o:spt="2" style="position:absolute;left:0pt;margin-left:156pt;margin-top:162.35pt;height:24.75pt;width:83.25pt;z-index:-250040320;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7674" o:spid="_x0000_s7674" o:spt="32" type="#_x0000_t32" style="position:absolute;left:0pt;margin-left:338.25pt;margin-top:6pt;height:0.05pt;width:42.75pt;z-index:-250054656;mso-width-relative:page;mso-height-relative:page;" o:connectortype="straight" filled="f" coordsize="21600,21600">
            <v:path arrowok="t"/>
            <v:fill on="f" focussize="0,0"/>
            <v:stroke endarrow="block"/>
            <v:imagedata o:title=""/>
            <o:lock v:ext="edit"/>
          </v:shape>
        </w:pict>
      </w:r>
      <w:r>
        <w:rPr>
          <w:lang w:bidi="bo-CN"/>
        </w:rPr>
        <w:pict>
          <v:shape id="_x0000_s7675" o:spid="_x0000_s7675" o:spt="32" type="#_x0000_t32" style="position:absolute;left:0pt;margin-left:201pt;margin-top:9.45pt;height:17.2pt;width:0pt;z-index:-250042368;mso-width-relative:page;mso-height-relative:page;" o:connectortype="straight" filled="f" coordsize="21600,21600">
            <v:path arrowok="t"/>
            <v:fill on="f" focussize="0,0"/>
            <v:stroke endarrow="block"/>
            <v:imagedata o:title=""/>
            <o:lock v:ext="edit"/>
          </v:shape>
        </w:pict>
      </w:r>
      <w:r>
        <w:rPr>
          <w:lang w:bidi="bo-CN"/>
        </w:rPr>
        <w:pict>
          <v:shape id="_x0000_s7676" o:spid="_x0000_s7676" o:spt="110" type="#_x0000_t110" style="position:absolute;left:0pt;margin-left:141pt;margin-top:26.65pt;height:35.25pt;width:118.5pt;mso-wrap-distance-left:9pt;mso-wrap-distance-right:9pt;z-index:250845184;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pacing w:line="360" w:lineRule="auto"/>
        <w:ind w:left="31680" w:leftChars="-270" w:hangingChars="128" w:firstLine="31680"/>
        <w:contextualSpacing/>
        <w:jc w:val="center"/>
        <w:rPr>
          <w:b/>
          <w:sz w:val="44"/>
          <w:szCs w:val="44"/>
        </w:rPr>
      </w:pPr>
    </w:p>
    <w:p>
      <w:pPr>
        <w:spacing w:line="360" w:lineRule="auto"/>
        <w:ind w:left="31680" w:leftChars="-270" w:hangingChars="128" w:firstLine="31680"/>
        <w:contextualSpacing/>
        <w:jc w:val="center"/>
        <w:rPr>
          <w:b/>
          <w:sz w:val="44"/>
          <w:szCs w:val="44"/>
        </w:rPr>
      </w:pPr>
    </w:p>
    <w:p>
      <w:pPr>
        <w:spacing w:line="360" w:lineRule="auto"/>
        <w:ind w:left="31680" w:leftChars="-270" w:hangingChars="128" w:firstLine="31680"/>
        <w:contextualSpacing/>
        <w:jc w:val="center"/>
        <w:rPr>
          <w:b/>
          <w:sz w:val="44"/>
          <w:szCs w:val="44"/>
        </w:rPr>
      </w:pPr>
    </w:p>
    <w:p>
      <w:pPr>
        <w:spacing w:line="360" w:lineRule="auto"/>
        <w:ind w:left="31680" w:leftChars="-270" w:hangingChars="128" w:firstLine="31680"/>
        <w:contextualSpacing/>
        <w:jc w:val="center"/>
        <w:rPr>
          <w:b/>
          <w:sz w:val="44"/>
          <w:szCs w:val="44"/>
        </w:rPr>
      </w:pPr>
    </w:p>
    <w:p>
      <w:pPr>
        <w:rPr>
          <w:sz w:val="52"/>
          <w:szCs w:val="52"/>
        </w:rPr>
      </w:pPr>
      <w:r>
        <w:rPr>
          <w:lang w:bidi="bo-CN"/>
        </w:rPr>
        <w:pict>
          <v:group id="_x0000_s7677" o:spid="_x0000_s7677" o:spt="203" style="position:absolute;left:0pt;margin-left:3pt;margin-top:4.2pt;height:696pt;width:471pt;z-index:251120640;mso-width-relative:page;mso-height-relative:page;" coordsize="628,928" editas="canvas">
            <o:lock v:ext="edit" aspectratio="f"/>
            <v:shape id="_x0000_s7678" o:spid="_x0000_s7678" o:spt="75" type="#_x0000_t75" style="position:absolute;left:0;top:0;height:928;width:628;" filled="f" stroked="f" coordsize="21600,21600">
              <v:path/>
              <v:fill on="f" focussize="0,0"/>
              <v:stroke on="f"/>
              <v:imagedata o:title=""/>
              <o:lock v:ext="edit" text="t" aspectratio="t"/>
            </v:shape>
            <v:rect id="_x0000_s7680" o:spid="_x0000_s7680" o:spt="1" style="position:absolute;left:79;top:36;height:21;width:12;mso-wrap-style:none;" filled="f" stroked="f" coordsize="21600,21600">
              <v:path/>
              <v:fill on="f" focussize="0,0"/>
              <v:stroke on="f"/>
              <v:imagedata o:title=""/>
              <o:lock v:ext="edit" aspectratio="f"/>
              <v:textbox inset="0mm,0mm,0mm,0mm" style="mso-fit-shape-to-text:t;">
                <w:txbxContent>
                  <w:p/>
                </w:txbxContent>
              </v:textbox>
            </v:rect>
            <v:rect id="_x0000_s7681" o:spid="_x0000_s7681" o:spt="1" style="position:absolute;left:69;top:26;height:42;width:459;" filled="f" stroked="f" coordsize="21600,21600">
              <v:path/>
              <v:fill on="f" focussize="0,0"/>
              <v:stroke on="f"/>
              <v:imagedata o:title=""/>
              <o:lock v:ext="edit" aspectratio="f"/>
              <v:textbox inset="0mm,0mm,0mm,0mm" style="mso-fit-shape-to-text:t;">
                <w:txbxContent>
                  <w:p>
                    <w:pPr>
                      <w:ind w:firstLine="31680" w:firstLineChars="250"/>
                      <w:rPr>
                        <w:b/>
                        <w:bCs/>
                        <w:sz w:val="36"/>
                        <w:szCs w:val="36"/>
                      </w:rPr>
                    </w:pPr>
                    <w:r>
                      <w:rPr>
                        <w:rFonts w:hint="eastAsia"/>
                        <w:b/>
                        <w:bCs/>
                        <w:sz w:val="36"/>
                        <w:szCs w:val="36"/>
                        <w:lang w:eastAsia="zh-CN"/>
                      </w:rPr>
                      <w:t>双湖县</w:t>
                    </w:r>
                    <w:r>
                      <w:rPr>
                        <w:rFonts w:hint="eastAsia"/>
                        <w:b/>
                        <w:bCs/>
                        <w:sz w:val="36"/>
                        <w:szCs w:val="36"/>
                      </w:rPr>
                      <w:t>交通运输局行政处罚流程图</w:t>
                    </w:r>
                  </w:p>
                </w:txbxContent>
              </v:textbox>
            </v:rect>
            <v:rect id="_x0000_s7682" o:spid="_x0000_s7682" o:spt="1" style="position:absolute;left:22;top:80;height:42;width:64;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职权名称</w:t>
                    </w:r>
                  </w:p>
                </w:txbxContent>
              </v:textbox>
            </v:rect>
            <v:rect id="_x0000_s7683" o:spid="_x0000_s7683" o:spt="1" style="position:absolute;left:114;top:80;height:42;width:16;mso-wrap-style:none;" filled="f" stroked="f" coordsize="21600,21600">
              <v:path/>
              <v:fill on="f" focussize="0,0"/>
              <v:stroke on="f"/>
              <v:imagedata o:title=""/>
              <o:lock v:ext="edit" aspectratio="f"/>
              <v:textbox inset="0mm,0mm,0mm,0mm" style="mso-fit-shape-to-text:t;">
                <w:txbxContent>
                  <w:p>
                    <w:pPr>
                      <w:rPr>
                        <w:sz w:val="24"/>
                      </w:rPr>
                    </w:pPr>
                  </w:p>
                  <w:p>
                    <w:r>
                      <w:rPr>
                        <w:rFonts w:hint="eastAsia"/>
                        <w:sz w:val="24"/>
                      </w:rPr>
                      <w:t>：</w:t>
                    </w:r>
                  </w:p>
                </w:txbxContent>
              </v:textbox>
            </v:rect>
            <v:rect id="_x0000_s7684" o:spid="_x0000_s7684" o:spt="1" style="position:absolute;left:139;top:80;height:42;width:423;" filled="f" stroked="f" coordsize="21600,21600">
              <v:path/>
              <v:fill on="f" focussize="0,0"/>
              <v:stroke on="f"/>
              <v:imagedata o:title=""/>
              <o:lock v:ext="edit" aspectratio="f"/>
              <v:textbox inset="0mm,0mm,0mm,0mm" style="mso-fit-shape-to-text:t;">
                <w:txbxContent>
                  <w:p>
                    <w:pPr>
                      <w:jc w:val="right"/>
                      <w:rPr>
                        <w:sz w:val="24"/>
                      </w:rPr>
                    </w:pPr>
                    <w:r>
                      <w:rPr>
                        <w:rFonts w:hint="eastAsia"/>
                        <w:sz w:val="24"/>
                      </w:rPr>
                      <w:t>序号：</w:t>
                    </w:r>
                    <w:r>
                      <w:rPr>
                        <w:sz w:val="24"/>
                      </w:rPr>
                      <w:t>182</w:t>
                    </w:r>
                  </w:p>
                  <w:p>
                    <w:r>
                      <w:rPr>
                        <w:rFonts w:hint="eastAsia"/>
                        <w:sz w:val="24"/>
                      </w:rPr>
                      <w:t>对未经批准在公路上增设或改造平面交叉道口的处罚</w:t>
                    </w:r>
                  </w:p>
                </w:txbxContent>
              </v:textbox>
            </v:rect>
            <v:rect id="_x0000_s7685" o:spid="_x0000_s7685" o:spt="1" style="position:absolute;left:22;top:134;height:21;width:12;mso-wrap-style:none;" filled="f" stroked="f" coordsize="21600,21600">
              <v:path/>
              <v:fill on="f" focussize="0,0"/>
              <v:stroke on="f"/>
              <v:imagedata o:title=""/>
              <o:lock v:ext="edit" aspectratio="f"/>
              <v:textbox inset="0mm,0mm,0mm,0mm" style="mso-fit-shape-to-text:t;">
                <w:txbxContent>
                  <w:p/>
                </w:txbxContent>
              </v:textbox>
            </v:rect>
            <v:rect id="_x0000_s7686" o:spid="_x0000_s7686" o:spt="1" style="position:absolute;left:58;top:134;height:21;width:12;mso-wrap-style:none;" filled="f" stroked="f" coordsize="21600,21600">
              <v:path/>
              <v:fill on="f" focussize="0,0"/>
              <v:stroke on="f"/>
              <v:imagedata o:title=""/>
              <o:lock v:ext="edit" aspectratio="f"/>
              <v:textbox inset="0mm,0mm,0mm,0mm" style="mso-fit-shape-to-text:t;">
                <w:txbxContent>
                  <w:p/>
                </w:txbxContent>
              </v:textbox>
            </v:rect>
            <v:rect id="_x0000_s7687" o:spid="_x0000_s7687" o:spt="1" style="position:absolute;left:77;top:134;height:21;width:12;mso-wrap-style:none;" filled="f" stroked="f" coordsize="21600,21600">
              <v:path/>
              <v:fill on="f" focussize="0,0"/>
              <v:stroke on="f"/>
              <v:imagedata o:title=""/>
              <o:lock v:ext="edit" aspectratio="f"/>
              <v:textbox inset="0mm,0mm,0mm,0mm" style="mso-fit-shape-to-text:t;">
                <w:txbxContent>
                  <w:p/>
                </w:txbxContent>
              </v:textbox>
            </v:rect>
            <v:rect id="_x0000_s7688" o:spid="_x0000_s7688" o:spt="1" style="position:absolute;left:267;top:193;height:21;width:12;mso-wrap-style:none;" filled="f" stroked="f" coordsize="21600,21600">
              <v:path/>
              <v:fill on="f" focussize="0,0"/>
              <v:stroke on="f"/>
              <v:imagedata o:title=""/>
              <o:lock v:ext="edit" aspectratio="f"/>
              <v:textbox inset="0mm,0mm,0mm,0mm" style="mso-fit-shape-to-text:t;">
                <w:txbxContent>
                  <w:p/>
                </w:txbxContent>
              </v:textbox>
            </v:rect>
            <v:shape id="_x0000_s7689" o:spid="_x0000_s7689" style="position:absolute;left:263;top:185;height:37;width:117;" filled="f" stroked="t" coordsize="2197,635" path="m318,635l1879,635hdc2055,635,2197,493,2197,317c2197,142,2055,0,1879,0c1879,0,1879,0,1879,0hal1879,0,318,0hdc142,0,0,142,0,317c0,493,142,635,318,635haxe">
              <v:path arrowok="t"/>
              <v:fill on="f" focussize="0,0"/>
              <v:stroke weight="1.5pt" color="#FFFFFF" endcap="round"/>
              <v:imagedata o:title=""/>
              <o:lock v:ext="edit" aspectratio="f"/>
            </v:shape>
            <v:shape id="_x0000_s7690" o:spid="_x0000_s7690" style="position:absolute;left:253;top:175;height:36;width:117;" filled="f" stroked="t" coordsize="2196,636" path="m317,636l1879,636hdc2054,636,2196,493,2196,318c2196,143,2054,0,1879,0c1879,0,1879,0,1879,0hal1879,0,317,0hdc142,0,0,143,0,318c0,493,142,636,317,636haxe">
              <v:path arrowok="t"/>
              <v:fill on="f" focussize="0,0"/>
              <v:stroke weight="1.5pt" color="#000000" endcap="round"/>
              <v:imagedata o:title=""/>
              <o:lock v:ext="edit" aspectratio="f"/>
            </v:shape>
            <v:rect id="_x0000_s7691" o:spid="_x0000_s7691" o:spt="1" style="position:absolute;left:257;top:183;height:21;width:96;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7692" o:spid="_x0000_s7692" o:spt="1" style="position:absolute;left:253;top:242;height:36;width:117;" filled="f" stroked="t" coordsize="21600,21600">
              <v:path/>
              <v:fill on="f" focussize="0,0"/>
              <v:stroke weight="1.5pt" color="#000000" joinstyle="round" endcap="round"/>
              <v:imagedata o:title=""/>
              <o:lock v:ext="edit" aspectratio="f"/>
            </v:rect>
            <v:rect id="_x0000_s7693" o:spid="_x0000_s7693" o:spt="1" style="position:absolute;left:266;top:250;height:21;width:16;mso-wrap-style:none;" filled="f" stroked="f" coordsize="21600,21600">
              <v:path/>
              <v:fill on="f" focussize="0,0"/>
              <v:stroke on="f"/>
              <v:imagedata o:title=""/>
              <o:lock v:ext="edit" aspectratio="f"/>
              <v:textbox inset="0mm,0mm,0mm,0mm" style="mso-fit-shape-to-text:t;">
                <w:txbxContent>
                  <w:p>
                    <w:r>
                      <w:rPr>
                        <w:rFonts w:hint="eastAsia"/>
                        <w:sz w:val="24"/>
                      </w:rPr>
                      <w:t>立</w:t>
                    </w:r>
                  </w:p>
                </w:txbxContent>
              </v:textbox>
            </v:rect>
            <v:rect id="_x0000_s7694" o:spid="_x0000_s7694" o:spt="1" style="position:absolute;left:284;top:25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695" o:spid="_x0000_s7695" o:spt="1" style="position:absolute;left:302;top:250;height:21;width:16;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7696" o:spid="_x0000_s7696" o:spt="1" style="position:absolute;left:320;top:25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697" o:spid="_x0000_s7697" o:spt="1" style="position:absolute;left:339;top:250;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rect id="_x0000_s7698" o:spid="_x0000_s7698" o:spt="1" style="position:absolute;left:253;top:311;height:43;width:117;" filled="f" stroked="t" coordsize="21600,21600">
              <v:path/>
              <v:fill on="f" focussize="0,0"/>
              <v:stroke weight="1.5pt" color="#000000" joinstyle="round" endcap="round"/>
              <v:imagedata o:title=""/>
              <o:lock v:ext="edit" aspectratio="f"/>
            </v:rect>
            <v:rect id="_x0000_s7699" o:spid="_x0000_s7699" o:spt="1" style="position:absolute;left:275;top:311;height:21;width:64;mso-wrap-style:none;" filled="f" stroked="f" coordsize="21600,21600">
              <v:path/>
              <v:fill on="f" focussize="0,0"/>
              <v:stroke on="f"/>
              <v:imagedata o:title=""/>
              <o:lock v:ext="edit" aspectratio="f"/>
              <v:textbox inset="0mm,0mm,0mm,0mm" style="mso-fit-shape-to-text:t;">
                <w:txbxContent>
                  <w:p>
                    <w:r>
                      <w:rPr>
                        <w:rFonts w:hint="eastAsia"/>
                        <w:sz w:val="24"/>
                      </w:rPr>
                      <w:t>调查取证</w:t>
                    </w:r>
                  </w:p>
                </w:txbxContent>
              </v:textbox>
            </v:rect>
            <v:rect id="_x0000_s7700" o:spid="_x0000_s7700" o:spt="1" style="position:absolute;left:267;top:336;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701" o:spid="_x0000_s7701" o:spt="1" style="position:absolute;left:284;top:336;height:21;width:8;mso-wrap-style:none;" filled="f" stroked="f" coordsize="21600,21600">
              <v:path/>
              <v:fill on="f" focussize="0,0"/>
              <v:stroke on="f"/>
              <v:imagedata o:title=""/>
              <o:lock v:ext="edit" aspectratio="f"/>
              <v:textbox inset="0mm,0mm,0mm,0mm" style="mso-fit-shape-to-text:t;">
                <w:txbxContent>
                  <w:p>
                    <w:r>
                      <w:rPr>
                        <w:sz w:val="24"/>
                      </w:rPr>
                      <w:t>2</w:t>
                    </w:r>
                  </w:p>
                </w:txbxContent>
              </v:textbox>
            </v:rect>
            <v:rect id="_x0000_s7702" o:spid="_x0000_s7702" o:spt="1" style="position:absolute;left:291;top:336;height:21;width:48;mso-wrap-style:none;" filled="f" stroked="f" coordsize="21600,21600">
              <v:path/>
              <v:fill on="f" focussize="0,0"/>
              <v:stroke on="f"/>
              <v:imagedata o:title=""/>
              <o:lock v:ext="edit" aspectratio="f"/>
              <v:textbox inset="0mm,0mm,0mm,0mm" style="mso-fit-shape-to-text:t;">
                <w:txbxContent>
                  <w:p>
                    <w:r>
                      <w:rPr>
                        <w:rFonts w:hint="eastAsia"/>
                        <w:sz w:val="24"/>
                      </w:rPr>
                      <w:t>人以上</w:t>
                    </w:r>
                  </w:p>
                </w:txbxContent>
              </v:textbox>
            </v:rect>
            <v:rect id="_x0000_s7703" o:spid="_x0000_s7703" o:spt="1" style="position:absolute;left:339;top:336;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704" o:spid="_x0000_s7704" o:spt="1" style="position:absolute;left:253;top:379;height:36;width:117;" filled="f" stroked="t" coordsize="21600,21600">
              <v:path/>
              <v:fill on="f" focussize="0,0"/>
              <v:stroke weight="1.5pt" color="#000000" joinstyle="round" endcap="round"/>
              <v:imagedata o:title=""/>
              <o:lock v:ext="edit" aspectratio="f"/>
            </v:rect>
            <v:rect id="_x0000_s7705" o:spid="_x0000_s7705" o:spt="1" style="position:absolute;left:284;top:386;height:21;width:16;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7706" o:spid="_x0000_s7706" o:spt="1" style="position:absolute;left:320;top:386;height:21;width:16;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7707" o:spid="_x0000_s7707" style="position:absolute;left:252;top:440;height:45;width:119;" filled="f" stroked="t" coordsize="119,45" path="m0,22l59,0,119,22,59,45,0,22xe">
              <v:path arrowok="t"/>
              <v:fill on="f" focussize="0,0"/>
              <v:stroke weight="1.5pt" color="#000000" endcap="round"/>
              <v:imagedata o:title=""/>
              <o:lock v:ext="edit" aspectratio="f"/>
            </v:shape>
            <v:rect id="_x0000_s7708" o:spid="_x0000_s7708" o:spt="1" style="position:absolute;left:266;top:452;height:21;width:80;mso-wrap-style:none;" filled="f" stroked="f" coordsize="21600,21600">
              <v:path/>
              <v:fill on="f" focussize="0,0"/>
              <v:stroke on="f"/>
              <v:imagedata o:title=""/>
              <o:lock v:ext="edit" aspectratio="f"/>
              <v:textbox inset="0mm,0mm,0mm,0mm" style="mso-fit-shape-to-text:t;">
                <w:txbxContent>
                  <w:p>
                    <w:r>
                      <w:rPr>
                        <w:rFonts w:hint="eastAsia"/>
                        <w:sz w:val="24"/>
                      </w:rPr>
                      <w:t>处罚前告知</w:t>
                    </w:r>
                  </w:p>
                </w:txbxContent>
              </v:textbox>
            </v:rect>
            <v:line id="_x0000_s7709" o:spid="_x0000_s7709" o:spt="20" style="position:absolute;left:311;top:211;height:25;width:0;" filled="f" stroked="t" coordsize="21600,21600">
              <v:path arrowok="t"/>
              <v:fill on="f" focussize="0,0"/>
              <v:stroke color="#000000" endcap="round"/>
              <v:imagedata o:title=""/>
              <o:lock v:ext="edit" aspectratio="f"/>
            </v:line>
            <v:shape id="_x0000_s7710" o:spid="_x0000_s7710" style="position:absolute;left:308;top:234;height:8;width:7;" fillcolor="#000000" filled="t" stroked="t" coordsize="138,138" path="m69,138l0,0hdc43,22,95,22,138,0hal69,138xe">
              <v:path arrowok="t"/>
              <v:fill on="t" color2="#FFFFFF" focussize="0,0"/>
              <v:stroke weight="0pt" color="#000000"/>
              <v:imagedata o:title=""/>
              <o:lock v:ext="edit" aspectratio="f"/>
            </v:shape>
            <v:line id="_x0000_s7711" o:spid="_x0000_s7711" o:spt="20" style="position:absolute;left:311;top:278;height:27;width:0;" filled="f" stroked="t" coordsize="21600,21600">
              <v:path arrowok="t"/>
              <v:fill on="f" focussize="0,0"/>
              <v:stroke color="#000000" endcap="round"/>
              <v:imagedata o:title=""/>
              <o:lock v:ext="edit" aspectratio="f"/>
            </v:line>
            <v:shape id="_x0000_s7712" o:spid="_x0000_s7712" style="position:absolute;left:308;top:303;height:8;width:7;" fillcolor="#000000" filled="t" stroked="t" coordsize="138,138" path="m69,138l0,0hdc43,21,95,21,138,0hal69,138xe">
              <v:path arrowok="t"/>
              <v:fill on="t" color2="#FFFFFF" focussize="0,0"/>
              <v:stroke weight="0pt" color="#000000"/>
              <v:imagedata o:title=""/>
              <o:lock v:ext="edit" aspectratio="f"/>
            </v:shape>
            <v:line id="_x0000_s7713" o:spid="_x0000_s7713" o:spt="20" style="position:absolute;left:311;top:354;height:19;width:0;" filled="f" stroked="t" coordsize="21600,21600">
              <v:path arrowok="t"/>
              <v:fill on="f" focussize="0,0"/>
              <v:stroke color="#000000" endcap="round"/>
              <v:imagedata o:title=""/>
              <o:lock v:ext="edit" aspectratio="f"/>
            </v:line>
            <v:shape id="_x0000_s7714" o:spid="_x0000_s7714" style="position:absolute;left:308;top:371;height:8;width:7;" fillcolor="#000000" filled="t" stroked="t" coordsize="138,138" path="m69,138l0,0hdc43,21,95,21,138,0hal69,138xe">
              <v:path arrowok="t"/>
              <v:fill on="t" color2="#FFFFFF" focussize="0,0"/>
              <v:stroke weight="0pt" color="#000000"/>
              <v:imagedata o:title=""/>
              <o:lock v:ext="edit" aspectratio="f"/>
            </v:shape>
            <v:line id="_x0000_s7715" o:spid="_x0000_s7715" o:spt="20" style="position:absolute;left:311;top:415;height:19;width:0;" filled="f" stroked="t" coordsize="21600,21600">
              <v:path arrowok="t"/>
              <v:fill on="f" focussize="0,0"/>
              <v:stroke color="#000000" endcap="round"/>
              <v:imagedata o:title=""/>
              <o:lock v:ext="edit" aspectratio="f"/>
            </v:line>
            <v:shape id="_x0000_s7716" o:spid="_x0000_s7716" style="position:absolute;left:308;top:432;height:8;width:7;" fillcolor="#000000" filled="t" stroked="t" coordsize="138,138" path="m69,138l0,0hdc43,22,95,22,138,0hal138,0,69,138xe">
              <v:path arrowok="t"/>
              <v:fill on="t" color2="#FFFFFF" focussize="0,0"/>
              <v:stroke weight="0pt" color="#000000"/>
              <v:imagedata o:title=""/>
              <o:lock v:ext="edit" aspectratio="f"/>
            </v:shape>
            <v:shape id="_x0000_s7717" o:spid="_x0000_s7717" style="position:absolute;left:252;top:648;height:49;width:119;" filled="f" stroked="t" coordsize="119,49" path="m0,24l59,0,119,24,59,49,0,24xe">
              <v:path arrowok="t"/>
              <v:fill on="f" focussize="0,0"/>
              <v:stroke weight="1.5pt" color="#000000" endcap="round"/>
              <v:imagedata o:title=""/>
              <o:lock v:ext="edit" aspectratio="f"/>
            </v:shape>
            <v:rect id="_x0000_s7718" o:spid="_x0000_s7718" o:spt="1" style="position:absolute;left:284;top:662;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7719" o:spid="_x0000_s7719" o:spt="1" style="position:absolute;left:320;top:662;height:21;width:16;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7720" o:spid="_x0000_s7720" style="position:absolute;left:252;top:717;height:46;width:119;" filled="f" stroked="t" coordsize="119,46" path="m0,23l59,0,119,23,59,46,0,23xe">
              <v:path arrowok="t"/>
              <v:fill on="f" focussize="0,0"/>
              <v:stroke weight="1.5pt" color="#000000" endcap="round"/>
              <v:imagedata o:title=""/>
              <o:lock v:ext="edit" aspectratio="f"/>
            </v:shape>
            <v:rect id="_x0000_s7721" o:spid="_x0000_s7721" o:spt="1" style="position:absolute;left:284;top:729;height:21;width:16;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7722" o:spid="_x0000_s7722" o:spt="1" style="position:absolute;left:320;top:729;height:21;width:16;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7723" o:spid="_x0000_s7723" style="position:absolute;left:252;top:805;height:45;width:119;" filled="f" stroked="t" coordsize="119,45" path="m0,23l59,0,119,23,59,45,0,23xe">
              <v:path arrowok="t"/>
              <v:fill on="f" focussize="0,0"/>
              <v:stroke weight="1.5pt" color="#000000" endcap="round"/>
              <v:imagedata o:title=""/>
              <o:lock v:ext="edit" aspectratio="f"/>
            </v:shape>
            <v:rect id="_x0000_s7724" o:spid="_x0000_s7724" o:spt="1" style="position:absolute;left:284;top:817;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7725" o:spid="_x0000_s7725" o:spt="1" style="position:absolute;left:320;top:817;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shape id="_x0000_s7726" o:spid="_x0000_s7726" style="position:absolute;left:252;top:873;height:42;width:119;" filled="f" stroked="t" coordsize="2231,745" path="m372,745l1858,745hdc2064,745,2231,579,2231,373c2231,167,2064,0,1858,0c1858,0,1858,0,1858,0hal1858,0,372,0hdc166,0,0,167,0,373c0,579,166,745,372,745haxe">
              <v:path arrowok="t"/>
              <v:fill on="f" focussize="0,0"/>
              <v:stroke weight="1.5pt" color="#000000" endcap="round"/>
              <v:imagedata o:title=""/>
              <o:lock v:ext="edit" aspectratio="f"/>
            </v:shape>
            <v:rect id="_x0000_s7727" o:spid="_x0000_s7727" o:spt="1" style="position:absolute;left:284;top:883;height:21;width:16;mso-wrap-style:none;" filled="f" stroked="f" coordsize="21600,21600">
              <v:path/>
              <v:fill on="f" focussize="0,0"/>
              <v:stroke on="f"/>
              <v:imagedata o:title=""/>
              <o:lock v:ext="edit" aspectratio="f"/>
              <v:textbox inset="0mm,0mm,0mm,0mm" style="mso-fit-shape-to-text:t;">
                <w:txbxContent>
                  <w:p>
                    <w:r>
                      <w:rPr>
                        <w:rFonts w:hint="eastAsia"/>
                        <w:sz w:val="24"/>
                      </w:rPr>
                      <w:t>结</w:t>
                    </w:r>
                  </w:p>
                </w:txbxContent>
              </v:textbox>
            </v:rect>
            <v:rect id="_x0000_s7728" o:spid="_x0000_s7728" o:spt="1" style="position:absolute;left:320;top:883;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line id="_x0000_s7729" o:spid="_x0000_s7729" o:spt="20" style="position:absolute;left:311;top:485;height:157;width:0;" filled="f" stroked="t" coordsize="21600,21600">
              <v:path arrowok="t"/>
              <v:fill on="f" focussize="0,0"/>
              <v:stroke color="#000000" endcap="round"/>
              <v:imagedata o:title=""/>
              <o:lock v:ext="edit" aspectratio="f"/>
            </v:line>
            <v:shape id="_x0000_s7730" o:spid="_x0000_s7730" style="position:absolute;left:308;top:640;height:8;width:7;" fillcolor="#000000" filled="t" stroked="t" coordsize="138,138" path="m69,138l0,0hdc43,22,95,22,138,0hal69,138xe">
              <v:path arrowok="t"/>
              <v:fill on="t" color2="#FFFFFF" focussize="0,0"/>
              <v:stroke weight="0pt" color="#000000"/>
              <v:imagedata o:title=""/>
              <o:lock v:ext="edit" aspectratio="f"/>
            </v:shape>
            <v:line id="_x0000_s7731" o:spid="_x0000_s7731" o:spt="20" style="position:absolute;left:311;top:697;height:14;width:0;" filled="f" stroked="t" coordsize="21600,21600">
              <v:path arrowok="t"/>
              <v:fill on="f" focussize="0,0"/>
              <v:stroke color="#000000" endcap="round"/>
              <v:imagedata o:title=""/>
              <o:lock v:ext="edit" aspectratio="f"/>
            </v:line>
            <v:shape id="_x0000_s7732" o:spid="_x0000_s7732" style="position:absolute;left:308;top:709;height:8;width:7;" fillcolor="#000000" filled="t" stroked="t" coordsize="138,138" path="m69,138l0,0hdc43,22,95,22,138,0hal69,138xe">
              <v:path arrowok="t"/>
              <v:fill on="t" color2="#FFFFFF" focussize="0,0"/>
              <v:stroke weight="0pt" color="#000000"/>
              <v:imagedata o:title=""/>
              <o:lock v:ext="edit" aspectratio="f"/>
            </v:shape>
            <v:line id="_x0000_s7733" o:spid="_x0000_s7733" o:spt="20" style="position:absolute;left:311;top:763;height:36;width:0;" filled="f" stroked="t" coordsize="21600,21600">
              <v:path arrowok="t"/>
              <v:fill on="f" focussize="0,0"/>
              <v:stroke color="#000000" endcap="round"/>
              <v:imagedata o:title=""/>
              <o:lock v:ext="edit" aspectratio="f"/>
            </v:line>
            <v:shape id="_x0000_s7734" o:spid="_x0000_s7734" style="position:absolute;left:308;top:797;height:8;width:7;" fillcolor="#000000" filled="t" stroked="t" coordsize="138,139" path="m69,139l0,0hdc43,22,95,22,138,0hal138,0,69,139xe">
              <v:path arrowok="t"/>
              <v:fill on="t" color2="#FFFFFF" focussize="0,0"/>
              <v:stroke weight="0pt" color="#000000"/>
              <v:imagedata o:title=""/>
              <o:lock v:ext="edit" aspectratio="f"/>
            </v:shape>
            <v:line id="_x0000_s7735" o:spid="_x0000_s7735" o:spt="20" style="position:absolute;left:311;top:850;height:17;width:0;" filled="f" stroked="t" coordsize="21600,21600">
              <v:path arrowok="t"/>
              <v:fill on="f" focussize="0,0"/>
              <v:stroke color="#000000" endcap="round"/>
              <v:imagedata o:title=""/>
              <o:lock v:ext="edit" aspectratio="f"/>
            </v:line>
            <v:shape id="_x0000_s7736" o:spid="_x0000_s7736" style="position:absolute;left:308;top:865;height:8;width:7;" fillcolor="#000000" filled="t" stroked="t" coordsize="138,138" path="m69,138l0,0hdc43,22,95,22,138,0hal69,138xe">
              <v:path arrowok="t"/>
              <v:fill on="t" color2="#FFFFFF" focussize="0,0"/>
              <v:stroke weight="0pt" color="#000000"/>
              <v:imagedata o:title=""/>
              <o:lock v:ext="edit" aspectratio="f"/>
            </v:shape>
            <v:shape id="_x0000_s7737" o:spid="_x0000_s7737" style="position:absolute;left:106;top:218;height:50;width:132;" filled="f" stroked="t" coordsize="132,50" path="m0,25l66,0,132,25,66,50,0,25xe">
              <v:path arrowok="t"/>
              <v:fill on="f" focussize="0,0"/>
              <v:stroke color="#000000" endcap="round"/>
              <v:imagedata o:title=""/>
              <o:lock v:ext="edit" aspectratio="f"/>
            </v:shape>
            <v:rect id="_x0000_s7738" o:spid="_x0000_s7738" o:spt="1" style="position:absolute;left:139;top:228;height:21;width:96;mso-wrap-style:none;" filled="f" stroked="f" coordsize="21600,21600">
              <v:path/>
              <v:fill on="f" focussize="0,0"/>
              <v:stroke on="f"/>
              <v:imagedata o:title=""/>
              <o:lock v:ext="edit" aspectratio="f"/>
              <v:textbox inset="0mm,0mm,0mm,0mm" style="mso-fit-shape-to-text:t;">
                <w:txbxContent>
                  <w:p>
                    <w:r>
                      <w:rPr>
                        <w:rFonts w:hint="eastAsia"/>
                        <w:sz w:val="24"/>
                      </w:rPr>
                      <w:t>表明执法身份</w:t>
                    </w:r>
                  </w:p>
                </w:txbxContent>
              </v:textbox>
            </v:rect>
            <v:rect id="_x0000_s7739" o:spid="_x0000_s7739" o:spt="1" style="position:absolute;left:139;top:245;height:21;width:96;mso-wrap-style:none;" filled="f" stroked="f" coordsize="21600,21600">
              <v:path/>
              <v:fill on="f" focussize="0,0"/>
              <v:stroke on="f"/>
              <v:imagedata o:title=""/>
              <o:lock v:ext="edit" aspectratio="f"/>
              <v:textbox inset="0mm,0mm,0mm,0mm" style="mso-fit-shape-to-text:t;">
                <w:txbxContent>
                  <w:p>
                    <w:r>
                      <w:rPr>
                        <w:rFonts w:hint="eastAsia"/>
                        <w:sz w:val="24"/>
                      </w:rPr>
                      <w:t>指出违法事实</w:t>
                    </w:r>
                  </w:p>
                </w:txbxContent>
              </v:textbox>
            </v:rect>
            <v:shape id="_x0000_s7740" o:spid="_x0000_s7740" style="position:absolute;left:106;top:284;height:66;width:132;" filled="f" stroked="t" coordsize="132,66" path="m0,33l66,0,132,33,66,66,0,33xe">
              <v:path arrowok="t"/>
              <v:fill on="f" focussize="0,0"/>
              <v:stroke color="#000000" endcap="round"/>
              <v:imagedata o:title=""/>
              <o:lock v:ext="edit" aspectratio="f"/>
            </v:shape>
            <v:rect id="_x0000_s7741" o:spid="_x0000_s7741" o:spt="1" style="position:absolute;left:139;top:303;height:21;width:96;mso-wrap-style:none;" filled="f" stroked="f" coordsize="21600,21600">
              <v:path/>
              <v:fill on="f" focussize="0,0"/>
              <v:stroke on="f"/>
              <v:imagedata o:title=""/>
              <o:lock v:ext="edit" aspectratio="f"/>
              <v:textbox inset="0mm,0mm,0mm,0mm" style="mso-fit-shape-to-text:t;">
                <w:txbxContent>
                  <w:p>
                    <w:r>
                      <w:rPr>
                        <w:rFonts w:hint="eastAsia"/>
                        <w:sz w:val="24"/>
                      </w:rPr>
                      <w:t>说明处罚理由</w:t>
                    </w:r>
                  </w:p>
                </w:txbxContent>
              </v:textbox>
            </v:rect>
            <v:rect id="_x0000_s7742" o:spid="_x0000_s7742" o:spt="1" style="position:absolute;left:139;top:319;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shape id="_x0000_s7743" o:spid="_x0000_s7743" style="position:absolute;left:106;top:383;height:50;width:132;" filled="f" stroked="t" coordsize="132,50" path="m0,25l66,0,132,25,66,50,0,25xe">
              <v:path arrowok="t"/>
              <v:fill on="f" focussize="0,0"/>
              <v:stroke color="#000000" endcap="round"/>
              <v:imagedata o:title=""/>
              <o:lock v:ext="edit" aspectratio="f"/>
            </v:shape>
            <v:rect id="_x0000_s7744" o:spid="_x0000_s7744" o:spt="1" style="position:absolute;left:139;top:394;height:21;width:96;mso-wrap-style:none;" filled="f" stroked="f" coordsize="21600,21600">
              <v:path/>
              <v:fill on="f" focussize="0,0"/>
              <v:stroke on="f"/>
              <v:imagedata o:title=""/>
              <o:lock v:ext="edit" aspectratio="f"/>
              <v:textbox inset="0mm,0mm,0mm,0mm" style="mso-fit-shape-to-text:t;">
                <w:txbxContent>
                  <w:p>
                    <w:r>
                      <w:rPr>
                        <w:rFonts w:hint="eastAsia"/>
                        <w:sz w:val="24"/>
                      </w:rPr>
                      <w:t>制作处罚决定</w:t>
                    </w:r>
                  </w:p>
                </w:txbxContent>
              </v:textbox>
            </v:rect>
            <v:rect id="_x0000_s7745" o:spid="_x0000_s7745" o:spt="1" style="position:absolute;left:139;top:410;height:21;width:16;mso-wrap-style:none;" filled="f" stroked="f" coordsize="21600,21600">
              <v:path/>
              <v:fill on="f" focussize="0,0"/>
              <v:stroke on="f"/>
              <v:imagedata o:title=""/>
              <o:lock v:ext="edit" aspectratio="f"/>
              <v:textbox inset="0mm,0mm,0mm,0mm" style="mso-fit-shape-to-text:t;">
                <w:txbxContent>
                  <w:p>
                    <w:r>
                      <w:rPr>
                        <w:rFonts w:hint="eastAsia"/>
                        <w:sz w:val="24"/>
                      </w:rPr>
                      <w:t>书</w:t>
                    </w:r>
                  </w:p>
                </w:txbxContent>
              </v:textbox>
            </v:rect>
            <v:rect id="_x0000_s7746" o:spid="_x0000_s7746" o:spt="1" style="position:absolute;left:150;top:41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747" o:spid="_x0000_s7747" o:spt="1" style="position:absolute;left:161;top:410;height:21;width:64;mso-wrap-style:none;" filled="f" stroked="f" coordsize="21600,21600">
              <v:path/>
              <v:fill on="f" focussize="0,0"/>
              <v:stroke on="f"/>
              <v:imagedata o:title=""/>
              <o:lock v:ext="edit" aspectratio="f"/>
              <v:textbox inset="0mm,0mm,0mm,0mm" style="mso-fit-shape-to-text:t;">
                <w:txbxContent>
                  <w:p>
                    <w:r>
                      <w:rPr>
                        <w:rFonts w:hint="eastAsia"/>
                        <w:sz w:val="24"/>
                      </w:rPr>
                      <w:t>当场交付</w:t>
                    </w:r>
                  </w:p>
                </w:txbxContent>
              </v:textbox>
            </v:rect>
            <v:rect id="_x0000_s7748" o:spid="_x0000_s7748" o:spt="1" style="position:absolute;left:92;top:480;height:50;width:161;" filled="f" stroked="t" coordsize="21600,21600">
              <v:path/>
              <v:fill on="f" focussize="0,0"/>
              <v:stroke color="#000000" joinstyle="round" endcap="round"/>
              <v:imagedata o:title=""/>
              <o:lock v:ext="edit" aspectratio="f"/>
            </v:rect>
            <v:rect id="_x0000_s7749" o:spid="_x0000_s7749" o:spt="1" style="position:absolute;left:98;top:484;height:21;width:80;mso-wrap-style:none;" filled="f" stroked="f" coordsize="21600,21600">
              <v:path/>
              <v:fill on="f" focussize="0,0"/>
              <v:stroke on="f"/>
              <v:imagedata o:title=""/>
              <o:lock v:ext="edit" aspectratio="f"/>
              <v:textbox inset="0mm,0mm,0mm,0mm" style="mso-fit-shape-to-text:t;">
                <w:txbxContent>
                  <w:p>
                    <w:r>
                      <w:rPr>
                        <w:rFonts w:hint="eastAsia"/>
                        <w:sz w:val="24"/>
                      </w:rPr>
                      <w:t>执行当事人</w:t>
                    </w:r>
                  </w:p>
                </w:txbxContent>
              </v:textbox>
            </v:rect>
            <v:rect id="_x0000_s7750" o:spid="_x0000_s7750" o:spt="1" style="position:absolute;left:156;top:482;height:21;width:16;mso-wrap-style:none;" filled="f" stroked="f" coordsize="21600,21600">
              <v:path/>
              <v:fill on="f" focussize="0,0"/>
              <v:stroke on="f"/>
              <v:imagedata o:title=""/>
              <o:lock v:ext="edit" aspectratio="f"/>
              <v:textbox inset="0mm,0mm,0mm,0mm" style="mso-fit-shape-to-text:t;">
                <w:txbxContent>
                  <w:p>
                    <w:r>
                      <w:rPr>
                        <w:sz w:val="24"/>
                      </w:rPr>
                      <w:t>15</w:t>
                    </w:r>
                  </w:p>
                </w:txbxContent>
              </v:textbox>
            </v:rect>
            <v:rect id="_x0000_s7751" o:spid="_x0000_s7751" o:spt="1" style="position:absolute;left:167;top:484;height:21;width:112;mso-wrap-style:none;" filled="f" stroked="f" coordsize="21600,21600">
              <v:path/>
              <v:fill on="f" focussize="0,0"/>
              <v:stroke on="f"/>
              <v:imagedata o:title=""/>
              <o:lock v:ext="edit" aspectratio="f"/>
              <v:textbox inset="0mm,0mm,0mm,0mm" style="mso-fit-shape-to-text:t;">
                <w:txbxContent>
                  <w:p>
                    <w:r>
                      <w:rPr>
                        <w:rFonts w:hint="eastAsia"/>
                        <w:sz w:val="24"/>
                      </w:rPr>
                      <w:t>日内到指定银行</w:t>
                    </w:r>
                  </w:p>
                </w:txbxContent>
              </v:textbox>
            </v:rect>
            <v:rect id="_x0000_s7752" o:spid="_x0000_s7752" o:spt="1" style="position:absolute;left:98;top:498;height:21;width:64;mso-wrap-style:none;" filled="f" stroked="f" coordsize="21600,21600">
              <v:path/>
              <v:fill on="f" focussize="0,0"/>
              <v:stroke on="f"/>
              <v:imagedata o:title=""/>
              <o:lock v:ext="edit" aspectratio="f"/>
              <v:textbox inset="0mm,0mm,0mm,0mm" style="mso-fit-shape-to-text:t;">
                <w:txbxContent>
                  <w:p>
                    <w:r>
                      <w:rPr>
                        <w:rFonts w:hint="eastAsia"/>
                        <w:sz w:val="24"/>
                      </w:rPr>
                      <w:t>缴纳罚款</w:t>
                    </w:r>
                  </w:p>
                </w:txbxContent>
              </v:textbox>
            </v:rect>
            <v:rect id="_x0000_s7753" o:spid="_x0000_s7753" o:spt="1" style="position:absolute;left:144;top:49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754" o:spid="_x0000_s7754" o:spt="1" style="position:absolute;left:156;top:498;height:21;width:128;mso-wrap-style:none;" filled="f" stroked="f" coordsize="21600,21600">
              <v:path/>
              <v:fill on="f" focussize="0,0"/>
              <v:stroke on="f"/>
              <v:imagedata o:title=""/>
              <o:lock v:ext="edit" aspectratio="f"/>
              <v:textbox inset="0mm,0mm,0mm,0mm" style="mso-fit-shape-to-text:t;">
                <w:txbxContent>
                  <w:p>
                    <w:r>
                      <w:rPr>
                        <w:rFonts w:hint="eastAsia"/>
                        <w:sz w:val="24"/>
                      </w:rPr>
                      <w:t>在事后难以执行的</w:t>
                    </w:r>
                  </w:p>
                </w:txbxContent>
              </v:textbox>
            </v:rect>
            <v:rect id="_x0000_s7755" o:spid="_x0000_s7755" o:spt="1" style="position:absolute;left:110;top:515;height:21;width:176;mso-wrap-style:none;" filled="f" stroked="f" coordsize="21600,21600">
              <v:path/>
              <v:fill on="f" focussize="0,0"/>
              <v:stroke on="f"/>
              <v:imagedata o:title=""/>
              <o:lock v:ext="edit" aspectratio="f"/>
              <v:textbox inset="0mm,0mm,0mm,0mm" style="mso-fit-shape-to-text:t;">
                <w:txbxContent>
                  <w:p>
                    <w:r>
                      <w:rPr>
                        <w:rFonts w:hint="eastAsia"/>
                        <w:sz w:val="24"/>
                      </w:rPr>
                      <w:t>以及特殊情况下当场收缴</w:t>
                    </w:r>
                  </w:p>
                </w:txbxContent>
              </v:textbox>
            </v:rect>
            <v:rect id="_x0000_s7756" o:spid="_x0000_s7756" o:spt="1" style="position:absolute;left:112;top:592;height:45;width:120;" filled="f" stroked="t" coordsize="21600,21600">
              <v:path/>
              <v:fill on="f" focussize="0,0"/>
              <v:stroke color="#000000" joinstyle="round" endcap="round"/>
              <v:imagedata o:title=""/>
              <o:lock v:ext="edit" aspectratio="f"/>
            </v:rect>
            <v:rect id="_x0000_s7757" o:spid="_x0000_s7757" o:spt="1" style="position:absolute;left:150;top:608;height:21;width:64;mso-wrap-style:none;" filled="f" stroked="f" coordsize="21600,21600">
              <v:path/>
              <v:fill on="f" focussize="0,0"/>
              <v:stroke on="f"/>
              <v:imagedata o:title=""/>
              <o:lock v:ext="edit" aspectratio="f"/>
              <v:textbox inset="0mm,0mm,0mm,0mm" style="mso-fit-shape-to-text:t;">
                <w:txbxContent>
                  <w:p>
                    <w:r>
                      <w:rPr>
                        <w:rFonts w:hint="eastAsia"/>
                        <w:sz w:val="24"/>
                      </w:rPr>
                      <w:t>报告备案</w:t>
                    </w:r>
                  </w:p>
                </w:txbxContent>
              </v:textbox>
            </v:rect>
            <v:shape id="_x0000_s7758" o:spid="_x0000_s7758" style="position:absolute;left:13;top:301;height:33;width:74;" filled="f" stroked="t" coordsize="1394,578" path="m289,578l1106,578hdc1265,578,1394,448,1394,289c1394,129,1265,0,1106,0c1106,0,1106,0,1106,0hal1106,0,289,0hdc129,0,0,129,0,289c0,448,129,578,289,578haxe">
              <v:path arrowok="t"/>
              <v:fill on="f" focussize="0,0"/>
              <v:stroke color="#000000" endcap="round"/>
              <v:imagedata o:title=""/>
              <o:lock v:ext="edit" aspectratio="f"/>
            </v:shape>
            <v:rect id="_x0000_s7759" o:spid="_x0000_s7759" o:spt="1" style="position:absolute;left:27;top:311;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7760" o:spid="_x0000_s7760" o:spt="1" style="position:absolute;left:10;top:390;height:36;width:73;" filled="f" stroked="t" coordsize="21600,21600">
              <v:path/>
              <v:fill on="f" focussize="0,0"/>
              <v:stroke color="#000000" joinstyle="round" endcap="round"/>
              <v:imagedata o:title=""/>
              <o:lock v:ext="edit" aspectratio="f"/>
            </v:rect>
            <v:rect id="_x0000_s7761" o:spid="_x0000_s7761" o:spt="1" style="position:absolute;left:12;top:394;height:21;width:96;mso-wrap-style:none;" filled="f" stroked="f" coordsize="21600,21600">
              <v:path/>
              <v:fill on="f" focussize="0,0"/>
              <v:stroke on="f"/>
              <v:imagedata o:title=""/>
              <o:lock v:ext="edit" aspectratio="f"/>
              <v:textbox inset="0mm,0mm,0mm,0mm" style="mso-fit-shape-to-text:t;">
                <w:txbxContent>
                  <w:p>
                    <w:r>
                      <w:rPr>
                        <w:rFonts w:hint="eastAsia"/>
                        <w:sz w:val="24"/>
                      </w:rPr>
                      <w:t>进入行政复议</w:t>
                    </w:r>
                  </w:p>
                </w:txbxContent>
              </v:textbox>
            </v:rect>
            <v:rect id="_x0000_s7762" o:spid="_x0000_s7762" o:spt="1" style="position:absolute;left:18;top:410;height:21;width:80;mso-wrap-style:none;" filled="f" stroked="f" coordsize="21600,21600">
              <v:path/>
              <v:fill on="f" focussize="0,0"/>
              <v:stroke on="f"/>
              <v:imagedata o:title=""/>
              <o:lock v:ext="edit" aspectratio="f"/>
              <v:textbox inset="0mm,0mm,0mm,0mm" style="mso-fit-shape-to-text:t;">
                <w:txbxContent>
                  <w:p>
                    <w:r>
                      <w:rPr>
                        <w:rFonts w:hint="eastAsia"/>
                        <w:sz w:val="24"/>
                      </w:rPr>
                      <w:t>或诉讼流程</w:t>
                    </w:r>
                  </w:p>
                </w:txbxContent>
              </v:textbox>
            </v:rect>
            <v:rect id="_x0000_s7763" o:spid="_x0000_s7763" o:spt="1" style="position:absolute;left:10;top:482;height:46;width:73;" filled="f" stroked="t" coordsize="21600,21600">
              <v:path/>
              <v:fill on="f" focussize="0,0"/>
              <v:stroke color="#000000" joinstyle="round" endcap="round"/>
              <v:imagedata o:title=""/>
              <o:lock v:ext="edit" aspectratio="f"/>
            </v:rect>
            <v:rect id="_x0000_s7764" o:spid="_x0000_s7764" o:spt="1" style="position:absolute;left:12;top:491;height:21;width:96;mso-wrap-style:none;" filled="f" stroked="f" coordsize="21600,21600">
              <v:path/>
              <v:fill on="f" focussize="0,0"/>
              <v:stroke on="f"/>
              <v:imagedata o:title=""/>
              <o:lock v:ext="edit" aspectratio="f"/>
              <v:textbox inset="0mm,0mm,0mm,0mm" style="mso-fit-shape-to-text:t;">
                <w:txbxContent>
                  <w:p>
                    <w:r>
                      <w:rPr>
                        <w:rFonts w:hint="eastAsia"/>
                        <w:sz w:val="24"/>
                      </w:rPr>
                      <w:t>复议决定或行</w:t>
                    </w:r>
                  </w:p>
                </w:txbxContent>
              </v:textbox>
            </v:rect>
            <v:rect id="_x0000_s7765" o:spid="_x0000_s7765" o:spt="1" style="position:absolute;left:12;top:507;height:21;width:32;mso-wrap-style:none;" filled="f" stroked="f" coordsize="21600,21600">
              <v:path/>
              <v:fill on="f" focussize="0,0"/>
              <v:stroke on="f"/>
              <v:imagedata o:title=""/>
              <o:lock v:ext="edit" aspectratio="f"/>
              <v:textbox inset="0mm,0mm,0mm,0mm" style="mso-fit-shape-to-text:t;">
                <w:txbxContent>
                  <w:p>
                    <w:r>
                      <w:rPr>
                        <w:rFonts w:hint="eastAsia"/>
                        <w:sz w:val="24"/>
                      </w:rPr>
                      <w:t>政判</w:t>
                    </w:r>
                  </w:p>
                </w:txbxContent>
              </v:textbox>
            </v:rect>
            <v:rect id="_x0000_s7766" o:spid="_x0000_s7766" o:spt="1" style="position:absolute;left:35;top:507;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767" o:spid="_x0000_s7767" o:spt="1" style="position:absolute;left:46;top:507;height:21;width:16;mso-wrap-style:none;" filled="f" stroked="f" coordsize="21600,21600">
              <v:path/>
              <v:fill on="f" focussize="0,0"/>
              <v:stroke on="f"/>
              <v:imagedata o:title=""/>
              <o:lock v:ext="edit" aspectratio="f"/>
              <v:textbox inset="0mm,0mm,0mm,0mm" style="mso-fit-shape-to-text:t;">
                <w:txbxContent>
                  <w:p>
                    <w:r>
                      <w:rPr>
                        <w:rFonts w:hint="eastAsia"/>
                        <w:sz w:val="24"/>
                      </w:rPr>
                      <w:t>裁</w:t>
                    </w:r>
                  </w:p>
                </w:txbxContent>
              </v:textbox>
            </v:rect>
            <v:rect id="_x0000_s7768" o:spid="_x0000_s7768" o:spt="1" style="position:absolute;left:57;top:507;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769" o:spid="_x0000_s7769" o:spt="1" style="position:absolute;left:69;top:507;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7770" o:spid="_x0000_s7770" o:spt="1" style="position:absolute;left:10;top:592;height:45;width:73;" filled="f" stroked="t" coordsize="21600,21600">
              <v:path/>
              <v:fill on="f" focussize="0,0"/>
              <v:stroke color="#000000" joinstyle="round" endcap="round"/>
              <v:imagedata o:title=""/>
              <o:lock v:ext="edit" aspectratio="f"/>
            </v:rect>
            <v:rect id="_x0000_s7771" o:spid="_x0000_s7771" o:spt="1" style="position:absolute;left:29;top:608;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7772" o:spid="_x0000_s7772" o:spt="1" style="position:absolute;left:52;top:608;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rect id="_x0000_s7773" o:spid="_x0000_s7773" o:spt="1" style="position:absolute;left:99;top:769;height:43;width:89;" filled="f" stroked="t" coordsize="21600,21600">
              <v:path/>
              <v:fill on="f" focussize="0,0"/>
              <v:stroke color="#000000" joinstyle="round" endcap="round"/>
              <v:imagedata o:title=""/>
              <o:lock v:ext="edit" aspectratio="f"/>
            </v:rect>
            <v:rect id="_x0000_s7774" o:spid="_x0000_s7774" o:spt="1" style="position:absolute;left:121;top:777;height:21;width:64;mso-wrap-style:none;" filled="f" stroked="f" coordsize="21600,21600">
              <v:path/>
              <v:fill on="f" focussize="0,0"/>
              <v:stroke on="f"/>
              <v:imagedata o:title=""/>
              <o:lock v:ext="edit" aspectratio="f"/>
              <v:textbox inset="0mm,0mm,0mm,0mm" style="mso-fit-shape-to-text:t;">
                <w:txbxContent>
                  <w:p>
                    <w:r>
                      <w:rPr>
                        <w:rFonts w:hint="eastAsia"/>
                        <w:sz w:val="24"/>
                      </w:rPr>
                      <w:t>行政复议</w:t>
                    </w:r>
                  </w:p>
                </w:txbxContent>
              </v:textbox>
            </v:rect>
            <v:rect id="_x0000_s7775" o:spid="_x0000_s7775" o:spt="1" style="position:absolute;left:127;top:793;height:21;width:48;mso-wrap-style:none;" filled="f" stroked="f" coordsize="21600,21600">
              <v:path/>
              <v:fill on="f" focussize="0,0"/>
              <v:stroke on="f"/>
              <v:imagedata o:title=""/>
              <o:lock v:ext="edit" aspectratio="f"/>
              <v:textbox inset="0mm,0mm,0mm,0mm" style="mso-fit-shape-to-text:t;">
                <w:txbxContent>
                  <w:p>
                    <w:r>
                      <w:rPr>
                        <w:rFonts w:hint="eastAsia"/>
                        <w:sz w:val="24"/>
                      </w:rPr>
                      <w:t>或诉讼</w:t>
                    </w:r>
                  </w:p>
                </w:txbxContent>
              </v:textbox>
            </v:rect>
            <v:rect id="_x0000_s7776" o:spid="_x0000_s7776" o:spt="1" style="position:absolute;left:399;top:287;height:91;width:88;" filled="f" stroked="t" coordsize="21600,21600">
              <v:path/>
              <v:fill on="f" focussize="0,0"/>
              <v:stroke color="#000000" joinstyle="round" endcap="round"/>
              <v:imagedata o:title=""/>
              <o:lock v:ext="edit" aspectratio="f"/>
            </v:rect>
            <v:rect id="_x0000_s7777" o:spid="_x0000_s7777" o:spt="1" style="position:absolute;left:401;top:290;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7778" o:spid="_x0000_s7778" o:spt="1" style="position:absolute;left:407;top:292;height:21;width:64;mso-wrap-style:none;" filled="f" stroked="f" coordsize="21600,21600">
              <v:path/>
              <v:fill on="f" focussize="0,0"/>
              <v:stroke on="f"/>
              <v:imagedata o:title=""/>
              <o:lock v:ext="edit" aspectratio="f"/>
              <v:textbox inset="0mm,0mm,0mm,0mm" style="mso-fit-shape-to-text:t;">
                <w:txbxContent>
                  <w:p>
                    <w:r>
                      <w:rPr>
                        <w:rFonts w:hint="eastAsia"/>
                        <w:sz w:val="24"/>
                      </w:rPr>
                      <w:t>录制笔录</w:t>
                    </w:r>
                  </w:p>
                </w:txbxContent>
              </v:textbox>
            </v:rect>
            <v:rect id="_x0000_s7779" o:spid="_x0000_s7779" o:spt="1" style="position:absolute;left:448;top:29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780" o:spid="_x0000_s7780" o:spt="1" style="position:absolute;left:409;top:305;height:21;width:80;mso-wrap-style:none;" filled="f" stroked="f" coordsize="21600,21600">
              <v:path/>
              <v:fill on="f" focussize="0,0"/>
              <v:stroke on="f"/>
              <v:imagedata o:title=""/>
              <o:lock v:ext="edit" aspectratio="f"/>
              <v:textbox inset="0mm,0mm,0mm,0mm" style="mso-fit-shape-to-text:t;">
                <w:txbxContent>
                  <w:p>
                    <w:r>
                      <w:rPr>
                        <w:rFonts w:hint="eastAsia"/>
                        <w:sz w:val="24"/>
                      </w:rPr>
                      <w:t>抽样取证等</w:t>
                    </w:r>
                  </w:p>
                </w:txbxContent>
              </v:textbox>
            </v:rect>
            <v:rect id="_x0000_s7781" o:spid="_x0000_s7781" o:spt="1" style="position:absolute;left:401;top:318;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7782" o:spid="_x0000_s7782" o:spt="1" style="position:absolute;left:407;top:320;height:21;width:64;mso-wrap-style:none;" filled="f" stroked="f" coordsize="21600,21600">
              <v:path/>
              <v:fill on="f" focussize="0,0"/>
              <v:stroke on="f"/>
              <v:imagedata o:title=""/>
              <o:lock v:ext="edit" aspectratio="f"/>
              <v:textbox inset="0mm,0mm,0mm,0mm" style="mso-fit-shape-to-text:t;">
                <w:txbxContent>
                  <w:p>
                    <w:r>
                      <w:rPr>
                        <w:rFonts w:hint="eastAsia"/>
                        <w:sz w:val="24"/>
                      </w:rPr>
                      <w:t>收集书证</w:t>
                    </w:r>
                  </w:p>
                </w:txbxContent>
              </v:textbox>
            </v:rect>
            <v:rect id="_x0000_s7783" o:spid="_x0000_s7783" o:spt="1" style="position:absolute;left:448;top:32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784" o:spid="_x0000_s7784" o:spt="1" style="position:absolute;left:409;top:335;height:21;width:48;mso-wrap-style:none;" filled="f" stroked="f" coordsize="21600,21600">
              <v:path/>
              <v:fill on="f" focussize="0,0"/>
              <v:stroke on="f"/>
              <v:imagedata o:title=""/>
              <o:lock v:ext="edit" aspectratio="f"/>
              <v:textbox inset="0mm,0mm,0mm,0mm" style="mso-fit-shape-to-text:t;">
                <w:txbxContent>
                  <w:p>
                    <w:r>
                      <w:rPr>
                        <w:rFonts w:hint="eastAsia"/>
                        <w:sz w:val="24"/>
                      </w:rPr>
                      <w:t>物证等</w:t>
                    </w:r>
                  </w:p>
                </w:txbxContent>
              </v:textbox>
            </v:rect>
            <v:rect id="_x0000_s7785" o:spid="_x0000_s7785" o:spt="1" style="position:absolute;left:401;top:347;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7786" o:spid="_x0000_s7786" o:spt="1" style="position:absolute;left:407;top:349;height:21;width:32;mso-wrap-style:none;" filled="f" stroked="f" coordsize="21600,21600">
              <v:path/>
              <v:fill on="f" focussize="0,0"/>
              <v:stroke on="f"/>
              <v:imagedata o:title=""/>
              <o:lock v:ext="edit" aspectratio="f"/>
              <v:textbox inset="0mm,0mm,0mm,0mm" style="mso-fit-shape-to-text:t;">
                <w:txbxContent>
                  <w:p>
                    <w:r>
                      <w:rPr>
                        <w:rFonts w:hint="eastAsia"/>
                        <w:sz w:val="24"/>
                      </w:rPr>
                      <w:t>鉴定</w:t>
                    </w:r>
                  </w:p>
                </w:txbxContent>
              </v:textbox>
            </v:rect>
            <v:rect id="_x0000_s7787" o:spid="_x0000_s7787" o:spt="1" style="position:absolute;left:428;top:34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788" o:spid="_x0000_s7788" o:spt="1" style="position:absolute;left:438;top:349;height:21;width:48;mso-wrap-style:none;" filled="f" stroked="f" coordsize="21600,21600">
              <v:path/>
              <v:fill on="f" focussize="0,0"/>
              <v:stroke on="f"/>
              <v:imagedata o:title=""/>
              <o:lock v:ext="edit" aspectratio="f"/>
              <v:textbox inset="0mm,0mm,0mm,0mm" style="mso-fit-shape-to-text:t;">
                <w:txbxContent>
                  <w:p>
                    <w:r>
                      <w:rPr>
                        <w:rFonts w:hint="eastAsia"/>
                        <w:sz w:val="24"/>
                      </w:rPr>
                      <w:t>勘查等</w:t>
                    </w:r>
                  </w:p>
                </w:txbxContent>
              </v:textbox>
            </v:rect>
            <v:rect id="_x0000_s7789" o:spid="_x0000_s7789" o:spt="1" style="position:absolute;left:401;top:362;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7790" o:spid="_x0000_s7790" o:spt="1" style="position:absolute;left:407;top:364;height:21;width:96;mso-wrap-style:none;" filled="f" stroked="f" coordsize="21600,21600">
              <v:path/>
              <v:fill on="f" focussize="0,0"/>
              <v:stroke on="f"/>
              <v:imagedata o:title=""/>
              <o:lock v:ext="edit" aspectratio="f"/>
              <v:textbox inset="0mm,0mm,0mm,0mm" style="mso-fit-shape-to-text:t;">
                <w:txbxContent>
                  <w:p>
                    <w:r>
                      <w:rPr>
                        <w:rFonts w:hint="eastAsia"/>
                        <w:sz w:val="24"/>
                      </w:rPr>
                      <w:t>其他取证方式</w:t>
                    </w:r>
                  </w:p>
                </w:txbxContent>
              </v:textbox>
            </v:rect>
            <v:shape id="_x0000_s7791" o:spid="_x0000_s7791" style="position:absolute;left:502;top:318;height:30;width:75;" filled="f" stroked="t" coordsize="1398,532" path="m266,532l1132,532hdc1279,532,1398,413,1398,266c1398,119,1279,0,1132,0c1132,0,1132,0,1132,0hal266,0hdc119,0,0,119,0,266c0,413,119,532,266,532haxe">
              <v:path arrowok="t"/>
              <v:fill on="f" focussize="0,0"/>
              <v:stroke color="#000000" endcap="round"/>
              <v:imagedata o:title=""/>
              <o:lock v:ext="edit" aspectratio="f"/>
            </v:shape>
            <v:rect id="_x0000_s7792" o:spid="_x0000_s7792" o:spt="1" style="position:absolute;left:517;top:320;height:21;width:64;mso-wrap-style:none;" filled="f" stroked="f" coordsize="21600,21600">
              <v:path/>
              <v:fill on="f" focussize="0,0"/>
              <v:stroke on="f"/>
              <v:imagedata o:title=""/>
              <o:lock v:ext="edit" aspectratio="f"/>
              <v:textbox inset="0mm,0mm,0mm,0mm" style="mso-fit-shape-to-text:t;">
                <w:txbxContent>
                  <w:p>
                    <w:r>
                      <w:rPr>
                        <w:rFonts w:hint="eastAsia"/>
                        <w:sz w:val="24"/>
                      </w:rPr>
                      <w:t>登记保全</w:t>
                    </w:r>
                  </w:p>
                </w:txbxContent>
              </v:textbox>
            </v:rect>
            <v:rect id="_x0000_s7793" o:spid="_x0000_s7793" o:spt="1" style="position:absolute;left:510;top:33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794" o:spid="_x0000_s7794" o:spt="1" style="position:absolute;left:519;top:334;height:21;width:8;mso-wrap-style:none;" filled="f" stroked="f" coordsize="21600,21600">
              <v:path/>
              <v:fill on="f" focussize="0,0"/>
              <v:stroke on="f"/>
              <v:imagedata o:title=""/>
              <o:lock v:ext="edit" aspectratio="f"/>
              <v:textbox inset="0mm,0mm,0mm,0mm" style="mso-fit-shape-to-text:t;">
                <w:txbxContent>
                  <w:p>
                    <w:r>
                      <w:rPr>
                        <w:sz w:val="24"/>
                      </w:rPr>
                      <w:t>7</w:t>
                    </w:r>
                  </w:p>
                </w:txbxContent>
              </v:textbox>
            </v:rect>
            <v:rect id="_x0000_s7795" o:spid="_x0000_s7795" o:spt="1" style="position:absolute;left:523;top:335;height:21;width:64;mso-wrap-style:none;" filled="f" stroked="f" coordsize="21600,21600">
              <v:path/>
              <v:fill on="f" focussize="0,0"/>
              <v:stroke on="f"/>
              <v:imagedata o:title=""/>
              <o:lock v:ext="edit" aspectratio="f"/>
              <v:textbox inset="0mm,0mm,0mm,0mm" style="mso-fit-shape-to-text:t;">
                <w:txbxContent>
                  <w:p>
                    <w:r>
                      <w:rPr>
                        <w:rFonts w:hint="eastAsia"/>
                        <w:sz w:val="24"/>
                      </w:rPr>
                      <w:t>日内决定</w:t>
                    </w:r>
                  </w:p>
                </w:txbxContent>
              </v:textbox>
            </v:rect>
            <v:rect id="_x0000_s7796" o:spid="_x0000_s7796" o:spt="1" style="position:absolute;left:560;top:335;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shape id="_x0000_s7797" o:spid="_x0000_s7797" style="position:absolute;left:394;top:440;height:45;width:119;" filled="f" stroked="t" coordsize="119,45" path="m0,22l59,0,119,22,59,45,0,22xe">
              <v:path arrowok="t"/>
              <v:fill on="f" focussize="0,0"/>
              <v:stroke color="#000000" endcap="round"/>
              <v:imagedata o:title=""/>
              <o:lock v:ext="edit" aspectratio="f"/>
            </v:shape>
            <v:rect id="_x0000_s7798" o:spid="_x0000_s7798" o:spt="1" style="position:absolute;left:418;top:456;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7799" o:spid="_x0000_s7799" o:spt="1" style="position:absolute;left:502;top:505;height:43;width:82;" filled="f" stroked="t" coordsize="21600,21600">
              <v:path/>
              <v:fill on="f" focussize="0,0"/>
              <v:stroke color="#000000" joinstyle="round" endcap="round"/>
              <v:imagedata o:title=""/>
              <o:lock v:ext="edit" aspectratio="f"/>
            </v:rect>
            <v:rect id="_x0000_s7800" o:spid="_x0000_s7800" o:spt="1" style="position:absolute;left:511;top:508;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7801" o:spid="_x0000_s7801" o:spt="1" style="position:absolute;left:506;top:52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802" o:spid="_x0000_s7802" o:spt="1" style="position:absolute;left:516;top:522;height:21;width:112;mso-wrap-style:none;" filled="f" stroked="f" coordsize="21600,21600">
              <v:path/>
              <v:fill on="f" focussize="0,0"/>
              <v:stroke on="f"/>
              <v:imagedata o:title=""/>
              <o:lock v:ext="edit" aspectratio="f"/>
              <v:textbox inset="0mm,0mm,0mm,0mm" style="mso-fit-shape-to-text:t;">
                <w:txbxContent>
                  <w:p>
                    <w:r>
                      <w:rPr>
                        <w:rFonts w:hint="eastAsia"/>
                        <w:sz w:val="24"/>
                      </w:rPr>
                      <w:t>情节复杂或重大</w:t>
                    </w:r>
                  </w:p>
                </w:txbxContent>
              </v:textbox>
            </v:rect>
            <v:rect id="_x0000_s7803" o:spid="_x0000_s7803" o:spt="1" style="position:absolute;left:529;top:534;height:21;width:32;mso-wrap-style:none;" filled="f" stroked="f" coordsize="21600,21600">
              <v:path/>
              <v:fill on="f" focussize="0,0"/>
              <v:stroke on="f"/>
              <v:imagedata o:title=""/>
              <o:lock v:ext="edit" aspectratio="f"/>
              <v:textbox inset="0mm,0mm,0mm,0mm" style="mso-fit-shape-to-text:t;">
                <w:txbxContent>
                  <w:p>
                    <w:r>
                      <w:rPr>
                        <w:rFonts w:hint="eastAsia"/>
                        <w:sz w:val="24"/>
                      </w:rPr>
                      <w:t>处罚</w:t>
                    </w:r>
                  </w:p>
                </w:txbxContent>
              </v:textbox>
            </v:rect>
            <v:rect id="_x0000_s7804" o:spid="_x0000_s7804" o:spt="1" style="position:absolute;left:547;top:53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7805" o:spid="_x0000_s7805" o:spt="1" style="position:absolute;left:502;top:581;height:34;width:82;" filled="f" stroked="t" coordsize="21600,21600">
              <v:path/>
              <v:fill on="f" focussize="0,0"/>
              <v:stroke color="#000000" joinstyle="round" endcap="round"/>
              <v:imagedata o:title=""/>
              <o:lock v:ext="edit" aspectratio="f"/>
            </v:rect>
            <v:rect id="_x0000_s7806" o:spid="_x0000_s7806" o:spt="1" style="position:absolute;left:520;top:592;height:21;width:64;mso-wrap-style:none;" filled="f" stroked="f" coordsize="21600,21600">
              <v:path/>
              <v:fill on="f" focussize="0,0"/>
              <v:stroke on="f"/>
              <v:imagedata o:title=""/>
              <o:lock v:ext="edit" aspectratio="f"/>
              <v:textbox inset="0mm,0mm,0mm,0mm" style="mso-fit-shape-to-text:t;">
                <w:txbxContent>
                  <w:p>
                    <w:r>
                      <w:rPr>
                        <w:rFonts w:hint="eastAsia"/>
                        <w:sz w:val="24"/>
                      </w:rPr>
                      <w:t>集体讨论</w:t>
                    </w:r>
                  </w:p>
                </w:txbxContent>
              </v:textbox>
            </v:rect>
            <v:rect id="_x0000_s7807" o:spid="_x0000_s7807" o:spt="1" style="position:absolute;left:495;top:628;height:40;width:89;" filled="f" stroked="t" coordsize="21600,21600">
              <v:path/>
              <v:fill on="f" focussize="0,0"/>
              <v:stroke color="#000000" joinstyle="round" endcap="round"/>
              <v:imagedata o:title=""/>
              <o:lock v:ext="edit" aspectratio="f"/>
            </v:rect>
            <v:rect id="_x0000_s7808" o:spid="_x0000_s7808" o:spt="1" style="position:absolute;left:517;top:642;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7809" o:spid="_x0000_s7809" o:spt="1" style="position:absolute;left:495;top:683;height:31;width:89;" filled="f" stroked="t" coordsize="21600,21600">
              <v:path/>
              <v:fill on="f" focussize="0,0"/>
              <v:stroke color="#000000" joinstyle="round" endcap="round"/>
              <v:imagedata o:title=""/>
              <o:lock v:ext="edit" aspectratio="f"/>
            </v:rect>
            <v:rect id="_x0000_s7810" o:spid="_x0000_s7810" o:spt="1" style="position:absolute;left:506;top:692;height:21;width:96;mso-wrap-style:none;" filled="f" stroked="f" coordsize="21600,21600">
              <v:path/>
              <v:fill on="f" focussize="0,0"/>
              <v:stroke on="f"/>
              <v:imagedata o:title=""/>
              <o:lock v:ext="edit" aspectratio="f"/>
              <v:textbox inset="0mm,0mm,0mm,0mm" style="mso-fit-shape-to-text:t;">
                <w:txbxContent>
                  <w:p>
                    <w:r>
                      <w:rPr>
                        <w:rFonts w:hint="eastAsia"/>
                        <w:sz w:val="24"/>
                      </w:rPr>
                      <w:t>移送司法机关</w:t>
                    </w:r>
                  </w:p>
                </w:txbxContent>
              </v:textbox>
            </v:rect>
            <v:rect id="_x0000_s7811" o:spid="_x0000_s7811" o:spt="1" style="position:absolute;left:420;top:805;height:45;width:90;" filled="f" stroked="t" coordsize="21600,21600">
              <v:path/>
              <v:fill on="f" focussize="0,0"/>
              <v:stroke color="#000000" joinstyle="round" endcap="round"/>
              <v:imagedata o:title=""/>
              <o:lock v:ext="edit" aspectratio="f"/>
            </v:rect>
            <v:rect id="_x0000_s7812" o:spid="_x0000_s7812" o:spt="1" style="position:absolute;left:443;top:814;height:21;width:64;mso-wrap-style:none;" filled="f" stroked="f" coordsize="21600,21600">
              <v:path/>
              <v:fill on="f" focussize="0,0"/>
              <v:stroke on="f"/>
              <v:imagedata o:title=""/>
              <o:lock v:ext="edit" aspectratio="f"/>
              <v:textbox inset="0mm,0mm,0mm,0mm" style="mso-fit-shape-to-text:t;">
                <w:txbxContent>
                  <w:p>
                    <w:r>
                      <w:rPr>
                        <w:rFonts w:hint="eastAsia"/>
                        <w:sz w:val="24"/>
                      </w:rPr>
                      <w:t>进入强制</w:t>
                    </w:r>
                  </w:p>
                </w:txbxContent>
              </v:textbox>
            </v:rect>
            <v:rect id="_x0000_s7813" o:spid="_x0000_s7813" o:spt="1" style="position:absolute;left:442;top:830;height:21;width:64;mso-wrap-style:none;" filled="f" stroked="f" coordsize="21600,21600">
              <v:path/>
              <v:fill on="f" focussize="0,0"/>
              <v:stroke on="f"/>
              <v:imagedata o:title=""/>
              <o:lock v:ext="edit" aspectratio="f"/>
              <v:textbox inset="0mm,0mm,0mm,0mm" style="mso-fit-shape-to-text:t;">
                <w:txbxContent>
                  <w:p>
                    <w:r>
                      <w:rPr>
                        <w:rFonts w:hint="eastAsia"/>
                        <w:sz w:val="24"/>
                      </w:rPr>
                      <w:t>执行程序</w:t>
                    </w:r>
                  </w:p>
                </w:txbxContent>
              </v:textbox>
            </v:rect>
            <v:shape id="_x0000_s7814" o:spid="_x0000_s7814" style="position:absolute;left:172;top:193;height:19;width:81;" filled="f" stroked="t" coordsize="81,19" path="m81,0l0,0,0,19e">
              <v:path arrowok="t"/>
              <v:fill on="f" focussize="0,0"/>
              <v:stroke color="#000000" endcap="round"/>
              <v:imagedata o:title=""/>
              <o:lock v:ext="edit" aspectratio="f"/>
            </v:shape>
            <v:shape id="_x0000_s7815" o:spid="_x0000_s7815" style="position:absolute;left:169;top:210;height:8;width:7;" fillcolor="#000000" filled="t" stroked="t" coordsize="139,138" path="m69,138l0,0hdc44,21,95,21,139,0hal69,138xe">
              <v:path arrowok="t"/>
              <v:fill on="t" color2="#FFFFFF" focussize="0,0"/>
              <v:stroke weight="0pt" color="#000000"/>
              <v:imagedata o:title=""/>
              <o:lock v:ext="edit" aspectratio="f"/>
            </v:shape>
            <v:shape id="_x0000_s7816" o:spid="_x0000_s7816" style="position:absolute;left:50;top:243;height:52;width:56;" filled="f" stroked="t" coordsize="56,52" path="m56,0l0,0,0,52e">
              <v:path arrowok="t"/>
              <v:fill on="f" focussize="0,0"/>
              <v:stroke color="#000000" endcap="round"/>
              <v:imagedata o:title=""/>
              <o:lock v:ext="edit" aspectratio="f"/>
            </v:shape>
            <v:shape id="_x0000_s7817" o:spid="_x0000_s7817" style="position:absolute;left:46;top:293;height:8;width:8;" fillcolor="#000000" filled="t" stroked="t" coordsize="138,138" path="m69,138l0,0hdc44,22,95,22,138,0hal138,0,69,138xe">
              <v:path arrowok="t"/>
              <v:fill on="t" color2="#FFFFFF" focussize="0,0"/>
              <v:stroke weight="0pt" color="#000000"/>
              <v:imagedata o:title=""/>
              <o:lock v:ext="edit" aspectratio="f"/>
            </v:shape>
            <v:line id="_x0000_s7818" o:spid="_x0000_s7818" o:spt="20" style="position:absolute;left:93;top:317;flip:x;height:0;width:13;" filled="f" stroked="t" coordsize="21600,21600">
              <v:path arrowok="t"/>
              <v:fill on="f" focussize="0,0"/>
              <v:stroke color="#000000" endcap="round"/>
              <v:imagedata o:title=""/>
              <o:lock v:ext="edit" aspectratio="f"/>
            </v:line>
            <v:shape id="_x0000_s7819" o:spid="_x0000_s7819" style="position:absolute;left:87;top:313;height:8;width:7;" fillcolor="#000000" filled="t" stroked="t" coordsize="139,138" path="m0,69l139,0hdc117,43,117,94,139,138hal0,69xe">
              <v:path arrowok="t"/>
              <v:fill on="t" color2="#FFFFFF" focussize="0,0"/>
              <v:stroke weight="0pt" color="#000000"/>
              <v:imagedata o:title=""/>
              <o:lock v:ext="edit" aspectratio="f"/>
            </v:shape>
            <v:line id="_x0000_s7820" o:spid="_x0000_s7820" o:spt="20" style="position:absolute;left:89;top:408;flip:x;height:0;width:17;" filled="f" stroked="t" coordsize="21600,21600">
              <v:path arrowok="t"/>
              <v:fill on="f" focussize="0,0"/>
              <v:stroke color="#000000" endcap="round"/>
              <v:imagedata o:title=""/>
              <o:lock v:ext="edit" aspectratio="f"/>
            </v:line>
            <v:shape id="_x0000_s7821" o:spid="_x0000_s7821" style="position:absolute;left:83;top:404;height:8;width:7;" fillcolor="#000000" filled="t" stroked="t" coordsize="139,139" path="m0,69l139,0hdc117,44,117,95,139,139hal0,69xe">
              <v:path arrowok="t"/>
              <v:fill on="t" color2="#FFFFFF" focussize="0,0"/>
              <v:stroke weight="0pt" color="#000000"/>
              <v:imagedata o:title=""/>
              <o:lock v:ext="edit" aspectratio="f"/>
            </v:shape>
            <v:line id="_x0000_s7822" o:spid="_x0000_s7822" o:spt="20" style="position:absolute;left:172;top:268;height:10;width:0;" filled="f" stroked="t" coordsize="21600,21600">
              <v:path arrowok="t"/>
              <v:fill on="f" focussize="0,0"/>
              <v:stroke color="#000000" endcap="round"/>
              <v:imagedata o:title=""/>
              <o:lock v:ext="edit" aspectratio="f"/>
            </v:line>
            <v:shape id="_x0000_s7823" o:spid="_x0000_s7823" style="position:absolute;left:169;top:276;height:8;width:7;" fillcolor="#000000" filled="t" stroked="t" coordsize="139,139" path="m69,139l0,0hdc44,22,95,22,139,0hal139,0,69,139xe">
              <v:path arrowok="t"/>
              <v:fill on="t" color2="#FFFFFF" focussize="0,0"/>
              <v:stroke weight="0pt" color="#000000"/>
              <v:imagedata o:title=""/>
              <o:lock v:ext="edit" aspectratio="f"/>
            </v:shape>
            <v:line id="_x0000_s7824" o:spid="_x0000_s7824" o:spt="20" style="position:absolute;left:172;top:350;height:27;width:0;" filled="f" stroked="t" coordsize="21600,21600">
              <v:path arrowok="t"/>
              <v:fill on="f" focussize="0,0"/>
              <v:stroke color="#000000" endcap="round"/>
              <v:imagedata o:title=""/>
              <o:lock v:ext="edit" aspectratio="f"/>
            </v:line>
            <v:shape id="_x0000_s7825" o:spid="_x0000_s7825" style="position:absolute;left:169;top:375;height:8;width:7;" fillcolor="#000000" filled="t" stroked="t" coordsize="139,138" path="m69,138l0,0hdc44,22,95,22,139,0hal139,0,69,138xe">
              <v:path arrowok="t"/>
              <v:fill on="t" color2="#FFFFFF" focussize="0,0"/>
              <v:stroke weight="0pt" color="#000000"/>
              <v:imagedata o:title=""/>
              <o:lock v:ext="edit" aspectratio="f"/>
            </v:shape>
            <v:line id="_x0000_s7826" o:spid="_x0000_s7826" o:spt="20" style="position:absolute;left:172;top:433;height:41;width:0;" filled="f" stroked="t" coordsize="21600,21600">
              <v:path arrowok="t"/>
              <v:fill on="f" focussize="0,0"/>
              <v:stroke color="#000000" endcap="round"/>
              <v:imagedata o:title=""/>
              <o:lock v:ext="edit" aspectratio="f"/>
            </v:line>
            <v:shape id="_x0000_s7827" o:spid="_x0000_s7827" style="position:absolute;left:169;top:472;height:8;width:7;" fillcolor="#000000" filled="t" stroked="t" coordsize="139,138" path="m69,138l0,0hdc44,22,95,22,139,0hal69,138xe">
              <v:path arrowok="t"/>
              <v:fill on="t" color2="#FFFFFF" focussize="0,0"/>
              <v:stroke weight="0pt" color="#000000"/>
              <v:imagedata o:title=""/>
              <o:lock v:ext="edit" aspectratio="f"/>
            </v:shape>
            <v:line id="_x0000_s7828" o:spid="_x0000_s7828" o:spt="20" style="position:absolute;left:172;top:530;height:56;width:0;" filled="f" stroked="t" coordsize="21600,21600">
              <v:path arrowok="t"/>
              <v:fill on="f" focussize="0,0"/>
              <v:stroke color="#000000" endcap="round"/>
              <v:imagedata o:title=""/>
              <o:lock v:ext="edit" aspectratio="f"/>
            </v:line>
            <v:shape id="_x0000_s7829" o:spid="_x0000_s7829" style="position:absolute;left:169;top:584;height:8;width:7;" fillcolor="#000000" filled="t" stroked="t" coordsize="139,139" path="m69,139l0,0hdc44,22,95,22,139,0hal139,0,69,139xe">
              <v:path arrowok="t"/>
              <v:fill on="t" color2="#FFFFFF" focussize="0,0"/>
              <v:stroke weight="0pt" color="#000000"/>
              <v:imagedata o:title=""/>
              <o:lock v:ext="edit" aspectratio="f"/>
            </v:shape>
            <v:line id="_x0000_s7830" o:spid="_x0000_s7830" o:spt="20" style="position:absolute;left:46;top:426;height:50;width:0;" filled="f" stroked="t" coordsize="21600,21600">
              <v:path arrowok="t"/>
              <v:fill on="f" focussize="0,0"/>
              <v:stroke color="#000000" endcap="round"/>
              <v:imagedata o:title=""/>
              <o:lock v:ext="edit" aspectratio="f"/>
            </v:line>
            <v:shape id="_x0000_s7831" o:spid="_x0000_s7831" style="position:absolute;left:43;top:474;height:8;width:7;" fillcolor="#000000" filled="t" stroked="t" coordsize="138,138" path="m69,138l0,0hdc43,22,95,22,138,0hal138,0,69,138xe">
              <v:path arrowok="t"/>
              <v:fill on="t" color2="#FFFFFF" focussize="0,0"/>
              <v:stroke weight="0pt" color="#000000"/>
              <v:imagedata o:title=""/>
              <o:lock v:ext="edit" aspectratio="f"/>
            </v:shape>
            <v:line id="_x0000_s7832" o:spid="_x0000_s7832" o:spt="20" style="position:absolute;left:46;top:528;height:58;width:0;" filled="f" stroked="t" coordsize="21600,21600">
              <v:path arrowok="t"/>
              <v:fill on="f" focussize="0,0"/>
              <v:stroke color="#000000" endcap="round"/>
              <v:imagedata o:title=""/>
              <o:lock v:ext="edit" aspectratio="f"/>
            </v:line>
            <v:shape id="_x0000_s7833" o:spid="_x0000_s7833" style="position:absolute;left:43;top:584;height:8;width:7;" fillcolor="#000000" filled="t" stroked="t" coordsize="138,139" path="m69,139l0,0hdc43,22,95,22,138,0hal138,0,69,139xe">
              <v:path arrowok="t"/>
              <v:fill on="t" color2="#FFFFFF" focussize="0,0"/>
              <v:stroke weight="0pt" color="#000000"/>
              <v:imagedata o:title=""/>
              <o:lock v:ext="edit" aspectratio="f"/>
            </v:shape>
            <v:line id="_x0000_s7834" o:spid="_x0000_s7834" o:spt="20" style="position:absolute;left:370;top:333;height:0;width:29;" filled="f" stroked="t" coordsize="21600,21600">
              <v:path arrowok="t"/>
              <v:fill on="f" focussize="0,0"/>
              <v:stroke color="#000000" endcap="round"/>
              <v:imagedata o:title=""/>
              <o:lock v:ext="edit" aspectratio="f"/>
            </v:line>
            <v:line id="_x0000_s7835" o:spid="_x0000_s7835" o:spt="20" style="position:absolute;left:487;top:333;height:0;width:9;" filled="f" stroked="t" coordsize="21600,21600">
              <v:path arrowok="t"/>
              <v:fill on="f" focussize="0,0"/>
              <v:stroke color="#000000" endcap="round"/>
              <v:imagedata o:title=""/>
              <o:lock v:ext="edit" aspectratio="f"/>
            </v:line>
            <v:shape id="_x0000_s7836" o:spid="_x0000_s7836" style="position:absolute;left:495;top:329;height:8;width:7;" fillcolor="#000000" filled="t" stroked="t" coordsize="139,138" path="m139,69l0,138hdc22,94,22,43,0,0hal0,0,139,69xe">
              <v:path arrowok="t"/>
              <v:fill on="t" color2="#FFFFFF" focussize="0,0"/>
              <v:stroke weight="0pt" color="#000000"/>
              <v:imagedata o:title=""/>
              <o:lock v:ext="edit" aspectratio="f"/>
            </v:shape>
            <v:line id="_x0000_s7837" o:spid="_x0000_s7837" o:spt="20" style="position:absolute;left:371;top:462;height:0;width:17;" filled="f" stroked="t" coordsize="21600,21600">
              <v:path arrowok="t"/>
              <v:fill on="f" focussize="0,0"/>
              <v:stroke color="#000000" endcap="round"/>
              <v:imagedata o:title=""/>
              <o:lock v:ext="edit" aspectratio="f"/>
            </v:line>
            <v:shape id="_x0000_s7838" o:spid="_x0000_s7838" style="position:absolute;left:386;top:458;height:8;width:8;" fillcolor="#000000" filled="t" stroked="t" coordsize="138,138" path="m138,69l0,138hdc21,95,21,44,0,0hal138,69xe">
              <v:path arrowok="t"/>
              <v:fill on="t" color2="#FFFFFF" focussize="0,0"/>
              <v:stroke weight="0pt" color="#000000"/>
              <v:imagedata o:title=""/>
              <o:lock v:ext="edit" aspectratio="f"/>
            </v:shape>
            <v:shape id="_x0000_s7839" o:spid="_x0000_s7839" style="position:absolute;left:513;top:462;height:37;width:30;" filled="f" stroked="t" coordsize="30,37" path="m0,0l30,0,30,37e">
              <v:path arrowok="t"/>
              <v:fill on="f" focussize="0,0"/>
              <v:stroke color="#000000" endcap="round"/>
              <v:imagedata o:title=""/>
              <o:lock v:ext="edit" aspectratio="f"/>
            </v:shape>
            <v:shape id="_x0000_s7840" o:spid="_x0000_s7840" style="position:absolute;left:539;top:497;height:8;width:8;" fillcolor="#000000" filled="t" stroked="t" coordsize="138,138" path="m69,138l0,0hdc43,22,94,22,138,0hal69,138xe">
              <v:path arrowok="t"/>
              <v:fill on="t" color2="#FFFFFF" focussize="0,0"/>
              <v:stroke weight="0pt" color="#000000"/>
              <v:imagedata o:title=""/>
              <o:lock v:ext="edit" aspectratio="f"/>
            </v:shape>
            <v:shape id="_x0000_s7841" o:spid="_x0000_s7841" style="position:absolute;left:317;top:485;height:14;width:136;" filled="f" stroked="t" coordsize="136,14" path="m136,0l136,14,0,14e">
              <v:path arrowok="t"/>
              <v:fill on="f" focussize="0,0"/>
              <v:stroke color="#000000" endcap="round"/>
              <v:imagedata o:title=""/>
              <o:lock v:ext="edit" aspectratio="f"/>
            </v:shape>
            <v:shape id="_x0000_s7842" o:spid="_x0000_s7842" style="position:absolute;left:311;top:495;height:8;width:8;" fillcolor="#000000" filled="t" stroked="t" coordsize="138,138" path="m0,69l138,0hdc117,43,117,95,138,138hal0,69xe">
              <v:path arrowok="t"/>
              <v:fill on="t" color2="#FFFFFF" focussize="0,0"/>
              <v:stroke weight="0pt" color="#000000"/>
              <v:imagedata o:title=""/>
              <o:lock v:ext="edit" aspectratio="f"/>
            </v:shape>
            <v:line id="_x0000_s7843" o:spid="_x0000_s7843" o:spt="20" style="position:absolute;left:543;top:548;height:27;width:0;" filled="f" stroked="t" coordsize="21600,21600">
              <v:path arrowok="t"/>
              <v:fill on="f" focussize="0,0"/>
              <v:stroke color="#000000" endcap="round"/>
              <v:imagedata o:title=""/>
              <o:lock v:ext="edit" aspectratio="f"/>
            </v:line>
            <v:shape id="_x0000_s7844" o:spid="_x0000_s7844" style="position:absolute;left:539;top:573;height:8;width:8;" fillcolor="#000000" filled="t" stroked="t" coordsize="138,138" path="m69,138l0,0hdc43,22,94,22,138,0hal69,138xe">
              <v:path arrowok="t"/>
              <v:fill on="t" color2="#FFFFFF" focussize="0,0"/>
              <v:stroke weight="0pt" color="#000000"/>
              <v:imagedata o:title=""/>
              <o:lock v:ext="edit" aspectratio="f"/>
            </v:shape>
            <v:shape id="_x0000_s7845" o:spid="_x0000_s7845" style="position:absolute;left:371;top:648;height:24;width:118;" filled="f" stroked="t" coordsize="118,24" path="m0,24l63,24,63,0,118,0e">
              <v:path arrowok="t"/>
              <v:fill on="f" focussize="0,0"/>
              <v:stroke color="#000000" endcap="round"/>
              <v:imagedata o:title=""/>
              <o:lock v:ext="edit" aspectratio="f"/>
            </v:shape>
            <v:shape id="_x0000_s7846" o:spid="_x0000_s7846" style="position:absolute;left:487;top:644;height:8;width:8;" fillcolor="#000000" filled="t" stroked="t" coordsize="138,138" path="m138,69l0,138hdc22,95,22,44,0,0hal138,69xe">
              <v:path arrowok="t"/>
              <v:fill on="t" color2="#FFFFFF" focussize="0,0"/>
              <v:stroke weight="0pt" color="#000000"/>
              <v:imagedata o:title=""/>
              <o:lock v:ext="edit" aspectratio="f"/>
            </v:shape>
            <v:line id="_x0000_s7847" o:spid="_x0000_s7847" o:spt="20" style="position:absolute;left:371;top:828;height:0;width:44;" filled="f" stroked="t" coordsize="21600,21600">
              <v:path arrowok="t"/>
              <v:fill on="f" focussize="0,0"/>
              <v:stroke color="#000000" endcap="round"/>
              <v:imagedata o:title=""/>
              <o:lock v:ext="edit" aspectratio="f"/>
            </v:line>
            <v:shape id="_x0000_s7848" o:spid="_x0000_s7848" style="position:absolute;left:413;top:824;height:8;width:7;" fillcolor="#000000" filled="t" stroked="t" coordsize="138,138" path="m138,69l0,138hdc22,94,22,43,0,0hal138,69xe">
              <v:path arrowok="t"/>
              <v:fill on="t" color2="#FFFFFF" focussize="0,0"/>
              <v:stroke weight="0pt" color="#000000"/>
              <v:imagedata o:title=""/>
              <o:lock v:ext="edit" aspectratio="f"/>
            </v:shape>
            <v:shape id="_x0000_s7849" o:spid="_x0000_s7849" style="position:absolute;left:371;top:672;height:26;width:118;" filled="f" stroked="t" coordsize="118,26" path="m0,0l63,0,63,26,118,26e">
              <v:path arrowok="t"/>
              <v:fill on="f" focussize="0,0"/>
              <v:stroke color="#000000" endcap="round"/>
              <v:imagedata o:title=""/>
              <o:lock v:ext="edit" aspectratio="f"/>
            </v:shape>
            <v:shape id="_x0000_s7850" o:spid="_x0000_s7850" style="position:absolute;left:487;top:694;height:8;width:8;" fillcolor="#000000" filled="t" stroked="t" coordsize="138,138" path="m138,69l0,138hdc22,95,22,44,0,0hal0,0,138,69xe">
              <v:path arrowok="t"/>
              <v:fill on="t" color2="#FFFFFF" focussize="0,0"/>
              <v:stroke weight="0pt" color="#000000"/>
              <v:imagedata o:title=""/>
              <o:lock v:ext="edit" aspectratio="f"/>
            </v:shape>
            <v:shape id="_x0000_s7851" o:spid="_x0000_s7851" style="position:absolute;left:144;top:740;height:23;width:108;" filled="f" stroked="t" coordsize="108,23" path="m108,0l0,0,0,23e">
              <v:path arrowok="t"/>
              <v:fill on="f" focussize="0,0"/>
              <v:stroke color="#000000" endcap="round"/>
              <v:imagedata o:title=""/>
              <o:lock v:ext="edit" aspectratio="f"/>
            </v:shape>
            <v:shape id="_x0000_s7852" o:spid="_x0000_s7852" style="position:absolute;left:140;top:761;height:8;width:7;" fillcolor="#000000" filled="t" stroked="t" coordsize="138,138" path="m69,138l0,0hdc44,21,95,21,138,0hal69,138xe">
              <v:path arrowok="t"/>
              <v:fill on="t" color2="#FFFFFF" focussize="0,0"/>
              <v:stroke weight="0pt" color="#000000"/>
              <v:imagedata o:title=""/>
              <o:lock v:ext="edit" aspectratio="f"/>
            </v:shape>
            <v:shape id="_x0000_s7853" o:spid="_x0000_s7853" style="position:absolute;left:144;top:812;height:16;width:102;" filled="f" stroked="t" coordsize="102,16" path="m0,0l0,16,102,16e">
              <v:path arrowok="t"/>
              <v:fill on="f" focussize="0,0"/>
              <v:stroke color="#000000" endcap="round"/>
              <v:imagedata o:title=""/>
              <o:lock v:ext="edit" aspectratio="f"/>
            </v:shape>
            <v:shape id="_x0000_s7854" o:spid="_x0000_s7854" style="position:absolute;left:245;top:824;height:8;width:7;" fillcolor="#000000" filled="t" stroked="t" coordsize="139,138" path="m139,69l0,138hdc22,94,22,43,0,0hal0,0,139,69xe">
              <v:path arrowok="t"/>
              <v:fill on="t" color2="#FFFFFF" focussize="0,0"/>
              <v:stroke weight="0pt" color="#000000"/>
              <v:imagedata o:title=""/>
              <o:lock v:ext="edit" aspectratio="f"/>
            </v:shape>
            <v:shape id="_x0000_s7855" o:spid="_x0000_s7855" style="position:absolute;left:46;top:637;height:257;width:200;" filled="f" stroked="t" coordsize="200,257" path="m0,0l0,257,200,257e">
              <v:path arrowok="t"/>
              <v:fill on="f" focussize="0,0"/>
              <v:stroke color="#000000" endcap="round"/>
              <v:imagedata o:title=""/>
              <o:lock v:ext="edit" aspectratio="f"/>
            </v:shape>
            <v:shape id="_x0000_s7856" o:spid="_x0000_s7856" style="position:absolute;left:245;top:890;height:8;width:7;" fillcolor="#000000" filled="t" stroked="t" coordsize="139,138" path="m139,69l0,138hdc22,94,22,43,0,0hal0,0,139,69xe">
              <v:path arrowok="t"/>
              <v:fill on="t" color2="#FFFFFF" focussize="0,0"/>
              <v:stroke weight="0pt" color="#000000"/>
              <v:imagedata o:title=""/>
              <o:lock v:ext="edit" aspectratio="f"/>
            </v:shape>
            <v:shape id="_x0000_s7857" o:spid="_x0000_s7857" style="position:absolute;left:52;top:637;height:60;width:120;" filled="f" stroked="t" coordsize="120,60" path="m120,0l120,60,0,60e">
              <v:path arrowok="t"/>
              <v:fill on="f" focussize="0,0"/>
              <v:stroke color="#000000" endcap="round"/>
              <v:imagedata o:title=""/>
              <o:lock v:ext="edit" aspectratio="f"/>
            </v:shape>
            <v:shape id="_x0000_s7858" o:spid="_x0000_s7858" style="position:absolute;left:46;top:693;height:8;width:8;" fillcolor="#000000" filled="t" stroked="t" coordsize="138,138" path="m0,69l138,0hdc116,43,116,94,138,138hal138,138,0,69xe">
              <v:path arrowok="t"/>
              <v:fill on="t" color2="#FFFFFF" focussize="0,0"/>
              <v:stroke weight="0pt" color="#000000"/>
              <v:imagedata o:title=""/>
              <o:lock v:ext="edit" aspectratio="f"/>
            </v:shape>
            <v:line id="_x0000_s7859" o:spid="_x0000_s7859" o:spt="20" style="position:absolute;left:317;top:597;flip:x y;height:1;width:185;" filled="f" stroked="t" coordsize="21600,21600">
              <v:path arrowok="t"/>
              <v:fill on="f" focussize="0,0"/>
              <v:stroke color="#000000" endcap="round"/>
              <v:imagedata o:title=""/>
              <o:lock v:ext="edit" aspectratio="f"/>
            </v:line>
            <v:shape id="_x0000_s7860" o:spid="_x0000_s7860" style="position:absolute;left:311;top:594;height:7;width:8;" fillcolor="#000000" filled="t" stroked="t" coordsize="138,139" path="m0,69l138,0hdc117,44,116,95,138,139hal138,139,0,69xe">
              <v:path arrowok="t"/>
              <v:fill on="t" color2="#FFFFFF" focussize="0,0"/>
              <v:stroke weight="0pt" color="#000000"/>
              <v:imagedata o:title=""/>
              <o:lock v:ext="edit" aspectratio="f"/>
            </v:shape>
            <v:rect id="_x0000_s7861" o:spid="_x0000_s7861" o:spt="1" style="position:absolute;left:174;top:173;height:21;width:64;mso-wrap-style:none;" filled="f" stroked="f" coordsize="21600,21600">
              <v:path/>
              <v:fill on="f" focussize="0,0"/>
              <v:stroke on="f"/>
              <v:imagedata o:title=""/>
              <o:lock v:ext="edit" aspectratio="f"/>
              <v:textbox inset="0mm,0mm,0mm,0mm" style="mso-fit-shape-to-text:t;">
                <w:txbxContent>
                  <w:p>
                    <w:r>
                      <w:rPr>
                        <w:rFonts w:hint="eastAsia"/>
                        <w:sz w:val="24"/>
                      </w:rPr>
                      <w:t>简易程序</w:t>
                    </w:r>
                  </w:p>
                </w:txbxContent>
              </v:textbox>
            </v:rect>
            <v:rect id="_x0000_s7862" o:spid="_x0000_s7862" o:spt="1" style="position:absolute;left:337;top:221;height:21;width:64;mso-wrap-style:none;" filled="f" stroked="f" coordsize="21600,21600">
              <v:path/>
              <v:fill on="f" focussize="0,0"/>
              <v:stroke on="f"/>
              <v:imagedata o:title=""/>
              <o:lock v:ext="edit" aspectratio="f"/>
              <v:textbox inset="0mm,0mm,0mm,0mm" style="mso-fit-shape-to-text:t;">
                <w:txbxContent>
                  <w:p>
                    <w:r>
                      <w:rPr>
                        <w:rFonts w:hint="eastAsia"/>
                        <w:sz w:val="24"/>
                      </w:rPr>
                      <w:t>一般程序</w:t>
                    </w:r>
                  </w:p>
                </w:txbxContent>
              </v:textbox>
            </v:rect>
            <v:rect id="_x0000_s7863" o:spid="_x0000_s7863" o:spt="1" style="position:absolute;left:82;top:277;height:21;width:64;mso-wrap-style:none;" filled="f" stroked="f" coordsize="21600,21600">
              <v:path/>
              <v:fill on="f" focussize="0,0"/>
              <v:stroke on="f"/>
              <v:imagedata o:title=""/>
              <o:lock v:ext="edit" aspectratio="f"/>
              <v:textbox inset="0mm,0mm,0mm,0mm" style="mso-fit-shape-to-text:t;">
                <w:txbxContent>
                  <w:p>
                    <w:r>
                      <w:rPr>
                        <w:rFonts w:hint="eastAsia"/>
                        <w:sz w:val="24"/>
                      </w:rPr>
                      <w:t>申辩理由</w:t>
                    </w:r>
                  </w:p>
                </w:txbxContent>
              </v:textbox>
            </v:rect>
            <v:rect id="_x0000_s7864" o:spid="_x0000_s7864" o:spt="1" style="position:absolute;left:86;top:290;height:21;width:48;mso-wrap-style:none;" filled="f" stroked="f" coordsize="21600,21600">
              <v:path/>
              <v:fill on="f" focussize="0,0"/>
              <v:stroke on="f"/>
              <v:imagedata o:title=""/>
              <o:lock v:ext="edit" aspectratio="f"/>
              <v:textbox inset="0mm,0mm,0mm,0mm" style="mso-fit-shape-to-text:t;">
                <w:txbxContent>
                  <w:p>
                    <w:r>
                      <w:rPr>
                        <w:rFonts w:hint="eastAsia"/>
                        <w:sz w:val="24"/>
                      </w:rPr>
                      <w:t>成立的</w:t>
                    </w:r>
                  </w:p>
                </w:txbxContent>
              </v:textbox>
            </v:rect>
            <v:rect id="_x0000_s7865" o:spid="_x0000_s7865" o:spt="1" style="position:absolute;left:96;top:372;height:21;width:80;mso-wrap-style:none;" filled="f" stroked="f" coordsize="21600,21600">
              <v:path/>
              <v:fill on="f" focussize="0,0"/>
              <v:stroke on="f"/>
              <v:imagedata o:title=""/>
              <o:lock v:ext="edit" aspectratio="f"/>
              <v:textbox inset="0mm,0mm,0mm,0mm" style="mso-fit-shape-to-text:t;">
                <w:txbxContent>
                  <w:p>
                    <w:r>
                      <w:rPr>
                        <w:rFonts w:hint="eastAsia"/>
                        <w:sz w:val="24"/>
                      </w:rPr>
                      <w:t>提出复议或</w:t>
                    </w:r>
                  </w:p>
                </w:txbxContent>
              </v:textbox>
            </v:rect>
            <v:rect id="_x0000_s7866" o:spid="_x0000_s7866" o:spt="1" style="position:absolute;left:96;top:386;height:21;width:80;mso-wrap-style:none;" filled="f" stroked="f" coordsize="21600,21600">
              <v:path/>
              <v:fill on="f" focussize="0,0"/>
              <v:stroke on="f"/>
              <v:imagedata o:title=""/>
              <o:lock v:ext="edit" aspectratio="f"/>
              <v:textbox inset="0mm,0mm,0mm,0mm" style="mso-fit-shape-to-text:t;">
                <w:txbxContent>
                  <w:p>
                    <w:r>
                      <w:rPr>
                        <w:rFonts w:hint="eastAsia"/>
                        <w:sz w:val="24"/>
                      </w:rPr>
                      <w:t>诉讼请求的</w:t>
                    </w:r>
                  </w:p>
                </w:txbxContent>
              </v:textbox>
            </v:rect>
            <v:rect id="_x0000_s7867" o:spid="_x0000_s7867" o:spt="1" style="position:absolute;left:416;top:515;height:23;width:74;" filled="f" stroked="t" coordsize="21600,21600">
              <v:path/>
              <v:fill on="f" focussize="0,0"/>
              <v:stroke color="#000000" joinstyle="round" endcap="round"/>
              <v:imagedata o:title=""/>
              <o:lock v:ext="edit" aspectratio="f"/>
            </v:rect>
            <v:rect id="_x0000_s7868" o:spid="_x0000_s7868" o:spt="1" style="position:absolute;left:430;top:520;height:21;width:64;mso-wrap-style:none;" filled="f" stroked="f" coordsize="21600,21600">
              <v:path/>
              <v:fill on="f" focussize="0,0"/>
              <v:stroke on="f"/>
              <v:imagedata o:title=""/>
              <o:lock v:ext="edit" aspectratio="f"/>
              <v:textbox inset="0mm,0mm,0mm,0mm" style="mso-fit-shape-to-text:t;">
                <w:txbxContent>
                  <w:p>
                    <w:r>
                      <w:rPr>
                        <w:rFonts w:hint="eastAsia"/>
                        <w:sz w:val="24"/>
                      </w:rPr>
                      <w:t>申请听证</w:t>
                    </w:r>
                  </w:p>
                </w:txbxContent>
              </v:textbox>
            </v:rect>
            <v:rect id="_x0000_s7869" o:spid="_x0000_s7869" o:spt="1" style="position:absolute;left:416;top:555;height:19;width:74;" filled="f" stroked="t" coordsize="21600,21600">
              <v:path/>
              <v:fill on="f" focussize="0,0"/>
              <v:stroke color="#000000" joinstyle="round" endcap="round"/>
              <v:imagedata o:title=""/>
              <o:lock v:ext="edit" aspectratio="f"/>
            </v:rect>
            <v:rect id="_x0000_s7870" o:spid="_x0000_s7870" o:spt="1" style="position:absolute;left:431;top:559;height:21;width:64;mso-wrap-style:none;" filled="f" stroked="f" coordsize="21600,21600">
              <v:path/>
              <v:fill on="f" focussize="0,0"/>
              <v:stroke on="f"/>
              <v:imagedata o:title=""/>
              <o:lock v:ext="edit" aspectratio="f"/>
              <v:textbox inset="0mm,0mm,0mm,0mm" style="mso-fit-shape-to-text:t;">
                <w:txbxContent>
                  <w:p>
                    <w:r>
                      <w:rPr>
                        <w:rFonts w:hint="eastAsia"/>
                        <w:sz w:val="24"/>
                      </w:rPr>
                      <w:t>组织听证</w:t>
                    </w:r>
                  </w:p>
                </w:txbxContent>
              </v:textbox>
            </v:rect>
            <v:line id="_x0000_s7871" o:spid="_x0000_s7871" o:spt="20" style="position:absolute;left:453;top:485;height:24;width:0;" filled="f" stroked="t" coordsize="21600,21600">
              <v:path arrowok="t"/>
              <v:fill on="f" focussize="0,0"/>
              <v:stroke color="#000000" endcap="round"/>
              <v:imagedata o:title=""/>
              <o:lock v:ext="edit" aspectratio="f"/>
            </v:line>
            <v:shape id="_x0000_s7872" o:spid="_x0000_s7872" style="position:absolute;left:449;top:507;height:8;width:8;" fillcolor="#000000" filled="t" stroked="t" coordsize="138,139" path="m69,139l0,0hdc44,22,95,22,138,0hal69,139xe">
              <v:path arrowok="t"/>
              <v:fill on="t" color2="#FFFFFF" focussize="0,0"/>
              <v:stroke weight="0pt" color="#000000"/>
              <v:imagedata o:title=""/>
              <o:lock v:ext="edit" aspectratio="f"/>
            </v:shape>
            <v:line id="_x0000_s7873" o:spid="_x0000_s7873" o:spt="20" style="position:absolute;left:496;top:527;flip:x;height:0;width:6;" filled="f" stroked="t" coordsize="21600,21600">
              <v:path arrowok="t"/>
              <v:fill on="f" focussize="0,0"/>
              <v:stroke color="#000000" endcap="round"/>
              <v:imagedata o:title=""/>
              <o:lock v:ext="edit" aspectratio="f"/>
            </v:line>
            <v:shape id="_x0000_s7874" o:spid="_x0000_s7874" style="position:absolute;left:490;top:523;height:8;width:8;" fillcolor="#000000" filled="t" stroked="t" coordsize="139,138" path="m0,69l139,0hdc117,43,117,94,139,138hal0,69xe">
              <v:path arrowok="t"/>
              <v:fill on="t" color2="#FFFFFF" focussize="0,0"/>
              <v:stroke weight="0pt" color="#000000"/>
              <v:imagedata o:title=""/>
              <o:lock v:ext="edit" aspectratio="f"/>
            </v:shape>
            <v:line id="_x0000_s7875" o:spid="_x0000_s7875" o:spt="20" style="position:absolute;left:453;top:538;height:11;width:0;" filled="f" stroked="t" coordsize="21600,21600">
              <v:path arrowok="t"/>
              <v:fill on="f" focussize="0,0"/>
              <v:stroke color="#000000" endcap="round"/>
              <v:imagedata o:title=""/>
              <o:lock v:ext="edit" aspectratio="f"/>
            </v:line>
            <v:shape id="_x0000_s7876" o:spid="_x0000_s7876" style="position:absolute;left:449;top:548;height:7;width:8;" fillcolor="#000000" filled="t" stroked="t" coordsize="138,138" path="m69,138l0,0hdc44,21,95,21,138,0hal69,138xe">
              <v:path arrowok="t"/>
              <v:fill on="t" color2="#FFFFFF" focussize="0,0"/>
              <v:stroke weight="0pt" color="#000000"/>
              <v:imagedata o:title=""/>
              <o:lock v:ext="edit" aspectratio="f"/>
            </v:shape>
            <v:shape id="_x0000_s7877" o:spid="_x0000_s7877" style="position:absolute;left:490;top:565;height:10;width:53;" filled="f" stroked="t" coordsize="53,10" path="m0,0l53,0,53,10e">
              <v:path arrowok="t"/>
              <v:fill on="f" focussize="0,0"/>
              <v:stroke color="#000000" endcap="round"/>
              <v:imagedata o:title=""/>
              <o:lock v:ext="edit" aspectratio="f"/>
            </v:shape>
            <v:shape id="_x0000_s7878" o:spid="_x0000_s7878" style="position:absolute;left:539;top:573;height:8;width:8;" fillcolor="#000000" filled="t" stroked="t" coordsize="138,138" path="m69,138l0,0hdc43,22,94,22,138,0hal69,138xe">
              <v:path arrowok="t"/>
              <v:fill on="t" color2="#FFFFFF" focussize="0,0"/>
              <v:stroke weight="0pt" color="#000000"/>
              <v:imagedata o:title=""/>
              <o:lock v:ext="edit" aspectratio="f"/>
            </v:shape>
            <v:line id="_x0000_s7879" o:spid="_x0000_s7879" o:spt="20" style="position:absolute;left:317;top:565;flip:x;height:0;width:99;" filled="f" stroked="t" coordsize="21600,21600">
              <v:path arrowok="t"/>
              <v:fill on="f" focussize="0,0"/>
              <v:stroke color="#000000" endcap="round"/>
              <v:imagedata o:title=""/>
              <o:lock v:ext="edit" aspectratio="f"/>
            </v:line>
            <v:shape id="_x0000_s7880" o:spid="_x0000_s7880" style="position:absolute;left:309;top:555;height:8;width:8;" fillcolor="#000000" filled="t" stroked="t" coordsize="138,139" path="m0,70l138,0hdc117,44,117,95,138,139hal0,70xe">
              <v:path arrowok="t"/>
              <v:fill on="t" color2="#FFFFFF" focussize="0,0"/>
              <v:stroke weight="0pt" color="#000000"/>
              <v:imagedata o:title=""/>
              <o:lock v:ext="edit" aspectratio="f"/>
            </v:shape>
          </v:group>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spacing w:line="360" w:lineRule="auto"/>
        <w:ind w:left="31680" w:leftChars="-270" w:hangingChars="128" w:firstLine="31680"/>
        <w:contextualSpacing/>
        <w:jc w:val="center"/>
        <w:rPr>
          <w:b/>
          <w:sz w:val="44"/>
          <w:szCs w:val="44"/>
        </w:rPr>
      </w:pPr>
    </w:p>
    <w:p>
      <w:pPr>
        <w:spacing w:line="360" w:lineRule="auto"/>
        <w:ind w:left="31680" w:leftChars="-270" w:hangingChars="128" w:firstLine="31680"/>
        <w:contextualSpacing/>
        <w:jc w:val="center"/>
        <w:rPr>
          <w:b/>
          <w:sz w:val="36"/>
          <w:szCs w:val="36"/>
        </w:rPr>
      </w:pPr>
      <w:r>
        <w:rPr>
          <w:rFonts w:hint="eastAsia"/>
          <w:b/>
          <w:sz w:val="36"/>
          <w:szCs w:val="36"/>
        </w:rPr>
        <w:t>双湖县交通运输局行政处罚流程图</w:t>
      </w:r>
    </w:p>
    <w:p>
      <w:pPr>
        <w:contextualSpacing/>
        <w:jc w:val="right"/>
        <w:rPr>
          <w:rFonts w:ascii="宋体"/>
          <w:sz w:val="24"/>
          <w:szCs w:val="24"/>
        </w:rPr>
      </w:pPr>
    </w:p>
    <w:p>
      <w:pPr>
        <w:contextualSpacing/>
        <w:jc w:val="right"/>
        <w:rPr>
          <w:rFonts w:ascii="宋体"/>
          <w:sz w:val="24"/>
          <w:szCs w:val="24"/>
        </w:rPr>
      </w:pPr>
      <w:r>
        <w:rPr>
          <w:rFonts w:hint="eastAsia" w:ascii="宋体" w:hAnsi="宋体"/>
          <w:sz w:val="24"/>
          <w:szCs w:val="24"/>
        </w:rPr>
        <w:t>序号：</w:t>
      </w:r>
      <w:r>
        <w:rPr>
          <w:rFonts w:ascii="宋体" w:hAnsi="宋体"/>
          <w:color w:val="000000"/>
          <w:sz w:val="24"/>
          <w:szCs w:val="24"/>
        </w:rPr>
        <w:t>183</w:t>
      </w:r>
    </w:p>
    <w:p>
      <w:pPr>
        <w:spacing w:line="360" w:lineRule="auto"/>
        <w:ind w:left="31680" w:leftChars="-270" w:hangingChars="128" w:firstLine="31680"/>
        <w:contextualSpacing/>
        <w:jc w:val="center"/>
        <w:rPr>
          <w:b/>
          <w:sz w:val="44"/>
          <w:szCs w:val="44"/>
        </w:rPr>
      </w:pPr>
    </w:p>
    <w:p>
      <w:pPr>
        <w:snapToGrid w:val="0"/>
        <w:rPr>
          <w:sz w:val="24"/>
          <w:szCs w:val="24"/>
        </w:rPr>
      </w:pPr>
      <w:r>
        <w:rPr>
          <w:rFonts w:hint="eastAsia"/>
          <w:sz w:val="24"/>
          <w:szCs w:val="24"/>
        </w:rPr>
        <w:t>职权名称：对交通建设项目招标代理机构违法泄密，或者与招标人、投标人串通损害国家、社会、他人利益的处罚</w:t>
      </w:r>
    </w:p>
    <w:p>
      <w:r>
        <w:rPr>
          <w:lang w:bidi="bo-CN"/>
        </w:rPr>
        <w:pict>
          <v:rect id="_x0000_s7881" o:spid="_x0000_s7881" o:spt="1" style="position:absolute;left:0pt;margin-left:92.4pt;margin-top:-0.55pt;height:19.45pt;width:47.1pt;z-index:-249950208;mso-width-relative:page;mso-height-relative:page;" stroked="f" coordsize="21600,21600">
            <v:path/>
            <v:fill focussize="0,0"/>
            <v:stroke on="f"/>
            <v:imagedata o:title=""/>
            <o:lock v:ext="edit"/>
            <v:textbox>
              <w:txbxContent>
                <w:p>
                  <w:pPr>
                    <w:ind w:right="31680" w:rightChars="-50"/>
                    <w:rPr>
                      <w:sz w:val="15"/>
                      <w:szCs w:val="15"/>
                    </w:rPr>
                  </w:pPr>
                  <w:r>
                    <w:rPr>
                      <w:rFonts w:hint="eastAsia"/>
                      <w:sz w:val="15"/>
                      <w:szCs w:val="15"/>
                    </w:rPr>
                    <w:t>简易程序</w:t>
                  </w:r>
                </w:p>
              </w:txbxContent>
            </v:textbox>
          </v:rect>
        </w:pict>
      </w:r>
      <w:r>
        <w:rPr>
          <w:lang w:bidi="bo-CN"/>
        </w:rPr>
        <w:pict>
          <v:roundrect id="_x0000_s7882" o:spid="_x0000_s7882" o:spt="2" style="position:absolute;left:0pt;margin-left:159pt;margin-top:8.7pt;height:24.75pt;width:86.25pt;z-index:-250021888;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t xml:space="preserve">                  </w:t>
      </w:r>
    </w:p>
    <w:p>
      <w:r>
        <w:rPr>
          <w:lang w:bidi="bo-CN"/>
        </w:rPr>
        <w:pict>
          <v:shape id="_x0000_s7883" o:spid="_x0000_s7883" o:spt="32" type="#_x0000_t32" style="position:absolute;left:0pt;margin-left:92.25pt;margin-top:5.05pt;height:19.55pt;width:0.05pt;z-index:-250017792;mso-width-relative:page;mso-height-relative:page;" o:connectortype="straight" filled="f" coordsize="21600,21600">
            <v:path arrowok="t"/>
            <v:fill on="f" focussize="0,0"/>
            <v:stroke endarrow="block"/>
            <v:imagedata o:title=""/>
            <o:lock v:ext="edit"/>
          </v:shape>
        </w:pict>
      </w:r>
      <w:r>
        <w:rPr>
          <w:lang w:bidi="bo-CN"/>
        </w:rPr>
        <w:pict>
          <v:shape id="_x0000_s7884" o:spid="_x0000_s7884" o:spt="32" type="#_x0000_t32" style="position:absolute;left:0pt;flip:x;margin-left:90.8pt;margin-top:5.85pt;height:0.05pt;width:68.2pt;z-index:-250018816;mso-width-relative:page;mso-height-relative:page;" o:connectortype="straight" filled="f" coordsize="21600,21600">
            <v:path arrowok="t"/>
            <v:fill on="f" focussize="0,0"/>
            <v:stroke/>
            <v:imagedata o:title=""/>
            <o:lock v:ext="edit"/>
          </v:shape>
        </w:pict>
      </w:r>
      <w:r>
        <w:t xml:space="preserve">                             </w:t>
      </w:r>
    </w:p>
    <w:p>
      <w:r>
        <w:rPr>
          <w:lang w:bidi="bo-CN"/>
        </w:rPr>
        <w:pict>
          <v:rect id="_x0000_s7885" o:spid="_x0000_s7885" o:spt="1" style="position:absolute;left:0pt;margin-left:207.75pt;margin-top:9pt;height:18.75pt;width:54pt;z-index:-249956352;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7886" o:spid="_x0000_s7886" o:spt="32" type="#_x0000_t32" style="position:absolute;left:0pt;margin-left:201pt;margin-top:2.25pt;height:29.25pt;width:0.75pt;z-index:-250012672;mso-width-relative:page;mso-height-relative:page;" o:connectortype="straight" filled="f" coordsize="21600,21600">
            <v:path arrowok="t"/>
            <v:fill on="f" focussize="0,0"/>
            <v:stroke endarrow="block"/>
            <v:imagedata o:title=""/>
            <o:lock v:ext="edit"/>
          </v:shape>
        </w:pict>
      </w:r>
      <w:r>
        <w:rPr>
          <w:lang w:bidi="bo-CN"/>
        </w:rPr>
        <w:pict>
          <v:shape id="_x0000_s7887" o:spid="_x0000_s7887" o:spt="110" type="#_x0000_t110" style="position:absolute;left:0pt;margin-left:32.25pt;margin-top:9pt;height:50.25pt;width:119.25pt;z-index:-250020864;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7888" o:spid="_x0000_s7888" o:spt="34" type="#_x0000_t34" style="position:absolute;left:0pt;margin-left:-23.25pt;margin-top:7.05pt;height:48.75pt;width:60.75pt;rotation:5898240f;z-index:-250019840;mso-width-relative:page;mso-height-relative:page;" o:connectortype="elbow" filled="f" coordsize="21600,21600" adj="657,-86400,-45333">
            <v:path arrowok="t"/>
            <v:fill on="f" focussize="0,0"/>
            <v:stroke endarrow="block"/>
            <v:imagedata o:title=""/>
            <o:lock v:ext="edit"/>
          </v:shape>
        </w:pict>
      </w:r>
      <w:r>
        <w:rPr>
          <w:lang w:bidi="bo-CN"/>
        </w:rPr>
        <w:pict>
          <v:rect id="_x0000_s7889" o:spid="_x0000_s7889" o:spt="1" style="position:absolute;left:0pt;margin-left:162.75pt;margin-top:0.3pt;height:25.5pt;width:81.75pt;z-index:-250011648;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7890" o:spid="_x0000_s7890" o:spt="32" type="#_x0000_t32" style="position:absolute;left:0pt;margin-left:202.5pt;margin-top:10.95pt;height:32.45pt;width:0.75pt;z-index:-250009600;mso-width-relative:page;mso-height-relative:page;" o:connectortype="straight" filled="f" coordsize="21600,21600">
            <v:path arrowok="t"/>
            <v:fill on="f" focussize="0,0"/>
            <v:stroke endarrow="block"/>
            <v:imagedata o:title=""/>
            <o:lock v:ext="edit"/>
          </v:shape>
        </w:pict>
      </w:r>
      <w:r>
        <w:rPr>
          <w:lang w:bidi="bo-CN"/>
        </w:rPr>
        <w:pict>
          <v:shape id="_x0000_s7891" o:spid="_x0000_s7891" o:spt="109" type="#_x0000_t109" style="position:absolute;left:0pt;margin-left:-0.75pt;margin-top:10.95pt;height:29.25pt;width:53.25pt;z-index:-250013696;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7892" o:spid="_x0000_s7892" o:spt="32" type="#_x0000_t32" style="position:absolute;left:0pt;margin-left:92.25pt;margin-top:11.7pt;height:16.5pt;width:0.05pt;z-index:-250014720;mso-width-relative:page;mso-height-relative:page;" o:connectortype="straight" filled="f" coordsize="21600,21600">
            <v:path arrowok="t"/>
            <v:fill on="f" focussize="0,0"/>
            <v:stroke endarrow="block"/>
            <v:imagedata o:title=""/>
            <o:lock v:ext="edit"/>
          </v:shape>
        </w:pict>
      </w:r>
    </w:p>
    <w:p>
      <w:r>
        <w:rPr>
          <w:lang w:bidi="bo-CN"/>
        </w:rPr>
        <w:pict>
          <v:shape id="_x0000_s7893" o:spid="_x0000_s7893" o:spt="110" type="#_x0000_t110" style="position:absolute;left:0pt;margin-left:26.25pt;margin-top:12.8pt;height:53.8pt;width:129.75pt;mso-wrap-distance-left:9pt;mso-wrap-distance-right:9pt;z-index:250847232;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7894" o:spid="_x0000_s7894" o:spt="109" type="#_x0000_t109" style="position:absolute;left:0pt;margin-left:285.75pt;margin-top:10.35pt;height:78.75pt;width:78.75pt;z-index:-250008576;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7895" o:spid="_x0000_s7895" o:spt="2" style="position:absolute;left:0pt;margin-left:-54pt;margin-top:15pt;height:24.8pt;width:65.25pt;z-index:-250016768;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7896" o:spid="_x0000_s7896" o:spt="1" style="position:absolute;left:0pt;margin-left:166.8pt;margin-top:12.2pt;height:38.8pt;width:78.45pt;z-index:-250010624;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7897" o:spid="_x0000_s7897" o:spt="32" type="#_x0000_t32" style="position:absolute;left:0pt;flip:x;margin-left:12pt;margin-top:9.15pt;height:0.05pt;width:17.25pt;z-index:-250015744;mso-width-relative:page;mso-height-relative:page;" o:connectortype="straight" filled="f" coordsize="21600,21600">
            <v:path arrowok="t"/>
            <v:fill on="f" focussize="0,0"/>
            <v:stroke endarrow="block"/>
            <v:imagedata o:title=""/>
            <o:lock v:ext="edit"/>
          </v:shape>
        </w:pict>
      </w:r>
      <w:r>
        <w:rPr>
          <w:lang w:bidi="bo-CN"/>
        </w:rPr>
        <w:pict>
          <v:roundrect id="_x0000_s7898" o:spid="_x0000_s7898" o:spt="2" style="position:absolute;left:0pt;margin-left:383.25pt;margin-top:6.15pt;height:35.25pt;width:72.75pt;z-index:-250006528;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7899" o:spid="_x0000_s7899" o:spt="32" type="#_x0000_t32" style="position:absolute;left:0pt;margin-left:364.5pt;margin-top:8.55pt;height:0.05pt;width:18.75pt;z-index:-250005504;mso-width-relative:page;mso-height-relative:page;" o:connectortype="straight" filled="f" coordsize="21600,21600">
            <v:path arrowok="t"/>
            <v:fill on="f" focussize="0,0"/>
            <v:stroke endarrow="block"/>
            <v:imagedata o:title=""/>
            <o:lock v:ext="edit"/>
          </v:shape>
        </w:pict>
      </w:r>
      <w:r>
        <w:rPr>
          <w:lang w:bidi="bo-CN"/>
        </w:rPr>
        <w:pict>
          <v:shape id="_x0000_s7900" o:spid="_x0000_s7900" o:spt="109" type="#_x0000_t109" style="position:absolute;left:0pt;margin-left:2.25pt;margin-top:14.55pt;height:28.5pt;width:63.75pt;z-index:-249999360;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7901" o:spid="_x0000_s7901" o:spt="32" type="#_x0000_t32" style="position:absolute;left:0pt;margin-left:245.25pt;margin-top:0.3pt;height:0pt;width:40.5pt;z-index:-250007552;mso-width-relative:page;mso-height-relative:page;" o:connectortype="straight" filled="f" coordsize="21600,21600">
            <v:path arrowok="t"/>
            <v:fill on="f" focussize="0,0"/>
            <v:stroke/>
            <v:imagedata o:title=""/>
            <o:lock v:ext="edit"/>
          </v:shape>
        </w:pict>
      </w:r>
    </w:p>
    <w:p>
      <w:pPr>
        <w:rPr>
          <w:b/>
        </w:rPr>
      </w:pPr>
      <w:r>
        <w:rPr>
          <w:lang w:bidi="bo-CN"/>
        </w:rPr>
        <w:pict>
          <v:shape id="_x0000_s7902" o:spid="_x0000_s7902" o:spt="32" type="#_x0000_t32" style="position:absolute;left:0pt;margin-left:204pt;margin-top:4.2pt;height:21.95pt;width:0pt;z-index:-250003456;mso-width-relative:page;mso-height-relative:page;" o:connectortype="straight" filled="f" coordsize="21600,21600">
            <v:path arrowok="t"/>
            <v:fill on="f" focussize="0,0"/>
            <v:stroke endarrow="block"/>
            <v:imagedata o:title=""/>
            <o:lock v:ext="edit"/>
          </v:shape>
        </w:pict>
      </w:r>
      <w:r>
        <w:rPr>
          <w:lang w:bidi="bo-CN"/>
        </w:rPr>
        <w:pict>
          <v:shape id="_x0000_s7903" o:spid="_x0000_s7903" o:spt="32" type="#_x0000_t32" style="position:absolute;left:0pt;margin-left:90.8pt;margin-top:4.75pt;height:15.75pt;width:0pt;z-index:-250002432;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7904" o:spid="_x0000_s7904" o:spt="110" type="#_x0000_t110" style="position:absolute;left:0pt;margin-left:33pt;margin-top:4.55pt;height:51.55pt;width:115.5pt;mso-wrap-distance-left:9pt;mso-wrap-distance-right:9pt;z-index:250848256;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7905" o:spid="_x0000_s7905" o:spt="1" style="position:absolute;left:0pt;margin-left:165.3pt;margin-top:11.1pt;height:27pt;width:78.45pt;z-index:-250004480;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7906" o:spid="_x0000_s7906" o:spt="32" type="#_x0000_t32" style="position:absolute;left:0pt;flip:x;margin-left:15.75pt;margin-top:14.3pt;height:0.05pt;width:17.25pt;z-index:-250001408;mso-width-relative:page;mso-height-relative:page;" o:connectortype="straight" filled="f" coordsize="21600,21600">
            <v:path arrowok="t"/>
            <v:fill on="f" focussize="0,0"/>
            <v:stroke endarrow="block"/>
            <v:imagedata o:title=""/>
            <o:lock v:ext="edit"/>
          </v:shape>
        </w:pict>
      </w:r>
      <w:r>
        <w:rPr>
          <w:lang w:bidi="bo-CN"/>
        </w:rPr>
        <w:pict>
          <v:shape id="_x0000_s7907" o:spid="_x0000_s7907" o:spt="109" type="#_x0000_t109" style="position:absolute;left:0pt;margin-left:-54.75pt;margin-top:0pt;height:28.5pt;width:70.5pt;z-index:-250000384;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7908" o:spid="_x0000_s7908" o:spt="32" type="#_x0000_t32" style="position:absolute;left:0pt;margin-left:201.75pt;margin-top:6.9pt;height:18pt;width:0pt;z-index:-249959424;mso-width-relative:page;mso-height-relative:page;" o:connectortype="straight" filled="f" coordsize="21600,21600">
            <v:path arrowok="t"/>
            <v:fill on="f" focussize="0,0"/>
            <v:stroke endarrow="block"/>
            <v:imagedata o:title=""/>
            <o:lock v:ext="edit"/>
          </v:shape>
        </w:pict>
      </w:r>
      <w:r>
        <w:rPr>
          <w:lang w:bidi="bo-CN"/>
        </w:rPr>
        <w:pict>
          <v:shape id="_x0000_s7909" o:spid="_x0000_s7909" o:spt="32" type="#_x0000_t32" style="position:absolute;left:0pt;margin-left:-21pt;margin-top:14pt;height:39.3pt;width:0pt;z-index:-249973760;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7910" o:spid="_x0000_s7910" o:spt="110" type="#_x0000_t110" style="position:absolute;left:0pt;margin-left:136.5pt;margin-top:10.25pt;height:34.4pt;width:127.5pt;mso-wrap-distance-left:9pt;mso-wrap-distance-right:9pt;z-index:250849280;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7911" o:spid="_x0000_s7911" o:spt="4" type="#_x0000_t4" style="position:absolute;left:0pt;margin-left:301.5pt;margin-top:5.9pt;height:40pt;width:103.5pt;z-index:-249998336;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7912" o:spid="_x0000_s7912" o:spt="32" type="#_x0000_t32" style="position:absolute;left:0pt;margin-left:90.8pt;margin-top:9.3pt;height:38.35pt;width:0pt;z-index:-249978880;mso-width-relative:page;mso-height-relative:page;" o:connectortype="straight" filled="f" coordsize="21600,21600">
            <v:path arrowok="t"/>
            <v:fill on="f" focussize="0,0"/>
            <v:stroke endarrow="block"/>
            <v:imagedata o:title=""/>
            <o:lock v:ext="edit"/>
          </v:shape>
        </w:pict>
      </w:r>
    </w:p>
    <w:p>
      <w:r>
        <w:rPr>
          <w:lang w:bidi="bo-CN"/>
        </w:rPr>
        <w:pict>
          <v:shape id="_x0000_s7913" o:spid="_x0000_s7913" o:spt="32" type="#_x0000_t32" style="position:absolute;left:0pt;margin-left:431.25pt;margin-top:10.6pt;height:24.05pt;width:0pt;z-index:-249957376;mso-width-relative:page;mso-height-relative:page;" o:connectortype="straight" filled="f" coordsize="21600,21600">
            <v:path arrowok="t"/>
            <v:fill on="f" focussize="0,0"/>
            <v:stroke endarrow="block"/>
            <v:imagedata o:title=""/>
            <o:lock v:ext="edit"/>
          </v:shape>
        </w:pict>
      </w:r>
      <w:r>
        <w:rPr>
          <w:lang w:bidi="bo-CN"/>
        </w:rPr>
        <w:pict>
          <v:shape id="_x0000_s7914" o:spid="_x0000_s7914" o:spt="32" type="#_x0000_t32" style="position:absolute;left:0pt;margin-left:404.25pt;margin-top:10.6pt;height:0pt;width:27pt;z-index:-249958400;mso-width-relative:page;mso-height-relative:page;" o:connectortype="straight" filled="f" coordsize="21600,21600">
            <v:path arrowok="t"/>
            <v:fill on="f" focussize="0,0"/>
            <v:stroke/>
            <v:imagedata o:title=""/>
            <o:lock v:ext="edit"/>
          </v:shape>
        </w:pict>
      </w:r>
      <w:r>
        <w:rPr>
          <w:lang w:bidi="bo-CN"/>
        </w:rPr>
        <w:pict>
          <v:shape id="_x0000_s7915" o:spid="_x0000_s7915" o:spt="32" type="#_x0000_t32" style="position:absolute;left:0pt;margin-left:264pt;margin-top:12.1pt;height:0pt;width:37.5pt;z-index:-249997312;mso-width-relative:page;mso-height-relative:page;" o:connectortype="straight" filled="f" coordsize="21600,21600">
            <v:path arrowok="t"/>
            <v:fill on="f" focussize="0,0"/>
            <v:stroke endarrow="block"/>
            <v:imagedata o:title=""/>
            <o:lock v:ext="edit"/>
          </v:shape>
        </w:pict>
      </w:r>
    </w:p>
    <w:p>
      <w:r>
        <w:rPr>
          <w:lang w:bidi="bo-CN"/>
        </w:rPr>
        <w:pict>
          <v:shape id="_x0000_s7916" o:spid="_x0000_s7916" o:spt="32" type="#_x0000_t32" style="position:absolute;left:0pt;margin-left:201.75pt;margin-top:14.7pt;height:129.95pt;width:0.05pt;z-index:-249996288;mso-width-relative:page;mso-height-relative:page;" o:connectortype="straight" filled="f" coordsize="21600,21600">
            <v:path arrowok="t"/>
            <v:fill on="f" focussize="0,0"/>
            <v:stroke endarrow="block"/>
            <v:imagedata o:title=""/>
            <o:lock v:ext="edit"/>
          </v:shape>
        </w:pict>
      </w:r>
      <w:r>
        <w:rPr>
          <w:lang w:bidi="bo-CN"/>
        </w:rPr>
        <w:pict>
          <v:shape id="_x0000_s7917" o:spid="_x0000_s7917" o:spt="32" type="#_x0000_t32" style="position:absolute;left:0pt;margin-left:353.25pt;margin-top:13.25pt;height:18.3pt;width:0.05pt;z-index:-249995264;mso-width-relative:page;mso-height-relative:page;" o:connectortype="straight" filled="f" coordsize="21600,21600">
            <v:path arrowok="t"/>
            <v:fill on="f" focussize="0,0"/>
            <v:stroke endarrow="block"/>
            <v:imagedata o:title=""/>
            <o:lock v:ext="edit"/>
          </v:shape>
        </w:pict>
      </w:r>
      <w:r>
        <w:rPr>
          <w:lang w:bidi="bo-CN"/>
        </w:rPr>
        <w:pict>
          <v:shape id="_x0000_s7918" o:spid="_x0000_s7918" o:spt="109" type="#_x0000_t109" style="position:absolute;left:0pt;margin-left:-54.75pt;margin-top:7.2pt;height:42.45pt;width:70.5pt;z-index:-249974784;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7919" o:spid="_x0000_s7919" o:spt="109" type="#_x0000_t109" style="position:absolute;left:0pt;margin-left:26.25pt;margin-top:6.5pt;height:43.15pt;width:129pt;z-index:-249977856;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7920" o:spid="_x0000_s7920" o:spt="32" type="#_x0000_t32" style="position:absolute;left:0pt;flip:x;margin-left:202.5pt;margin-top:4.25pt;height:0pt;width:150.8pt;z-index:-249992192;mso-width-relative:page;mso-height-relative:page;" o:connectortype="straight" filled="f" coordsize="21600,21600">
            <v:path arrowok="t"/>
            <v:fill on="f" focussize="0,0"/>
            <v:stroke endarrow="block"/>
            <v:imagedata o:title=""/>
            <o:lock v:ext="edit"/>
          </v:shape>
        </w:pict>
      </w:r>
      <w:r>
        <w:rPr>
          <w:lang w:bidi="bo-CN"/>
        </w:rPr>
        <w:pict>
          <v:rect id="_x0000_s7921" o:spid="_x0000_s7921" o:spt="1" style="position:absolute;left:0pt;margin-left:392.25pt;margin-top:3.45pt;height:40.7pt;width:71.25pt;z-index:-249989120;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7922" o:spid="_x0000_s7922" o:spt="1" style="position:absolute;left:0pt;margin-left:324.75pt;margin-top:13.7pt;height:20.45pt;width:54.75pt;z-index:-249994240;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7923" o:spid="_x0000_s7923" o:spt="32" type="#_x0000_t32" style="position:absolute;left:0pt;flip:x;margin-left:378pt;margin-top:8.05pt;height:0pt;width:14.25pt;z-index:-249988096;mso-width-relative:page;mso-height-relative:page;" o:connectortype="straight" filled="f" coordsize="21600,21600">
            <v:path arrowok="t"/>
            <v:fill on="f" focussize="0,0"/>
            <v:stroke endarrow="block"/>
            <v:imagedata o:title=""/>
            <o:lock v:ext="edit"/>
          </v:shape>
        </w:pict>
      </w:r>
    </w:p>
    <w:p>
      <w:r>
        <w:rPr>
          <w:lang w:bidi="bo-CN"/>
        </w:rPr>
        <w:pict>
          <v:shape id="_x0000_s7924" o:spid="_x0000_s7924" o:spt="32" type="#_x0000_t32" style="position:absolute;left:0pt;margin-left:431.25pt;margin-top:12.95pt;height:38.75pt;width:0pt;z-index:-249965568;mso-width-relative:page;mso-height-relative:page;" o:connectortype="straight" filled="f" coordsize="21600,21600">
            <v:path arrowok="t"/>
            <v:fill on="f" focussize="0,0"/>
            <v:stroke endarrow="block"/>
            <v:imagedata o:title=""/>
            <o:lock v:ext="edit"/>
          </v:shape>
        </w:pict>
      </w:r>
      <w:r>
        <w:rPr>
          <w:lang w:bidi="bo-CN"/>
        </w:rPr>
        <w:pict>
          <v:shape id="_x0000_s7925" o:spid="_x0000_s7925" o:spt="32" type="#_x0000_t32" style="position:absolute;left:0pt;margin-left:351.75pt;margin-top:2.85pt;height:22.6pt;width:0pt;z-index:-249991168;mso-width-relative:page;mso-height-relative:page;" o:connectortype="straight" filled="f" coordsize="21600,21600">
            <v:path arrowok="t"/>
            <v:fill on="f" focussize="0,0"/>
            <v:stroke endarrow="block"/>
            <v:imagedata o:title=""/>
            <o:lock v:ext="edit"/>
          </v:shape>
        </w:pict>
      </w:r>
      <w:r>
        <w:rPr>
          <w:lang w:bidi="bo-CN"/>
        </w:rPr>
        <w:pict>
          <v:shape id="_x0000_s7926" o:spid="_x0000_s7926" o:spt="32" type="#_x0000_t32" style="position:absolute;left:0pt;margin-left:-21pt;margin-top:2.85pt;height:38.35pt;width:0pt;z-index:-249972736;mso-width-relative:page;mso-height-relative:page;" o:connectortype="straight" filled="f" coordsize="21600,21600">
            <v:path arrowok="t"/>
            <v:fill on="f" focussize="0,0"/>
            <v:stroke endarrow="block"/>
            <v:imagedata o:title=""/>
            <o:lock v:ext="edit"/>
          </v:shape>
        </w:pict>
      </w:r>
      <w:r>
        <w:rPr>
          <w:lang w:bidi="bo-CN"/>
        </w:rPr>
        <w:pict>
          <v:shape id="_x0000_s7927" o:spid="_x0000_s7927" o:spt="32" type="#_x0000_t32" style="position:absolute;left:0pt;margin-left:92.25pt;margin-top:2.85pt;height:38.35pt;width:0pt;z-index:-249976832;mso-width-relative:page;mso-height-relative:page;" o:connectortype="straight" filled="f" coordsize="21600,21600">
            <v:path arrowok="t"/>
            <v:fill on="f" focussize="0,0"/>
            <v:stroke endarrow="block"/>
            <v:imagedata o:title=""/>
            <o:lock v:ext="edit"/>
          </v:shape>
        </w:pict>
      </w:r>
    </w:p>
    <w:p>
      <w:r>
        <w:rPr>
          <w:lang w:bidi="bo-CN"/>
        </w:rPr>
        <w:pict>
          <v:rect id="_x0000_s7928" o:spid="_x0000_s7928" o:spt="1" style="position:absolute;left:0pt;margin-left:324.75pt;margin-top:9.85pt;height:20.45pt;width:54.75pt;z-index:-249993216;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7929" o:spid="_x0000_s7929" o:spt="32" type="#_x0000_t32" style="position:absolute;left:0pt;flip:x;margin-left:202.5pt;margin-top:5.05pt;height:0pt;width:122.25pt;z-index:-249990144;mso-width-relative:page;mso-height-relative:page;" o:connectortype="straight" filled="f" coordsize="21600,21600">
            <v:path arrowok="t"/>
            <v:fill on="f" focussize="0,0"/>
            <v:stroke endarrow="block"/>
            <v:imagedata o:title=""/>
            <o:lock v:ext="edit"/>
          </v:shape>
        </w:pict>
      </w:r>
      <w:r>
        <w:rPr>
          <w:lang w:bidi="bo-CN"/>
        </w:rPr>
        <w:pict>
          <v:shape id="_x0000_s7930" o:spid="_x0000_s7930" o:spt="32" type="#_x0000_t32" style="position:absolute;left:0pt;margin-left:381pt;margin-top:5.05pt;height:0pt;width:50.25pt;z-index:-249966592;mso-width-relative:page;mso-height-relative:page;" o:connectortype="straight" filled="f" coordsize="21600,21600">
            <v:path arrowok="t"/>
            <v:fill on="f" focussize="0,0"/>
            <v:stroke/>
            <v:imagedata o:title=""/>
            <o:lock v:ext="edit"/>
          </v:shape>
        </w:pict>
      </w:r>
      <w:r>
        <w:rPr>
          <w:lang w:bidi="bo-CN"/>
        </w:rPr>
        <w:pict>
          <v:rect id="_x0000_s7931" o:spid="_x0000_s7931" o:spt="1" style="position:absolute;left:0pt;margin-left:-54pt;margin-top:10pt;height:32.9pt;width:69.75pt;z-index:-249971712;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7932" o:spid="_x0000_s7932" o:spt="1" style="position:absolute;left:0pt;margin-left:52.5pt;margin-top:10pt;height:32.9pt;width:84pt;z-index:-249975808;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7933" o:spid="_x0000_s7933" o:spt="1" style="position:absolute;left:0pt;margin-left:401.25pt;margin-top:4.9pt;height:21.75pt;width:62.25pt;z-index:-249987072;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7934" o:spid="_x0000_s7934" o:spt="32" type="#_x0000_t32" style="position:absolute;left:0pt;flip:x;margin-left:201.75pt;margin-top:0.55pt;height:0pt;width:199.5pt;z-index:-249986048;mso-width-relative:page;mso-height-relative:page;" o:connectortype="straight" filled="f" coordsize="21600,21600">
            <v:path arrowok="t"/>
            <v:fill on="f" focussize="0,0"/>
            <v:stroke endarrow="block"/>
            <v:imagedata o:title=""/>
            <o:lock v:ext="edit"/>
          </v:shape>
        </w:pict>
      </w:r>
      <w:r>
        <w:rPr>
          <w:lang w:bidi="bo-CN"/>
        </w:rPr>
        <w:pict>
          <v:shape id="_x0000_s7935" o:spid="_x0000_s7935" o:spt="32" type="#_x0000_t32" style="position:absolute;left:0pt;margin-left:-18pt;margin-top:11.7pt;height:224.7pt;width:0pt;z-index:-249962496;mso-width-relative:page;mso-height-relative:page;" o:connectortype="straight" filled="f" coordsize="21600,21600">
            <v:path arrowok="t"/>
            <v:fill on="f" focussize="0,0"/>
            <v:stroke/>
            <v:imagedata o:title=""/>
            <o:lock v:ext="edit"/>
          </v:shape>
        </w:pict>
      </w:r>
      <w:r>
        <w:rPr>
          <w:lang w:bidi="bo-CN"/>
        </w:rPr>
        <w:pict>
          <v:shape id="_x0000_s7936" o:spid="_x0000_s7936" o:spt="34" type="#_x0000_t34" style="position:absolute;left:0pt;flip:y;margin-left:-18pt;margin-top:11.7pt;height:50pt;width:113.3pt;rotation:11796480f;z-index:-249970688;mso-width-relative:page;mso-height-relative:page;" o:connectortype="elbow" filled="f" coordsize="21600,21600" adj="219,211378,-34754">
            <v:path arrowok="t"/>
            <v:fill on="f" focussize="0,0"/>
            <v:stroke endarrow="block"/>
            <v:imagedata o:title=""/>
            <o:lock v:ext="edit"/>
          </v:shape>
        </w:pict>
      </w:r>
    </w:p>
    <w:p>
      <w:r>
        <w:rPr>
          <w:lang w:bidi="bo-CN"/>
        </w:rPr>
        <w:pict>
          <v:rect id="_x0000_s7937" o:spid="_x0000_s7937" o:spt="1" style="position:absolute;left:0pt;margin-left:379.5pt;margin-top:5.55pt;height:21.75pt;width:82.5pt;z-index:-249985024;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7938" o:spid="_x0000_s7938" o:spt="110" type="#_x0000_t110" style="position:absolute;left:0pt;margin-left:147pt;margin-top:20.25pt;height:35.25pt;width:108pt;mso-wrap-distance-left:9pt;mso-wrap-distance-right:9pt;z-index:250850304;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7939" o:spid="_x0000_s7939" o:spt="32" type="#_x0000_t32" style="position:absolute;left:0pt;margin-left:338.25pt;margin-top:3.5pt;height:33.75pt;width:0pt;z-index:-249980928;mso-width-relative:page;mso-height-relative:page;" o:connectortype="straight" filled="f" coordsize="21600,21600">
            <v:path arrowok="t"/>
            <v:fill on="f" focussize="0,0"/>
            <v:stroke/>
            <v:imagedata o:title=""/>
            <o:lock v:ext="edit"/>
          </v:shape>
        </w:pict>
      </w:r>
      <w:r>
        <w:rPr>
          <w:lang w:bidi="bo-CN"/>
        </w:rPr>
        <w:pict>
          <v:shape id="_x0000_s7940" o:spid="_x0000_s7940" o:spt="32" type="#_x0000_t32" style="position:absolute;left:0pt;margin-left:338.25pt;margin-top:2.7pt;height:0.05pt;width:41.25pt;z-index:-249982976;mso-width-relative:page;mso-height-relative:page;" o:connectortype="straight" filled="f" coordsize="21600,21600">
            <v:path arrowok="t"/>
            <v:fill on="f" focussize="0,0"/>
            <v:stroke endarrow="block"/>
            <v:imagedata o:title=""/>
            <o:lock v:ext="edit"/>
          </v:shape>
        </w:pict>
      </w:r>
    </w:p>
    <w:p>
      <w:r>
        <w:rPr>
          <w:lang w:bidi="bo-CN"/>
        </w:rPr>
        <w:pict>
          <v:shape id="_x0000_s7941" o:spid="_x0000_s7941" o:spt="32" type="#_x0000_t32" style="position:absolute;left:0pt;margin-left:255pt;margin-top:7pt;height:0.05pt;width:83.25pt;z-index:-249979904;mso-width-relative:page;mso-height-relative:page;" o:connectortype="straight" filled="f" coordsize="21600,21600">
            <v:path arrowok="t"/>
            <v:fill on="f" focussize="0,0"/>
            <v:stroke/>
            <v:imagedata o:title=""/>
            <o:lock v:ext="edit"/>
          </v:shape>
        </w:pict>
      </w:r>
      <w:r>
        <w:rPr>
          <w:lang w:bidi="bo-CN"/>
        </w:rPr>
        <w:pict>
          <v:rect id="_x0000_s7942" o:spid="_x0000_s7942" o:spt="1" style="position:absolute;left:0pt;margin-left:379.5pt;margin-top:9.2pt;height:21.75pt;width:82.5pt;z-index:-249984000;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7943" o:spid="_x0000_s7943" o:spt="32" type="#_x0000_t32" style="position:absolute;left:0pt;margin-left:-18pt;margin-top:174pt;height:0.05pt;width:174pt;z-index:-249963520;mso-width-relative:page;mso-height-relative:page;" o:connectortype="straight" filled="f" coordsize="21600,21600">
            <v:path arrowok="t"/>
            <v:fill on="f" focussize="0,0"/>
            <v:stroke endarrow="block"/>
            <v:imagedata o:title=""/>
            <o:lock v:ext="edit"/>
          </v:shape>
        </w:pict>
      </w:r>
      <w:r>
        <w:rPr>
          <w:lang w:bidi="bo-CN"/>
        </w:rPr>
        <w:pict>
          <v:rect id="_x0000_s7944" o:spid="_x0000_s7944" o:spt="1" style="position:absolute;left:0pt;margin-left:55.5pt;margin-top:57.75pt;height:36.75pt;width:57.8pt;z-index:-249955328;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7945" o:spid="_x0000_s7945" o:spt="32" type="#_x0000_t32" style="position:absolute;left:0pt;margin-left:86.25pt;margin-top:94.5pt;height:16.5pt;width:0.05pt;z-index:-249952256;mso-width-relative:page;mso-height-relative:page;" o:connectortype="straight" filled="f" coordsize="21600,21600">
            <v:path arrowok="t"/>
            <v:fill on="f" focussize="0,0"/>
            <v:stroke/>
            <v:imagedata o:title=""/>
            <o:lock v:ext="edit"/>
          </v:shape>
        </w:pict>
      </w:r>
      <w:r>
        <w:rPr>
          <w:lang w:bidi="bo-CN"/>
        </w:rPr>
        <w:pict>
          <v:shape id="_x0000_s7946" o:spid="_x0000_s7946" o:spt="32" type="#_x0000_t32" style="position:absolute;left:0pt;margin-left:86.25pt;margin-top:111pt;height:0pt;width:54.75pt;z-index:-249951232;mso-width-relative:page;mso-height-relative:page;" o:connectortype="straight" filled="f" coordsize="21600,21600">
            <v:path arrowok="t"/>
            <v:fill on="f" focussize="0,0"/>
            <v:stroke endarrow="block"/>
            <v:imagedata o:title=""/>
            <o:lock v:ext="edit"/>
          </v:shape>
        </w:pict>
      </w:r>
      <w:r>
        <w:rPr>
          <w:lang w:bidi="bo-CN"/>
        </w:rPr>
        <w:pict>
          <v:shape id="_x0000_s7947" o:spid="_x0000_s7947" o:spt="32" type="#_x0000_t32" style="position:absolute;left:0pt;margin-left:86.25pt;margin-top:43.5pt;height:15pt;width:0pt;z-index:-249953280;mso-width-relative:page;mso-height-relative:page;" o:connectortype="straight" filled="f" coordsize="21600,21600">
            <v:path arrowok="t"/>
            <v:fill on="f" focussize="0,0"/>
            <v:stroke endarrow="block"/>
            <v:imagedata o:title=""/>
            <o:lock v:ext="edit"/>
          </v:shape>
        </w:pict>
      </w:r>
      <w:r>
        <w:rPr>
          <w:lang w:bidi="bo-CN"/>
        </w:rPr>
        <w:pict>
          <v:shape id="_x0000_s7948" o:spid="_x0000_s7948" o:spt="32" type="#_x0000_t32" style="position:absolute;left:0pt;flip:x;margin-left:86.25pt;margin-top:43.5pt;height:0pt;width:55.5pt;z-index:-249954304;mso-width-relative:page;mso-height-relative:page;" o:connectortype="straight" filled="f" coordsize="21600,21600">
            <v:path arrowok="t"/>
            <v:fill on="f" focussize="0,0"/>
            <v:stroke/>
            <v:imagedata o:title=""/>
            <o:lock v:ext="edit"/>
          </v:shape>
        </w:pict>
      </w:r>
      <w:r>
        <w:rPr>
          <w:lang w:bidi="bo-CN"/>
        </w:rPr>
        <w:pict>
          <v:rect id="_x0000_s7949" o:spid="_x0000_s7949" o:spt="1" style="position:absolute;left:0pt;margin-left:307.5pt;margin-top:91.5pt;height:36.75pt;width:52.5pt;z-index:-249960448;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7950" o:spid="_x0000_s7950" o:spt="32" type="#_x0000_t32" style="position:absolute;left:0pt;margin-left:259.5pt;margin-top:111pt;height:0pt;width:48pt;z-index:-249961472;mso-width-relative:page;mso-height-relative:page;" o:connectortype="straight" filled="f" coordsize="21600,21600">
            <v:path arrowok="t"/>
            <v:fill on="f" focussize="0,0"/>
            <v:stroke endarrow="block"/>
            <v:imagedata o:title=""/>
            <o:lock v:ext="edit"/>
          </v:shape>
        </w:pict>
      </w:r>
      <w:r>
        <w:rPr>
          <w:lang w:bidi="bo-CN"/>
        </w:rPr>
        <w:pict>
          <v:shape id="_x0000_s7951" o:spid="_x0000_s7951" o:spt="32" type="#_x0000_t32" style="position:absolute;left:0pt;margin-left:201.75pt;margin-top:61.9pt;height:32.6pt;width:0.05pt;z-index:-249968640;mso-width-relative:page;mso-height-relative:page;" o:connectortype="straight" filled="f" coordsize="21600,21600">
            <v:path arrowok="t"/>
            <v:fill on="f" focussize="0,0"/>
            <v:stroke endarrow="block"/>
            <v:imagedata o:title=""/>
            <o:lock v:ext="edit"/>
          </v:shape>
        </w:pict>
      </w:r>
      <w:r>
        <w:rPr>
          <w:lang w:bidi="bo-CN"/>
        </w:rPr>
        <w:pict>
          <v:shape id="_x0000_s7952" o:spid="_x0000_s7952" o:spt="110" type="#_x0000_t110" style="position:absolute;left:0pt;margin-left:141.75pt;margin-top:94.5pt;height:35.25pt;width:118.5pt;mso-wrap-distance-left:9pt;mso-wrap-distance-right:9pt;z-index:250852352;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7953" o:spid="_x0000_s7953" o:spt="32" type="#_x0000_t32" style="position:absolute;left:0pt;margin-left:201pt;margin-top:129pt;height:31.85pt;width:0pt;z-index:-249964544;mso-width-relative:page;mso-height-relative:page;" o:connectortype="straight" filled="f" coordsize="21600,21600">
            <v:path arrowok="t"/>
            <v:fill on="f" focussize="0,0"/>
            <v:stroke endarrow="block"/>
            <v:imagedata o:title=""/>
            <o:lock v:ext="edit"/>
          </v:shape>
        </w:pict>
      </w:r>
      <w:r>
        <w:rPr>
          <w:lang w:bidi="bo-CN"/>
        </w:rPr>
        <w:pict>
          <v:roundrect id="_x0000_s7954" o:spid="_x0000_s7954" o:spt="2" style="position:absolute;left:0pt;margin-left:156pt;margin-top:162.35pt;height:24.75pt;width:83.25pt;z-index:-249967616;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7955" o:spid="_x0000_s7955" o:spt="32" type="#_x0000_t32" style="position:absolute;left:0pt;margin-left:338.25pt;margin-top:6pt;height:0.05pt;width:42.75pt;z-index:-249981952;mso-width-relative:page;mso-height-relative:page;" o:connectortype="straight" filled="f" coordsize="21600,21600">
            <v:path arrowok="t"/>
            <v:fill on="f" focussize="0,0"/>
            <v:stroke endarrow="block"/>
            <v:imagedata o:title=""/>
            <o:lock v:ext="edit"/>
          </v:shape>
        </w:pict>
      </w:r>
      <w:r>
        <w:rPr>
          <w:lang w:bidi="bo-CN"/>
        </w:rPr>
        <w:pict>
          <v:shape id="_x0000_s7956" o:spid="_x0000_s7956" o:spt="32" type="#_x0000_t32" style="position:absolute;left:0pt;margin-left:201pt;margin-top:9.45pt;height:17.2pt;width:0pt;z-index:-249969664;mso-width-relative:page;mso-height-relative:page;" o:connectortype="straight" filled="f" coordsize="21600,21600">
            <v:path arrowok="t"/>
            <v:fill on="f" focussize="0,0"/>
            <v:stroke endarrow="block"/>
            <v:imagedata o:title=""/>
            <o:lock v:ext="edit"/>
          </v:shape>
        </w:pict>
      </w:r>
      <w:r>
        <w:rPr>
          <w:lang w:bidi="bo-CN"/>
        </w:rPr>
        <w:pict>
          <v:shape id="_x0000_s7957" o:spid="_x0000_s7957" o:spt="110" type="#_x0000_t110" style="position:absolute;left:0pt;margin-left:141pt;margin-top:26.65pt;height:35.25pt;width:118.5pt;mso-wrap-distance-left:9pt;mso-wrap-distance-right:9pt;z-index:250851328;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pacing w:line="360" w:lineRule="auto"/>
        <w:ind w:left="31680" w:leftChars="-270" w:hangingChars="128" w:firstLine="31680"/>
        <w:contextualSpacing/>
        <w:jc w:val="center"/>
        <w:rPr>
          <w:b/>
          <w:sz w:val="44"/>
          <w:szCs w:val="44"/>
        </w:rPr>
      </w:pPr>
    </w:p>
    <w:p>
      <w:pPr>
        <w:spacing w:line="360" w:lineRule="auto"/>
        <w:ind w:left="31680" w:leftChars="-270" w:hangingChars="128" w:firstLine="31680"/>
        <w:contextualSpacing/>
        <w:jc w:val="center"/>
        <w:rPr>
          <w:b/>
          <w:sz w:val="44"/>
          <w:szCs w:val="44"/>
        </w:rPr>
      </w:pPr>
    </w:p>
    <w:p>
      <w:pPr>
        <w:rPr>
          <w:sz w:val="52"/>
          <w:szCs w:val="52"/>
        </w:rPr>
      </w:pPr>
    </w:p>
    <w:p>
      <w:pPr>
        <w:spacing w:line="360" w:lineRule="auto"/>
        <w:ind w:left="31680" w:leftChars="-270" w:hangingChars="128" w:firstLine="31680"/>
        <w:contextualSpacing/>
        <w:jc w:val="center"/>
        <w:rPr>
          <w:b/>
          <w:sz w:val="44"/>
          <w:szCs w:val="44"/>
        </w:rPr>
      </w:pPr>
      <w:r>
        <w:rPr>
          <w:rFonts w:hint="eastAsia"/>
          <w:b/>
          <w:sz w:val="36"/>
          <w:szCs w:val="36"/>
        </w:rPr>
        <w:t>双湖县交通运输局行政处罚流程图</w:t>
      </w:r>
    </w:p>
    <w:p>
      <w:pPr>
        <w:contextualSpacing/>
        <w:jc w:val="right"/>
        <w:rPr>
          <w:rFonts w:ascii="宋体"/>
          <w:sz w:val="24"/>
          <w:szCs w:val="24"/>
        </w:rPr>
      </w:pPr>
    </w:p>
    <w:p>
      <w:pPr>
        <w:contextualSpacing/>
        <w:jc w:val="right"/>
        <w:rPr>
          <w:rFonts w:ascii="宋体"/>
          <w:sz w:val="24"/>
          <w:szCs w:val="24"/>
        </w:rPr>
      </w:pPr>
      <w:r>
        <w:rPr>
          <w:rFonts w:hint="eastAsia" w:ascii="宋体" w:hAnsi="宋体"/>
          <w:sz w:val="24"/>
          <w:szCs w:val="24"/>
        </w:rPr>
        <w:t>序号：</w:t>
      </w:r>
      <w:r>
        <w:rPr>
          <w:rFonts w:ascii="宋体" w:hAnsi="宋体"/>
          <w:color w:val="000000"/>
          <w:sz w:val="24"/>
          <w:szCs w:val="24"/>
        </w:rPr>
        <w:t>184</w:t>
      </w:r>
    </w:p>
    <w:p>
      <w:pPr>
        <w:snapToGrid w:val="0"/>
        <w:rPr>
          <w:sz w:val="24"/>
          <w:szCs w:val="24"/>
        </w:rPr>
      </w:pPr>
      <w:r>
        <w:rPr>
          <w:rFonts w:hint="eastAsia"/>
          <w:sz w:val="24"/>
          <w:szCs w:val="24"/>
        </w:rPr>
        <w:t>职权名称：对招标人超过规定的比例收取投标保证金、履约保证金或者不按照规定退还投标保证金及银行同期存款利息的处罚</w:t>
      </w:r>
    </w:p>
    <w:p>
      <w:pPr>
        <w:contextualSpacing/>
        <w:rPr>
          <w:sz w:val="28"/>
          <w:szCs w:val="28"/>
        </w:rPr>
      </w:pPr>
    </w:p>
    <w:p>
      <w:r>
        <w:rPr>
          <w:lang w:bidi="bo-CN"/>
        </w:rPr>
        <w:pict>
          <v:rect id="_x0000_s7958" o:spid="_x0000_s7958" o:spt="1" style="position:absolute;left:0pt;margin-left:93.15pt;margin-top:0.45pt;height:19.45pt;width:47.1pt;z-index:-249877504;mso-width-relative:page;mso-height-relative:page;" stroked="f" coordsize="21600,21600">
            <v:path/>
            <v:fill focussize="0,0"/>
            <v:stroke on="f"/>
            <v:imagedata o:title=""/>
            <o:lock v:ext="edit"/>
            <v:textbox>
              <w:txbxContent>
                <w:p>
                  <w:pPr>
                    <w:ind w:right="31680" w:rightChars="-50"/>
                    <w:rPr>
                      <w:sz w:val="15"/>
                      <w:szCs w:val="15"/>
                    </w:rPr>
                  </w:pPr>
                  <w:r>
                    <w:rPr>
                      <w:rFonts w:hint="eastAsia"/>
                      <w:sz w:val="15"/>
                      <w:szCs w:val="15"/>
                    </w:rPr>
                    <w:t>简易程序</w:t>
                  </w:r>
                </w:p>
              </w:txbxContent>
            </v:textbox>
          </v:rect>
        </w:pict>
      </w:r>
      <w:r>
        <w:rPr>
          <w:lang w:bidi="bo-CN"/>
        </w:rPr>
        <w:pict>
          <v:roundrect id="_x0000_s7959" o:spid="_x0000_s7959" o:spt="2" style="position:absolute;left:0pt;margin-left:159pt;margin-top:8.7pt;height:24.75pt;width:86.25pt;z-index:-249949184;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t xml:space="preserve">                </w:t>
      </w:r>
    </w:p>
    <w:p>
      <w:r>
        <w:rPr>
          <w:lang w:bidi="bo-CN"/>
        </w:rPr>
        <w:pict>
          <v:shape id="_x0000_s7960" o:spid="_x0000_s7960" o:spt="32" type="#_x0000_t32" style="position:absolute;left:0pt;margin-left:92.25pt;margin-top:5.05pt;height:19.55pt;width:0.05pt;z-index:-249945088;mso-width-relative:page;mso-height-relative:page;" o:connectortype="straight" filled="f" coordsize="21600,21600">
            <v:path arrowok="t"/>
            <v:fill on="f" focussize="0,0"/>
            <v:stroke endarrow="block"/>
            <v:imagedata o:title=""/>
            <o:lock v:ext="edit"/>
          </v:shape>
        </w:pict>
      </w:r>
      <w:r>
        <w:rPr>
          <w:lang w:bidi="bo-CN"/>
        </w:rPr>
        <w:pict>
          <v:shape id="_x0000_s7961" o:spid="_x0000_s7961" o:spt="32" type="#_x0000_t32" style="position:absolute;left:0pt;flip:x;margin-left:90.8pt;margin-top:5.85pt;height:0.05pt;width:68.2pt;z-index:-249946112;mso-width-relative:page;mso-height-relative:page;" o:connectortype="straight" filled="f" coordsize="21600,21600">
            <v:path arrowok="t"/>
            <v:fill on="f" focussize="0,0"/>
            <v:stroke/>
            <v:imagedata o:title=""/>
            <o:lock v:ext="edit"/>
          </v:shape>
        </w:pict>
      </w:r>
      <w:r>
        <w:t xml:space="preserve">                             </w:t>
      </w:r>
    </w:p>
    <w:p>
      <w:r>
        <w:rPr>
          <w:lang w:bidi="bo-CN"/>
        </w:rPr>
        <w:pict>
          <v:rect id="_x0000_s7962" o:spid="_x0000_s7962" o:spt="1" style="position:absolute;left:0pt;margin-left:207.75pt;margin-top:9pt;height:18.75pt;width:54pt;z-index:-249883648;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7963" o:spid="_x0000_s7963" o:spt="32" type="#_x0000_t32" style="position:absolute;left:0pt;margin-left:201pt;margin-top:2.25pt;height:29.25pt;width:0.75pt;z-index:-249939968;mso-width-relative:page;mso-height-relative:page;" o:connectortype="straight" filled="f" coordsize="21600,21600">
            <v:path arrowok="t"/>
            <v:fill on="f" focussize="0,0"/>
            <v:stroke endarrow="block"/>
            <v:imagedata o:title=""/>
            <o:lock v:ext="edit"/>
          </v:shape>
        </w:pict>
      </w:r>
      <w:r>
        <w:rPr>
          <w:lang w:bidi="bo-CN"/>
        </w:rPr>
        <w:pict>
          <v:shape id="_x0000_s7964" o:spid="_x0000_s7964" o:spt="110" type="#_x0000_t110" style="position:absolute;left:0pt;margin-left:32.25pt;margin-top:9pt;height:50.25pt;width:119.25pt;z-index:-249948160;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7965" o:spid="_x0000_s7965" o:spt="34" type="#_x0000_t34" style="position:absolute;left:0pt;margin-left:-23.25pt;margin-top:7.05pt;height:48.75pt;width:60.75pt;rotation:5898240f;z-index:-249947136;mso-width-relative:page;mso-height-relative:page;" o:connectortype="elbow" filled="f" coordsize="21600,21600" adj="657,-86400,-45333">
            <v:path arrowok="t"/>
            <v:fill on="f" focussize="0,0"/>
            <v:stroke endarrow="block"/>
            <v:imagedata o:title=""/>
            <o:lock v:ext="edit"/>
          </v:shape>
        </w:pict>
      </w:r>
      <w:r>
        <w:rPr>
          <w:lang w:bidi="bo-CN"/>
        </w:rPr>
        <w:pict>
          <v:rect id="_x0000_s7966" o:spid="_x0000_s7966" o:spt="1" style="position:absolute;left:0pt;margin-left:162.75pt;margin-top:0.3pt;height:25.5pt;width:81.75pt;z-index:-249938944;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7967" o:spid="_x0000_s7967" o:spt="32" type="#_x0000_t32" style="position:absolute;left:0pt;margin-left:202.5pt;margin-top:10.95pt;height:32.45pt;width:0.75pt;z-index:-249936896;mso-width-relative:page;mso-height-relative:page;" o:connectortype="straight" filled="f" coordsize="21600,21600">
            <v:path arrowok="t"/>
            <v:fill on="f" focussize="0,0"/>
            <v:stroke endarrow="block"/>
            <v:imagedata o:title=""/>
            <o:lock v:ext="edit"/>
          </v:shape>
        </w:pict>
      </w:r>
      <w:r>
        <w:rPr>
          <w:lang w:bidi="bo-CN"/>
        </w:rPr>
        <w:pict>
          <v:shape id="_x0000_s7968" o:spid="_x0000_s7968" o:spt="109" type="#_x0000_t109" style="position:absolute;left:0pt;margin-left:-0.75pt;margin-top:10.95pt;height:29.25pt;width:53.25pt;z-index:-249940992;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7969" o:spid="_x0000_s7969" o:spt="32" type="#_x0000_t32" style="position:absolute;left:0pt;margin-left:92.25pt;margin-top:11.7pt;height:16.5pt;width:0.05pt;z-index:-249942016;mso-width-relative:page;mso-height-relative:page;" o:connectortype="straight" filled="f" coordsize="21600,21600">
            <v:path arrowok="t"/>
            <v:fill on="f" focussize="0,0"/>
            <v:stroke endarrow="block"/>
            <v:imagedata o:title=""/>
            <o:lock v:ext="edit"/>
          </v:shape>
        </w:pict>
      </w:r>
    </w:p>
    <w:p>
      <w:r>
        <w:rPr>
          <w:lang w:bidi="bo-CN"/>
        </w:rPr>
        <w:pict>
          <v:shape id="_x0000_s7970" o:spid="_x0000_s7970" o:spt="110" type="#_x0000_t110" style="position:absolute;left:0pt;margin-left:26.25pt;margin-top:12.8pt;height:53.8pt;width:129.75pt;mso-wrap-distance-left:9pt;mso-wrap-distance-right:9pt;z-index:250853376;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7971" o:spid="_x0000_s7971" o:spt="109" type="#_x0000_t109" style="position:absolute;left:0pt;margin-left:285.75pt;margin-top:10.35pt;height:78.75pt;width:78.75pt;z-index:-249935872;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7972" o:spid="_x0000_s7972" o:spt="2" style="position:absolute;left:0pt;margin-left:-54pt;margin-top:15pt;height:24.8pt;width:65.25pt;z-index:-249944064;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7973" o:spid="_x0000_s7973" o:spt="1" style="position:absolute;left:0pt;margin-left:166.8pt;margin-top:12.2pt;height:38.8pt;width:78.45pt;z-index:-249937920;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7974" o:spid="_x0000_s7974" o:spt="32" type="#_x0000_t32" style="position:absolute;left:0pt;flip:x;margin-left:12pt;margin-top:9.15pt;height:0.05pt;width:17.25pt;z-index:-249943040;mso-width-relative:page;mso-height-relative:page;" o:connectortype="straight" filled="f" coordsize="21600,21600">
            <v:path arrowok="t"/>
            <v:fill on="f" focussize="0,0"/>
            <v:stroke endarrow="block"/>
            <v:imagedata o:title=""/>
            <o:lock v:ext="edit"/>
          </v:shape>
        </w:pict>
      </w:r>
      <w:r>
        <w:rPr>
          <w:lang w:bidi="bo-CN"/>
        </w:rPr>
        <w:pict>
          <v:roundrect id="_x0000_s7975" o:spid="_x0000_s7975" o:spt="2" style="position:absolute;left:0pt;margin-left:383.25pt;margin-top:6.15pt;height:35.25pt;width:72.75pt;z-index:-249933824;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7976" o:spid="_x0000_s7976" o:spt="32" type="#_x0000_t32" style="position:absolute;left:0pt;margin-left:364.5pt;margin-top:8.55pt;height:0.05pt;width:18.75pt;z-index:-249932800;mso-width-relative:page;mso-height-relative:page;" o:connectortype="straight" filled="f" coordsize="21600,21600">
            <v:path arrowok="t"/>
            <v:fill on="f" focussize="0,0"/>
            <v:stroke endarrow="block"/>
            <v:imagedata o:title=""/>
            <o:lock v:ext="edit"/>
          </v:shape>
        </w:pict>
      </w:r>
      <w:r>
        <w:rPr>
          <w:lang w:bidi="bo-CN"/>
        </w:rPr>
        <w:pict>
          <v:shape id="_x0000_s7977" o:spid="_x0000_s7977" o:spt="109" type="#_x0000_t109" style="position:absolute;left:0pt;margin-left:2.25pt;margin-top:14.55pt;height:28.5pt;width:63.75pt;z-index:-249926656;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7978" o:spid="_x0000_s7978" o:spt="32" type="#_x0000_t32" style="position:absolute;left:0pt;margin-left:245.25pt;margin-top:0.3pt;height:0pt;width:40.5pt;z-index:-249934848;mso-width-relative:page;mso-height-relative:page;" o:connectortype="straight" filled="f" coordsize="21600,21600">
            <v:path arrowok="t"/>
            <v:fill on="f" focussize="0,0"/>
            <v:stroke/>
            <v:imagedata o:title=""/>
            <o:lock v:ext="edit"/>
          </v:shape>
        </w:pict>
      </w:r>
    </w:p>
    <w:p>
      <w:pPr>
        <w:rPr>
          <w:b/>
        </w:rPr>
      </w:pPr>
      <w:r>
        <w:rPr>
          <w:lang w:bidi="bo-CN"/>
        </w:rPr>
        <w:pict>
          <v:shape id="_x0000_s7979" o:spid="_x0000_s7979" o:spt="32" type="#_x0000_t32" style="position:absolute;left:0pt;margin-left:204pt;margin-top:4.2pt;height:21.95pt;width:0pt;z-index:-249930752;mso-width-relative:page;mso-height-relative:page;" o:connectortype="straight" filled="f" coordsize="21600,21600">
            <v:path arrowok="t"/>
            <v:fill on="f" focussize="0,0"/>
            <v:stroke endarrow="block"/>
            <v:imagedata o:title=""/>
            <o:lock v:ext="edit"/>
          </v:shape>
        </w:pict>
      </w:r>
      <w:r>
        <w:rPr>
          <w:lang w:bidi="bo-CN"/>
        </w:rPr>
        <w:pict>
          <v:shape id="_x0000_s7980" o:spid="_x0000_s7980" o:spt="32" type="#_x0000_t32" style="position:absolute;left:0pt;margin-left:90.8pt;margin-top:4.75pt;height:15.75pt;width:0pt;z-index:-249929728;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7981" o:spid="_x0000_s7981" o:spt="110" type="#_x0000_t110" style="position:absolute;left:0pt;margin-left:33pt;margin-top:4.55pt;height:51.55pt;width:115.5pt;mso-wrap-distance-left:9pt;mso-wrap-distance-right:9pt;z-index:250854400;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7982" o:spid="_x0000_s7982" o:spt="1" style="position:absolute;left:0pt;margin-left:165.3pt;margin-top:11.1pt;height:27pt;width:78.45pt;z-index:-249931776;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7983" o:spid="_x0000_s7983" o:spt="32" type="#_x0000_t32" style="position:absolute;left:0pt;flip:x;margin-left:15.75pt;margin-top:14.3pt;height:0.05pt;width:17.25pt;z-index:-249928704;mso-width-relative:page;mso-height-relative:page;" o:connectortype="straight" filled="f" coordsize="21600,21600">
            <v:path arrowok="t"/>
            <v:fill on="f" focussize="0,0"/>
            <v:stroke endarrow="block"/>
            <v:imagedata o:title=""/>
            <o:lock v:ext="edit"/>
          </v:shape>
        </w:pict>
      </w:r>
      <w:r>
        <w:rPr>
          <w:lang w:bidi="bo-CN"/>
        </w:rPr>
        <w:pict>
          <v:shape id="_x0000_s7984" o:spid="_x0000_s7984" o:spt="109" type="#_x0000_t109" style="position:absolute;left:0pt;margin-left:-54.75pt;margin-top:0pt;height:28.5pt;width:70.5pt;z-index:-249927680;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7985" o:spid="_x0000_s7985" o:spt="32" type="#_x0000_t32" style="position:absolute;left:0pt;margin-left:201.75pt;margin-top:6.9pt;height:18pt;width:0pt;z-index:-249886720;mso-width-relative:page;mso-height-relative:page;" o:connectortype="straight" filled="f" coordsize="21600,21600">
            <v:path arrowok="t"/>
            <v:fill on="f" focussize="0,0"/>
            <v:stroke endarrow="block"/>
            <v:imagedata o:title=""/>
            <o:lock v:ext="edit"/>
          </v:shape>
        </w:pict>
      </w:r>
      <w:r>
        <w:rPr>
          <w:lang w:bidi="bo-CN"/>
        </w:rPr>
        <w:pict>
          <v:shape id="_x0000_s7986" o:spid="_x0000_s7986" o:spt="32" type="#_x0000_t32" style="position:absolute;left:0pt;margin-left:-21pt;margin-top:14pt;height:39.3pt;width:0pt;z-index:-249901056;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7987" o:spid="_x0000_s7987" o:spt="110" type="#_x0000_t110" style="position:absolute;left:0pt;margin-left:136.5pt;margin-top:10.25pt;height:34.4pt;width:127.5pt;mso-wrap-distance-left:9pt;mso-wrap-distance-right:9pt;z-index:250855424;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7988" o:spid="_x0000_s7988" o:spt="4" type="#_x0000_t4" style="position:absolute;left:0pt;margin-left:301.5pt;margin-top:5.9pt;height:40pt;width:103.5pt;z-index:-249925632;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7989" o:spid="_x0000_s7989" o:spt="32" type="#_x0000_t32" style="position:absolute;left:0pt;margin-left:90.8pt;margin-top:9.3pt;height:38.35pt;width:0pt;z-index:-249906176;mso-width-relative:page;mso-height-relative:page;" o:connectortype="straight" filled="f" coordsize="21600,21600">
            <v:path arrowok="t"/>
            <v:fill on="f" focussize="0,0"/>
            <v:stroke endarrow="block"/>
            <v:imagedata o:title=""/>
            <o:lock v:ext="edit"/>
          </v:shape>
        </w:pict>
      </w:r>
    </w:p>
    <w:p>
      <w:r>
        <w:rPr>
          <w:lang w:bidi="bo-CN"/>
        </w:rPr>
        <w:pict>
          <v:shape id="_x0000_s7990" o:spid="_x0000_s7990" o:spt="32" type="#_x0000_t32" style="position:absolute;left:0pt;margin-left:431.25pt;margin-top:10.6pt;height:24.05pt;width:0pt;z-index:-249884672;mso-width-relative:page;mso-height-relative:page;" o:connectortype="straight" filled="f" coordsize="21600,21600">
            <v:path arrowok="t"/>
            <v:fill on="f" focussize="0,0"/>
            <v:stroke endarrow="block"/>
            <v:imagedata o:title=""/>
            <o:lock v:ext="edit"/>
          </v:shape>
        </w:pict>
      </w:r>
      <w:r>
        <w:rPr>
          <w:lang w:bidi="bo-CN"/>
        </w:rPr>
        <w:pict>
          <v:shape id="_x0000_s7991" o:spid="_x0000_s7991" o:spt="32" type="#_x0000_t32" style="position:absolute;left:0pt;margin-left:404.25pt;margin-top:10.6pt;height:0pt;width:27pt;z-index:-249885696;mso-width-relative:page;mso-height-relative:page;" o:connectortype="straight" filled="f" coordsize="21600,21600">
            <v:path arrowok="t"/>
            <v:fill on="f" focussize="0,0"/>
            <v:stroke/>
            <v:imagedata o:title=""/>
            <o:lock v:ext="edit"/>
          </v:shape>
        </w:pict>
      </w:r>
      <w:r>
        <w:rPr>
          <w:lang w:bidi="bo-CN"/>
        </w:rPr>
        <w:pict>
          <v:shape id="_x0000_s7992" o:spid="_x0000_s7992" o:spt="32" type="#_x0000_t32" style="position:absolute;left:0pt;margin-left:264pt;margin-top:12.1pt;height:0pt;width:37.5pt;z-index:-249924608;mso-width-relative:page;mso-height-relative:page;" o:connectortype="straight" filled="f" coordsize="21600,21600">
            <v:path arrowok="t"/>
            <v:fill on="f" focussize="0,0"/>
            <v:stroke endarrow="block"/>
            <v:imagedata o:title=""/>
            <o:lock v:ext="edit"/>
          </v:shape>
        </w:pict>
      </w:r>
    </w:p>
    <w:p>
      <w:r>
        <w:rPr>
          <w:lang w:bidi="bo-CN"/>
        </w:rPr>
        <w:pict>
          <v:shape id="_x0000_s7993" o:spid="_x0000_s7993" o:spt="32" type="#_x0000_t32" style="position:absolute;left:0pt;margin-left:201.75pt;margin-top:14.7pt;height:129.95pt;width:0.05pt;z-index:-249923584;mso-width-relative:page;mso-height-relative:page;" o:connectortype="straight" filled="f" coordsize="21600,21600">
            <v:path arrowok="t"/>
            <v:fill on="f" focussize="0,0"/>
            <v:stroke endarrow="block"/>
            <v:imagedata o:title=""/>
            <o:lock v:ext="edit"/>
          </v:shape>
        </w:pict>
      </w:r>
      <w:r>
        <w:rPr>
          <w:lang w:bidi="bo-CN"/>
        </w:rPr>
        <w:pict>
          <v:shape id="_x0000_s7994" o:spid="_x0000_s7994" o:spt="32" type="#_x0000_t32" style="position:absolute;left:0pt;margin-left:353.25pt;margin-top:13.25pt;height:18.3pt;width:0.05pt;z-index:-249922560;mso-width-relative:page;mso-height-relative:page;" o:connectortype="straight" filled="f" coordsize="21600,21600">
            <v:path arrowok="t"/>
            <v:fill on="f" focussize="0,0"/>
            <v:stroke endarrow="block"/>
            <v:imagedata o:title=""/>
            <o:lock v:ext="edit"/>
          </v:shape>
        </w:pict>
      </w:r>
      <w:r>
        <w:rPr>
          <w:lang w:bidi="bo-CN"/>
        </w:rPr>
        <w:pict>
          <v:shape id="_x0000_s7995" o:spid="_x0000_s7995" o:spt="109" type="#_x0000_t109" style="position:absolute;left:0pt;margin-left:-54.75pt;margin-top:7.2pt;height:42.45pt;width:70.5pt;z-index:-249902080;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7996" o:spid="_x0000_s7996" o:spt="109" type="#_x0000_t109" style="position:absolute;left:0pt;margin-left:26.25pt;margin-top:6.5pt;height:43.15pt;width:129pt;z-index:-249905152;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7997" o:spid="_x0000_s7997" o:spt="32" type="#_x0000_t32" style="position:absolute;left:0pt;flip:x;margin-left:202.5pt;margin-top:4.25pt;height:0pt;width:150.8pt;z-index:-249919488;mso-width-relative:page;mso-height-relative:page;" o:connectortype="straight" filled="f" coordsize="21600,21600">
            <v:path arrowok="t"/>
            <v:fill on="f" focussize="0,0"/>
            <v:stroke endarrow="block"/>
            <v:imagedata o:title=""/>
            <o:lock v:ext="edit"/>
          </v:shape>
        </w:pict>
      </w:r>
      <w:r>
        <w:rPr>
          <w:lang w:bidi="bo-CN"/>
        </w:rPr>
        <w:pict>
          <v:rect id="_x0000_s7998" o:spid="_x0000_s7998" o:spt="1" style="position:absolute;left:0pt;margin-left:392.25pt;margin-top:3.45pt;height:40.7pt;width:71.25pt;z-index:-249916416;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7999" o:spid="_x0000_s7999" o:spt="1" style="position:absolute;left:0pt;margin-left:324.75pt;margin-top:13.7pt;height:20.45pt;width:54.75pt;z-index:-249921536;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8000" o:spid="_x0000_s8000" o:spt="32" type="#_x0000_t32" style="position:absolute;left:0pt;flip:x;margin-left:378pt;margin-top:8.05pt;height:0pt;width:14.25pt;z-index:-249915392;mso-width-relative:page;mso-height-relative:page;" o:connectortype="straight" filled="f" coordsize="21600,21600">
            <v:path arrowok="t"/>
            <v:fill on="f" focussize="0,0"/>
            <v:stroke endarrow="block"/>
            <v:imagedata o:title=""/>
            <o:lock v:ext="edit"/>
          </v:shape>
        </w:pict>
      </w:r>
    </w:p>
    <w:p>
      <w:r>
        <w:rPr>
          <w:lang w:bidi="bo-CN"/>
        </w:rPr>
        <w:pict>
          <v:shape id="_x0000_s8001" o:spid="_x0000_s8001" o:spt="32" type="#_x0000_t32" style="position:absolute;left:0pt;margin-left:431.25pt;margin-top:12.95pt;height:38.75pt;width:0pt;z-index:-249892864;mso-width-relative:page;mso-height-relative:page;" o:connectortype="straight" filled="f" coordsize="21600,21600">
            <v:path arrowok="t"/>
            <v:fill on="f" focussize="0,0"/>
            <v:stroke endarrow="block"/>
            <v:imagedata o:title=""/>
            <o:lock v:ext="edit"/>
          </v:shape>
        </w:pict>
      </w:r>
      <w:r>
        <w:rPr>
          <w:lang w:bidi="bo-CN"/>
        </w:rPr>
        <w:pict>
          <v:shape id="_x0000_s8002" o:spid="_x0000_s8002" o:spt="32" type="#_x0000_t32" style="position:absolute;left:0pt;margin-left:351.75pt;margin-top:2.85pt;height:22.6pt;width:0pt;z-index:-249918464;mso-width-relative:page;mso-height-relative:page;" o:connectortype="straight" filled="f" coordsize="21600,21600">
            <v:path arrowok="t"/>
            <v:fill on="f" focussize="0,0"/>
            <v:stroke endarrow="block"/>
            <v:imagedata o:title=""/>
            <o:lock v:ext="edit"/>
          </v:shape>
        </w:pict>
      </w:r>
      <w:r>
        <w:rPr>
          <w:lang w:bidi="bo-CN"/>
        </w:rPr>
        <w:pict>
          <v:shape id="_x0000_s8003" o:spid="_x0000_s8003" o:spt="32" type="#_x0000_t32" style="position:absolute;left:0pt;margin-left:-21pt;margin-top:2.85pt;height:38.35pt;width:0pt;z-index:-249900032;mso-width-relative:page;mso-height-relative:page;" o:connectortype="straight" filled="f" coordsize="21600,21600">
            <v:path arrowok="t"/>
            <v:fill on="f" focussize="0,0"/>
            <v:stroke endarrow="block"/>
            <v:imagedata o:title=""/>
            <o:lock v:ext="edit"/>
          </v:shape>
        </w:pict>
      </w:r>
      <w:r>
        <w:rPr>
          <w:lang w:bidi="bo-CN"/>
        </w:rPr>
        <w:pict>
          <v:shape id="_x0000_s8004" o:spid="_x0000_s8004" o:spt="32" type="#_x0000_t32" style="position:absolute;left:0pt;margin-left:92.25pt;margin-top:2.85pt;height:38.35pt;width:0pt;z-index:-249904128;mso-width-relative:page;mso-height-relative:page;" o:connectortype="straight" filled="f" coordsize="21600,21600">
            <v:path arrowok="t"/>
            <v:fill on="f" focussize="0,0"/>
            <v:stroke endarrow="block"/>
            <v:imagedata o:title=""/>
            <o:lock v:ext="edit"/>
          </v:shape>
        </w:pict>
      </w:r>
    </w:p>
    <w:p>
      <w:r>
        <w:rPr>
          <w:lang w:bidi="bo-CN"/>
        </w:rPr>
        <w:pict>
          <v:rect id="_x0000_s8005" o:spid="_x0000_s8005" o:spt="1" style="position:absolute;left:0pt;margin-left:324.75pt;margin-top:9.85pt;height:20.45pt;width:54.75pt;z-index:-249920512;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8006" o:spid="_x0000_s8006" o:spt="32" type="#_x0000_t32" style="position:absolute;left:0pt;flip:x;margin-left:202.5pt;margin-top:5.05pt;height:0pt;width:122.25pt;z-index:-249917440;mso-width-relative:page;mso-height-relative:page;" o:connectortype="straight" filled="f" coordsize="21600,21600">
            <v:path arrowok="t"/>
            <v:fill on="f" focussize="0,0"/>
            <v:stroke endarrow="block"/>
            <v:imagedata o:title=""/>
            <o:lock v:ext="edit"/>
          </v:shape>
        </w:pict>
      </w:r>
      <w:r>
        <w:rPr>
          <w:lang w:bidi="bo-CN"/>
        </w:rPr>
        <w:pict>
          <v:shape id="_x0000_s8007" o:spid="_x0000_s8007" o:spt="32" type="#_x0000_t32" style="position:absolute;left:0pt;margin-left:381pt;margin-top:5.05pt;height:0pt;width:50.25pt;z-index:-249893888;mso-width-relative:page;mso-height-relative:page;" o:connectortype="straight" filled="f" coordsize="21600,21600">
            <v:path arrowok="t"/>
            <v:fill on="f" focussize="0,0"/>
            <v:stroke/>
            <v:imagedata o:title=""/>
            <o:lock v:ext="edit"/>
          </v:shape>
        </w:pict>
      </w:r>
      <w:r>
        <w:rPr>
          <w:lang w:bidi="bo-CN"/>
        </w:rPr>
        <w:pict>
          <v:rect id="_x0000_s8008" o:spid="_x0000_s8008" o:spt="1" style="position:absolute;left:0pt;margin-left:-54pt;margin-top:10pt;height:32.9pt;width:69.75pt;z-index:-249899008;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8009" o:spid="_x0000_s8009" o:spt="1" style="position:absolute;left:0pt;margin-left:52.5pt;margin-top:10pt;height:32.9pt;width:84pt;z-index:-249903104;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8010" o:spid="_x0000_s8010" o:spt="1" style="position:absolute;left:0pt;margin-left:401.25pt;margin-top:4.9pt;height:21.75pt;width:62.25pt;z-index:-249914368;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8011" o:spid="_x0000_s8011" o:spt="32" type="#_x0000_t32" style="position:absolute;left:0pt;flip:x;margin-left:201.75pt;margin-top:0.55pt;height:0pt;width:199.5pt;z-index:-249913344;mso-width-relative:page;mso-height-relative:page;" o:connectortype="straight" filled="f" coordsize="21600,21600">
            <v:path arrowok="t"/>
            <v:fill on="f" focussize="0,0"/>
            <v:stroke endarrow="block"/>
            <v:imagedata o:title=""/>
            <o:lock v:ext="edit"/>
          </v:shape>
        </w:pict>
      </w:r>
      <w:r>
        <w:rPr>
          <w:lang w:bidi="bo-CN"/>
        </w:rPr>
        <w:pict>
          <v:shape id="_x0000_s8012" o:spid="_x0000_s8012" o:spt="32" type="#_x0000_t32" style="position:absolute;left:0pt;margin-left:-18pt;margin-top:11.7pt;height:224.7pt;width:0pt;z-index:-249889792;mso-width-relative:page;mso-height-relative:page;" o:connectortype="straight" filled="f" coordsize="21600,21600">
            <v:path arrowok="t"/>
            <v:fill on="f" focussize="0,0"/>
            <v:stroke/>
            <v:imagedata o:title=""/>
            <o:lock v:ext="edit"/>
          </v:shape>
        </w:pict>
      </w:r>
      <w:r>
        <w:rPr>
          <w:lang w:bidi="bo-CN"/>
        </w:rPr>
        <w:pict>
          <v:shape id="_x0000_s8013" o:spid="_x0000_s8013" o:spt="34" type="#_x0000_t34" style="position:absolute;left:0pt;flip:y;margin-left:-18pt;margin-top:11.7pt;height:50pt;width:113.3pt;rotation:11796480f;z-index:-249897984;mso-width-relative:page;mso-height-relative:page;" o:connectortype="elbow" filled="f" coordsize="21600,21600" adj="219,211378,-34754">
            <v:path arrowok="t"/>
            <v:fill on="f" focussize="0,0"/>
            <v:stroke endarrow="block"/>
            <v:imagedata o:title=""/>
            <o:lock v:ext="edit"/>
          </v:shape>
        </w:pict>
      </w:r>
    </w:p>
    <w:p>
      <w:r>
        <w:rPr>
          <w:lang w:bidi="bo-CN"/>
        </w:rPr>
        <w:pict>
          <v:rect id="_x0000_s8014" o:spid="_x0000_s8014" o:spt="1" style="position:absolute;left:0pt;margin-left:379.5pt;margin-top:5.55pt;height:21.75pt;width:82.5pt;z-index:-249912320;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8015" o:spid="_x0000_s8015" o:spt="110" type="#_x0000_t110" style="position:absolute;left:0pt;margin-left:147pt;margin-top:20.25pt;height:35.25pt;width:108pt;mso-wrap-distance-left:9pt;mso-wrap-distance-right:9pt;z-index:250856448;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8016" o:spid="_x0000_s8016" o:spt="32" type="#_x0000_t32" style="position:absolute;left:0pt;margin-left:338.25pt;margin-top:3.5pt;height:33.75pt;width:0pt;z-index:-249908224;mso-width-relative:page;mso-height-relative:page;" o:connectortype="straight" filled="f" coordsize="21600,21600">
            <v:path arrowok="t"/>
            <v:fill on="f" focussize="0,0"/>
            <v:stroke/>
            <v:imagedata o:title=""/>
            <o:lock v:ext="edit"/>
          </v:shape>
        </w:pict>
      </w:r>
      <w:r>
        <w:rPr>
          <w:lang w:bidi="bo-CN"/>
        </w:rPr>
        <w:pict>
          <v:shape id="_x0000_s8017" o:spid="_x0000_s8017" o:spt="32" type="#_x0000_t32" style="position:absolute;left:0pt;margin-left:338.25pt;margin-top:2.7pt;height:0.05pt;width:41.25pt;z-index:-249910272;mso-width-relative:page;mso-height-relative:page;" o:connectortype="straight" filled="f" coordsize="21600,21600">
            <v:path arrowok="t"/>
            <v:fill on="f" focussize="0,0"/>
            <v:stroke endarrow="block"/>
            <v:imagedata o:title=""/>
            <o:lock v:ext="edit"/>
          </v:shape>
        </w:pict>
      </w:r>
    </w:p>
    <w:p>
      <w:r>
        <w:rPr>
          <w:lang w:bidi="bo-CN"/>
        </w:rPr>
        <w:pict>
          <v:shape id="_x0000_s8018" o:spid="_x0000_s8018" o:spt="32" type="#_x0000_t32" style="position:absolute;left:0pt;margin-left:255pt;margin-top:7pt;height:0.05pt;width:83.25pt;z-index:-249907200;mso-width-relative:page;mso-height-relative:page;" o:connectortype="straight" filled="f" coordsize="21600,21600">
            <v:path arrowok="t"/>
            <v:fill on="f" focussize="0,0"/>
            <v:stroke/>
            <v:imagedata o:title=""/>
            <o:lock v:ext="edit"/>
          </v:shape>
        </w:pict>
      </w:r>
      <w:r>
        <w:rPr>
          <w:lang w:bidi="bo-CN"/>
        </w:rPr>
        <w:pict>
          <v:rect id="_x0000_s8019" o:spid="_x0000_s8019" o:spt="1" style="position:absolute;left:0pt;margin-left:379.5pt;margin-top:9.2pt;height:21.75pt;width:82.5pt;z-index:-249911296;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8020" o:spid="_x0000_s8020" o:spt="32" type="#_x0000_t32" style="position:absolute;left:0pt;margin-left:-18pt;margin-top:174pt;height:0.05pt;width:174pt;z-index:-249890816;mso-width-relative:page;mso-height-relative:page;" o:connectortype="straight" filled="f" coordsize="21600,21600">
            <v:path arrowok="t"/>
            <v:fill on="f" focussize="0,0"/>
            <v:stroke endarrow="block"/>
            <v:imagedata o:title=""/>
            <o:lock v:ext="edit"/>
          </v:shape>
        </w:pict>
      </w:r>
      <w:r>
        <w:rPr>
          <w:lang w:bidi="bo-CN"/>
        </w:rPr>
        <w:pict>
          <v:rect id="_x0000_s8021" o:spid="_x0000_s8021" o:spt="1" style="position:absolute;left:0pt;margin-left:55.5pt;margin-top:57.75pt;height:36.75pt;width:57.8pt;z-index:-249882624;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8022" o:spid="_x0000_s8022" o:spt="32" type="#_x0000_t32" style="position:absolute;left:0pt;margin-left:86.25pt;margin-top:94.5pt;height:16.5pt;width:0.05pt;z-index:-249879552;mso-width-relative:page;mso-height-relative:page;" o:connectortype="straight" filled="f" coordsize="21600,21600">
            <v:path arrowok="t"/>
            <v:fill on="f" focussize="0,0"/>
            <v:stroke/>
            <v:imagedata o:title=""/>
            <o:lock v:ext="edit"/>
          </v:shape>
        </w:pict>
      </w:r>
      <w:r>
        <w:rPr>
          <w:lang w:bidi="bo-CN"/>
        </w:rPr>
        <w:pict>
          <v:shape id="_x0000_s8023" o:spid="_x0000_s8023" o:spt="32" type="#_x0000_t32" style="position:absolute;left:0pt;margin-left:86.25pt;margin-top:111pt;height:0pt;width:54.75pt;z-index:-249878528;mso-width-relative:page;mso-height-relative:page;" o:connectortype="straight" filled="f" coordsize="21600,21600">
            <v:path arrowok="t"/>
            <v:fill on="f" focussize="0,0"/>
            <v:stroke endarrow="block"/>
            <v:imagedata o:title=""/>
            <o:lock v:ext="edit"/>
          </v:shape>
        </w:pict>
      </w:r>
      <w:r>
        <w:rPr>
          <w:lang w:bidi="bo-CN"/>
        </w:rPr>
        <w:pict>
          <v:shape id="_x0000_s8024" o:spid="_x0000_s8024" o:spt="32" type="#_x0000_t32" style="position:absolute;left:0pt;margin-left:86.25pt;margin-top:43.5pt;height:15pt;width:0pt;z-index:-249880576;mso-width-relative:page;mso-height-relative:page;" o:connectortype="straight" filled="f" coordsize="21600,21600">
            <v:path arrowok="t"/>
            <v:fill on="f" focussize="0,0"/>
            <v:stroke endarrow="block"/>
            <v:imagedata o:title=""/>
            <o:lock v:ext="edit"/>
          </v:shape>
        </w:pict>
      </w:r>
      <w:r>
        <w:rPr>
          <w:lang w:bidi="bo-CN"/>
        </w:rPr>
        <w:pict>
          <v:shape id="_x0000_s8025" o:spid="_x0000_s8025" o:spt="32" type="#_x0000_t32" style="position:absolute;left:0pt;flip:x;margin-left:86.25pt;margin-top:43.5pt;height:0pt;width:55.5pt;z-index:-249881600;mso-width-relative:page;mso-height-relative:page;" o:connectortype="straight" filled="f" coordsize="21600,21600">
            <v:path arrowok="t"/>
            <v:fill on="f" focussize="0,0"/>
            <v:stroke/>
            <v:imagedata o:title=""/>
            <o:lock v:ext="edit"/>
          </v:shape>
        </w:pict>
      </w:r>
      <w:r>
        <w:rPr>
          <w:lang w:bidi="bo-CN"/>
        </w:rPr>
        <w:pict>
          <v:rect id="_x0000_s8026" o:spid="_x0000_s8026" o:spt="1" style="position:absolute;left:0pt;margin-left:307.5pt;margin-top:91.5pt;height:36.75pt;width:52.5pt;z-index:-249887744;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8027" o:spid="_x0000_s8027" o:spt="32" type="#_x0000_t32" style="position:absolute;left:0pt;margin-left:259.5pt;margin-top:111pt;height:0pt;width:48pt;z-index:-249888768;mso-width-relative:page;mso-height-relative:page;" o:connectortype="straight" filled="f" coordsize="21600,21600">
            <v:path arrowok="t"/>
            <v:fill on="f" focussize="0,0"/>
            <v:stroke endarrow="block"/>
            <v:imagedata o:title=""/>
            <o:lock v:ext="edit"/>
          </v:shape>
        </w:pict>
      </w:r>
      <w:r>
        <w:rPr>
          <w:lang w:bidi="bo-CN"/>
        </w:rPr>
        <w:pict>
          <v:shape id="_x0000_s8028" o:spid="_x0000_s8028" o:spt="32" type="#_x0000_t32" style="position:absolute;left:0pt;margin-left:201.75pt;margin-top:61.9pt;height:32.6pt;width:0.05pt;z-index:-249895936;mso-width-relative:page;mso-height-relative:page;" o:connectortype="straight" filled="f" coordsize="21600,21600">
            <v:path arrowok="t"/>
            <v:fill on="f" focussize="0,0"/>
            <v:stroke endarrow="block"/>
            <v:imagedata o:title=""/>
            <o:lock v:ext="edit"/>
          </v:shape>
        </w:pict>
      </w:r>
      <w:r>
        <w:rPr>
          <w:lang w:bidi="bo-CN"/>
        </w:rPr>
        <w:pict>
          <v:shape id="_x0000_s8029" o:spid="_x0000_s8029" o:spt="110" type="#_x0000_t110" style="position:absolute;left:0pt;margin-left:141.75pt;margin-top:94.5pt;height:35.25pt;width:118.5pt;mso-wrap-distance-left:9pt;mso-wrap-distance-right:9pt;z-index:250858496;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8030" o:spid="_x0000_s8030" o:spt="32" type="#_x0000_t32" style="position:absolute;left:0pt;margin-left:201pt;margin-top:129pt;height:31.85pt;width:0pt;z-index:-249891840;mso-width-relative:page;mso-height-relative:page;" o:connectortype="straight" filled="f" coordsize="21600,21600">
            <v:path arrowok="t"/>
            <v:fill on="f" focussize="0,0"/>
            <v:stroke endarrow="block"/>
            <v:imagedata o:title=""/>
            <o:lock v:ext="edit"/>
          </v:shape>
        </w:pict>
      </w:r>
      <w:r>
        <w:rPr>
          <w:lang w:bidi="bo-CN"/>
        </w:rPr>
        <w:pict>
          <v:roundrect id="_x0000_s8031" o:spid="_x0000_s8031" o:spt="2" style="position:absolute;left:0pt;margin-left:156pt;margin-top:162.35pt;height:24.75pt;width:83.25pt;z-index:-249894912;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8032" o:spid="_x0000_s8032" o:spt="32" type="#_x0000_t32" style="position:absolute;left:0pt;margin-left:338.25pt;margin-top:6pt;height:0.05pt;width:42.75pt;z-index:-249909248;mso-width-relative:page;mso-height-relative:page;" o:connectortype="straight" filled="f" coordsize="21600,21600">
            <v:path arrowok="t"/>
            <v:fill on="f" focussize="0,0"/>
            <v:stroke endarrow="block"/>
            <v:imagedata o:title=""/>
            <o:lock v:ext="edit"/>
          </v:shape>
        </w:pict>
      </w:r>
      <w:r>
        <w:rPr>
          <w:lang w:bidi="bo-CN"/>
        </w:rPr>
        <w:pict>
          <v:shape id="_x0000_s8033" o:spid="_x0000_s8033" o:spt="32" type="#_x0000_t32" style="position:absolute;left:0pt;margin-left:201pt;margin-top:9.45pt;height:17.2pt;width:0pt;z-index:-249896960;mso-width-relative:page;mso-height-relative:page;" o:connectortype="straight" filled="f" coordsize="21600,21600">
            <v:path arrowok="t"/>
            <v:fill on="f" focussize="0,0"/>
            <v:stroke endarrow="block"/>
            <v:imagedata o:title=""/>
            <o:lock v:ext="edit"/>
          </v:shape>
        </w:pict>
      </w:r>
      <w:r>
        <w:rPr>
          <w:lang w:bidi="bo-CN"/>
        </w:rPr>
        <w:pict>
          <v:shape id="_x0000_s8034" o:spid="_x0000_s8034" o:spt="110" type="#_x0000_t110" style="position:absolute;left:0pt;margin-left:141pt;margin-top:26.65pt;height:35.25pt;width:118.5pt;mso-wrap-distance-left:9pt;mso-wrap-distance-right:9pt;z-index:250857472;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pacing w:line="360" w:lineRule="auto"/>
        <w:contextualSpacing/>
        <w:jc w:val="both"/>
        <w:rPr>
          <w:rFonts w:hint="eastAsia"/>
          <w:b/>
          <w:sz w:val="44"/>
          <w:szCs w:val="44"/>
          <w:lang w:eastAsia="zh-CN"/>
        </w:rPr>
      </w:pPr>
    </w:p>
    <w:p>
      <w:pPr>
        <w:spacing w:line="360" w:lineRule="auto"/>
        <w:contextualSpacing/>
        <w:jc w:val="both"/>
        <w:rPr>
          <w:rFonts w:hint="eastAsia"/>
          <w:b/>
          <w:sz w:val="44"/>
          <w:szCs w:val="44"/>
          <w:lang w:eastAsia="zh-CN"/>
        </w:rPr>
      </w:pPr>
    </w:p>
    <w:p>
      <w:pPr>
        <w:spacing w:line="360" w:lineRule="auto"/>
        <w:contextualSpacing/>
        <w:jc w:val="both"/>
        <w:rPr>
          <w:rFonts w:hint="eastAsia"/>
          <w:b/>
          <w:sz w:val="36"/>
          <w:szCs w:val="36"/>
        </w:rPr>
      </w:pPr>
      <w:r>
        <w:rPr>
          <w:rFonts w:hint="eastAsia"/>
          <w:b/>
          <w:sz w:val="44"/>
          <w:szCs w:val="44"/>
          <w:lang w:val="en-US" w:eastAsia="zh-CN"/>
        </w:rPr>
        <w:t xml:space="preserve">     </w:t>
      </w:r>
      <w:r>
        <w:rPr>
          <w:rFonts w:hint="eastAsia"/>
          <w:b/>
          <w:sz w:val="36"/>
          <w:szCs w:val="36"/>
          <w:lang w:eastAsia="zh-CN"/>
        </w:rPr>
        <w:t>双湖</w:t>
      </w:r>
      <w:r>
        <w:rPr>
          <w:rFonts w:hint="eastAsia"/>
          <w:b/>
          <w:sz w:val="36"/>
          <w:szCs w:val="36"/>
        </w:rPr>
        <w:t>县交通运输局行政处罚流程图</w:t>
      </w:r>
    </w:p>
    <w:p>
      <w:pPr>
        <w:spacing w:line="360" w:lineRule="auto"/>
        <w:contextualSpacing/>
        <w:jc w:val="right"/>
        <w:rPr>
          <w:rFonts w:hint="eastAsia" w:eastAsia="宋体"/>
          <w:b w:val="0"/>
          <w:bCs/>
          <w:sz w:val="24"/>
          <w:szCs w:val="24"/>
          <w:lang w:eastAsia="zh-CN"/>
        </w:rPr>
      </w:pPr>
      <w:r>
        <w:rPr>
          <w:rFonts w:hint="eastAsia"/>
          <w:b w:val="0"/>
          <w:bCs/>
          <w:sz w:val="24"/>
          <w:szCs w:val="24"/>
          <w:lang w:eastAsia="zh-CN"/>
        </w:rPr>
        <w:t>序号：</w:t>
      </w:r>
      <w:r>
        <w:rPr>
          <w:rFonts w:hint="eastAsia"/>
          <w:b w:val="0"/>
          <w:bCs/>
          <w:sz w:val="24"/>
          <w:szCs w:val="24"/>
          <w:lang w:val="en-US" w:eastAsia="zh-CN"/>
        </w:rPr>
        <w:t>185</w:t>
      </w:r>
    </w:p>
    <w:p>
      <w:pPr>
        <w:snapToGrid w:val="0"/>
        <w:spacing w:line="20" w:lineRule="atLeast"/>
        <w:contextualSpacing/>
        <w:rPr>
          <w:sz w:val="21"/>
          <w:szCs w:val="21"/>
        </w:rPr>
      </w:pPr>
      <w:r>
        <w:rPr>
          <w:rFonts w:hint="eastAsia"/>
          <w:sz w:val="21"/>
          <w:szCs w:val="21"/>
        </w:rPr>
        <w:t>职权名称：对招标人不满足规定的条件而进行招标的；不按照规定将资格预审文件、招标文件和招标投标情况的书面报告备案的；邀请招标不依法发出投标邀请书的；不按照项目审批、核准部门确定的招标范围、招标方式、招标组织形式进行招标的；不按照规定编制资格预审文件或者招标文件的；由于招标人原因导致资格审查报告存在重大偏差且影响资格预审结果的；挪用投标保证金，增设或者变相增设保证金的；投标人数量不符合法定要求不重新招标的；向评标委员会提供的评标信息不符合规定的；不按照规定公示中标候选人的；招标文件中规定的履约保证金的金额、支付形式不符合规定的处罚</w:t>
      </w:r>
    </w:p>
    <w:p>
      <w:r>
        <w:rPr>
          <w:lang w:bidi="bo-CN"/>
        </w:rPr>
        <w:pict>
          <v:rect id="_x0000_s8035" o:spid="_x0000_s8035" o:spt="1" style="position:absolute;left:0pt;margin-left:93.15pt;margin-top:0.8pt;height:19.45pt;width:47.1pt;z-index:-249804800;mso-width-relative:page;mso-height-relative:page;" stroked="f" coordsize="21600,21600">
            <v:path/>
            <v:fill focussize="0,0"/>
            <v:stroke on="f"/>
            <v:imagedata o:title=""/>
            <o:lock v:ext="edit"/>
            <v:textbox>
              <w:txbxContent>
                <w:p>
                  <w:pPr>
                    <w:ind w:right="31680" w:rightChars="-50"/>
                    <w:rPr>
                      <w:sz w:val="15"/>
                      <w:szCs w:val="15"/>
                    </w:rPr>
                  </w:pPr>
                  <w:r>
                    <w:rPr>
                      <w:rFonts w:hint="eastAsia"/>
                      <w:sz w:val="15"/>
                      <w:szCs w:val="15"/>
                    </w:rPr>
                    <w:t>简易程序</w:t>
                  </w:r>
                </w:p>
              </w:txbxContent>
            </v:textbox>
          </v:rect>
        </w:pict>
      </w:r>
      <w:r>
        <w:rPr>
          <w:lang w:bidi="bo-CN"/>
        </w:rPr>
        <w:pict>
          <v:roundrect id="_x0000_s8036" o:spid="_x0000_s8036" o:spt="2" style="position:absolute;left:0pt;margin-left:159pt;margin-top:8.7pt;height:24.75pt;width:86.25pt;z-index:-249876480;mso-width-relative:page;mso-height-relative:page;" coordsize="21600,21600" arcsize="0.333333333333333">
            <v:path/>
            <v:fill focussize="0,0"/>
            <v:stroke weight="1.5pt"/>
            <v:imagedata o:title=""/>
            <o:lock v:ext="edit"/>
            <v:textbox>
              <w:txbxContent>
                <w:p>
                  <w:pPr>
                    <w:pStyle w:val="11"/>
                    <w:ind w:left="31680" w:leftChars="-50" w:right="31680" w:rightChars="-50"/>
                    <w:rPr>
                      <w:b/>
                      <w:sz w:val="24"/>
                      <w:szCs w:val="24"/>
                    </w:rPr>
                  </w:pPr>
                  <w:r>
                    <w:rPr>
                      <w:rFonts w:hint="eastAsia"/>
                      <w:b/>
                      <w:sz w:val="24"/>
                      <w:szCs w:val="24"/>
                    </w:rPr>
                    <w:t>发现违法事实</w:t>
                  </w:r>
                </w:p>
              </w:txbxContent>
            </v:textbox>
          </v:roundrect>
        </w:pict>
      </w:r>
      <w:r>
        <w:t xml:space="preserve">                </w:t>
      </w:r>
    </w:p>
    <w:p>
      <w:r>
        <w:rPr>
          <w:lang w:bidi="bo-CN"/>
        </w:rPr>
        <w:pict>
          <v:shape id="_x0000_s8037" o:spid="_x0000_s8037" o:spt="32" type="#_x0000_t32" style="position:absolute;left:0pt;margin-left:92.25pt;margin-top:5.05pt;height:19.55pt;width:0.05pt;z-index:-249872384;mso-width-relative:page;mso-height-relative:page;" o:connectortype="straight" filled="f" coordsize="21600,21600">
            <v:path arrowok="t"/>
            <v:fill on="f" focussize="0,0"/>
            <v:stroke endarrow="block"/>
            <v:imagedata o:title=""/>
            <o:lock v:ext="edit"/>
          </v:shape>
        </w:pict>
      </w:r>
      <w:r>
        <w:rPr>
          <w:lang w:bidi="bo-CN"/>
        </w:rPr>
        <w:pict>
          <v:shape id="_x0000_s8038" o:spid="_x0000_s8038" o:spt="32" type="#_x0000_t32" style="position:absolute;left:0pt;flip:x;margin-left:90.8pt;margin-top:5.85pt;height:0.05pt;width:68.2pt;z-index:-249873408;mso-width-relative:page;mso-height-relative:page;" o:connectortype="straight" filled="f" coordsize="21600,21600">
            <v:path arrowok="t"/>
            <v:fill on="f" focussize="0,0"/>
            <v:stroke/>
            <v:imagedata o:title=""/>
            <o:lock v:ext="edit"/>
          </v:shape>
        </w:pict>
      </w:r>
      <w:r>
        <w:t xml:space="preserve">                             </w:t>
      </w:r>
    </w:p>
    <w:p>
      <w:r>
        <w:rPr>
          <w:lang w:bidi="bo-CN"/>
        </w:rPr>
        <w:pict>
          <v:rect id="_x0000_s8039" o:spid="_x0000_s8039" o:spt="1" style="position:absolute;left:0pt;margin-left:207.75pt;margin-top:9pt;height:18.75pt;width:54pt;z-index:-249810944;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8040" o:spid="_x0000_s8040" o:spt="32" type="#_x0000_t32" style="position:absolute;left:0pt;margin-left:201pt;margin-top:2.25pt;height:29.25pt;width:0.75pt;z-index:-249867264;mso-width-relative:page;mso-height-relative:page;" o:connectortype="straight" filled="f" coordsize="21600,21600">
            <v:path arrowok="t"/>
            <v:fill on="f" focussize="0,0"/>
            <v:stroke endarrow="block"/>
            <v:imagedata o:title=""/>
            <o:lock v:ext="edit"/>
          </v:shape>
        </w:pict>
      </w:r>
      <w:r>
        <w:rPr>
          <w:lang w:bidi="bo-CN"/>
        </w:rPr>
        <w:pict>
          <v:shape id="_x0000_s8041" o:spid="_x0000_s8041" o:spt="110" type="#_x0000_t110" style="position:absolute;left:0pt;margin-left:32.25pt;margin-top:9pt;height:50.25pt;width:119.25pt;z-index:-249875456;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8042" o:spid="_x0000_s8042" o:spt="34" type="#_x0000_t34" style="position:absolute;left:0pt;margin-left:-23.25pt;margin-top:7.05pt;height:48.75pt;width:60.75pt;rotation:5898240f;z-index:-249874432;mso-width-relative:page;mso-height-relative:page;" o:connectortype="elbow" filled="f" coordsize="21600,21600" adj="657,-86400,-45333">
            <v:path arrowok="t"/>
            <v:fill on="f" focussize="0,0"/>
            <v:stroke endarrow="block"/>
            <v:imagedata o:title=""/>
            <o:lock v:ext="edit"/>
          </v:shape>
        </w:pict>
      </w:r>
      <w:r>
        <w:rPr>
          <w:lang w:bidi="bo-CN"/>
        </w:rPr>
        <w:pict>
          <v:rect id="_x0000_s8043" o:spid="_x0000_s8043" o:spt="1" style="position:absolute;left:0pt;margin-left:162.75pt;margin-top:0.3pt;height:25.5pt;width:81.75pt;z-index:-249866240;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8044" o:spid="_x0000_s8044" o:spt="32" type="#_x0000_t32" style="position:absolute;left:0pt;margin-left:202.5pt;margin-top:10.95pt;height:32.45pt;width:0.75pt;z-index:-249864192;mso-width-relative:page;mso-height-relative:page;" o:connectortype="straight" filled="f" coordsize="21600,21600">
            <v:path arrowok="t"/>
            <v:fill on="f" focussize="0,0"/>
            <v:stroke endarrow="block"/>
            <v:imagedata o:title=""/>
            <o:lock v:ext="edit"/>
          </v:shape>
        </w:pict>
      </w:r>
      <w:r>
        <w:rPr>
          <w:lang w:bidi="bo-CN"/>
        </w:rPr>
        <w:pict>
          <v:shape id="_x0000_s8045" o:spid="_x0000_s8045" o:spt="109" type="#_x0000_t109" style="position:absolute;left:0pt;margin-left:-0.75pt;margin-top:10.95pt;height:29.25pt;width:53.25pt;z-index:-249868288;mso-width-relative:page;mso-height-relative:page;" stroked="f" coordsize="21600,21600">
            <v:path/>
            <v:fill focussize="0,0"/>
            <v:stroke on="f" joinstyle="miter"/>
            <v:imagedata o:title=""/>
            <o:lock v:ext="edit"/>
            <v:textbox>
              <w:txbxContent>
                <w:p>
                  <w:pPr>
                    <w:pStyle w:val="11"/>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8046" o:spid="_x0000_s8046" o:spt="32" type="#_x0000_t32" style="position:absolute;left:0pt;margin-left:92.25pt;margin-top:11.7pt;height:16.5pt;width:0.05pt;z-index:-249869312;mso-width-relative:page;mso-height-relative:page;" o:connectortype="straight" filled="f" coordsize="21600,21600">
            <v:path arrowok="t"/>
            <v:fill on="f" focussize="0,0"/>
            <v:stroke endarrow="block"/>
            <v:imagedata o:title=""/>
            <o:lock v:ext="edit"/>
          </v:shape>
        </w:pict>
      </w:r>
    </w:p>
    <w:p>
      <w:r>
        <w:rPr>
          <w:lang w:bidi="bo-CN"/>
        </w:rPr>
        <w:pict>
          <v:shape id="_x0000_s8047" o:spid="_x0000_s8047" o:spt="110" type="#_x0000_t110" style="position:absolute;left:0pt;margin-left:26.25pt;margin-top:12.8pt;height:53.8pt;width:129.75pt;mso-wrap-distance-left:9pt;mso-wrap-distance-right:9pt;z-index:250859520;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8048" o:spid="_x0000_s8048" o:spt="109" type="#_x0000_t109" style="position:absolute;left:0pt;margin-left:285.75pt;margin-top:10.35pt;height:78.75pt;width:78.75pt;z-index:-249863168;mso-width-relative:page;mso-height-relative:page;" coordsize="21600,21600">
            <v:path/>
            <v:fill focussize="0,0"/>
            <v:stroke joinstyle="miter"/>
            <v:imagedata o:title=""/>
            <o:lock v:ext="edit"/>
            <v:textbox>
              <w:txbxContent>
                <w:p>
                  <w:pPr>
                    <w:pStyle w:val="11"/>
                    <w:snapToGrid w:val="0"/>
                    <w:spacing w:line="40" w:lineRule="atLeast"/>
                    <w:contextualSpacing/>
                    <w:jc w:val="left"/>
                    <w:rPr>
                      <w:sz w:val="18"/>
                      <w:szCs w:val="18"/>
                    </w:rPr>
                  </w:pPr>
                  <w:r>
                    <w:rPr>
                      <w:rFonts w:hint="eastAsia"/>
                      <w:sz w:val="18"/>
                      <w:szCs w:val="18"/>
                    </w:rPr>
                    <w:t>■录制笔录、抽样取证等</w:t>
                  </w:r>
                </w:p>
                <w:p>
                  <w:pPr>
                    <w:pStyle w:val="11"/>
                    <w:snapToGrid w:val="0"/>
                    <w:spacing w:line="40" w:lineRule="atLeast"/>
                    <w:contextualSpacing/>
                    <w:jc w:val="left"/>
                    <w:rPr>
                      <w:sz w:val="18"/>
                      <w:szCs w:val="18"/>
                    </w:rPr>
                  </w:pPr>
                  <w:r>
                    <w:rPr>
                      <w:rFonts w:hint="eastAsia"/>
                      <w:sz w:val="18"/>
                      <w:szCs w:val="18"/>
                    </w:rPr>
                    <w:t>■收集证书、物证等</w:t>
                  </w:r>
                </w:p>
                <w:p>
                  <w:pPr>
                    <w:pStyle w:val="11"/>
                    <w:snapToGrid w:val="0"/>
                    <w:spacing w:line="40" w:lineRule="atLeast"/>
                    <w:contextualSpacing/>
                    <w:jc w:val="left"/>
                    <w:rPr>
                      <w:sz w:val="18"/>
                      <w:szCs w:val="18"/>
                    </w:rPr>
                  </w:pPr>
                  <w:r>
                    <w:rPr>
                      <w:rFonts w:hint="eastAsia"/>
                      <w:sz w:val="18"/>
                      <w:szCs w:val="18"/>
                    </w:rPr>
                    <w:t>■鉴定、勘察等</w:t>
                  </w:r>
                </w:p>
                <w:p>
                  <w:pPr>
                    <w:pStyle w:val="11"/>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8049" o:spid="_x0000_s8049" o:spt="2" style="position:absolute;left:0pt;margin-left:-54pt;margin-top:15pt;height:24.8pt;width:65.25pt;z-index:-249871360;mso-width-relative:page;mso-height-relative:page;" coordsize="21600,21600" arcsize="0.333333333333333">
            <v:path/>
            <v:fill focussize="0,0"/>
            <v:stroke weight="0.25pt"/>
            <v:imagedata o:title=""/>
            <o:lock v:ext="edit"/>
            <v:textbox>
              <w:txbxContent>
                <w:p>
                  <w:pPr>
                    <w:pStyle w:val="11"/>
                    <w:rPr>
                      <w:szCs w:val="21"/>
                    </w:rPr>
                  </w:pPr>
                  <w:r>
                    <w:rPr>
                      <w:rFonts w:hint="eastAsia"/>
                      <w:szCs w:val="21"/>
                    </w:rPr>
                    <w:t>不予处罚</w:t>
                  </w:r>
                </w:p>
              </w:txbxContent>
            </v:textbox>
          </v:roundrect>
        </w:pict>
      </w:r>
      <w:r>
        <w:rPr>
          <w:lang w:bidi="bo-CN"/>
        </w:rPr>
        <w:pict>
          <v:rect id="_x0000_s8050" o:spid="_x0000_s8050" o:spt="1" style="position:absolute;left:0pt;margin-left:166.8pt;margin-top:12.2pt;height:38.8pt;width:78.45pt;z-index:-249865216;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8051" o:spid="_x0000_s8051" o:spt="32" type="#_x0000_t32" style="position:absolute;left:0pt;flip:x;margin-left:12pt;margin-top:9.15pt;height:0.05pt;width:17.25pt;z-index:-249870336;mso-width-relative:page;mso-height-relative:page;" o:connectortype="straight" filled="f" coordsize="21600,21600">
            <v:path arrowok="t"/>
            <v:fill on="f" focussize="0,0"/>
            <v:stroke endarrow="block"/>
            <v:imagedata o:title=""/>
            <o:lock v:ext="edit"/>
          </v:shape>
        </w:pict>
      </w:r>
      <w:r>
        <w:rPr>
          <w:lang w:bidi="bo-CN"/>
        </w:rPr>
        <w:pict>
          <v:roundrect id="_x0000_s8052" o:spid="_x0000_s8052" o:spt="2" style="position:absolute;left:0pt;margin-left:383.25pt;margin-top:6.15pt;height:35.25pt;width:72.75pt;z-index:-249861120;mso-width-relative:page;mso-height-relative:page;" coordsize="21600,21600" arcsize="0.333333333333333">
            <v:path/>
            <v:fill focussize="0,0"/>
            <v:stroke weight="0.25pt"/>
            <v:imagedata o:title=""/>
            <o:lock v:ext="edit"/>
            <v:textbox>
              <w:txbxContent>
                <w:p>
                  <w:pPr>
                    <w:pStyle w:val="11"/>
                    <w:snapToGrid w:val="0"/>
                    <w:spacing w:line="40" w:lineRule="atLeast"/>
                    <w:contextualSpacing/>
                    <w:jc w:val="center"/>
                    <w:rPr>
                      <w:sz w:val="18"/>
                      <w:szCs w:val="18"/>
                    </w:rPr>
                  </w:pPr>
                  <w:r>
                    <w:rPr>
                      <w:rFonts w:hint="eastAsia"/>
                      <w:sz w:val="18"/>
                      <w:szCs w:val="18"/>
                    </w:rPr>
                    <w:t>登记保全</w:t>
                  </w:r>
                </w:p>
                <w:p>
                  <w:pPr>
                    <w:pStyle w:val="11"/>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8053" o:spid="_x0000_s8053" o:spt="32" type="#_x0000_t32" style="position:absolute;left:0pt;margin-left:364.5pt;margin-top:8.55pt;height:0.05pt;width:18.75pt;z-index:-249860096;mso-width-relative:page;mso-height-relative:page;" o:connectortype="straight" filled="f" coordsize="21600,21600">
            <v:path arrowok="t"/>
            <v:fill on="f" focussize="0,0"/>
            <v:stroke endarrow="block"/>
            <v:imagedata o:title=""/>
            <o:lock v:ext="edit"/>
          </v:shape>
        </w:pict>
      </w:r>
      <w:r>
        <w:rPr>
          <w:lang w:bidi="bo-CN"/>
        </w:rPr>
        <w:pict>
          <v:shape id="_x0000_s8054" o:spid="_x0000_s8054" o:spt="109" type="#_x0000_t109" style="position:absolute;left:0pt;margin-left:2.25pt;margin-top:14.55pt;height:28.5pt;width:63.75pt;z-index:-249853952;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8055" o:spid="_x0000_s8055" o:spt="32" type="#_x0000_t32" style="position:absolute;left:0pt;margin-left:245.25pt;margin-top:0.3pt;height:0pt;width:40.5pt;z-index:-249862144;mso-width-relative:page;mso-height-relative:page;" o:connectortype="straight" filled="f" coordsize="21600,21600">
            <v:path arrowok="t"/>
            <v:fill on="f" focussize="0,0"/>
            <v:stroke/>
            <v:imagedata o:title=""/>
            <o:lock v:ext="edit"/>
          </v:shape>
        </w:pict>
      </w:r>
    </w:p>
    <w:p>
      <w:pPr>
        <w:rPr>
          <w:b/>
        </w:rPr>
      </w:pPr>
      <w:r>
        <w:rPr>
          <w:lang w:bidi="bo-CN"/>
        </w:rPr>
        <w:pict>
          <v:shape id="_x0000_s8056" o:spid="_x0000_s8056" o:spt="32" type="#_x0000_t32" style="position:absolute;left:0pt;margin-left:204pt;margin-top:4.2pt;height:21.95pt;width:0pt;z-index:-249858048;mso-width-relative:page;mso-height-relative:page;" o:connectortype="straight" filled="f" coordsize="21600,21600">
            <v:path arrowok="t"/>
            <v:fill on="f" focussize="0,0"/>
            <v:stroke endarrow="block"/>
            <v:imagedata o:title=""/>
            <o:lock v:ext="edit"/>
          </v:shape>
        </w:pict>
      </w:r>
      <w:r>
        <w:rPr>
          <w:lang w:bidi="bo-CN"/>
        </w:rPr>
        <w:pict>
          <v:shape id="_x0000_s8057" o:spid="_x0000_s8057" o:spt="32" type="#_x0000_t32" style="position:absolute;left:0pt;margin-left:90.8pt;margin-top:4.75pt;height:15.75pt;width:0pt;z-index:-249857024;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8058" o:spid="_x0000_s8058" o:spt="110" type="#_x0000_t110" style="position:absolute;left:0pt;margin-left:33pt;margin-top:4.55pt;height:51.55pt;width:115.5pt;mso-wrap-distance-left:9pt;mso-wrap-distance-right:9pt;z-index:250860544;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8059" o:spid="_x0000_s8059" o:spt="1" style="position:absolute;left:0pt;margin-left:165.3pt;margin-top:11.1pt;height:27pt;width:78.45pt;z-index:-249859072;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8060" o:spid="_x0000_s8060" o:spt="32" type="#_x0000_t32" style="position:absolute;left:0pt;flip:x;margin-left:15.75pt;margin-top:14.3pt;height:0.05pt;width:17.25pt;z-index:-249856000;mso-width-relative:page;mso-height-relative:page;" o:connectortype="straight" filled="f" coordsize="21600,21600">
            <v:path arrowok="t"/>
            <v:fill on="f" focussize="0,0"/>
            <v:stroke endarrow="block"/>
            <v:imagedata o:title=""/>
            <o:lock v:ext="edit"/>
          </v:shape>
        </w:pict>
      </w:r>
      <w:r>
        <w:rPr>
          <w:lang w:bidi="bo-CN"/>
        </w:rPr>
        <w:pict>
          <v:shape id="_x0000_s8061" o:spid="_x0000_s8061" o:spt="109" type="#_x0000_t109" style="position:absolute;left:0pt;margin-left:-54.75pt;margin-top:0pt;height:28.5pt;width:70.5pt;z-index:-249854976;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8062" o:spid="_x0000_s8062" o:spt="32" type="#_x0000_t32" style="position:absolute;left:0pt;margin-left:201.75pt;margin-top:6.9pt;height:18pt;width:0pt;z-index:-249814016;mso-width-relative:page;mso-height-relative:page;" o:connectortype="straight" filled="f" coordsize="21600,21600">
            <v:path arrowok="t"/>
            <v:fill on="f" focussize="0,0"/>
            <v:stroke endarrow="block"/>
            <v:imagedata o:title=""/>
            <o:lock v:ext="edit"/>
          </v:shape>
        </w:pict>
      </w:r>
      <w:r>
        <w:rPr>
          <w:lang w:bidi="bo-CN"/>
        </w:rPr>
        <w:pict>
          <v:shape id="_x0000_s8063" o:spid="_x0000_s8063" o:spt="32" type="#_x0000_t32" style="position:absolute;left:0pt;margin-left:-21pt;margin-top:14pt;height:39.3pt;width:0pt;z-index:-249828352;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8064" o:spid="_x0000_s8064" o:spt="110" type="#_x0000_t110" style="position:absolute;left:0pt;margin-left:136.5pt;margin-top:10.25pt;height:34.4pt;width:127.5pt;mso-wrap-distance-left:9pt;mso-wrap-distance-right:9pt;z-index:250861568;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8065" o:spid="_x0000_s8065" o:spt="4" type="#_x0000_t4" style="position:absolute;left:0pt;margin-left:301.5pt;margin-top:5.9pt;height:40pt;width:103.5pt;z-index:-249852928;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8066" o:spid="_x0000_s8066" o:spt="32" type="#_x0000_t32" style="position:absolute;left:0pt;margin-left:90.8pt;margin-top:9.3pt;height:38.35pt;width:0pt;z-index:-249833472;mso-width-relative:page;mso-height-relative:page;" o:connectortype="straight" filled="f" coordsize="21600,21600">
            <v:path arrowok="t"/>
            <v:fill on="f" focussize="0,0"/>
            <v:stroke endarrow="block"/>
            <v:imagedata o:title=""/>
            <o:lock v:ext="edit"/>
          </v:shape>
        </w:pict>
      </w:r>
    </w:p>
    <w:p>
      <w:r>
        <w:rPr>
          <w:lang w:bidi="bo-CN"/>
        </w:rPr>
        <w:pict>
          <v:shape id="_x0000_s8067" o:spid="_x0000_s8067" o:spt="32" type="#_x0000_t32" style="position:absolute;left:0pt;margin-left:431.25pt;margin-top:10.6pt;height:24.05pt;width:0pt;z-index:-249811968;mso-width-relative:page;mso-height-relative:page;" o:connectortype="straight" filled="f" coordsize="21600,21600">
            <v:path arrowok="t"/>
            <v:fill on="f" focussize="0,0"/>
            <v:stroke endarrow="block"/>
            <v:imagedata o:title=""/>
            <o:lock v:ext="edit"/>
          </v:shape>
        </w:pict>
      </w:r>
      <w:r>
        <w:rPr>
          <w:lang w:bidi="bo-CN"/>
        </w:rPr>
        <w:pict>
          <v:shape id="_x0000_s8068" o:spid="_x0000_s8068" o:spt="32" type="#_x0000_t32" style="position:absolute;left:0pt;margin-left:404.25pt;margin-top:10.6pt;height:0pt;width:27pt;z-index:-249812992;mso-width-relative:page;mso-height-relative:page;" o:connectortype="straight" filled="f" coordsize="21600,21600">
            <v:path arrowok="t"/>
            <v:fill on="f" focussize="0,0"/>
            <v:stroke/>
            <v:imagedata o:title=""/>
            <o:lock v:ext="edit"/>
          </v:shape>
        </w:pict>
      </w:r>
      <w:r>
        <w:rPr>
          <w:lang w:bidi="bo-CN"/>
        </w:rPr>
        <w:pict>
          <v:shape id="_x0000_s8069" o:spid="_x0000_s8069" o:spt="32" type="#_x0000_t32" style="position:absolute;left:0pt;margin-left:264pt;margin-top:12.1pt;height:0pt;width:37.5pt;z-index:-249851904;mso-width-relative:page;mso-height-relative:page;" o:connectortype="straight" filled="f" coordsize="21600,21600">
            <v:path arrowok="t"/>
            <v:fill on="f" focussize="0,0"/>
            <v:stroke endarrow="block"/>
            <v:imagedata o:title=""/>
            <o:lock v:ext="edit"/>
          </v:shape>
        </w:pict>
      </w:r>
    </w:p>
    <w:p>
      <w:r>
        <w:rPr>
          <w:lang w:bidi="bo-CN"/>
        </w:rPr>
        <w:pict>
          <v:shape id="_x0000_s8070" o:spid="_x0000_s8070" o:spt="32" type="#_x0000_t32" style="position:absolute;left:0pt;margin-left:201.75pt;margin-top:14.7pt;height:129.95pt;width:0.05pt;z-index:-249850880;mso-width-relative:page;mso-height-relative:page;" o:connectortype="straight" filled="f" coordsize="21600,21600">
            <v:path arrowok="t"/>
            <v:fill on="f" focussize="0,0"/>
            <v:stroke endarrow="block"/>
            <v:imagedata o:title=""/>
            <o:lock v:ext="edit"/>
          </v:shape>
        </w:pict>
      </w:r>
      <w:r>
        <w:rPr>
          <w:lang w:bidi="bo-CN"/>
        </w:rPr>
        <w:pict>
          <v:shape id="_x0000_s8071" o:spid="_x0000_s8071" o:spt="32" type="#_x0000_t32" style="position:absolute;left:0pt;margin-left:353.25pt;margin-top:13.25pt;height:18.3pt;width:0.05pt;z-index:-249849856;mso-width-relative:page;mso-height-relative:page;" o:connectortype="straight" filled="f" coordsize="21600,21600">
            <v:path arrowok="t"/>
            <v:fill on="f" focussize="0,0"/>
            <v:stroke endarrow="block"/>
            <v:imagedata o:title=""/>
            <o:lock v:ext="edit"/>
          </v:shape>
        </w:pict>
      </w:r>
      <w:r>
        <w:rPr>
          <w:lang w:bidi="bo-CN"/>
        </w:rPr>
        <w:pict>
          <v:shape id="_x0000_s8072" o:spid="_x0000_s8072" o:spt="109" type="#_x0000_t109" style="position:absolute;left:0pt;margin-left:-54.75pt;margin-top:7.2pt;height:42.45pt;width:70.5pt;z-index:-249829376;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8073" o:spid="_x0000_s8073" o:spt="109" type="#_x0000_t109" style="position:absolute;left:0pt;margin-left:26.25pt;margin-top:6.5pt;height:43.15pt;width:129pt;z-index:-249832448;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8074" o:spid="_x0000_s8074" o:spt="32" type="#_x0000_t32" style="position:absolute;left:0pt;flip:x;margin-left:202.5pt;margin-top:4.25pt;height:0pt;width:150.8pt;z-index:-249846784;mso-width-relative:page;mso-height-relative:page;" o:connectortype="straight" filled="f" coordsize="21600,21600">
            <v:path arrowok="t"/>
            <v:fill on="f" focussize="0,0"/>
            <v:stroke endarrow="block"/>
            <v:imagedata o:title=""/>
            <o:lock v:ext="edit"/>
          </v:shape>
        </w:pict>
      </w:r>
      <w:r>
        <w:rPr>
          <w:lang w:bidi="bo-CN"/>
        </w:rPr>
        <w:pict>
          <v:rect id="_x0000_s8075" o:spid="_x0000_s8075" o:spt="1" style="position:absolute;left:0pt;margin-left:392.25pt;margin-top:3.45pt;height:40.7pt;width:71.25pt;z-index:-249843712;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8076" o:spid="_x0000_s8076" o:spt="1" style="position:absolute;left:0pt;margin-left:324.75pt;margin-top:13.7pt;height:20.45pt;width:54.75pt;z-index:-249848832;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8077" o:spid="_x0000_s8077" o:spt="32" type="#_x0000_t32" style="position:absolute;left:0pt;flip:x;margin-left:378pt;margin-top:8.05pt;height:0pt;width:14.25pt;z-index:-249842688;mso-width-relative:page;mso-height-relative:page;" o:connectortype="straight" filled="f" coordsize="21600,21600">
            <v:path arrowok="t"/>
            <v:fill on="f" focussize="0,0"/>
            <v:stroke endarrow="block"/>
            <v:imagedata o:title=""/>
            <o:lock v:ext="edit"/>
          </v:shape>
        </w:pict>
      </w:r>
    </w:p>
    <w:p>
      <w:r>
        <w:rPr>
          <w:lang w:bidi="bo-CN"/>
        </w:rPr>
        <w:pict>
          <v:shape id="_x0000_s8078" o:spid="_x0000_s8078" o:spt="32" type="#_x0000_t32" style="position:absolute;left:0pt;margin-left:431.25pt;margin-top:12.95pt;height:38.75pt;width:0pt;z-index:-249820160;mso-width-relative:page;mso-height-relative:page;" o:connectortype="straight" filled="f" coordsize="21600,21600">
            <v:path arrowok="t"/>
            <v:fill on="f" focussize="0,0"/>
            <v:stroke endarrow="block"/>
            <v:imagedata o:title=""/>
            <o:lock v:ext="edit"/>
          </v:shape>
        </w:pict>
      </w:r>
      <w:r>
        <w:rPr>
          <w:lang w:bidi="bo-CN"/>
        </w:rPr>
        <w:pict>
          <v:shape id="_x0000_s8079" o:spid="_x0000_s8079" o:spt="32" type="#_x0000_t32" style="position:absolute;left:0pt;margin-left:351.75pt;margin-top:2.85pt;height:22.6pt;width:0pt;z-index:-249845760;mso-width-relative:page;mso-height-relative:page;" o:connectortype="straight" filled="f" coordsize="21600,21600">
            <v:path arrowok="t"/>
            <v:fill on="f" focussize="0,0"/>
            <v:stroke endarrow="block"/>
            <v:imagedata o:title=""/>
            <o:lock v:ext="edit"/>
          </v:shape>
        </w:pict>
      </w:r>
      <w:r>
        <w:rPr>
          <w:lang w:bidi="bo-CN"/>
        </w:rPr>
        <w:pict>
          <v:shape id="_x0000_s8080" o:spid="_x0000_s8080" o:spt="32" type="#_x0000_t32" style="position:absolute;left:0pt;margin-left:-21pt;margin-top:2.85pt;height:38.35pt;width:0pt;z-index:-249827328;mso-width-relative:page;mso-height-relative:page;" o:connectortype="straight" filled="f" coordsize="21600,21600">
            <v:path arrowok="t"/>
            <v:fill on="f" focussize="0,0"/>
            <v:stroke endarrow="block"/>
            <v:imagedata o:title=""/>
            <o:lock v:ext="edit"/>
          </v:shape>
        </w:pict>
      </w:r>
      <w:r>
        <w:rPr>
          <w:lang w:bidi="bo-CN"/>
        </w:rPr>
        <w:pict>
          <v:shape id="_x0000_s8081" o:spid="_x0000_s8081" o:spt="32" type="#_x0000_t32" style="position:absolute;left:0pt;margin-left:92.25pt;margin-top:2.85pt;height:38.35pt;width:0pt;z-index:-249831424;mso-width-relative:page;mso-height-relative:page;" o:connectortype="straight" filled="f" coordsize="21600,21600">
            <v:path arrowok="t"/>
            <v:fill on="f" focussize="0,0"/>
            <v:stroke endarrow="block"/>
            <v:imagedata o:title=""/>
            <o:lock v:ext="edit"/>
          </v:shape>
        </w:pict>
      </w:r>
    </w:p>
    <w:p>
      <w:r>
        <w:rPr>
          <w:lang w:bidi="bo-CN"/>
        </w:rPr>
        <w:pict>
          <v:rect id="_x0000_s8082" o:spid="_x0000_s8082" o:spt="1" style="position:absolute;left:0pt;margin-left:324.75pt;margin-top:9.85pt;height:20.45pt;width:54.75pt;z-index:-249847808;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8083" o:spid="_x0000_s8083" o:spt="32" type="#_x0000_t32" style="position:absolute;left:0pt;flip:x;margin-left:202.5pt;margin-top:5.05pt;height:0pt;width:122.25pt;z-index:-249844736;mso-width-relative:page;mso-height-relative:page;" o:connectortype="straight" filled="f" coordsize="21600,21600">
            <v:path arrowok="t"/>
            <v:fill on="f" focussize="0,0"/>
            <v:stroke endarrow="block"/>
            <v:imagedata o:title=""/>
            <o:lock v:ext="edit"/>
          </v:shape>
        </w:pict>
      </w:r>
      <w:r>
        <w:rPr>
          <w:lang w:bidi="bo-CN"/>
        </w:rPr>
        <w:pict>
          <v:shape id="_x0000_s8084" o:spid="_x0000_s8084" o:spt="32" type="#_x0000_t32" style="position:absolute;left:0pt;margin-left:381pt;margin-top:5.05pt;height:0pt;width:50.25pt;z-index:-249821184;mso-width-relative:page;mso-height-relative:page;" o:connectortype="straight" filled="f" coordsize="21600,21600">
            <v:path arrowok="t"/>
            <v:fill on="f" focussize="0,0"/>
            <v:stroke/>
            <v:imagedata o:title=""/>
            <o:lock v:ext="edit"/>
          </v:shape>
        </w:pict>
      </w:r>
      <w:r>
        <w:rPr>
          <w:lang w:bidi="bo-CN"/>
        </w:rPr>
        <w:pict>
          <v:rect id="_x0000_s8085" o:spid="_x0000_s8085" o:spt="1" style="position:absolute;left:0pt;margin-left:-54pt;margin-top:10pt;height:32.9pt;width:69.75pt;z-index:-249826304;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8086" o:spid="_x0000_s8086" o:spt="1" style="position:absolute;left:0pt;margin-left:52.5pt;margin-top:10pt;height:32.9pt;width:84pt;z-index:-249830400;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8087" o:spid="_x0000_s8087" o:spt="1" style="position:absolute;left:0pt;margin-left:401.25pt;margin-top:4.9pt;height:21.75pt;width:62.25pt;z-index:-249841664;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8088" o:spid="_x0000_s8088" o:spt="32" type="#_x0000_t32" style="position:absolute;left:0pt;flip:x;margin-left:201.75pt;margin-top:0.55pt;height:0pt;width:199.5pt;z-index:-249840640;mso-width-relative:page;mso-height-relative:page;" o:connectortype="straight" filled="f" coordsize="21600,21600">
            <v:path arrowok="t"/>
            <v:fill on="f" focussize="0,0"/>
            <v:stroke endarrow="block"/>
            <v:imagedata o:title=""/>
            <o:lock v:ext="edit"/>
          </v:shape>
        </w:pict>
      </w:r>
      <w:r>
        <w:rPr>
          <w:lang w:bidi="bo-CN"/>
        </w:rPr>
        <w:pict>
          <v:shape id="_x0000_s8089" o:spid="_x0000_s8089" o:spt="32" type="#_x0000_t32" style="position:absolute;left:0pt;margin-left:-18pt;margin-top:11.7pt;height:224.7pt;width:0pt;z-index:-249817088;mso-width-relative:page;mso-height-relative:page;" o:connectortype="straight" filled="f" coordsize="21600,21600">
            <v:path arrowok="t"/>
            <v:fill on="f" focussize="0,0"/>
            <v:stroke/>
            <v:imagedata o:title=""/>
            <o:lock v:ext="edit"/>
          </v:shape>
        </w:pict>
      </w:r>
      <w:r>
        <w:rPr>
          <w:lang w:bidi="bo-CN"/>
        </w:rPr>
        <w:pict>
          <v:shape id="_x0000_s8090" o:spid="_x0000_s8090" o:spt="34" type="#_x0000_t34" style="position:absolute;left:0pt;flip:y;margin-left:-18pt;margin-top:11.7pt;height:50pt;width:113.3pt;rotation:11796480f;z-index:-249825280;mso-width-relative:page;mso-height-relative:page;" o:connectortype="elbow" filled="f" coordsize="21600,21600" adj="219,211378,-34754">
            <v:path arrowok="t"/>
            <v:fill on="f" focussize="0,0"/>
            <v:stroke endarrow="block"/>
            <v:imagedata o:title=""/>
            <o:lock v:ext="edit"/>
          </v:shape>
        </w:pict>
      </w:r>
    </w:p>
    <w:p>
      <w:r>
        <w:rPr>
          <w:lang w:bidi="bo-CN"/>
        </w:rPr>
        <w:pict>
          <v:rect id="_x0000_s8091" o:spid="_x0000_s8091" o:spt="1" style="position:absolute;left:0pt;margin-left:379.5pt;margin-top:5.55pt;height:21.75pt;width:82.5pt;z-index:-249839616;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8092" o:spid="_x0000_s8092" o:spt="110" type="#_x0000_t110" style="position:absolute;left:0pt;margin-left:147pt;margin-top:20.25pt;height:35.25pt;width:108pt;mso-wrap-distance-left:9pt;mso-wrap-distance-right:9pt;z-index:250862592;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8093" o:spid="_x0000_s8093" o:spt="32" type="#_x0000_t32" style="position:absolute;left:0pt;margin-left:338.25pt;margin-top:3.5pt;height:33.75pt;width:0pt;z-index:-249835520;mso-width-relative:page;mso-height-relative:page;" o:connectortype="straight" filled="f" coordsize="21600,21600">
            <v:path arrowok="t"/>
            <v:fill on="f" focussize="0,0"/>
            <v:stroke/>
            <v:imagedata o:title=""/>
            <o:lock v:ext="edit"/>
          </v:shape>
        </w:pict>
      </w:r>
      <w:r>
        <w:rPr>
          <w:lang w:bidi="bo-CN"/>
        </w:rPr>
        <w:pict>
          <v:shape id="_x0000_s8094" o:spid="_x0000_s8094" o:spt="32" type="#_x0000_t32" style="position:absolute;left:0pt;margin-left:338.25pt;margin-top:2.7pt;height:0.05pt;width:41.25pt;z-index:-249837568;mso-width-relative:page;mso-height-relative:page;" o:connectortype="straight" filled="f" coordsize="21600,21600">
            <v:path arrowok="t"/>
            <v:fill on="f" focussize="0,0"/>
            <v:stroke endarrow="block"/>
            <v:imagedata o:title=""/>
            <o:lock v:ext="edit"/>
          </v:shape>
        </w:pict>
      </w:r>
    </w:p>
    <w:p>
      <w:r>
        <w:rPr>
          <w:lang w:bidi="bo-CN"/>
        </w:rPr>
        <w:pict>
          <v:shape id="_x0000_s8095" o:spid="_x0000_s8095" o:spt="32" type="#_x0000_t32" style="position:absolute;left:0pt;margin-left:255pt;margin-top:7pt;height:0.05pt;width:83.25pt;z-index:-249834496;mso-width-relative:page;mso-height-relative:page;" o:connectortype="straight" filled="f" coordsize="21600,21600">
            <v:path arrowok="t"/>
            <v:fill on="f" focussize="0,0"/>
            <v:stroke/>
            <v:imagedata o:title=""/>
            <o:lock v:ext="edit"/>
          </v:shape>
        </w:pict>
      </w:r>
      <w:r>
        <w:rPr>
          <w:lang w:bidi="bo-CN"/>
        </w:rPr>
        <w:pict>
          <v:rect id="_x0000_s8096" o:spid="_x0000_s8096" o:spt="1" style="position:absolute;left:0pt;margin-left:379.5pt;margin-top:9.2pt;height:21.75pt;width:82.5pt;z-index:-249838592;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8097" o:spid="_x0000_s8097" o:spt="32" type="#_x0000_t32" style="position:absolute;left:0pt;margin-left:-18pt;margin-top:174pt;height:0.05pt;width:174pt;z-index:-249818112;mso-width-relative:page;mso-height-relative:page;" o:connectortype="straight" filled="f" coordsize="21600,21600">
            <v:path arrowok="t"/>
            <v:fill on="f" focussize="0,0"/>
            <v:stroke endarrow="block"/>
            <v:imagedata o:title=""/>
            <o:lock v:ext="edit"/>
          </v:shape>
        </w:pict>
      </w:r>
      <w:r>
        <w:rPr>
          <w:lang w:bidi="bo-CN"/>
        </w:rPr>
        <w:pict>
          <v:rect id="_x0000_s8098" o:spid="_x0000_s8098" o:spt="1" style="position:absolute;left:0pt;margin-left:55.5pt;margin-top:57.75pt;height:36.75pt;width:57.8pt;z-index:-249809920;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8099" o:spid="_x0000_s8099" o:spt="32" type="#_x0000_t32" style="position:absolute;left:0pt;margin-left:86.25pt;margin-top:94.5pt;height:16.5pt;width:0.05pt;z-index:-249806848;mso-width-relative:page;mso-height-relative:page;" o:connectortype="straight" filled="f" coordsize="21600,21600">
            <v:path arrowok="t"/>
            <v:fill on="f" focussize="0,0"/>
            <v:stroke/>
            <v:imagedata o:title=""/>
            <o:lock v:ext="edit"/>
          </v:shape>
        </w:pict>
      </w:r>
      <w:r>
        <w:rPr>
          <w:lang w:bidi="bo-CN"/>
        </w:rPr>
        <w:pict>
          <v:shape id="_x0000_s8100" o:spid="_x0000_s8100" o:spt="32" type="#_x0000_t32" style="position:absolute;left:0pt;margin-left:86.25pt;margin-top:111pt;height:0pt;width:54.75pt;z-index:-249805824;mso-width-relative:page;mso-height-relative:page;" o:connectortype="straight" filled="f" coordsize="21600,21600">
            <v:path arrowok="t"/>
            <v:fill on="f" focussize="0,0"/>
            <v:stroke endarrow="block"/>
            <v:imagedata o:title=""/>
            <o:lock v:ext="edit"/>
          </v:shape>
        </w:pict>
      </w:r>
      <w:r>
        <w:rPr>
          <w:lang w:bidi="bo-CN"/>
        </w:rPr>
        <w:pict>
          <v:shape id="_x0000_s8101" o:spid="_x0000_s8101" o:spt="32" type="#_x0000_t32" style="position:absolute;left:0pt;margin-left:86.25pt;margin-top:43.5pt;height:15pt;width:0pt;z-index:-249807872;mso-width-relative:page;mso-height-relative:page;" o:connectortype="straight" filled="f" coordsize="21600,21600">
            <v:path arrowok="t"/>
            <v:fill on="f" focussize="0,0"/>
            <v:stroke endarrow="block"/>
            <v:imagedata o:title=""/>
            <o:lock v:ext="edit"/>
          </v:shape>
        </w:pict>
      </w:r>
      <w:r>
        <w:rPr>
          <w:lang w:bidi="bo-CN"/>
        </w:rPr>
        <w:pict>
          <v:shape id="_x0000_s8102" o:spid="_x0000_s8102" o:spt="32" type="#_x0000_t32" style="position:absolute;left:0pt;flip:x;margin-left:86.25pt;margin-top:43.5pt;height:0pt;width:55.5pt;z-index:-249808896;mso-width-relative:page;mso-height-relative:page;" o:connectortype="straight" filled="f" coordsize="21600,21600">
            <v:path arrowok="t"/>
            <v:fill on="f" focussize="0,0"/>
            <v:stroke/>
            <v:imagedata o:title=""/>
            <o:lock v:ext="edit"/>
          </v:shape>
        </w:pict>
      </w:r>
      <w:r>
        <w:rPr>
          <w:lang w:bidi="bo-CN"/>
        </w:rPr>
        <w:pict>
          <v:rect id="_x0000_s8103" o:spid="_x0000_s8103" o:spt="1" style="position:absolute;left:0pt;margin-left:307.5pt;margin-top:91.5pt;height:36.75pt;width:52.5pt;z-index:-249815040;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8104" o:spid="_x0000_s8104" o:spt="32" type="#_x0000_t32" style="position:absolute;left:0pt;margin-left:259.5pt;margin-top:111pt;height:0pt;width:48pt;z-index:-249816064;mso-width-relative:page;mso-height-relative:page;" o:connectortype="straight" filled="f" coordsize="21600,21600">
            <v:path arrowok="t"/>
            <v:fill on="f" focussize="0,0"/>
            <v:stroke endarrow="block"/>
            <v:imagedata o:title=""/>
            <o:lock v:ext="edit"/>
          </v:shape>
        </w:pict>
      </w:r>
      <w:r>
        <w:rPr>
          <w:lang w:bidi="bo-CN"/>
        </w:rPr>
        <w:pict>
          <v:shape id="_x0000_s8105" o:spid="_x0000_s8105" o:spt="32" type="#_x0000_t32" style="position:absolute;left:0pt;margin-left:201.75pt;margin-top:61.9pt;height:32.6pt;width:0.05pt;z-index:-249823232;mso-width-relative:page;mso-height-relative:page;" o:connectortype="straight" filled="f" coordsize="21600,21600">
            <v:path arrowok="t"/>
            <v:fill on="f" focussize="0,0"/>
            <v:stroke endarrow="block"/>
            <v:imagedata o:title=""/>
            <o:lock v:ext="edit"/>
          </v:shape>
        </w:pict>
      </w:r>
      <w:r>
        <w:rPr>
          <w:lang w:bidi="bo-CN"/>
        </w:rPr>
        <w:pict>
          <v:shape id="_x0000_s8106" o:spid="_x0000_s8106" o:spt="110" type="#_x0000_t110" style="position:absolute;left:0pt;margin-left:141.75pt;margin-top:94.5pt;height:35.25pt;width:118.5pt;mso-wrap-distance-left:9pt;mso-wrap-distance-right:9pt;z-index:250864640;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8107" o:spid="_x0000_s8107" o:spt="32" type="#_x0000_t32" style="position:absolute;left:0pt;margin-left:201pt;margin-top:129pt;height:31.85pt;width:0pt;z-index:-249819136;mso-width-relative:page;mso-height-relative:page;" o:connectortype="straight" filled="f" coordsize="21600,21600">
            <v:path arrowok="t"/>
            <v:fill on="f" focussize="0,0"/>
            <v:stroke endarrow="block"/>
            <v:imagedata o:title=""/>
            <o:lock v:ext="edit"/>
          </v:shape>
        </w:pict>
      </w:r>
      <w:r>
        <w:rPr>
          <w:lang w:bidi="bo-CN"/>
        </w:rPr>
        <w:pict>
          <v:shape id="_x0000_s8108" o:spid="_x0000_s8108" o:spt="32" type="#_x0000_t32" style="position:absolute;left:0pt;margin-left:338.25pt;margin-top:6pt;height:0.05pt;width:42.75pt;z-index:-249836544;mso-width-relative:page;mso-height-relative:page;" o:connectortype="straight" filled="f" coordsize="21600,21600">
            <v:path arrowok="t"/>
            <v:fill on="f" focussize="0,0"/>
            <v:stroke endarrow="block"/>
            <v:imagedata o:title=""/>
            <o:lock v:ext="edit"/>
          </v:shape>
        </w:pict>
      </w:r>
      <w:r>
        <w:rPr>
          <w:lang w:bidi="bo-CN"/>
        </w:rPr>
        <w:pict>
          <v:shape id="_x0000_s8109" o:spid="_x0000_s8109" o:spt="32" type="#_x0000_t32" style="position:absolute;left:0pt;margin-left:201pt;margin-top:9.45pt;height:17.2pt;width:0pt;z-index:-249824256;mso-width-relative:page;mso-height-relative:page;" o:connectortype="straight" filled="f" coordsize="21600,21600">
            <v:path arrowok="t"/>
            <v:fill on="f" focussize="0,0"/>
            <v:stroke endarrow="block"/>
            <v:imagedata o:title=""/>
            <o:lock v:ext="edit"/>
          </v:shape>
        </w:pict>
      </w:r>
      <w:r>
        <w:rPr>
          <w:lang w:bidi="bo-CN"/>
        </w:rPr>
        <w:pict>
          <v:shape id="_x0000_s8110" o:spid="_x0000_s8110" o:spt="110" type="#_x0000_t110" style="position:absolute;left:0pt;margin-left:141pt;margin-top:26.65pt;height:35.25pt;width:118.5pt;mso-wrap-distance-left:9pt;mso-wrap-distance-right:9pt;z-index:250863616;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rPr>
          <w:rFonts w:ascii="Times New Roman" w:hAnsi="Times New Roman"/>
          <w:b/>
          <w:color w:val="000000"/>
          <w:sz w:val="44"/>
          <w:szCs w:val="44"/>
        </w:rPr>
      </w:pPr>
      <w:r>
        <w:rPr>
          <w:lang w:bidi="bo-CN"/>
        </w:rPr>
        <w:pict>
          <v:roundrect id="_x0000_s8111" o:spid="_x0000_s8111" o:spt="2" style="position:absolute;left:0pt;margin-left:159.75pt;margin-top:93.95pt;height:24.75pt;width:83.25pt;z-index:-249822208;mso-width-relative:page;mso-height-relative:page;" coordsize="21600,21600" arcsize="0.333333333333333">
            <v:path/>
            <v:fill focussize="0,0"/>
            <v:stroke weight="1.5pt"/>
            <v:imagedata o:title=""/>
            <o:lock v:ext="edit"/>
            <v:textbox>
              <w:txbxContent>
                <w:p>
                  <w:pPr>
                    <w:pStyle w:val="11"/>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p>
    <w:p>
      <w:pPr>
        <w:snapToGrid w:val="0"/>
        <w:spacing w:line="360" w:lineRule="auto"/>
        <w:contextualSpacing/>
        <w:jc w:val="center"/>
        <w:rPr>
          <w:rFonts w:hint="eastAsia"/>
          <w:b/>
          <w:sz w:val="36"/>
          <w:szCs w:val="36"/>
          <w:lang w:eastAsia="zh-CN"/>
        </w:rPr>
      </w:pPr>
    </w:p>
    <w:p>
      <w:pPr>
        <w:snapToGrid w:val="0"/>
        <w:spacing w:line="360" w:lineRule="auto"/>
        <w:contextualSpacing/>
        <w:jc w:val="both"/>
        <w:rPr>
          <w:rFonts w:hint="eastAsia"/>
          <w:b/>
          <w:sz w:val="36"/>
          <w:szCs w:val="36"/>
        </w:rPr>
      </w:pPr>
      <w:r>
        <w:rPr>
          <w:rFonts w:hint="eastAsia"/>
          <w:b/>
          <w:sz w:val="36"/>
          <w:szCs w:val="36"/>
          <w:lang w:val="en-US" w:eastAsia="zh-CN"/>
        </w:rPr>
        <w:t xml:space="preserve">         </w:t>
      </w:r>
      <w:r>
        <w:rPr>
          <w:rFonts w:hint="eastAsia"/>
          <w:b/>
          <w:sz w:val="36"/>
          <w:szCs w:val="36"/>
          <w:lang w:eastAsia="zh-CN"/>
        </w:rPr>
        <w:t>双湖</w:t>
      </w:r>
      <w:r>
        <w:rPr>
          <w:rFonts w:hint="eastAsia"/>
          <w:b/>
          <w:sz w:val="36"/>
          <w:szCs w:val="36"/>
        </w:rPr>
        <w:t>县交通运输局行政处罚流程图</w:t>
      </w:r>
    </w:p>
    <w:p>
      <w:pPr>
        <w:snapToGrid w:val="0"/>
        <w:spacing w:line="360" w:lineRule="auto"/>
        <w:contextualSpacing/>
        <w:jc w:val="right"/>
        <w:rPr>
          <w:rFonts w:hint="eastAsia" w:eastAsia="宋体"/>
          <w:b w:val="0"/>
          <w:bCs/>
          <w:sz w:val="24"/>
          <w:szCs w:val="24"/>
          <w:lang w:eastAsia="zh-CN"/>
        </w:rPr>
      </w:pPr>
      <w:r>
        <w:rPr>
          <w:rFonts w:hint="eastAsia"/>
          <w:b w:val="0"/>
          <w:bCs/>
          <w:sz w:val="24"/>
          <w:szCs w:val="24"/>
          <w:lang w:eastAsia="zh-CN"/>
        </w:rPr>
        <w:t>序号：</w:t>
      </w:r>
      <w:r>
        <w:rPr>
          <w:rFonts w:hint="eastAsia"/>
          <w:b w:val="0"/>
          <w:bCs/>
          <w:sz w:val="24"/>
          <w:szCs w:val="24"/>
          <w:lang w:val="en-US" w:eastAsia="zh-CN"/>
        </w:rPr>
        <w:t>186</w:t>
      </w:r>
    </w:p>
    <w:p>
      <w:pPr>
        <w:rPr>
          <w:rFonts w:hint="eastAsia" w:ascii="Times New Roman" w:hAnsi="Times New Roman" w:eastAsia="仿宋_GB2312"/>
          <w:color w:val="000000"/>
          <w:sz w:val="28"/>
          <w:szCs w:val="28"/>
        </w:rPr>
      </w:pPr>
      <w:r>
        <w:rPr>
          <w:rFonts w:hint="eastAsia" w:ascii="Times New Roman" w:hAnsi="Times New Roman" w:eastAsia="仿宋_GB2312"/>
          <w:color w:val="000000"/>
          <w:sz w:val="28"/>
          <w:szCs w:val="28"/>
        </w:rPr>
        <w:t>职权名称：对勘察单位未按照法律法规以及工程建设强制性标准从事勘察活动、其提供的勘察资料和文件不真实、准确，不能满足建设工程安全生产的需要的。</w:t>
      </w:r>
    </w:p>
    <w:p>
      <w:pPr>
        <w:rPr>
          <w:sz w:val="28"/>
        </w:rPr>
      </w:pPr>
      <w:r>
        <w:rPr>
          <w:lang w:bidi="bo-CN"/>
        </w:rPr>
        <w:pict>
          <v:shape id="文本框 526" o:spid="_x0000_s8117" o:spt="202" type="#_x0000_t202" style="position:absolute;left:0pt;margin-left:257.9pt;margin-top:19.5pt;height:136.5pt;width:173.9pt;z-index:251132928;mso-width-relative:page;mso-height-relative:page;" filled="f" coordsize="21600,21600">
            <v:path/>
            <v:fill on="f" focussize="0,0"/>
            <v:stroke weight="0.5pt" joinstyle="miter"/>
            <v:imagedata o:title=""/>
            <o:lock v:ext="edit"/>
            <v:textbox>
              <w:txbxContent>
                <w:p>
                  <w:r>
                    <w:t xml:space="preserve">   </w:t>
                  </w:r>
                  <w:r>
                    <w:rPr>
                      <w:rFonts w:hint="eastAsia"/>
                    </w:rPr>
                    <w:t>进行调查询问，制作《询问笔记》</w:t>
                  </w:r>
                </w:p>
                <w:p>
                  <w:r>
                    <w:t xml:space="preserve">   </w:t>
                  </w:r>
                  <w:r>
                    <w:rPr>
                      <w:rFonts w:hint="eastAsia"/>
                    </w:rPr>
                    <w:t>进行现场勘验，制作《勘验检查笔录》</w:t>
                  </w:r>
                </w:p>
                <w:p>
                  <w:r>
                    <w:t xml:space="preserve">   </w:t>
                  </w:r>
                  <w:r>
                    <w:rPr>
                      <w:rFonts w:hint="eastAsia"/>
                    </w:rPr>
                    <w:t>抽样，制作《抽样取证凭证》</w:t>
                  </w:r>
                </w:p>
                <w:p>
                  <w:r>
                    <w:t xml:space="preserve">   </w:t>
                  </w:r>
                  <w:r>
                    <w:rPr>
                      <w:rFonts w:hint="eastAsia"/>
                    </w:rPr>
                    <w:t>鉴定，制作《鉴定意见书》</w:t>
                  </w:r>
                </w:p>
                <w:p>
                  <w:r>
                    <w:t xml:space="preserve">   </w:t>
                  </w:r>
                  <w:r>
                    <w:rPr>
                      <w:rFonts w:hint="eastAsia"/>
                    </w:rPr>
                    <w:t>证据登记保存，制作《证据保存清单》</w:t>
                  </w:r>
                </w:p>
                <w:p>
                  <w:r>
                    <w:t xml:space="preserve">   </w:t>
                  </w:r>
                  <w:r>
                    <w:rPr>
                      <w:rFonts w:hint="eastAsia"/>
                    </w:rPr>
                    <w:t>其他取证方式</w:t>
                  </w:r>
                </w:p>
                <w:p/>
                <w:p>
                  <w:r>
                    <w:t xml:space="preserve">    </w:t>
                  </w:r>
                </w:p>
                <w:p/>
                <w:p/>
              </w:txbxContent>
            </v:textbox>
          </v:shape>
        </w:pict>
      </w:r>
      <w:r>
        <w:rPr>
          <w:lang w:bidi="bo-CN"/>
        </w:rPr>
        <w:pict>
          <v:rect id="矩形 527" o:spid="_x0000_s8118" o:spt="1" style="position:absolute;left:0pt;margin-left:268.85pt;margin-top:27.3pt;height:8.95pt;width:9.65pt;z-index:251133952;v-text-anchor:middle;mso-width-relative:page;mso-height-relative:page;" filled="f" coordsize="21600,21600">
            <v:path/>
            <v:fill on="f" focussize="0,0"/>
            <v:stroke weight="2pt"/>
            <v:imagedata o:title=""/>
            <o:lock v:ext="edit"/>
          </v:rect>
        </w:pict>
      </w:r>
      <w:r>
        <w:rPr>
          <w:lang w:bidi="bo-CN"/>
        </w:rPr>
        <w:pict>
          <v:shape id="文本框 528" o:spid="_x0000_s8119" o:spt="202" type="#_x0000_t202" style="position:absolute;left:0pt;margin-left:15.65pt;margin-top:11.95pt;height:26.35pt;width:61.45pt;z-index:251134976;mso-width-relative:page;mso-height-relative:page;" filled="f" stroked="f" coordsize="21600,21600">
            <v:path/>
            <v:fill on="f" focussize="0,0"/>
            <v:stroke on="f" weight="0.5pt" joinstyle="miter"/>
            <v:imagedata o:title=""/>
            <o:lock v:ext="edit"/>
            <v:textbox>
              <w:txbxContent>
                <w:p>
                  <w:r>
                    <w:rPr>
                      <w:rFonts w:hint="eastAsia"/>
                    </w:rPr>
                    <w:t>改正的</w:t>
                  </w:r>
                </w:p>
              </w:txbxContent>
            </v:textbox>
          </v:shape>
        </w:pict>
      </w:r>
      <w:r>
        <w:rPr>
          <w:lang w:bidi="bo-CN"/>
        </w:rPr>
        <w:pict>
          <v:shape id="文本框 529" o:spid="_x0000_s8120" o:spt="202" type="#_x0000_t202" style="position:absolute;left:0pt;margin-left:73.4pt;margin-top:15.7pt;height:36.05pt;width:68.95pt;z-index:251136000;mso-width-relative:page;mso-height-relative:page;" filled="f" stroked="f" coordsize="21600,21600">
            <v:path/>
            <v:fill on="f" focussize="0,0"/>
            <v:stroke on="f" weight="0.5pt" joinstyle="miter"/>
            <v:imagedata o:title=""/>
            <o:lock v:ext="edit"/>
            <v:textbox>
              <w:txbxContent>
                <w:p>
                  <w:pPr>
                    <w:jc w:val="center"/>
                    <w:rPr>
                      <w:sz w:val="16"/>
                      <w:szCs w:val="18"/>
                    </w:rPr>
                  </w:pPr>
                  <w:r>
                    <w:rPr>
                      <w:rFonts w:hint="eastAsia"/>
                      <w:sz w:val="16"/>
                      <w:szCs w:val="18"/>
                    </w:rPr>
                    <w:t>执法人员出示执法执法证件</w:t>
                  </w:r>
                </w:p>
              </w:txbxContent>
            </v:textbox>
          </v:shape>
        </w:pict>
      </w:r>
      <w:r>
        <w:rPr>
          <w:lang w:bidi="bo-CN"/>
        </w:rPr>
        <w:pict>
          <v:shape id="流程图: 决策 530" o:spid="_x0000_s8121" o:spt="110" type="#_x0000_t110" style="position:absolute;left:0pt;margin-left:56.15pt;margin-top:9.7pt;height:48.15pt;width:102.7pt;z-index:251137024;v-text-anchor:middle;mso-width-relative:page;mso-height-relative:page;" filled="f" coordsize="21600,21600">
            <v:path/>
            <v:fill on="f" focussize="0,0"/>
            <v:stroke weight="2pt" joinstyle="miter"/>
            <v:imagedata o:title=""/>
            <o:lock v:ext="edit"/>
          </v:shape>
        </w:pict>
      </w:r>
      <w:r>
        <w:rPr>
          <w:lang w:bidi="bo-CN"/>
        </w:rPr>
        <w:pict>
          <v:shape id="文本框 531" o:spid="_x0000_s8122" o:spt="202" type="#_x0000_t202" style="position:absolute;left:0pt;margin-left:198.65pt;margin-top:2.95pt;height:21.1pt;width:59.25pt;z-index:251138048;mso-width-relative:page;mso-height-relative:page;" filled="f" stroked="f" coordsize="21600,21600">
            <v:path/>
            <v:fill on="f" focussize="0,0"/>
            <v:stroke on="f" weight="0.5pt" joinstyle="miter"/>
            <v:imagedata o:title=""/>
            <o:lock v:ext="edit"/>
            <v:textbox>
              <w:txbxContent>
                <w:p>
                  <w:pPr>
                    <w:jc w:val="center"/>
                  </w:pPr>
                  <w:r>
                    <w:rPr>
                      <w:rFonts w:hint="eastAsia"/>
                    </w:rPr>
                    <w:t>一般程序</w:t>
                  </w:r>
                </w:p>
              </w:txbxContent>
            </v:textbox>
          </v:shape>
        </w:pict>
      </w:r>
      <w:r>
        <w:rPr>
          <w:lang w:bidi="bo-CN"/>
        </w:rPr>
        <w:pict>
          <v:shape id="文本框 532" o:spid="_x0000_s8123" o:spt="202" type="#_x0000_t202" style="position:absolute;left:0pt;margin-left:167.9pt;margin-top:24.7pt;height:23.35pt;width:72pt;z-index:251139072;mso-width-relative:page;mso-height-relative:page;" filled="f" coordsize="21600,21600">
            <v:path/>
            <v:fill on="f" focussize="0,0"/>
            <v:stroke weight="1.5pt" joinstyle="miter"/>
            <v:imagedata o:title=""/>
            <o:lock v:ext="edit"/>
            <v:textbox>
              <w:txbxContent>
                <w:p>
                  <w:pPr>
                    <w:jc w:val="center"/>
                  </w:pPr>
                  <w:r>
                    <w:rPr>
                      <w:rFonts w:hint="eastAsia"/>
                    </w:rPr>
                    <w:t>立（受）案</w:t>
                  </w:r>
                </w:p>
              </w:txbxContent>
            </v:textbox>
          </v:shape>
        </w:pict>
      </w:r>
    </w:p>
    <w:p>
      <w:pPr>
        <w:rPr>
          <w:sz w:val="28"/>
        </w:rPr>
      </w:pPr>
      <w:r>
        <w:rPr>
          <w:lang w:bidi="bo-CN"/>
        </w:rPr>
        <w:pict>
          <v:shape id="直接箭头连接符 533" o:spid="_x0000_s8124" o:spt="32" type="#_x0000_t32" style="position:absolute;left:0pt;margin-left:201.65pt;margin-top:17.55pt;height:11.7pt;width:0.8pt;z-index:251140096;mso-width-relative:page;mso-height-relative:page;" filled="f" coordsize="21600,21600">
            <v:path arrowok="t"/>
            <v:fill on="f" focussize="0,0"/>
            <v:stroke endarrow="open"/>
            <v:imagedata o:title=""/>
            <o:lock v:ext="edit"/>
          </v:shape>
        </w:pict>
      </w:r>
      <w:r>
        <w:rPr>
          <w:lang w:bidi="bo-CN"/>
        </w:rPr>
        <w:pict>
          <v:shape id="文本框 534" o:spid="_x0000_s8125" o:spt="202" type="#_x0000_t202" style="position:absolute;left:0pt;margin-left:158.2pt;margin-top:29.5pt;height:39.1pt;width:80.95pt;z-index:251141120;mso-width-relative:page;mso-height-relative:page;" filled="f" coordsize="21600,21600">
            <v:path/>
            <v:fill on="f" focussize="0,0"/>
            <v:stroke weight="1.5pt" joinstyle="miter"/>
            <v:imagedata o:title=""/>
            <o:lock v:ext="edit"/>
            <v:textbox>
              <w:txbxContent>
                <w:p>
                  <w:pPr>
                    <w:jc w:val="center"/>
                  </w:pPr>
                  <w:r>
                    <w:rPr>
                      <w:rFonts w:hint="eastAsia"/>
                    </w:rPr>
                    <w:t>调查取证</w:t>
                  </w:r>
                </w:p>
                <w:p>
                  <w:pPr>
                    <w:jc w:val="center"/>
                  </w:pPr>
                  <w:r>
                    <w:rPr>
                      <w:rFonts w:hint="eastAsia"/>
                    </w:rPr>
                    <w:t>（两人以上）</w:t>
                  </w:r>
                </w:p>
              </w:txbxContent>
            </v:textbox>
          </v:shape>
        </w:pict>
      </w:r>
      <w:r>
        <w:rPr>
          <w:lang w:bidi="bo-CN"/>
        </w:rPr>
        <w:pict>
          <v:rect id="矩形 535" o:spid="_x0000_s8126" o:spt="1" style="position:absolute;left:0pt;margin-left:268.85pt;margin-top:11.1pt;height:8.95pt;width:9.65pt;z-index:251142144;v-text-anchor:middle;mso-width-relative:page;mso-height-relative:page;" filled="f" coordsize="21600,21600">
            <v:path/>
            <v:fill on="f" focussize="0,0"/>
            <v:stroke weight="2pt"/>
            <v:imagedata o:title=""/>
            <o:lock v:ext="edit"/>
          </v:rect>
        </w:pict>
      </w:r>
      <w:r>
        <w:rPr>
          <w:lang w:bidi="bo-CN"/>
        </w:rPr>
        <w:pict>
          <v:line id="直接连接符 536" o:spid="_x0000_s8127" o:spt="20" style="position:absolute;left:0pt;margin-left:23.9pt;margin-top:2.5pt;height:0.1pt;width:32.25pt;z-index:251143168;mso-width-relative:page;mso-height-relative:page;" coordsize="21600,21600">
            <v:path arrowok="t"/>
            <v:fill focussize="0,0"/>
            <v:stroke/>
            <v:imagedata o:title=""/>
            <o:lock v:ext="edit"/>
          </v:line>
        </w:pict>
      </w:r>
      <w:r>
        <w:rPr>
          <w:lang w:bidi="bo-CN"/>
        </w:rPr>
        <w:pict>
          <v:shape id="直接箭头连接符 537" o:spid="_x0000_s8128" o:spt="32" type="#_x0000_t32" style="position:absolute;left:0pt;flip:x;margin-left:22.8pt;margin-top:2.5pt;height:59.25pt;width:0.35pt;z-index:251144192;mso-width-relative:page;mso-height-relative:page;" filled="f" coordsize="21600,21600">
            <v:path arrowok="t"/>
            <v:fill on="f" focussize="0,0"/>
            <v:stroke endarrow="open"/>
            <v:imagedata o:title=""/>
            <o:lock v:ext="edit"/>
          </v:shape>
        </w:pict>
      </w:r>
      <w:r>
        <w:rPr>
          <w:lang w:bidi="bo-CN"/>
        </w:rPr>
        <w:pict>
          <v:shape id="直接箭头连接符 538" o:spid="_x0000_s8129" o:spt="32" type="#_x0000_t32" style="position:absolute;left:0pt;flip:x;margin-left:106.4pt;margin-top:25.8pt;height:21.7pt;width:0.75pt;z-index:251145216;mso-width-relative:page;mso-height-relative:page;" filled="f" coordsize="21600,21600">
            <v:path arrowok="t"/>
            <v:fill on="f" focussize="0,0"/>
            <v:stroke endarrow="open"/>
            <v:imagedata o:title=""/>
            <o:lock v:ext="edit"/>
          </v:shape>
        </w:pict>
      </w:r>
    </w:p>
    <w:p>
      <w:pPr>
        <w:rPr>
          <w:sz w:val="28"/>
        </w:rPr>
      </w:pPr>
      <w:r>
        <w:rPr>
          <w:lang w:bidi="bo-CN"/>
        </w:rPr>
        <w:pict>
          <v:shape id="直接箭头连接符 539" o:spid="_x0000_s8130" o:spt="32" type="#_x0000_t32" style="position:absolute;left:0pt;margin-left:240.65pt;margin-top:17.85pt;height:0.75pt;width:18.75pt;z-index:251146240;mso-width-relative:page;mso-height-relative:page;" filled="f" coordsize="21600,21600">
            <v:path arrowok="t"/>
            <v:fill on="f" focussize="0,0"/>
            <v:stroke endarrow="open"/>
            <v:imagedata o:title=""/>
            <o:lock v:ext="edit"/>
          </v:shape>
        </w:pict>
      </w:r>
      <w:r>
        <w:rPr>
          <w:lang w:bidi="bo-CN"/>
        </w:rPr>
        <w:pict>
          <v:rect id="矩形 540" o:spid="_x0000_s8131" o:spt="1" style="position:absolute;left:0pt;margin-left:268.85pt;margin-top:26.4pt;height:8.95pt;width:9.65pt;z-index:251147264;v-text-anchor:middle;mso-width-relative:page;mso-height-relative:page;" filled="f" coordsize="21600,21600">
            <v:path/>
            <v:fill on="f" focussize="0,0"/>
            <v:stroke weight="2pt"/>
            <v:imagedata o:title=""/>
            <o:lock v:ext="edit"/>
          </v:rect>
        </w:pict>
      </w:r>
      <w:r>
        <w:rPr>
          <w:lang w:bidi="bo-CN"/>
        </w:rPr>
        <w:pict>
          <v:rect id="矩形 541" o:spid="_x0000_s8132" o:spt="1" style="position:absolute;left:0pt;margin-left:268.85pt;margin-top:10.65pt;height:8.95pt;width:9.65pt;z-index:251148288;v-text-anchor:middle;mso-width-relative:page;mso-height-relative:page;" filled="f" coordsize="21600,21600">
            <v:path/>
            <v:fill on="f" focussize="0,0"/>
            <v:stroke weight="2pt"/>
            <v:imagedata o:title=""/>
            <o:lock v:ext="edit"/>
          </v:rect>
        </w:pict>
      </w:r>
      <w:r>
        <w:rPr>
          <w:lang w:bidi="bo-CN"/>
        </w:rPr>
        <w:pict>
          <v:shape id="文本框 542" o:spid="_x0000_s8133" o:spt="202" type="#_x0000_t202" style="position:absolute;left:0pt;margin-left:76.4pt;margin-top:20.8pt;height:36.75pt;width:65.15pt;z-index:251149312;mso-width-relative:page;mso-height-relative:page;" filled="f" stroked="f" coordsize="21600,21600">
            <v:path/>
            <v:fill on="f" focussize="0,0"/>
            <v:stroke on="f" weight="0.5pt" joinstyle="miter"/>
            <v:imagedata o:title=""/>
            <o:lock v:ext="edit"/>
            <v:textbox>
              <w:txbxContent>
                <w:p>
                  <w:pPr>
                    <w:rPr>
                      <w:sz w:val="13"/>
                      <w:szCs w:val="15"/>
                    </w:rPr>
                  </w:pPr>
                  <w:r>
                    <w:rPr>
                      <w:rFonts w:hint="eastAsia"/>
                      <w:sz w:val="15"/>
                      <w:szCs w:val="16"/>
                    </w:rPr>
                    <w:t>说明处罪理由，听取陈述</w:t>
                  </w:r>
                  <w:r>
                    <w:rPr>
                      <w:rFonts w:hint="eastAsia"/>
                      <w:sz w:val="13"/>
                      <w:szCs w:val="15"/>
                    </w:rPr>
                    <w:t>申辩</w:t>
                  </w:r>
                </w:p>
              </w:txbxContent>
            </v:textbox>
          </v:shape>
        </w:pict>
      </w:r>
      <w:r>
        <w:rPr>
          <w:lang w:bidi="bo-CN"/>
        </w:rPr>
        <w:pict>
          <v:shape id="流程图: 决策 543" o:spid="_x0000_s8134" o:spt="110" type="#_x0000_t110" style="position:absolute;left:0pt;margin-left:58.4pt;margin-top:14.8pt;height:48.15pt;width:97.4pt;z-index:251150336;v-text-anchor:middle;mso-width-relative:page;mso-height-relative:page;" filled="f" coordsize="21600,21600">
            <v:path/>
            <v:fill on="f" focussize="0,0"/>
            <v:stroke weight="2pt" joinstyle="miter"/>
            <v:imagedata o:title=""/>
            <o:lock v:ext="edit"/>
          </v:shape>
        </w:pict>
      </w:r>
      <w:r>
        <w:rPr>
          <w:lang w:bidi="bo-CN"/>
        </w:rPr>
        <w:pict>
          <v:shape id="文本框 544" o:spid="_x0000_s8135" o:spt="202" type="#_x0000_t202" style="position:absolute;left:0pt;margin-left:-1.6pt;margin-top:29.05pt;height:21.85pt;width:53.25pt;z-index:251151360;mso-width-relative:page;mso-height-relative:page;" filled="f" coordsize="21600,21600">
            <v:path/>
            <v:fill on="f" focussize="0,0"/>
            <v:stroke weight="1.5pt" joinstyle="miter"/>
            <v:imagedata o:title=""/>
            <o:lock v:ext="edit"/>
            <v:textbox>
              <w:txbxContent>
                <w:p>
                  <w:pPr>
                    <w:jc w:val="center"/>
                  </w:pPr>
                  <w:r>
                    <w:rPr>
                      <w:rFonts w:hint="eastAsia"/>
                    </w:rPr>
                    <w:t>立案</w:t>
                  </w:r>
                </w:p>
              </w:txbxContent>
            </v:textbox>
          </v:shape>
        </w:pict>
      </w:r>
    </w:p>
    <w:p>
      <w:pPr>
        <w:rPr>
          <w:sz w:val="28"/>
        </w:rPr>
      </w:pPr>
      <w:r>
        <w:rPr>
          <w:lang w:bidi="bo-CN"/>
        </w:rPr>
        <w:pict>
          <v:shape id="直接箭头连接符 545" o:spid="_x0000_s8136" o:spt="32" type="#_x0000_t32" style="position:absolute;left:0pt;flip:x;margin-left:197.9pt;margin-top:5.85pt;height:19.55pt;width:0.8pt;z-index:251152384;mso-width-relative:page;mso-height-relative:page;" filled="f" coordsize="21600,21600">
            <v:path arrowok="t"/>
            <v:fill on="f" focussize="0,0"/>
            <v:stroke endarrow="open"/>
            <v:imagedata o:title=""/>
            <o:lock v:ext="edit"/>
          </v:shape>
        </w:pict>
      </w:r>
      <w:r>
        <w:rPr>
          <w:lang w:bidi="bo-CN"/>
        </w:rPr>
        <w:pict>
          <v:rect id="矩形 546" o:spid="_x0000_s8137" o:spt="1" style="position:absolute;left:0pt;margin-left:269.6pt;margin-top:10.95pt;height:8.95pt;width:9.65pt;z-index:251153408;v-text-anchor:middle;mso-width-relative:page;mso-height-relative:page;" filled="f" coordsize="21600,21600">
            <v:path/>
            <v:fill on="f" focussize="0,0"/>
            <v:stroke weight="2pt"/>
            <v:imagedata o:title=""/>
            <o:lock v:ext="edit"/>
          </v:rect>
        </w:pict>
      </w:r>
      <w:r>
        <w:rPr>
          <w:lang w:bidi="bo-CN"/>
        </w:rPr>
        <w:pict>
          <v:shape id="直接箭头连接符 547" o:spid="_x0000_s8138" o:spt="32" type="#_x0000_t32" style="position:absolute;left:0pt;flip:x;margin-left:50.9pt;margin-top:7.7pt;height:1.35pt;width:7.5pt;z-index:251154432;mso-width-relative:page;mso-height-relative:page;" filled="f" coordsize="21600,21600">
            <v:path arrowok="t"/>
            <v:fill on="f" focussize="0,0"/>
            <v:stroke endarrow="open"/>
            <v:imagedata o:title=""/>
            <o:lock v:ext="edit"/>
          </v:shape>
        </w:pict>
      </w:r>
      <w:r>
        <w:rPr>
          <w:lang w:bidi="bo-CN"/>
        </w:rPr>
        <w:pict>
          <v:shape id="文本框 548" o:spid="_x0000_s8139" o:spt="202" type="#_x0000_t202" style="position:absolute;left:0pt;margin-left:176.9pt;margin-top:25.6pt;height:25.6pt;width:45.75pt;z-index:251155456;mso-width-relative:page;mso-height-relative:page;" filled="f" coordsize="21600,21600">
            <v:path/>
            <v:fill on="f" focussize="0,0"/>
            <v:stroke weight="1.5pt" joinstyle="miter"/>
            <v:imagedata o:title=""/>
            <o:lock v:ext="edit"/>
            <v:textbox>
              <w:txbxContent>
                <w:p>
                  <w:pPr>
                    <w:jc w:val="center"/>
                  </w:pPr>
                  <w:r>
                    <w:rPr>
                      <w:rFonts w:hint="eastAsia"/>
                    </w:rPr>
                    <w:t>核审</w:t>
                  </w:r>
                </w:p>
              </w:txbxContent>
            </v:textbox>
          </v:shape>
        </w:pict>
      </w:r>
    </w:p>
    <w:p>
      <w:pPr>
        <w:rPr>
          <w:sz w:val="28"/>
        </w:rPr>
      </w:pPr>
      <w:r>
        <w:rPr>
          <w:lang w:bidi="bo-CN"/>
        </w:rPr>
        <w:pict>
          <v:rect id="矩形 549" o:spid="_x0000_s8140" o:spt="1" style="position:absolute;left:0pt;margin-left:270.35pt;margin-top:10.5pt;height:8.95pt;width:9.65pt;z-index:251156480;v-text-anchor:middle;mso-width-relative:page;mso-height-relative:page;" filled="f" coordsize="21600,21600">
            <v:path/>
            <v:fill on="f" focussize="0,0"/>
            <v:stroke weight="2pt"/>
            <v:imagedata o:title=""/>
            <o:lock v:ext="edit"/>
          </v:rect>
        </w:pict>
      </w:r>
      <w:r>
        <w:rPr>
          <w:lang w:bidi="bo-CN"/>
        </w:rPr>
        <w:pict>
          <v:shape id="文本框 550" o:spid="_x0000_s8141" o:spt="202" type="#_x0000_t202" style="position:absolute;left:0pt;margin-left:67.4pt;margin-top:28.9pt;height:36.75pt;width:76.5pt;z-index:251157504;mso-width-relative:page;mso-height-relative:page;" filled="f" stroked="f" coordsize="21600,21600">
            <v:path/>
            <v:fill on="f" focussize="0,0"/>
            <v:stroke on="f" weight="0.5pt" joinstyle="miter"/>
            <v:imagedata o:title=""/>
            <o:lock v:ext="edit"/>
            <v:textbox>
              <w:txbxContent>
                <w:p>
                  <w:pPr>
                    <w:jc w:val="center"/>
                    <w:rPr>
                      <w:sz w:val="15"/>
                      <w:szCs w:val="16"/>
                    </w:rPr>
                  </w:pPr>
                  <w:r>
                    <w:rPr>
                      <w:rFonts w:hint="eastAsia"/>
                      <w:sz w:val="15"/>
                      <w:szCs w:val="16"/>
                    </w:rPr>
                    <w:t>填写处罪决定书并交付当事人签字</w:t>
                  </w:r>
                </w:p>
              </w:txbxContent>
            </v:textbox>
          </v:shape>
        </w:pict>
      </w:r>
      <w:r>
        <w:rPr>
          <w:lang w:bidi="bo-CN"/>
        </w:rPr>
        <w:pict>
          <v:shape id="流程图: 决策 551" o:spid="_x0000_s8142" o:spt="110" type="#_x0000_t110" style="position:absolute;left:0pt;margin-left:51.65pt;margin-top:22.15pt;height:48.15pt;width:110.2pt;z-index:251158528;v-text-anchor:middle;mso-width-relative:page;mso-height-relative:page;" filled="f" coordsize="21600,21600">
            <v:path/>
            <v:fill on="f" focussize="0,0"/>
            <v:stroke weight="2pt" joinstyle="miter"/>
            <v:imagedata o:title=""/>
            <o:lock v:ext="edit"/>
          </v:shape>
        </w:pict>
      </w:r>
      <w:r>
        <w:rPr>
          <w:lang w:bidi="bo-CN"/>
        </w:rPr>
        <w:pict>
          <v:shape id="直接箭头连接符 552" o:spid="_x0000_s8143" o:spt="32" type="#_x0000_t32" style="position:absolute;left:0pt;margin-left:203.15pt;margin-top:21.45pt;height:20.75pt;width:0.75pt;z-index:251159552;mso-width-relative:page;mso-height-relative:page;" filled="f" coordsize="21600,21600">
            <v:path arrowok="t"/>
            <v:fill on="f" focussize="0,0"/>
            <v:stroke endarrow="open"/>
            <v:imagedata o:title=""/>
            <o:lock v:ext="edit"/>
          </v:shape>
        </w:pict>
      </w:r>
      <w:r>
        <w:rPr>
          <w:lang w:bidi="bo-CN"/>
        </w:rPr>
        <w:pict>
          <v:shape id="直接箭头连接符 553" o:spid="_x0000_s8144" o:spt="32" type="#_x0000_t32" style="position:absolute;left:0pt;flip:x;margin-left:107.15pt;margin-top:1.2pt;height:21.7pt;width:0.75pt;z-index:251160576;mso-width-relative:page;mso-height-relative:page;" filled="f" coordsize="21600,21600">
            <v:path arrowok="t"/>
            <v:fill on="f" focussize="0,0"/>
            <v:stroke endarrow="open"/>
            <v:imagedata o:title=""/>
            <o:lock v:ext="edit"/>
          </v:shape>
        </w:pict>
      </w:r>
    </w:p>
    <w:p>
      <w:pPr>
        <w:rPr>
          <w:sz w:val="28"/>
        </w:rPr>
      </w:pPr>
      <w:r>
        <w:rPr>
          <w:lang w:bidi="bo-CN"/>
        </w:rPr>
        <w:pict>
          <v:shape id="文本框 554" o:spid="_x0000_s8145" o:spt="202" type="#_x0000_t202" style="position:absolute;left:0pt;margin-left:266.9pt;margin-top:22.45pt;height:23.35pt;width:115.45pt;z-index:251161600;mso-width-relative:page;mso-height-relative:page;" filled="f" coordsize="21600,21600">
            <v:path/>
            <v:fill on="f" focussize="0,0"/>
            <v:stroke weight="0.5pt" joinstyle="miter"/>
            <v:imagedata o:title=""/>
            <o:lock v:ext="edit"/>
            <v:textbox>
              <w:txbxContent>
                <w:p>
                  <w:pPr>
                    <w:jc w:val="center"/>
                  </w:pPr>
                  <w:r>
                    <w:rPr>
                      <w:rFonts w:hint="eastAsia"/>
                    </w:rPr>
                    <w:t>听取陈述申辩或组织听证</w:t>
                  </w:r>
                </w:p>
              </w:txbxContent>
            </v:textbox>
          </v:shape>
        </w:pict>
      </w:r>
      <w:r>
        <w:rPr>
          <w:lang w:bidi="bo-CN"/>
        </w:rPr>
        <w:pict>
          <v:shape id="流程图: 决策 555" o:spid="_x0000_s8146" o:spt="110" type="#_x0000_t110" style="position:absolute;left:0pt;margin-left:167.9pt;margin-top:11.2pt;height:48.15pt;width:72pt;z-index:251162624;v-text-anchor:middle;mso-width-relative:page;mso-height-relative:page;" filled="f" coordsize="21600,21600">
            <v:path/>
            <v:fill on="f" focussize="0,0"/>
            <v:stroke weight="2pt" joinstyle="miter"/>
            <v:imagedata o:title=""/>
            <o:lock v:ext="edit"/>
          </v:shape>
        </w:pict>
      </w:r>
      <w:r>
        <w:rPr>
          <w:lang w:bidi="bo-CN"/>
        </w:rPr>
        <w:pict>
          <v:shape id="文本框 556" o:spid="_x0000_s8147" o:spt="202" type="#_x0000_t202" style="position:absolute;left:0pt;margin-left:162.65pt;margin-top:23.2pt;height:32.3pt;width:84pt;z-index:251163648;mso-width-relative:page;mso-height-relative:page;" filled="f" stroked="f" coordsize="21600,21600">
            <v:path/>
            <v:fill on="f" focussize="0,0"/>
            <v:stroke on="f" weight="0.5pt" joinstyle="miter"/>
            <v:imagedata o:title=""/>
            <o:lock v:ext="edit"/>
            <v:textbox>
              <w:txbxContent>
                <w:p>
                  <w:pPr>
                    <w:jc w:val="center"/>
                  </w:pPr>
                  <w:r>
                    <w:rPr>
                      <w:rFonts w:hint="eastAsia"/>
                    </w:rPr>
                    <w:t>告知</w:t>
                  </w:r>
                </w:p>
              </w:txbxContent>
            </v:textbox>
          </v:shape>
        </w:pict>
      </w:r>
    </w:p>
    <w:p>
      <w:pPr>
        <w:rPr>
          <w:sz w:val="28"/>
        </w:rPr>
      </w:pPr>
      <w:r>
        <w:rPr>
          <w:lang w:bidi="bo-CN"/>
        </w:rPr>
        <w:pict>
          <v:shape id="直接箭头连接符 557" o:spid="_x0000_s8148" o:spt="32" type="#_x0000_t32" style="position:absolute;left:0pt;margin-left:203.9pt;margin-top:28.8pt;height:57.5pt;width:0.75pt;z-index:251164672;mso-width-relative:page;mso-height-relative:page;" filled="f" coordsize="21600,21600">
            <v:path arrowok="t"/>
            <v:fill on="f" focussize="0,0"/>
            <v:stroke endarrow="open"/>
            <v:imagedata o:title=""/>
            <o:lock v:ext="edit"/>
          </v:shape>
        </w:pict>
      </w:r>
      <w:r>
        <w:rPr>
          <w:lang w:bidi="bo-CN"/>
        </w:rPr>
        <w:pict>
          <v:shape id="直接箭头连接符 558" o:spid="_x0000_s8149" o:spt="32" type="#_x0000_t32" style="position:absolute;left:0pt;margin-left:296.15pt;margin-top:14.55pt;height:20.75pt;width:0.75pt;z-index:251165696;mso-width-relative:page;mso-height-relative:page;" filled="f" coordsize="21600,21600">
            <v:path arrowok="t"/>
            <v:fill on="f" focussize="0,0"/>
            <v:stroke endarrow="open"/>
            <v:imagedata o:title=""/>
            <o:lock v:ext="edit"/>
          </v:shape>
        </w:pict>
      </w:r>
      <w:r>
        <w:rPr>
          <w:lang w:bidi="bo-CN"/>
        </w:rPr>
        <w:pict>
          <v:shape id="直接箭头连接符 559" o:spid="_x0000_s8150" o:spt="32" type="#_x0000_t32" style="position:absolute;left:0pt;flip:y;margin-left:239.15pt;margin-top:4pt;height:0.05pt;width:28.5pt;z-index:251166720;mso-width-relative:page;mso-height-relative:page;" filled="f" coordsize="21600,21600">
            <v:path arrowok="t"/>
            <v:fill on="f" focussize="0,0"/>
            <v:stroke endarrow="open"/>
            <v:imagedata o:title=""/>
            <o:lock v:ext="edit"/>
          </v:shape>
        </w:pict>
      </w:r>
      <w:r>
        <w:rPr>
          <w:lang w:bidi="bo-CN"/>
        </w:rPr>
        <w:pict>
          <v:shape id="文本框 560" o:spid="_x0000_s8151" o:spt="202" type="#_x0000_t202" style="position:absolute;left:0pt;margin-left:77.15pt;margin-top:28.75pt;height:24.85pt;width:59.25pt;z-index:251167744;mso-width-relative:page;mso-height-relative:page;" filled="f" coordsize="21600,21600">
            <v:path/>
            <v:fill on="f" focussize="0,0"/>
            <v:stroke weight="1.5pt" joinstyle="miter"/>
            <v:imagedata o:title=""/>
            <o:lock v:ext="edit"/>
            <v:textbox>
              <w:txbxContent>
                <w:p>
                  <w:pPr>
                    <w:jc w:val="center"/>
                  </w:pPr>
                  <w:r>
                    <w:rPr>
                      <w:rFonts w:hint="eastAsia"/>
                    </w:rPr>
                    <w:t>执行</w:t>
                  </w:r>
                </w:p>
              </w:txbxContent>
            </v:textbox>
          </v:shape>
        </w:pict>
      </w:r>
      <w:r>
        <w:rPr>
          <w:lang w:bidi="bo-CN"/>
        </w:rPr>
        <w:pict>
          <v:shape id="直接箭头连接符 561" o:spid="_x0000_s8152" o:spt="32" type="#_x0000_t32" style="position:absolute;left:0pt;margin-left:106.75pt;margin-top:7.9pt;height:21.6pt;width:0.4pt;z-index:251168768;mso-width-relative:page;mso-height-relative:page;" filled="f" coordsize="21600,21600">
            <v:path arrowok="t"/>
            <v:fill on="f" focussize="0,0"/>
            <v:stroke endarrow="open"/>
            <v:imagedata o:title=""/>
            <o:lock v:ext="edit"/>
          </v:shape>
        </w:pict>
      </w:r>
    </w:p>
    <w:p>
      <w:pPr>
        <w:rPr>
          <w:sz w:val="28"/>
        </w:rPr>
      </w:pPr>
      <w:r>
        <w:rPr>
          <w:lang w:bidi="bo-CN"/>
        </w:rPr>
        <w:pict>
          <v:shape id="直接箭头连接符 562" o:spid="_x0000_s8153" o:spt="32" type="#_x0000_t32" style="position:absolute;left:0pt;flip:x;margin-left:106.4pt;margin-top:20.85pt;height:21.7pt;width:0.75pt;z-index:251169792;mso-width-relative:page;mso-height-relative:page;" filled="f" coordsize="21600,21600">
            <v:path arrowok="t"/>
            <v:fill on="f" focussize="0,0"/>
            <v:stroke endarrow="open"/>
            <v:imagedata o:title=""/>
            <o:lock v:ext="edit"/>
          </v:shape>
        </w:pict>
      </w:r>
      <w:r>
        <w:rPr>
          <w:lang w:bidi="bo-CN"/>
        </w:rPr>
        <w:pict>
          <v:line id="直接连接符 563" o:spid="_x0000_s8154" o:spt="20" style="position:absolute;left:0pt;flip:x;margin-left:297.4pt;margin-top:26.05pt;height:8.5pt;width:0.25pt;z-index:251170816;mso-width-relative:page;mso-height-relative:page;" coordsize="21600,21600">
            <v:path arrowok="t"/>
            <v:fill focussize="0,0"/>
            <v:stroke/>
            <v:imagedata o:title=""/>
            <o:lock v:ext="edit"/>
          </v:line>
        </w:pict>
      </w:r>
      <w:r>
        <w:rPr>
          <w:lang w:bidi="bo-CN"/>
        </w:rPr>
        <w:pict>
          <v:shape id="文本框 564" o:spid="_x0000_s8155" o:spt="202" type="#_x0000_t202" style="position:absolute;left:0pt;margin-left:266.9pt;margin-top:2.8pt;height:23.35pt;width:168.6pt;z-index:251171840;mso-width-relative:page;mso-height-relative:page;" filled="f" coordsize="21600,21600">
            <v:path/>
            <v:fill on="f" focussize="0,0"/>
            <v:stroke weight="0.5pt" joinstyle="miter"/>
            <v:imagedata o:title=""/>
            <o:lock v:ext="edit"/>
            <v:textbox>
              <w:txbxContent>
                <w:p>
                  <w:pPr>
                    <w:jc w:val="center"/>
                  </w:pPr>
                  <w:r>
                    <w:rPr>
                      <w:rFonts w:hint="eastAsia"/>
                    </w:rPr>
                    <w:t>集体讨论（情节复杂或重大处罪）</w:t>
                  </w:r>
                </w:p>
              </w:txbxContent>
            </v:textbox>
          </v:shape>
        </w:pict>
      </w:r>
    </w:p>
    <w:p>
      <w:pPr>
        <w:rPr>
          <w:sz w:val="28"/>
        </w:rPr>
      </w:pPr>
      <w:r>
        <w:rPr>
          <w:lang w:bidi="bo-CN"/>
        </w:rPr>
        <w:pict>
          <v:shape id="_x0000_s8156" o:spid="_x0000_s8156" o:spt="202" type="#_x0000_t202" style="position:absolute;left:0pt;margin-left:298.4pt;margin-top:9.1pt;height:23.35pt;width:115.45pt;z-index:251172864;mso-width-relative:page;mso-height-relative:page;" filled="f" coordsize="21600,21600">
            <v:path/>
            <v:fill on="f" focussize="0,0"/>
            <v:stroke weight="0.5pt" joinstyle="miter"/>
            <v:imagedata o:title=""/>
            <o:lock v:ext="edit"/>
            <v:textbox>
              <w:txbxContent>
                <w:p>
                  <w:pPr>
                    <w:jc w:val="center"/>
                  </w:pPr>
                  <w:r>
                    <w:rPr>
                      <w:rFonts w:hint="eastAsia"/>
                    </w:rPr>
                    <w:t>销</w:t>
                  </w:r>
                  <w:r>
                    <w:t xml:space="preserve">         </w:t>
                  </w:r>
                  <w:r>
                    <w:rPr>
                      <w:rFonts w:hint="eastAsia"/>
                    </w:rPr>
                    <w:t>案</w:t>
                  </w:r>
                </w:p>
              </w:txbxContent>
            </v:textbox>
          </v:shape>
        </w:pict>
      </w:r>
      <w:r>
        <w:rPr>
          <w:lang w:bidi="bo-CN"/>
        </w:rPr>
        <w:pict>
          <v:shape id="_x0000_s8157" o:spid="_x0000_s8157" o:spt="32" type="#_x0000_t32" style="position:absolute;left:0pt;flip:y;margin-left:270.65pt;margin-top:21.85pt;height:0.05pt;width:28.5pt;z-index:251173888;mso-width-relative:page;mso-height-relative:page;" filled="f" coordsize="21600,21600">
            <v:path arrowok="t"/>
            <v:fill on="f" focussize="0,0"/>
            <v:stroke endarrow="open"/>
            <v:imagedata o:title=""/>
            <o:lock v:ext="edit"/>
          </v:shape>
        </w:pict>
      </w:r>
      <w:r>
        <w:rPr>
          <w:lang w:bidi="bo-CN"/>
        </w:rPr>
        <w:pict>
          <v:line id="直接连接符 567" o:spid="_x0000_s8158" o:spt="20" style="position:absolute;left:0pt;margin-left:271.45pt;margin-top:21.65pt;height:58.5pt;width:0.75pt;z-index:251174912;mso-width-relative:page;mso-height-relative:page;" coordsize="21600,21600">
            <v:path arrowok="t"/>
            <v:fill focussize="0,0"/>
            <v:stroke/>
            <v:imagedata o:title=""/>
            <o:lock v:ext="edit"/>
          </v:line>
        </w:pict>
      </w:r>
      <w:r>
        <w:rPr>
          <w:lang w:bidi="bo-CN"/>
        </w:rPr>
        <w:pict>
          <v:shape id="流程图: 决策 568" o:spid="_x0000_s8159" o:spt="110" type="#_x0000_t110" style="position:absolute;left:0pt;margin-left:168.65pt;margin-top:23.35pt;height:48.15pt;width:72pt;z-index:251175936;v-text-anchor:middle;mso-width-relative:page;mso-height-relative:page;" filled="f" coordsize="21600,21600">
            <v:path/>
            <v:fill on="f" focussize="0,0"/>
            <v:stroke weight="2pt" joinstyle="miter"/>
            <v:imagedata o:title=""/>
            <o:lock v:ext="edit"/>
          </v:shape>
        </w:pict>
      </w:r>
      <w:r>
        <w:rPr>
          <w:lang w:bidi="bo-CN"/>
        </w:rPr>
        <w:pict>
          <v:shape id="直接箭头连接符 569" o:spid="_x0000_s8160" o:spt="32" type="#_x0000_t32" style="position:absolute;left:0pt;flip:x;margin-left:204.65pt;margin-top:3.65pt;height:0pt;width:93.75pt;z-index:251176960;mso-width-relative:page;mso-height-relative:page;" filled="f" coordsize="21600,21600">
            <v:path arrowok="t"/>
            <v:fill on="f" focussize="0,0"/>
            <v:stroke endarrow="open"/>
            <v:imagedata o:title=""/>
            <o:lock v:ext="edit"/>
          </v:shape>
        </w:pict>
      </w:r>
      <w:r>
        <w:rPr>
          <w:lang w:bidi="bo-CN"/>
        </w:rPr>
        <w:pict>
          <v:shape id="文本框 570" o:spid="_x0000_s8161" o:spt="202" type="#_x0000_t202" style="position:absolute;left:0pt;margin-left:77.9pt;margin-top:11.35pt;height:21.1pt;width:59.25pt;z-index:251177984;mso-width-relative:page;mso-height-relative:page;" filled="f" coordsize="21600,21600">
            <v:path/>
            <v:fill on="f" focussize="0,0"/>
            <v:stroke weight="1.5pt" joinstyle="miter"/>
            <v:imagedata o:title=""/>
            <o:lock v:ext="edit"/>
            <v:textbox>
              <w:txbxContent>
                <w:p>
                  <w:pPr>
                    <w:jc w:val="center"/>
                  </w:pPr>
                  <w:r>
                    <w:rPr>
                      <w:rFonts w:hint="eastAsia"/>
                    </w:rPr>
                    <w:t>报告备案</w:t>
                  </w:r>
                </w:p>
              </w:txbxContent>
            </v:textbox>
          </v:shape>
        </w:pict>
      </w:r>
    </w:p>
    <w:p>
      <w:pPr>
        <w:rPr>
          <w:sz w:val="28"/>
        </w:rPr>
      </w:pPr>
      <w:r>
        <w:rPr>
          <w:lang w:bidi="bo-CN"/>
        </w:rPr>
        <w:pict>
          <v:shape id="文本框 571" o:spid="_x0000_s8162" o:spt="202" type="#_x0000_t202" style="position:absolute;left:0pt;margin-left:297.65pt;margin-top:6.4pt;height:23.35pt;width:115.45pt;z-index:251179008;mso-width-relative:page;mso-height-relative:page;" filled="f" coordsize="21600,21600">
            <v:path/>
            <v:fill on="f" focussize="0,0"/>
            <v:stroke weight="0.5pt" joinstyle="miter"/>
            <v:imagedata o:title=""/>
            <o:lock v:ext="edit"/>
            <v:textbox>
              <w:txbxContent>
                <w:p>
                  <w:pPr>
                    <w:jc w:val="center"/>
                  </w:pPr>
                  <w:r>
                    <w:rPr>
                      <w:rFonts w:hint="eastAsia"/>
                    </w:rPr>
                    <w:t>移送司法机关</w:t>
                  </w:r>
                </w:p>
              </w:txbxContent>
            </v:textbox>
          </v:shape>
        </w:pict>
      </w:r>
      <w:r>
        <w:rPr>
          <w:lang w:bidi="bo-CN"/>
        </w:rPr>
        <w:pict>
          <v:shape id="直接箭头连接符 572" o:spid="_x0000_s8163" o:spt="32" type="#_x0000_t32" style="position:absolute;left:0pt;margin-left:241.4pt;margin-top:16.2pt;height:0.5pt;width:57.05pt;z-index:251180032;mso-width-relative:page;mso-height-relative:page;" filled="f" coordsize="21600,21600">
            <v:path arrowok="t"/>
            <v:fill on="f" focussize="0,0"/>
            <v:stroke endarrow="open"/>
            <v:imagedata o:title=""/>
            <o:lock v:ext="edit"/>
          </v:shape>
        </w:pict>
      </w:r>
      <w:r>
        <w:rPr>
          <w:lang w:bidi="bo-CN"/>
        </w:rPr>
        <w:pict>
          <v:shape id="文本框 573" o:spid="_x0000_s8164" o:spt="202" type="#_x0000_t202" style="position:absolute;left:0pt;margin-left:162.65pt;margin-top:4.15pt;height:32.3pt;width:84pt;z-index:251181056;mso-width-relative:page;mso-height-relative:page;" filled="f" stroked="f" coordsize="21600,21600">
            <v:path/>
            <v:fill on="f" focussize="0,0"/>
            <v:stroke on="f" weight="0.5pt" joinstyle="miter"/>
            <v:imagedata o:title=""/>
            <o:lock v:ext="edit"/>
            <v:textbox>
              <w:txbxContent>
                <w:p>
                  <w:pPr>
                    <w:jc w:val="center"/>
                  </w:pPr>
                  <w:r>
                    <w:rPr>
                      <w:rFonts w:hint="eastAsia"/>
                    </w:rPr>
                    <w:t>决定</w:t>
                  </w:r>
                </w:p>
              </w:txbxContent>
            </v:textbox>
          </v:shape>
        </w:pict>
      </w:r>
      <w:r>
        <w:rPr>
          <w:lang w:bidi="bo-CN"/>
        </w:rPr>
        <w:pict>
          <v:shape id="文本框 574" o:spid="_x0000_s8165" o:spt="202" type="#_x0000_t202" style="position:absolute;left:0pt;margin-left:65.9pt;margin-top:25.15pt;height:32.3pt;width:84pt;z-index:251182080;mso-width-relative:page;mso-height-relative:page;" filled="f" stroked="f" coordsize="21600,21600">
            <v:path/>
            <v:fill on="f" focussize="0,0"/>
            <v:stroke on="f" weight="0.5pt" joinstyle="miter"/>
            <v:imagedata o:title=""/>
            <o:lock v:ext="edit"/>
            <v:textbox>
              <w:txbxContent>
                <w:p>
                  <w:pPr>
                    <w:jc w:val="center"/>
                  </w:pPr>
                  <w:r>
                    <w:rPr>
                      <w:rFonts w:hint="eastAsia"/>
                    </w:rPr>
                    <w:t>存档结案</w:t>
                  </w:r>
                </w:p>
              </w:txbxContent>
            </v:textbox>
          </v:shape>
        </w:pict>
      </w:r>
      <w:r>
        <w:rPr>
          <w:lang w:bidi="bo-CN"/>
        </w:rPr>
        <w:pict>
          <v:roundrect id="圆角矩形 575" o:spid="_x0000_s8166" o:spt="2" style="position:absolute;left:0pt;margin-left:59.15pt;margin-top:21.25pt;height:29.3pt;width:91.5pt;z-index:251183104;v-text-anchor:middle;mso-width-relative:page;mso-height-relative:page;" filled="f" coordsize="21600,21600" arcsize="0.166666666666667">
            <v:path/>
            <v:fill on="f" focussize="0,0"/>
            <v:stroke weight="2pt"/>
            <v:imagedata o:title=""/>
            <o:lock v:ext="edit"/>
          </v:roundrect>
        </w:pict>
      </w:r>
      <w:r>
        <w:rPr>
          <w:lang w:bidi="bo-CN"/>
        </w:rPr>
        <w:pict>
          <v:shape id="直接箭头连接符 576" o:spid="_x0000_s8167" o:spt="32" type="#_x0000_t32" style="position:absolute;left:0pt;flip:x;margin-left:106.4pt;margin-top:1.2pt;height:21.7pt;width:0.75pt;z-index:251184128;mso-width-relative:page;mso-height-relative:page;" filled="f" coordsize="21600,21600">
            <v:path arrowok="t"/>
            <v:fill on="f" focussize="0,0"/>
            <v:stroke endarrow="open"/>
            <v:imagedata o:title=""/>
            <o:lock v:ext="edit"/>
          </v:shape>
        </w:pict>
      </w:r>
    </w:p>
    <w:p>
      <w:pPr>
        <w:rPr>
          <w:sz w:val="28"/>
        </w:rPr>
      </w:pPr>
      <w:r>
        <w:rPr>
          <w:lang w:bidi="bo-CN"/>
        </w:rPr>
        <w:pict>
          <v:shape id="文本框 577" o:spid="_x0000_s8168" o:spt="202" type="#_x0000_t202" style="position:absolute;left:0pt;margin-left:299.9pt;margin-top:4.45pt;height:23.35pt;width:115.45pt;z-index:251185152;mso-width-relative:page;mso-height-relative:page;" filled="f" coordsize="21600,21600">
            <v:path/>
            <v:fill on="f" focussize="0,0"/>
            <v:stroke weight="0.5pt" joinstyle="miter"/>
            <v:imagedata o:title=""/>
            <o:lock v:ext="edit"/>
            <v:textbox>
              <w:txbxContent>
                <w:p>
                  <w:pPr>
                    <w:jc w:val="center"/>
                  </w:pPr>
                  <w:r>
                    <w:rPr>
                      <w:rFonts w:hint="eastAsia"/>
                    </w:rPr>
                    <w:t>免于处罚</w:t>
                  </w:r>
                </w:p>
              </w:txbxContent>
            </v:textbox>
          </v:shape>
        </w:pict>
      </w:r>
      <w:r>
        <w:rPr>
          <w:lang w:bidi="bo-CN"/>
        </w:rPr>
        <w:pict>
          <v:shape id="直接箭头连接符 578" o:spid="_x0000_s8169" o:spt="32" type="#_x0000_t32" style="position:absolute;left:0pt;flip:y;margin-left:272.9pt;margin-top:16.45pt;height:0.05pt;width:28.5pt;z-index:251186176;mso-width-relative:page;mso-height-relative:page;" filled="f" coordsize="21600,21600">
            <v:path arrowok="t"/>
            <v:fill on="f" focussize="0,0"/>
            <v:stroke endarrow="open"/>
            <v:imagedata o:title=""/>
            <o:lock v:ext="edit"/>
          </v:shape>
        </w:pict>
      </w:r>
      <w:r>
        <w:rPr>
          <w:lang w:bidi="bo-CN"/>
        </w:rPr>
        <w:pict>
          <v:shape id="流程图: 决策 579" o:spid="_x0000_s8170" o:spt="110" type="#_x0000_t110" style="position:absolute;left:0pt;margin-left:170.15pt;margin-top:27.7pt;height:48.15pt;width:72pt;z-index:251187200;v-text-anchor:middle;mso-width-relative:page;mso-height-relative:page;" filled="f" coordsize="21600,21600">
            <v:path/>
            <v:fill on="f" focussize="0,0"/>
            <v:stroke weight="2pt" joinstyle="miter"/>
            <v:imagedata o:title=""/>
            <o:lock v:ext="edit"/>
          </v:shape>
        </w:pict>
      </w:r>
      <w:r>
        <w:rPr>
          <w:lang w:bidi="bo-CN"/>
        </w:rPr>
        <w:pict>
          <v:shape id="直接箭头连接符 580" o:spid="_x0000_s8171" o:spt="32" type="#_x0000_t32" style="position:absolute;left:0pt;margin-left:205.4pt;margin-top:9pt;height:20.75pt;width:0.75pt;z-index:251188224;mso-width-relative:page;mso-height-relative:page;" filled="f" coordsize="21600,21600">
            <v:path arrowok="t"/>
            <v:fill on="f" focussize="0,0"/>
            <v:stroke endarrow="open"/>
            <v:imagedata o:title=""/>
            <o:lock v:ext="edit"/>
          </v:shape>
        </w:pict>
      </w:r>
    </w:p>
    <w:p>
      <w:pPr>
        <w:rPr>
          <w:sz w:val="28"/>
        </w:rPr>
      </w:pPr>
      <w:r>
        <w:rPr>
          <w:lang w:bidi="bo-CN"/>
        </w:rPr>
        <w:pict>
          <v:shape id="文本框 581" o:spid="_x0000_s8172" o:spt="202" type="#_x0000_t202" style="position:absolute;left:0pt;margin-left:165.65pt;margin-top:6.25pt;height:32.3pt;width:84pt;z-index:251189248;mso-width-relative:page;mso-height-relative:page;" filled="f" stroked="f" coordsize="21600,21600">
            <v:path/>
            <v:fill on="f" focussize="0,0"/>
            <v:stroke on="f" weight="0.5pt" joinstyle="miter"/>
            <v:imagedata o:title=""/>
            <o:lock v:ext="edit"/>
            <v:textbox>
              <w:txbxContent>
                <w:p>
                  <w:pPr>
                    <w:jc w:val="center"/>
                  </w:pPr>
                  <w:r>
                    <w:rPr>
                      <w:rFonts w:hint="eastAsia"/>
                    </w:rPr>
                    <w:t>送达</w:t>
                  </w:r>
                </w:p>
              </w:txbxContent>
            </v:textbox>
          </v:shape>
        </w:pict>
      </w:r>
    </w:p>
    <w:p>
      <w:pPr>
        <w:rPr>
          <w:sz w:val="28"/>
        </w:rPr>
      </w:pPr>
      <w:r>
        <w:rPr>
          <w:lang w:bidi="bo-CN"/>
        </w:rPr>
        <w:pict>
          <v:shape id="文本框 582" o:spid="_x0000_s8173" o:spt="202" type="#_x0000_t202" style="position:absolute;left:0pt;margin-left:226.4pt;margin-top:22.3pt;height:36.75pt;width:84pt;z-index:251125760;mso-width-relative:page;mso-height-relative:page;" filled="f" stroked="f" coordsize="21600,21600">
            <v:path/>
            <v:fill on="f" focussize="0,0"/>
            <v:stroke on="f" weight="0.5pt" joinstyle="miter"/>
            <v:imagedata o:title=""/>
            <o:lock v:ext="edit"/>
            <v:textbox>
              <w:txbxContent>
                <w:p>
                  <w:pPr>
                    <w:jc w:val="center"/>
                  </w:pPr>
                  <w:r>
                    <w:rPr>
                      <w:rFonts w:hint="eastAsia"/>
                    </w:rPr>
                    <w:t>逾期不履行处罚决定</w:t>
                  </w:r>
                </w:p>
              </w:txbxContent>
            </v:textbox>
          </v:shape>
        </w:pict>
      </w:r>
      <w:r>
        <w:rPr>
          <w:lang w:bidi="bo-CN"/>
        </w:rPr>
        <w:pict>
          <v:shape id="直接箭头连接符 583" o:spid="_x0000_s8174" o:spt="32" type="#_x0000_t32" style="position:absolute;left:0pt;margin-left:206.15pt;margin-top:14.1pt;height:20.75pt;width:0.75pt;z-index:251190272;mso-width-relative:page;mso-height-relative:page;" filled="f" coordsize="21600,21600">
            <v:path arrowok="t"/>
            <v:fill on="f" focussize="0,0"/>
            <v:stroke endarrow="open"/>
            <v:imagedata o:title=""/>
            <o:lock v:ext="edit"/>
          </v:shape>
        </w:pict>
      </w:r>
    </w:p>
    <w:p>
      <w:pPr>
        <w:rPr>
          <w:sz w:val="28"/>
        </w:rPr>
      </w:pPr>
      <w:r>
        <w:rPr>
          <w:lang w:bidi="bo-CN"/>
        </w:rPr>
        <w:pict>
          <v:shape id="文本框 584" o:spid="_x0000_s8175" o:spt="202" type="#_x0000_t202" style="position:absolute;left:0pt;margin-left:3.65pt;margin-top:13.6pt;height:23.35pt;width:131.95pt;z-index:251191296;mso-width-relative:page;mso-height-relative:page;" filled="f" coordsize="21600,21600">
            <v:path/>
            <v:fill on="f" focussize="0,0"/>
            <v:stroke weight="0.5pt" joinstyle="miter"/>
            <v:imagedata o:title=""/>
            <o:lock v:ext="edit"/>
            <v:textbox>
              <w:txbxContent>
                <w:p>
                  <w:pPr>
                    <w:jc w:val="center"/>
                  </w:pPr>
                  <w:r>
                    <w:rPr>
                      <w:rFonts w:hint="eastAsia"/>
                    </w:rPr>
                    <w:t>进入行政复议或行政诉讼程序</w:t>
                  </w:r>
                </w:p>
              </w:txbxContent>
            </v:textbox>
          </v:shape>
        </w:pict>
      </w:r>
      <w:r>
        <w:rPr>
          <w:lang w:bidi="bo-CN"/>
        </w:rPr>
        <w:pict>
          <v:shape id="直接箭头连接符 585" o:spid="_x0000_s8176" o:spt="32" type="#_x0000_t32" style="position:absolute;left:0pt;flip:y;margin-left:242.9pt;margin-top:26.05pt;height:0.4pt;width:57.75pt;z-index:251192320;mso-width-relative:page;mso-height-relative:page;" filled="f" coordsize="21600,21600">
            <v:path arrowok="t"/>
            <v:fill on="f" focussize="0,0"/>
            <v:stroke endarrow="open"/>
            <v:imagedata o:title=""/>
            <o:lock v:ext="edit"/>
          </v:shape>
        </w:pict>
      </w:r>
      <w:r>
        <w:rPr>
          <w:lang w:bidi="bo-CN"/>
        </w:rPr>
        <w:pict>
          <v:shape id="文本框 586" o:spid="_x0000_s8177" o:spt="202" type="#_x0000_t202" style="position:absolute;left:0pt;margin-left:300.65pt;margin-top:14.35pt;height:23.4pt;width:109.45pt;z-index:251126784;mso-width-relative:page;mso-height-relative:page;" filled="f" coordsize="21600,21600">
            <v:path/>
            <v:fill on="f" focussize="0,0"/>
            <v:stroke weight="0.5pt" joinstyle="miter"/>
            <v:imagedata o:title=""/>
            <o:lock v:ext="edit"/>
            <v:textbox>
              <w:txbxContent>
                <w:p>
                  <w:pPr>
                    <w:jc w:val="center"/>
                  </w:pPr>
                  <w:r>
                    <w:rPr>
                      <w:rFonts w:hint="eastAsia"/>
                    </w:rPr>
                    <w:t>进入强制执行程序</w:t>
                  </w:r>
                </w:p>
              </w:txbxContent>
            </v:textbox>
          </v:shape>
        </w:pict>
      </w:r>
      <w:r>
        <w:rPr>
          <w:lang w:bidi="bo-CN"/>
        </w:rPr>
        <w:pict>
          <v:shape id="直接箭头连接符 587" o:spid="_x0000_s8178" o:spt="32" type="#_x0000_t32" style="position:absolute;left:0pt;flip:x y;margin-left:135.6pt;margin-top:25.3pt;height:1.1pt;width:36.05pt;z-index:251123712;mso-width-relative:page;mso-height-relative:page;" filled="f" coordsize="21600,21600">
            <v:path arrowok="t"/>
            <v:fill on="f" focussize="0,0"/>
            <v:stroke endarrow="open"/>
            <v:imagedata o:title=""/>
            <o:lock v:ext="edit"/>
          </v:shape>
        </w:pict>
      </w:r>
      <w:r>
        <w:rPr>
          <w:lang w:bidi="bo-CN"/>
        </w:rPr>
        <w:pict>
          <v:shape id="文本框 588" o:spid="_x0000_s8179" o:spt="202" type="#_x0000_t202" style="position:absolute;left:0pt;margin-left:165.65pt;margin-top:15.1pt;height:32.3pt;width:84pt;z-index:251193344;mso-width-relative:page;mso-height-relative:page;" filled="f" stroked="f" coordsize="21600,21600">
            <v:path/>
            <v:fill on="f" focussize="0,0"/>
            <v:stroke on="f" weight="0.5pt" joinstyle="miter"/>
            <v:imagedata o:title=""/>
            <o:lock v:ext="edit"/>
            <v:textbox>
              <w:txbxContent>
                <w:p>
                  <w:pPr>
                    <w:jc w:val="center"/>
                  </w:pPr>
                  <w:r>
                    <w:rPr>
                      <w:rFonts w:hint="eastAsia"/>
                    </w:rPr>
                    <w:t>执行</w:t>
                  </w:r>
                </w:p>
              </w:txbxContent>
            </v:textbox>
          </v:shape>
        </w:pict>
      </w:r>
      <w:r>
        <w:rPr>
          <w:lang w:bidi="bo-CN"/>
        </w:rPr>
        <w:pict>
          <v:shape id="流程图: 决策 589" o:spid="_x0000_s8180" o:spt="110" type="#_x0000_t110" style="position:absolute;left:0pt;margin-left:170.9pt;margin-top:2.35pt;height:48.15pt;width:72pt;z-index:251124736;v-text-anchor:middle;mso-width-relative:page;mso-height-relative:page;" filled="f" coordsize="21600,21600">
            <v:path/>
            <v:fill on="f" focussize="0,0"/>
            <v:stroke weight="2pt" joinstyle="miter"/>
            <v:imagedata o:title=""/>
            <o:lock v:ext="edit"/>
          </v:shape>
        </w:pict>
      </w:r>
    </w:p>
    <w:p>
      <w:pPr>
        <w:rPr>
          <w:sz w:val="28"/>
        </w:rPr>
      </w:pPr>
      <w:r>
        <w:rPr>
          <w:lang w:bidi="bo-CN"/>
        </w:rPr>
        <w:pict>
          <v:shape id="直接箭头连接符 590" o:spid="_x0000_s8181" o:spt="32" type="#_x0000_t32" style="position:absolute;left:0pt;margin-left:206.9pt;margin-top:19.3pt;height:19.15pt;width:0pt;z-index:251122688;mso-width-relative:page;mso-height-relative:page;" filled="f" coordsize="21600,21600">
            <v:path arrowok="t"/>
            <v:fill on="f" focussize="0,0"/>
            <v:stroke endarrow="open"/>
            <v:imagedata o:title=""/>
            <o:lock v:ext="edit"/>
          </v:shape>
        </w:pict>
      </w:r>
    </w:p>
    <w:p>
      <w:pPr>
        <w:rPr>
          <w:sz w:val="28"/>
        </w:rPr>
      </w:pPr>
      <w:r>
        <w:rPr>
          <w:lang w:bidi="bo-CN"/>
        </w:rPr>
        <w:pict>
          <v:shape id="文本框 591" o:spid="_x0000_s8182" o:spt="202" type="#_x0000_t202" style="position:absolute;left:0pt;margin-left:161.9pt;margin-top:8.2pt;height:31.55pt;width:89.25pt;z-index:251194368;mso-width-relative:page;mso-height-relative:page;" filled="f" stroked="f" coordsize="21600,21600">
            <v:path/>
            <v:fill on="f" focussize="0,0"/>
            <v:stroke on="f" weight="0.5pt" joinstyle="miter"/>
            <v:imagedata o:title=""/>
            <o:lock v:ext="edit"/>
            <v:textbox>
              <w:txbxContent>
                <w:p>
                  <w:pPr>
                    <w:jc w:val="center"/>
                  </w:pPr>
                  <w:r>
                    <w:rPr>
                      <w:rFonts w:hint="eastAsia"/>
                    </w:rPr>
                    <w:t>存档结案</w:t>
                  </w:r>
                </w:p>
              </w:txbxContent>
            </v:textbox>
          </v:shape>
        </w:pict>
      </w:r>
      <w:r>
        <w:rPr>
          <w:lang w:bidi="bo-CN"/>
        </w:rPr>
        <w:pict>
          <v:roundrect id="圆角矩形 592" o:spid="_x0000_s8183" o:spt="2" style="position:absolute;left:0pt;margin-left:163.4pt;margin-top:7.3pt;height:29.3pt;width:91.5pt;z-index:251195392;v-text-anchor:middle;mso-width-relative:page;mso-height-relative:page;" filled="f" coordsize="21600,21600" arcsize="0.166666666666667">
            <v:path/>
            <v:fill on="f" focussize="0,0"/>
            <v:stroke weight="2pt"/>
            <v:imagedata o:title=""/>
            <o:lock v:ext="edit"/>
          </v:roundrect>
        </w:pict>
      </w:r>
    </w:p>
    <w:p>
      <w:pPr>
        <w:rPr>
          <w:sz w:val="52"/>
          <w:szCs w:val="52"/>
        </w:rPr>
      </w:pPr>
      <w:r>
        <w:rPr>
          <w:lang w:bidi="bo-CN"/>
        </w:rPr>
        <w:pict>
          <v:group id="_x0000_s8184" o:spid="_x0000_s8184" o:spt="203" style="position:absolute;left:0pt;margin-left:-4.6pt;margin-top:13.8pt;height:696pt;width:469.5pt;z-index:251121664;mso-width-relative:page;mso-height-relative:page;" coordsize="626,928" editas="canvas">
            <o:lock v:ext="edit" aspectratio="f"/>
            <v:shape id="_x0000_s8185" o:spid="_x0000_s8185" o:spt="75" type="#_x0000_t75" style="position:absolute;left:0;top:0;height:928;width:626;" filled="f" stroked="f" coordsize="21600,21600">
              <v:path/>
              <v:fill on="f" focussize="0,0"/>
              <v:stroke on="f"/>
              <v:imagedata o:title=""/>
              <o:lock v:ext="edit" text="t" aspectratio="t"/>
            </v:shape>
            <v:rect id="_x0000_s8187" o:spid="_x0000_s8187" o:spt="1" style="position:absolute;left:77;top:30;height:21;width:12;mso-wrap-style:none;" filled="f" stroked="f" coordsize="21600,21600">
              <v:path/>
              <v:fill on="f" focussize="0,0"/>
              <v:stroke on="f"/>
              <v:imagedata o:title=""/>
              <o:lock v:ext="edit" aspectratio="f"/>
              <v:textbox inset="0mm,0mm,0mm,0mm" style="mso-fit-shape-to-text:t;">
                <w:txbxContent>
                  <w:p/>
                </w:txbxContent>
              </v:textbox>
            </v:rect>
            <v:rect id="_x0000_s8188" o:spid="_x0000_s8188" o:spt="1" style="position:absolute;left:62;top:17;height:42;width:483;" filled="f" stroked="f" coordsize="21600,21600">
              <v:path/>
              <v:fill on="f" focussize="0,0"/>
              <v:stroke on="f"/>
              <v:imagedata o:title=""/>
              <o:lock v:ext="edit" aspectratio="f"/>
              <v:textbox inset="0mm,0mm,0mm,0mm" style="mso-fit-shape-to-text:t;">
                <w:txbxContent>
                  <w:p>
                    <w:pPr>
                      <w:ind w:firstLine="31680" w:firstLineChars="250"/>
                      <w:rPr>
                        <w:b/>
                        <w:bCs/>
                        <w:sz w:val="36"/>
                        <w:szCs w:val="36"/>
                      </w:rPr>
                    </w:pPr>
                    <w:r>
                      <w:rPr>
                        <w:rFonts w:hint="eastAsia"/>
                        <w:b/>
                        <w:bCs/>
                        <w:sz w:val="36"/>
                        <w:szCs w:val="36"/>
                        <w:lang w:eastAsia="zh-CN"/>
                      </w:rPr>
                      <w:t>双湖县</w:t>
                    </w:r>
                    <w:r>
                      <w:rPr>
                        <w:rFonts w:hint="eastAsia"/>
                        <w:b/>
                        <w:bCs/>
                        <w:sz w:val="36"/>
                        <w:szCs w:val="36"/>
                      </w:rPr>
                      <w:t>交通运输局行政处罚流程图</w:t>
                    </w:r>
                  </w:p>
                </w:txbxContent>
              </v:textbox>
            </v:rect>
            <v:rect id="_x0000_s8189" o:spid="_x0000_s8189" o:spt="1" style="position:absolute;left:20;top:74;height:21;width:64;mso-wrap-style:none;" filled="f" stroked="f" coordsize="21600,21600">
              <v:path/>
              <v:fill on="f" focussize="0,0"/>
              <v:stroke on="f"/>
              <v:imagedata o:title=""/>
              <o:lock v:ext="edit" aspectratio="f"/>
              <v:textbox inset="0mm,0mm,0mm,0mm" style="mso-fit-shape-to-text:t;">
                <w:txbxContent>
                  <w:p>
                    <w:r>
                      <w:rPr>
                        <w:rFonts w:hint="eastAsia"/>
                        <w:sz w:val="24"/>
                      </w:rPr>
                      <w:t>职权名称</w:t>
                    </w:r>
                  </w:p>
                </w:txbxContent>
              </v:textbox>
            </v:rect>
            <v:rect id="_x0000_s8190" o:spid="_x0000_s8190" o:spt="1" style="position:absolute;left:112;top:7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8191" o:spid="_x0000_s8191" o:spt="1" style="position:absolute;left:135;top:74;height:39;width:468;" filled="f" stroked="f" coordsize="21600,21600">
              <v:path/>
              <v:fill on="f" focussize="0,0"/>
              <v:stroke on="f"/>
              <v:imagedata o:title=""/>
              <o:lock v:ext="edit" aspectratio="f"/>
              <v:textbox inset="0mm,0mm,0mm,0mm">
                <w:txbxContent>
                  <w:p>
                    <w:pPr>
                      <w:jc w:val="right"/>
                      <w:rPr>
                        <w:rFonts w:hint="eastAsia" w:eastAsia="宋体"/>
                        <w:sz w:val="24"/>
                        <w:lang w:eastAsia="zh-CN"/>
                      </w:rPr>
                    </w:pPr>
                    <w:r>
                      <w:rPr>
                        <w:rFonts w:hint="eastAsia"/>
                        <w:sz w:val="24"/>
                        <w:lang w:eastAsia="zh-CN"/>
                      </w:rPr>
                      <w:t>序号：</w:t>
                    </w:r>
                    <w:r>
                      <w:rPr>
                        <w:rFonts w:hint="eastAsia"/>
                        <w:sz w:val="24"/>
                        <w:lang w:val="en-US" w:eastAsia="zh-CN"/>
                      </w:rPr>
                      <w:t>187</w:t>
                    </w:r>
                  </w:p>
                  <w:p>
                    <w:r>
                      <w:rPr>
                        <w:rFonts w:hint="eastAsia"/>
                        <w:sz w:val="24"/>
                      </w:rPr>
                      <w:t>对未经许可利用公路桥梁、公路隧道、涵洞铺设电缆等设施的处罚</w:t>
                    </w:r>
                  </w:p>
                </w:txbxContent>
              </v:textbox>
            </v:rect>
            <v:rect id="_x0000_s10300" o:spid="_x0000_s10300" o:spt="1" style="position:absolute;left:56;top:128;height:21;width:12;mso-wrap-style:none;" filled="f" stroked="f" coordsize="21600,21600">
              <v:path/>
              <v:fill on="f" focussize="0,0"/>
              <v:stroke on="f"/>
              <v:imagedata o:title=""/>
              <o:lock v:ext="edit" aspectratio="f"/>
              <v:textbox inset="0mm,0mm,0mm,0mm" style="mso-fit-shape-to-text:t;">
                <w:txbxContent>
                  <w:p/>
                </w:txbxContent>
              </v:textbox>
            </v:rect>
            <v:rect id="_x0000_s10301" o:spid="_x0000_s10301" o:spt="1" style="position:absolute;left:75;top:119;height:30;width:12;mso-wrap-style:none;" filled="f" stroked="f" coordsize="21600,21600">
              <v:path/>
              <v:fill on="f" focussize="0,0"/>
              <v:stroke on="f"/>
              <v:imagedata o:title=""/>
              <o:lock v:ext="edit" aspectratio="f"/>
              <v:textbox inset="0mm,0mm,0mm,0mm">
                <w:txbxContent>
                  <w:p/>
                </w:txbxContent>
              </v:textbox>
            </v:rect>
            <v:rect id="_x0000_s10302" o:spid="_x0000_s10302" o:spt="1" style="position:absolute;left:265;top:187;height:21;width:12;mso-wrap-style:none;" filled="f" stroked="f" coordsize="21600,21600">
              <v:path/>
              <v:fill on="f" focussize="0,0"/>
              <v:stroke on="f"/>
              <v:imagedata o:title=""/>
              <o:lock v:ext="edit" aspectratio="f"/>
              <v:textbox inset="0mm,0mm,0mm,0mm" style="mso-fit-shape-to-text:t;">
                <w:txbxContent>
                  <w:p/>
                </w:txbxContent>
              </v:textbox>
            </v:rect>
            <v:shape id="_x0000_s10303" o:spid="_x0000_s10303" style="position:absolute;left:261;top:179;height:37;width:117;" filled="f" stroked="t" coordsize="2197,635" path="m318,635l1879,635hdc2055,635,2197,493,2197,317c2197,142,2055,0,1879,0c1879,0,1879,0,1879,0hal1879,0,318,0hdc142,0,0,142,0,317c0,493,142,635,318,635haxe">
              <v:path arrowok="t"/>
              <v:fill on="f" focussize="0,0"/>
              <v:stroke weight="1.5pt" color="#FFFFFF" endcap="round"/>
              <v:imagedata o:title=""/>
              <o:lock v:ext="edit" aspectratio="f"/>
            </v:shape>
            <v:shape id="_x0000_s10304" o:spid="_x0000_s10304" style="position:absolute;left:251;top:169;height:36;width:117;" filled="f" stroked="t" coordsize="2196,636" path="m317,636l1879,636hdc2054,636,2196,493,2196,318c2196,143,2054,0,1879,0c1879,0,1879,0,1879,0hal1879,0,317,0hdc142,0,0,143,0,318c0,493,142,636,317,636haxe">
              <v:path arrowok="t"/>
              <v:fill on="f" focussize="0,0"/>
              <v:stroke weight="1.5pt" color="#000000" endcap="round"/>
              <v:imagedata o:title=""/>
              <o:lock v:ext="edit" aspectratio="f"/>
            </v:shape>
            <v:rect id="_x0000_s10305" o:spid="_x0000_s10305" o:spt="1" style="position:absolute;left:255;top:177;height:21;width:96;mso-wrap-style:none;" filled="f" stroked="f" coordsize="21600,21600">
              <v:path/>
              <v:fill on="f" focussize="0,0"/>
              <v:stroke on="f"/>
              <v:imagedata o:title=""/>
              <o:lock v:ext="edit" aspectratio="f"/>
              <v:textbox inset="0mm,0mm,0mm,0mm" style="mso-fit-shape-to-text:t;">
                <w:txbxContent>
                  <w:p>
                    <w:r>
                      <w:rPr>
                        <w:rFonts w:hint="eastAsia"/>
                        <w:sz w:val="24"/>
                      </w:rPr>
                      <w:t>发现违法事实</w:t>
                    </w:r>
                  </w:p>
                </w:txbxContent>
              </v:textbox>
            </v:rect>
            <v:rect id="_x0000_s10306" o:spid="_x0000_s10306" o:spt="1" style="position:absolute;left:251;top:236;height:36;width:117;" filled="f" stroked="t" coordsize="21600,21600">
              <v:path/>
              <v:fill on="f" focussize="0,0"/>
              <v:stroke weight="1.5pt" color="#000000" joinstyle="round" endcap="round"/>
              <v:imagedata o:title=""/>
              <o:lock v:ext="edit" aspectratio="f"/>
            </v:rect>
            <v:rect id="_x0000_s10307" o:spid="_x0000_s10307" o:spt="1" style="position:absolute;left:264;top:244;height:21;width:16;mso-wrap-style:none;" filled="f" stroked="f" coordsize="21600,21600">
              <v:path/>
              <v:fill on="f" focussize="0,0"/>
              <v:stroke on="f"/>
              <v:imagedata o:title=""/>
              <o:lock v:ext="edit" aspectratio="f"/>
              <v:textbox inset="0mm,0mm,0mm,0mm" style="mso-fit-shape-to-text:t;">
                <w:txbxContent>
                  <w:p>
                    <w:r>
                      <w:rPr>
                        <w:rFonts w:hint="eastAsia"/>
                        <w:sz w:val="24"/>
                      </w:rPr>
                      <w:t>立</w:t>
                    </w:r>
                  </w:p>
                </w:txbxContent>
              </v:textbox>
            </v:rect>
            <v:rect id="_x0000_s10308" o:spid="_x0000_s10308" o:spt="1" style="position:absolute;left:282;top:24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10309" o:spid="_x0000_s10309" o:spt="1" style="position:absolute;left:300;top:244;height:21;width:16;mso-wrap-style:none;" filled="f" stroked="f" coordsize="21600,21600">
              <v:path/>
              <v:fill on="f" focussize="0,0"/>
              <v:stroke on="f"/>
              <v:imagedata o:title=""/>
              <o:lock v:ext="edit" aspectratio="f"/>
              <v:textbox inset="0mm,0mm,0mm,0mm" style="mso-fit-shape-to-text:t;">
                <w:txbxContent>
                  <w:p>
                    <w:r>
                      <w:rPr>
                        <w:rFonts w:hint="eastAsia"/>
                        <w:sz w:val="24"/>
                      </w:rPr>
                      <w:t>受</w:t>
                    </w:r>
                  </w:p>
                </w:txbxContent>
              </v:textbox>
            </v:rect>
            <v:rect id="_x0000_s10310" o:spid="_x0000_s10310" o:spt="1" style="position:absolute;left:318;top:24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10311" o:spid="_x0000_s10311" o:spt="1" style="position:absolute;left:337;top:244;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rect id="_x0000_s10312" o:spid="_x0000_s10312" o:spt="1" style="position:absolute;left:251;top:305;height:43;width:117;" filled="f" stroked="t" coordsize="21600,21600">
              <v:path/>
              <v:fill on="f" focussize="0,0"/>
              <v:stroke weight="1.5pt" color="#000000" joinstyle="round" endcap="round"/>
              <v:imagedata o:title=""/>
              <o:lock v:ext="edit" aspectratio="f"/>
            </v:rect>
            <v:rect id="_x0000_s10313" o:spid="_x0000_s10313" o:spt="1" style="position:absolute;left:273;top:305;height:21;width:64;mso-wrap-style:none;" filled="f" stroked="f" coordsize="21600,21600">
              <v:path/>
              <v:fill on="f" focussize="0,0"/>
              <v:stroke on="f"/>
              <v:imagedata o:title=""/>
              <o:lock v:ext="edit" aspectratio="f"/>
              <v:textbox inset="0mm,0mm,0mm,0mm" style="mso-fit-shape-to-text:t;">
                <w:txbxContent>
                  <w:p>
                    <w:r>
                      <w:rPr>
                        <w:rFonts w:hint="eastAsia"/>
                        <w:sz w:val="24"/>
                      </w:rPr>
                      <w:t>调查取证</w:t>
                    </w:r>
                  </w:p>
                </w:txbxContent>
              </v:textbox>
            </v:rect>
            <v:rect id="_x0000_s10314" o:spid="_x0000_s10314" o:spt="1" style="position:absolute;left:265;top:33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10315" o:spid="_x0000_s10315" o:spt="1" style="position:absolute;left:282;top:330;height:21;width:8;mso-wrap-style:none;" filled="f" stroked="f" coordsize="21600,21600">
              <v:path/>
              <v:fill on="f" focussize="0,0"/>
              <v:stroke on="f"/>
              <v:imagedata o:title=""/>
              <o:lock v:ext="edit" aspectratio="f"/>
              <v:textbox inset="0mm,0mm,0mm,0mm" style="mso-fit-shape-to-text:t;">
                <w:txbxContent>
                  <w:p>
                    <w:r>
                      <w:rPr>
                        <w:sz w:val="24"/>
                      </w:rPr>
                      <w:t>2</w:t>
                    </w:r>
                  </w:p>
                </w:txbxContent>
              </v:textbox>
            </v:rect>
            <v:rect id="_x0000_s10316" o:spid="_x0000_s10316" o:spt="1" style="position:absolute;left:289;top:330;height:21;width:48;mso-wrap-style:none;" filled="f" stroked="f" coordsize="21600,21600">
              <v:path/>
              <v:fill on="f" focussize="0,0"/>
              <v:stroke on="f"/>
              <v:imagedata o:title=""/>
              <o:lock v:ext="edit" aspectratio="f"/>
              <v:textbox inset="0mm,0mm,0mm,0mm" style="mso-fit-shape-to-text:t;">
                <w:txbxContent>
                  <w:p>
                    <w:r>
                      <w:rPr>
                        <w:rFonts w:hint="eastAsia"/>
                        <w:sz w:val="24"/>
                      </w:rPr>
                      <w:t>人以上</w:t>
                    </w:r>
                  </w:p>
                </w:txbxContent>
              </v:textbox>
            </v:rect>
            <v:rect id="_x0000_s10317" o:spid="_x0000_s10317" o:spt="1" style="position:absolute;left:337;top:330;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10318" o:spid="_x0000_s10318" o:spt="1" style="position:absolute;left:251;top:373;height:36;width:117;" filled="f" stroked="t" coordsize="21600,21600">
              <v:path/>
              <v:fill on="f" focussize="0,0"/>
              <v:stroke weight="1.5pt" color="#000000" joinstyle="round" endcap="round"/>
              <v:imagedata o:title=""/>
              <o:lock v:ext="edit" aspectratio="f"/>
            </v:rect>
            <v:rect id="_x0000_s10319" o:spid="_x0000_s10319" o:spt="1" style="position:absolute;left:282;top:380;height:21;width:16;mso-wrap-style:none;" filled="f" stroked="f" coordsize="21600,21600">
              <v:path/>
              <v:fill on="f" focussize="0,0"/>
              <v:stroke on="f"/>
              <v:imagedata o:title=""/>
              <o:lock v:ext="edit" aspectratio="f"/>
              <v:textbox inset="0mm,0mm,0mm,0mm" style="mso-fit-shape-to-text:t;">
                <w:txbxContent>
                  <w:p>
                    <w:r>
                      <w:rPr>
                        <w:rFonts w:hint="eastAsia"/>
                        <w:sz w:val="24"/>
                      </w:rPr>
                      <w:t>审</w:t>
                    </w:r>
                  </w:p>
                </w:txbxContent>
              </v:textbox>
            </v:rect>
            <v:rect id="_x0000_s10320" o:spid="_x0000_s10320" o:spt="1" style="position:absolute;left:318;top:380;height:21;width:16;mso-wrap-style:none;" filled="f" stroked="f" coordsize="21600,21600">
              <v:path/>
              <v:fill on="f" focussize="0,0"/>
              <v:stroke on="f"/>
              <v:imagedata o:title=""/>
              <o:lock v:ext="edit" aspectratio="f"/>
              <v:textbox inset="0mm,0mm,0mm,0mm" style="mso-fit-shape-to-text:t;">
                <w:txbxContent>
                  <w:p>
                    <w:r>
                      <w:rPr>
                        <w:rFonts w:hint="eastAsia"/>
                        <w:sz w:val="24"/>
                      </w:rPr>
                      <w:t>查</w:t>
                    </w:r>
                  </w:p>
                </w:txbxContent>
              </v:textbox>
            </v:rect>
            <v:shape id="_x0000_s10321" o:spid="_x0000_s10321" style="position:absolute;left:250;top:434;height:45;width:119;" filled="f" stroked="t" coordsize="119,45" path="m0,22l59,0,119,22,59,45,0,22xe">
              <v:path arrowok="t"/>
              <v:fill on="f" focussize="0,0"/>
              <v:stroke weight="1.5pt" color="#000000" endcap="round"/>
              <v:imagedata o:title=""/>
              <o:lock v:ext="edit" aspectratio="f"/>
            </v:shape>
            <v:rect id="_x0000_s10322" o:spid="_x0000_s10322" o:spt="1" style="position:absolute;left:264;top:446;height:21;width:80;mso-wrap-style:none;" filled="f" stroked="f" coordsize="21600,21600">
              <v:path/>
              <v:fill on="f" focussize="0,0"/>
              <v:stroke on="f"/>
              <v:imagedata o:title=""/>
              <o:lock v:ext="edit" aspectratio="f"/>
              <v:textbox inset="0mm,0mm,0mm,0mm" style="mso-fit-shape-to-text:t;">
                <w:txbxContent>
                  <w:p>
                    <w:r>
                      <w:rPr>
                        <w:rFonts w:hint="eastAsia"/>
                        <w:sz w:val="24"/>
                      </w:rPr>
                      <w:t>处罚前告知</w:t>
                    </w:r>
                  </w:p>
                </w:txbxContent>
              </v:textbox>
            </v:rect>
            <v:line id="_x0000_s10323" o:spid="_x0000_s10323" o:spt="20" style="position:absolute;left:309;top:205;height:25;width:0;" filled="f" stroked="t" coordsize="21600,21600">
              <v:path arrowok="t"/>
              <v:fill on="f" focussize="0,0"/>
              <v:stroke color="#000000" endcap="round"/>
              <v:imagedata o:title=""/>
              <o:lock v:ext="edit" aspectratio="f"/>
            </v:line>
            <v:shape id="_x0000_s10324" o:spid="_x0000_s10324" style="position:absolute;left:306;top:228;height:8;width:7;" fillcolor="#000000" filled="t" stroked="t" coordsize="138,138" path="m69,138l0,0hdc43,22,95,22,138,0hal69,138xe">
              <v:path arrowok="t"/>
              <v:fill on="t" color2="#FFFFFF" focussize="0,0"/>
              <v:stroke weight="0pt" color="#000000"/>
              <v:imagedata o:title=""/>
              <o:lock v:ext="edit" aspectratio="f"/>
            </v:shape>
            <v:line id="_x0000_s10325" o:spid="_x0000_s10325" o:spt="20" style="position:absolute;left:309;top:272;height:27;width:0;" filled="f" stroked="t" coordsize="21600,21600">
              <v:path arrowok="t"/>
              <v:fill on="f" focussize="0,0"/>
              <v:stroke color="#000000" endcap="round"/>
              <v:imagedata o:title=""/>
              <o:lock v:ext="edit" aspectratio="f"/>
            </v:line>
            <v:shape id="_x0000_s10326" o:spid="_x0000_s10326" style="position:absolute;left:306;top:297;height:8;width:7;" fillcolor="#000000" filled="t" stroked="t" coordsize="138,138" path="m69,138l0,0hdc43,21,95,21,138,0hal69,138xe">
              <v:path arrowok="t"/>
              <v:fill on="t" color2="#FFFFFF" focussize="0,0"/>
              <v:stroke weight="0pt" color="#000000"/>
              <v:imagedata o:title=""/>
              <o:lock v:ext="edit" aspectratio="f"/>
            </v:shape>
            <v:line id="_x0000_s10327" o:spid="_x0000_s10327" o:spt="20" style="position:absolute;left:309;top:348;height:19;width:0;" filled="f" stroked="t" coordsize="21600,21600">
              <v:path arrowok="t"/>
              <v:fill on="f" focussize="0,0"/>
              <v:stroke color="#000000" endcap="round"/>
              <v:imagedata o:title=""/>
              <o:lock v:ext="edit" aspectratio="f"/>
            </v:line>
            <v:shape id="_x0000_s10328" o:spid="_x0000_s10328" style="position:absolute;left:306;top:365;height:8;width:7;" fillcolor="#000000" filled="t" stroked="t" coordsize="138,138" path="m69,138l0,0hdc43,21,95,21,138,0hal69,138xe">
              <v:path arrowok="t"/>
              <v:fill on="t" color2="#FFFFFF" focussize="0,0"/>
              <v:stroke weight="0pt" color="#000000"/>
              <v:imagedata o:title=""/>
              <o:lock v:ext="edit" aspectratio="f"/>
            </v:shape>
            <v:line id="_x0000_s10329" o:spid="_x0000_s10329" o:spt="20" style="position:absolute;left:309;top:409;height:19;width:0;" filled="f" stroked="t" coordsize="21600,21600">
              <v:path arrowok="t"/>
              <v:fill on="f" focussize="0,0"/>
              <v:stroke color="#000000" endcap="round"/>
              <v:imagedata o:title=""/>
              <o:lock v:ext="edit" aspectratio="f"/>
            </v:line>
            <v:shape id="_x0000_s10330" o:spid="_x0000_s10330" style="position:absolute;left:306;top:426;height:8;width:7;" fillcolor="#000000" filled="t" stroked="t" coordsize="138,138" path="m69,138l0,0hdc43,22,95,22,138,0hal138,0,69,138xe">
              <v:path arrowok="t"/>
              <v:fill on="t" color2="#FFFFFF" focussize="0,0"/>
              <v:stroke weight="0pt" color="#000000"/>
              <v:imagedata o:title=""/>
              <o:lock v:ext="edit" aspectratio="f"/>
            </v:shape>
            <v:shape id="_x0000_s10331" o:spid="_x0000_s10331" style="position:absolute;left:250;top:642;height:49;width:119;" filled="f" stroked="t" coordsize="119,49" path="m0,24l59,0,119,24,59,49,0,24xe">
              <v:path arrowok="t"/>
              <v:fill on="f" focussize="0,0"/>
              <v:stroke weight="1.5pt" color="#000000" endcap="round"/>
              <v:imagedata o:title=""/>
              <o:lock v:ext="edit" aspectratio="f"/>
            </v:shape>
            <v:rect id="_x0000_s10332" o:spid="_x0000_s10332" o:spt="1" style="position:absolute;left:282;top:656;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10333" o:spid="_x0000_s10333" o:spt="1" style="position:absolute;left:318;top:656;height:21;width:16;mso-wrap-style:none;" filled="f" stroked="f" coordsize="21600,21600">
              <v:path/>
              <v:fill on="f" focussize="0,0"/>
              <v:stroke on="f"/>
              <v:imagedata o:title=""/>
              <o:lock v:ext="edit" aspectratio="f"/>
              <v:textbox inset="0mm,0mm,0mm,0mm" style="mso-fit-shape-to-text:t;">
                <w:txbxContent>
                  <w:p>
                    <w:r>
                      <w:rPr>
                        <w:rFonts w:hint="eastAsia"/>
                        <w:sz w:val="24"/>
                      </w:rPr>
                      <w:t>定</w:t>
                    </w:r>
                  </w:p>
                </w:txbxContent>
              </v:textbox>
            </v:rect>
            <v:shape id="_x0000_s10334" o:spid="_x0000_s10334" style="position:absolute;left:250;top:711;height:46;width:119;" filled="f" stroked="t" coordsize="119,46" path="m0,23l59,0,119,23,59,46,0,23xe">
              <v:path arrowok="t"/>
              <v:fill on="f" focussize="0,0"/>
              <v:stroke weight="1.5pt" color="#000000" endcap="round"/>
              <v:imagedata o:title=""/>
              <o:lock v:ext="edit" aspectratio="f"/>
            </v:shape>
            <v:rect id="_x0000_s10335" o:spid="_x0000_s10335" o:spt="1" style="position:absolute;left:282;top:723;height:21;width:16;mso-wrap-style:none;" filled="f" stroked="f" coordsize="21600,21600">
              <v:path/>
              <v:fill on="f" focussize="0,0"/>
              <v:stroke on="f"/>
              <v:imagedata o:title=""/>
              <o:lock v:ext="edit" aspectratio="f"/>
              <v:textbox inset="0mm,0mm,0mm,0mm" style="mso-fit-shape-to-text:t;">
                <w:txbxContent>
                  <w:p>
                    <w:r>
                      <w:rPr>
                        <w:rFonts w:hint="eastAsia"/>
                        <w:sz w:val="24"/>
                      </w:rPr>
                      <w:t>送</w:t>
                    </w:r>
                  </w:p>
                </w:txbxContent>
              </v:textbox>
            </v:rect>
            <v:rect id="_x0000_s10336" o:spid="_x0000_s10336" o:spt="1" style="position:absolute;left:318;top:723;height:21;width:16;mso-wrap-style:none;" filled="f" stroked="f" coordsize="21600,21600">
              <v:path/>
              <v:fill on="f" focussize="0,0"/>
              <v:stroke on="f"/>
              <v:imagedata o:title=""/>
              <o:lock v:ext="edit" aspectratio="f"/>
              <v:textbox inset="0mm,0mm,0mm,0mm" style="mso-fit-shape-to-text:t;">
                <w:txbxContent>
                  <w:p>
                    <w:r>
                      <w:rPr>
                        <w:rFonts w:hint="eastAsia"/>
                        <w:sz w:val="24"/>
                      </w:rPr>
                      <w:t>达</w:t>
                    </w:r>
                  </w:p>
                </w:txbxContent>
              </v:textbox>
            </v:rect>
            <v:shape id="_x0000_s10337" o:spid="_x0000_s10337" style="position:absolute;left:250;top:799;height:45;width:119;" filled="f" stroked="t" coordsize="119,45" path="m0,23l59,0,119,23,59,45,0,23xe">
              <v:path arrowok="t"/>
              <v:fill on="f" focussize="0,0"/>
              <v:stroke weight="1.5pt" color="#000000" endcap="round"/>
              <v:imagedata o:title=""/>
              <o:lock v:ext="edit" aspectratio="f"/>
            </v:shape>
            <v:rect id="_x0000_s10338" o:spid="_x0000_s10338" o:spt="1" style="position:absolute;left:282;top:811;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10339" o:spid="_x0000_s10339" o:spt="1" style="position:absolute;left:318;top:811;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shape id="_x0000_s10340" o:spid="_x0000_s10340" style="position:absolute;left:250;top:867;height:42;width:119;" filled="f" stroked="t" coordsize="2231,745" path="m372,745l1858,745hdc2064,745,2231,579,2231,373c2231,167,2064,0,1858,0c1858,0,1858,0,1858,0hal1858,0,372,0hdc166,0,0,167,0,373c0,579,166,745,372,745haxe">
              <v:path arrowok="t"/>
              <v:fill on="f" focussize="0,0"/>
              <v:stroke weight="1.5pt" color="#000000" endcap="round"/>
              <v:imagedata o:title=""/>
              <o:lock v:ext="edit" aspectratio="f"/>
            </v:shape>
            <v:rect id="_x0000_s10341" o:spid="_x0000_s10341" o:spt="1" style="position:absolute;left:282;top:877;height:21;width:16;mso-wrap-style:none;" filled="f" stroked="f" coordsize="21600,21600">
              <v:path/>
              <v:fill on="f" focussize="0,0"/>
              <v:stroke on="f"/>
              <v:imagedata o:title=""/>
              <o:lock v:ext="edit" aspectratio="f"/>
              <v:textbox inset="0mm,0mm,0mm,0mm" style="mso-fit-shape-to-text:t;">
                <w:txbxContent>
                  <w:p>
                    <w:r>
                      <w:rPr>
                        <w:rFonts w:hint="eastAsia"/>
                        <w:sz w:val="24"/>
                      </w:rPr>
                      <w:t>结</w:t>
                    </w:r>
                  </w:p>
                </w:txbxContent>
              </v:textbox>
            </v:rect>
            <v:rect id="_x0000_s10342" o:spid="_x0000_s10342" o:spt="1" style="position:absolute;left:318;top:877;height:21;width:16;mso-wrap-style:none;" filled="f" stroked="f" coordsize="21600,21600">
              <v:path/>
              <v:fill on="f" focussize="0,0"/>
              <v:stroke on="f"/>
              <v:imagedata o:title=""/>
              <o:lock v:ext="edit" aspectratio="f"/>
              <v:textbox inset="0mm,0mm,0mm,0mm" style="mso-fit-shape-to-text:t;">
                <w:txbxContent>
                  <w:p>
                    <w:r>
                      <w:rPr>
                        <w:rFonts w:hint="eastAsia"/>
                        <w:sz w:val="24"/>
                      </w:rPr>
                      <w:t>案</w:t>
                    </w:r>
                  </w:p>
                </w:txbxContent>
              </v:textbox>
            </v:rect>
            <v:line id="_x0000_s10343" o:spid="_x0000_s10343" o:spt="20" style="position:absolute;left:309;top:479;height:157;width:0;" filled="f" stroked="t" coordsize="21600,21600">
              <v:path arrowok="t"/>
              <v:fill on="f" focussize="0,0"/>
              <v:stroke color="#000000" endcap="round"/>
              <v:imagedata o:title=""/>
              <o:lock v:ext="edit" aspectratio="f"/>
            </v:line>
            <v:shape id="_x0000_s10344" o:spid="_x0000_s10344" style="position:absolute;left:306;top:634;height:8;width:7;" fillcolor="#000000" filled="t" stroked="t" coordsize="138,138" path="m69,138l0,0hdc43,22,95,22,138,0hal69,138xe">
              <v:path arrowok="t"/>
              <v:fill on="t" color2="#FFFFFF" focussize="0,0"/>
              <v:stroke weight="0pt" color="#000000"/>
              <v:imagedata o:title=""/>
              <o:lock v:ext="edit" aspectratio="f"/>
            </v:shape>
            <v:line id="_x0000_s10345" o:spid="_x0000_s10345" o:spt="20" style="position:absolute;left:309;top:691;height:14;width:0;" filled="f" stroked="t" coordsize="21600,21600">
              <v:path arrowok="t"/>
              <v:fill on="f" focussize="0,0"/>
              <v:stroke color="#000000" endcap="round"/>
              <v:imagedata o:title=""/>
              <o:lock v:ext="edit" aspectratio="f"/>
            </v:line>
            <v:shape id="_x0000_s10346" o:spid="_x0000_s10346" style="position:absolute;left:306;top:703;height:8;width:7;" fillcolor="#000000" filled="t" stroked="t" coordsize="138,138" path="m69,138l0,0hdc43,22,95,22,138,0hal69,138xe">
              <v:path arrowok="t"/>
              <v:fill on="t" color2="#FFFFFF" focussize="0,0"/>
              <v:stroke weight="0pt" color="#000000"/>
              <v:imagedata o:title=""/>
              <o:lock v:ext="edit" aspectratio="f"/>
            </v:shape>
            <v:line id="_x0000_s10347" o:spid="_x0000_s10347" o:spt="20" style="position:absolute;left:309;top:757;height:36;width:0;" filled="f" stroked="t" coordsize="21600,21600">
              <v:path arrowok="t"/>
              <v:fill on="f" focussize="0,0"/>
              <v:stroke color="#000000" endcap="round"/>
              <v:imagedata o:title=""/>
              <o:lock v:ext="edit" aspectratio="f"/>
            </v:line>
            <v:shape id="_x0000_s10348" o:spid="_x0000_s10348" style="position:absolute;left:306;top:791;height:8;width:7;" fillcolor="#000000" filled="t" stroked="t" coordsize="138,139" path="m69,139l0,0hdc43,22,95,22,138,0hal138,0,69,139xe">
              <v:path arrowok="t"/>
              <v:fill on="t" color2="#FFFFFF" focussize="0,0"/>
              <v:stroke weight="0pt" color="#000000"/>
              <v:imagedata o:title=""/>
              <o:lock v:ext="edit" aspectratio="f"/>
            </v:shape>
            <v:line id="_x0000_s10349" o:spid="_x0000_s10349" o:spt="20" style="position:absolute;left:309;top:844;height:17;width:0;" filled="f" stroked="t" coordsize="21600,21600">
              <v:path arrowok="t"/>
              <v:fill on="f" focussize="0,0"/>
              <v:stroke color="#000000" endcap="round"/>
              <v:imagedata o:title=""/>
              <o:lock v:ext="edit" aspectratio="f"/>
            </v:line>
            <v:shape id="_x0000_s10350" o:spid="_x0000_s10350" style="position:absolute;left:306;top:859;height:8;width:7;" fillcolor="#000000" filled="t" stroked="t" coordsize="138,138" path="m69,138l0,0hdc43,22,95,22,138,0hal69,138xe">
              <v:path arrowok="t"/>
              <v:fill on="t" color2="#FFFFFF" focussize="0,0"/>
              <v:stroke weight="0pt" color="#000000"/>
              <v:imagedata o:title=""/>
              <o:lock v:ext="edit" aspectratio="f"/>
            </v:shape>
            <v:shape id="_x0000_s10351" o:spid="_x0000_s10351" style="position:absolute;left:104;top:212;height:50;width:132;" filled="f" stroked="t" coordsize="132,50" path="m0,25l66,0,132,25,66,50,0,25xe">
              <v:path arrowok="t"/>
              <v:fill on="f" focussize="0,0"/>
              <v:stroke color="#000000" endcap="round"/>
              <v:imagedata o:title=""/>
              <o:lock v:ext="edit" aspectratio="f"/>
            </v:shape>
            <v:rect id="_x0000_s10352" o:spid="_x0000_s10352" o:spt="1" style="position:absolute;left:137;top:222;height:21;width:96;mso-wrap-style:none;" filled="f" stroked="f" coordsize="21600,21600">
              <v:path/>
              <v:fill on="f" focussize="0,0"/>
              <v:stroke on="f"/>
              <v:imagedata o:title=""/>
              <o:lock v:ext="edit" aspectratio="f"/>
              <v:textbox inset="0mm,0mm,0mm,0mm" style="mso-fit-shape-to-text:t;">
                <w:txbxContent>
                  <w:p>
                    <w:r>
                      <w:rPr>
                        <w:rFonts w:hint="eastAsia"/>
                        <w:sz w:val="24"/>
                      </w:rPr>
                      <w:t>表明执法身份</w:t>
                    </w:r>
                  </w:p>
                </w:txbxContent>
              </v:textbox>
            </v:rect>
            <v:rect id="_x0000_s10353" o:spid="_x0000_s10353" o:spt="1" style="position:absolute;left:137;top:239;height:21;width:96;mso-wrap-style:none;" filled="f" stroked="f" coordsize="21600,21600">
              <v:path/>
              <v:fill on="f" focussize="0,0"/>
              <v:stroke on="f"/>
              <v:imagedata o:title=""/>
              <o:lock v:ext="edit" aspectratio="f"/>
              <v:textbox inset="0mm,0mm,0mm,0mm" style="mso-fit-shape-to-text:t;">
                <w:txbxContent>
                  <w:p>
                    <w:r>
                      <w:rPr>
                        <w:rFonts w:hint="eastAsia"/>
                        <w:sz w:val="24"/>
                      </w:rPr>
                      <w:t>指出违法事实</w:t>
                    </w:r>
                  </w:p>
                </w:txbxContent>
              </v:textbox>
            </v:rect>
            <v:shape id="_x0000_s10354" o:spid="_x0000_s10354" style="position:absolute;left:104;top:278;height:66;width:132;" filled="f" stroked="t" coordsize="132,66" path="m0,33l66,0,132,33,66,66,0,33xe">
              <v:path arrowok="t"/>
              <v:fill on="f" focussize="0,0"/>
              <v:stroke color="#000000" endcap="round"/>
              <v:imagedata o:title=""/>
              <o:lock v:ext="edit" aspectratio="f"/>
            </v:shape>
            <v:rect id="_x0000_s10355" o:spid="_x0000_s10355" o:spt="1" style="position:absolute;left:137;top:297;height:21;width:96;mso-wrap-style:none;" filled="f" stroked="f" coordsize="21600,21600">
              <v:path/>
              <v:fill on="f" focussize="0,0"/>
              <v:stroke on="f"/>
              <v:imagedata o:title=""/>
              <o:lock v:ext="edit" aspectratio="f"/>
              <v:textbox inset="0mm,0mm,0mm,0mm" style="mso-fit-shape-to-text:t;">
                <w:txbxContent>
                  <w:p>
                    <w:r>
                      <w:rPr>
                        <w:rFonts w:hint="eastAsia"/>
                        <w:sz w:val="24"/>
                      </w:rPr>
                      <w:t>说明处罚理由</w:t>
                    </w:r>
                  </w:p>
                </w:txbxContent>
              </v:textbox>
            </v:rect>
            <v:rect id="_x0000_s10356" o:spid="_x0000_s10356" o:spt="1" style="position:absolute;left:137;top:313;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shape id="_x0000_s10357" o:spid="_x0000_s10357" style="position:absolute;left:104;top:377;height:50;width:132;" filled="f" stroked="t" coordsize="132,50" path="m0,25l66,0,132,25,66,50,0,25xe">
              <v:path arrowok="t"/>
              <v:fill on="f" focussize="0,0"/>
              <v:stroke color="#000000" endcap="round"/>
              <v:imagedata o:title=""/>
              <o:lock v:ext="edit" aspectratio="f"/>
            </v:shape>
            <v:rect id="_x0000_s10358" o:spid="_x0000_s10358" o:spt="1" style="position:absolute;left:137;top:388;height:21;width:96;mso-wrap-style:none;" filled="f" stroked="f" coordsize="21600,21600">
              <v:path/>
              <v:fill on="f" focussize="0,0"/>
              <v:stroke on="f"/>
              <v:imagedata o:title=""/>
              <o:lock v:ext="edit" aspectratio="f"/>
              <v:textbox inset="0mm,0mm,0mm,0mm" style="mso-fit-shape-to-text:t;">
                <w:txbxContent>
                  <w:p>
                    <w:r>
                      <w:rPr>
                        <w:rFonts w:hint="eastAsia"/>
                        <w:sz w:val="24"/>
                      </w:rPr>
                      <w:t>制作处罚决定</w:t>
                    </w:r>
                  </w:p>
                </w:txbxContent>
              </v:textbox>
            </v:rect>
            <v:rect id="_x0000_s10359" o:spid="_x0000_s10359" o:spt="1" style="position:absolute;left:137;top:404;height:21;width:16;mso-wrap-style:none;" filled="f" stroked="f" coordsize="21600,21600">
              <v:path/>
              <v:fill on="f" focussize="0,0"/>
              <v:stroke on="f"/>
              <v:imagedata o:title=""/>
              <o:lock v:ext="edit" aspectratio="f"/>
              <v:textbox inset="0mm,0mm,0mm,0mm" style="mso-fit-shape-to-text:t;">
                <w:txbxContent>
                  <w:p>
                    <w:r>
                      <w:rPr>
                        <w:rFonts w:hint="eastAsia"/>
                        <w:sz w:val="24"/>
                      </w:rPr>
                      <w:t>书</w:t>
                    </w:r>
                  </w:p>
                </w:txbxContent>
              </v:textbox>
            </v:rect>
            <v:rect id="_x0000_s10360" o:spid="_x0000_s10360" o:spt="1" style="position:absolute;left:148;top:40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10361" o:spid="_x0000_s10361" o:spt="1" style="position:absolute;left:159;top:404;height:21;width:64;mso-wrap-style:none;" filled="f" stroked="f" coordsize="21600,21600">
              <v:path/>
              <v:fill on="f" focussize="0,0"/>
              <v:stroke on="f"/>
              <v:imagedata o:title=""/>
              <o:lock v:ext="edit" aspectratio="f"/>
              <v:textbox inset="0mm,0mm,0mm,0mm" style="mso-fit-shape-to-text:t;">
                <w:txbxContent>
                  <w:p>
                    <w:r>
                      <w:rPr>
                        <w:rFonts w:hint="eastAsia"/>
                        <w:sz w:val="24"/>
                      </w:rPr>
                      <w:t>当场交付</w:t>
                    </w:r>
                  </w:p>
                </w:txbxContent>
              </v:textbox>
            </v:rect>
            <v:rect id="_x0000_s10362" o:spid="_x0000_s10362" o:spt="1" style="position:absolute;left:90;top:474;height:50;width:161;" filled="f" stroked="t" coordsize="21600,21600">
              <v:path/>
              <v:fill on="f" focussize="0,0"/>
              <v:stroke color="#000000" joinstyle="round" endcap="round"/>
              <v:imagedata o:title=""/>
              <o:lock v:ext="edit" aspectratio="f"/>
            </v:rect>
            <v:rect id="_x0000_s10363" o:spid="_x0000_s10363" o:spt="1" style="position:absolute;left:96;top:478;height:21;width:80;mso-wrap-style:none;" filled="f" stroked="f" coordsize="21600,21600">
              <v:path/>
              <v:fill on="f" focussize="0,0"/>
              <v:stroke on="f"/>
              <v:imagedata o:title=""/>
              <o:lock v:ext="edit" aspectratio="f"/>
              <v:textbox inset="0mm,0mm,0mm,0mm" style="mso-fit-shape-to-text:t;">
                <w:txbxContent>
                  <w:p>
                    <w:r>
                      <w:rPr>
                        <w:rFonts w:hint="eastAsia"/>
                        <w:sz w:val="24"/>
                      </w:rPr>
                      <w:t>执行当事人</w:t>
                    </w:r>
                  </w:p>
                </w:txbxContent>
              </v:textbox>
            </v:rect>
            <v:rect id="_x0000_s10364" o:spid="_x0000_s10364" o:spt="1" style="position:absolute;left:154;top:476;height:21;width:16;mso-wrap-style:none;" filled="f" stroked="f" coordsize="21600,21600">
              <v:path/>
              <v:fill on="f" focussize="0,0"/>
              <v:stroke on="f"/>
              <v:imagedata o:title=""/>
              <o:lock v:ext="edit" aspectratio="f"/>
              <v:textbox inset="0mm,0mm,0mm,0mm" style="mso-fit-shape-to-text:t;">
                <w:txbxContent>
                  <w:p>
                    <w:r>
                      <w:rPr>
                        <w:sz w:val="24"/>
                      </w:rPr>
                      <w:t>15</w:t>
                    </w:r>
                  </w:p>
                </w:txbxContent>
              </v:textbox>
            </v:rect>
            <v:rect id="_x0000_s10365" o:spid="_x0000_s10365" o:spt="1" style="position:absolute;left:165;top:478;height:21;width:112;mso-wrap-style:none;" filled="f" stroked="f" coordsize="21600,21600">
              <v:path/>
              <v:fill on="f" focussize="0,0"/>
              <v:stroke on="f"/>
              <v:imagedata o:title=""/>
              <o:lock v:ext="edit" aspectratio="f"/>
              <v:textbox inset="0mm,0mm,0mm,0mm" style="mso-fit-shape-to-text:t;">
                <w:txbxContent>
                  <w:p>
                    <w:r>
                      <w:rPr>
                        <w:rFonts w:hint="eastAsia"/>
                        <w:sz w:val="24"/>
                      </w:rPr>
                      <w:t>日内到指定银行</w:t>
                    </w:r>
                  </w:p>
                </w:txbxContent>
              </v:textbox>
            </v:rect>
            <v:rect id="_x0000_s10366" o:spid="_x0000_s10366" o:spt="1" style="position:absolute;left:96;top:492;height:21;width:64;mso-wrap-style:none;" filled="f" stroked="f" coordsize="21600,21600">
              <v:path/>
              <v:fill on="f" focussize="0,0"/>
              <v:stroke on="f"/>
              <v:imagedata o:title=""/>
              <o:lock v:ext="edit" aspectratio="f"/>
              <v:textbox inset="0mm,0mm,0mm,0mm" style="mso-fit-shape-to-text:t;">
                <w:txbxContent>
                  <w:p>
                    <w:r>
                      <w:rPr>
                        <w:rFonts w:hint="eastAsia"/>
                        <w:sz w:val="24"/>
                      </w:rPr>
                      <w:t>缴纳罚款</w:t>
                    </w:r>
                  </w:p>
                </w:txbxContent>
              </v:textbox>
            </v:rect>
            <v:rect id="_x0000_s10367" o:spid="_x0000_s10367" o:spt="1" style="position:absolute;left:142;top:492;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10368" o:spid="_x0000_s10368" o:spt="1" style="position:absolute;left:154;top:492;height:21;width:128;mso-wrap-style:none;" filled="f" stroked="f" coordsize="21600,21600">
              <v:path/>
              <v:fill on="f" focussize="0,0"/>
              <v:stroke on="f"/>
              <v:imagedata o:title=""/>
              <o:lock v:ext="edit" aspectratio="f"/>
              <v:textbox inset="0mm,0mm,0mm,0mm" style="mso-fit-shape-to-text:t;">
                <w:txbxContent>
                  <w:p>
                    <w:r>
                      <w:rPr>
                        <w:rFonts w:hint="eastAsia"/>
                        <w:sz w:val="24"/>
                      </w:rPr>
                      <w:t>在事后难以执行的</w:t>
                    </w:r>
                  </w:p>
                </w:txbxContent>
              </v:textbox>
            </v:rect>
            <v:rect id="_x0000_s10369" o:spid="_x0000_s10369" o:spt="1" style="position:absolute;left:108;top:509;height:21;width:176;mso-wrap-style:none;" filled="f" stroked="f" coordsize="21600,21600">
              <v:path/>
              <v:fill on="f" focussize="0,0"/>
              <v:stroke on="f"/>
              <v:imagedata o:title=""/>
              <o:lock v:ext="edit" aspectratio="f"/>
              <v:textbox inset="0mm,0mm,0mm,0mm" style="mso-fit-shape-to-text:t;">
                <w:txbxContent>
                  <w:p>
                    <w:r>
                      <w:rPr>
                        <w:rFonts w:hint="eastAsia"/>
                        <w:sz w:val="24"/>
                      </w:rPr>
                      <w:t>以及特殊情况下当场收缴</w:t>
                    </w:r>
                  </w:p>
                </w:txbxContent>
              </v:textbox>
            </v:rect>
            <v:rect id="_x0000_s10370" o:spid="_x0000_s10370" o:spt="1" style="position:absolute;left:110;top:586;height:45;width:120;" filled="f" stroked="t" coordsize="21600,21600">
              <v:path/>
              <v:fill on="f" focussize="0,0"/>
              <v:stroke color="#000000" joinstyle="round" endcap="round"/>
              <v:imagedata o:title=""/>
              <o:lock v:ext="edit" aspectratio="f"/>
            </v:rect>
            <v:rect id="_x0000_s10371" o:spid="_x0000_s10371" o:spt="1" style="position:absolute;left:148;top:602;height:21;width:64;mso-wrap-style:none;" filled="f" stroked="f" coordsize="21600,21600">
              <v:path/>
              <v:fill on="f" focussize="0,0"/>
              <v:stroke on="f"/>
              <v:imagedata o:title=""/>
              <o:lock v:ext="edit" aspectratio="f"/>
              <v:textbox inset="0mm,0mm,0mm,0mm" style="mso-fit-shape-to-text:t;">
                <w:txbxContent>
                  <w:p>
                    <w:r>
                      <w:rPr>
                        <w:rFonts w:hint="eastAsia"/>
                        <w:sz w:val="24"/>
                      </w:rPr>
                      <w:t>报告备案</w:t>
                    </w:r>
                  </w:p>
                </w:txbxContent>
              </v:textbox>
            </v:rect>
            <v:shape id="_x0000_s10372" o:spid="_x0000_s10372" style="position:absolute;left:11;top:295;height:33;width:74;" filled="f" stroked="t" coordsize="1394,578" path="m289,578l1106,578hdc1265,578,1394,448,1394,289c1394,129,1265,0,1106,0c1106,0,1106,0,1106,0hal1106,0,289,0hdc129,0,0,129,0,289c0,448,129,578,289,578haxe">
              <v:path arrowok="t"/>
              <v:fill on="f" focussize="0,0"/>
              <v:stroke color="#000000" endcap="round"/>
              <v:imagedata o:title=""/>
              <o:lock v:ext="edit" aspectratio="f"/>
            </v:shape>
            <v:rect id="_x0000_s10373" o:spid="_x0000_s10373" o:spt="1" style="position:absolute;left:25;top:305;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10374" o:spid="_x0000_s10374" o:spt="1" style="position:absolute;left:8;top:384;height:36;width:73;" filled="f" stroked="t" coordsize="21600,21600">
              <v:path/>
              <v:fill on="f" focussize="0,0"/>
              <v:stroke color="#000000" joinstyle="round" endcap="round"/>
              <v:imagedata o:title=""/>
              <o:lock v:ext="edit" aspectratio="f"/>
            </v:rect>
            <v:rect id="_x0000_s10375" o:spid="_x0000_s10375" o:spt="1" style="position:absolute;left:10;top:388;height:21;width:96;mso-wrap-style:none;" filled="f" stroked="f" coordsize="21600,21600">
              <v:path/>
              <v:fill on="f" focussize="0,0"/>
              <v:stroke on="f"/>
              <v:imagedata o:title=""/>
              <o:lock v:ext="edit" aspectratio="f"/>
              <v:textbox inset="0mm,0mm,0mm,0mm" style="mso-fit-shape-to-text:t;">
                <w:txbxContent>
                  <w:p>
                    <w:r>
                      <w:rPr>
                        <w:rFonts w:hint="eastAsia"/>
                        <w:sz w:val="24"/>
                      </w:rPr>
                      <w:t>进入行政复议</w:t>
                    </w:r>
                  </w:p>
                </w:txbxContent>
              </v:textbox>
            </v:rect>
            <v:rect id="_x0000_s10376" o:spid="_x0000_s10376" o:spt="1" style="position:absolute;left:16;top:404;height:21;width:80;mso-wrap-style:none;" filled="f" stroked="f" coordsize="21600,21600">
              <v:path/>
              <v:fill on="f" focussize="0,0"/>
              <v:stroke on="f"/>
              <v:imagedata o:title=""/>
              <o:lock v:ext="edit" aspectratio="f"/>
              <v:textbox inset="0mm,0mm,0mm,0mm" style="mso-fit-shape-to-text:t;">
                <w:txbxContent>
                  <w:p>
                    <w:r>
                      <w:rPr>
                        <w:rFonts w:hint="eastAsia"/>
                        <w:sz w:val="24"/>
                      </w:rPr>
                      <w:t>或诉讼流程</w:t>
                    </w:r>
                  </w:p>
                </w:txbxContent>
              </v:textbox>
            </v:rect>
            <v:rect id="_x0000_s10377" o:spid="_x0000_s10377" o:spt="1" style="position:absolute;left:8;top:476;height:46;width:73;" filled="f" stroked="t" coordsize="21600,21600">
              <v:path/>
              <v:fill on="f" focussize="0,0"/>
              <v:stroke color="#000000" joinstyle="round" endcap="round"/>
              <v:imagedata o:title=""/>
              <o:lock v:ext="edit" aspectratio="f"/>
            </v:rect>
            <v:rect id="_x0000_s10378" o:spid="_x0000_s10378" o:spt="1" style="position:absolute;left:10;top:485;height:21;width:96;mso-wrap-style:none;" filled="f" stroked="f" coordsize="21600,21600">
              <v:path/>
              <v:fill on="f" focussize="0,0"/>
              <v:stroke on="f"/>
              <v:imagedata o:title=""/>
              <o:lock v:ext="edit" aspectratio="f"/>
              <v:textbox inset="0mm,0mm,0mm,0mm" style="mso-fit-shape-to-text:t;">
                <w:txbxContent>
                  <w:p>
                    <w:r>
                      <w:rPr>
                        <w:rFonts w:hint="eastAsia"/>
                        <w:sz w:val="24"/>
                      </w:rPr>
                      <w:t>复议决定或行</w:t>
                    </w:r>
                  </w:p>
                </w:txbxContent>
              </v:textbox>
            </v:rect>
            <v:rect id="_x0000_s10379" o:spid="_x0000_s10379" o:spt="1" style="position:absolute;left:10;top:501;height:21;width:32;mso-wrap-style:none;" filled="f" stroked="f" coordsize="21600,21600">
              <v:path/>
              <v:fill on="f" focussize="0,0"/>
              <v:stroke on="f"/>
              <v:imagedata o:title=""/>
              <o:lock v:ext="edit" aspectratio="f"/>
              <v:textbox inset="0mm,0mm,0mm,0mm" style="mso-fit-shape-to-text:t;">
                <w:txbxContent>
                  <w:p>
                    <w:r>
                      <w:rPr>
                        <w:rFonts w:hint="eastAsia"/>
                        <w:sz w:val="24"/>
                      </w:rPr>
                      <w:t>政判</w:t>
                    </w:r>
                  </w:p>
                </w:txbxContent>
              </v:textbox>
            </v:rect>
            <v:rect id="_x0000_s10380" o:spid="_x0000_s10380" o:spt="1" style="position:absolute;left:33;top:501;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10381" o:spid="_x0000_s10381" o:spt="1" style="position:absolute;left:44;top:501;height:21;width:16;mso-wrap-style:none;" filled="f" stroked="f" coordsize="21600,21600">
              <v:path/>
              <v:fill on="f" focussize="0,0"/>
              <v:stroke on="f"/>
              <v:imagedata o:title=""/>
              <o:lock v:ext="edit" aspectratio="f"/>
              <v:textbox inset="0mm,0mm,0mm,0mm" style="mso-fit-shape-to-text:t;">
                <w:txbxContent>
                  <w:p>
                    <w:r>
                      <w:rPr>
                        <w:rFonts w:hint="eastAsia"/>
                        <w:sz w:val="24"/>
                      </w:rPr>
                      <w:t>裁</w:t>
                    </w:r>
                  </w:p>
                </w:txbxContent>
              </v:textbox>
            </v:rect>
            <v:rect id="_x0000_s10382" o:spid="_x0000_s10382" o:spt="1" style="position:absolute;left:55;top:501;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10383" o:spid="_x0000_s10383" o:spt="1" style="position:absolute;left:67;top:501;height:21;width:16;mso-wrap-style:none;" filled="f" stroked="f" coordsize="21600,21600">
              <v:path/>
              <v:fill on="f" focussize="0,0"/>
              <v:stroke on="f"/>
              <v:imagedata o:title=""/>
              <o:lock v:ext="edit" aspectratio="f"/>
              <v:textbox inset="0mm,0mm,0mm,0mm" style="mso-fit-shape-to-text:t;">
                <w:txbxContent>
                  <w:p>
                    <w:r>
                      <w:rPr>
                        <w:rFonts w:hint="eastAsia"/>
                        <w:sz w:val="24"/>
                      </w:rPr>
                      <w:t>决</w:t>
                    </w:r>
                  </w:p>
                </w:txbxContent>
              </v:textbox>
            </v:rect>
            <v:rect id="_x0000_s10384" o:spid="_x0000_s10384" o:spt="1" style="position:absolute;left:8;top:586;height:45;width:73;" filled="f" stroked="t" coordsize="21600,21600">
              <v:path/>
              <v:fill on="f" focussize="0,0"/>
              <v:stroke color="#000000" joinstyle="round" endcap="round"/>
              <v:imagedata o:title=""/>
              <o:lock v:ext="edit" aspectratio="f"/>
            </v:rect>
            <v:rect id="_x0000_s10385" o:spid="_x0000_s10385" o:spt="1" style="position:absolute;left:27;top:602;height:21;width:16;mso-wrap-style:none;" filled="f" stroked="f" coordsize="21600,21600">
              <v:path/>
              <v:fill on="f" focussize="0,0"/>
              <v:stroke on="f"/>
              <v:imagedata o:title=""/>
              <o:lock v:ext="edit" aspectratio="f"/>
              <v:textbox inset="0mm,0mm,0mm,0mm" style="mso-fit-shape-to-text:t;">
                <w:txbxContent>
                  <w:p>
                    <w:r>
                      <w:rPr>
                        <w:rFonts w:hint="eastAsia"/>
                        <w:sz w:val="24"/>
                      </w:rPr>
                      <w:t>执</w:t>
                    </w:r>
                  </w:p>
                </w:txbxContent>
              </v:textbox>
            </v:rect>
            <v:rect id="_x0000_s10386" o:spid="_x0000_s10386" o:spt="1" style="position:absolute;left:50;top:602;height:21;width:16;mso-wrap-style:none;" filled="f" stroked="f" coordsize="21600,21600">
              <v:path/>
              <v:fill on="f" focussize="0,0"/>
              <v:stroke on="f"/>
              <v:imagedata o:title=""/>
              <o:lock v:ext="edit" aspectratio="f"/>
              <v:textbox inset="0mm,0mm,0mm,0mm" style="mso-fit-shape-to-text:t;">
                <w:txbxContent>
                  <w:p>
                    <w:r>
                      <w:rPr>
                        <w:rFonts w:hint="eastAsia"/>
                        <w:sz w:val="24"/>
                      </w:rPr>
                      <w:t>行</w:t>
                    </w:r>
                  </w:p>
                </w:txbxContent>
              </v:textbox>
            </v:rect>
            <v:rect id="_x0000_s10387" o:spid="_x0000_s10387" o:spt="1" style="position:absolute;left:97;top:763;height:43;width:89;" filled="f" stroked="t" coordsize="21600,21600">
              <v:path/>
              <v:fill on="f" focussize="0,0"/>
              <v:stroke color="#000000" joinstyle="round" endcap="round"/>
              <v:imagedata o:title=""/>
              <o:lock v:ext="edit" aspectratio="f"/>
            </v:rect>
            <v:rect id="_x0000_s10388" o:spid="_x0000_s10388" o:spt="1" style="position:absolute;left:119;top:771;height:21;width:64;mso-wrap-style:none;" filled="f" stroked="f" coordsize="21600,21600">
              <v:path/>
              <v:fill on="f" focussize="0,0"/>
              <v:stroke on="f"/>
              <v:imagedata o:title=""/>
              <o:lock v:ext="edit" aspectratio="f"/>
              <v:textbox inset="0mm,0mm,0mm,0mm" style="mso-fit-shape-to-text:t;">
                <w:txbxContent>
                  <w:p>
                    <w:r>
                      <w:rPr>
                        <w:rFonts w:hint="eastAsia"/>
                        <w:sz w:val="24"/>
                      </w:rPr>
                      <w:t>行政复议</w:t>
                    </w:r>
                  </w:p>
                </w:txbxContent>
              </v:textbox>
            </v:rect>
            <v:rect id="_x0000_s10389" o:spid="_x0000_s10389" o:spt="1" style="position:absolute;left:125;top:787;height:21;width:48;mso-wrap-style:none;" filled="f" stroked="f" coordsize="21600,21600">
              <v:path/>
              <v:fill on="f" focussize="0,0"/>
              <v:stroke on="f"/>
              <v:imagedata o:title=""/>
              <o:lock v:ext="edit" aspectratio="f"/>
              <v:textbox inset="0mm,0mm,0mm,0mm" style="mso-fit-shape-to-text:t;">
                <w:txbxContent>
                  <w:p>
                    <w:r>
                      <w:rPr>
                        <w:rFonts w:hint="eastAsia"/>
                        <w:sz w:val="24"/>
                      </w:rPr>
                      <w:t>或诉讼</w:t>
                    </w:r>
                  </w:p>
                </w:txbxContent>
              </v:textbox>
            </v:rect>
            <v:rect id="_x0000_s10390" o:spid="_x0000_s10390" o:spt="1" style="position:absolute;left:397;top:281;height:91;width:88;" filled="f" stroked="t" coordsize="21600,21600">
              <v:path/>
              <v:fill on="f" focussize="0,0"/>
              <v:stroke color="#000000" joinstyle="round" endcap="round"/>
              <v:imagedata o:title=""/>
              <o:lock v:ext="edit" aspectratio="f"/>
            </v:rect>
            <v:rect id="_x0000_s10391" o:spid="_x0000_s10391" o:spt="1" style="position:absolute;left:399;top:284;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10392" o:spid="_x0000_s10392" o:spt="1" style="position:absolute;left:405;top:286;height:21;width:64;mso-wrap-style:none;" filled="f" stroked="f" coordsize="21600,21600">
              <v:path/>
              <v:fill on="f" focussize="0,0"/>
              <v:stroke on="f"/>
              <v:imagedata o:title=""/>
              <o:lock v:ext="edit" aspectratio="f"/>
              <v:textbox inset="0mm,0mm,0mm,0mm" style="mso-fit-shape-to-text:t;">
                <w:txbxContent>
                  <w:p>
                    <w:r>
                      <w:rPr>
                        <w:rFonts w:hint="eastAsia"/>
                        <w:sz w:val="24"/>
                      </w:rPr>
                      <w:t>录制笔录</w:t>
                    </w:r>
                  </w:p>
                </w:txbxContent>
              </v:textbox>
            </v:rect>
            <v:rect id="_x0000_s10393" o:spid="_x0000_s10393" o:spt="1" style="position:absolute;left:446;top:286;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10394" o:spid="_x0000_s10394" o:spt="1" style="position:absolute;left:407;top:299;height:21;width:80;mso-wrap-style:none;" filled="f" stroked="f" coordsize="21600,21600">
              <v:path/>
              <v:fill on="f" focussize="0,0"/>
              <v:stroke on="f"/>
              <v:imagedata o:title=""/>
              <o:lock v:ext="edit" aspectratio="f"/>
              <v:textbox inset="0mm,0mm,0mm,0mm" style="mso-fit-shape-to-text:t;">
                <w:txbxContent>
                  <w:p>
                    <w:r>
                      <w:rPr>
                        <w:rFonts w:hint="eastAsia"/>
                        <w:sz w:val="24"/>
                      </w:rPr>
                      <w:t>抽样取证等</w:t>
                    </w:r>
                  </w:p>
                </w:txbxContent>
              </v:textbox>
            </v:rect>
            <v:rect id="_x0000_s10395" o:spid="_x0000_s10395" o:spt="1" style="position:absolute;left:399;top:312;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10396" o:spid="_x0000_s10396" o:spt="1" style="position:absolute;left:405;top:314;height:21;width:64;mso-wrap-style:none;" filled="f" stroked="f" coordsize="21600,21600">
              <v:path/>
              <v:fill on="f" focussize="0,0"/>
              <v:stroke on="f"/>
              <v:imagedata o:title=""/>
              <o:lock v:ext="edit" aspectratio="f"/>
              <v:textbox inset="0mm,0mm,0mm,0mm" style="mso-fit-shape-to-text:t;">
                <w:txbxContent>
                  <w:p>
                    <w:r>
                      <w:rPr>
                        <w:rFonts w:hint="eastAsia"/>
                        <w:sz w:val="24"/>
                      </w:rPr>
                      <w:t>收集书证</w:t>
                    </w:r>
                  </w:p>
                </w:txbxContent>
              </v:textbox>
            </v:rect>
            <v:rect id="_x0000_s10397" o:spid="_x0000_s10397" o:spt="1" style="position:absolute;left:446;top:314;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10398" o:spid="_x0000_s10398" o:spt="1" style="position:absolute;left:407;top:329;height:21;width:48;mso-wrap-style:none;" filled="f" stroked="f" coordsize="21600,21600">
              <v:path/>
              <v:fill on="f" focussize="0,0"/>
              <v:stroke on="f"/>
              <v:imagedata o:title=""/>
              <o:lock v:ext="edit" aspectratio="f"/>
              <v:textbox inset="0mm,0mm,0mm,0mm" style="mso-fit-shape-to-text:t;">
                <w:txbxContent>
                  <w:p>
                    <w:r>
                      <w:rPr>
                        <w:rFonts w:hint="eastAsia"/>
                        <w:sz w:val="24"/>
                      </w:rPr>
                      <w:t>物证等</w:t>
                    </w:r>
                  </w:p>
                </w:txbxContent>
              </v:textbox>
            </v:rect>
            <v:rect id="_x0000_s10399" o:spid="_x0000_s10399" o:spt="1" style="position:absolute;left:399;top:341;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10400" o:spid="_x0000_s10400" o:spt="1" style="position:absolute;left:405;top:343;height:21;width:32;mso-wrap-style:none;" filled="f" stroked="f" coordsize="21600,21600">
              <v:path/>
              <v:fill on="f" focussize="0,0"/>
              <v:stroke on="f"/>
              <v:imagedata o:title=""/>
              <o:lock v:ext="edit" aspectratio="f"/>
              <v:textbox inset="0mm,0mm,0mm,0mm" style="mso-fit-shape-to-text:t;">
                <w:txbxContent>
                  <w:p>
                    <w:r>
                      <w:rPr>
                        <w:rFonts w:hint="eastAsia"/>
                        <w:sz w:val="24"/>
                      </w:rPr>
                      <w:t>鉴定</w:t>
                    </w:r>
                  </w:p>
                </w:txbxContent>
              </v:textbox>
            </v:rect>
            <v:rect id="_x0000_s10401" o:spid="_x0000_s10401" o:spt="1" style="position:absolute;left:426;top:343;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10402" o:spid="_x0000_s10402" o:spt="1" style="position:absolute;left:436;top:343;height:21;width:48;mso-wrap-style:none;" filled="f" stroked="f" coordsize="21600,21600">
              <v:path/>
              <v:fill on="f" focussize="0,0"/>
              <v:stroke on="f"/>
              <v:imagedata o:title=""/>
              <o:lock v:ext="edit" aspectratio="f"/>
              <v:textbox inset="0mm,0mm,0mm,0mm" style="mso-fit-shape-to-text:t;">
                <w:txbxContent>
                  <w:p>
                    <w:r>
                      <w:rPr>
                        <w:rFonts w:hint="eastAsia"/>
                        <w:sz w:val="24"/>
                      </w:rPr>
                      <w:t>勘查等</w:t>
                    </w:r>
                  </w:p>
                </w:txbxContent>
              </v:textbox>
            </v:rect>
            <v:rect id="_x0000_s10403" o:spid="_x0000_s10403" o:spt="1" style="position:absolute;left:399;top:356;height:21;width:7;mso-wrap-style:none;" filled="f" stroked="f" coordsize="21600,21600">
              <v:path/>
              <v:fill on="f" focussize="0,0"/>
              <v:stroke on="f"/>
              <v:imagedata o:title=""/>
              <o:lock v:ext="edit" aspectratio="f"/>
              <v:textbox inset="0mm,0mm,0mm,0mm" style="mso-fit-shape-to-text:t;">
                <w:txbxContent>
                  <w:p>
                    <w:r>
                      <w:rPr>
                        <w:sz w:val="24"/>
                      </w:rPr>
                      <w:t>?</w:t>
                    </w:r>
                  </w:p>
                </w:txbxContent>
              </v:textbox>
            </v:rect>
            <v:rect id="_x0000_s10404" o:spid="_x0000_s10404" o:spt="1" style="position:absolute;left:405;top:358;height:21;width:96;mso-wrap-style:none;" filled="f" stroked="f" coordsize="21600,21600">
              <v:path/>
              <v:fill on="f" focussize="0,0"/>
              <v:stroke on="f"/>
              <v:imagedata o:title=""/>
              <o:lock v:ext="edit" aspectratio="f"/>
              <v:textbox inset="0mm,0mm,0mm,0mm" style="mso-fit-shape-to-text:t;">
                <w:txbxContent>
                  <w:p>
                    <w:r>
                      <w:rPr>
                        <w:rFonts w:hint="eastAsia"/>
                        <w:sz w:val="24"/>
                      </w:rPr>
                      <w:t>其他取证方式</w:t>
                    </w:r>
                  </w:p>
                </w:txbxContent>
              </v:textbox>
            </v:rect>
            <v:shape id="_x0000_s10405" o:spid="_x0000_s10405" style="position:absolute;left:500;top:312;height:30;width:75;" filled="f" stroked="t" coordsize="1398,532" path="m266,532l1132,532hdc1279,532,1398,413,1398,266c1398,119,1279,0,1132,0c1132,0,1132,0,1132,0hal266,0hdc119,0,0,119,0,266c0,413,119,532,266,532haxe">
              <v:path arrowok="t"/>
              <v:fill on="f" focussize="0,0"/>
              <v:stroke color="#000000" endcap="round"/>
              <v:imagedata o:title=""/>
              <o:lock v:ext="edit" aspectratio="f"/>
            </v:shape>
            <v:rect id="_x0000_s10406" o:spid="_x0000_s10406" o:spt="1" style="position:absolute;left:515;top:314;height:21;width:64;mso-wrap-style:none;" filled="f" stroked="f" coordsize="21600,21600">
              <v:path/>
              <v:fill on="f" focussize="0,0"/>
              <v:stroke on="f"/>
              <v:imagedata o:title=""/>
              <o:lock v:ext="edit" aspectratio="f"/>
              <v:textbox inset="0mm,0mm,0mm,0mm" style="mso-fit-shape-to-text:t;">
                <w:txbxContent>
                  <w:p>
                    <w:r>
                      <w:rPr>
                        <w:rFonts w:hint="eastAsia"/>
                        <w:sz w:val="24"/>
                      </w:rPr>
                      <w:t>登记保全</w:t>
                    </w:r>
                  </w:p>
                </w:txbxContent>
              </v:textbox>
            </v:rect>
            <v:rect id="_x0000_s10407" o:spid="_x0000_s10407" o:spt="1" style="position:absolute;left:508;top:32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10408" o:spid="_x0000_s10408" o:spt="1" style="position:absolute;left:517;top:328;height:21;width:8;mso-wrap-style:none;" filled="f" stroked="f" coordsize="21600,21600">
              <v:path/>
              <v:fill on="f" focussize="0,0"/>
              <v:stroke on="f"/>
              <v:imagedata o:title=""/>
              <o:lock v:ext="edit" aspectratio="f"/>
              <v:textbox inset="0mm,0mm,0mm,0mm" style="mso-fit-shape-to-text:t;">
                <w:txbxContent>
                  <w:p>
                    <w:r>
                      <w:rPr>
                        <w:sz w:val="24"/>
                      </w:rPr>
                      <w:t>7</w:t>
                    </w:r>
                  </w:p>
                </w:txbxContent>
              </v:textbox>
            </v:rect>
            <v:rect id="_x0000_s10409" o:spid="_x0000_s10409" o:spt="1" style="position:absolute;left:521;top:329;height:21;width:64;mso-wrap-style:none;" filled="f" stroked="f" coordsize="21600,21600">
              <v:path/>
              <v:fill on="f" focussize="0,0"/>
              <v:stroke on="f"/>
              <v:imagedata o:title=""/>
              <o:lock v:ext="edit" aspectratio="f"/>
              <v:textbox inset="0mm,0mm,0mm,0mm" style="mso-fit-shape-to-text:t;">
                <w:txbxContent>
                  <w:p>
                    <w:r>
                      <w:rPr>
                        <w:rFonts w:hint="eastAsia"/>
                        <w:sz w:val="24"/>
                      </w:rPr>
                      <w:t>日内决定</w:t>
                    </w:r>
                  </w:p>
                </w:txbxContent>
              </v:textbox>
            </v:rect>
            <v:rect id="_x0000_s10410" o:spid="_x0000_s10410" o:spt="1" style="position:absolute;left:558;top:329;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shape id="_x0000_s10411" o:spid="_x0000_s10411" style="position:absolute;left:392;top:434;height:45;width:119;" filled="f" stroked="t" coordsize="119,45" path="m0,22l59,0,119,22,59,45,0,22xe">
              <v:path arrowok="t"/>
              <v:fill on="f" focussize="0,0"/>
              <v:stroke color="#000000" endcap="round"/>
              <v:imagedata o:title=""/>
              <o:lock v:ext="edit" aspectratio="f"/>
            </v:shape>
            <v:rect id="_x0000_s10412" o:spid="_x0000_s10412" o:spt="1" style="position:absolute;left:416;top:450;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10413" o:spid="_x0000_s10413" o:spt="1" style="position:absolute;left:500;top:499;height:43;width:82;" filled="f" stroked="t" coordsize="21600,21600">
              <v:path/>
              <v:fill on="f" focussize="0,0"/>
              <v:stroke color="#000000" joinstyle="round" endcap="round"/>
              <v:imagedata o:title=""/>
              <o:lock v:ext="edit" aspectratio="f"/>
            </v:rect>
            <v:rect id="_x0000_s10414" o:spid="_x0000_s10414" o:spt="1" style="position:absolute;left:509;top:502;height:21;width:96;mso-wrap-style:none;" filled="f" stroked="f" coordsize="21600,21600">
              <v:path/>
              <v:fill on="f" focussize="0,0"/>
              <v:stroke on="f"/>
              <v:imagedata o:title=""/>
              <o:lock v:ext="edit" aspectratio="f"/>
              <v:textbox inset="0mm,0mm,0mm,0mm" style="mso-fit-shape-to-text:t;">
                <w:txbxContent>
                  <w:p>
                    <w:r>
                      <w:rPr>
                        <w:rFonts w:hint="eastAsia"/>
                        <w:sz w:val="24"/>
                      </w:rPr>
                      <w:t>听取陈述申辩</w:t>
                    </w:r>
                  </w:p>
                </w:txbxContent>
              </v:textbox>
            </v:rect>
            <v:rect id="_x0000_s10415" o:spid="_x0000_s10415" o:spt="1" style="position:absolute;left:504;top:516;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10416" o:spid="_x0000_s10416" o:spt="1" style="position:absolute;left:514;top:516;height:21;width:112;mso-wrap-style:none;" filled="f" stroked="f" coordsize="21600,21600">
              <v:path/>
              <v:fill on="f" focussize="0,0"/>
              <v:stroke on="f"/>
              <v:imagedata o:title=""/>
              <o:lock v:ext="edit" aspectratio="f"/>
              <v:textbox inset="0mm,0mm,0mm,0mm" style="mso-fit-shape-to-text:t;">
                <w:txbxContent>
                  <w:p>
                    <w:r>
                      <w:rPr>
                        <w:rFonts w:hint="eastAsia"/>
                        <w:sz w:val="24"/>
                      </w:rPr>
                      <w:t>情节复杂或重大</w:t>
                    </w:r>
                  </w:p>
                </w:txbxContent>
              </v:textbox>
            </v:rect>
            <v:rect id="_x0000_s10417" o:spid="_x0000_s10417" o:spt="1" style="position:absolute;left:527;top:528;height:21;width:32;mso-wrap-style:none;" filled="f" stroked="f" coordsize="21600,21600">
              <v:path/>
              <v:fill on="f" focussize="0,0"/>
              <v:stroke on="f"/>
              <v:imagedata o:title=""/>
              <o:lock v:ext="edit" aspectratio="f"/>
              <v:textbox inset="0mm,0mm,0mm,0mm" style="mso-fit-shape-to-text:t;">
                <w:txbxContent>
                  <w:p>
                    <w:r>
                      <w:rPr>
                        <w:rFonts w:hint="eastAsia"/>
                        <w:sz w:val="24"/>
                      </w:rPr>
                      <w:t>处罚</w:t>
                    </w:r>
                  </w:p>
                </w:txbxContent>
              </v:textbox>
            </v:rect>
            <v:rect id="_x0000_s10418" o:spid="_x0000_s10418" o:spt="1" style="position:absolute;left:545;top:528;height:21;width:16;mso-wrap-style:none;" filled="f" stroked="f" coordsize="21600,21600">
              <v:path/>
              <v:fill on="f" focussize="0,0"/>
              <v:stroke on="f"/>
              <v:imagedata o:title=""/>
              <o:lock v:ext="edit" aspectratio="f"/>
              <v:textbox inset="0mm,0mm,0mm,0mm" style="mso-fit-shape-to-text:t;">
                <w:txbxContent>
                  <w:p>
                    <w:r>
                      <w:rPr>
                        <w:rFonts w:hint="eastAsia"/>
                        <w:sz w:val="24"/>
                      </w:rPr>
                      <w:t>）</w:t>
                    </w:r>
                  </w:p>
                </w:txbxContent>
              </v:textbox>
            </v:rect>
            <v:rect id="_x0000_s10419" o:spid="_x0000_s10419" o:spt="1" style="position:absolute;left:500;top:575;height:34;width:82;" filled="f" stroked="t" coordsize="21600,21600">
              <v:path/>
              <v:fill on="f" focussize="0,0"/>
              <v:stroke color="#000000" joinstyle="round" endcap="round"/>
              <v:imagedata o:title=""/>
              <o:lock v:ext="edit" aspectratio="f"/>
            </v:rect>
            <v:rect id="_x0000_s10420" o:spid="_x0000_s10420" o:spt="1" style="position:absolute;left:518;top:586;height:21;width:64;mso-wrap-style:none;" filled="f" stroked="f" coordsize="21600,21600">
              <v:path/>
              <v:fill on="f" focussize="0,0"/>
              <v:stroke on="f"/>
              <v:imagedata o:title=""/>
              <o:lock v:ext="edit" aspectratio="f"/>
              <v:textbox inset="0mm,0mm,0mm,0mm" style="mso-fit-shape-to-text:t;">
                <w:txbxContent>
                  <w:p>
                    <w:r>
                      <w:rPr>
                        <w:rFonts w:hint="eastAsia"/>
                        <w:sz w:val="24"/>
                      </w:rPr>
                      <w:t>集体讨论</w:t>
                    </w:r>
                  </w:p>
                </w:txbxContent>
              </v:textbox>
            </v:rect>
            <v:rect id="_x0000_s10421" o:spid="_x0000_s10421" o:spt="1" style="position:absolute;left:493;top:622;height:40;width:89;" filled="f" stroked="t" coordsize="21600,21600">
              <v:path/>
              <v:fill on="f" focussize="0,0"/>
              <v:stroke color="#000000" joinstyle="round" endcap="round"/>
              <v:imagedata o:title=""/>
              <o:lock v:ext="edit" aspectratio="f"/>
            </v:rect>
            <v:rect id="_x0000_s10422" o:spid="_x0000_s10422" o:spt="1" style="position:absolute;left:515;top:636;height:21;width:64;mso-wrap-style:none;" filled="f" stroked="f" coordsize="21600,21600">
              <v:path/>
              <v:fill on="f" focussize="0,0"/>
              <v:stroke on="f"/>
              <v:imagedata o:title=""/>
              <o:lock v:ext="edit" aspectratio="f"/>
              <v:textbox inset="0mm,0mm,0mm,0mm" style="mso-fit-shape-to-text:t;">
                <w:txbxContent>
                  <w:p>
                    <w:r>
                      <w:rPr>
                        <w:rFonts w:hint="eastAsia"/>
                        <w:sz w:val="24"/>
                      </w:rPr>
                      <w:t>不予处罚</w:t>
                    </w:r>
                  </w:p>
                </w:txbxContent>
              </v:textbox>
            </v:rect>
            <v:rect id="_x0000_s10423" o:spid="_x0000_s10423" o:spt="1" style="position:absolute;left:493;top:677;height:31;width:89;" filled="f" stroked="t" coordsize="21600,21600">
              <v:path/>
              <v:fill on="f" focussize="0,0"/>
              <v:stroke color="#000000" joinstyle="round" endcap="round"/>
              <v:imagedata o:title=""/>
              <o:lock v:ext="edit" aspectratio="f"/>
            </v:rect>
            <v:rect id="_x0000_s10424" o:spid="_x0000_s10424" o:spt="1" style="position:absolute;left:504;top:686;height:21;width:96;mso-wrap-style:none;" filled="f" stroked="f" coordsize="21600,21600">
              <v:path/>
              <v:fill on="f" focussize="0,0"/>
              <v:stroke on="f"/>
              <v:imagedata o:title=""/>
              <o:lock v:ext="edit" aspectratio="f"/>
              <v:textbox inset="0mm,0mm,0mm,0mm" style="mso-fit-shape-to-text:t;">
                <w:txbxContent>
                  <w:p>
                    <w:r>
                      <w:rPr>
                        <w:rFonts w:hint="eastAsia"/>
                        <w:sz w:val="24"/>
                      </w:rPr>
                      <w:t>移送司法机关</w:t>
                    </w:r>
                  </w:p>
                </w:txbxContent>
              </v:textbox>
            </v:rect>
            <v:rect id="_x0000_s10425" o:spid="_x0000_s10425" o:spt="1" style="position:absolute;left:418;top:799;height:45;width:90;" filled="f" stroked="t" coordsize="21600,21600">
              <v:path/>
              <v:fill on="f" focussize="0,0"/>
              <v:stroke color="#000000" joinstyle="round" endcap="round"/>
              <v:imagedata o:title=""/>
              <o:lock v:ext="edit" aspectratio="f"/>
            </v:rect>
            <v:rect id="_x0000_s10426" o:spid="_x0000_s10426" o:spt="1" style="position:absolute;left:441;top:808;height:21;width:64;mso-wrap-style:none;" filled="f" stroked="f" coordsize="21600,21600">
              <v:path/>
              <v:fill on="f" focussize="0,0"/>
              <v:stroke on="f"/>
              <v:imagedata o:title=""/>
              <o:lock v:ext="edit" aspectratio="f"/>
              <v:textbox inset="0mm,0mm,0mm,0mm" style="mso-fit-shape-to-text:t;">
                <w:txbxContent>
                  <w:p>
                    <w:r>
                      <w:rPr>
                        <w:rFonts w:hint="eastAsia"/>
                        <w:sz w:val="24"/>
                      </w:rPr>
                      <w:t>进入强制</w:t>
                    </w:r>
                  </w:p>
                </w:txbxContent>
              </v:textbox>
            </v:rect>
            <v:rect id="_x0000_s10427" o:spid="_x0000_s10427" o:spt="1" style="position:absolute;left:440;top:824;height:21;width:64;mso-wrap-style:none;" filled="f" stroked="f" coordsize="21600,21600">
              <v:path/>
              <v:fill on="f" focussize="0,0"/>
              <v:stroke on="f"/>
              <v:imagedata o:title=""/>
              <o:lock v:ext="edit" aspectratio="f"/>
              <v:textbox inset="0mm,0mm,0mm,0mm" style="mso-fit-shape-to-text:t;">
                <w:txbxContent>
                  <w:p>
                    <w:r>
                      <w:rPr>
                        <w:rFonts w:hint="eastAsia"/>
                        <w:sz w:val="24"/>
                      </w:rPr>
                      <w:t>执行程序</w:t>
                    </w:r>
                  </w:p>
                </w:txbxContent>
              </v:textbox>
            </v:rect>
            <v:shape id="_x0000_s10428" o:spid="_x0000_s10428" style="position:absolute;left:170;top:187;height:19;width:81;" filled="f" stroked="t" coordsize="81,19" path="m81,0l0,0,0,19e">
              <v:path arrowok="t"/>
              <v:fill on="f" focussize="0,0"/>
              <v:stroke color="#000000" endcap="round"/>
              <v:imagedata o:title=""/>
              <o:lock v:ext="edit" aspectratio="f"/>
            </v:shape>
            <v:shape id="_x0000_s10429" o:spid="_x0000_s10429" style="position:absolute;left:167;top:204;height:8;width:7;" fillcolor="#000000" filled="t" stroked="t" coordsize="139,138" path="m69,138l0,0hdc44,21,95,21,139,0hal69,138xe">
              <v:path arrowok="t"/>
              <v:fill on="t" color2="#FFFFFF" focussize="0,0"/>
              <v:stroke weight="0pt" color="#000000"/>
              <v:imagedata o:title=""/>
              <o:lock v:ext="edit" aspectratio="f"/>
            </v:shape>
            <v:shape id="_x0000_s10430" o:spid="_x0000_s10430" style="position:absolute;left:48;top:237;height:52;width:56;" filled="f" stroked="t" coordsize="56,52" path="m56,0l0,0,0,52e">
              <v:path arrowok="t"/>
              <v:fill on="f" focussize="0,0"/>
              <v:stroke color="#000000" endcap="round"/>
              <v:imagedata o:title=""/>
              <o:lock v:ext="edit" aspectratio="f"/>
            </v:shape>
            <v:shape id="_x0000_s10431" o:spid="_x0000_s10431" style="position:absolute;left:44;top:287;height:8;width:8;" fillcolor="#000000" filled="t" stroked="t" coordsize="138,138" path="m69,138l0,0hdc44,22,95,22,138,0hal138,0,69,138xe">
              <v:path arrowok="t"/>
              <v:fill on="t" color2="#FFFFFF" focussize="0,0"/>
              <v:stroke weight="0pt" color="#000000"/>
              <v:imagedata o:title=""/>
              <o:lock v:ext="edit" aspectratio="f"/>
            </v:shape>
            <v:line id="_x0000_s10432" o:spid="_x0000_s10432" o:spt="20" style="position:absolute;left:91;top:311;flip:x;height:0;width:13;" filled="f" stroked="t" coordsize="21600,21600">
              <v:path arrowok="t"/>
              <v:fill on="f" focussize="0,0"/>
              <v:stroke color="#000000" endcap="round"/>
              <v:imagedata o:title=""/>
              <o:lock v:ext="edit" aspectratio="f"/>
            </v:line>
            <v:shape id="_x0000_s10433" o:spid="_x0000_s10433" style="position:absolute;left:85;top:307;height:8;width:7;" fillcolor="#000000" filled="t" stroked="t" coordsize="139,138" path="m0,69l139,0hdc117,43,117,94,139,138hal0,69xe">
              <v:path arrowok="t"/>
              <v:fill on="t" color2="#FFFFFF" focussize="0,0"/>
              <v:stroke weight="0pt" color="#000000"/>
              <v:imagedata o:title=""/>
              <o:lock v:ext="edit" aspectratio="f"/>
            </v:shape>
            <v:line id="_x0000_s10434" o:spid="_x0000_s10434" o:spt="20" style="position:absolute;left:87;top:402;flip:x;height:0;width:17;" filled="f" stroked="t" coordsize="21600,21600">
              <v:path arrowok="t"/>
              <v:fill on="f" focussize="0,0"/>
              <v:stroke color="#000000" endcap="round"/>
              <v:imagedata o:title=""/>
              <o:lock v:ext="edit" aspectratio="f"/>
            </v:line>
            <v:shape id="_x0000_s10435" o:spid="_x0000_s10435" style="position:absolute;left:81;top:398;height:8;width:7;" fillcolor="#000000" filled="t" stroked="t" coordsize="139,139" path="m0,69l139,0hdc117,44,117,95,139,139hal0,69xe">
              <v:path arrowok="t"/>
              <v:fill on="t" color2="#FFFFFF" focussize="0,0"/>
              <v:stroke weight="0pt" color="#000000"/>
              <v:imagedata o:title=""/>
              <o:lock v:ext="edit" aspectratio="f"/>
            </v:shape>
            <v:line id="_x0000_s10436" o:spid="_x0000_s10436" o:spt="20" style="position:absolute;left:170;top:262;height:10;width:0;" filled="f" stroked="t" coordsize="21600,21600">
              <v:path arrowok="t"/>
              <v:fill on="f" focussize="0,0"/>
              <v:stroke color="#000000" endcap="round"/>
              <v:imagedata o:title=""/>
              <o:lock v:ext="edit" aspectratio="f"/>
            </v:line>
            <v:shape id="_x0000_s10437" o:spid="_x0000_s10437" style="position:absolute;left:167;top:270;height:8;width:7;" fillcolor="#000000" filled="t" stroked="t" coordsize="139,139" path="m69,139l0,0hdc44,22,95,22,139,0hal139,0,69,139xe">
              <v:path arrowok="t"/>
              <v:fill on="t" color2="#FFFFFF" focussize="0,0"/>
              <v:stroke weight="0pt" color="#000000"/>
              <v:imagedata o:title=""/>
              <o:lock v:ext="edit" aspectratio="f"/>
            </v:shape>
            <v:line id="_x0000_s10438" o:spid="_x0000_s10438" o:spt="20" style="position:absolute;left:170;top:344;height:27;width:0;" filled="f" stroked="t" coordsize="21600,21600">
              <v:path arrowok="t"/>
              <v:fill on="f" focussize="0,0"/>
              <v:stroke color="#000000" endcap="round"/>
              <v:imagedata o:title=""/>
              <o:lock v:ext="edit" aspectratio="f"/>
            </v:line>
            <v:shape id="_x0000_s10439" o:spid="_x0000_s10439" style="position:absolute;left:167;top:369;height:8;width:7;" fillcolor="#000000" filled="t" stroked="t" coordsize="139,138" path="m69,138l0,0hdc44,22,95,22,139,0hal139,0,69,138xe">
              <v:path arrowok="t"/>
              <v:fill on="t" color2="#FFFFFF" focussize="0,0"/>
              <v:stroke weight="0pt" color="#000000"/>
              <v:imagedata o:title=""/>
              <o:lock v:ext="edit" aspectratio="f"/>
            </v:shape>
            <v:line id="_x0000_s10440" o:spid="_x0000_s10440" o:spt="20" style="position:absolute;left:170;top:427;height:41;width:0;" filled="f" stroked="t" coordsize="21600,21600">
              <v:path arrowok="t"/>
              <v:fill on="f" focussize="0,0"/>
              <v:stroke color="#000000" endcap="round"/>
              <v:imagedata o:title=""/>
              <o:lock v:ext="edit" aspectratio="f"/>
            </v:line>
            <v:shape id="_x0000_s10441" o:spid="_x0000_s10441" style="position:absolute;left:167;top:466;height:8;width:7;" fillcolor="#000000" filled="t" stroked="t" coordsize="139,138" path="m69,138l0,0hdc44,22,95,22,139,0hal69,138xe">
              <v:path arrowok="t"/>
              <v:fill on="t" color2="#FFFFFF" focussize="0,0"/>
              <v:stroke weight="0pt" color="#000000"/>
              <v:imagedata o:title=""/>
              <o:lock v:ext="edit" aspectratio="f"/>
            </v:shape>
            <v:line id="_x0000_s10442" o:spid="_x0000_s10442" o:spt="20" style="position:absolute;left:170;top:524;height:56;width:0;" filled="f" stroked="t" coordsize="21600,21600">
              <v:path arrowok="t"/>
              <v:fill on="f" focussize="0,0"/>
              <v:stroke color="#000000" endcap="round"/>
              <v:imagedata o:title=""/>
              <o:lock v:ext="edit" aspectratio="f"/>
            </v:line>
            <v:shape id="_x0000_s10443" o:spid="_x0000_s10443" style="position:absolute;left:167;top:578;height:8;width:7;" fillcolor="#000000" filled="t" stroked="t" coordsize="139,139" path="m69,139l0,0hdc44,22,95,22,139,0hal139,0,69,139xe">
              <v:path arrowok="t"/>
              <v:fill on="t" color2="#FFFFFF" focussize="0,0"/>
              <v:stroke weight="0pt" color="#000000"/>
              <v:imagedata o:title=""/>
              <o:lock v:ext="edit" aspectratio="f"/>
            </v:shape>
            <v:line id="_x0000_s10444" o:spid="_x0000_s10444" o:spt="20" style="position:absolute;left:44;top:420;height:50;width:0;" filled="f" stroked="t" coordsize="21600,21600">
              <v:path arrowok="t"/>
              <v:fill on="f" focussize="0,0"/>
              <v:stroke color="#000000" endcap="round"/>
              <v:imagedata o:title=""/>
              <o:lock v:ext="edit" aspectratio="f"/>
            </v:line>
            <v:shape id="_x0000_s10445" o:spid="_x0000_s10445" style="position:absolute;left:41;top:468;height:8;width:7;" fillcolor="#000000" filled="t" stroked="t" coordsize="138,138" path="m69,138l0,0hdc43,22,95,22,138,0hal138,0,69,138xe">
              <v:path arrowok="t"/>
              <v:fill on="t" color2="#FFFFFF" focussize="0,0"/>
              <v:stroke weight="0pt" color="#000000"/>
              <v:imagedata o:title=""/>
              <o:lock v:ext="edit" aspectratio="f"/>
            </v:shape>
            <v:line id="_x0000_s10446" o:spid="_x0000_s10446" o:spt="20" style="position:absolute;left:44;top:522;height:58;width:0;" filled="f" stroked="t" coordsize="21600,21600">
              <v:path arrowok="t"/>
              <v:fill on="f" focussize="0,0"/>
              <v:stroke color="#000000" endcap="round"/>
              <v:imagedata o:title=""/>
              <o:lock v:ext="edit" aspectratio="f"/>
            </v:line>
            <v:shape id="_x0000_s10447" o:spid="_x0000_s10447" style="position:absolute;left:41;top:578;height:8;width:7;" fillcolor="#000000" filled="t" stroked="t" coordsize="138,139" path="m69,139l0,0hdc43,22,95,22,138,0hal138,0,69,139xe">
              <v:path arrowok="t"/>
              <v:fill on="t" color2="#FFFFFF" focussize="0,0"/>
              <v:stroke weight="0pt" color="#000000"/>
              <v:imagedata o:title=""/>
              <o:lock v:ext="edit" aspectratio="f"/>
            </v:shape>
            <v:line id="_x0000_s10448" o:spid="_x0000_s10448" o:spt="20" style="position:absolute;left:368;top:327;height:0;width:29;" filled="f" stroked="t" coordsize="21600,21600">
              <v:path arrowok="t"/>
              <v:fill on="f" focussize="0,0"/>
              <v:stroke color="#000000" endcap="round"/>
              <v:imagedata o:title=""/>
              <o:lock v:ext="edit" aspectratio="f"/>
            </v:line>
            <v:line id="_x0000_s10449" o:spid="_x0000_s10449" o:spt="20" style="position:absolute;left:485;top:327;height:0;width:9;" filled="f" stroked="t" coordsize="21600,21600">
              <v:path arrowok="t"/>
              <v:fill on="f" focussize="0,0"/>
              <v:stroke color="#000000" endcap="round"/>
              <v:imagedata o:title=""/>
              <o:lock v:ext="edit" aspectratio="f"/>
            </v:line>
            <v:shape id="_x0000_s10450" o:spid="_x0000_s10450" style="position:absolute;left:493;top:323;height:8;width:7;" fillcolor="#000000" filled="t" stroked="t" coordsize="139,138" path="m139,69l0,138hdc22,94,22,43,0,0hal0,0,139,69xe">
              <v:path arrowok="t"/>
              <v:fill on="t" color2="#FFFFFF" focussize="0,0"/>
              <v:stroke weight="0pt" color="#000000"/>
              <v:imagedata o:title=""/>
              <o:lock v:ext="edit" aspectratio="f"/>
            </v:shape>
            <v:line id="_x0000_s10451" o:spid="_x0000_s10451" o:spt="20" style="position:absolute;left:369;top:456;height:0;width:17;" filled="f" stroked="t" coordsize="21600,21600">
              <v:path arrowok="t"/>
              <v:fill on="f" focussize="0,0"/>
              <v:stroke color="#000000" endcap="round"/>
              <v:imagedata o:title=""/>
              <o:lock v:ext="edit" aspectratio="f"/>
            </v:line>
            <v:shape id="_x0000_s10452" o:spid="_x0000_s10452" style="position:absolute;left:384;top:452;height:8;width:8;" fillcolor="#000000" filled="t" stroked="t" coordsize="138,138" path="m138,69l0,138hdc21,95,21,44,0,0hal138,69xe">
              <v:path arrowok="t"/>
              <v:fill on="t" color2="#FFFFFF" focussize="0,0"/>
              <v:stroke weight="0pt" color="#000000"/>
              <v:imagedata o:title=""/>
              <o:lock v:ext="edit" aspectratio="f"/>
            </v:shape>
            <v:shape id="_x0000_s10453" o:spid="_x0000_s10453" style="position:absolute;left:511;top:456;height:37;width:30;" filled="f" stroked="t" coordsize="30,37" path="m0,0l30,0,30,37e">
              <v:path arrowok="t"/>
              <v:fill on="f" focussize="0,0"/>
              <v:stroke color="#000000" endcap="round"/>
              <v:imagedata o:title=""/>
              <o:lock v:ext="edit" aspectratio="f"/>
            </v:shape>
            <v:shape id="_x0000_s10454" o:spid="_x0000_s10454" style="position:absolute;left:537;top:491;height:8;width:8;" fillcolor="#000000" filled="t" stroked="t" coordsize="138,138" path="m69,138l0,0hdc43,22,94,22,138,0hal69,138xe">
              <v:path arrowok="t"/>
              <v:fill on="t" color2="#FFFFFF" focussize="0,0"/>
              <v:stroke weight="0pt" color="#000000"/>
              <v:imagedata o:title=""/>
              <o:lock v:ext="edit" aspectratio="f"/>
            </v:shape>
            <v:shape id="_x0000_s10455" o:spid="_x0000_s10455" style="position:absolute;left:315;top:479;height:14;width:136;" filled="f" stroked="t" coordsize="136,14" path="m136,0l136,14,0,14e">
              <v:path arrowok="t"/>
              <v:fill on="f" focussize="0,0"/>
              <v:stroke color="#000000" endcap="round"/>
              <v:imagedata o:title=""/>
              <o:lock v:ext="edit" aspectratio="f"/>
            </v:shape>
            <v:shape id="_x0000_s10456" o:spid="_x0000_s10456" style="position:absolute;left:309;top:489;height:8;width:8;" fillcolor="#000000" filled="t" stroked="t" coordsize="138,138" path="m0,69l138,0hdc117,43,117,95,138,138hal0,69xe">
              <v:path arrowok="t"/>
              <v:fill on="t" color2="#FFFFFF" focussize="0,0"/>
              <v:stroke weight="0pt" color="#000000"/>
              <v:imagedata o:title=""/>
              <o:lock v:ext="edit" aspectratio="f"/>
            </v:shape>
            <v:line id="_x0000_s10457" o:spid="_x0000_s10457" o:spt="20" style="position:absolute;left:541;top:542;height:27;width:0;" filled="f" stroked="t" coordsize="21600,21600">
              <v:path arrowok="t"/>
              <v:fill on="f" focussize="0,0"/>
              <v:stroke color="#000000" endcap="round"/>
              <v:imagedata o:title=""/>
              <o:lock v:ext="edit" aspectratio="f"/>
            </v:line>
            <v:shape id="_x0000_s10458" o:spid="_x0000_s10458" style="position:absolute;left:537;top:567;height:8;width:8;" fillcolor="#000000" filled="t" stroked="t" coordsize="138,138" path="m69,138l0,0hdc43,22,94,22,138,0hal69,138xe">
              <v:path arrowok="t"/>
              <v:fill on="t" color2="#FFFFFF" focussize="0,0"/>
              <v:stroke weight="0pt" color="#000000"/>
              <v:imagedata o:title=""/>
              <o:lock v:ext="edit" aspectratio="f"/>
            </v:shape>
            <v:shape id="_x0000_s10459" o:spid="_x0000_s10459" style="position:absolute;left:369;top:642;height:24;width:118;" filled="f" stroked="t" coordsize="118,24" path="m0,24l63,24,63,0,118,0e">
              <v:path arrowok="t"/>
              <v:fill on="f" focussize="0,0"/>
              <v:stroke color="#000000" endcap="round"/>
              <v:imagedata o:title=""/>
              <o:lock v:ext="edit" aspectratio="f"/>
            </v:shape>
            <v:shape id="_x0000_s10460" o:spid="_x0000_s10460" style="position:absolute;left:485;top:638;height:8;width:8;" fillcolor="#000000" filled="t" stroked="t" coordsize="138,138" path="m138,69l0,138hdc22,95,22,44,0,0hal138,69xe">
              <v:path arrowok="t"/>
              <v:fill on="t" color2="#FFFFFF" focussize="0,0"/>
              <v:stroke weight="0pt" color="#000000"/>
              <v:imagedata o:title=""/>
              <o:lock v:ext="edit" aspectratio="f"/>
            </v:shape>
            <v:line id="_x0000_s10461" o:spid="_x0000_s10461" o:spt="20" style="position:absolute;left:369;top:822;height:0;width:44;" filled="f" stroked="t" coordsize="21600,21600">
              <v:path arrowok="t"/>
              <v:fill on="f" focussize="0,0"/>
              <v:stroke color="#000000" endcap="round"/>
              <v:imagedata o:title=""/>
              <o:lock v:ext="edit" aspectratio="f"/>
            </v:line>
            <v:shape id="_x0000_s10462" o:spid="_x0000_s10462" style="position:absolute;left:411;top:818;height:8;width:7;" fillcolor="#000000" filled="t" stroked="t" coordsize="138,138" path="m138,69l0,138hdc22,94,22,43,0,0hal138,69xe">
              <v:path arrowok="t"/>
              <v:fill on="t" color2="#FFFFFF" focussize="0,0"/>
              <v:stroke weight="0pt" color="#000000"/>
              <v:imagedata o:title=""/>
              <o:lock v:ext="edit" aspectratio="f"/>
            </v:shape>
            <v:shape id="_x0000_s10463" o:spid="_x0000_s10463" style="position:absolute;left:369;top:666;height:26;width:118;" filled="f" stroked="t" coordsize="118,26" path="m0,0l63,0,63,26,118,26e">
              <v:path arrowok="t"/>
              <v:fill on="f" focussize="0,0"/>
              <v:stroke color="#000000" endcap="round"/>
              <v:imagedata o:title=""/>
              <o:lock v:ext="edit" aspectratio="f"/>
            </v:shape>
            <v:shape id="_x0000_s10464" o:spid="_x0000_s10464" style="position:absolute;left:485;top:688;height:8;width:8;" fillcolor="#000000" filled="t" stroked="t" coordsize="138,138" path="m138,69l0,138hdc22,95,22,44,0,0hal0,0,138,69xe">
              <v:path arrowok="t"/>
              <v:fill on="t" color2="#FFFFFF" focussize="0,0"/>
              <v:stroke weight="0pt" color="#000000"/>
              <v:imagedata o:title=""/>
              <o:lock v:ext="edit" aspectratio="f"/>
            </v:shape>
            <v:shape id="_x0000_s10465" o:spid="_x0000_s10465" style="position:absolute;left:142;top:734;height:23;width:108;" filled="f" stroked="t" coordsize="108,23" path="m108,0l0,0,0,23e">
              <v:path arrowok="t"/>
              <v:fill on="f" focussize="0,0"/>
              <v:stroke color="#000000" endcap="round"/>
              <v:imagedata o:title=""/>
              <o:lock v:ext="edit" aspectratio="f"/>
            </v:shape>
            <v:shape id="_x0000_s10466" o:spid="_x0000_s10466" style="position:absolute;left:138;top:755;height:8;width:7;" fillcolor="#000000" filled="t" stroked="t" coordsize="138,138" path="m69,138l0,0hdc44,21,95,21,138,0hal69,138xe">
              <v:path arrowok="t"/>
              <v:fill on="t" color2="#FFFFFF" focussize="0,0"/>
              <v:stroke weight="0pt" color="#000000"/>
              <v:imagedata o:title=""/>
              <o:lock v:ext="edit" aspectratio="f"/>
            </v:shape>
            <v:shape id="_x0000_s10467" o:spid="_x0000_s10467" style="position:absolute;left:142;top:806;height:16;width:102;" filled="f" stroked="t" coordsize="102,16" path="m0,0l0,16,102,16e">
              <v:path arrowok="t"/>
              <v:fill on="f" focussize="0,0"/>
              <v:stroke color="#000000" endcap="round"/>
              <v:imagedata o:title=""/>
              <o:lock v:ext="edit" aspectratio="f"/>
            </v:shape>
            <v:shape id="_x0000_s10468" o:spid="_x0000_s10468" style="position:absolute;left:243;top:818;height:8;width:7;" fillcolor="#000000" filled="t" stroked="t" coordsize="139,138" path="m139,69l0,138hdc22,94,22,43,0,0hal0,0,139,69xe">
              <v:path arrowok="t"/>
              <v:fill on="t" color2="#FFFFFF" focussize="0,0"/>
              <v:stroke weight="0pt" color="#000000"/>
              <v:imagedata o:title=""/>
              <o:lock v:ext="edit" aspectratio="f"/>
            </v:shape>
            <v:shape id="_x0000_s10469" o:spid="_x0000_s10469" style="position:absolute;left:44;top:631;height:257;width:200;" filled="f" stroked="t" coordsize="200,257" path="m0,0l0,257,200,257e">
              <v:path arrowok="t"/>
              <v:fill on="f" focussize="0,0"/>
              <v:stroke color="#000000" endcap="round"/>
              <v:imagedata o:title=""/>
              <o:lock v:ext="edit" aspectratio="f"/>
            </v:shape>
            <v:shape id="_x0000_s10470" o:spid="_x0000_s10470" style="position:absolute;left:243;top:884;height:8;width:7;" fillcolor="#000000" filled="t" stroked="t" coordsize="139,138" path="m139,69l0,138hdc22,94,22,43,0,0hal0,0,139,69xe">
              <v:path arrowok="t"/>
              <v:fill on="t" color2="#FFFFFF" focussize="0,0"/>
              <v:stroke weight="0pt" color="#000000"/>
              <v:imagedata o:title=""/>
              <o:lock v:ext="edit" aspectratio="f"/>
            </v:shape>
            <v:shape id="_x0000_s10471" o:spid="_x0000_s10471" style="position:absolute;left:50;top:631;height:60;width:120;" filled="f" stroked="t" coordsize="120,60" path="m120,0l120,60,0,60e">
              <v:path arrowok="t"/>
              <v:fill on="f" focussize="0,0"/>
              <v:stroke color="#000000" endcap="round"/>
              <v:imagedata o:title=""/>
              <o:lock v:ext="edit" aspectratio="f"/>
            </v:shape>
            <v:shape id="_x0000_s10472" o:spid="_x0000_s10472" style="position:absolute;left:44;top:687;height:8;width:8;" fillcolor="#000000" filled="t" stroked="t" coordsize="138,138" path="m0,69l138,0hdc116,43,116,94,138,138hal138,138,0,69xe">
              <v:path arrowok="t"/>
              <v:fill on="t" color2="#FFFFFF" focussize="0,0"/>
              <v:stroke weight="0pt" color="#000000"/>
              <v:imagedata o:title=""/>
              <o:lock v:ext="edit" aspectratio="f"/>
            </v:shape>
            <v:line id="_x0000_s10473" o:spid="_x0000_s10473" o:spt="20" style="position:absolute;left:315;top:591;flip:x y;height:1;width:185;" filled="f" stroked="t" coordsize="21600,21600">
              <v:path arrowok="t"/>
              <v:fill on="f" focussize="0,0"/>
              <v:stroke color="#000000" endcap="round"/>
              <v:imagedata o:title=""/>
              <o:lock v:ext="edit" aspectratio="f"/>
            </v:line>
            <v:shape id="_x0000_s10474" o:spid="_x0000_s10474" style="position:absolute;left:309;top:588;height:7;width:8;" fillcolor="#000000" filled="t" stroked="t" coordsize="138,139" path="m0,69l138,0hdc117,44,116,95,138,139hal138,139,0,69xe">
              <v:path arrowok="t"/>
              <v:fill on="t" color2="#FFFFFF" focussize="0,0"/>
              <v:stroke weight="0pt" color="#000000"/>
              <v:imagedata o:title=""/>
              <o:lock v:ext="edit" aspectratio="f"/>
            </v:shape>
            <v:rect id="_x0000_s10475" o:spid="_x0000_s10475" o:spt="1" style="position:absolute;left:172;top:167;height:21;width:64;mso-wrap-style:none;" filled="f" stroked="f" coordsize="21600,21600">
              <v:path/>
              <v:fill on="f" focussize="0,0"/>
              <v:stroke on="f"/>
              <v:imagedata o:title=""/>
              <o:lock v:ext="edit" aspectratio="f"/>
              <v:textbox inset="0mm,0mm,0mm,0mm" style="mso-fit-shape-to-text:t;">
                <w:txbxContent>
                  <w:p>
                    <w:r>
                      <w:rPr>
                        <w:rFonts w:hint="eastAsia"/>
                        <w:sz w:val="24"/>
                      </w:rPr>
                      <w:t>简易程序</w:t>
                    </w:r>
                  </w:p>
                </w:txbxContent>
              </v:textbox>
            </v:rect>
            <v:rect id="_x0000_s10476" o:spid="_x0000_s10476" o:spt="1" style="position:absolute;left:335;top:215;height:21;width:64;mso-wrap-style:none;" filled="f" stroked="f" coordsize="21600,21600">
              <v:path/>
              <v:fill on="f" focussize="0,0"/>
              <v:stroke on="f"/>
              <v:imagedata o:title=""/>
              <o:lock v:ext="edit" aspectratio="f"/>
              <v:textbox inset="0mm,0mm,0mm,0mm" style="mso-fit-shape-to-text:t;">
                <w:txbxContent>
                  <w:p>
                    <w:r>
                      <w:rPr>
                        <w:rFonts w:hint="eastAsia"/>
                        <w:sz w:val="24"/>
                      </w:rPr>
                      <w:t>一般程序</w:t>
                    </w:r>
                  </w:p>
                </w:txbxContent>
              </v:textbox>
            </v:rect>
            <v:rect id="_x0000_s10477" o:spid="_x0000_s10477" o:spt="1" style="position:absolute;left:80;top:271;height:21;width:64;mso-wrap-style:none;" filled="f" stroked="f" coordsize="21600,21600">
              <v:path/>
              <v:fill on="f" focussize="0,0"/>
              <v:stroke on="f"/>
              <v:imagedata o:title=""/>
              <o:lock v:ext="edit" aspectratio="f"/>
              <v:textbox inset="0mm,0mm,0mm,0mm" style="mso-fit-shape-to-text:t;">
                <w:txbxContent>
                  <w:p>
                    <w:r>
                      <w:rPr>
                        <w:rFonts w:hint="eastAsia"/>
                        <w:sz w:val="24"/>
                      </w:rPr>
                      <w:t>申辩理由</w:t>
                    </w:r>
                  </w:p>
                </w:txbxContent>
              </v:textbox>
            </v:rect>
            <v:rect id="_x0000_s10478" o:spid="_x0000_s10478" o:spt="1" style="position:absolute;left:84;top:284;height:21;width:48;mso-wrap-style:none;" filled="f" stroked="f" coordsize="21600,21600">
              <v:path/>
              <v:fill on="f" focussize="0,0"/>
              <v:stroke on="f"/>
              <v:imagedata o:title=""/>
              <o:lock v:ext="edit" aspectratio="f"/>
              <v:textbox inset="0mm,0mm,0mm,0mm" style="mso-fit-shape-to-text:t;">
                <w:txbxContent>
                  <w:p>
                    <w:r>
                      <w:rPr>
                        <w:rFonts w:hint="eastAsia"/>
                        <w:sz w:val="24"/>
                      </w:rPr>
                      <w:t>成立的</w:t>
                    </w:r>
                  </w:p>
                </w:txbxContent>
              </v:textbox>
            </v:rect>
            <v:rect id="_x0000_s10479" o:spid="_x0000_s10479" o:spt="1" style="position:absolute;left:94;top:366;height:21;width:80;mso-wrap-style:none;" filled="f" stroked="f" coordsize="21600,21600">
              <v:path/>
              <v:fill on="f" focussize="0,0"/>
              <v:stroke on="f"/>
              <v:imagedata o:title=""/>
              <o:lock v:ext="edit" aspectratio="f"/>
              <v:textbox inset="0mm,0mm,0mm,0mm" style="mso-fit-shape-to-text:t;">
                <w:txbxContent>
                  <w:p>
                    <w:r>
                      <w:rPr>
                        <w:rFonts w:hint="eastAsia"/>
                        <w:sz w:val="24"/>
                      </w:rPr>
                      <w:t>提出复议或</w:t>
                    </w:r>
                  </w:p>
                </w:txbxContent>
              </v:textbox>
            </v:rect>
            <v:rect id="_x0000_s10480" o:spid="_x0000_s10480" o:spt="1" style="position:absolute;left:94;top:380;height:21;width:80;mso-wrap-style:none;" filled="f" stroked="f" coordsize="21600,21600">
              <v:path/>
              <v:fill on="f" focussize="0,0"/>
              <v:stroke on="f"/>
              <v:imagedata o:title=""/>
              <o:lock v:ext="edit" aspectratio="f"/>
              <v:textbox inset="0mm,0mm,0mm,0mm" style="mso-fit-shape-to-text:t;">
                <w:txbxContent>
                  <w:p>
                    <w:r>
                      <w:rPr>
                        <w:rFonts w:hint="eastAsia"/>
                        <w:sz w:val="24"/>
                      </w:rPr>
                      <w:t>诉讼请求的</w:t>
                    </w:r>
                  </w:p>
                </w:txbxContent>
              </v:textbox>
            </v:rect>
            <v:rect id="_x0000_s10481" o:spid="_x0000_s10481" o:spt="1" style="position:absolute;left:414;top:509;height:23;width:74;" filled="f" stroked="t" coordsize="21600,21600">
              <v:path/>
              <v:fill on="f" focussize="0,0"/>
              <v:stroke color="#000000" joinstyle="round" endcap="round"/>
              <v:imagedata o:title=""/>
              <o:lock v:ext="edit" aspectratio="f"/>
            </v:rect>
            <v:rect id="_x0000_s10482" o:spid="_x0000_s10482" o:spt="1" style="position:absolute;left:428;top:514;height:21;width:64;mso-wrap-style:none;" filled="f" stroked="f" coordsize="21600,21600">
              <v:path/>
              <v:fill on="f" focussize="0,0"/>
              <v:stroke on="f"/>
              <v:imagedata o:title=""/>
              <o:lock v:ext="edit" aspectratio="f"/>
              <v:textbox inset="0mm,0mm,0mm,0mm" style="mso-fit-shape-to-text:t;">
                <w:txbxContent>
                  <w:p>
                    <w:r>
                      <w:rPr>
                        <w:rFonts w:hint="eastAsia"/>
                        <w:sz w:val="24"/>
                      </w:rPr>
                      <w:t>申请听证</w:t>
                    </w:r>
                  </w:p>
                </w:txbxContent>
              </v:textbox>
            </v:rect>
            <v:rect id="_x0000_s10483" o:spid="_x0000_s10483" o:spt="1" style="position:absolute;left:414;top:549;height:19;width:74;" filled="f" stroked="t" coordsize="21600,21600">
              <v:path/>
              <v:fill on="f" focussize="0,0"/>
              <v:stroke color="#000000" joinstyle="round" endcap="round"/>
              <v:imagedata o:title=""/>
              <o:lock v:ext="edit" aspectratio="f"/>
            </v:rect>
            <v:rect id="_x0000_s10484" o:spid="_x0000_s10484" o:spt="1" style="position:absolute;left:429;top:553;height:21;width:64;mso-wrap-style:none;" filled="f" stroked="f" coordsize="21600,21600">
              <v:path/>
              <v:fill on="f" focussize="0,0"/>
              <v:stroke on="f"/>
              <v:imagedata o:title=""/>
              <o:lock v:ext="edit" aspectratio="f"/>
              <v:textbox inset="0mm,0mm,0mm,0mm" style="mso-fit-shape-to-text:t;">
                <w:txbxContent>
                  <w:p>
                    <w:r>
                      <w:rPr>
                        <w:rFonts w:hint="eastAsia"/>
                        <w:sz w:val="24"/>
                      </w:rPr>
                      <w:t>组织听证</w:t>
                    </w:r>
                  </w:p>
                </w:txbxContent>
              </v:textbox>
            </v:rect>
            <v:line id="_x0000_s10485" o:spid="_x0000_s10485" o:spt="20" style="position:absolute;left:451;top:479;height:24;width:0;" filled="f" stroked="t" coordsize="21600,21600">
              <v:path arrowok="t"/>
              <v:fill on="f" focussize="0,0"/>
              <v:stroke color="#000000" endcap="round"/>
              <v:imagedata o:title=""/>
              <o:lock v:ext="edit" aspectratio="f"/>
            </v:line>
            <v:shape id="_x0000_s10486" o:spid="_x0000_s10486" style="position:absolute;left:447;top:501;height:8;width:8;" fillcolor="#000000" filled="t" stroked="t" coordsize="138,139" path="m69,139l0,0hdc44,22,95,22,138,0hal69,139xe">
              <v:path arrowok="t"/>
              <v:fill on="t" color2="#FFFFFF" focussize="0,0"/>
              <v:stroke weight="0pt" color="#000000"/>
              <v:imagedata o:title=""/>
              <o:lock v:ext="edit" aspectratio="f"/>
            </v:shape>
            <v:line id="_x0000_s10487" o:spid="_x0000_s10487" o:spt="20" style="position:absolute;left:494;top:521;flip:x;height:0;width:6;" filled="f" stroked="t" coordsize="21600,21600">
              <v:path arrowok="t"/>
              <v:fill on="f" focussize="0,0"/>
              <v:stroke color="#000000" endcap="round"/>
              <v:imagedata o:title=""/>
              <o:lock v:ext="edit" aspectratio="f"/>
            </v:line>
            <v:shape id="_x0000_s10488" o:spid="_x0000_s10488" style="position:absolute;left:488;top:517;height:8;width:8;" fillcolor="#000000" filled="t" stroked="t" coordsize="139,138" path="m0,69l139,0hdc117,43,117,94,139,138hal0,69xe">
              <v:path arrowok="t"/>
              <v:fill on="t" color2="#FFFFFF" focussize="0,0"/>
              <v:stroke weight="0pt" color="#000000"/>
              <v:imagedata o:title=""/>
              <o:lock v:ext="edit" aspectratio="f"/>
            </v:shape>
            <v:line id="_x0000_s10489" o:spid="_x0000_s10489" o:spt="20" style="position:absolute;left:451;top:532;height:11;width:0;" filled="f" stroked="t" coordsize="21600,21600">
              <v:path arrowok="t"/>
              <v:fill on="f" focussize="0,0"/>
              <v:stroke color="#000000" endcap="round"/>
              <v:imagedata o:title=""/>
              <o:lock v:ext="edit" aspectratio="f"/>
            </v:line>
            <v:shape id="_x0000_s10490" o:spid="_x0000_s10490" style="position:absolute;left:447;top:542;height:7;width:8;" fillcolor="#000000" filled="t" stroked="t" coordsize="138,138" path="m69,138l0,0hdc44,21,95,21,138,0hal69,138xe">
              <v:path arrowok="t"/>
              <v:fill on="t" color2="#FFFFFF" focussize="0,0"/>
              <v:stroke weight="0pt" color="#000000"/>
              <v:imagedata o:title=""/>
              <o:lock v:ext="edit" aspectratio="f"/>
            </v:shape>
            <v:shape id="_x0000_s10491" o:spid="_x0000_s10491" style="position:absolute;left:488;top:559;height:10;width:53;" filled="f" stroked="t" coordsize="53,10" path="m0,0l53,0,53,10e">
              <v:path arrowok="t"/>
              <v:fill on="f" focussize="0,0"/>
              <v:stroke color="#000000" endcap="round"/>
              <v:imagedata o:title=""/>
              <o:lock v:ext="edit" aspectratio="f"/>
            </v:shape>
            <v:shape id="_x0000_s10492" o:spid="_x0000_s10492" style="position:absolute;left:537;top:567;height:8;width:8;" fillcolor="#000000" filled="t" stroked="t" coordsize="138,138" path="m69,138l0,0hdc43,22,94,22,138,0hal69,138xe">
              <v:path arrowok="t"/>
              <v:fill on="t" color2="#FFFFFF" focussize="0,0"/>
              <v:stroke weight="0pt" color="#000000"/>
              <v:imagedata o:title=""/>
              <o:lock v:ext="edit" aspectratio="f"/>
            </v:shape>
            <v:line id="_x0000_s10493" o:spid="_x0000_s10493" o:spt="20" style="position:absolute;left:315;top:559;flip:x;height:0;width:99;" filled="f" stroked="t" coordsize="21600,21600">
              <v:path arrowok="t"/>
              <v:fill on="f" focussize="0,0"/>
              <v:stroke color="#000000" endcap="round"/>
              <v:imagedata o:title=""/>
              <o:lock v:ext="edit" aspectratio="f"/>
            </v:line>
            <v:shape id="_x0000_s10494" o:spid="_x0000_s10494" style="position:absolute;left:309;top:555;height:8;width:8;" fillcolor="#000000" filled="t" stroked="t" coordsize="138,139" path="m0,70l138,0hdc117,44,117,95,138,139hal0,70xe">
              <v:path arrowok="t"/>
              <v:fill on="t" color2="#FFFFFF" focussize="0,0"/>
              <v:stroke weight="0pt" color="#000000"/>
              <v:imagedata o:title=""/>
              <o:lock v:ext="edit" aspectratio="f"/>
            </v:shape>
          </v:group>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40" o:spid="_x0000_s11540" o:spt="109" type="#_x0000_t109" style="position:absolute;left:0pt;margin-left:1.1pt;margin-top:0.55pt;height:32.75pt;width:415.2pt;z-index:254087168;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_x0000_s10495" o:spid="_x0000_s10495" o:spt="202" type="#_x0000_t202" style="position:absolute;left:0pt;margin-left:0pt;margin-top:29.4pt;height:84.7pt;width:428.85pt;z-index:250865664;mso-width-relative:page;mso-height-relative:page;" fillcolor="#FFFFFF" filled="t" stroked="f" coordsize="21600,21600">
            <v:path/>
            <v:fill on="t" color2="#FFFFFF" focussize="0,0"/>
            <v:stroke on="f"/>
            <v:imagedata o:title=""/>
            <o:lock v:ext="edit" aspectratio="f"/>
            <v:textbox>
              <w:txbxContent>
                <w:p>
                  <w:pPr>
                    <w:jc w:val="right"/>
                    <w:rPr>
                      <w:rFonts w:hint="eastAsia" w:ascii="宋体" w:hAnsi="宋体" w:eastAsia="宋体"/>
                      <w:sz w:val="24"/>
                      <w:szCs w:val="24"/>
                      <w:lang w:eastAsia="zh-CN"/>
                    </w:rPr>
                  </w:pPr>
                  <w:r>
                    <w:rPr>
                      <w:rFonts w:hint="eastAsia" w:ascii="宋体" w:hAnsi="宋体"/>
                      <w:sz w:val="24"/>
                      <w:szCs w:val="24"/>
                      <w:lang w:eastAsia="zh-CN"/>
                    </w:rPr>
                    <w:t>序号：</w:t>
                  </w:r>
                  <w:r>
                    <w:rPr>
                      <w:rFonts w:hint="eastAsia" w:ascii="宋体" w:hAnsi="宋体"/>
                      <w:sz w:val="24"/>
                      <w:szCs w:val="24"/>
                      <w:lang w:val="en-US" w:eastAsia="zh-CN"/>
                    </w:rPr>
                    <w:t>188</w:t>
                  </w:r>
                </w:p>
                <w:p>
                  <w:pPr>
                    <w:rPr>
                      <w:rFonts w:ascii="宋体" w:cs="宋体"/>
                      <w:sz w:val="18"/>
                      <w:szCs w:val="18"/>
                    </w:rPr>
                  </w:pPr>
                  <w:r>
                    <w:rPr>
                      <w:rFonts w:hint="eastAsia" w:ascii="宋体" w:hAnsi="宋体"/>
                      <w:sz w:val="24"/>
                      <w:szCs w:val="24"/>
                    </w:rPr>
                    <w:t>职权名称：</w:t>
                  </w:r>
                  <w:r>
                    <w:rPr>
                      <w:rFonts w:hint="eastAsia"/>
                      <w:sz w:val="18"/>
                      <w:szCs w:val="18"/>
                    </w:rPr>
                    <w:t>对出租汽车经营者擅自暂停、终止全部或者部分出租汽车经营，出租或者擅自转让出租汽车车辆经营权，出租汽车驾驶员转包经营未及时纠正，不按照规定保证车辆技术状况良好，未向出租汽车驾驶员公开收费项目、收费标准，不按照规定配置出租汽车相关设备，不按照规定建立并落实投诉举报制度的处罚</w:t>
                  </w:r>
                </w:p>
                <w:p>
                  <w:pPr>
                    <w:rPr>
                      <w:rFonts w:ascii="宋体"/>
                      <w:sz w:val="32"/>
                      <w:szCs w:val="32"/>
                    </w:rPr>
                  </w:pPr>
                </w:p>
              </w:txbxContent>
            </v:textbox>
          </v:shape>
        </w:pict>
      </w:r>
      <w:r>
        <w:pict>
          <v:shape id="_x0000_i1125" o:spt="75" type="#_x0000_t75" style="height:498.75pt;width:403.5pt;" filled="f" o:preferrelative="t" stroked="f" coordsize="21600,21600">
            <v:path/>
            <v:fill on="f" focussize="0,0"/>
            <v:stroke on="f" joinstyle="miter"/>
            <v:imagedata r:id="rId107"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41" o:spid="_x0000_s11541" o:spt="109" type="#_x0000_t109" style="position:absolute;left:0pt;margin-left:0.4pt;margin-top:2.45pt;height:30.65pt;width:385.85pt;z-index:254088192;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sz w:val="36"/>
                      <w:szCs w:val="36"/>
                      <w:lang w:eastAsia="zh-CN"/>
                    </w:rPr>
                  </w:pPr>
                  <w:r>
                    <w:rPr>
                      <w:rFonts w:hint="eastAsia"/>
                      <w:b/>
                      <w:bCs/>
                      <w:sz w:val="36"/>
                      <w:szCs w:val="36"/>
                      <w:lang w:eastAsia="zh-CN"/>
                    </w:rPr>
                    <w:t>双湖县交通运输局行政处罚路程图</w:t>
                  </w:r>
                </w:p>
              </w:txbxContent>
            </v:textbox>
          </v:shape>
        </w:pict>
      </w:r>
      <w:r>
        <w:rPr>
          <w:lang w:bidi="bo-CN"/>
        </w:rPr>
        <w:pict>
          <v:shape id="_x0000_s10496" o:spid="_x0000_s10496" o:spt="202" type="#_x0000_t202" style="position:absolute;left:0pt;margin-left:0pt;margin-top:29.4pt;height:75.9pt;width:402.6pt;z-index:250866688;mso-width-relative:page;mso-height-relative:page;" stroked="f" coordsize="21600,21600">
            <v:path/>
            <v:fill focussize="0,0"/>
            <v:stroke on="f" joinstyle="miter"/>
            <v:imagedata o:title=""/>
            <o:lock v:ext="edit"/>
            <v:textbox>
              <w:txbxContent>
                <w:p>
                  <w:pPr>
                    <w:jc w:val="right"/>
                    <w:rPr>
                      <w:rFonts w:hint="eastAsia" w:ascii="宋体" w:hAnsi="宋体" w:eastAsia="宋体"/>
                      <w:sz w:val="24"/>
                      <w:szCs w:val="24"/>
                      <w:lang w:eastAsia="zh-CN"/>
                    </w:rPr>
                  </w:pPr>
                  <w:r>
                    <w:rPr>
                      <w:rFonts w:hint="eastAsia" w:ascii="宋体" w:hAnsi="宋体"/>
                      <w:sz w:val="24"/>
                      <w:szCs w:val="24"/>
                      <w:lang w:eastAsia="zh-CN"/>
                    </w:rPr>
                    <w:t>序号：</w:t>
                  </w:r>
                  <w:r>
                    <w:rPr>
                      <w:rFonts w:hint="eastAsia" w:ascii="宋体" w:hAnsi="宋体"/>
                      <w:sz w:val="24"/>
                      <w:szCs w:val="24"/>
                      <w:lang w:val="en-US" w:eastAsia="zh-CN"/>
                    </w:rPr>
                    <w:t>189</w:t>
                  </w:r>
                </w:p>
                <w:p>
                  <w:pPr>
                    <w:rPr>
                      <w:rFonts w:ascii="宋体" w:cs="宋体"/>
                      <w:szCs w:val="21"/>
                    </w:rPr>
                  </w:pPr>
                  <w:r>
                    <w:rPr>
                      <w:rFonts w:hint="eastAsia" w:ascii="宋体" w:hAnsi="宋体"/>
                      <w:sz w:val="24"/>
                      <w:szCs w:val="24"/>
                    </w:rPr>
                    <w:t>职权名称</w:t>
                  </w:r>
                  <w:r>
                    <w:rPr>
                      <w:rFonts w:hint="eastAsia" w:ascii="宋体" w:hAnsi="宋体"/>
                      <w:sz w:val="28"/>
                      <w:szCs w:val="28"/>
                    </w:rPr>
                    <w:t>：</w:t>
                  </w:r>
                  <w:r>
                    <w:rPr>
                      <w:rFonts w:hint="eastAsia"/>
                      <w:szCs w:val="21"/>
                    </w:rPr>
                    <w:t>对机动车驾驶员培训机构不严格按照规定进行培训或者在培训结业证书发放时弄虚作假等的处罚</w:t>
                  </w:r>
                </w:p>
                <w:p>
                  <w:pPr>
                    <w:rPr>
                      <w:rFonts w:ascii="宋体"/>
                      <w:sz w:val="32"/>
                      <w:szCs w:val="32"/>
                    </w:rPr>
                  </w:pPr>
                </w:p>
              </w:txbxContent>
            </v:textbox>
          </v:shape>
        </w:pict>
      </w:r>
      <w:r>
        <w:pict>
          <v:shape id="_x0000_i1126" o:spt="75" type="#_x0000_t75" style="height:498.75pt;width:403.5pt;" filled="f" o:preferrelative="t" stroked="f" coordsize="21600,21600">
            <v:path/>
            <v:fill on="f" focussize="0,0"/>
            <v:stroke on="f" joinstyle="miter"/>
            <v:imagedata r:id="rId108"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42" o:spid="_x0000_s11542" o:spt="109" type="#_x0000_t109" style="position:absolute;left:0pt;margin-left:-9.75pt;margin-top:-14.8pt;height:45.7pt;width:411.65pt;z-index:25408921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_x0000_s10497" o:spid="_x0000_s10497" o:spt="202" type="#_x0000_t202" style="position:absolute;left:0pt;margin-left:0pt;margin-top:29.4pt;height:65.05pt;width:418.35pt;z-index:250867712;mso-width-relative:page;mso-height-relative:page;" fillcolor="#FFFFFF" filled="t" stroked="f" coordsize="21600,21600">
            <v:path/>
            <v:fill on="t" color2="#FFFFFF" focussize="0,0"/>
            <v:stroke on="f"/>
            <v:imagedata o:title=""/>
            <o:lock v:ext="edit" aspectratio="f"/>
            <v:textbox>
              <w:txbxContent>
                <w:p>
                  <w:pPr>
                    <w:jc w:val="right"/>
                    <w:rPr>
                      <w:rFonts w:hint="eastAsia" w:ascii="宋体" w:hAnsi="宋体"/>
                      <w:sz w:val="24"/>
                      <w:szCs w:val="24"/>
                    </w:rPr>
                  </w:pPr>
                  <w:r>
                    <w:rPr>
                      <w:rFonts w:hint="eastAsia" w:ascii="宋体" w:hAnsi="宋体"/>
                      <w:sz w:val="24"/>
                      <w:szCs w:val="24"/>
                    </w:rPr>
                    <w:t>序号：</w:t>
                  </w:r>
                  <w:r>
                    <w:rPr>
                      <w:rFonts w:ascii="宋体" w:hAnsi="宋体"/>
                      <w:sz w:val="24"/>
                      <w:szCs w:val="24"/>
                    </w:rPr>
                    <w:t>190</w:t>
                  </w:r>
                </w:p>
                <w:p>
                  <w:pPr>
                    <w:rPr>
                      <w:rFonts w:ascii="宋体" w:cs="宋体"/>
                      <w:sz w:val="22"/>
                    </w:rPr>
                  </w:pPr>
                  <w:r>
                    <w:rPr>
                      <w:rFonts w:hint="eastAsia" w:ascii="宋体" w:hAnsi="宋体"/>
                      <w:sz w:val="24"/>
                      <w:szCs w:val="24"/>
                    </w:rPr>
                    <w:t>职权名称</w:t>
                  </w:r>
                  <w:r>
                    <w:rPr>
                      <w:rFonts w:hint="eastAsia" w:ascii="宋体" w:hAnsi="宋体"/>
                      <w:sz w:val="32"/>
                      <w:szCs w:val="32"/>
                    </w:rPr>
                    <w:t>：</w:t>
                  </w:r>
                  <w:r>
                    <w:rPr>
                      <w:rFonts w:hint="eastAsia"/>
                      <w:sz w:val="22"/>
                    </w:rPr>
                    <w:t>对放射性物品道路运输企业或者单位未按规定维护和检测专用车辆的处罚</w:t>
                  </w:r>
                </w:p>
                <w:p>
                  <w:pPr>
                    <w:rPr>
                      <w:rFonts w:ascii="宋体"/>
                      <w:sz w:val="32"/>
                      <w:szCs w:val="32"/>
                    </w:rPr>
                  </w:pPr>
                </w:p>
              </w:txbxContent>
            </v:textbox>
          </v:shape>
        </w:pict>
      </w:r>
      <w:r>
        <w:rPr>
          <w:rFonts w:hint="eastAsia"/>
          <w:lang w:eastAsia="zh-CN"/>
        </w:rPr>
        <w:t>正处罚流程图</w:t>
      </w:r>
      <w:r>
        <w:pict>
          <v:shape id="_x0000_i1127" o:spt="75" type="#_x0000_t75" style="height:498.75pt;width:403.5pt;" filled="f" o:preferrelative="t" stroked="f" coordsize="21600,21600">
            <v:path/>
            <v:fill on="f" focussize="0,0"/>
            <v:stroke on="f" joinstyle="miter"/>
            <v:imagedata r:id="rId109"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43" o:spid="_x0000_s11543" o:spt="109" type="#_x0000_t109" style="position:absolute;left:0pt;margin-left:0.45pt;margin-top:6.15pt;height:40.25pt;width:391.95pt;z-index:254090240;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_x0000_s10498" o:spid="_x0000_s10498" o:spt="202" type="#_x0000_t202" style="position:absolute;left:0pt;margin-left:0pt;margin-top:56.6pt;height:46.65pt;width:402.6pt;z-index:250868736;mso-width-relative:page;mso-height-relative:page;" fillcolor="#FFFFFF" filled="t" stroked="f" coordsize="21600,21600">
            <v:path/>
            <v:fill on="t" color2="#FFFFFF" focussize="0,0"/>
            <v:stroke on="f"/>
            <v:imagedata o:title=""/>
            <o:lock v:ext="edit" aspectratio="f"/>
            <v:textbox>
              <w:txbxContent>
                <w:p>
                  <w:pPr>
                    <w:jc w:val="right"/>
                    <w:rPr>
                      <w:rFonts w:hint="eastAsia" w:ascii="宋体" w:hAnsi="宋体"/>
                      <w:sz w:val="24"/>
                      <w:szCs w:val="24"/>
                    </w:rPr>
                  </w:pPr>
                  <w:r>
                    <w:rPr>
                      <w:rFonts w:hint="eastAsia" w:ascii="宋体" w:hAnsi="宋体"/>
                      <w:sz w:val="24"/>
                      <w:szCs w:val="24"/>
                    </w:rPr>
                    <w:t>序号：</w:t>
                  </w:r>
                  <w:r>
                    <w:rPr>
                      <w:rFonts w:ascii="宋体" w:hAnsi="宋体"/>
                      <w:sz w:val="24"/>
                      <w:szCs w:val="24"/>
                    </w:rPr>
                    <w:t>191</w:t>
                  </w:r>
                </w:p>
                <w:p>
                  <w:pPr>
                    <w:rPr>
                      <w:rFonts w:ascii="宋体" w:cs="宋体"/>
                      <w:sz w:val="22"/>
                    </w:rPr>
                  </w:pPr>
                  <w:r>
                    <w:rPr>
                      <w:rFonts w:hint="eastAsia" w:ascii="宋体" w:hAnsi="宋体"/>
                      <w:sz w:val="24"/>
                      <w:szCs w:val="24"/>
                    </w:rPr>
                    <w:t>职权名称：</w:t>
                  </w:r>
                  <w:r>
                    <w:rPr>
                      <w:rFonts w:hint="eastAsia"/>
                      <w:sz w:val="22"/>
                    </w:rPr>
                    <w:t>对道路危险货物运输企业或者单位未配备专职安全管理人员的处罚</w:t>
                  </w:r>
                </w:p>
                <w:p>
                  <w:pPr>
                    <w:rPr>
                      <w:rFonts w:ascii="宋体"/>
                      <w:sz w:val="32"/>
                      <w:szCs w:val="32"/>
                    </w:rPr>
                  </w:pPr>
                </w:p>
              </w:txbxContent>
            </v:textbox>
          </v:shape>
        </w:pict>
      </w:r>
      <w:r>
        <w:pict>
          <v:shape id="_x0000_i1128" o:spt="75" type="#_x0000_t75" style="height:498.75pt;width:403.5pt;" filled="f" o:preferrelative="t" stroked="f" coordsize="21600,21600">
            <v:path/>
            <v:fill on="f" focussize="0,0"/>
            <v:stroke on="f" joinstyle="miter"/>
            <v:imagedata r:id="rId110"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44" o:spid="_x0000_s11544" o:spt="109" type="#_x0000_t109" style="position:absolute;left:0pt;margin-left:-1.65pt;margin-top:-3.35pt;height:33.35pt;width:387.25pt;z-index:254091264;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双湖县交通运输局行政处罚流程图</w:t>
                  </w:r>
                </w:p>
              </w:txbxContent>
            </v:textbox>
          </v:shape>
        </w:pict>
      </w:r>
      <w:r>
        <w:rPr>
          <w:lang w:bidi="bo-CN"/>
        </w:rPr>
        <w:pict>
          <v:shape id="_x0000_s10499" o:spid="_x0000_s10499" o:spt="202" type="#_x0000_t202" style="position:absolute;left:0pt;margin-left:0pt;margin-top:29.4pt;height:68.55pt;width:413.1pt;z-index:250869760;mso-width-relative:page;mso-height-relative:page;" fillcolor="#FFFFFF" filled="t" stroked="f" coordsize="21600,21600">
            <v:path/>
            <v:fill on="t" color2="#FFFFFF" focussize="0,0"/>
            <v:stroke on="f"/>
            <v:imagedata o:title=""/>
            <o:lock v:ext="edit" aspectratio="f"/>
            <v:textbox>
              <w:txbxContent>
                <w:p>
                  <w:pPr>
                    <w:jc w:val="right"/>
                    <w:rPr>
                      <w:rFonts w:hint="eastAsia" w:ascii="宋体" w:hAnsi="宋体"/>
                      <w:sz w:val="24"/>
                      <w:szCs w:val="24"/>
                    </w:rPr>
                  </w:pPr>
                  <w:r>
                    <w:rPr>
                      <w:rFonts w:hint="eastAsia" w:ascii="宋体" w:hAnsi="宋体"/>
                      <w:sz w:val="24"/>
                      <w:szCs w:val="24"/>
                    </w:rPr>
                    <w:t>序号：</w:t>
                  </w:r>
                  <w:r>
                    <w:rPr>
                      <w:rFonts w:ascii="宋体" w:hAnsi="宋体"/>
                      <w:sz w:val="24"/>
                      <w:szCs w:val="24"/>
                    </w:rPr>
                    <w:t>192</w:t>
                  </w:r>
                </w:p>
                <w:p>
                  <w:pPr>
                    <w:rPr>
                      <w:rFonts w:ascii="宋体" w:cs="宋体"/>
                      <w:szCs w:val="21"/>
                    </w:rPr>
                  </w:pPr>
                  <w:r>
                    <w:rPr>
                      <w:rFonts w:hint="eastAsia" w:ascii="宋体" w:hAnsi="宋体"/>
                      <w:sz w:val="24"/>
                      <w:szCs w:val="24"/>
                    </w:rPr>
                    <w:t>职权名称：</w:t>
                  </w:r>
                  <w:r>
                    <w:rPr>
                      <w:rFonts w:hint="eastAsia"/>
                      <w:szCs w:val="21"/>
                    </w:rPr>
                    <w:t>对道路危险化学品运输托运人委托未依法取得危险货物道路运输许可的企业承运危险化学品，在托运的普通货物中夹带危险化学品，或者将危险化学品谎报或者匿报为普通货物托运的处罚</w:t>
                  </w:r>
                </w:p>
                <w:p>
                  <w:pPr>
                    <w:rPr>
                      <w:rFonts w:ascii="宋体"/>
                      <w:sz w:val="32"/>
                      <w:szCs w:val="32"/>
                    </w:rPr>
                  </w:pPr>
                </w:p>
              </w:txbxContent>
            </v:textbox>
          </v:shape>
        </w:pict>
      </w:r>
      <w:r>
        <w:pict>
          <v:shape id="_x0000_i1129" o:spt="75" type="#_x0000_t75" style="height:498.75pt;width:403.5pt;" filled="f" o:preferrelative="t" stroked="f" coordsize="21600,21600">
            <v:path/>
            <v:fill on="f" focussize="0,0"/>
            <v:stroke on="f" joinstyle="miter"/>
            <v:imagedata r:id="rId110"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spacing w:line="580" w:lineRule="exact"/>
        <w:jc w:val="center"/>
        <w:rPr>
          <w:rFonts w:hint="eastAsia"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spacing w:line="580" w:lineRule="exact"/>
        <w:jc w:val="right"/>
        <w:rPr>
          <w:rFonts w:hint="eastAsia" w:ascii="Times New Roman" w:hAnsi="Times New Roman"/>
          <w:b w:val="0"/>
          <w:bCs/>
          <w:color w:val="000000"/>
          <w:sz w:val="24"/>
          <w:szCs w:val="24"/>
          <w:lang w:val="zh-CN"/>
        </w:rPr>
      </w:pPr>
      <w:r>
        <w:rPr>
          <w:rFonts w:hint="eastAsia" w:ascii="Times New Roman" w:hAnsi="Times New Roman"/>
          <w:b w:val="0"/>
          <w:bCs/>
          <w:color w:val="000000"/>
          <w:sz w:val="24"/>
          <w:szCs w:val="24"/>
          <w:lang w:val="zh-CN"/>
        </w:rPr>
        <w:t>序号：</w:t>
      </w:r>
      <w:r>
        <w:rPr>
          <w:rFonts w:hint="eastAsia" w:ascii="Times New Roman" w:hAnsi="Times New Roman"/>
          <w:b w:val="0"/>
          <w:bCs/>
          <w:color w:val="000000"/>
          <w:sz w:val="24"/>
          <w:szCs w:val="24"/>
          <w:lang w:val="en-US" w:eastAsia="zh-CN"/>
        </w:rPr>
        <w:t>193</w:t>
      </w:r>
    </w:p>
    <w:p>
      <w:pPr>
        <w:rPr>
          <w:sz w:val="24"/>
          <w:szCs w:val="24"/>
        </w:rPr>
      </w:pPr>
      <w:r>
        <w:rPr>
          <w:rFonts w:hint="eastAsia"/>
          <w:sz w:val="24"/>
          <w:szCs w:val="24"/>
        </w:rPr>
        <w:t>职权名称：对未办理质量监督手续的处罚</w:t>
      </w:r>
    </w:p>
    <w:p>
      <w:pPr>
        <w:rPr>
          <w:sz w:val="28"/>
          <w:szCs w:val="28"/>
        </w:rPr>
      </w:pPr>
      <w:r>
        <w:rPr>
          <w:lang w:bidi="bo-CN"/>
        </w:rPr>
        <w:pict>
          <v:shape id="_x0000_s10500" o:spid="_x0000_s10500" o:spt="109" type="#_x0000_t109" style="position:absolute;left:0pt;margin-left:55.5pt;margin-top:182.75pt;height:29.9pt;width:72pt;z-index:250872832;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10501" o:spid="_x0000_s10501" o:spt="109" type="#_x0000_t109" style="position:absolute;left:0pt;margin-left:55.5pt;margin-top:122.25pt;height:32.1pt;width:72pt;z-index:250871808;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_x0000_s10502" o:spid="_x0000_s10502" o:spt="116" type="#_x0000_t116" style="position:absolute;left:0pt;margin-left:160.65pt;margin-top:26pt;height:45.8pt;width:114.05pt;z-index:250870784;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_x0000_s10503" o:spid="_x0000_s10503" o:spt="202" type="#_x0000_t202" style="position:absolute;left:0pt;margin-left:160.65pt;margin-top:286.6pt;height:56.15pt;width:29.8pt;z-index:250889216;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_x0000_s10504" o:spid="_x0000_s10504" o:spt="202" type="#_x0000_t202" style="position:absolute;left:0pt;margin-left:299.2pt;margin-top:321.15pt;height:110.35pt;width:32.75pt;z-index:250888192;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_x0000_s10505" o:spid="_x0000_s10505" o:spt="32" type="#_x0000_t32" style="position:absolute;left:0pt;flip:x;margin-left:260.95pt;margin-top:476.8pt;height:0.05pt;width:34.65pt;z-index:250887168;mso-width-relative:page;mso-height-relative:page;" o:connectortype="straight" filled="f" coordsize="21600,21600">
            <v:path arrowok="t"/>
            <v:fill on="f" focussize="0,0"/>
            <v:stroke endarrow="block"/>
            <v:imagedata o:title=""/>
            <o:lock v:ext="edit"/>
          </v:shape>
        </w:pict>
      </w:r>
      <w:r>
        <w:rPr>
          <w:lang w:bidi="bo-CN"/>
        </w:rPr>
        <w:pict>
          <v:shape id="_x0000_s10506" o:spid="_x0000_s10506" o:spt="32" type="#_x0000_t32" style="position:absolute;left:0pt;margin-left:295.55pt;margin-top:269.25pt;height:207.55pt;width:0pt;z-index:250886144;mso-width-relative:page;mso-height-relative:page;" o:connectortype="straight" filled="f" coordsize="21600,21600">
            <v:path arrowok="t"/>
            <v:fill on="f" focussize="0,0"/>
            <v:stroke/>
            <v:imagedata o:title=""/>
            <o:lock v:ext="edit"/>
          </v:shape>
        </w:pict>
      </w:r>
      <w:r>
        <w:rPr>
          <w:lang w:bidi="bo-CN"/>
        </w:rPr>
        <w:pict>
          <v:shape id="_x0000_s10507" o:spid="_x0000_s10507" o:spt="32" type="#_x0000_t32" style="position:absolute;left:0pt;margin-left:260.95pt;margin-top:269.25pt;height:0pt;width:34.6pt;z-index:250885120;mso-width-relative:page;mso-height-relative:page;" o:connectortype="straight" filled="f" coordsize="21600,21600">
            <v:path arrowok="t"/>
            <v:fill on="f" focussize="0,0"/>
            <v:stroke/>
            <v:imagedata o:title=""/>
            <o:lock v:ext="edit"/>
          </v:shape>
        </w:pict>
      </w:r>
      <w:r>
        <w:rPr>
          <w:lang w:bidi="bo-CN"/>
        </w:rPr>
        <w:pict>
          <v:shape id="_x0000_s10508" o:spid="_x0000_s10508" o:spt="116" type="#_x0000_t116" style="position:absolute;left:0pt;margin-left:166.55pt;margin-top:455.2pt;height:47.7pt;width:94.4pt;z-index:250884096;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10509" o:spid="_x0000_s10509" o:spt="32" type="#_x0000_t32" style="position:absolute;left:0pt;margin-left:216pt;margin-top:394.25pt;height:60.95pt;width:0.05pt;z-index:250883072;mso-width-relative:page;mso-height-relative:page;" o:connectortype="straight" filled="f" coordsize="21600,21600">
            <v:path arrowok="t"/>
            <v:fill on="f" focussize="0,0"/>
            <v:stroke endarrow="block"/>
            <v:imagedata o:title=""/>
            <o:lock v:ext="edit"/>
          </v:shape>
        </w:pict>
      </w:r>
      <w:r>
        <w:rPr>
          <w:lang w:bidi="bo-CN"/>
        </w:rPr>
        <w:pict>
          <v:shape id="_x0000_s10510" o:spid="_x0000_s10510" o:spt="109" type="#_x0000_t109" style="position:absolute;left:0pt;margin-left:174pt;margin-top:346.25pt;height:48pt;width:80.45pt;z-index:250882048;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_x0000_s10511" o:spid="_x0000_s10511" o:spt="32" type="#_x0000_t32" style="position:absolute;left:0pt;margin-left:216.05pt;margin-top:296.5pt;height:49.75pt;width:0.05pt;z-index:250881024;mso-width-relative:page;mso-height-relative:page;" o:connectortype="straight" filled="f" coordsize="21600,21600">
            <v:path arrowok="t"/>
            <v:fill on="f" focussize="0,0"/>
            <v:stroke endarrow="block"/>
            <v:imagedata o:title=""/>
            <o:lock v:ext="edit"/>
          </v:shape>
        </w:pict>
      </w:r>
      <w:r>
        <w:rPr>
          <w:lang w:bidi="bo-CN"/>
        </w:rPr>
        <w:pict>
          <v:shape id="_x0000_s10512" o:spid="_x0000_s10512" o:spt="110" type="#_x0000_t110" style="position:absolute;left:0pt;margin-left:169.3pt;margin-top:241.35pt;height:55.15pt;width:91.65pt;z-index:250880000;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_x0000_s10513" o:spid="_x0000_s10513" o:spt="32" type="#_x0000_t32" style="position:absolute;left:0pt;margin-left:216.15pt;margin-top:188.95pt;height:52.4pt;width:0.05pt;z-index:250878976;mso-width-relative:page;mso-height-relative:page;" o:connectortype="straight" filled="f" coordsize="21600,21600">
            <v:path arrowok="t"/>
            <v:fill on="f" focussize="0,0"/>
            <v:stroke endarrow="block"/>
            <v:imagedata o:title=""/>
            <o:lock v:ext="edit"/>
          </v:shape>
        </w:pict>
      </w:r>
      <w:r>
        <w:rPr>
          <w:lang w:bidi="bo-CN"/>
        </w:rPr>
        <w:pict>
          <v:shape id="_x0000_s10514" o:spid="_x0000_s10514" o:spt="32" type="#_x0000_t32" style="position:absolute;left:0pt;margin-left:127.5pt;margin-top:168.7pt;height:0.05pt;width:46.5pt;z-index:250877952;mso-width-relative:page;mso-height-relative:page;" o:connectortype="straight" filled="f" coordsize="21600,21600">
            <v:path arrowok="t"/>
            <v:fill on="f" focussize="0,0"/>
            <v:stroke endarrow="block"/>
            <v:imagedata o:title=""/>
            <o:lock v:ext="edit"/>
          </v:shape>
        </w:pict>
      </w:r>
      <w:r>
        <w:rPr>
          <w:lang w:bidi="bo-CN"/>
        </w:rPr>
        <w:pict>
          <v:shape id="_x0000_s10515" o:spid="_x0000_s10515" o:spt="32" type="#_x0000_t32" style="position:absolute;left:0pt;margin-left:90.3pt;margin-top:123.15pt;height:28.4pt;width:0pt;z-index:250876928;mso-width-relative:page;mso-height-relative:page;" o:connectortype="straight" filled="f" coordsize="21600,21600">
            <v:path arrowok="t"/>
            <v:fill on="f" focussize="0,0"/>
            <v:stroke endarrow="block"/>
            <v:imagedata o:title=""/>
            <o:lock v:ext="edit"/>
          </v:shape>
        </w:pict>
      </w:r>
      <w:r>
        <w:rPr>
          <w:lang w:bidi="bo-CN"/>
        </w:rPr>
        <w:pict>
          <v:shape id="_x0000_s10516" o:spid="_x0000_s10516" o:spt="32" type="#_x0000_t32" style="position:absolute;left:0pt;flip:x;margin-left:127.5pt;margin-top:107.15pt;height:0pt;width:88.65pt;z-index:250875904;mso-width-relative:page;mso-height-relative:page;" o:connectortype="straight" filled="f" coordsize="21600,21600">
            <v:path arrowok="t"/>
            <v:fill on="f" focussize="0,0"/>
            <v:stroke endarrow="block"/>
            <v:imagedata o:title=""/>
            <o:lock v:ext="edit"/>
          </v:shape>
        </w:pict>
      </w:r>
      <w:r>
        <w:rPr>
          <w:lang w:bidi="bo-CN"/>
        </w:rPr>
        <w:pict>
          <v:rect id="_x0000_s10517" o:spid="_x0000_s10517" o:spt="1" style="position:absolute;left:0pt;margin-left:174pt;margin-top:151.55pt;height:37.4pt;width:86.95pt;z-index:250874880;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_x0000_s10518" o:spid="_x0000_s10518" o:spt="32" type="#_x0000_t32" style="position:absolute;left:0pt;margin-left:216.1pt;margin-top:40.6pt;height:110.95pt;width:0.05pt;z-index:250873856;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rPr>
          <w:sz w:val="52"/>
          <w:szCs w:val="52"/>
        </w:rPr>
      </w:pPr>
    </w:p>
    <w:p>
      <w:pPr>
        <w:spacing w:line="580" w:lineRule="exact"/>
        <w:jc w:val="center"/>
        <w:rPr>
          <w:rFonts w:ascii="Times New Roman" w:hAnsi="Times New Roman"/>
          <w:b/>
          <w:color w:val="000000"/>
          <w:sz w:val="44"/>
          <w:szCs w:val="44"/>
          <w:lang w:val="zh-CN"/>
        </w:rPr>
      </w:pPr>
    </w:p>
    <w:p>
      <w:pPr>
        <w:spacing w:line="580" w:lineRule="exact"/>
        <w:jc w:val="both"/>
        <w:rPr>
          <w:rFonts w:hint="eastAsia" w:ascii="Times New Roman" w:hAnsi="Times New Roman"/>
          <w:b/>
          <w:color w:val="000000"/>
          <w:sz w:val="36"/>
          <w:szCs w:val="36"/>
          <w:lang w:val="zh-CN"/>
        </w:rPr>
      </w:pPr>
      <w:r>
        <w:rPr>
          <w:rFonts w:hint="eastAsia" w:ascii="Times New Roman" w:hAnsi="Times New Roman"/>
          <w:b/>
          <w:color w:val="000000"/>
          <w:sz w:val="44"/>
          <w:szCs w:val="44"/>
          <w:lang w:val="en-US" w:eastAsia="zh-CN"/>
        </w:rPr>
        <w:t xml:space="preserve">    </w:t>
      </w:r>
      <w:r>
        <w:rPr>
          <w:rFonts w:hint="eastAsia" w:ascii="Times New Roman" w:hAnsi="Times New Roman"/>
          <w:b/>
          <w:color w:val="000000"/>
          <w:sz w:val="36"/>
          <w:szCs w:val="36"/>
          <w:lang w:val="zh-CN"/>
        </w:rPr>
        <w:t>双湖县交通运输局行政处罚流程图</w:t>
      </w:r>
    </w:p>
    <w:p>
      <w:pPr>
        <w:spacing w:line="580" w:lineRule="exact"/>
        <w:jc w:val="right"/>
        <w:rPr>
          <w:rFonts w:hint="eastAsia" w:ascii="Times New Roman" w:hAnsi="Times New Roman"/>
          <w:b w:val="0"/>
          <w:bCs/>
          <w:color w:val="000000"/>
          <w:sz w:val="24"/>
          <w:szCs w:val="24"/>
          <w:lang w:val="zh-CN"/>
        </w:rPr>
      </w:pPr>
      <w:r>
        <w:rPr>
          <w:rFonts w:hint="eastAsia" w:ascii="Times New Roman" w:hAnsi="Times New Roman"/>
          <w:b w:val="0"/>
          <w:bCs/>
          <w:color w:val="000000"/>
          <w:sz w:val="24"/>
          <w:szCs w:val="24"/>
          <w:lang w:val="zh-CN"/>
        </w:rPr>
        <w:t>序号：</w:t>
      </w:r>
      <w:r>
        <w:rPr>
          <w:rFonts w:hint="eastAsia" w:ascii="Times New Roman" w:hAnsi="Times New Roman"/>
          <w:b w:val="0"/>
          <w:bCs/>
          <w:color w:val="000000"/>
          <w:sz w:val="24"/>
          <w:szCs w:val="24"/>
          <w:lang w:val="en-US" w:eastAsia="zh-CN"/>
        </w:rPr>
        <w:t>194</w:t>
      </w:r>
    </w:p>
    <w:p>
      <w:pPr>
        <w:rPr>
          <w:sz w:val="24"/>
          <w:szCs w:val="24"/>
        </w:rPr>
      </w:pPr>
      <w:r>
        <w:rPr>
          <w:rFonts w:hint="eastAsia"/>
          <w:sz w:val="24"/>
          <w:szCs w:val="24"/>
        </w:rPr>
        <w:t>职权名称：对施工单位安全防护用具、机械设备、施工机具及配件在进入施工现场前未经查验或者查验不合格即投入使用的；施工单位使用未经验收或者验收不合格的施工起重机械和整体提升脚手架、模板等自升式架设设施的；施工单位委托不具有相应资质的单位承担施工现场安装、拆卸施工起重机械和整体提升脚手架、模板等自升式架设设施的；施工单位在施工组织设计中未编制安全技术措施、施工现场临时用电方案或者专项施工方案的处罚</w:t>
      </w:r>
    </w:p>
    <w:p>
      <w:pPr>
        <w:rPr>
          <w:sz w:val="28"/>
          <w:szCs w:val="28"/>
        </w:rPr>
      </w:pPr>
      <w:r>
        <w:rPr>
          <w:lang w:bidi="bo-CN"/>
        </w:rPr>
        <w:pict>
          <v:shape id="_x0000_s10519" o:spid="_x0000_s10519" o:spt="109" type="#_x0000_t109" style="position:absolute;left:0pt;margin-left:55.5pt;margin-top:182.75pt;height:29.9pt;width:72pt;z-index:250892288;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10520" o:spid="_x0000_s10520" o:spt="109" type="#_x0000_t109" style="position:absolute;left:0pt;margin-left:55.5pt;margin-top:122.25pt;height:32.1pt;width:72pt;z-index:250891264;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_x0000_s10521" o:spid="_x0000_s10521" o:spt="116" type="#_x0000_t116" style="position:absolute;left:0pt;margin-left:160.65pt;margin-top:26pt;height:45.8pt;width:114.05pt;z-index:250890240;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_x0000_s10522" o:spid="_x0000_s10522" o:spt="202" type="#_x0000_t202" style="position:absolute;left:0pt;margin-left:299.2pt;margin-top:321.15pt;height:110.35pt;width:32.75pt;z-index:250907648;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_x0000_s10523" o:spid="_x0000_s10523" o:spt="32" type="#_x0000_t32" style="position:absolute;left:0pt;margin-left:260.95pt;margin-top:269.25pt;height:0pt;width:34.6pt;z-index:250904576;mso-width-relative:page;mso-height-relative:page;" o:connectortype="straight" filled="f" coordsize="21600,21600">
            <v:path arrowok="t"/>
            <v:fill on="f" focussize="0,0"/>
            <v:stroke/>
            <v:imagedata o:title=""/>
            <o:lock v:ext="edit"/>
          </v:shape>
        </w:pict>
      </w:r>
      <w:r>
        <w:rPr>
          <w:lang w:bidi="bo-CN"/>
        </w:rPr>
        <w:pict>
          <v:shape id="_x0000_s10524" o:spid="_x0000_s10524" o:spt="110" type="#_x0000_t110" style="position:absolute;left:0pt;margin-left:169.3pt;margin-top:241.35pt;height:55.15pt;width:91.65pt;z-index:250899456;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_x0000_s10525" o:spid="_x0000_s10525" o:spt="32" type="#_x0000_t32" style="position:absolute;left:0pt;margin-left:216.15pt;margin-top:188.95pt;height:52.4pt;width:0.05pt;z-index:250898432;mso-width-relative:page;mso-height-relative:page;" o:connectortype="straight" filled="f" coordsize="21600,21600">
            <v:path arrowok="t"/>
            <v:fill on="f" focussize="0,0"/>
            <v:stroke endarrow="block"/>
            <v:imagedata o:title=""/>
            <o:lock v:ext="edit"/>
          </v:shape>
        </w:pict>
      </w:r>
      <w:r>
        <w:rPr>
          <w:lang w:bidi="bo-CN"/>
        </w:rPr>
        <w:pict>
          <v:shape id="_x0000_s10526" o:spid="_x0000_s10526" o:spt="32" type="#_x0000_t32" style="position:absolute;left:0pt;margin-left:127.5pt;margin-top:168.7pt;height:0.05pt;width:46.5pt;z-index:250897408;mso-width-relative:page;mso-height-relative:page;" o:connectortype="straight" filled="f" coordsize="21600,21600">
            <v:path arrowok="t"/>
            <v:fill on="f" focussize="0,0"/>
            <v:stroke endarrow="block"/>
            <v:imagedata o:title=""/>
            <o:lock v:ext="edit"/>
          </v:shape>
        </w:pict>
      </w:r>
      <w:r>
        <w:rPr>
          <w:lang w:bidi="bo-CN"/>
        </w:rPr>
        <w:pict>
          <v:shape id="_x0000_s10527" o:spid="_x0000_s10527" o:spt="32" type="#_x0000_t32" style="position:absolute;left:0pt;margin-left:90.3pt;margin-top:123.15pt;height:28.4pt;width:0pt;z-index:250896384;mso-width-relative:page;mso-height-relative:page;" o:connectortype="straight" filled="f" coordsize="21600,21600">
            <v:path arrowok="t"/>
            <v:fill on="f" focussize="0,0"/>
            <v:stroke endarrow="block"/>
            <v:imagedata o:title=""/>
            <o:lock v:ext="edit"/>
          </v:shape>
        </w:pict>
      </w:r>
      <w:r>
        <w:rPr>
          <w:lang w:bidi="bo-CN"/>
        </w:rPr>
        <w:pict>
          <v:shape id="_x0000_s10528" o:spid="_x0000_s10528" o:spt="32" type="#_x0000_t32" style="position:absolute;left:0pt;flip:x;margin-left:127.5pt;margin-top:107.15pt;height:0pt;width:88.65pt;z-index:250895360;mso-width-relative:page;mso-height-relative:page;" o:connectortype="straight" filled="f" coordsize="21600,21600">
            <v:path arrowok="t"/>
            <v:fill on="f" focussize="0,0"/>
            <v:stroke endarrow="block"/>
            <v:imagedata o:title=""/>
            <o:lock v:ext="edit"/>
          </v:shape>
        </w:pict>
      </w:r>
      <w:r>
        <w:rPr>
          <w:lang w:bidi="bo-CN"/>
        </w:rPr>
        <w:pict>
          <v:rect id="_x0000_s10529" o:spid="_x0000_s10529" o:spt="1" style="position:absolute;left:0pt;margin-left:174pt;margin-top:151.55pt;height:37.4pt;width:86.95pt;z-index:250894336;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_x0000_s10530" o:spid="_x0000_s10530" o:spt="32" type="#_x0000_t32" style="position:absolute;left:0pt;margin-left:216.1pt;margin-top:40.6pt;height:110.95pt;width:0.05pt;z-index:250893312;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r>
        <w:rPr>
          <w:lang w:bidi="bo-CN"/>
        </w:rPr>
        <w:pict>
          <v:shape id="_x0000_s10531" o:spid="_x0000_s10531" o:spt="202" type="#_x0000_t202" style="position:absolute;left:0pt;margin-left:139.5pt;margin-top:14.25pt;height:56.15pt;width:29.8pt;z-index:250908672;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_x0000_s10532" o:spid="_x0000_s10532" o:spt="32" type="#_x0000_t32" style="position:absolute;left:0pt;margin-left:295.55pt;margin-top:4.05pt;height:154.6pt;width:2.8pt;z-index:250905600;mso-width-relative:page;mso-height-relative:page;" o:connectortype="straight" filled="f" coordsize="21600,21600">
            <v:path arrowok="t"/>
            <v:fill on="f" focussize="0,0"/>
            <v:stroke/>
            <v:imagedata o:title=""/>
            <o:lock v:ext="edit"/>
          </v:shape>
        </w:pict>
      </w:r>
    </w:p>
    <w:p>
      <w:pPr>
        <w:tabs>
          <w:tab w:val="left" w:pos="2024"/>
        </w:tabs>
      </w:pPr>
    </w:p>
    <w:p>
      <w:pPr>
        <w:tabs>
          <w:tab w:val="left" w:pos="2024"/>
        </w:tabs>
      </w:pPr>
      <w:r>
        <w:rPr>
          <w:lang w:bidi="bo-CN"/>
        </w:rPr>
        <w:pict>
          <v:shape id="_x0000_s10533" o:spid="_x0000_s10533" o:spt="32" type="#_x0000_t32" style="position:absolute;left:0pt;margin-left:216.05pt;margin-top:0.1pt;height:33.55pt;width:0.2pt;z-index:250900480;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r>
        <w:rPr>
          <w:lang w:bidi="bo-CN"/>
        </w:rPr>
        <w:pict>
          <v:shape id="_x0000_s10534" o:spid="_x0000_s10534" o:spt="109" type="#_x0000_t109" style="position:absolute;left:0pt;margin-left:174pt;margin-top:2.45pt;height:48pt;width:80.45pt;z-index:250901504;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p>
    <w:p>
      <w:pPr>
        <w:tabs>
          <w:tab w:val="left" w:pos="2024"/>
        </w:tabs>
      </w:pPr>
    </w:p>
    <w:p>
      <w:pPr>
        <w:tabs>
          <w:tab w:val="left" w:pos="2024"/>
        </w:tabs>
      </w:pPr>
    </w:p>
    <w:p>
      <w:pPr>
        <w:tabs>
          <w:tab w:val="left" w:pos="2024"/>
        </w:tabs>
      </w:pPr>
      <w:r>
        <w:rPr>
          <w:lang w:bidi="bo-CN"/>
        </w:rPr>
        <w:pict>
          <v:shape id="_x0000_s10535" o:spid="_x0000_s10535" o:spt="32" type="#_x0000_t32" style="position:absolute;left:0pt;flip:x;margin-left:263.7pt;margin-top:49.45pt;height:0.05pt;width:34.65pt;z-index:250906624;mso-width-relative:page;mso-height-relative:page;" o:connectortype="straight" filled="f" coordsize="21600,21600">
            <v:path arrowok="t"/>
            <v:fill on="f" focussize="0,0"/>
            <v:stroke endarrow="block"/>
            <v:imagedata o:title=""/>
            <o:lock v:ext="edit"/>
          </v:shape>
        </w:pict>
      </w:r>
      <w:r>
        <w:rPr>
          <w:lang w:bidi="bo-CN"/>
        </w:rPr>
        <w:pict>
          <v:shape id="_x0000_s10536" o:spid="_x0000_s10536" o:spt="116" type="#_x0000_t116" style="position:absolute;left:0pt;margin-left:169.3pt;margin-top:29.35pt;height:47.7pt;width:94.4pt;z-index:250903552;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10537" o:spid="_x0000_s10537" o:spt="32" type="#_x0000_t32" style="position:absolute;left:0pt;margin-left:216pt;margin-top:3.65pt;height:25.7pt;width:0.25pt;z-index:250902528;mso-width-relative:page;mso-height-relative:page;" o:connectortype="straight" filled="f" coordsize="21600,21600">
            <v:path arrowok="t"/>
            <v:fill on="f" focussize="0,0"/>
            <v:stroke endarrow="block"/>
            <v:imagedata o:title=""/>
            <o:lock v:ext="edit"/>
          </v:shape>
        </w:pict>
      </w:r>
    </w:p>
    <w:p>
      <w:pPr>
        <w:spacing w:line="580" w:lineRule="exact"/>
        <w:jc w:val="center"/>
        <w:rPr>
          <w:rFonts w:ascii="Times New Roman" w:hAnsi="Times New Roman"/>
          <w:b/>
          <w:color w:val="000000"/>
          <w:sz w:val="44"/>
          <w:szCs w:val="44"/>
          <w:lang w:val="zh-CN"/>
        </w:rPr>
      </w:pPr>
    </w:p>
    <w:p>
      <w:pPr>
        <w:spacing w:line="580" w:lineRule="exact"/>
        <w:jc w:val="center"/>
        <w:rPr>
          <w:rFonts w:hint="eastAsia" w:ascii="Times New Roman" w:hAnsi="Times New Roman"/>
          <w:b/>
          <w:color w:val="000000"/>
          <w:sz w:val="44"/>
          <w:szCs w:val="44"/>
          <w:lang w:val="zh-CN"/>
        </w:rPr>
      </w:pPr>
    </w:p>
    <w:p>
      <w:pPr>
        <w:spacing w:line="580" w:lineRule="exact"/>
        <w:jc w:val="center"/>
        <w:rPr>
          <w:rFonts w:hint="eastAsia" w:ascii="Times New Roman" w:hAnsi="Times New Roman"/>
          <w:b/>
          <w:color w:val="000000"/>
          <w:sz w:val="44"/>
          <w:szCs w:val="44"/>
          <w:lang w:val="zh-CN"/>
        </w:rPr>
      </w:pPr>
    </w:p>
    <w:p>
      <w:pPr>
        <w:spacing w:line="580" w:lineRule="exact"/>
        <w:jc w:val="center"/>
        <w:rPr>
          <w:rFonts w:hint="eastAsia" w:ascii="Times New Roman" w:hAnsi="Times New Roman"/>
          <w:b/>
          <w:color w:val="000000"/>
          <w:sz w:val="44"/>
          <w:szCs w:val="44"/>
          <w:lang w:val="zh-CN"/>
        </w:rPr>
      </w:pPr>
      <w:r>
        <w:rPr>
          <w:rFonts w:hint="eastAsia" w:ascii="Times New Roman" w:hAnsi="Times New Roman"/>
          <w:b/>
          <w:color w:val="000000"/>
          <w:sz w:val="36"/>
          <w:szCs w:val="36"/>
          <w:lang w:val="zh-CN"/>
        </w:rPr>
        <w:t>双湖县交通运输局行政处罚流程图</w:t>
      </w:r>
    </w:p>
    <w:p>
      <w:pPr>
        <w:spacing w:line="580" w:lineRule="exact"/>
        <w:jc w:val="right"/>
        <w:rPr>
          <w:rFonts w:hint="eastAsia" w:ascii="Times New Roman" w:hAnsi="Times New Roman"/>
          <w:b w:val="0"/>
          <w:bCs/>
          <w:color w:val="000000"/>
          <w:sz w:val="24"/>
          <w:szCs w:val="24"/>
          <w:lang w:val="zh-CN"/>
        </w:rPr>
      </w:pPr>
      <w:r>
        <w:rPr>
          <w:rFonts w:hint="eastAsia" w:ascii="Times New Roman" w:hAnsi="Times New Roman"/>
          <w:b w:val="0"/>
          <w:bCs/>
          <w:color w:val="000000"/>
          <w:sz w:val="24"/>
          <w:szCs w:val="24"/>
          <w:lang w:val="zh-CN"/>
        </w:rPr>
        <w:t>序号：</w:t>
      </w:r>
      <w:r>
        <w:rPr>
          <w:rFonts w:hint="eastAsia" w:ascii="Times New Roman" w:hAnsi="Times New Roman"/>
          <w:b w:val="0"/>
          <w:bCs/>
          <w:color w:val="000000"/>
          <w:sz w:val="24"/>
          <w:szCs w:val="24"/>
          <w:lang w:val="en-US" w:eastAsia="zh-CN"/>
        </w:rPr>
        <w:t>195</w:t>
      </w:r>
    </w:p>
    <w:p>
      <w:pPr>
        <w:rPr>
          <w:sz w:val="24"/>
          <w:szCs w:val="24"/>
        </w:rPr>
      </w:pPr>
      <w:r>
        <w:rPr>
          <w:rFonts w:hint="eastAsia"/>
          <w:sz w:val="24"/>
          <w:szCs w:val="24"/>
        </w:rPr>
        <w:t>职权名称：对试验检测机构违反公路水运工程试验检测管理办法规定的处罚</w:t>
      </w:r>
    </w:p>
    <w:p>
      <w:pPr>
        <w:rPr>
          <w:sz w:val="28"/>
          <w:szCs w:val="28"/>
        </w:rPr>
      </w:pPr>
      <w:r>
        <w:rPr>
          <w:lang w:bidi="bo-CN"/>
        </w:rPr>
        <w:pict>
          <v:shape id="_x0000_s10538" o:spid="_x0000_s10538" o:spt="109" type="#_x0000_t109" style="position:absolute;left:0pt;margin-left:55.5pt;margin-top:182.75pt;height:29.9pt;width:72pt;z-index:250911744;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10539" o:spid="_x0000_s10539" o:spt="109" type="#_x0000_t109" style="position:absolute;left:0pt;margin-left:55.5pt;margin-top:122.25pt;height:32.1pt;width:72pt;z-index:250910720;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_x0000_s10540" o:spid="_x0000_s10540" o:spt="116" type="#_x0000_t116" style="position:absolute;left:0pt;margin-left:160.65pt;margin-top:26pt;height:45.8pt;width:114.05pt;z-index:250909696;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_x0000_s10541" o:spid="_x0000_s10541" o:spt="202" type="#_x0000_t202" style="position:absolute;left:0pt;margin-left:160.65pt;margin-top:286.6pt;height:56.15pt;width:29.8pt;z-index:250928128;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_x0000_s10542" o:spid="_x0000_s10542" o:spt="202" type="#_x0000_t202" style="position:absolute;left:0pt;margin-left:299.2pt;margin-top:321.15pt;height:110.35pt;width:32.75pt;z-index:250927104;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_x0000_s10543" o:spid="_x0000_s10543" o:spt="32" type="#_x0000_t32" style="position:absolute;left:0pt;flip:x;margin-left:260.95pt;margin-top:476.8pt;height:0.05pt;width:34.65pt;z-index:250926080;mso-width-relative:page;mso-height-relative:page;" o:connectortype="straight" filled="f" coordsize="21600,21600">
            <v:path arrowok="t"/>
            <v:fill on="f" focussize="0,0"/>
            <v:stroke endarrow="block"/>
            <v:imagedata o:title=""/>
            <o:lock v:ext="edit"/>
          </v:shape>
        </w:pict>
      </w:r>
      <w:r>
        <w:rPr>
          <w:lang w:bidi="bo-CN"/>
        </w:rPr>
        <w:pict>
          <v:shape id="_x0000_s10544" o:spid="_x0000_s10544" o:spt="32" type="#_x0000_t32" style="position:absolute;left:0pt;margin-left:295.55pt;margin-top:269.25pt;height:207.55pt;width:0pt;z-index:250925056;mso-width-relative:page;mso-height-relative:page;" o:connectortype="straight" filled="f" coordsize="21600,21600">
            <v:path arrowok="t"/>
            <v:fill on="f" focussize="0,0"/>
            <v:stroke/>
            <v:imagedata o:title=""/>
            <o:lock v:ext="edit"/>
          </v:shape>
        </w:pict>
      </w:r>
      <w:r>
        <w:rPr>
          <w:lang w:bidi="bo-CN"/>
        </w:rPr>
        <w:pict>
          <v:shape id="_x0000_s10545" o:spid="_x0000_s10545" o:spt="32" type="#_x0000_t32" style="position:absolute;left:0pt;margin-left:260.95pt;margin-top:269.25pt;height:0pt;width:34.6pt;z-index:250924032;mso-width-relative:page;mso-height-relative:page;" o:connectortype="straight" filled="f" coordsize="21600,21600">
            <v:path arrowok="t"/>
            <v:fill on="f" focussize="0,0"/>
            <v:stroke/>
            <v:imagedata o:title=""/>
            <o:lock v:ext="edit"/>
          </v:shape>
        </w:pict>
      </w:r>
      <w:r>
        <w:rPr>
          <w:lang w:bidi="bo-CN"/>
        </w:rPr>
        <w:pict>
          <v:shape id="_x0000_s10546" o:spid="_x0000_s10546" o:spt="116" type="#_x0000_t116" style="position:absolute;left:0pt;margin-left:166.55pt;margin-top:455.2pt;height:47.7pt;width:94.4pt;z-index:250923008;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10547" o:spid="_x0000_s10547" o:spt="32" type="#_x0000_t32" style="position:absolute;left:0pt;margin-left:216pt;margin-top:394.25pt;height:60.95pt;width:0.05pt;z-index:250921984;mso-width-relative:page;mso-height-relative:page;" o:connectortype="straight" filled="f" coordsize="21600,21600">
            <v:path arrowok="t"/>
            <v:fill on="f" focussize="0,0"/>
            <v:stroke endarrow="block"/>
            <v:imagedata o:title=""/>
            <o:lock v:ext="edit"/>
          </v:shape>
        </w:pict>
      </w:r>
      <w:r>
        <w:rPr>
          <w:lang w:bidi="bo-CN"/>
        </w:rPr>
        <w:pict>
          <v:shape id="_x0000_s10548" o:spid="_x0000_s10548" o:spt="109" type="#_x0000_t109" style="position:absolute;left:0pt;margin-left:174pt;margin-top:346.25pt;height:48pt;width:80.45pt;z-index:250920960;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_x0000_s10549" o:spid="_x0000_s10549" o:spt="32" type="#_x0000_t32" style="position:absolute;left:0pt;margin-left:216.05pt;margin-top:296.5pt;height:49.75pt;width:0.05pt;z-index:250919936;mso-width-relative:page;mso-height-relative:page;" o:connectortype="straight" filled="f" coordsize="21600,21600">
            <v:path arrowok="t"/>
            <v:fill on="f" focussize="0,0"/>
            <v:stroke endarrow="block"/>
            <v:imagedata o:title=""/>
            <o:lock v:ext="edit"/>
          </v:shape>
        </w:pict>
      </w:r>
      <w:r>
        <w:rPr>
          <w:lang w:bidi="bo-CN"/>
        </w:rPr>
        <w:pict>
          <v:shape id="_x0000_s10550" o:spid="_x0000_s10550" o:spt="110" type="#_x0000_t110" style="position:absolute;left:0pt;margin-left:169.3pt;margin-top:241.35pt;height:55.15pt;width:91.65pt;z-index:250918912;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_x0000_s10551" o:spid="_x0000_s10551" o:spt="32" type="#_x0000_t32" style="position:absolute;left:0pt;margin-left:216.15pt;margin-top:188.95pt;height:52.4pt;width:0.05pt;z-index:250917888;mso-width-relative:page;mso-height-relative:page;" o:connectortype="straight" filled="f" coordsize="21600,21600">
            <v:path arrowok="t"/>
            <v:fill on="f" focussize="0,0"/>
            <v:stroke endarrow="block"/>
            <v:imagedata o:title=""/>
            <o:lock v:ext="edit"/>
          </v:shape>
        </w:pict>
      </w:r>
      <w:r>
        <w:rPr>
          <w:lang w:bidi="bo-CN"/>
        </w:rPr>
        <w:pict>
          <v:shape id="_x0000_s10552" o:spid="_x0000_s10552" o:spt="32" type="#_x0000_t32" style="position:absolute;left:0pt;margin-left:127.5pt;margin-top:168.7pt;height:0.05pt;width:46.5pt;z-index:250916864;mso-width-relative:page;mso-height-relative:page;" o:connectortype="straight" filled="f" coordsize="21600,21600">
            <v:path arrowok="t"/>
            <v:fill on="f" focussize="0,0"/>
            <v:stroke endarrow="block"/>
            <v:imagedata o:title=""/>
            <o:lock v:ext="edit"/>
          </v:shape>
        </w:pict>
      </w:r>
      <w:r>
        <w:rPr>
          <w:lang w:bidi="bo-CN"/>
        </w:rPr>
        <w:pict>
          <v:shape id="_x0000_s10553" o:spid="_x0000_s10553" o:spt="32" type="#_x0000_t32" style="position:absolute;left:0pt;margin-left:90.3pt;margin-top:123.15pt;height:28.4pt;width:0pt;z-index:250915840;mso-width-relative:page;mso-height-relative:page;" o:connectortype="straight" filled="f" coordsize="21600,21600">
            <v:path arrowok="t"/>
            <v:fill on="f" focussize="0,0"/>
            <v:stroke endarrow="block"/>
            <v:imagedata o:title=""/>
            <o:lock v:ext="edit"/>
          </v:shape>
        </w:pict>
      </w:r>
      <w:r>
        <w:rPr>
          <w:lang w:bidi="bo-CN"/>
        </w:rPr>
        <w:pict>
          <v:shape id="_x0000_s10554" o:spid="_x0000_s10554" o:spt="32" type="#_x0000_t32" style="position:absolute;left:0pt;flip:x;margin-left:127.5pt;margin-top:107.15pt;height:0pt;width:88.65pt;z-index:250914816;mso-width-relative:page;mso-height-relative:page;" o:connectortype="straight" filled="f" coordsize="21600,21600">
            <v:path arrowok="t"/>
            <v:fill on="f" focussize="0,0"/>
            <v:stroke endarrow="block"/>
            <v:imagedata o:title=""/>
            <o:lock v:ext="edit"/>
          </v:shape>
        </w:pict>
      </w:r>
      <w:r>
        <w:rPr>
          <w:lang w:bidi="bo-CN"/>
        </w:rPr>
        <w:pict>
          <v:rect id="_x0000_s10555" o:spid="_x0000_s10555" o:spt="1" style="position:absolute;left:0pt;margin-left:174pt;margin-top:151.55pt;height:37.4pt;width:86.95pt;z-index:250913792;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_x0000_s10556" o:spid="_x0000_s10556" o:spt="32" type="#_x0000_t32" style="position:absolute;left:0pt;margin-left:216.1pt;margin-top:40.6pt;height:110.95pt;width:0.05pt;z-index:250912768;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spacing w:line="580" w:lineRule="exact"/>
        <w:jc w:val="center"/>
        <w:rPr>
          <w:rFonts w:ascii="Times New Roman" w:hAnsi="Times New Roman"/>
          <w:b/>
          <w:color w:val="000000"/>
          <w:sz w:val="44"/>
          <w:szCs w:val="44"/>
          <w:lang w:val="zh-CN"/>
        </w:rPr>
      </w:pPr>
    </w:p>
    <w:p>
      <w:pPr>
        <w:spacing w:line="580" w:lineRule="exact"/>
        <w:jc w:val="center"/>
        <w:rPr>
          <w:rFonts w:hint="eastAsia"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双湖县交通运输局行政处罚流程图</w:t>
      </w:r>
    </w:p>
    <w:p>
      <w:pPr>
        <w:spacing w:line="580" w:lineRule="exact"/>
        <w:jc w:val="right"/>
        <w:rPr>
          <w:rFonts w:hint="eastAsia" w:ascii="Times New Roman" w:hAnsi="Times New Roman"/>
          <w:b w:val="0"/>
          <w:bCs/>
          <w:color w:val="000000"/>
          <w:sz w:val="24"/>
          <w:szCs w:val="24"/>
          <w:lang w:val="zh-CN"/>
        </w:rPr>
      </w:pPr>
      <w:r>
        <w:rPr>
          <w:rFonts w:hint="eastAsia" w:ascii="Times New Roman" w:hAnsi="Times New Roman"/>
          <w:b w:val="0"/>
          <w:bCs/>
          <w:color w:val="000000"/>
          <w:sz w:val="24"/>
          <w:szCs w:val="24"/>
          <w:lang w:val="zh-CN"/>
        </w:rPr>
        <w:t>序号：</w:t>
      </w:r>
      <w:r>
        <w:rPr>
          <w:rFonts w:hint="eastAsia" w:ascii="Times New Roman" w:hAnsi="Times New Roman"/>
          <w:b w:val="0"/>
          <w:bCs/>
          <w:color w:val="000000"/>
          <w:sz w:val="24"/>
          <w:szCs w:val="24"/>
          <w:lang w:val="en-US" w:eastAsia="zh-CN"/>
        </w:rPr>
        <w:t>196</w:t>
      </w:r>
    </w:p>
    <w:p>
      <w:pPr>
        <w:rPr>
          <w:sz w:val="24"/>
          <w:szCs w:val="24"/>
        </w:rPr>
      </w:pPr>
      <w:r>
        <w:rPr>
          <w:rFonts w:hint="eastAsia"/>
          <w:sz w:val="24"/>
          <w:szCs w:val="24"/>
        </w:rPr>
        <w:t>职权名称：对建设单位未按照国家规定将竣工验收报告、有关认可文件或者准许使用文件报送备案的处罚</w:t>
      </w:r>
    </w:p>
    <w:p>
      <w:pPr>
        <w:rPr>
          <w:sz w:val="28"/>
          <w:szCs w:val="28"/>
        </w:rPr>
      </w:pPr>
      <w:r>
        <w:rPr>
          <w:lang w:bidi="bo-CN"/>
        </w:rPr>
        <w:pict>
          <v:shape id="_x0000_s10557" o:spid="_x0000_s10557" o:spt="109" type="#_x0000_t109" style="position:absolute;left:0pt;margin-left:55.5pt;margin-top:182.75pt;height:29.9pt;width:72pt;z-index:250931200;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10558" o:spid="_x0000_s10558" o:spt="109" type="#_x0000_t109" style="position:absolute;left:0pt;margin-left:55.5pt;margin-top:122.25pt;height:32.1pt;width:72pt;z-index:250930176;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_x0000_s10559" o:spid="_x0000_s10559" o:spt="116" type="#_x0000_t116" style="position:absolute;left:0pt;margin-left:160.65pt;margin-top:26pt;height:45.8pt;width:114.05pt;z-index:250929152;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r>
        <w:rPr>
          <w:rFonts w:hint="eastAsia"/>
          <w:lang w:val="en-US" w:eastAsia="zh-CN" w:bidi="bo-CN"/>
        </w:rPr>
        <w:t xml:space="preserve"> </w:t>
      </w:r>
    </w:p>
    <w:p>
      <w:pPr>
        <w:jc w:val="center"/>
      </w:pPr>
      <w:r>
        <w:rPr>
          <w:lang w:bidi="bo-CN"/>
        </w:rPr>
        <w:pict>
          <v:shape id="_x0000_s10560" o:spid="_x0000_s10560" o:spt="202" type="#_x0000_t202" style="position:absolute;left:0pt;margin-left:160.65pt;margin-top:286.6pt;height:56.15pt;width:29.8pt;z-index:250947584;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_x0000_s10561" o:spid="_x0000_s10561" o:spt="202" type="#_x0000_t202" style="position:absolute;left:0pt;margin-left:299.2pt;margin-top:321.15pt;height:110.35pt;width:32.75pt;z-index:250946560;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_x0000_s10562" o:spid="_x0000_s10562" o:spt="32" type="#_x0000_t32" style="position:absolute;left:0pt;flip:x;margin-left:260.95pt;margin-top:476.8pt;height:0.05pt;width:34.65pt;z-index:250945536;mso-width-relative:page;mso-height-relative:page;" o:connectortype="straight" filled="f" coordsize="21600,21600">
            <v:path arrowok="t"/>
            <v:fill on="f" focussize="0,0"/>
            <v:stroke endarrow="block"/>
            <v:imagedata o:title=""/>
            <o:lock v:ext="edit"/>
          </v:shape>
        </w:pict>
      </w:r>
      <w:r>
        <w:rPr>
          <w:lang w:bidi="bo-CN"/>
        </w:rPr>
        <w:pict>
          <v:shape id="_x0000_s10563" o:spid="_x0000_s10563" o:spt="32" type="#_x0000_t32" style="position:absolute;left:0pt;margin-left:295.55pt;margin-top:269.25pt;height:207.55pt;width:0pt;z-index:250944512;mso-width-relative:page;mso-height-relative:page;" o:connectortype="straight" filled="f" coordsize="21600,21600">
            <v:path arrowok="t"/>
            <v:fill on="f" focussize="0,0"/>
            <v:stroke/>
            <v:imagedata o:title=""/>
            <o:lock v:ext="edit"/>
          </v:shape>
        </w:pict>
      </w:r>
      <w:r>
        <w:rPr>
          <w:lang w:bidi="bo-CN"/>
        </w:rPr>
        <w:pict>
          <v:shape id="_x0000_s10564" o:spid="_x0000_s10564" o:spt="32" type="#_x0000_t32" style="position:absolute;left:0pt;margin-left:260.95pt;margin-top:269.25pt;height:0pt;width:34.6pt;z-index:250943488;mso-width-relative:page;mso-height-relative:page;" o:connectortype="straight" filled="f" coordsize="21600,21600">
            <v:path arrowok="t"/>
            <v:fill on="f" focussize="0,0"/>
            <v:stroke/>
            <v:imagedata o:title=""/>
            <o:lock v:ext="edit"/>
          </v:shape>
        </w:pict>
      </w:r>
      <w:r>
        <w:rPr>
          <w:lang w:bidi="bo-CN"/>
        </w:rPr>
        <w:pict>
          <v:shape id="_x0000_s10565" o:spid="_x0000_s10565" o:spt="116" type="#_x0000_t116" style="position:absolute;left:0pt;margin-left:166.55pt;margin-top:455.2pt;height:47.7pt;width:94.4pt;z-index:250942464;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10566" o:spid="_x0000_s10566" o:spt="32" type="#_x0000_t32" style="position:absolute;left:0pt;margin-left:216pt;margin-top:394.25pt;height:60.95pt;width:0.05pt;z-index:250941440;mso-width-relative:page;mso-height-relative:page;" o:connectortype="straight" filled="f" coordsize="21600,21600">
            <v:path arrowok="t"/>
            <v:fill on="f" focussize="0,0"/>
            <v:stroke endarrow="block"/>
            <v:imagedata o:title=""/>
            <o:lock v:ext="edit"/>
          </v:shape>
        </w:pict>
      </w:r>
      <w:r>
        <w:rPr>
          <w:lang w:bidi="bo-CN"/>
        </w:rPr>
        <w:pict>
          <v:shape id="_x0000_s10567" o:spid="_x0000_s10567" o:spt="109" type="#_x0000_t109" style="position:absolute;left:0pt;margin-left:174pt;margin-top:346.25pt;height:48pt;width:80.45pt;z-index:250940416;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_x0000_s10568" o:spid="_x0000_s10568" o:spt="32" type="#_x0000_t32" style="position:absolute;left:0pt;margin-left:216.05pt;margin-top:296.5pt;height:49.75pt;width:0.05pt;z-index:250939392;mso-width-relative:page;mso-height-relative:page;" o:connectortype="straight" filled="f" coordsize="21600,21600">
            <v:path arrowok="t"/>
            <v:fill on="f" focussize="0,0"/>
            <v:stroke endarrow="block"/>
            <v:imagedata o:title=""/>
            <o:lock v:ext="edit"/>
          </v:shape>
        </w:pict>
      </w:r>
      <w:r>
        <w:rPr>
          <w:lang w:bidi="bo-CN"/>
        </w:rPr>
        <w:pict>
          <v:shape id="_x0000_s10569" o:spid="_x0000_s10569" o:spt="110" type="#_x0000_t110" style="position:absolute;left:0pt;margin-left:169.3pt;margin-top:241.35pt;height:55.15pt;width:91.65pt;z-index:250938368;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_x0000_s10570" o:spid="_x0000_s10570" o:spt="32" type="#_x0000_t32" style="position:absolute;left:0pt;margin-left:216.15pt;margin-top:188.95pt;height:52.4pt;width:0.05pt;z-index:250937344;mso-width-relative:page;mso-height-relative:page;" o:connectortype="straight" filled="f" coordsize="21600,21600">
            <v:path arrowok="t"/>
            <v:fill on="f" focussize="0,0"/>
            <v:stroke endarrow="block"/>
            <v:imagedata o:title=""/>
            <o:lock v:ext="edit"/>
          </v:shape>
        </w:pict>
      </w:r>
      <w:r>
        <w:rPr>
          <w:lang w:bidi="bo-CN"/>
        </w:rPr>
        <w:pict>
          <v:shape id="_x0000_s10571" o:spid="_x0000_s10571" o:spt="32" type="#_x0000_t32" style="position:absolute;left:0pt;margin-left:127.5pt;margin-top:168.7pt;height:0.05pt;width:46.5pt;z-index:250936320;mso-width-relative:page;mso-height-relative:page;" o:connectortype="straight" filled="f" coordsize="21600,21600">
            <v:path arrowok="t"/>
            <v:fill on="f" focussize="0,0"/>
            <v:stroke endarrow="block"/>
            <v:imagedata o:title=""/>
            <o:lock v:ext="edit"/>
          </v:shape>
        </w:pict>
      </w:r>
      <w:r>
        <w:rPr>
          <w:lang w:bidi="bo-CN"/>
        </w:rPr>
        <w:pict>
          <v:shape id="_x0000_s10572" o:spid="_x0000_s10572" o:spt="32" type="#_x0000_t32" style="position:absolute;left:0pt;margin-left:90.3pt;margin-top:123.15pt;height:28.4pt;width:0pt;z-index:250935296;mso-width-relative:page;mso-height-relative:page;" o:connectortype="straight" filled="f" coordsize="21600,21600">
            <v:path arrowok="t"/>
            <v:fill on="f" focussize="0,0"/>
            <v:stroke endarrow="block"/>
            <v:imagedata o:title=""/>
            <o:lock v:ext="edit"/>
          </v:shape>
        </w:pict>
      </w:r>
      <w:r>
        <w:rPr>
          <w:lang w:bidi="bo-CN"/>
        </w:rPr>
        <w:pict>
          <v:shape id="_x0000_s10573" o:spid="_x0000_s10573" o:spt="32" type="#_x0000_t32" style="position:absolute;left:0pt;flip:x;margin-left:127.5pt;margin-top:107.15pt;height:0pt;width:88.65pt;z-index:250934272;mso-width-relative:page;mso-height-relative:page;" o:connectortype="straight" filled="f" coordsize="21600,21600">
            <v:path arrowok="t"/>
            <v:fill on="f" focussize="0,0"/>
            <v:stroke endarrow="block"/>
            <v:imagedata o:title=""/>
            <o:lock v:ext="edit"/>
          </v:shape>
        </w:pict>
      </w:r>
      <w:r>
        <w:rPr>
          <w:lang w:bidi="bo-CN"/>
        </w:rPr>
        <w:pict>
          <v:rect id="_x0000_s10574" o:spid="_x0000_s10574" o:spt="1" style="position:absolute;left:0pt;margin-left:174pt;margin-top:151.55pt;height:37.4pt;width:86.95pt;z-index:250933248;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_x0000_s10575" o:spid="_x0000_s10575" o:spt="32" type="#_x0000_t32" style="position:absolute;left:0pt;margin-left:216.1pt;margin-top:40.6pt;height:110.95pt;width:0.05pt;z-index:250932224;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spacing w:line="480" w:lineRule="auto"/>
        <w:ind w:left="31680" w:leftChars="-270" w:hangingChars="128" w:firstLine="31680"/>
        <w:contextualSpacing/>
        <w:jc w:val="center"/>
        <w:rPr>
          <w:rFonts w:hint="eastAsia"/>
          <w:b/>
          <w:sz w:val="44"/>
          <w:szCs w:val="44"/>
        </w:rPr>
      </w:pPr>
      <w:r>
        <w:rPr>
          <w:rFonts w:hint="eastAsia"/>
          <w:b/>
          <w:sz w:val="36"/>
          <w:szCs w:val="36"/>
          <w:lang w:eastAsia="zh-CN"/>
        </w:rPr>
        <w:t>双湖</w:t>
      </w:r>
      <w:r>
        <w:rPr>
          <w:rFonts w:hint="eastAsia"/>
          <w:b/>
          <w:sz w:val="36"/>
          <w:szCs w:val="36"/>
        </w:rPr>
        <w:t>县交通运输局行政处罚流程图</w:t>
      </w:r>
    </w:p>
    <w:p>
      <w:pPr>
        <w:spacing w:line="480" w:lineRule="auto"/>
        <w:ind w:left="31680" w:leftChars="-270" w:hangingChars="128" w:firstLine="31680"/>
        <w:contextualSpacing/>
        <w:jc w:val="right"/>
        <w:rPr>
          <w:rFonts w:hint="eastAsia" w:eastAsia="宋体"/>
          <w:b w:val="0"/>
          <w:bCs/>
          <w:sz w:val="24"/>
          <w:szCs w:val="24"/>
          <w:lang w:eastAsia="zh-CN"/>
        </w:rPr>
      </w:pPr>
      <w:r>
        <w:rPr>
          <w:rFonts w:hint="eastAsia"/>
          <w:b w:val="0"/>
          <w:bCs/>
          <w:sz w:val="24"/>
          <w:szCs w:val="24"/>
          <w:lang w:eastAsia="zh-CN"/>
        </w:rPr>
        <w:t>序号：</w:t>
      </w:r>
      <w:r>
        <w:rPr>
          <w:rFonts w:hint="eastAsia"/>
          <w:b w:val="0"/>
          <w:bCs/>
          <w:sz w:val="24"/>
          <w:szCs w:val="24"/>
          <w:lang w:val="en-US" w:eastAsia="zh-CN"/>
        </w:rPr>
        <w:t>197</w:t>
      </w:r>
    </w:p>
    <w:p>
      <w:pPr>
        <w:spacing w:line="480" w:lineRule="auto"/>
        <w:contextualSpacing/>
        <w:rPr>
          <w:sz w:val="24"/>
          <w:szCs w:val="24"/>
        </w:rPr>
      </w:pPr>
      <w:r>
        <w:rPr>
          <w:rFonts w:hint="eastAsia"/>
          <w:sz w:val="24"/>
          <w:szCs w:val="24"/>
        </w:rPr>
        <w:t>职权名称：对施工单位不按照批准的设计变更文件施工的处罚</w:t>
      </w:r>
    </w:p>
    <w:p>
      <w:pPr>
        <w:rPr>
          <w:sz w:val="28"/>
          <w:szCs w:val="28"/>
        </w:rPr>
      </w:pPr>
      <w:r>
        <w:rPr>
          <w:sz w:val="28"/>
          <w:szCs w:val="28"/>
          <w:lang w:bidi="bo-CN"/>
        </w:rPr>
        <w:pict>
          <v:rect id="_x0000_s10576" o:spid="_x0000_s10576" o:spt="1" style="position:absolute;left:0pt;margin-left:93.9pt;margin-top:1.5pt;height:19.45pt;width:47.1pt;z-index:-249732096;mso-width-relative:page;mso-height-relative:page;" stroked="f" coordsize="21600,21600">
            <v:path/>
            <v:fill focussize="0,0"/>
            <v:stroke on="f"/>
            <v:imagedata o:title=""/>
            <o:lock v:ext="edit"/>
            <v:textbox>
              <w:txbxContent>
                <w:p>
                  <w:pPr>
                    <w:ind w:right="31680" w:rightChars="-50"/>
                    <w:rPr>
                      <w:sz w:val="15"/>
                      <w:szCs w:val="15"/>
                    </w:rPr>
                  </w:pPr>
                  <w:r>
                    <w:rPr>
                      <w:rFonts w:hint="eastAsia"/>
                      <w:sz w:val="15"/>
                      <w:szCs w:val="15"/>
                    </w:rPr>
                    <w:t>简易程序</w:t>
                  </w:r>
                </w:p>
              </w:txbxContent>
            </v:textbox>
          </v:rect>
        </w:pict>
      </w:r>
      <w:r>
        <w:rPr>
          <w:sz w:val="28"/>
          <w:szCs w:val="28"/>
          <w:lang w:bidi="bo-CN"/>
        </w:rPr>
        <w:pict>
          <v:roundrect id="_x0000_s10577" o:spid="_x0000_s10577" o:spt="2" style="position:absolute;left:0pt;margin-left:159pt;margin-top:8.7pt;height:24.75pt;width:86.25pt;z-index:-249803776;mso-width-relative:page;mso-height-relative:page;" coordsize="21600,21600" arcsize="0.333333333333333">
            <v:path/>
            <v:fill focussize="0,0"/>
            <v:stroke weight="1.5pt"/>
            <v:imagedata o:title=""/>
            <o:lock v:ext="edit"/>
            <v:textbox>
              <w:txbxContent>
                <w:p>
                  <w:pPr>
                    <w:pStyle w:val="10"/>
                    <w:ind w:left="31680" w:leftChars="-50" w:right="31680" w:rightChars="-50"/>
                    <w:rPr>
                      <w:b/>
                      <w:sz w:val="24"/>
                      <w:szCs w:val="24"/>
                    </w:rPr>
                  </w:pPr>
                  <w:r>
                    <w:rPr>
                      <w:rFonts w:hint="eastAsia"/>
                      <w:b/>
                      <w:sz w:val="24"/>
                      <w:szCs w:val="24"/>
                    </w:rPr>
                    <w:t>发现违法事实</w:t>
                  </w:r>
                </w:p>
              </w:txbxContent>
            </v:textbox>
          </v:roundrect>
        </w:pict>
      </w:r>
      <w:r>
        <w:rPr>
          <w:sz w:val="28"/>
          <w:szCs w:val="28"/>
        </w:rPr>
        <w:t xml:space="preserve">                 </w:t>
      </w:r>
    </w:p>
    <w:p>
      <w:r>
        <w:rPr>
          <w:lang w:bidi="bo-CN"/>
        </w:rPr>
        <w:pict>
          <v:shape id="_x0000_s10578" o:spid="_x0000_s10578" o:spt="32" type="#_x0000_t32" style="position:absolute;left:0pt;margin-left:92.25pt;margin-top:5.05pt;height:19.55pt;width:0.05pt;z-index:-249799680;mso-width-relative:page;mso-height-relative:page;" o:connectortype="straight" filled="f" coordsize="21600,21600">
            <v:path arrowok="t"/>
            <v:fill on="f" focussize="0,0"/>
            <v:stroke endarrow="block"/>
            <v:imagedata o:title=""/>
            <o:lock v:ext="edit"/>
          </v:shape>
        </w:pict>
      </w:r>
      <w:r>
        <w:rPr>
          <w:lang w:bidi="bo-CN"/>
        </w:rPr>
        <w:pict>
          <v:shape id="_x0000_s10579" o:spid="_x0000_s10579" o:spt="32" type="#_x0000_t32" style="position:absolute;left:0pt;flip:x;margin-left:90.8pt;margin-top:5.85pt;height:0.05pt;width:68.2pt;z-index:-249800704;mso-width-relative:page;mso-height-relative:page;" o:connectortype="straight" filled="f" coordsize="21600,21600">
            <v:path arrowok="t"/>
            <v:fill on="f" focussize="0,0"/>
            <v:stroke/>
            <v:imagedata o:title=""/>
            <o:lock v:ext="edit"/>
          </v:shape>
        </w:pict>
      </w:r>
      <w:r>
        <w:t xml:space="preserve">                             </w:t>
      </w:r>
    </w:p>
    <w:p>
      <w:r>
        <w:rPr>
          <w:lang w:bidi="bo-CN"/>
        </w:rPr>
        <w:pict>
          <v:rect id="_x0000_s10580" o:spid="_x0000_s10580" o:spt="1" style="position:absolute;left:0pt;margin-left:207.75pt;margin-top:9pt;height:18.75pt;width:54pt;z-index:-249738240;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10581" o:spid="_x0000_s10581" o:spt="32" type="#_x0000_t32" style="position:absolute;left:0pt;margin-left:201pt;margin-top:2.25pt;height:29.25pt;width:0.75pt;z-index:-249794560;mso-width-relative:page;mso-height-relative:page;" o:connectortype="straight" filled="f" coordsize="21600,21600">
            <v:path arrowok="t"/>
            <v:fill on="f" focussize="0,0"/>
            <v:stroke endarrow="block"/>
            <v:imagedata o:title=""/>
            <o:lock v:ext="edit"/>
          </v:shape>
        </w:pict>
      </w:r>
      <w:r>
        <w:rPr>
          <w:lang w:bidi="bo-CN"/>
        </w:rPr>
        <w:pict>
          <v:shape id="_x0000_s10582" o:spid="_x0000_s10582" o:spt="110" type="#_x0000_t110" style="position:absolute;left:0pt;margin-left:32.25pt;margin-top:9pt;height:50.25pt;width:119.25pt;z-index:-249802752;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10583" o:spid="_x0000_s10583" o:spt="34" type="#_x0000_t34" style="position:absolute;left:0pt;margin-left:-23.25pt;margin-top:7.05pt;height:48.75pt;width:60.75pt;rotation:5898240f;z-index:-249801728;mso-width-relative:page;mso-height-relative:page;" o:connectortype="elbow" filled="f" coordsize="21600,21600" adj="657,-86400,-45333">
            <v:path arrowok="t"/>
            <v:fill on="f" focussize="0,0"/>
            <v:stroke endarrow="block"/>
            <v:imagedata o:title=""/>
            <o:lock v:ext="edit"/>
          </v:shape>
        </w:pict>
      </w:r>
      <w:r>
        <w:rPr>
          <w:lang w:bidi="bo-CN"/>
        </w:rPr>
        <w:pict>
          <v:rect id="_x0000_s10584" o:spid="_x0000_s10584" o:spt="1" style="position:absolute;left:0pt;margin-left:162.75pt;margin-top:0.3pt;height:25.5pt;width:81.75pt;z-index:-249793536;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10585" o:spid="_x0000_s10585" o:spt="32" type="#_x0000_t32" style="position:absolute;left:0pt;margin-left:202.5pt;margin-top:10.95pt;height:32.45pt;width:0.75pt;z-index:-249791488;mso-width-relative:page;mso-height-relative:page;" o:connectortype="straight" filled="f" coordsize="21600,21600">
            <v:path arrowok="t"/>
            <v:fill on="f" focussize="0,0"/>
            <v:stroke endarrow="block"/>
            <v:imagedata o:title=""/>
            <o:lock v:ext="edit"/>
          </v:shape>
        </w:pict>
      </w:r>
      <w:r>
        <w:rPr>
          <w:lang w:bidi="bo-CN"/>
        </w:rPr>
        <w:pict>
          <v:shape id="_x0000_s10586" o:spid="_x0000_s10586" o:spt="109" type="#_x0000_t109" style="position:absolute;left:0pt;margin-left:-0.75pt;margin-top:10.95pt;height:29.25pt;width:53.25pt;z-index:-249795584;mso-width-relative:page;mso-height-relative:page;" stroked="f" coordsize="21600,21600">
            <v:path/>
            <v:fill focussize="0,0"/>
            <v:stroke on="f" joinstyle="miter"/>
            <v:imagedata o:title=""/>
            <o:lock v:ext="edit"/>
            <v:textbox>
              <w:txbxContent>
                <w:p>
                  <w:pPr>
                    <w:pStyle w:val="10"/>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10587" o:spid="_x0000_s10587" o:spt="32" type="#_x0000_t32" style="position:absolute;left:0pt;margin-left:92.25pt;margin-top:11.7pt;height:16.5pt;width:0.05pt;z-index:-249796608;mso-width-relative:page;mso-height-relative:page;" o:connectortype="straight" filled="f" coordsize="21600,21600">
            <v:path arrowok="t"/>
            <v:fill on="f" focussize="0,0"/>
            <v:stroke endarrow="block"/>
            <v:imagedata o:title=""/>
            <o:lock v:ext="edit"/>
          </v:shape>
        </w:pict>
      </w:r>
    </w:p>
    <w:p>
      <w:r>
        <w:rPr>
          <w:lang w:bidi="bo-CN"/>
        </w:rPr>
        <w:pict>
          <v:shape id="_x0000_s10588" o:spid="_x0000_s10588" o:spt="110" type="#_x0000_t110" style="position:absolute;left:0pt;margin-left:26.25pt;margin-top:12.8pt;height:53.8pt;width:129.75pt;mso-wrap-distance-left:9pt;mso-wrap-distance-right:9pt;z-index:251196416;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10589" o:spid="_x0000_s10589" o:spt="109" type="#_x0000_t109" style="position:absolute;left:0pt;margin-left:285.75pt;margin-top:10.35pt;height:78.75pt;width:78.75pt;z-index:-249790464;mso-width-relative:page;mso-height-relative:page;" coordsize="21600,21600">
            <v:path/>
            <v:fill focussize="0,0"/>
            <v:stroke joinstyle="miter"/>
            <v:imagedata o:title=""/>
            <o:lock v:ext="edit"/>
            <v:textbox>
              <w:txbxContent>
                <w:p>
                  <w:pPr>
                    <w:pStyle w:val="10"/>
                    <w:snapToGrid w:val="0"/>
                    <w:spacing w:line="40" w:lineRule="atLeast"/>
                    <w:contextualSpacing/>
                    <w:jc w:val="left"/>
                    <w:rPr>
                      <w:sz w:val="18"/>
                      <w:szCs w:val="18"/>
                    </w:rPr>
                  </w:pPr>
                  <w:r>
                    <w:rPr>
                      <w:rFonts w:hint="eastAsia"/>
                      <w:sz w:val="18"/>
                      <w:szCs w:val="18"/>
                    </w:rPr>
                    <w:t>■录制笔录、抽样取证等</w:t>
                  </w:r>
                </w:p>
                <w:p>
                  <w:pPr>
                    <w:pStyle w:val="10"/>
                    <w:snapToGrid w:val="0"/>
                    <w:spacing w:line="40" w:lineRule="atLeast"/>
                    <w:contextualSpacing/>
                    <w:jc w:val="left"/>
                    <w:rPr>
                      <w:sz w:val="18"/>
                      <w:szCs w:val="18"/>
                    </w:rPr>
                  </w:pPr>
                  <w:r>
                    <w:rPr>
                      <w:rFonts w:hint="eastAsia"/>
                      <w:sz w:val="18"/>
                      <w:szCs w:val="18"/>
                    </w:rPr>
                    <w:t>■收集证书、物证等</w:t>
                  </w:r>
                </w:p>
                <w:p>
                  <w:pPr>
                    <w:pStyle w:val="10"/>
                    <w:snapToGrid w:val="0"/>
                    <w:spacing w:line="40" w:lineRule="atLeast"/>
                    <w:contextualSpacing/>
                    <w:jc w:val="left"/>
                    <w:rPr>
                      <w:sz w:val="18"/>
                      <w:szCs w:val="18"/>
                    </w:rPr>
                  </w:pPr>
                  <w:r>
                    <w:rPr>
                      <w:rFonts w:hint="eastAsia"/>
                      <w:sz w:val="18"/>
                      <w:szCs w:val="18"/>
                    </w:rPr>
                    <w:t>■鉴定、勘察等</w:t>
                  </w:r>
                </w:p>
                <w:p>
                  <w:pPr>
                    <w:pStyle w:val="10"/>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10590" o:spid="_x0000_s10590" o:spt="2" style="position:absolute;left:0pt;margin-left:-54pt;margin-top:15pt;height:24.8pt;width:65.25pt;z-index:-249798656;mso-width-relative:page;mso-height-relative:page;" coordsize="21600,21600" arcsize="0.333333333333333">
            <v:path/>
            <v:fill focussize="0,0"/>
            <v:stroke weight="0.25pt"/>
            <v:imagedata o:title=""/>
            <o:lock v:ext="edit"/>
            <v:textbox>
              <w:txbxContent>
                <w:p>
                  <w:pPr>
                    <w:pStyle w:val="10"/>
                    <w:rPr>
                      <w:szCs w:val="21"/>
                    </w:rPr>
                  </w:pPr>
                  <w:r>
                    <w:rPr>
                      <w:rFonts w:hint="eastAsia"/>
                      <w:szCs w:val="21"/>
                    </w:rPr>
                    <w:t>不予处罚</w:t>
                  </w:r>
                </w:p>
              </w:txbxContent>
            </v:textbox>
          </v:roundrect>
        </w:pict>
      </w:r>
      <w:r>
        <w:rPr>
          <w:lang w:bidi="bo-CN"/>
        </w:rPr>
        <w:pict>
          <v:rect id="_x0000_s10591" o:spid="_x0000_s10591" o:spt="1" style="position:absolute;left:0pt;margin-left:166.8pt;margin-top:12.2pt;height:38.8pt;width:78.45pt;z-index:-249792512;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10592" o:spid="_x0000_s10592" o:spt="32" type="#_x0000_t32" style="position:absolute;left:0pt;flip:x;margin-left:12pt;margin-top:9.15pt;height:0.05pt;width:17.25pt;z-index:-249797632;mso-width-relative:page;mso-height-relative:page;" o:connectortype="straight" filled="f" coordsize="21600,21600">
            <v:path arrowok="t"/>
            <v:fill on="f" focussize="0,0"/>
            <v:stroke endarrow="block"/>
            <v:imagedata o:title=""/>
            <o:lock v:ext="edit"/>
          </v:shape>
        </w:pict>
      </w:r>
      <w:r>
        <w:rPr>
          <w:lang w:bidi="bo-CN"/>
        </w:rPr>
        <w:pict>
          <v:roundrect id="_x0000_s10593" o:spid="_x0000_s10593" o:spt="2" style="position:absolute;left:0pt;margin-left:383.25pt;margin-top:6.15pt;height:35.25pt;width:72.75pt;z-index:-249788416;mso-width-relative:page;mso-height-relative:page;" coordsize="21600,21600" arcsize="0.333333333333333">
            <v:path/>
            <v:fill focussize="0,0"/>
            <v:stroke weight="0.25pt"/>
            <v:imagedata o:title=""/>
            <o:lock v:ext="edit"/>
            <v:textbox>
              <w:txbxContent>
                <w:p>
                  <w:pPr>
                    <w:pStyle w:val="10"/>
                    <w:snapToGrid w:val="0"/>
                    <w:spacing w:line="40" w:lineRule="atLeast"/>
                    <w:contextualSpacing/>
                    <w:jc w:val="center"/>
                    <w:rPr>
                      <w:sz w:val="18"/>
                      <w:szCs w:val="18"/>
                    </w:rPr>
                  </w:pPr>
                  <w:r>
                    <w:rPr>
                      <w:rFonts w:hint="eastAsia"/>
                      <w:sz w:val="18"/>
                      <w:szCs w:val="18"/>
                    </w:rPr>
                    <w:t>登记保全</w:t>
                  </w:r>
                </w:p>
                <w:p>
                  <w:pPr>
                    <w:pStyle w:val="10"/>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10594" o:spid="_x0000_s10594" o:spt="32" type="#_x0000_t32" style="position:absolute;left:0pt;margin-left:364.5pt;margin-top:8.55pt;height:0.05pt;width:18.75pt;z-index:-249787392;mso-width-relative:page;mso-height-relative:page;" o:connectortype="straight" filled="f" coordsize="21600,21600">
            <v:path arrowok="t"/>
            <v:fill on="f" focussize="0,0"/>
            <v:stroke endarrow="block"/>
            <v:imagedata o:title=""/>
            <o:lock v:ext="edit"/>
          </v:shape>
        </w:pict>
      </w:r>
      <w:r>
        <w:rPr>
          <w:lang w:bidi="bo-CN"/>
        </w:rPr>
        <w:pict>
          <v:shape id="_x0000_s10595" o:spid="_x0000_s10595" o:spt="109" type="#_x0000_t109" style="position:absolute;left:0pt;margin-left:2.25pt;margin-top:14.55pt;height:28.5pt;width:63.75pt;z-index:-249781248;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10596" o:spid="_x0000_s10596" o:spt="32" type="#_x0000_t32" style="position:absolute;left:0pt;margin-left:245.25pt;margin-top:0.3pt;height:0pt;width:40.5pt;z-index:-249789440;mso-width-relative:page;mso-height-relative:page;" o:connectortype="straight" filled="f" coordsize="21600,21600">
            <v:path arrowok="t"/>
            <v:fill on="f" focussize="0,0"/>
            <v:stroke/>
            <v:imagedata o:title=""/>
            <o:lock v:ext="edit"/>
          </v:shape>
        </w:pict>
      </w:r>
    </w:p>
    <w:p>
      <w:pPr>
        <w:rPr>
          <w:b/>
        </w:rPr>
      </w:pPr>
      <w:r>
        <w:rPr>
          <w:lang w:bidi="bo-CN"/>
        </w:rPr>
        <w:pict>
          <v:shape id="_x0000_s10597" o:spid="_x0000_s10597" o:spt="32" type="#_x0000_t32" style="position:absolute;left:0pt;margin-left:204pt;margin-top:4.2pt;height:21.95pt;width:0pt;z-index:-249785344;mso-width-relative:page;mso-height-relative:page;" o:connectortype="straight" filled="f" coordsize="21600,21600">
            <v:path arrowok="t"/>
            <v:fill on="f" focussize="0,0"/>
            <v:stroke endarrow="block"/>
            <v:imagedata o:title=""/>
            <o:lock v:ext="edit"/>
          </v:shape>
        </w:pict>
      </w:r>
      <w:r>
        <w:rPr>
          <w:lang w:bidi="bo-CN"/>
        </w:rPr>
        <w:pict>
          <v:shape id="_x0000_s10598" o:spid="_x0000_s10598" o:spt="32" type="#_x0000_t32" style="position:absolute;left:0pt;margin-left:90.8pt;margin-top:4.75pt;height:15.75pt;width:0pt;z-index:-249784320;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10599" o:spid="_x0000_s10599" o:spt="110" type="#_x0000_t110" style="position:absolute;left:0pt;margin-left:33pt;margin-top:4.55pt;height:51.55pt;width:115.5pt;mso-wrap-distance-left:9pt;mso-wrap-distance-right:9pt;z-index:251197440;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10600" o:spid="_x0000_s10600" o:spt="1" style="position:absolute;left:0pt;margin-left:165.3pt;margin-top:11.1pt;height:27pt;width:78.45pt;z-index:-249786368;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10601" o:spid="_x0000_s10601" o:spt="32" type="#_x0000_t32" style="position:absolute;left:0pt;flip:x;margin-left:15.75pt;margin-top:14.3pt;height:0.05pt;width:17.25pt;z-index:-249783296;mso-width-relative:page;mso-height-relative:page;" o:connectortype="straight" filled="f" coordsize="21600,21600">
            <v:path arrowok="t"/>
            <v:fill on="f" focussize="0,0"/>
            <v:stroke endarrow="block"/>
            <v:imagedata o:title=""/>
            <o:lock v:ext="edit"/>
          </v:shape>
        </w:pict>
      </w:r>
      <w:r>
        <w:rPr>
          <w:lang w:bidi="bo-CN"/>
        </w:rPr>
        <w:pict>
          <v:shape id="_x0000_s10602" o:spid="_x0000_s10602" o:spt="109" type="#_x0000_t109" style="position:absolute;left:0pt;margin-left:-54.75pt;margin-top:0pt;height:28.5pt;width:70.5pt;z-index:-249782272;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10603" o:spid="_x0000_s10603" o:spt="32" type="#_x0000_t32" style="position:absolute;left:0pt;margin-left:201.75pt;margin-top:6.9pt;height:18pt;width:0pt;z-index:-249741312;mso-width-relative:page;mso-height-relative:page;" o:connectortype="straight" filled="f" coordsize="21600,21600">
            <v:path arrowok="t"/>
            <v:fill on="f" focussize="0,0"/>
            <v:stroke endarrow="block"/>
            <v:imagedata o:title=""/>
            <o:lock v:ext="edit"/>
          </v:shape>
        </w:pict>
      </w:r>
      <w:r>
        <w:rPr>
          <w:lang w:bidi="bo-CN"/>
        </w:rPr>
        <w:pict>
          <v:shape id="_x0000_s10604" o:spid="_x0000_s10604" o:spt="32" type="#_x0000_t32" style="position:absolute;left:0pt;margin-left:-21pt;margin-top:14pt;height:39.3pt;width:0pt;z-index:-249755648;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10605" o:spid="_x0000_s10605" o:spt="110" type="#_x0000_t110" style="position:absolute;left:0pt;margin-left:136.5pt;margin-top:10.25pt;height:34.4pt;width:127.5pt;mso-wrap-distance-left:9pt;mso-wrap-distance-right:9pt;z-index:251198464;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10606" o:spid="_x0000_s10606" o:spt="4" type="#_x0000_t4" style="position:absolute;left:0pt;margin-left:301.5pt;margin-top:5.9pt;height:40pt;width:103.5pt;z-index:-249780224;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10607" o:spid="_x0000_s10607" o:spt="32" type="#_x0000_t32" style="position:absolute;left:0pt;margin-left:90.8pt;margin-top:9.3pt;height:38.35pt;width:0pt;z-index:-249760768;mso-width-relative:page;mso-height-relative:page;" o:connectortype="straight" filled="f" coordsize="21600,21600">
            <v:path arrowok="t"/>
            <v:fill on="f" focussize="0,0"/>
            <v:stroke endarrow="block"/>
            <v:imagedata o:title=""/>
            <o:lock v:ext="edit"/>
          </v:shape>
        </w:pict>
      </w:r>
    </w:p>
    <w:p>
      <w:r>
        <w:rPr>
          <w:lang w:bidi="bo-CN"/>
        </w:rPr>
        <w:pict>
          <v:shape id="_x0000_s10608" o:spid="_x0000_s10608" o:spt="32" type="#_x0000_t32" style="position:absolute;left:0pt;margin-left:431.25pt;margin-top:10.6pt;height:24.05pt;width:0pt;z-index:-249739264;mso-width-relative:page;mso-height-relative:page;" o:connectortype="straight" filled="f" coordsize="21600,21600">
            <v:path arrowok="t"/>
            <v:fill on="f" focussize="0,0"/>
            <v:stroke endarrow="block"/>
            <v:imagedata o:title=""/>
            <o:lock v:ext="edit"/>
          </v:shape>
        </w:pict>
      </w:r>
      <w:r>
        <w:rPr>
          <w:lang w:bidi="bo-CN"/>
        </w:rPr>
        <w:pict>
          <v:shape id="_x0000_s10609" o:spid="_x0000_s10609" o:spt="32" type="#_x0000_t32" style="position:absolute;left:0pt;margin-left:404.25pt;margin-top:10.6pt;height:0pt;width:27pt;z-index:-249740288;mso-width-relative:page;mso-height-relative:page;" o:connectortype="straight" filled="f" coordsize="21600,21600">
            <v:path arrowok="t"/>
            <v:fill on="f" focussize="0,0"/>
            <v:stroke/>
            <v:imagedata o:title=""/>
            <o:lock v:ext="edit"/>
          </v:shape>
        </w:pict>
      </w:r>
      <w:r>
        <w:rPr>
          <w:lang w:bidi="bo-CN"/>
        </w:rPr>
        <w:pict>
          <v:shape id="_x0000_s10610" o:spid="_x0000_s10610" o:spt="32" type="#_x0000_t32" style="position:absolute;left:0pt;margin-left:264pt;margin-top:12.1pt;height:0pt;width:37.5pt;z-index:-249779200;mso-width-relative:page;mso-height-relative:page;" o:connectortype="straight" filled="f" coordsize="21600,21600">
            <v:path arrowok="t"/>
            <v:fill on="f" focussize="0,0"/>
            <v:stroke endarrow="block"/>
            <v:imagedata o:title=""/>
            <o:lock v:ext="edit"/>
          </v:shape>
        </w:pict>
      </w:r>
    </w:p>
    <w:p>
      <w:r>
        <w:rPr>
          <w:lang w:bidi="bo-CN"/>
        </w:rPr>
        <w:pict>
          <v:shape id="_x0000_s10611" o:spid="_x0000_s10611" o:spt="32" type="#_x0000_t32" style="position:absolute;left:0pt;margin-left:201.75pt;margin-top:14.7pt;height:129.95pt;width:0.05pt;z-index:-249778176;mso-width-relative:page;mso-height-relative:page;" o:connectortype="straight" filled="f" coordsize="21600,21600">
            <v:path arrowok="t"/>
            <v:fill on="f" focussize="0,0"/>
            <v:stroke endarrow="block"/>
            <v:imagedata o:title=""/>
            <o:lock v:ext="edit"/>
          </v:shape>
        </w:pict>
      </w:r>
      <w:r>
        <w:rPr>
          <w:lang w:bidi="bo-CN"/>
        </w:rPr>
        <w:pict>
          <v:shape id="_x0000_s10612" o:spid="_x0000_s10612" o:spt="32" type="#_x0000_t32" style="position:absolute;left:0pt;margin-left:353.25pt;margin-top:13.25pt;height:18.3pt;width:0.05pt;z-index:-249777152;mso-width-relative:page;mso-height-relative:page;" o:connectortype="straight" filled="f" coordsize="21600,21600">
            <v:path arrowok="t"/>
            <v:fill on="f" focussize="0,0"/>
            <v:stroke endarrow="block"/>
            <v:imagedata o:title=""/>
            <o:lock v:ext="edit"/>
          </v:shape>
        </w:pict>
      </w:r>
      <w:r>
        <w:rPr>
          <w:lang w:bidi="bo-CN"/>
        </w:rPr>
        <w:pict>
          <v:shape id="_x0000_s10613" o:spid="_x0000_s10613" o:spt="109" type="#_x0000_t109" style="position:absolute;left:0pt;margin-left:-54.75pt;margin-top:7.2pt;height:42.45pt;width:70.5pt;z-index:-249756672;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10614" o:spid="_x0000_s10614" o:spt="109" type="#_x0000_t109" style="position:absolute;left:0pt;margin-left:26.25pt;margin-top:6.5pt;height:43.15pt;width:129pt;z-index:-249759744;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10615" o:spid="_x0000_s10615" o:spt="32" type="#_x0000_t32" style="position:absolute;left:0pt;flip:x;margin-left:202.5pt;margin-top:4.25pt;height:0pt;width:150.8pt;z-index:-249774080;mso-width-relative:page;mso-height-relative:page;" o:connectortype="straight" filled="f" coordsize="21600,21600">
            <v:path arrowok="t"/>
            <v:fill on="f" focussize="0,0"/>
            <v:stroke endarrow="block"/>
            <v:imagedata o:title=""/>
            <o:lock v:ext="edit"/>
          </v:shape>
        </w:pict>
      </w:r>
      <w:r>
        <w:rPr>
          <w:lang w:bidi="bo-CN"/>
        </w:rPr>
        <w:pict>
          <v:rect id="_x0000_s10616" o:spid="_x0000_s10616" o:spt="1" style="position:absolute;left:0pt;margin-left:392.25pt;margin-top:3.45pt;height:40.7pt;width:71.25pt;z-index:-249771008;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10617" o:spid="_x0000_s10617" o:spt="1" style="position:absolute;left:0pt;margin-left:324.75pt;margin-top:13.7pt;height:20.45pt;width:54.75pt;z-index:-249776128;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10618" o:spid="_x0000_s10618" o:spt="32" type="#_x0000_t32" style="position:absolute;left:0pt;flip:x;margin-left:378pt;margin-top:8.05pt;height:0pt;width:14.25pt;z-index:-249769984;mso-width-relative:page;mso-height-relative:page;" o:connectortype="straight" filled="f" coordsize="21600,21600">
            <v:path arrowok="t"/>
            <v:fill on="f" focussize="0,0"/>
            <v:stroke endarrow="block"/>
            <v:imagedata o:title=""/>
            <o:lock v:ext="edit"/>
          </v:shape>
        </w:pict>
      </w:r>
    </w:p>
    <w:p>
      <w:r>
        <w:rPr>
          <w:lang w:bidi="bo-CN"/>
        </w:rPr>
        <w:pict>
          <v:shape id="_x0000_s10619" o:spid="_x0000_s10619" o:spt="32" type="#_x0000_t32" style="position:absolute;left:0pt;margin-left:431.25pt;margin-top:12.95pt;height:38.75pt;width:0pt;z-index:-249747456;mso-width-relative:page;mso-height-relative:page;" o:connectortype="straight" filled="f" coordsize="21600,21600">
            <v:path arrowok="t"/>
            <v:fill on="f" focussize="0,0"/>
            <v:stroke endarrow="block"/>
            <v:imagedata o:title=""/>
            <o:lock v:ext="edit"/>
          </v:shape>
        </w:pict>
      </w:r>
      <w:r>
        <w:rPr>
          <w:lang w:bidi="bo-CN"/>
        </w:rPr>
        <w:pict>
          <v:shape id="_x0000_s10620" o:spid="_x0000_s10620" o:spt="32" type="#_x0000_t32" style="position:absolute;left:0pt;margin-left:351.75pt;margin-top:2.85pt;height:22.6pt;width:0pt;z-index:-249773056;mso-width-relative:page;mso-height-relative:page;" o:connectortype="straight" filled="f" coordsize="21600,21600">
            <v:path arrowok="t"/>
            <v:fill on="f" focussize="0,0"/>
            <v:stroke endarrow="block"/>
            <v:imagedata o:title=""/>
            <o:lock v:ext="edit"/>
          </v:shape>
        </w:pict>
      </w:r>
      <w:r>
        <w:rPr>
          <w:lang w:bidi="bo-CN"/>
        </w:rPr>
        <w:pict>
          <v:shape id="_x0000_s10621" o:spid="_x0000_s10621" o:spt="32" type="#_x0000_t32" style="position:absolute;left:0pt;margin-left:-21pt;margin-top:2.85pt;height:38.35pt;width:0pt;z-index:-249754624;mso-width-relative:page;mso-height-relative:page;" o:connectortype="straight" filled="f" coordsize="21600,21600">
            <v:path arrowok="t"/>
            <v:fill on="f" focussize="0,0"/>
            <v:stroke endarrow="block"/>
            <v:imagedata o:title=""/>
            <o:lock v:ext="edit"/>
          </v:shape>
        </w:pict>
      </w:r>
      <w:r>
        <w:rPr>
          <w:lang w:bidi="bo-CN"/>
        </w:rPr>
        <w:pict>
          <v:shape id="_x0000_s10622" o:spid="_x0000_s10622" o:spt="32" type="#_x0000_t32" style="position:absolute;left:0pt;margin-left:92.25pt;margin-top:2.85pt;height:38.35pt;width:0pt;z-index:-249758720;mso-width-relative:page;mso-height-relative:page;" o:connectortype="straight" filled="f" coordsize="21600,21600">
            <v:path arrowok="t"/>
            <v:fill on="f" focussize="0,0"/>
            <v:stroke endarrow="block"/>
            <v:imagedata o:title=""/>
            <o:lock v:ext="edit"/>
          </v:shape>
        </w:pict>
      </w:r>
    </w:p>
    <w:p>
      <w:r>
        <w:rPr>
          <w:lang w:bidi="bo-CN"/>
        </w:rPr>
        <w:pict>
          <v:rect id="_x0000_s10623" o:spid="_x0000_s10623" o:spt="1" style="position:absolute;left:0pt;margin-left:324.75pt;margin-top:9.85pt;height:20.45pt;width:54.75pt;z-index:-249775104;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10624" o:spid="_x0000_s10624" o:spt="32" type="#_x0000_t32" style="position:absolute;left:0pt;flip:x;margin-left:202.5pt;margin-top:5.05pt;height:0pt;width:122.25pt;z-index:-249772032;mso-width-relative:page;mso-height-relative:page;" o:connectortype="straight" filled="f" coordsize="21600,21600">
            <v:path arrowok="t"/>
            <v:fill on="f" focussize="0,0"/>
            <v:stroke endarrow="block"/>
            <v:imagedata o:title=""/>
            <o:lock v:ext="edit"/>
          </v:shape>
        </w:pict>
      </w:r>
      <w:r>
        <w:rPr>
          <w:lang w:bidi="bo-CN"/>
        </w:rPr>
        <w:pict>
          <v:shape id="_x0000_s10625" o:spid="_x0000_s10625" o:spt="32" type="#_x0000_t32" style="position:absolute;left:0pt;margin-left:381pt;margin-top:5.05pt;height:0pt;width:50.25pt;z-index:-249748480;mso-width-relative:page;mso-height-relative:page;" o:connectortype="straight" filled="f" coordsize="21600,21600">
            <v:path arrowok="t"/>
            <v:fill on="f" focussize="0,0"/>
            <v:stroke/>
            <v:imagedata o:title=""/>
            <o:lock v:ext="edit"/>
          </v:shape>
        </w:pict>
      </w:r>
      <w:r>
        <w:rPr>
          <w:lang w:bidi="bo-CN"/>
        </w:rPr>
        <w:pict>
          <v:rect id="_x0000_s10626" o:spid="_x0000_s10626" o:spt="1" style="position:absolute;left:0pt;margin-left:-54pt;margin-top:10pt;height:32.9pt;width:69.75pt;z-index:-249753600;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10627" o:spid="_x0000_s10627" o:spt="1" style="position:absolute;left:0pt;margin-left:52.5pt;margin-top:10pt;height:32.9pt;width:84pt;z-index:-249757696;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10628" o:spid="_x0000_s10628" o:spt="1" style="position:absolute;left:0pt;margin-left:401.25pt;margin-top:4.9pt;height:21.75pt;width:62.25pt;z-index:-249768960;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10629" o:spid="_x0000_s10629" o:spt="32" type="#_x0000_t32" style="position:absolute;left:0pt;flip:x;margin-left:201.75pt;margin-top:0.55pt;height:0pt;width:199.5pt;z-index:-249767936;mso-width-relative:page;mso-height-relative:page;" o:connectortype="straight" filled="f" coordsize="21600,21600">
            <v:path arrowok="t"/>
            <v:fill on="f" focussize="0,0"/>
            <v:stroke endarrow="block"/>
            <v:imagedata o:title=""/>
            <o:lock v:ext="edit"/>
          </v:shape>
        </w:pict>
      </w:r>
      <w:r>
        <w:rPr>
          <w:lang w:bidi="bo-CN"/>
        </w:rPr>
        <w:pict>
          <v:shape id="_x0000_s10630" o:spid="_x0000_s10630" o:spt="32" type="#_x0000_t32" style="position:absolute;left:0pt;margin-left:-18pt;margin-top:11.7pt;height:224.7pt;width:0pt;z-index:-249744384;mso-width-relative:page;mso-height-relative:page;" o:connectortype="straight" filled="f" coordsize="21600,21600">
            <v:path arrowok="t"/>
            <v:fill on="f" focussize="0,0"/>
            <v:stroke/>
            <v:imagedata o:title=""/>
            <o:lock v:ext="edit"/>
          </v:shape>
        </w:pict>
      </w:r>
      <w:r>
        <w:rPr>
          <w:lang w:bidi="bo-CN"/>
        </w:rPr>
        <w:pict>
          <v:shape id="_x0000_s10631" o:spid="_x0000_s10631" o:spt="34" type="#_x0000_t34" style="position:absolute;left:0pt;flip:y;margin-left:-18pt;margin-top:11.7pt;height:50pt;width:113.3pt;rotation:11796480f;z-index:-249752576;mso-width-relative:page;mso-height-relative:page;" o:connectortype="elbow" filled="f" coordsize="21600,21600" adj="219,211378,-34754">
            <v:path arrowok="t"/>
            <v:fill on="f" focussize="0,0"/>
            <v:stroke endarrow="block"/>
            <v:imagedata o:title=""/>
            <o:lock v:ext="edit"/>
          </v:shape>
        </w:pict>
      </w:r>
    </w:p>
    <w:p>
      <w:r>
        <w:rPr>
          <w:lang w:bidi="bo-CN"/>
        </w:rPr>
        <w:pict>
          <v:rect id="_x0000_s10632" o:spid="_x0000_s10632" o:spt="1" style="position:absolute;left:0pt;margin-left:379.5pt;margin-top:5.55pt;height:21.75pt;width:82.5pt;z-index:-249766912;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10633" o:spid="_x0000_s10633" o:spt="110" type="#_x0000_t110" style="position:absolute;left:0pt;margin-left:147pt;margin-top:20.25pt;height:35.25pt;width:108pt;mso-wrap-distance-left:9pt;mso-wrap-distance-right:9pt;z-index:251199488;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10634" o:spid="_x0000_s10634" o:spt="32" type="#_x0000_t32" style="position:absolute;left:0pt;margin-left:338.25pt;margin-top:3.5pt;height:33.75pt;width:0pt;z-index:-249762816;mso-width-relative:page;mso-height-relative:page;" o:connectortype="straight" filled="f" coordsize="21600,21600">
            <v:path arrowok="t"/>
            <v:fill on="f" focussize="0,0"/>
            <v:stroke/>
            <v:imagedata o:title=""/>
            <o:lock v:ext="edit"/>
          </v:shape>
        </w:pict>
      </w:r>
      <w:r>
        <w:rPr>
          <w:lang w:bidi="bo-CN"/>
        </w:rPr>
        <w:pict>
          <v:shape id="_x0000_s10635" o:spid="_x0000_s10635" o:spt="32" type="#_x0000_t32" style="position:absolute;left:0pt;margin-left:338.25pt;margin-top:2.7pt;height:0.05pt;width:41.25pt;z-index:-249764864;mso-width-relative:page;mso-height-relative:page;" o:connectortype="straight" filled="f" coordsize="21600,21600">
            <v:path arrowok="t"/>
            <v:fill on="f" focussize="0,0"/>
            <v:stroke endarrow="block"/>
            <v:imagedata o:title=""/>
            <o:lock v:ext="edit"/>
          </v:shape>
        </w:pict>
      </w:r>
    </w:p>
    <w:p>
      <w:r>
        <w:rPr>
          <w:lang w:bidi="bo-CN"/>
        </w:rPr>
        <w:pict>
          <v:shape id="_x0000_s10636" o:spid="_x0000_s10636" o:spt="32" type="#_x0000_t32" style="position:absolute;left:0pt;margin-left:255pt;margin-top:7pt;height:0.05pt;width:83.25pt;z-index:-249761792;mso-width-relative:page;mso-height-relative:page;" o:connectortype="straight" filled="f" coordsize="21600,21600">
            <v:path arrowok="t"/>
            <v:fill on="f" focussize="0,0"/>
            <v:stroke/>
            <v:imagedata o:title=""/>
            <o:lock v:ext="edit"/>
          </v:shape>
        </w:pict>
      </w:r>
      <w:r>
        <w:rPr>
          <w:lang w:bidi="bo-CN"/>
        </w:rPr>
        <w:pict>
          <v:rect id="_x0000_s10637" o:spid="_x0000_s10637" o:spt="1" style="position:absolute;left:0pt;margin-left:379.5pt;margin-top:9.2pt;height:21.75pt;width:82.5pt;z-index:-249765888;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10638" o:spid="_x0000_s10638" o:spt="32" type="#_x0000_t32" style="position:absolute;left:0pt;margin-left:-18pt;margin-top:174pt;height:0.05pt;width:174pt;z-index:-249745408;mso-width-relative:page;mso-height-relative:page;" o:connectortype="straight" filled="f" coordsize="21600,21600">
            <v:path arrowok="t"/>
            <v:fill on="f" focussize="0,0"/>
            <v:stroke endarrow="block"/>
            <v:imagedata o:title=""/>
            <o:lock v:ext="edit"/>
          </v:shape>
        </w:pict>
      </w:r>
      <w:r>
        <w:rPr>
          <w:lang w:bidi="bo-CN"/>
        </w:rPr>
        <w:pict>
          <v:rect id="_x0000_s10639" o:spid="_x0000_s10639" o:spt="1" style="position:absolute;left:0pt;margin-left:55.5pt;margin-top:57.75pt;height:36.75pt;width:57.8pt;z-index:-249737216;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10640" o:spid="_x0000_s10640" o:spt="32" type="#_x0000_t32" style="position:absolute;left:0pt;margin-left:86.25pt;margin-top:94.5pt;height:16.5pt;width:0.05pt;z-index:-249734144;mso-width-relative:page;mso-height-relative:page;" o:connectortype="straight" filled="f" coordsize="21600,21600">
            <v:path arrowok="t"/>
            <v:fill on="f" focussize="0,0"/>
            <v:stroke/>
            <v:imagedata o:title=""/>
            <o:lock v:ext="edit"/>
          </v:shape>
        </w:pict>
      </w:r>
      <w:r>
        <w:rPr>
          <w:lang w:bidi="bo-CN"/>
        </w:rPr>
        <w:pict>
          <v:shape id="_x0000_s10641" o:spid="_x0000_s10641" o:spt="32" type="#_x0000_t32" style="position:absolute;left:0pt;margin-left:86.25pt;margin-top:111pt;height:0pt;width:54.75pt;z-index:-249733120;mso-width-relative:page;mso-height-relative:page;" o:connectortype="straight" filled="f" coordsize="21600,21600">
            <v:path arrowok="t"/>
            <v:fill on="f" focussize="0,0"/>
            <v:stroke endarrow="block"/>
            <v:imagedata o:title=""/>
            <o:lock v:ext="edit"/>
          </v:shape>
        </w:pict>
      </w:r>
      <w:r>
        <w:rPr>
          <w:lang w:bidi="bo-CN"/>
        </w:rPr>
        <w:pict>
          <v:shape id="_x0000_s10642" o:spid="_x0000_s10642" o:spt="32" type="#_x0000_t32" style="position:absolute;left:0pt;margin-left:86.25pt;margin-top:43.5pt;height:15pt;width:0pt;z-index:-249735168;mso-width-relative:page;mso-height-relative:page;" o:connectortype="straight" filled="f" coordsize="21600,21600">
            <v:path arrowok="t"/>
            <v:fill on="f" focussize="0,0"/>
            <v:stroke endarrow="block"/>
            <v:imagedata o:title=""/>
            <o:lock v:ext="edit"/>
          </v:shape>
        </w:pict>
      </w:r>
      <w:r>
        <w:rPr>
          <w:lang w:bidi="bo-CN"/>
        </w:rPr>
        <w:pict>
          <v:shape id="_x0000_s10643" o:spid="_x0000_s10643" o:spt="32" type="#_x0000_t32" style="position:absolute;left:0pt;flip:x;margin-left:86.25pt;margin-top:43.5pt;height:0pt;width:55.5pt;z-index:-249736192;mso-width-relative:page;mso-height-relative:page;" o:connectortype="straight" filled="f" coordsize="21600,21600">
            <v:path arrowok="t"/>
            <v:fill on="f" focussize="0,0"/>
            <v:stroke/>
            <v:imagedata o:title=""/>
            <o:lock v:ext="edit"/>
          </v:shape>
        </w:pict>
      </w:r>
      <w:r>
        <w:rPr>
          <w:lang w:bidi="bo-CN"/>
        </w:rPr>
        <w:pict>
          <v:rect id="_x0000_s10644" o:spid="_x0000_s10644" o:spt="1" style="position:absolute;left:0pt;margin-left:307.5pt;margin-top:91.5pt;height:36.75pt;width:52.5pt;z-index:-249742336;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10645" o:spid="_x0000_s10645" o:spt="32" type="#_x0000_t32" style="position:absolute;left:0pt;margin-left:259.5pt;margin-top:111pt;height:0pt;width:48pt;z-index:-249743360;mso-width-relative:page;mso-height-relative:page;" o:connectortype="straight" filled="f" coordsize="21600,21600">
            <v:path arrowok="t"/>
            <v:fill on="f" focussize="0,0"/>
            <v:stroke endarrow="block"/>
            <v:imagedata o:title=""/>
            <o:lock v:ext="edit"/>
          </v:shape>
        </w:pict>
      </w:r>
      <w:r>
        <w:rPr>
          <w:lang w:bidi="bo-CN"/>
        </w:rPr>
        <w:pict>
          <v:shape id="_x0000_s10646" o:spid="_x0000_s10646" o:spt="32" type="#_x0000_t32" style="position:absolute;left:0pt;margin-left:201.75pt;margin-top:61.9pt;height:32.6pt;width:0.05pt;z-index:-249750528;mso-width-relative:page;mso-height-relative:page;" o:connectortype="straight" filled="f" coordsize="21600,21600">
            <v:path arrowok="t"/>
            <v:fill on="f" focussize="0,0"/>
            <v:stroke endarrow="block"/>
            <v:imagedata o:title=""/>
            <o:lock v:ext="edit"/>
          </v:shape>
        </w:pict>
      </w:r>
      <w:r>
        <w:rPr>
          <w:lang w:bidi="bo-CN"/>
        </w:rPr>
        <w:pict>
          <v:shape id="_x0000_s10647" o:spid="_x0000_s10647" o:spt="110" type="#_x0000_t110" style="position:absolute;left:0pt;margin-left:141.75pt;margin-top:94.5pt;height:35.25pt;width:118.5pt;mso-wrap-distance-left:9pt;mso-wrap-distance-right:9pt;z-index:251201536;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10648" o:spid="_x0000_s10648" o:spt="32" type="#_x0000_t32" style="position:absolute;left:0pt;margin-left:201pt;margin-top:129pt;height:31.85pt;width:0pt;z-index:-249746432;mso-width-relative:page;mso-height-relative:page;" o:connectortype="straight" filled="f" coordsize="21600,21600">
            <v:path arrowok="t"/>
            <v:fill on="f" focussize="0,0"/>
            <v:stroke endarrow="block"/>
            <v:imagedata o:title=""/>
            <o:lock v:ext="edit"/>
          </v:shape>
        </w:pict>
      </w:r>
      <w:r>
        <w:rPr>
          <w:lang w:bidi="bo-CN"/>
        </w:rPr>
        <w:pict>
          <v:roundrect id="_x0000_s10649" o:spid="_x0000_s10649" o:spt="2" style="position:absolute;left:0pt;margin-left:156pt;margin-top:162.35pt;height:24.75pt;width:83.25pt;z-index:-249749504;mso-width-relative:page;mso-height-relative:page;" coordsize="21600,21600" arcsize="0.333333333333333">
            <v:path/>
            <v:fill focussize="0,0"/>
            <v:stroke weight="1.5pt"/>
            <v:imagedata o:title=""/>
            <o:lock v:ext="edit"/>
            <v:textbox>
              <w:txbxContent>
                <w:p>
                  <w:pPr>
                    <w:pStyle w:val="10"/>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10650" o:spid="_x0000_s10650" o:spt="32" type="#_x0000_t32" style="position:absolute;left:0pt;margin-left:338.25pt;margin-top:6pt;height:0.05pt;width:42.75pt;z-index:-249763840;mso-width-relative:page;mso-height-relative:page;" o:connectortype="straight" filled="f" coordsize="21600,21600">
            <v:path arrowok="t"/>
            <v:fill on="f" focussize="0,0"/>
            <v:stroke endarrow="block"/>
            <v:imagedata o:title=""/>
            <o:lock v:ext="edit"/>
          </v:shape>
        </w:pict>
      </w:r>
      <w:r>
        <w:rPr>
          <w:lang w:bidi="bo-CN"/>
        </w:rPr>
        <w:pict>
          <v:shape id="_x0000_s10651" o:spid="_x0000_s10651" o:spt="32" type="#_x0000_t32" style="position:absolute;left:0pt;margin-left:201pt;margin-top:9.45pt;height:17.2pt;width:0pt;z-index:-249751552;mso-width-relative:page;mso-height-relative:page;" o:connectortype="straight" filled="f" coordsize="21600,21600">
            <v:path arrowok="t"/>
            <v:fill on="f" focussize="0,0"/>
            <v:stroke endarrow="block"/>
            <v:imagedata o:title=""/>
            <o:lock v:ext="edit"/>
          </v:shape>
        </w:pict>
      </w:r>
      <w:r>
        <w:rPr>
          <w:lang w:bidi="bo-CN"/>
        </w:rPr>
        <w:pict>
          <v:shape id="_x0000_s10652" o:spid="_x0000_s10652" o:spt="110" type="#_x0000_t110" style="position:absolute;left:0pt;margin-left:141pt;margin-top:26.65pt;height:35.25pt;width:118.5pt;mso-wrap-distance-left:9pt;mso-wrap-distance-right:9pt;z-index:251200512;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pacing w:line="360" w:lineRule="auto"/>
        <w:ind w:left="31680" w:leftChars="-270" w:hangingChars="128" w:firstLine="31680"/>
        <w:contextualSpacing/>
        <w:jc w:val="center"/>
        <w:rPr>
          <w:b/>
          <w:sz w:val="44"/>
          <w:szCs w:val="44"/>
        </w:rPr>
      </w:pPr>
    </w:p>
    <w:p>
      <w:pPr>
        <w:rPr>
          <w:sz w:val="52"/>
          <w:szCs w:val="52"/>
        </w:rPr>
      </w:pPr>
    </w:p>
    <w:p>
      <w:pPr>
        <w:jc w:val="center"/>
        <w:rPr>
          <w:rFonts w:hint="eastAsia"/>
          <w:b/>
          <w:sz w:val="44"/>
          <w:szCs w:val="44"/>
        </w:rPr>
      </w:pPr>
    </w:p>
    <w:p>
      <w:pPr>
        <w:jc w:val="center"/>
        <w:rPr>
          <w:rFonts w:hint="eastAsia"/>
          <w:b/>
          <w:sz w:val="36"/>
          <w:szCs w:val="36"/>
        </w:rPr>
      </w:pPr>
      <w:r>
        <w:rPr>
          <w:rFonts w:hint="eastAsia"/>
          <w:b/>
          <w:sz w:val="36"/>
          <w:szCs w:val="36"/>
          <w:lang w:eastAsia="zh-CN"/>
        </w:rPr>
        <w:t>双湖县交通运输局</w:t>
      </w:r>
      <w:r>
        <w:rPr>
          <w:rFonts w:hint="eastAsia"/>
          <w:b/>
          <w:sz w:val="36"/>
          <w:szCs w:val="36"/>
        </w:rPr>
        <w:t>行政处罚流程图</w:t>
      </w:r>
    </w:p>
    <w:p>
      <w:pPr>
        <w:jc w:val="right"/>
        <w:rPr>
          <w:rFonts w:hint="eastAsia" w:eastAsia="宋体"/>
          <w:b w:val="0"/>
          <w:bCs/>
          <w:sz w:val="24"/>
          <w:szCs w:val="24"/>
          <w:lang w:eastAsia="zh-CN"/>
        </w:rPr>
      </w:pPr>
      <w:r>
        <w:rPr>
          <w:rFonts w:hint="eastAsia"/>
          <w:b w:val="0"/>
          <w:bCs/>
          <w:sz w:val="24"/>
          <w:szCs w:val="24"/>
          <w:lang w:eastAsia="zh-CN"/>
        </w:rPr>
        <w:t>序号：</w:t>
      </w:r>
      <w:r>
        <w:rPr>
          <w:rFonts w:hint="eastAsia"/>
          <w:b w:val="0"/>
          <w:bCs/>
          <w:sz w:val="24"/>
          <w:szCs w:val="24"/>
          <w:lang w:val="en-US" w:eastAsia="zh-CN"/>
        </w:rPr>
        <w:t>198</w:t>
      </w:r>
    </w:p>
    <w:p>
      <w:pPr>
        <w:rPr>
          <w:sz w:val="28"/>
          <w:szCs w:val="28"/>
        </w:rPr>
      </w:pPr>
      <w:r>
        <w:rPr>
          <w:rFonts w:hint="eastAsia"/>
          <w:sz w:val="24"/>
          <w:szCs w:val="24"/>
        </w:rPr>
        <w:t>职权名称：对行驶车辆因故障等原因需要在公路上停放的，未按照规定设置警示标志的处罚</w:t>
      </w:r>
    </w:p>
    <w:p>
      <w:pPr>
        <w:rPr>
          <w:b/>
          <w:sz w:val="44"/>
          <w:szCs w:val="44"/>
        </w:rPr>
      </w:pPr>
      <w:r>
        <w:rPr>
          <w:lang w:bidi="bo-CN"/>
        </w:rPr>
        <w:pict>
          <v:shape id="_x0000_s10653" o:spid="_x0000_s10653" o:spt="202" type="#_x0000_t202" style="position:absolute;left:0pt;margin-left:90pt;margin-top:423.75pt;height:31.2pt;width:54pt;z-index:251589632;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警告</w:t>
                  </w:r>
                </w:p>
                <w:p>
                  <w:pPr>
                    <w:jc w:val="center"/>
                    <w:rPr>
                      <w:szCs w:val="21"/>
                    </w:rPr>
                  </w:pPr>
                </w:p>
              </w:txbxContent>
            </v:textbox>
          </v:shape>
        </w:pict>
      </w:r>
      <w:r>
        <w:rPr>
          <w:lang w:bidi="bo-CN"/>
        </w:rPr>
        <w:pict>
          <v:shape id="_x0000_s10654" o:spid="_x0000_s10654" o:spt="202" type="#_x0000_t202" style="position:absolute;left:0pt;margin-left:180pt;margin-top:415.95pt;height:36.45pt;width:54pt;z-index:251590656;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个人</w:t>
                  </w:r>
                  <w:r>
                    <w:rPr>
                      <w:szCs w:val="21"/>
                    </w:rPr>
                    <w:t>50</w:t>
                  </w:r>
                  <w:r>
                    <w:rPr>
                      <w:rFonts w:hint="eastAsia"/>
                      <w:szCs w:val="21"/>
                    </w:rPr>
                    <w:t>元罚款</w:t>
                  </w:r>
                </w:p>
                <w:p>
                  <w:pPr>
                    <w:jc w:val="center"/>
                    <w:rPr>
                      <w:szCs w:val="21"/>
                    </w:rPr>
                  </w:pPr>
                </w:p>
              </w:txbxContent>
            </v:textbox>
          </v:shape>
        </w:pict>
      </w:r>
      <w:r>
        <w:rPr>
          <w:lang w:bidi="bo-CN"/>
        </w:rPr>
        <w:pict>
          <v:shape id="_x0000_s10655" o:spid="_x0000_s10655" o:spt="202" type="#_x0000_t202" style="position:absolute;left:0pt;margin-left:251.25pt;margin-top:418.5pt;height:36.9pt;width:54pt;z-index:251591680;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单位</w:t>
                  </w:r>
                  <w:r>
                    <w:rPr>
                      <w:szCs w:val="21"/>
                    </w:rPr>
                    <w:t>1</w:t>
                  </w:r>
                  <w:r>
                    <w:rPr>
                      <w:rFonts w:hint="eastAsia"/>
                      <w:szCs w:val="21"/>
                    </w:rPr>
                    <w:t>千元罚款</w:t>
                  </w:r>
                </w:p>
                <w:p>
                  <w:pPr>
                    <w:jc w:val="center"/>
                    <w:rPr>
                      <w:szCs w:val="21"/>
                    </w:rPr>
                  </w:pPr>
                </w:p>
              </w:txbxContent>
            </v:textbox>
          </v:shape>
        </w:pict>
      </w:r>
      <w:r>
        <w:rPr>
          <w:lang w:bidi="bo-CN"/>
        </w:rPr>
        <w:pict>
          <v:shape id="_x0000_s10656" o:spid="_x0000_s10656" o:spt="202" type="#_x0000_t202" style="position:absolute;left:0pt;margin-left:351pt;margin-top:417.15pt;height:46.8pt;width:72pt;z-index:251592704;mso-width-relative:page;mso-height-relative:page;" filled="f" stroked="f" coordsize="21600,21600">
            <v:path/>
            <v:fill on="f" focussize="0,0"/>
            <v:stroke on="f" joinstyle="miter"/>
            <v:imagedata o:title=""/>
            <o:lock v:ext="edit"/>
            <v:textbox>
              <w:txbxContent>
                <w:p>
                  <w:pPr>
                    <w:jc w:val="center"/>
                    <w:rPr>
                      <w:szCs w:val="21"/>
                    </w:rPr>
                  </w:pPr>
                  <w:r>
                    <w:rPr>
                      <w:szCs w:val="21"/>
                    </w:rPr>
                    <w:t>15</w:t>
                  </w:r>
                  <w:r>
                    <w:rPr>
                      <w:rFonts w:hint="eastAsia"/>
                      <w:szCs w:val="21"/>
                    </w:rPr>
                    <w:t>日内到指定银行缴款</w:t>
                  </w:r>
                </w:p>
                <w:p>
                  <w:pPr>
                    <w:jc w:val="center"/>
                    <w:rPr>
                      <w:szCs w:val="21"/>
                    </w:rPr>
                  </w:pPr>
                </w:p>
              </w:txbxContent>
            </v:textbox>
          </v:shape>
        </w:pict>
      </w:r>
      <w:r>
        <w:rPr>
          <w:lang w:bidi="bo-CN"/>
        </w:rPr>
        <w:pict>
          <v:rect id="_x0000_s10657" o:spid="_x0000_s10657" o:spt="1" style="position:absolute;left:0pt;margin-left:351pt;margin-top:421.2pt;height:31.2pt;width:81pt;z-index:251580416;mso-width-relative:page;mso-height-relative:page;" coordsize="21600,21600">
            <v:path/>
            <v:fill focussize="0,0"/>
            <v:stroke/>
            <v:imagedata o:title=""/>
            <o:lock v:ext="edit"/>
          </v:rect>
        </w:pict>
      </w:r>
      <w:r>
        <w:rPr>
          <w:lang w:bidi="bo-CN"/>
        </w:rPr>
        <w:pict>
          <v:shape id="_x0000_s10658" o:spid="_x0000_s10658" o:spt="202" type="#_x0000_t202" style="position:absolute;left:0pt;margin-left:342pt;margin-top:343.2pt;height:39pt;width:108pt;z-index:251593728;mso-width-relative:page;mso-height-relative:page;" filled="f" stroked="f" coordsize="21600,21600">
            <v:path/>
            <v:fill on="f" focussize="0,0"/>
            <v:stroke on="f" joinstyle="miter"/>
            <v:imagedata o:title=""/>
            <o:lock v:ext="edit"/>
            <v:textbox>
              <w:txbxContent>
                <w:p>
                  <w:pPr>
                    <w:jc w:val="center"/>
                    <w:rPr>
                      <w:sz w:val="18"/>
                      <w:szCs w:val="18"/>
                    </w:rPr>
                  </w:pPr>
                  <w:r>
                    <w:rPr>
                      <w:rFonts w:hint="eastAsia"/>
                      <w:sz w:val="18"/>
                      <w:szCs w:val="18"/>
                    </w:rPr>
                    <w:t>告知依法申请复议、</w:t>
                  </w:r>
                </w:p>
                <w:p>
                  <w:pPr>
                    <w:jc w:val="center"/>
                    <w:rPr>
                      <w:sz w:val="18"/>
                      <w:szCs w:val="18"/>
                    </w:rPr>
                  </w:pPr>
                  <w:r>
                    <w:rPr>
                      <w:rFonts w:hint="eastAsia"/>
                      <w:sz w:val="18"/>
                      <w:szCs w:val="18"/>
                    </w:rPr>
                    <w:t>提出诉讼的权利</w:t>
                  </w:r>
                </w:p>
                <w:p>
                  <w:pPr>
                    <w:jc w:val="center"/>
                    <w:rPr>
                      <w:sz w:val="18"/>
                      <w:szCs w:val="18"/>
                    </w:rPr>
                  </w:pPr>
                </w:p>
              </w:txbxContent>
            </v:textbox>
          </v:shape>
        </w:pict>
      </w:r>
      <w:r>
        <w:rPr>
          <w:lang w:bidi="bo-CN"/>
        </w:rPr>
        <w:pict>
          <v:rect id="_x0000_s10659" o:spid="_x0000_s10659" o:spt="1" style="position:absolute;left:0pt;margin-left:351pt;margin-top:342.9pt;height:46.8pt;width:81pt;z-index:251566080;mso-width-relative:page;mso-height-relative:page;" coordsize="21600,21600">
            <v:path/>
            <v:fill focussize="0,0"/>
            <v:stroke/>
            <v:imagedata o:title=""/>
            <o:lock v:ext="edit"/>
          </v:rect>
        </w:pict>
      </w:r>
      <w:r>
        <w:rPr>
          <w:lang w:bidi="bo-CN"/>
        </w:rPr>
        <w:pict>
          <v:shape id="_x0000_s10660" o:spid="_x0000_s10660" o:spt="202" type="#_x0000_t202" style="position:absolute;left:0pt;margin-left:345.75pt;margin-top:301.2pt;height:31.2pt;width:63pt;z-index:251594752;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不予处罚</w:t>
                  </w:r>
                  <w:r>
                    <w:rPr>
                      <w:szCs w:val="21"/>
                    </w:rPr>
                    <w:t xml:space="preserve"> </w:t>
                  </w:r>
                </w:p>
                <w:p>
                  <w:pPr>
                    <w:jc w:val="center"/>
                    <w:rPr>
                      <w:szCs w:val="21"/>
                    </w:rPr>
                  </w:pPr>
                </w:p>
              </w:txbxContent>
            </v:textbox>
          </v:shape>
        </w:pict>
      </w:r>
      <w:r>
        <w:rPr>
          <w:lang w:bidi="bo-CN"/>
        </w:rPr>
        <w:pict>
          <v:shape id="_x0000_s10661" o:spid="_x0000_s10661" o:spt="202" type="#_x0000_t202" style="position:absolute;left:0pt;margin-left:316.5pt;margin-top:111.75pt;height:39pt;width:54pt;z-index:251597824;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其他</w:t>
                  </w:r>
                </w:p>
                <w:p>
                  <w:pPr>
                    <w:jc w:val="center"/>
                    <w:rPr>
                      <w:szCs w:val="21"/>
                    </w:rPr>
                  </w:pPr>
                </w:p>
              </w:txbxContent>
            </v:textbox>
          </v:shape>
        </w:pict>
      </w:r>
      <w:r>
        <w:rPr>
          <w:lang w:bidi="bo-CN"/>
        </w:rPr>
        <w:pict>
          <v:shape id="_x0000_s10662" o:spid="_x0000_s10662" o:spt="202" type="#_x0000_t202" style="position:absolute;left:0pt;margin-left:182.25pt;margin-top:105.15pt;height:39pt;width:54pt;z-index:251595776;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举报</w:t>
                  </w:r>
                </w:p>
                <w:p>
                  <w:pPr>
                    <w:jc w:val="center"/>
                    <w:rPr>
                      <w:szCs w:val="21"/>
                    </w:rPr>
                  </w:pPr>
                  <w:r>
                    <w:rPr>
                      <w:rFonts w:hint="eastAsia"/>
                      <w:szCs w:val="21"/>
                    </w:rPr>
                    <w:t>核查</w:t>
                  </w:r>
                </w:p>
                <w:p>
                  <w:pPr>
                    <w:jc w:val="center"/>
                    <w:rPr>
                      <w:szCs w:val="21"/>
                    </w:rPr>
                  </w:pPr>
                </w:p>
              </w:txbxContent>
            </v:textbox>
          </v:shape>
        </w:pict>
      </w:r>
      <w:r>
        <w:rPr>
          <w:lang w:bidi="bo-CN"/>
        </w:rPr>
        <w:pict>
          <v:shape id="_x0000_s10663" o:spid="_x0000_s10663" o:spt="202" type="#_x0000_t202" style="position:absolute;left:0pt;margin-left:27.75pt;margin-top:105pt;height:35.4pt;width:54pt;z-index:251596800;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执法</w:t>
                  </w:r>
                </w:p>
                <w:p>
                  <w:pPr>
                    <w:jc w:val="center"/>
                    <w:rPr>
                      <w:szCs w:val="21"/>
                    </w:rPr>
                  </w:pPr>
                  <w:r>
                    <w:rPr>
                      <w:rFonts w:hint="eastAsia"/>
                      <w:szCs w:val="21"/>
                    </w:rPr>
                    <w:t>检查</w:t>
                  </w:r>
                </w:p>
                <w:p>
                  <w:pPr>
                    <w:jc w:val="center"/>
                    <w:rPr>
                      <w:szCs w:val="21"/>
                    </w:rPr>
                  </w:pPr>
                </w:p>
              </w:txbxContent>
            </v:textbox>
          </v:shape>
        </w:pict>
      </w:r>
      <w:r>
        <w:rPr>
          <w:lang w:bidi="bo-CN"/>
        </w:rPr>
        <w:pict>
          <v:shape id="_x0000_s10664" o:spid="_x0000_s10664" o:spt="202" type="#_x0000_t202" style="position:absolute;left:0pt;margin-left:102.75pt;margin-top:496.95pt;height:31.2pt;width:198pt;z-index:251588608;mso-width-relative:page;mso-height-relative:page;" filled="f" stroked="f" coordsize="21600,21600">
            <v:path/>
            <v:fill on="f" focussize="0,0"/>
            <v:stroke on="f" joinstyle="miter"/>
            <v:imagedata o:title=""/>
            <o:lock v:ext="edit"/>
            <v:textbox>
              <w:txbxContent>
                <w:p>
                  <w:pPr>
                    <w:jc w:val="center"/>
                    <w:rPr>
                      <w:szCs w:val="21"/>
                    </w:rPr>
                  </w:pPr>
                  <w:r>
                    <w:rPr>
                      <w:szCs w:val="21"/>
                    </w:rPr>
                    <w:t>5</w:t>
                  </w:r>
                  <w:r>
                    <w:rPr>
                      <w:rFonts w:hint="eastAsia"/>
                      <w:szCs w:val="21"/>
                    </w:rPr>
                    <w:t>日内报告局路政科领导并备案归档</w:t>
                  </w:r>
                </w:p>
                <w:p>
                  <w:pPr>
                    <w:jc w:val="center"/>
                    <w:rPr>
                      <w:szCs w:val="21"/>
                    </w:rPr>
                  </w:pPr>
                </w:p>
              </w:txbxContent>
            </v:textbox>
          </v:shape>
        </w:pict>
      </w:r>
      <w:r>
        <w:rPr>
          <w:lang w:bidi="bo-CN"/>
        </w:rPr>
        <w:pict>
          <v:shape id="_x0000_s10665" o:spid="_x0000_s10665" o:spt="202" type="#_x0000_t202" style="position:absolute;left:0pt;margin-left:99pt;margin-top:351pt;height:31.2pt;width:198pt;z-index:251587584;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违法事实确凿，当场作出处罚决定</w:t>
                  </w:r>
                </w:p>
                <w:p>
                  <w:pPr>
                    <w:jc w:val="center"/>
                    <w:rPr>
                      <w:szCs w:val="21"/>
                    </w:rPr>
                  </w:pPr>
                </w:p>
              </w:txbxContent>
            </v:textbox>
          </v:shape>
        </w:pict>
      </w:r>
      <w:r>
        <w:rPr>
          <w:lang w:bidi="bo-CN"/>
        </w:rPr>
        <w:pict>
          <v:shape id="_x0000_s10666" o:spid="_x0000_s10666" o:spt="202" type="#_x0000_t202" style="position:absolute;left:0pt;margin-left:99pt;margin-top:298.95pt;height:31.2pt;width:198pt;z-index:251586560;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复核当事人陈述和申辩意见</w:t>
                  </w:r>
                </w:p>
              </w:txbxContent>
            </v:textbox>
          </v:shape>
        </w:pict>
      </w:r>
      <w:r>
        <w:rPr>
          <w:lang w:bidi="bo-CN"/>
        </w:rPr>
        <w:pict>
          <v:shape id="_x0000_s10667" o:spid="_x0000_s10667" o:spt="202" type="#_x0000_t202" style="position:absolute;left:0pt;margin-left:99pt;margin-top:241.8pt;height:31.2pt;width:198pt;z-index:251585536;mso-width-relative:page;mso-height-relative:page;" filled="f" stroked="f" coordsize="21600,21600">
            <v:path/>
            <v:fill on="f" focussize="0,0"/>
            <v:stroke on="f" joinstyle="miter"/>
            <v:imagedata o:title=""/>
            <o:lock v:ext="edit"/>
            <v:textbox>
              <w:txbxContent>
                <w:p>
                  <w:pPr>
                    <w:jc w:val="center"/>
                    <w:rPr>
                      <w:sz w:val="15"/>
                      <w:szCs w:val="15"/>
                    </w:rPr>
                  </w:pPr>
                  <w:r>
                    <w:rPr>
                      <w:rFonts w:hint="eastAsia"/>
                      <w:sz w:val="15"/>
                      <w:szCs w:val="15"/>
                    </w:rPr>
                    <w:t>告知违法事实和处罚依据，并听取当事人的陈述和申辩。</w:t>
                  </w:r>
                </w:p>
              </w:txbxContent>
            </v:textbox>
          </v:shape>
        </w:pict>
      </w:r>
      <w:r>
        <w:rPr>
          <w:lang w:bidi="bo-CN"/>
        </w:rPr>
        <w:pict>
          <v:shape id="_x0000_s10668" o:spid="_x0000_s10668" o:spt="202" type="#_x0000_t202" style="position:absolute;left:0pt;margin-left:99pt;margin-top:181.95pt;height:31.2pt;width:198pt;z-index:251584512;mso-width-relative:page;mso-height-relative:page;" filled="f" stroked="f" coordsize="21600,21600">
            <v:path/>
            <v:fill on="f" focussize="0,0"/>
            <v:stroke on="f" joinstyle="miter"/>
            <v:imagedata o:title=""/>
            <o:lock v:ext="edit"/>
            <v:textbox>
              <w:txbxContent>
                <w:p>
                  <w:pPr>
                    <w:jc w:val="center"/>
                    <w:rPr>
                      <w:sz w:val="15"/>
                      <w:szCs w:val="15"/>
                    </w:rPr>
                  </w:pPr>
                  <w:r>
                    <w:rPr>
                      <w:rFonts w:hint="eastAsia"/>
                      <w:sz w:val="15"/>
                      <w:szCs w:val="15"/>
                    </w:rPr>
                    <w:t>至少</w:t>
                  </w:r>
                  <w:r>
                    <w:rPr>
                      <w:sz w:val="15"/>
                      <w:szCs w:val="15"/>
                    </w:rPr>
                    <w:t>2</w:t>
                  </w:r>
                  <w:r>
                    <w:rPr>
                      <w:rFonts w:hint="eastAsia"/>
                      <w:sz w:val="15"/>
                      <w:szCs w:val="15"/>
                    </w:rPr>
                    <w:t>名执法人员出示执法证件，查明违法事实，提取相关证据。</w:t>
                  </w:r>
                </w:p>
              </w:txbxContent>
            </v:textbox>
          </v:shape>
        </w:pict>
      </w:r>
      <w:r>
        <w:rPr>
          <w:lang w:bidi="bo-CN"/>
        </w:rPr>
        <w:pict>
          <v:shape id="_x0000_s10669" o:spid="_x0000_s10669" o:spt="202" type="#_x0000_t202" style="position:absolute;left:0pt;margin-left:101.25pt;margin-top:26.7pt;height:31.2pt;width:198pt;z-index:251583488;mso-width-relative:page;mso-height-relative:page;" filled="f" stroked="f" coordsize="21600,21600">
            <v:path/>
            <v:fill on="f" focussize="0,0"/>
            <v:stroke on="f" joinstyle="miter"/>
            <v:imagedata o:title=""/>
            <o:lock v:ext="edit"/>
            <v:textbox>
              <w:txbxContent>
                <w:p>
                  <w:pPr>
                    <w:jc w:val="center"/>
                  </w:pPr>
                  <w:r>
                    <w:rPr>
                      <w:rFonts w:hint="eastAsia"/>
                    </w:rPr>
                    <w:t>案件来源</w:t>
                  </w:r>
                </w:p>
              </w:txbxContent>
            </v:textbox>
          </v:shape>
        </w:pict>
      </w:r>
      <w:r>
        <w:rPr>
          <w:lang w:bidi="bo-CN"/>
        </w:rPr>
        <w:pict>
          <v:line id="_x0000_s10670" o:spid="_x0000_s10670" o:spt="20" style="position:absolute;left:0pt;flip:x;margin-left:315pt;margin-top:499.2pt;height:0pt;width:63pt;z-index:251582464;mso-width-relative:page;mso-height-relative:page;" coordsize="21600,21600">
            <v:path arrowok="t"/>
            <v:fill focussize="0,0"/>
            <v:stroke endarrow="block"/>
            <v:imagedata o:title=""/>
            <o:lock v:ext="edit"/>
          </v:line>
        </w:pict>
      </w:r>
      <w:r>
        <w:rPr>
          <w:lang w:bidi="bo-CN"/>
        </w:rPr>
        <w:pict>
          <v:line id="_x0000_s10671" o:spid="_x0000_s10671" o:spt="20" style="position:absolute;left:0pt;margin-left:378pt;margin-top:452.4pt;height:46.8pt;width:0pt;z-index:251581440;mso-width-relative:page;mso-height-relative:page;" coordsize="21600,21600">
            <v:path arrowok="t"/>
            <v:fill focussize="0,0"/>
            <v:stroke/>
            <v:imagedata o:title=""/>
            <o:lock v:ext="edit"/>
          </v:line>
        </w:pict>
      </w:r>
      <w:r>
        <w:rPr>
          <w:lang w:bidi="bo-CN"/>
        </w:rPr>
        <w:pict>
          <v:line id="_x0000_s10672" o:spid="_x0000_s10672" o:spt="20" style="position:absolute;left:0pt;margin-left:306pt;margin-top:436.8pt;height:0pt;width:45pt;z-index:251579392;mso-width-relative:page;mso-height-relative:page;" coordsize="21600,21600">
            <v:path arrowok="t"/>
            <v:fill focussize="0,0"/>
            <v:stroke endarrow="block"/>
            <v:imagedata o:title=""/>
            <o:lock v:ext="edit"/>
          </v:line>
        </w:pict>
      </w:r>
      <w:r>
        <w:rPr>
          <w:lang w:bidi="bo-CN"/>
        </w:rPr>
        <w:pict>
          <v:rect id="_x0000_s10673" o:spid="_x0000_s10673" o:spt="1" style="position:absolute;left:0pt;margin-left:90pt;margin-top:491.4pt;height:31.2pt;width:225pt;z-index:251578368;mso-width-relative:page;mso-height-relative:page;" coordsize="21600,21600">
            <v:path/>
            <v:fill focussize="0,0"/>
            <v:stroke/>
            <v:imagedata o:title=""/>
            <o:lock v:ext="edit"/>
          </v:rect>
        </w:pict>
      </w:r>
      <w:r>
        <w:rPr>
          <w:lang w:bidi="bo-CN"/>
        </w:rPr>
        <w:pict>
          <v:line id="_x0000_s10674" o:spid="_x0000_s10674" o:spt="20" style="position:absolute;left:0pt;margin-left:117pt;margin-top:475.8pt;height:0pt;width:162pt;z-index:251577344;mso-width-relative:page;mso-height-relative:page;" coordsize="21600,21600">
            <v:path arrowok="t"/>
            <v:fill focussize="0,0"/>
            <v:stroke/>
            <v:imagedata o:title=""/>
            <o:lock v:ext="edit"/>
          </v:line>
        </w:pict>
      </w:r>
      <w:r>
        <w:rPr>
          <w:lang w:bidi="bo-CN"/>
        </w:rPr>
        <w:pict>
          <v:line id="_x0000_s10675" o:spid="_x0000_s10675" o:spt="20" style="position:absolute;left:0pt;margin-left:279pt;margin-top:452.4pt;height:23.4pt;width:0pt;z-index:251576320;mso-width-relative:page;mso-height-relative:page;" coordsize="21600,21600">
            <v:path arrowok="t"/>
            <v:fill focussize="0,0"/>
            <v:stroke/>
            <v:imagedata o:title=""/>
            <o:lock v:ext="edit"/>
          </v:line>
        </w:pict>
      </w:r>
      <w:r>
        <w:rPr>
          <w:lang w:bidi="bo-CN"/>
        </w:rPr>
        <w:pict>
          <v:line id="_x0000_s10676" o:spid="_x0000_s10676" o:spt="20" style="position:absolute;left:0pt;margin-left:117pt;margin-top:452.4pt;height:23.4pt;width:0pt;z-index:251575296;mso-width-relative:page;mso-height-relative:page;" coordsize="21600,21600">
            <v:path arrowok="t"/>
            <v:fill focussize="0,0"/>
            <v:stroke/>
            <v:imagedata o:title=""/>
            <o:lock v:ext="edit"/>
          </v:line>
        </w:pict>
      </w:r>
      <w:r>
        <w:rPr>
          <w:lang w:bidi="bo-CN"/>
        </w:rPr>
        <w:pict>
          <v:line id="_x0000_s10677" o:spid="_x0000_s10677" o:spt="20" style="position:absolute;left:0pt;margin-left:207pt;margin-top:452.4pt;height:39pt;width:0pt;z-index:251574272;mso-width-relative:page;mso-height-relative:page;" coordsize="21600,21600">
            <v:path arrowok="t"/>
            <v:fill focussize="0,0"/>
            <v:stroke endarrow="block"/>
            <v:imagedata o:title=""/>
            <o:lock v:ext="edit"/>
          </v:line>
        </w:pict>
      </w:r>
      <w:r>
        <w:rPr>
          <w:lang w:bidi="bo-CN"/>
        </w:rPr>
        <w:pict>
          <v:rect id="_x0000_s10678" o:spid="_x0000_s10678" o:spt="1" style="position:absolute;left:0pt;margin-left:252pt;margin-top:421.2pt;height:31.2pt;width:54pt;z-index:251573248;mso-width-relative:page;mso-height-relative:page;" coordsize="21600,21600">
            <v:path/>
            <v:fill focussize="0,0"/>
            <v:stroke/>
            <v:imagedata o:title=""/>
            <o:lock v:ext="edit"/>
          </v:rect>
        </w:pict>
      </w:r>
      <w:r>
        <w:rPr>
          <w:lang w:bidi="bo-CN"/>
        </w:rPr>
        <w:pict>
          <v:rect id="_x0000_s10679" o:spid="_x0000_s10679" o:spt="1" style="position:absolute;left:0pt;margin-left:180pt;margin-top:421.2pt;height:31.2pt;width:54pt;z-index:251572224;mso-width-relative:page;mso-height-relative:page;" coordsize="21600,21600">
            <v:path/>
            <v:fill focussize="0,0"/>
            <v:stroke/>
            <v:imagedata o:title=""/>
            <o:lock v:ext="edit"/>
          </v:rect>
        </w:pict>
      </w:r>
      <w:r>
        <w:rPr>
          <w:lang w:bidi="bo-CN"/>
        </w:rPr>
        <w:pict>
          <v:rect id="_x0000_s10680" o:spid="_x0000_s10680" o:spt="1" style="position:absolute;left:0pt;margin-left:90pt;margin-top:421.2pt;height:31.2pt;width:54pt;z-index:251571200;mso-width-relative:page;mso-height-relative:page;" coordsize="21600,21600">
            <v:path/>
            <v:fill focussize="0,0"/>
            <v:stroke/>
            <v:imagedata o:title=""/>
            <o:lock v:ext="edit"/>
          </v:rect>
        </w:pict>
      </w:r>
      <w:r>
        <w:rPr>
          <w:lang w:bidi="bo-CN"/>
        </w:rPr>
        <w:pict>
          <v:line id="_x0000_s10681" o:spid="_x0000_s10681" o:spt="20" style="position:absolute;left:0pt;margin-left:279pt;margin-top:397.8pt;height:23.4pt;width:0pt;z-index:251570176;mso-width-relative:page;mso-height-relative:page;" coordsize="21600,21600">
            <v:path arrowok="t"/>
            <v:fill focussize="0,0"/>
            <v:stroke/>
            <v:imagedata o:title=""/>
            <o:lock v:ext="edit"/>
          </v:line>
        </w:pict>
      </w:r>
      <w:r>
        <w:rPr>
          <w:lang w:bidi="bo-CN"/>
        </w:rPr>
        <w:pict>
          <v:line id="_x0000_s10682" o:spid="_x0000_s10682" o:spt="20" style="position:absolute;left:0pt;margin-left:117pt;margin-top:397.8pt;height:23.4pt;width:0pt;z-index:251569152;mso-width-relative:page;mso-height-relative:page;" coordsize="21600,21600">
            <v:path arrowok="t"/>
            <v:fill focussize="0,0"/>
            <v:stroke/>
            <v:imagedata o:title=""/>
            <o:lock v:ext="edit"/>
          </v:line>
        </w:pict>
      </w:r>
      <w:r>
        <w:rPr>
          <w:lang w:bidi="bo-CN"/>
        </w:rPr>
        <w:pict>
          <v:line id="_x0000_s10683" o:spid="_x0000_s10683" o:spt="20" style="position:absolute;left:0pt;margin-left:117pt;margin-top:397.8pt;height:0pt;width:162pt;z-index:251568128;mso-width-relative:page;mso-height-relative:page;" coordsize="21600,21600">
            <v:path arrowok="t"/>
            <v:fill focussize="0,0"/>
            <v:stroke/>
            <v:imagedata o:title=""/>
            <o:lock v:ext="edit"/>
          </v:line>
        </w:pict>
      </w:r>
      <w:r>
        <w:rPr>
          <w:lang w:bidi="bo-CN"/>
        </w:rPr>
        <w:pict>
          <v:line id="_x0000_s10684" o:spid="_x0000_s10684" o:spt="20" style="position:absolute;left:0pt;margin-left:207pt;margin-top:382.2pt;height:39pt;width:0pt;z-index:251567104;mso-width-relative:page;mso-height-relative:page;" coordsize="21600,21600">
            <v:path arrowok="t"/>
            <v:fill focussize="0,0"/>
            <v:stroke/>
            <v:imagedata o:title=""/>
            <o:lock v:ext="edit"/>
          </v:line>
        </w:pict>
      </w:r>
      <w:r>
        <w:rPr>
          <w:lang w:bidi="bo-CN"/>
        </w:rPr>
        <w:pict>
          <v:line id="_x0000_s10685" o:spid="_x0000_s10685" o:spt="20" style="position:absolute;left:0pt;margin-left:315pt;margin-top:366.6pt;height:0pt;width:36pt;z-index:251565056;mso-width-relative:page;mso-height-relative:page;" coordsize="21600,21600">
            <v:path arrowok="t"/>
            <v:fill focussize="0,0"/>
            <v:stroke endarrow="block"/>
            <v:imagedata o:title=""/>
            <o:lock v:ext="edit"/>
          </v:line>
        </w:pict>
      </w:r>
      <w:r>
        <w:rPr>
          <w:lang w:bidi="bo-CN"/>
        </w:rPr>
        <w:pict>
          <v:rect id="_x0000_s10686" o:spid="_x0000_s10686" o:spt="1" style="position:absolute;left:0pt;margin-left:351pt;margin-top:296.4pt;height:31.2pt;width:54pt;z-index:251564032;mso-width-relative:page;mso-height-relative:page;" coordsize="21600,21600">
            <v:path/>
            <v:fill focussize="0,0"/>
            <v:stroke/>
            <v:imagedata o:title=""/>
            <o:lock v:ext="edit"/>
          </v:rect>
        </w:pict>
      </w:r>
      <w:r>
        <w:rPr>
          <w:lang w:bidi="bo-CN"/>
        </w:rPr>
        <w:pict>
          <v:line id="_x0000_s10687" o:spid="_x0000_s10687" o:spt="20" style="position:absolute;left:0pt;margin-left:315pt;margin-top:312pt;height:0pt;width:36pt;z-index:251563008;mso-width-relative:page;mso-height-relative:page;" coordsize="21600,21600">
            <v:path arrowok="t"/>
            <v:fill focussize="0,0"/>
            <v:stroke endarrow="block"/>
            <v:imagedata o:title=""/>
            <o:lock v:ext="edit"/>
          </v:line>
        </w:pict>
      </w:r>
      <w:r>
        <w:rPr>
          <w:lang w:bidi="bo-CN"/>
        </w:rPr>
        <w:pict>
          <v:rect id="_x0000_s10688" o:spid="_x0000_s10688" o:spt="1" style="position:absolute;left:0pt;margin-left:90pt;margin-top:351pt;height:31.2pt;width:225pt;z-index:251561984;mso-width-relative:page;mso-height-relative:page;" coordsize="21600,21600">
            <v:path/>
            <v:fill focussize="0,0"/>
            <v:stroke/>
            <v:imagedata o:title=""/>
            <o:lock v:ext="edit"/>
          </v:rect>
        </w:pict>
      </w:r>
      <w:r>
        <w:rPr>
          <w:lang w:bidi="bo-CN"/>
        </w:rPr>
        <w:pict>
          <v:line id="_x0000_s10689" o:spid="_x0000_s10689" o:spt="20" style="position:absolute;left:0pt;margin-left:207pt;margin-top:327.6pt;height:23.4pt;width:0pt;z-index:251560960;mso-width-relative:page;mso-height-relative:page;" coordsize="21600,21600">
            <v:path arrowok="t"/>
            <v:fill focussize="0,0"/>
            <v:stroke endarrow="block"/>
            <v:imagedata o:title=""/>
            <o:lock v:ext="edit"/>
          </v:line>
        </w:pict>
      </w:r>
      <w:r>
        <w:rPr>
          <w:lang w:bidi="bo-CN"/>
        </w:rPr>
        <w:pict>
          <v:rect id="_x0000_s10690" o:spid="_x0000_s10690" o:spt="1" style="position:absolute;left:0pt;margin-left:90pt;margin-top:296.4pt;height:31.2pt;width:225pt;z-index:251559936;mso-width-relative:page;mso-height-relative:page;" coordsize="21600,21600">
            <v:path/>
            <v:fill focussize="0,0"/>
            <v:stroke/>
            <v:imagedata o:title=""/>
            <o:lock v:ext="edit"/>
          </v:rect>
        </w:pict>
      </w:r>
      <w:r>
        <w:rPr>
          <w:lang w:bidi="bo-CN"/>
        </w:rPr>
        <w:pict>
          <v:line id="_x0000_s10691" o:spid="_x0000_s10691" o:spt="20" style="position:absolute;left:0pt;margin-left:207pt;margin-top:273pt;height:23.4pt;width:0pt;z-index:251558912;mso-width-relative:page;mso-height-relative:page;" coordsize="21600,21600">
            <v:path arrowok="t"/>
            <v:fill focussize="0,0"/>
            <v:stroke endarrow="block"/>
            <v:imagedata o:title=""/>
            <o:lock v:ext="edit"/>
          </v:line>
        </w:pict>
      </w:r>
      <w:r>
        <w:rPr>
          <w:lang w:bidi="bo-CN"/>
        </w:rPr>
        <w:pict>
          <v:rect id="_x0000_s10692" o:spid="_x0000_s10692" o:spt="1" style="position:absolute;left:0pt;margin-left:90pt;margin-top:241.8pt;height:31.2pt;width:225pt;z-index:251557888;mso-width-relative:page;mso-height-relative:page;" coordsize="21600,21600">
            <v:path/>
            <v:fill focussize="0,0"/>
            <v:stroke/>
            <v:imagedata o:title=""/>
            <o:lock v:ext="edit"/>
          </v:rect>
        </w:pict>
      </w:r>
      <w:r>
        <w:rPr>
          <w:lang w:bidi="bo-CN"/>
        </w:rPr>
        <w:pict>
          <v:line id="_x0000_s10693" o:spid="_x0000_s10693" o:spt="20" style="position:absolute;left:0pt;margin-left:207pt;margin-top:218.4pt;height:23.4pt;width:0pt;z-index:251556864;mso-width-relative:page;mso-height-relative:page;" coordsize="21600,21600">
            <v:path arrowok="t"/>
            <v:fill focussize="0,0"/>
            <v:stroke endarrow="block"/>
            <v:imagedata o:title=""/>
            <o:lock v:ext="edit"/>
          </v:line>
        </w:pict>
      </w:r>
      <w:r>
        <w:rPr>
          <w:lang w:bidi="bo-CN"/>
        </w:rPr>
        <w:pict>
          <v:rect id="_x0000_s10694" o:spid="_x0000_s10694" o:spt="1" style="position:absolute;left:0pt;margin-left:81pt;margin-top:179.4pt;height:39pt;width:252pt;z-index:251555840;mso-width-relative:page;mso-height-relative:page;" coordsize="21600,21600">
            <v:path/>
            <v:fill focussize="0,0"/>
            <v:stroke/>
            <v:imagedata o:title=""/>
            <o:lock v:ext="edit"/>
          </v:rect>
        </w:pict>
      </w:r>
      <w:r>
        <w:rPr>
          <w:lang w:bidi="bo-CN"/>
        </w:rPr>
        <w:pict>
          <v:line id="_x0000_s10695" o:spid="_x0000_s10695" o:spt="20" style="position:absolute;left:0pt;margin-left:207pt;margin-top:140.4pt;height:39pt;width:0pt;z-index:251554816;mso-width-relative:page;mso-height-relative:page;" coordsize="21600,21600">
            <v:path arrowok="t"/>
            <v:fill focussize="0,0"/>
            <v:stroke endarrow="block"/>
            <v:imagedata o:title=""/>
            <o:lock v:ext="edit"/>
          </v:line>
        </w:pict>
      </w:r>
      <w:r>
        <w:rPr>
          <w:lang w:bidi="bo-CN"/>
        </w:rPr>
        <w:pict>
          <v:line id="_x0000_s10696" o:spid="_x0000_s10696" o:spt="20" style="position:absolute;left:0pt;margin-left:54pt;margin-top:163.8pt;height:0pt;width:297pt;z-index:251553792;mso-width-relative:page;mso-height-relative:page;" coordsize="21600,21600">
            <v:path arrowok="t"/>
            <v:fill focussize="0,0"/>
            <v:stroke/>
            <v:imagedata o:title=""/>
            <o:lock v:ext="edit"/>
          </v:line>
        </w:pict>
      </w:r>
      <w:r>
        <w:rPr>
          <w:lang w:bidi="bo-CN"/>
        </w:rPr>
        <w:pict>
          <v:line id="_x0000_s10697" o:spid="_x0000_s10697" o:spt="20" style="position:absolute;left:0pt;margin-left:351pt;margin-top:140.4pt;height:23.4pt;width:0pt;z-index:251552768;mso-width-relative:page;mso-height-relative:page;" coordsize="21600,21600">
            <v:path arrowok="t"/>
            <v:fill focussize="0,0"/>
            <v:stroke/>
            <v:imagedata o:title=""/>
            <o:lock v:ext="edit"/>
          </v:line>
        </w:pict>
      </w:r>
      <w:r>
        <w:rPr>
          <w:lang w:bidi="bo-CN"/>
        </w:rPr>
        <w:pict>
          <v:line id="_x0000_s10698" o:spid="_x0000_s10698" o:spt="20" style="position:absolute;left:0pt;margin-left:54pt;margin-top:140.4pt;height:23.4pt;width:0pt;z-index:251551744;mso-width-relative:page;mso-height-relative:page;" coordsize="21600,21600">
            <v:path arrowok="t"/>
            <v:fill focussize="0,0"/>
            <v:stroke/>
            <v:imagedata o:title=""/>
            <o:lock v:ext="edit"/>
          </v:line>
        </w:pict>
      </w:r>
      <w:r>
        <w:rPr>
          <w:lang w:bidi="bo-CN"/>
        </w:rPr>
        <w:pict>
          <v:rect id="_x0000_s10699" o:spid="_x0000_s10699" o:spt="1" style="position:absolute;left:0pt;margin-left:324pt;margin-top:109.2pt;height:31.2pt;width:45pt;z-index:251550720;mso-width-relative:page;mso-height-relative:page;" coordsize="21600,21600">
            <v:path/>
            <v:fill focussize="0,0"/>
            <v:stroke/>
            <v:imagedata o:title=""/>
            <o:lock v:ext="edit"/>
          </v:rect>
        </w:pict>
      </w:r>
      <w:r>
        <w:rPr>
          <w:lang w:bidi="bo-CN"/>
        </w:rPr>
        <w:pict>
          <v:rect id="_x0000_s10700" o:spid="_x0000_s10700" o:spt="1" style="position:absolute;left:0pt;margin-left:189pt;margin-top:109.2pt;height:31.2pt;width:45pt;z-index:251549696;mso-width-relative:page;mso-height-relative:page;" coordsize="21600,21600">
            <v:path/>
            <v:fill focussize="0,0"/>
            <v:stroke/>
            <v:imagedata o:title=""/>
            <o:lock v:ext="edit"/>
          </v:rect>
        </w:pict>
      </w:r>
      <w:r>
        <w:rPr>
          <w:lang w:bidi="bo-CN"/>
        </w:rPr>
        <w:pict>
          <v:rect id="_x0000_s10701" o:spid="_x0000_s10701" o:spt="1" style="position:absolute;left:0pt;margin-left:36pt;margin-top:109.2pt;height:31.2pt;width:45pt;z-index:251548672;mso-width-relative:page;mso-height-relative:page;" coordsize="21600,21600">
            <v:path/>
            <v:fill focussize="0,0"/>
            <v:stroke/>
            <v:imagedata o:title=""/>
            <o:lock v:ext="edit"/>
          </v:rect>
        </w:pict>
      </w:r>
      <w:r>
        <w:rPr>
          <w:lang w:bidi="bo-CN"/>
        </w:rPr>
        <w:pict>
          <v:line id="_x0000_s10702" o:spid="_x0000_s10702" o:spt="20" style="position:absolute;left:0pt;margin-left:351pt;margin-top:85.8pt;height:23.4pt;width:0pt;z-index:251547648;mso-width-relative:page;mso-height-relative:page;" coordsize="21600,21600">
            <v:path arrowok="t"/>
            <v:fill focussize="0,0"/>
            <v:stroke/>
            <v:imagedata o:title=""/>
            <o:lock v:ext="edit"/>
          </v:line>
        </w:pict>
      </w:r>
      <w:r>
        <w:rPr>
          <w:lang w:bidi="bo-CN"/>
        </w:rPr>
        <w:pict>
          <v:line id="_x0000_s10703" o:spid="_x0000_s10703" o:spt="20" style="position:absolute;left:0pt;margin-left:54pt;margin-top:85.8pt;height:23.4pt;width:0pt;z-index:251546624;mso-width-relative:page;mso-height-relative:page;" coordsize="21600,21600">
            <v:path arrowok="t"/>
            <v:fill focussize="0,0"/>
            <v:stroke/>
            <v:imagedata o:title=""/>
            <o:lock v:ext="edit"/>
          </v:line>
        </w:pict>
      </w:r>
      <w:r>
        <w:rPr>
          <w:lang w:bidi="bo-CN"/>
        </w:rPr>
        <w:pict>
          <v:line id="_x0000_s10704" o:spid="_x0000_s10704" o:spt="20" style="position:absolute;left:0pt;margin-left:54pt;margin-top:85.8pt;height:0pt;width:297pt;z-index:251545600;mso-width-relative:page;mso-height-relative:page;" coordsize="21600,21600">
            <v:path arrowok="t"/>
            <v:fill focussize="0,0"/>
            <v:stroke/>
            <v:imagedata o:title=""/>
            <o:lock v:ext="edit"/>
          </v:line>
        </w:pict>
      </w:r>
      <w:r>
        <w:rPr>
          <w:lang w:bidi="bo-CN"/>
        </w:rPr>
        <w:pict>
          <v:line id="_x0000_s10705" o:spid="_x0000_s10705" o:spt="20" style="position:absolute;left:0pt;margin-left:207pt;margin-top:62.4pt;height:46.8pt;width:0pt;z-index:251544576;mso-width-relative:page;mso-height-relative:page;" coordsize="21600,21600">
            <v:path arrowok="t"/>
            <v:fill focussize="0,0"/>
            <v:stroke/>
            <v:imagedata o:title=""/>
            <o:lock v:ext="edit"/>
          </v:line>
        </w:pict>
      </w:r>
      <w:r>
        <w:rPr>
          <w:lang w:bidi="bo-CN"/>
        </w:rPr>
        <w:pict>
          <v:rect id="_x0000_s10706" o:spid="_x0000_s10706" o:spt="1" style="position:absolute;left:0pt;margin-left:90pt;margin-top:23.4pt;height:39pt;width:234pt;z-index:251543552;mso-width-relative:page;mso-height-relative:page;" coordsize="21600,21600">
            <v:path/>
            <v:fill focussize="0,0"/>
            <v:stroke/>
            <v:imagedata o:title=""/>
            <o:lock v:ext="edit"/>
          </v:rect>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spacing w:line="580" w:lineRule="exact"/>
        <w:jc w:val="center"/>
        <w:rPr>
          <w:rFonts w:hint="eastAsia"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双湖县交通运输局行政强制流程图</w:t>
      </w:r>
    </w:p>
    <w:p>
      <w:pPr>
        <w:spacing w:line="580" w:lineRule="exact"/>
        <w:jc w:val="right"/>
        <w:rPr>
          <w:rFonts w:hint="eastAsia" w:ascii="Times New Roman" w:hAnsi="Times New Roman"/>
          <w:b w:val="0"/>
          <w:bCs/>
          <w:color w:val="000000"/>
          <w:sz w:val="24"/>
          <w:szCs w:val="24"/>
          <w:lang w:val="zh-CN"/>
        </w:rPr>
      </w:pPr>
      <w:r>
        <w:rPr>
          <w:rFonts w:hint="eastAsia" w:ascii="Times New Roman" w:hAnsi="Times New Roman"/>
          <w:b w:val="0"/>
          <w:bCs/>
          <w:color w:val="000000"/>
          <w:sz w:val="24"/>
          <w:szCs w:val="24"/>
          <w:lang w:val="zh-CN"/>
        </w:rPr>
        <w:t>序号：</w:t>
      </w:r>
      <w:r>
        <w:rPr>
          <w:rFonts w:hint="eastAsia" w:ascii="Times New Roman" w:hAnsi="Times New Roman"/>
          <w:b w:val="0"/>
          <w:bCs/>
          <w:color w:val="000000"/>
          <w:sz w:val="24"/>
          <w:szCs w:val="24"/>
          <w:lang w:val="en-US" w:eastAsia="zh-CN"/>
        </w:rPr>
        <w:t>199</w:t>
      </w:r>
    </w:p>
    <w:p>
      <w:pPr>
        <w:rPr>
          <w:rFonts w:ascii="宋体" w:cs="宋体"/>
          <w:sz w:val="24"/>
          <w:szCs w:val="24"/>
        </w:rPr>
      </w:pPr>
      <w:r>
        <w:rPr>
          <w:rFonts w:hint="eastAsia"/>
          <w:sz w:val="24"/>
          <w:szCs w:val="24"/>
        </w:rPr>
        <w:t>职权名称：经批准进行超限运输但未按照指定时间、路线和速度行驶的车辆的扣留</w:t>
      </w:r>
    </w:p>
    <w:p>
      <w:pPr>
        <w:rPr>
          <w:sz w:val="28"/>
          <w:szCs w:val="28"/>
        </w:rPr>
      </w:pPr>
      <w:r>
        <w:rPr>
          <w:lang w:bidi="bo-CN"/>
        </w:rPr>
        <w:pict>
          <v:shape id="_x0000_s10707" o:spid="_x0000_s10707" o:spt="109" type="#_x0000_t109" style="position:absolute;left:0pt;margin-left:55.5pt;margin-top:182.75pt;height:29.9pt;width:72pt;z-index:251963392;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shape id="_x0000_s10708" o:spid="_x0000_s10708" o:spt="109" type="#_x0000_t109" style="position:absolute;left:0pt;margin-left:55.5pt;margin-top:122.25pt;height:32.1pt;width:72pt;z-index:251964416;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r>
        <w:rPr>
          <w:lang w:bidi="bo-CN"/>
        </w:rPr>
        <w:pict>
          <v:shape id="_x0000_s10709" o:spid="_x0000_s10709" o:spt="116" type="#_x0000_t116" style="position:absolute;left:0pt;margin-left:160.65pt;margin-top:26pt;height:45.8pt;width:114.05pt;z-index:251965440;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受</w:t>
                  </w:r>
                  <w:r>
                    <w:rPr>
                      <w:sz w:val="28"/>
                      <w:szCs w:val="28"/>
                    </w:rPr>
                    <w:t xml:space="preserve"> </w:t>
                  </w:r>
                  <w:r>
                    <w:rPr>
                      <w:rFonts w:hint="eastAsia"/>
                      <w:sz w:val="28"/>
                      <w:szCs w:val="28"/>
                    </w:rPr>
                    <w:t>理</w:t>
                  </w:r>
                </w:p>
              </w:txbxContent>
            </v:textbox>
          </v:shape>
        </w:pict>
      </w:r>
    </w:p>
    <w:p>
      <w:pPr>
        <w:jc w:val="center"/>
      </w:pPr>
      <w:r>
        <w:rPr>
          <w:lang w:bidi="bo-CN"/>
        </w:rPr>
        <w:pict>
          <v:shape id="_x0000_s10710" o:spid="_x0000_s10710" o:spt="202" type="#_x0000_t202" style="position:absolute;left:0pt;margin-left:160.65pt;margin-top:286.6pt;height:56.15pt;width:29.8pt;z-index:251966464;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_x0000_s10711" o:spid="_x0000_s10711" o:spt="202" type="#_x0000_t202" style="position:absolute;left:0pt;margin-left:299.2pt;margin-top:321.15pt;height:110.35pt;width:32.75pt;z-index:251967488;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_x0000_s10712" o:spid="_x0000_s10712" o:spt="32" type="#_x0000_t32" style="position:absolute;left:0pt;flip:x;margin-left:260.95pt;margin-top:476.8pt;height:0.05pt;width:34.65pt;z-index:251968512;mso-width-relative:page;mso-height-relative:page;" o:connectortype="straight" filled="f" coordsize="21600,21600">
            <v:path arrowok="t"/>
            <v:fill on="f" focussize="0,0"/>
            <v:stroke endarrow="block"/>
            <v:imagedata o:title=""/>
            <o:lock v:ext="edit"/>
          </v:shape>
        </w:pict>
      </w:r>
      <w:r>
        <w:rPr>
          <w:lang w:bidi="bo-CN"/>
        </w:rPr>
        <w:pict>
          <v:shape id="_x0000_s10713" o:spid="_x0000_s10713" o:spt="32" type="#_x0000_t32" style="position:absolute;left:0pt;margin-left:295.55pt;margin-top:269.25pt;height:207.55pt;width:0pt;z-index:251969536;mso-width-relative:page;mso-height-relative:page;" o:connectortype="straight" filled="f" coordsize="21600,21600">
            <v:path arrowok="t"/>
            <v:fill on="f" focussize="0,0"/>
            <v:stroke/>
            <v:imagedata o:title=""/>
            <o:lock v:ext="edit"/>
          </v:shape>
        </w:pict>
      </w:r>
      <w:r>
        <w:rPr>
          <w:lang w:bidi="bo-CN"/>
        </w:rPr>
        <w:pict>
          <v:shape id="_x0000_s10714" o:spid="_x0000_s10714" o:spt="32" type="#_x0000_t32" style="position:absolute;left:0pt;margin-left:260.95pt;margin-top:269.25pt;height:0pt;width:34.6pt;z-index:251970560;mso-width-relative:page;mso-height-relative:page;" o:connectortype="straight" filled="f" coordsize="21600,21600">
            <v:path arrowok="t"/>
            <v:fill on="f" focussize="0,0"/>
            <v:stroke/>
            <v:imagedata o:title=""/>
            <o:lock v:ext="edit"/>
          </v:shape>
        </w:pict>
      </w:r>
      <w:r>
        <w:rPr>
          <w:lang w:bidi="bo-CN"/>
        </w:rPr>
        <w:pict>
          <v:shape id="_x0000_s10715" o:spid="_x0000_s10715" o:spt="116" type="#_x0000_t116" style="position:absolute;left:0pt;margin-left:166.55pt;margin-top:455.2pt;height:47.7pt;width:94.4pt;z-index:251971584;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10716" o:spid="_x0000_s10716" o:spt="32" type="#_x0000_t32" style="position:absolute;left:0pt;margin-left:216pt;margin-top:394.25pt;height:60.95pt;width:0.05pt;z-index:251972608;mso-width-relative:page;mso-height-relative:page;" o:connectortype="straight" filled="f" coordsize="21600,21600">
            <v:path arrowok="t"/>
            <v:fill on="f" focussize="0,0"/>
            <v:stroke endarrow="block"/>
            <v:imagedata o:title=""/>
            <o:lock v:ext="edit"/>
          </v:shape>
        </w:pict>
      </w:r>
      <w:r>
        <w:rPr>
          <w:lang w:bidi="bo-CN"/>
        </w:rPr>
        <w:pict>
          <v:shape id="_x0000_s10717" o:spid="_x0000_s10717" o:spt="109" type="#_x0000_t109" style="position:absolute;left:0pt;margin-left:174pt;margin-top:346.25pt;height:48pt;width:80.45pt;z-index:251973632;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_x0000_s10718" o:spid="_x0000_s10718" o:spt="32" type="#_x0000_t32" style="position:absolute;left:0pt;margin-left:216.05pt;margin-top:296.5pt;height:49.75pt;width:0.05pt;z-index:251974656;mso-width-relative:page;mso-height-relative:page;" o:connectortype="straight" filled="f" coordsize="21600,21600">
            <v:path arrowok="t"/>
            <v:fill on="f" focussize="0,0"/>
            <v:stroke endarrow="block"/>
            <v:imagedata o:title=""/>
            <o:lock v:ext="edit"/>
          </v:shape>
        </w:pict>
      </w:r>
      <w:r>
        <w:rPr>
          <w:lang w:bidi="bo-CN"/>
        </w:rPr>
        <w:pict>
          <v:shape id="_x0000_s10719" o:spid="_x0000_s10719" o:spt="110" type="#_x0000_t110" style="position:absolute;left:0pt;margin-left:169.3pt;margin-top:241.35pt;height:55.15pt;width:91.65pt;z-index:251975680;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r>
        <w:rPr>
          <w:lang w:bidi="bo-CN"/>
        </w:rPr>
        <w:pict>
          <v:shape id="_x0000_s10720" o:spid="_x0000_s10720" o:spt="32" type="#_x0000_t32" style="position:absolute;left:0pt;margin-left:216.15pt;margin-top:188.95pt;height:52.4pt;width:0.05pt;z-index:251976704;mso-width-relative:page;mso-height-relative:page;" o:connectortype="straight" filled="f" coordsize="21600,21600">
            <v:path arrowok="t"/>
            <v:fill on="f" focussize="0,0"/>
            <v:stroke endarrow="block"/>
            <v:imagedata o:title=""/>
            <o:lock v:ext="edit"/>
          </v:shape>
        </w:pict>
      </w:r>
      <w:r>
        <w:rPr>
          <w:lang w:bidi="bo-CN"/>
        </w:rPr>
        <w:pict>
          <v:shape id="_x0000_s10721" o:spid="_x0000_s10721" o:spt="32" type="#_x0000_t32" style="position:absolute;left:0pt;margin-left:127.5pt;margin-top:168.7pt;height:0.05pt;width:46.5pt;z-index:251977728;mso-width-relative:page;mso-height-relative:page;" o:connectortype="straight" filled="f" coordsize="21600,21600">
            <v:path arrowok="t"/>
            <v:fill on="f" focussize="0,0"/>
            <v:stroke endarrow="block"/>
            <v:imagedata o:title=""/>
            <o:lock v:ext="edit"/>
          </v:shape>
        </w:pict>
      </w:r>
      <w:r>
        <w:rPr>
          <w:lang w:bidi="bo-CN"/>
        </w:rPr>
        <w:pict>
          <v:shape id="_x0000_s10722" o:spid="_x0000_s10722" o:spt="32" type="#_x0000_t32" style="position:absolute;left:0pt;margin-left:90.3pt;margin-top:123.15pt;height:28.4pt;width:0pt;z-index:251978752;mso-width-relative:page;mso-height-relative:page;" o:connectortype="straight" filled="f" coordsize="21600,21600">
            <v:path arrowok="t"/>
            <v:fill on="f" focussize="0,0"/>
            <v:stroke endarrow="block"/>
            <v:imagedata o:title=""/>
            <o:lock v:ext="edit"/>
          </v:shape>
        </w:pict>
      </w:r>
      <w:r>
        <w:rPr>
          <w:lang w:bidi="bo-CN"/>
        </w:rPr>
        <w:pict>
          <v:shape id="_x0000_s10723" o:spid="_x0000_s10723" o:spt="32" type="#_x0000_t32" style="position:absolute;left:0pt;flip:x;margin-left:127.5pt;margin-top:107.15pt;height:0pt;width:88.65pt;z-index:251979776;mso-width-relative:page;mso-height-relative:page;" o:connectortype="straight" filled="f" coordsize="21600,21600">
            <v:path arrowok="t"/>
            <v:fill on="f" focussize="0,0"/>
            <v:stroke endarrow="block"/>
            <v:imagedata o:title=""/>
            <o:lock v:ext="edit"/>
          </v:shape>
        </w:pict>
      </w:r>
      <w:r>
        <w:rPr>
          <w:lang w:bidi="bo-CN"/>
        </w:rPr>
        <w:pict>
          <v:rect id="_x0000_s10724" o:spid="_x0000_s10724" o:spt="1" style="position:absolute;left:0pt;margin-left:174pt;margin-top:151.55pt;height:37.4pt;width:86.95pt;z-index:251980800;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r>
        <w:rPr>
          <w:lang w:bidi="bo-CN"/>
        </w:rPr>
        <w:pict>
          <v:shape id="_x0000_s10725" o:spid="_x0000_s10725" o:spt="32" type="#_x0000_t32" style="position:absolute;left:0pt;margin-left:216.1pt;margin-top:40.6pt;height:110.95pt;width:0.05pt;z-index:251981824;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spacing w:line="48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rFonts w:hint="eastAsia"/>
          <w:b/>
          <w:sz w:val="36"/>
          <w:szCs w:val="36"/>
        </w:rPr>
      </w:pPr>
      <w:r>
        <w:rPr>
          <w:rFonts w:hint="eastAsia"/>
          <w:b/>
          <w:sz w:val="36"/>
          <w:szCs w:val="36"/>
          <w:lang w:eastAsia="zh-CN"/>
        </w:rPr>
        <w:t>双湖</w:t>
      </w:r>
      <w:r>
        <w:rPr>
          <w:rFonts w:hint="eastAsia"/>
          <w:b/>
          <w:sz w:val="36"/>
          <w:szCs w:val="36"/>
        </w:rPr>
        <w:t>县交通运输局行政强制流程图</w:t>
      </w:r>
    </w:p>
    <w:p>
      <w:pPr>
        <w:spacing w:line="480" w:lineRule="auto"/>
        <w:ind w:left="31680" w:leftChars="-270" w:hangingChars="128" w:firstLine="31680"/>
        <w:contextualSpacing/>
        <w:jc w:val="right"/>
        <w:rPr>
          <w:rFonts w:hint="eastAsia" w:eastAsia="宋体"/>
          <w:b w:val="0"/>
          <w:bCs/>
          <w:sz w:val="24"/>
          <w:szCs w:val="24"/>
          <w:lang w:eastAsia="zh-CN"/>
        </w:rPr>
      </w:pPr>
      <w:r>
        <w:rPr>
          <w:rFonts w:hint="eastAsia"/>
          <w:b w:val="0"/>
          <w:bCs/>
          <w:sz w:val="24"/>
          <w:szCs w:val="24"/>
          <w:lang w:eastAsia="zh-CN"/>
        </w:rPr>
        <w:t>序号：</w:t>
      </w:r>
      <w:r>
        <w:rPr>
          <w:rFonts w:hint="eastAsia"/>
          <w:b w:val="0"/>
          <w:bCs/>
          <w:sz w:val="24"/>
          <w:szCs w:val="24"/>
          <w:lang w:val="en-US" w:eastAsia="zh-CN"/>
        </w:rPr>
        <w:t>200</w:t>
      </w:r>
    </w:p>
    <w:p>
      <w:pPr>
        <w:spacing w:line="480" w:lineRule="auto"/>
        <w:contextualSpacing/>
        <w:rPr>
          <w:sz w:val="32"/>
          <w:szCs w:val="32"/>
        </w:rPr>
      </w:pPr>
      <w:r>
        <w:rPr>
          <w:rFonts w:hint="eastAsia"/>
          <w:sz w:val="32"/>
          <w:szCs w:val="32"/>
        </w:rPr>
        <w:t>职权名称：对施工单位不按照批准的设计变更文件施工的处罚</w:t>
      </w:r>
    </w:p>
    <w:p>
      <w:pPr>
        <w:contextualSpacing/>
        <w:rPr>
          <w:sz w:val="28"/>
          <w:szCs w:val="28"/>
        </w:rPr>
      </w:pPr>
    </w:p>
    <w:p>
      <w:r>
        <w:rPr>
          <w:lang w:bidi="bo-CN"/>
        </w:rPr>
        <w:pict>
          <v:rect id="_x0000_s10726" o:spid="_x0000_s10726" o:spt="1" style="position:absolute;left:0pt;margin-left:93.9pt;margin-top:1.5pt;height:19.45pt;width:47.1pt;z-index:-249724928;mso-width-relative:page;mso-height-relative:page;" stroked="f" coordsize="21600,21600">
            <v:path/>
            <v:fill focussize="0,0"/>
            <v:stroke on="f"/>
            <v:imagedata o:title=""/>
            <o:lock v:ext="edit"/>
            <v:textbox>
              <w:txbxContent>
                <w:p>
                  <w:pPr>
                    <w:ind w:right="31680" w:rightChars="-50"/>
                    <w:rPr>
                      <w:sz w:val="15"/>
                      <w:szCs w:val="15"/>
                    </w:rPr>
                  </w:pPr>
                  <w:r>
                    <w:rPr>
                      <w:rFonts w:hint="eastAsia"/>
                      <w:sz w:val="15"/>
                      <w:szCs w:val="15"/>
                    </w:rPr>
                    <w:t>简易程序</w:t>
                  </w:r>
                </w:p>
              </w:txbxContent>
            </v:textbox>
          </v:rect>
        </w:pict>
      </w:r>
      <w:r>
        <w:rPr>
          <w:lang w:bidi="bo-CN"/>
        </w:rPr>
        <w:pict>
          <v:roundrect id="_x0000_s10727" o:spid="_x0000_s10727" o:spt="2" style="position:absolute;left:0pt;margin-left:159pt;margin-top:8.7pt;height:24.75pt;width:86.25pt;z-index:-249723904;mso-width-relative:page;mso-height-relative:page;" coordsize="21600,21600" arcsize="0.333333333333333">
            <v:path/>
            <v:fill focussize="0,0"/>
            <v:stroke weight="1.5pt"/>
            <v:imagedata o:title=""/>
            <o:lock v:ext="edit"/>
            <v:textbox>
              <w:txbxContent>
                <w:p>
                  <w:pPr>
                    <w:pStyle w:val="10"/>
                    <w:ind w:left="31680" w:leftChars="-50" w:right="31680" w:rightChars="-50"/>
                    <w:rPr>
                      <w:b/>
                      <w:sz w:val="24"/>
                      <w:szCs w:val="24"/>
                    </w:rPr>
                  </w:pPr>
                  <w:r>
                    <w:rPr>
                      <w:rFonts w:hint="eastAsia"/>
                      <w:b/>
                      <w:sz w:val="24"/>
                      <w:szCs w:val="24"/>
                    </w:rPr>
                    <w:t>发现违法事实</w:t>
                  </w:r>
                </w:p>
              </w:txbxContent>
            </v:textbox>
          </v:roundrect>
        </w:pict>
      </w:r>
      <w:r>
        <w:t xml:space="preserve">                 </w:t>
      </w:r>
    </w:p>
    <w:p>
      <w:r>
        <w:rPr>
          <w:lang w:bidi="bo-CN"/>
        </w:rPr>
        <w:pict>
          <v:shape id="_x0000_s10728" o:spid="_x0000_s10728" o:spt="32" type="#_x0000_t32" style="position:absolute;left:0pt;margin-left:92.25pt;margin-top:5.05pt;height:19.55pt;width:0.05pt;z-index:-249722880;mso-width-relative:page;mso-height-relative:page;" o:connectortype="straight" filled="f" coordsize="21600,21600">
            <v:path arrowok="t"/>
            <v:fill on="f" focussize="0,0"/>
            <v:stroke endarrow="block"/>
            <v:imagedata o:title=""/>
            <o:lock v:ext="edit"/>
          </v:shape>
        </w:pict>
      </w:r>
      <w:r>
        <w:rPr>
          <w:lang w:bidi="bo-CN"/>
        </w:rPr>
        <w:pict>
          <v:shape id="_x0000_s10729" o:spid="_x0000_s10729" o:spt="32" type="#_x0000_t32" style="position:absolute;left:0pt;flip:x;margin-left:90.8pt;margin-top:5.85pt;height:0.05pt;width:68.2pt;z-index:-249721856;mso-width-relative:page;mso-height-relative:page;" o:connectortype="straight" filled="f" coordsize="21600,21600">
            <v:path arrowok="t"/>
            <v:fill on="f" focussize="0,0"/>
            <v:stroke/>
            <v:imagedata o:title=""/>
            <o:lock v:ext="edit"/>
          </v:shape>
        </w:pict>
      </w:r>
      <w:r>
        <w:t xml:space="preserve">                             </w:t>
      </w:r>
    </w:p>
    <w:p>
      <w:r>
        <w:rPr>
          <w:lang w:bidi="bo-CN"/>
        </w:rPr>
        <w:pict>
          <v:rect id="_x0000_s10730" o:spid="_x0000_s10730" o:spt="1" style="position:absolute;left:0pt;margin-left:207.75pt;margin-top:9pt;height:18.75pt;width:54pt;z-index:-249720832;mso-width-relative:page;mso-height-relative:page;" stroked="f" coordsize="21600,21600">
            <v:path/>
            <v:fill focussize="0,0"/>
            <v:stroke on="f"/>
            <v:imagedata o:title=""/>
            <o:lock v:ext="edit"/>
            <v:textbox>
              <w:txbxContent>
                <w:p>
                  <w:pPr>
                    <w:rPr>
                      <w:sz w:val="15"/>
                      <w:szCs w:val="15"/>
                    </w:rPr>
                  </w:pPr>
                  <w:r>
                    <w:rPr>
                      <w:rFonts w:hint="eastAsia"/>
                      <w:sz w:val="15"/>
                      <w:szCs w:val="15"/>
                    </w:rPr>
                    <w:t>一般程序</w:t>
                  </w:r>
                </w:p>
              </w:txbxContent>
            </v:textbox>
          </v:rect>
        </w:pict>
      </w:r>
      <w:r>
        <w:rPr>
          <w:lang w:bidi="bo-CN"/>
        </w:rPr>
        <w:pict>
          <v:shape id="_x0000_s10731" o:spid="_x0000_s10731" o:spt="32" type="#_x0000_t32" style="position:absolute;left:0pt;margin-left:201pt;margin-top:2.25pt;height:29.25pt;width:0.75pt;z-index:-249719808;mso-width-relative:page;mso-height-relative:page;" o:connectortype="straight" filled="f" coordsize="21600,21600">
            <v:path arrowok="t"/>
            <v:fill on="f" focussize="0,0"/>
            <v:stroke endarrow="block"/>
            <v:imagedata o:title=""/>
            <o:lock v:ext="edit"/>
          </v:shape>
        </w:pict>
      </w:r>
      <w:r>
        <w:rPr>
          <w:lang w:bidi="bo-CN"/>
        </w:rPr>
        <w:pict>
          <v:shape id="_x0000_s10732" o:spid="_x0000_s10732" o:spt="110" type="#_x0000_t110" style="position:absolute;left:0pt;margin-left:32.25pt;margin-top:9pt;height:50.25pt;width:119.25pt;z-index:-249718784;mso-width-relative:page;mso-height-relative:page;" coordsize="21600,21600">
            <v:path/>
            <v:fill focussize="0,0"/>
            <v:stroke joinstyle="miter"/>
            <v:imagedata o:title=""/>
            <o:lock v:ext="edit"/>
            <v:textbox>
              <w:txbxContent>
                <w:p>
                  <w:pPr>
                    <w:snapToGrid w:val="0"/>
                    <w:spacing w:line="40" w:lineRule="atLeast"/>
                    <w:ind w:left="31680" w:leftChars="-100" w:right="31680" w:rightChars="-100"/>
                    <w:contextualSpacing/>
                    <w:jc w:val="center"/>
                    <w:rPr>
                      <w:sz w:val="18"/>
                      <w:szCs w:val="18"/>
                    </w:rPr>
                  </w:pPr>
                  <w:r>
                    <w:rPr>
                      <w:rFonts w:hint="eastAsia"/>
                      <w:sz w:val="18"/>
                      <w:szCs w:val="18"/>
                    </w:rPr>
                    <w:t>表明执法身份</w:t>
                  </w:r>
                </w:p>
                <w:p>
                  <w:pPr>
                    <w:snapToGrid w:val="0"/>
                    <w:spacing w:line="40" w:lineRule="atLeast"/>
                    <w:ind w:left="31680" w:leftChars="-100" w:right="31680" w:rightChars="-100"/>
                    <w:contextualSpacing/>
                    <w:jc w:val="center"/>
                    <w:rPr>
                      <w:sz w:val="18"/>
                      <w:szCs w:val="18"/>
                    </w:rPr>
                  </w:pPr>
                  <w:r>
                    <w:rPr>
                      <w:rFonts w:hint="eastAsia"/>
                      <w:sz w:val="18"/>
                      <w:szCs w:val="18"/>
                    </w:rPr>
                    <w:t>指出违法事实</w:t>
                  </w:r>
                </w:p>
              </w:txbxContent>
            </v:textbox>
          </v:shape>
        </w:pict>
      </w:r>
      <w:r>
        <w:t xml:space="preserve"> </w:t>
      </w:r>
    </w:p>
    <w:p/>
    <w:p>
      <w:r>
        <w:rPr>
          <w:lang w:bidi="bo-CN"/>
        </w:rPr>
        <w:pict>
          <v:shape id="_x0000_s10733" o:spid="_x0000_s10733" o:spt="34" type="#_x0000_t34" style="position:absolute;left:0pt;margin-left:-23.25pt;margin-top:7.05pt;height:48.75pt;width:60.75pt;rotation:5898240f;z-index:-249717760;mso-width-relative:page;mso-height-relative:page;" o:connectortype="elbow" filled="f" coordsize="21600,21600" adj="657,-86400,-45333">
            <v:path arrowok="t"/>
            <v:fill on="f" focussize="0,0"/>
            <v:stroke endarrow="block"/>
            <v:imagedata o:title=""/>
            <o:lock v:ext="edit"/>
          </v:shape>
        </w:pict>
      </w:r>
      <w:r>
        <w:rPr>
          <w:lang w:bidi="bo-CN"/>
        </w:rPr>
        <w:pict>
          <v:rect id="_x0000_s10734" o:spid="_x0000_s10734" o:spt="1" style="position:absolute;left:0pt;margin-left:162.75pt;margin-top:0.3pt;height:25.5pt;width:81.75pt;z-index:-249716736;mso-width-relative:page;mso-height-relative:page;" coordsize="21600,21600">
            <v:path/>
            <v:fill focussize="0,0"/>
            <v:stroke weight="1.5pt"/>
            <v:imagedata o:title=""/>
            <o:lock v:ext="edit"/>
            <v:textbox>
              <w:txbxContent>
                <w:p>
                  <w:pPr>
                    <w:rPr>
                      <w:b/>
                      <w:sz w:val="24"/>
                      <w:szCs w:val="24"/>
                    </w:rPr>
                  </w:pPr>
                  <w:r>
                    <w:rPr>
                      <w:rFonts w:hint="eastAsia"/>
                      <w:b/>
                      <w:sz w:val="24"/>
                      <w:szCs w:val="24"/>
                    </w:rPr>
                    <w:t>立（受）案</w:t>
                  </w:r>
                </w:p>
              </w:txbxContent>
            </v:textbox>
          </v:rect>
        </w:pict>
      </w:r>
    </w:p>
    <w:p>
      <w:r>
        <w:rPr>
          <w:lang w:bidi="bo-CN"/>
        </w:rPr>
        <w:pict>
          <v:shape id="_x0000_s10735" o:spid="_x0000_s10735" o:spt="32" type="#_x0000_t32" style="position:absolute;left:0pt;margin-left:202.5pt;margin-top:10.95pt;height:32.45pt;width:0.75pt;z-index:-249715712;mso-width-relative:page;mso-height-relative:page;" o:connectortype="straight" filled="f" coordsize="21600,21600">
            <v:path arrowok="t"/>
            <v:fill on="f" focussize="0,0"/>
            <v:stroke endarrow="block"/>
            <v:imagedata o:title=""/>
            <o:lock v:ext="edit"/>
          </v:shape>
        </w:pict>
      </w:r>
      <w:r>
        <w:rPr>
          <w:lang w:bidi="bo-CN"/>
        </w:rPr>
        <w:pict>
          <v:shape id="_x0000_s10736" o:spid="_x0000_s10736" o:spt="109" type="#_x0000_t109" style="position:absolute;left:0pt;margin-left:-0.75pt;margin-top:10.95pt;height:29.25pt;width:53.25pt;z-index:-249714688;mso-width-relative:page;mso-height-relative:page;" stroked="f" coordsize="21600,21600">
            <v:path/>
            <v:fill focussize="0,0"/>
            <v:stroke on="f" joinstyle="miter"/>
            <v:imagedata o:title=""/>
            <o:lock v:ext="edit"/>
            <v:textbox>
              <w:txbxContent>
                <w:p>
                  <w:pPr>
                    <w:pStyle w:val="10"/>
                    <w:snapToGrid w:val="0"/>
                    <w:spacing w:line="40" w:lineRule="atLeast"/>
                    <w:contextualSpacing/>
                    <w:jc w:val="left"/>
                    <w:rPr>
                      <w:sz w:val="18"/>
                      <w:szCs w:val="18"/>
                    </w:rPr>
                  </w:pPr>
                  <w:r>
                    <w:rPr>
                      <w:rFonts w:hint="eastAsia"/>
                      <w:sz w:val="18"/>
                      <w:szCs w:val="18"/>
                    </w:rPr>
                    <w:t>申辩理由成立的</w:t>
                  </w:r>
                </w:p>
              </w:txbxContent>
            </v:textbox>
          </v:shape>
        </w:pict>
      </w:r>
      <w:r>
        <w:rPr>
          <w:lang w:bidi="bo-CN"/>
        </w:rPr>
        <w:pict>
          <v:shape id="_x0000_s10737" o:spid="_x0000_s10737" o:spt="32" type="#_x0000_t32" style="position:absolute;left:0pt;margin-left:92.25pt;margin-top:11.7pt;height:16.5pt;width:0.05pt;z-index:-249713664;mso-width-relative:page;mso-height-relative:page;" o:connectortype="straight" filled="f" coordsize="21600,21600">
            <v:path arrowok="t"/>
            <v:fill on="f" focussize="0,0"/>
            <v:stroke endarrow="block"/>
            <v:imagedata o:title=""/>
            <o:lock v:ext="edit"/>
          </v:shape>
        </w:pict>
      </w:r>
    </w:p>
    <w:p>
      <w:r>
        <w:rPr>
          <w:lang w:bidi="bo-CN"/>
        </w:rPr>
        <w:pict>
          <v:shape id="_x0000_s10738" o:spid="_x0000_s10738" o:spt="110" type="#_x0000_t110" style="position:absolute;left:0pt;margin-left:26.25pt;margin-top:12.8pt;height:53.8pt;width:129.75pt;mso-wrap-distance-left:9pt;mso-wrap-distance-right:9pt;z-index:251957248;mso-width-relative:page;mso-height-relative:page;" coordsize="21600,21600" wrapcoords="10488 -300 999 9300 -125 10500 0 11100 10238 21300 11237 21300 21475 11100 21725 10500 10987 -300 10488 -3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说明处罚理由听取陈述申辩</w:t>
                  </w:r>
                </w:p>
              </w:txbxContent>
            </v:textbox>
            <w10:wrap type="tight"/>
          </v:shape>
        </w:pict>
      </w:r>
      <w:r>
        <w:rPr>
          <w:lang w:bidi="bo-CN"/>
        </w:rPr>
        <w:pict>
          <v:shape id="_x0000_s10739" o:spid="_x0000_s10739" o:spt="109" type="#_x0000_t109" style="position:absolute;left:0pt;margin-left:285.75pt;margin-top:10.35pt;height:78.75pt;width:78.75pt;z-index:-249712640;mso-width-relative:page;mso-height-relative:page;" coordsize="21600,21600">
            <v:path/>
            <v:fill focussize="0,0"/>
            <v:stroke joinstyle="miter"/>
            <v:imagedata o:title=""/>
            <o:lock v:ext="edit"/>
            <v:textbox>
              <w:txbxContent>
                <w:p>
                  <w:pPr>
                    <w:pStyle w:val="10"/>
                    <w:snapToGrid w:val="0"/>
                    <w:spacing w:line="40" w:lineRule="atLeast"/>
                    <w:contextualSpacing/>
                    <w:jc w:val="left"/>
                    <w:rPr>
                      <w:sz w:val="18"/>
                      <w:szCs w:val="18"/>
                    </w:rPr>
                  </w:pPr>
                  <w:r>
                    <w:rPr>
                      <w:rFonts w:hint="eastAsia"/>
                      <w:sz w:val="18"/>
                      <w:szCs w:val="18"/>
                    </w:rPr>
                    <w:t>■录制笔录、抽样取证等</w:t>
                  </w:r>
                </w:p>
                <w:p>
                  <w:pPr>
                    <w:pStyle w:val="10"/>
                    <w:snapToGrid w:val="0"/>
                    <w:spacing w:line="40" w:lineRule="atLeast"/>
                    <w:contextualSpacing/>
                    <w:jc w:val="left"/>
                    <w:rPr>
                      <w:sz w:val="18"/>
                      <w:szCs w:val="18"/>
                    </w:rPr>
                  </w:pPr>
                  <w:r>
                    <w:rPr>
                      <w:rFonts w:hint="eastAsia"/>
                      <w:sz w:val="18"/>
                      <w:szCs w:val="18"/>
                    </w:rPr>
                    <w:t>■收集证书、物证等</w:t>
                  </w:r>
                </w:p>
                <w:p>
                  <w:pPr>
                    <w:pStyle w:val="10"/>
                    <w:snapToGrid w:val="0"/>
                    <w:spacing w:line="40" w:lineRule="atLeast"/>
                    <w:contextualSpacing/>
                    <w:jc w:val="left"/>
                    <w:rPr>
                      <w:sz w:val="18"/>
                      <w:szCs w:val="18"/>
                    </w:rPr>
                  </w:pPr>
                  <w:r>
                    <w:rPr>
                      <w:rFonts w:hint="eastAsia"/>
                      <w:sz w:val="18"/>
                      <w:szCs w:val="18"/>
                    </w:rPr>
                    <w:t>■鉴定、勘察等</w:t>
                  </w:r>
                </w:p>
                <w:p>
                  <w:pPr>
                    <w:pStyle w:val="10"/>
                    <w:snapToGrid w:val="0"/>
                    <w:spacing w:line="40" w:lineRule="atLeast"/>
                    <w:contextualSpacing/>
                    <w:jc w:val="left"/>
                    <w:rPr>
                      <w:sz w:val="18"/>
                      <w:szCs w:val="18"/>
                    </w:rPr>
                  </w:pPr>
                  <w:r>
                    <w:rPr>
                      <w:rFonts w:hint="eastAsia"/>
                      <w:sz w:val="18"/>
                      <w:szCs w:val="18"/>
                    </w:rPr>
                    <w:t>■其他取证方式</w:t>
                  </w:r>
                </w:p>
              </w:txbxContent>
            </v:textbox>
          </v:shape>
        </w:pict>
      </w:r>
    </w:p>
    <w:p>
      <w:r>
        <w:rPr>
          <w:lang w:bidi="bo-CN"/>
        </w:rPr>
        <w:pict>
          <v:roundrect id="_x0000_s10740" o:spid="_x0000_s10740" o:spt="2" style="position:absolute;left:0pt;margin-left:-54pt;margin-top:15pt;height:24.8pt;width:65.25pt;z-index:-249711616;mso-width-relative:page;mso-height-relative:page;" coordsize="21600,21600" arcsize="0.333333333333333">
            <v:path/>
            <v:fill focussize="0,0"/>
            <v:stroke weight="0.25pt"/>
            <v:imagedata o:title=""/>
            <o:lock v:ext="edit"/>
            <v:textbox>
              <w:txbxContent>
                <w:p>
                  <w:pPr>
                    <w:pStyle w:val="10"/>
                    <w:rPr>
                      <w:szCs w:val="21"/>
                    </w:rPr>
                  </w:pPr>
                  <w:r>
                    <w:rPr>
                      <w:rFonts w:hint="eastAsia"/>
                      <w:szCs w:val="21"/>
                    </w:rPr>
                    <w:t>不予处罚</w:t>
                  </w:r>
                </w:p>
              </w:txbxContent>
            </v:textbox>
          </v:roundrect>
        </w:pict>
      </w:r>
      <w:r>
        <w:rPr>
          <w:lang w:bidi="bo-CN"/>
        </w:rPr>
        <w:pict>
          <v:rect id="_x0000_s10741" o:spid="_x0000_s10741" o:spt="1" style="position:absolute;left:0pt;margin-left:166.8pt;margin-top:12.2pt;height:38.8pt;width:78.45pt;z-index:-249710592;mso-width-relative:page;mso-height-relative:page;" coordsize="21600,21600">
            <v:path/>
            <v:fill focussize="0,0"/>
            <v:stroke weight="1.5pt"/>
            <v:imagedata o:title=""/>
            <o:lock v:ext="edit"/>
            <v:textbox>
              <w:txbxContent>
                <w:p>
                  <w:pPr>
                    <w:ind w:firstLine="31680" w:firstLineChars="50"/>
                    <w:rPr>
                      <w:b/>
                      <w:sz w:val="24"/>
                      <w:szCs w:val="24"/>
                    </w:rPr>
                  </w:pPr>
                  <w:r>
                    <w:rPr>
                      <w:rFonts w:hint="eastAsia"/>
                      <w:b/>
                      <w:sz w:val="24"/>
                      <w:szCs w:val="24"/>
                    </w:rPr>
                    <w:t>调查取证</w:t>
                  </w:r>
                </w:p>
                <w:p>
                  <w:pPr>
                    <w:rPr>
                      <w:b/>
                      <w:sz w:val="24"/>
                      <w:szCs w:val="24"/>
                    </w:rPr>
                  </w:pPr>
                  <w:r>
                    <w:rPr>
                      <w:rFonts w:hint="eastAsia"/>
                      <w:b/>
                      <w:sz w:val="24"/>
                      <w:szCs w:val="24"/>
                    </w:rPr>
                    <w:t>（</w:t>
                  </w:r>
                  <w:r>
                    <w:rPr>
                      <w:b/>
                      <w:sz w:val="24"/>
                      <w:szCs w:val="24"/>
                    </w:rPr>
                    <w:t>2</w:t>
                  </w:r>
                  <w:r>
                    <w:rPr>
                      <w:rFonts w:hint="eastAsia"/>
                      <w:b/>
                      <w:sz w:val="24"/>
                      <w:szCs w:val="24"/>
                    </w:rPr>
                    <w:t>人以上）</w:t>
                  </w:r>
                </w:p>
              </w:txbxContent>
            </v:textbox>
          </v:rect>
        </w:pict>
      </w:r>
      <w:r>
        <w:t xml:space="preserve">                  </w:t>
      </w:r>
    </w:p>
    <w:p>
      <w:r>
        <w:rPr>
          <w:lang w:bidi="bo-CN"/>
        </w:rPr>
        <w:pict>
          <v:shape id="_x0000_s10742" o:spid="_x0000_s10742" o:spt="32" type="#_x0000_t32" style="position:absolute;left:0pt;flip:x;margin-left:12pt;margin-top:9.15pt;height:0.05pt;width:17.25pt;z-index:-249709568;mso-width-relative:page;mso-height-relative:page;" o:connectortype="straight" filled="f" coordsize="21600,21600">
            <v:path arrowok="t"/>
            <v:fill on="f" focussize="0,0"/>
            <v:stroke endarrow="block"/>
            <v:imagedata o:title=""/>
            <o:lock v:ext="edit"/>
          </v:shape>
        </w:pict>
      </w:r>
      <w:r>
        <w:rPr>
          <w:lang w:bidi="bo-CN"/>
        </w:rPr>
        <w:pict>
          <v:roundrect id="_x0000_s10743" o:spid="_x0000_s10743" o:spt="2" style="position:absolute;left:0pt;margin-left:383.25pt;margin-top:6.15pt;height:35.25pt;width:72.75pt;z-index:-249708544;mso-width-relative:page;mso-height-relative:page;" coordsize="21600,21600" arcsize="0.333333333333333">
            <v:path/>
            <v:fill focussize="0,0"/>
            <v:stroke weight="0.25pt"/>
            <v:imagedata o:title=""/>
            <o:lock v:ext="edit"/>
            <v:textbox>
              <w:txbxContent>
                <w:p>
                  <w:pPr>
                    <w:pStyle w:val="10"/>
                    <w:snapToGrid w:val="0"/>
                    <w:spacing w:line="40" w:lineRule="atLeast"/>
                    <w:contextualSpacing/>
                    <w:jc w:val="center"/>
                    <w:rPr>
                      <w:sz w:val="18"/>
                      <w:szCs w:val="18"/>
                    </w:rPr>
                  </w:pPr>
                  <w:r>
                    <w:rPr>
                      <w:rFonts w:hint="eastAsia"/>
                      <w:sz w:val="18"/>
                      <w:szCs w:val="18"/>
                    </w:rPr>
                    <w:t>登记保全</w:t>
                  </w:r>
                </w:p>
                <w:p>
                  <w:pPr>
                    <w:pStyle w:val="10"/>
                    <w:snapToGrid w:val="0"/>
                    <w:spacing w:line="40" w:lineRule="atLeast"/>
                    <w:contextualSpacing/>
                    <w:jc w:val="center"/>
                    <w:rPr>
                      <w:sz w:val="18"/>
                      <w:szCs w:val="18"/>
                    </w:rPr>
                  </w:pPr>
                  <w:r>
                    <w:rPr>
                      <w:sz w:val="18"/>
                      <w:szCs w:val="18"/>
                    </w:rPr>
                    <w:t>(7</w:t>
                  </w:r>
                  <w:r>
                    <w:rPr>
                      <w:rFonts w:hint="eastAsia"/>
                      <w:sz w:val="18"/>
                      <w:szCs w:val="18"/>
                    </w:rPr>
                    <w:t>日内决定</w:t>
                  </w:r>
                  <w:r>
                    <w:rPr>
                      <w:sz w:val="18"/>
                      <w:szCs w:val="18"/>
                    </w:rPr>
                    <w:t>)</w:t>
                  </w:r>
                </w:p>
              </w:txbxContent>
            </v:textbox>
          </v:roundrect>
        </w:pict>
      </w:r>
    </w:p>
    <w:p>
      <w:pPr>
        <w:rPr>
          <w:b/>
        </w:rPr>
      </w:pPr>
      <w:r>
        <w:rPr>
          <w:lang w:bidi="bo-CN"/>
        </w:rPr>
        <w:pict>
          <v:shape id="_x0000_s10744" o:spid="_x0000_s10744" o:spt="32" type="#_x0000_t32" style="position:absolute;left:0pt;margin-left:364.5pt;margin-top:8.55pt;height:0.05pt;width:18.75pt;z-index:-249707520;mso-width-relative:page;mso-height-relative:page;" o:connectortype="straight" filled="f" coordsize="21600,21600">
            <v:path arrowok="t"/>
            <v:fill on="f" focussize="0,0"/>
            <v:stroke endarrow="block"/>
            <v:imagedata o:title=""/>
            <o:lock v:ext="edit"/>
          </v:shape>
        </w:pict>
      </w:r>
      <w:r>
        <w:rPr>
          <w:lang w:bidi="bo-CN"/>
        </w:rPr>
        <w:pict>
          <v:shape id="_x0000_s10745" o:spid="_x0000_s10745" o:spt="109" type="#_x0000_t109" style="position:absolute;left:0pt;margin-left:2.25pt;margin-top:14.55pt;height:28.5pt;width:63.75pt;z-index:-249706496;mso-width-relative:page;mso-height-relative:page;" stroked="f" coordsize="21600,21600">
            <v:path/>
            <v:fill focussize="0,0"/>
            <v:stroke on="f" joinstyle="miter"/>
            <v:imagedata o:title=""/>
            <o:lock v:ext="edit"/>
            <v:textbox>
              <w:txbxContent>
                <w:p>
                  <w:pPr>
                    <w:snapToGrid w:val="0"/>
                    <w:spacing w:line="40" w:lineRule="atLeast"/>
                    <w:contextualSpacing/>
                    <w:rPr>
                      <w:sz w:val="18"/>
                      <w:szCs w:val="18"/>
                    </w:rPr>
                  </w:pPr>
                  <w:r>
                    <w:rPr>
                      <w:rFonts w:hint="eastAsia"/>
                      <w:sz w:val="18"/>
                      <w:szCs w:val="18"/>
                    </w:rPr>
                    <w:t>提出复议或诉讼请求的</w:t>
                  </w:r>
                </w:p>
              </w:txbxContent>
            </v:textbox>
          </v:shape>
        </w:pict>
      </w:r>
      <w:r>
        <w:rPr>
          <w:lang w:bidi="bo-CN"/>
        </w:rPr>
        <w:pict>
          <v:shape id="_x0000_s10746" o:spid="_x0000_s10746" o:spt="32" type="#_x0000_t32" style="position:absolute;left:0pt;margin-left:245.25pt;margin-top:0.3pt;height:0pt;width:40.5pt;z-index:-249705472;mso-width-relative:page;mso-height-relative:page;" o:connectortype="straight" filled="f" coordsize="21600,21600">
            <v:path arrowok="t"/>
            <v:fill on="f" focussize="0,0"/>
            <v:stroke/>
            <v:imagedata o:title=""/>
            <o:lock v:ext="edit"/>
          </v:shape>
        </w:pict>
      </w:r>
    </w:p>
    <w:p>
      <w:pPr>
        <w:rPr>
          <w:b/>
        </w:rPr>
      </w:pPr>
      <w:r>
        <w:rPr>
          <w:lang w:bidi="bo-CN"/>
        </w:rPr>
        <w:pict>
          <v:shape id="_x0000_s10747" o:spid="_x0000_s10747" o:spt="32" type="#_x0000_t32" style="position:absolute;left:0pt;margin-left:204pt;margin-top:4.2pt;height:21.95pt;width:0pt;z-index:-249704448;mso-width-relative:page;mso-height-relative:page;" o:connectortype="straight" filled="f" coordsize="21600,21600">
            <v:path arrowok="t"/>
            <v:fill on="f" focussize="0,0"/>
            <v:stroke endarrow="block"/>
            <v:imagedata o:title=""/>
            <o:lock v:ext="edit"/>
          </v:shape>
        </w:pict>
      </w:r>
      <w:r>
        <w:rPr>
          <w:lang w:bidi="bo-CN"/>
        </w:rPr>
        <w:pict>
          <v:shape id="_x0000_s10748" o:spid="_x0000_s10748" o:spt="32" type="#_x0000_t32" style="position:absolute;left:0pt;margin-left:90.8pt;margin-top:4.75pt;height:15.75pt;width:0pt;z-index:-249703424;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10749" o:spid="_x0000_s10749" o:spt="110" type="#_x0000_t110" style="position:absolute;left:0pt;margin-left:33pt;margin-top:4.55pt;height:51.55pt;width:115.5pt;mso-wrap-distance-left:9pt;mso-wrap-distance-right:9pt;z-index:251958272;mso-width-relative:page;mso-height-relative:page;" coordsize="21600,21600" wrapcoords="10239 0 140 10017 -281 10643 281 11583 10239 21287 11221 21287 21600 10957 21319 10017 11221 0 10239 0">
            <v:path/>
            <v:fill focussize="0,0"/>
            <v:stroke joinstyle="miter"/>
            <v:imagedata o:title=""/>
            <o:lock v:ext="edit"/>
            <v:textbox>
              <w:txbxContent>
                <w:p>
                  <w:pPr>
                    <w:snapToGrid w:val="0"/>
                    <w:spacing w:line="40" w:lineRule="atLeast"/>
                    <w:ind w:left="31680" w:leftChars="-50" w:right="31680" w:rightChars="-100"/>
                    <w:contextualSpacing/>
                    <w:jc w:val="center"/>
                    <w:rPr>
                      <w:sz w:val="18"/>
                      <w:szCs w:val="18"/>
                    </w:rPr>
                  </w:pPr>
                  <w:r>
                    <w:rPr>
                      <w:rFonts w:hint="eastAsia"/>
                      <w:sz w:val="18"/>
                      <w:szCs w:val="18"/>
                    </w:rPr>
                    <w:t>制作处罚决定书，当场交付</w:t>
                  </w:r>
                </w:p>
              </w:txbxContent>
            </v:textbox>
            <w10:wrap type="tight"/>
          </v:shape>
        </w:pict>
      </w:r>
      <w:r>
        <w:rPr>
          <w:lang w:bidi="bo-CN"/>
        </w:rPr>
        <w:pict>
          <v:rect id="_x0000_s10750" o:spid="_x0000_s10750" o:spt="1" style="position:absolute;left:0pt;margin-left:165.3pt;margin-top:11.1pt;height:27pt;width:78.45pt;z-index:-249702400;mso-width-relative:page;mso-height-relative:page;" coordsize="21600,21600">
            <v:path/>
            <v:fill focussize="0,0"/>
            <v:stroke weight="1.5pt"/>
            <v:imagedata o:title=""/>
            <o:lock v:ext="edit"/>
            <v:textbox>
              <w:txbxContent>
                <w:p>
                  <w:pPr>
                    <w:ind w:firstLine="31680" w:firstLineChars="100"/>
                    <w:rPr>
                      <w:b/>
                      <w:sz w:val="24"/>
                      <w:szCs w:val="24"/>
                    </w:rPr>
                  </w:pPr>
                  <w:r>
                    <w:rPr>
                      <w:rFonts w:hint="eastAsia"/>
                      <w:b/>
                      <w:sz w:val="24"/>
                      <w:szCs w:val="24"/>
                    </w:rPr>
                    <w:t>审</w:t>
                  </w:r>
                  <w:r>
                    <w:rPr>
                      <w:b/>
                      <w:sz w:val="24"/>
                      <w:szCs w:val="24"/>
                    </w:rPr>
                    <w:t xml:space="preserve">   </w:t>
                  </w:r>
                  <w:r>
                    <w:rPr>
                      <w:rFonts w:hint="eastAsia"/>
                      <w:b/>
                      <w:sz w:val="24"/>
                      <w:szCs w:val="24"/>
                    </w:rPr>
                    <w:t>查</w:t>
                  </w:r>
                </w:p>
              </w:txbxContent>
            </v:textbox>
          </v:rect>
        </w:pict>
      </w:r>
    </w:p>
    <w:p>
      <w:pPr>
        <w:rPr>
          <w:b/>
        </w:rPr>
      </w:pPr>
      <w:r>
        <w:rPr>
          <w:lang w:bidi="bo-CN"/>
        </w:rPr>
        <w:pict>
          <v:shape id="_x0000_s10751" o:spid="_x0000_s10751" o:spt="32" type="#_x0000_t32" style="position:absolute;left:0pt;flip:x;margin-left:15.75pt;margin-top:14.3pt;height:0.05pt;width:17.25pt;z-index:-249701376;mso-width-relative:page;mso-height-relative:page;" o:connectortype="straight" filled="f" coordsize="21600,21600">
            <v:path arrowok="t"/>
            <v:fill on="f" focussize="0,0"/>
            <v:stroke endarrow="block"/>
            <v:imagedata o:title=""/>
            <o:lock v:ext="edit"/>
          </v:shape>
        </w:pict>
      </w:r>
      <w:r>
        <w:rPr>
          <w:lang w:bidi="bo-CN"/>
        </w:rPr>
        <w:pict>
          <v:shape id="_x0000_s10752" o:spid="_x0000_s10752" o:spt="109" type="#_x0000_t109" style="position:absolute;left:0pt;margin-left:-54.75pt;margin-top:0pt;height:28.5pt;width:70.5pt;z-index:-249700352;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进入行政复议或诉讼流程</w:t>
                  </w:r>
                </w:p>
              </w:txbxContent>
            </v:textbox>
          </v:shape>
        </w:pict>
      </w:r>
    </w:p>
    <w:p>
      <w:pPr>
        <w:rPr>
          <w:b/>
        </w:rPr>
      </w:pPr>
      <w:r>
        <w:rPr>
          <w:lang w:bidi="bo-CN"/>
        </w:rPr>
        <w:pict>
          <v:shape id="_x0000_s10753" o:spid="_x0000_s10753" o:spt="32" type="#_x0000_t32" style="position:absolute;left:0pt;margin-left:201.75pt;margin-top:6.9pt;height:18pt;width:0pt;z-index:-249699328;mso-width-relative:page;mso-height-relative:page;" o:connectortype="straight" filled="f" coordsize="21600,21600">
            <v:path arrowok="t"/>
            <v:fill on="f" focussize="0,0"/>
            <v:stroke endarrow="block"/>
            <v:imagedata o:title=""/>
            <o:lock v:ext="edit"/>
          </v:shape>
        </w:pict>
      </w:r>
      <w:r>
        <w:rPr>
          <w:lang w:bidi="bo-CN"/>
        </w:rPr>
        <w:pict>
          <v:shape id="_x0000_s10754" o:spid="_x0000_s10754" o:spt="32" type="#_x0000_t32" style="position:absolute;left:0pt;margin-left:-21pt;margin-top:14pt;height:39.3pt;width:0pt;z-index:-249698304;mso-width-relative:page;mso-height-relative:page;" o:connectortype="straight" filled="f" coordsize="21600,21600">
            <v:path arrowok="t"/>
            <v:fill on="f" focussize="0,0"/>
            <v:stroke endarrow="block"/>
            <v:imagedata o:title=""/>
            <o:lock v:ext="edit"/>
          </v:shape>
        </w:pict>
      </w:r>
    </w:p>
    <w:p>
      <w:pPr>
        <w:rPr>
          <w:b/>
        </w:rPr>
      </w:pPr>
      <w:r>
        <w:rPr>
          <w:lang w:bidi="bo-CN"/>
        </w:rPr>
        <w:pict>
          <v:shape id="_x0000_s10755" o:spid="_x0000_s10755" o:spt="110" type="#_x0000_t110" style="position:absolute;left:0pt;margin-left:136.5pt;margin-top:10.25pt;height:34.4pt;width:127.5pt;mso-wrap-distance-left:9pt;mso-wrap-distance-right:9pt;z-index:251959296;mso-width-relative:page;mso-height-relative:page;" coordsize="21600,21600" wrapcoords="10292 -470 8640 939 -381 9861 -381 11270 3304 14557 3304 15026 10038 21600 10292 21600 11181 21600 11435 21600 18169 15026 18169 14557 21854 11739 21854 9861 13214 1409 11181 -470 10292 -470">
            <v:path/>
            <v:fill focussize="0,0"/>
            <v:stroke weight="1.5pt" joinstyle="miter"/>
            <v:imagedata o:title=""/>
            <o:lock v:ext="edit"/>
            <v:textbox>
              <w:txbxContent>
                <w:p>
                  <w:pPr>
                    <w:snapToGrid w:val="0"/>
                    <w:spacing w:line="40" w:lineRule="atLeast"/>
                    <w:ind w:right="31680" w:rightChars="-100"/>
                    <w:contextualSpacing/>
                    <w:rPr>
                      <w:b/>
                      <w:sz w:val="24"/>
                      <w:szCs w:val="24"/>
                    </w:rPr>
                  </w:pPr>
                  <w:r>
                    <w:rPr>
                      <w:rFonts w:hint="eastAsia"/>
                      <w:b/>
                      <w:sz w:val="24"/>
                      <w:szCs w:val="24"/>
                    </w:rPr>
                    <w:t>处罚前告知</w:t>
                  </w:r>
                </w:p>
              </w:txbxContent>
            </v:textbox>
            <w10:wrap type="tight"/>
          </v:shape>
        </w:pict>
      </w:r>
      <w:r>
        <w:rPr>
          <w:lang w:bidi="bo-CN"/>
        </w:rPr>
        <w:pict>
          <v:shape id="_x0000_s10756" o:spid="_x0000_s10756" o:spt="4" type="#_x0000_t4" style="position:absolute;left:0pt;margin-left:301.5pt;margin-top:5.9pt;height:40pt;width:103.5pt;z-index:-249697280;mso-width-relative:page;mso-height-relative:page;" coordsize="21600,21600">
            <v:path/>
            <v:fill focussize="0,0"/>
            <v:stroke joinstyle="miter"/>
            <v:imagedata o:title=""/>
            <o:lock v:ext="edit"/>
            <v:textbox>
              <w:txbxContent>
                <w:p>
                  <w:pPr>
                    <w:ind w:left="31680" w:leftChars="-50" w:right="31680" w:rightChars="-50"/>
                    <w:rPr>
                      <w:sz w:val="18"/>
                      <w:szCs w:val="18"/>
                    </w:rPr>
                  </w:pPr>
                  <w:r>
                    <w:rPr>
                      <w:rFonts w:hint="eastAsia"/>
                      <w:sz w:val="18"/>
                      <w:szCs w:val="18"/>
                    </w:rPr>
                    <w:t>听取陈述申辩</w:t>
                  </w:r>
                </w:p>
              </w:txbxContent>
            </v:textbox>
          </v:shape>
        </w:pict>
      </w:r>
      <w:r>
        <w:rPr>
          <w:lang w:bidi="bo-CN"/>
        </w:rPr>
        <w:pict>
          <v:shape id="_x0000_s10757" o:spid="_x0000_s10757" o:spt="32" type="#_x0000_t32" style="position:absolute;left:0pt;margin-left:90.8pt;margin-top:9.3pt;height:38.35pt;width:0pt;z-index:-249696256;mso-width-relative:page;mso-height-relative:page;" o:connectortype="straight" filled="f" coordsize="21600,21600">
            <v:path arrowok="t"/>
            <v:fill on="f" focussize="0,0"/>
            <v:stroke endarrow="block"/>
            <v:imagedata o:title=""/>
            <o:lock v:ext="edit"/>
          </v:shape>
        </w:pict>
      </w:r>
    </w:p>
    <w:p>
      <w:r>
        <w:rPr>
          <w:lang w:bidi="bo-CN"/>
        </w:rPr>
        <w:pict>
          <v:shape id="_x0000_s10758" o:spid="_x0000_s10758" o:spt="32" type="#_x0000_t32" style="position:absolute;left:0pt;margin-left:431.25pt;margin-top:10.6pt;height:24.05pt;width:0pt;z-index:-249695232;mso-width-relative:page;mso-height-relative:page;" o:connectortype="straight" filled="f" coordsize="21600,21600">
            <v:path arrowok="t"/>
            <v:fill on="f" focussize="0,0"/>
            <v:stroke endarrow="block"/>
            <v:imagedata o:title=""/>
            <o:lock v:ext="edit"/>
          </v:shape>
        </w:pict>
      </w:r>
      <w:r>
        <w:rPr>
          <w:lang w:bidi="bo-CN"/>
        </w:rPr>
        <w:pict>
          <v:shape id="_x0000_s10759" o:spid="_x0000_s10759" o:spt="32" type="#_x0000_t32" style="position:absolute;left:0pt;margin-left:404.25pt;margin-top:10.6pt;height:0pt;width:27pt;z-index:-249694208;mso-width-relative:page;mso-height-relative:page;" o:connectortype="straight" filled="f" coordsize="21600,21600">
            <v:path arrowok="t"/>
            <v:fill on="f" focussize="0,0"/>
            <v:stroke/>
            <v:imagedata o:title=""/>
            <o:lock v:ext="edit"/>
          </v:shape>
        </w:pict>
      </w:r>
      <w:r>
        <w:rPr>
          <w:lang w:bidi="bo-CN"/>
        </w:rPr>
        <w:pict>
          <v:shape id="_x0000_s10760" o:spid="_x0000_s10760" o:spt="32" type="#_x0000_t32" style="position:absolute;left:0pt;margin-left:264pt;margin-top:12.1pt;height:0pt;width:37.5pt;z-index:-249693184;mso-width-relative:page;mso-height-relative:page;" o:connectortype="straight" filled="f" coordsize="21600,21600">
            <v:path arrowok="t"/>
            <v:fill on="f" focussize="0,0"/>
            <v:stroke endarrow="block"/>
            <v:imagedata o:title=""/>
            <o:lock v:ext="edit"/>
          </v:shape>
        </w:pict>
      </w:r>
    </w:p>
    <w:p>
      <w:r>
        <w:rPr>
          <w:lang w:bidi="bo-CN"/>
        </w:rPr>
        <w:pict>
          <v:shape id="_x0000_s10761" o:spid="_x0000_s10761" o:spt="32" type="#_x0000_t32" style="position:absolute;left:0pt;margin-left:201.75pt;margin-top:14.7pt;height:129.95pt;width:0.05pt;z-index:-249692160;mso-width-relative:page;mso-height-relative:page;" o:connectortype="straight" filled="f" coordsize="21600,21600">
            <v:path arrowok="t"/>
            <v:fill on="f" focussize="0,0"/>
            <v:stroke endarrow="block"/>
            <v:imagedata o:title=""/>
            <o:lock v:ext="edit"/>
          </v:shape>
        </w:pict>
      </w:r>
      <w:r>
        <w:rPr>
          <w:lang w:bidi="bo-CN"/>
        </w:rPr>
        <w:pict>
          <v:shape id="_x0000_s10762" o:spid="_x0000_s10762" o:spt="32" type="#_x0000_t32" style="position:absolute;left:0pt;margin-left:353.25pt;margin-top:13.25pt;height:18.3pt;width:0.05pt;z-index:-249691136;mso-width-relative:page;mso-height-relative:page;" o:connectortype="straight" filled="f" coordsize="21600,21600">
            <v:path arrowok="t"/>
            <v:fill on="f" focussize="0,0"/>
            <v:stroke endarrow="block"/>
            <v:imagedata o:title=""/>
            <o:lock v:ext="edit"/>
          </v:shape>
        </w:pict>
      </w:r>
      <w:r>
        <w:rPr>
          <w:lang w:bidi="bo-CN"/>
        </w:rPr>
        <w:pict>
          <v:shape id="_x0000_s10763" o:spid="_x0000_s10763" o:spt="109" type="#_x0000_t109" style="position:absolute;left:0pt;margin-left:-54.75pt;margin-top:7.2pt;height:42.45pt;width:70.5pt;z-index:-249690112;mso-width-relative:page;mso-height-relative:page;" coordsize="21600,21600">
            <v:path/>
            <v:fill focussize="0,0"/>
            <v:stroke joinstyle="miter"/>
            <v:imagedata o:title=""/>
            <o:lock v:ext="edit"/>
            <v:textbox>
              <w:txbxContent>
                <w:p>
                  <w:pPr>
                    <w:snapToGrid w:val="0"/>
                    <w:spacing w:beforeLines="50" w:line="40" w:lineRule="atLeast"/>
                    <w:contextualSpacing/>
                    <w:rPr>
                      <w:sz w:val="18"/>
                      <w:szCs w:val="18"/>
                    </w:rPr>
                  </w:pPr>
                  <w:r>
                    <w:rPr>
                      <w:rFonts w:hint="eastAsia"/>
                      <w:sz w:val="18"/>
                      <w:szCs w:val="18"/>
                    </w:rPr>
                    <w:t>复议决定或行政判（裁）决</w:t>
                  </w:r>
                </w:p>
              </w:txbxContent>
            </v:textbox>
          </v:shape>
        </w:pict>
      </w:r>
      <w:r>
        <w:rPr>
          <w:lang w:bidi="bo-CN"/>
        </w:rPr>
        <w:pict>
          <v:shape id="_x0000_s10764" o:spid="_x0000_s10764" o:spt="109" type="#_x0000_t109" style="position:absolute;left:0pt;margin-left:26.25pt;margin-top:6.5pt;height:43.15pt;width:129pt;z-index:-249689088;mso-width-relative:page;mso-height-relative:page;" coordsize="21600,21600">
            <v:path/>
            <v:fill focussize="0,0"/>
            <v:stroke joinstyle="miter"/>
            <v:imagedata o:title=""/>
            <o:lock v:ext="edit"/>
            <v:textbox>
              <w:txbxContent>
                <w:p>
                  <w:pPr>
                    <w:snapToGrid w:val="0"/>
                    <w:spacing w:line="40" w:lineRule="atLeast"/>
                    <w:contextualSpacing/>
                    <w:rPr>
                      <w:sz w:val="18"/>
                      <w:szCs w:val="18"/>
                    </w:rPr>
                  </w:pPr>
                  <w:r>
                    <w:rPr>
                      <w:rFonts w:hint="eastAsia"/>
                      <w:sz w:val="18"/>
                      <w:szCs w:val="18"/>
                    </w:rPr>
                    <w:t>执行当事人</w:t>
                  </w:r>
                  <w:r>
                    <w:rPr>
                      <w:sz w:val="18"/>
                      <w:szCs w:val="18"/>
                    </w:rPr>
                    <w:t>15</w:t>
                  </w:r>
                  <w:r>
                    <w:rPr>
                      <w:rFonts w:hint="eastAsia"/>
                      <w:sz w:val="18"/>
                      <w:szCs w:val="18"/>
                    </w:rPr>
                    <w:t>日内到指定银行缴纳罚款，在事后难以执行的以及特殊情况下当场收缴</w:t>
                  </w:r>
                </w:p>
              </w:txbxContent>
            </v:textbox>
          </v:shape>
        </w:pict>
      </w:r>
    </w:p>
    <w:p>
      <w:r>
        <w:rPr>
          <w:lang w:bidi="bo-CN"/>
        </w:rPr>
        <w:pict>
          <v:shape id="_x0000_s10765" o:spid="_x0000_s10765" o:spt="32" type="#_x0000_t32" style="position:absolute;left:0pt;flip:x;margin-left:202.5pt;margin-top:4.25pt;height:0pt;width:150.8pt;z-index:-249688064;mso-width-relative:page;mso-height-relative:page;" o:connectortype="straight" filled="f" coordsize="21600,21600">
            <v:path arrowok="t"/>
            <v:fill on="f" focussize="0,0"/>
            <v:stroke endarrow="block"/>
            <v:imagedata o:title=""/>
            <o:lock v:ext="edit"/>
          </v:shape>
        </w:pict>
      </w:r>
      <w:r>
        <w:rPr>
          <w:lang w:bidi="bo-CN"/>
        </w:rPr>
        <w:pict>
          <v:rect id="_x0000_s10766" o:spid="_x0000_s10766" o:spt="1" style="position:absolute;left:0pt;margin-left:392.25pt;margin-top:3.45pt;height:40.7pt;width:71.25pt;z-index:-249687040;mso-width-relative:page;mso-height-relative:page;" coordsize="21600,21600">
            <v:path/>
            <v:fill focussize="0,0"/>
            <v:stroke/>
            <v:imagedata o:title=""/>
            <o:lock v:ext="edit"/>
            <v:textbox>
              <w:txbxContent>
                <w:p>
                  <w:pPr>
                    <w:snapToGrid w:val="0"/>
                    <w:spacing w:line="40" w:lineRule="atLeast"/>
                    <w:contextualSpacing/>
                    <w:jc w:val="center"/>
                    <w:outlineLvl w:val="0"/>
                    <w:rPr>
                      <w:sz w:val="18"/>
                      <w:szCs w:val="18"/>
                    </w:rPr>
                  </w:pPr>
                  <w:r>
                    <w:rPr>
                      <w:rFonts w:hint="eastAsia"/>
                      <w:sz w:val="18"/>
                      <w:szCs w:val="18"/>
                    </w:rPr>
                    <w:t>听取陈述申辩（情节复杂或重大处罚）</w:t>
                  </w:r>
                </w:p>
              </w:txbxContent>
            </v:textbox>
          </v:rect>
        </w:pict>
      </w:r>
      <w:r>
        <w:rPr>
          <w:lang w:bidi="bo-CN"/>
        </w:rPr>
        <w:pict>
          <v:rect id="_x0000_s10767" o:spid="_x0000_s10767" o:spt="1" style="position:absolute;left:0pt;margin-left:324.75pt;margin-top:13.7pt;height:20.45pt;width:54.75pt;z-index:-249686016;mso-width-relative:page;mso-height-relative:page;" coordsize="21600,21600">
            <v:path/>
            <v:fill focussize="0,0"/>
            <v:stroke/>
            <v:imagedata o:title=""/>
            <o:lock v:ext="edit"/>
            <v:textbox>
              <w:txbxContent>
                <w:p>
                  <w:pPr>
                    <w:rPr>
                      <w:sz w:val="18"/>
                      <w:szCs w:val="18"/>
                    </w:rPr>
                  </w:pPr>
                  <w:r>
                    <w:rPr>
                      <w:rFonts w:hint="eastAsia"/>
                      <w:sz w:val="18"/>
                      <w:szCs w:val="18"/>
                    </w:rPr>
                    <w:t>申请听证</w:t>
                  </w:r>
                </w:p>
              </w:txbxContent>
            </v:textbox>
          </v:rect>
        </w:pict>
      </w:r>
    </w:p>
    <w:p>
      <w:r>
        <w:rPr>
          <w:lang w:bidi="bo-CN"/>
        </w:rPr>
        <w:pict>
          <v:shape id="_x0000_s10768" o:spid="_x0000_s10768" o:spt="32" type="#_x0000_t32" style="position:absolute;left:0pt;flip:x;margin-left:378pt;margin-top:8.05pt;height:0pt;width:14.25pt;z-index:-249684992;mso-width-relative:page;mso-height-relative:page;" o:connectortype="straight" filled="f" coordsize="21600,21600">
            <v:path arrowok="t"/>
            <v:fill on="f" focussize="0,0"/>
            <v:stroke endarrow="block"/>
            <v:imagedata o:title=""/>
            <o:lock v:ext="edit"/>
          </v:shape>
        </w:pict>
      </w:r>
    </w:p>
    <w:p>
      <w:r>
        <w:rPr>
          <w:lang w:bidi="bo-CN"/>
        </w:rPr>
        <w:pict>
          <v:shape id="_x0000_s10769" o:spid="_x0000_s10769" o:spt="32" type="#_x0000_t32" style="position:absolute;left:0pt;margin-left:431.25pt;margin-top:12.95pt;height:38.75pt;width:0pt;z-index:-249683968;mso-width-relative:page;mso-height-relative:page;" o:connectortype="straight" filled="f" coordsize="21600,21600">
            <v:path arrowok="t"/>
            <v:fill on="f" focussize="0,0"/>
            <v:stroke endarrow="block"/>
            <v:imagedata o:title=""/>
            <o:lock v:ext="edit"/>
          </v:shape>
        </w:pict>
      </w:r>
      <w:r>
        <w:rPr>
          <w:lang w:bidi="bo-CN"/>
        </w:rPr>
        <w:pict>
          <v:shape id="_x0000_s10770" o:spid="_x0000_s10770" o:spt="32" type="#_x0000_t32" style="position:absolute;left:0pt;margin-left:351.75pt;margin-top:2.85pt;height:22.6pt;width:0pt;z-index:-249682944;mso-width-relative:page;mso-height-relative:page;" o:connectortype="straight" filled="f" coordsize="21600,21600">
            <v:path arrowok="t"/>
            <v:fill on="f" focussize="0,0"/>
            <v:stroke endarrow="block"/>
            <v:imagedata o:title=""/>
            <o:lock v:ext="edit"/>
          </v:shape>
        </w:pict>
      </w:r>
      <w:r>
        <w:rPr>
          <w:lang w:bidi="bo-CN"/>
        </w:rPr>
        <w:pict>
          <v:shape id="_x0000_s10771" o:spid="_x0000_s10771" o:spt="32" type="#_x0000_t32" style="position:absolute;left:0pt;margin-left:-21pt;margin-top:2.85pt;height:38.35pt;width:0pt;z-index:-249681920;mso-width-relative:page;mso-height-relative:page;" o:connectortype="straight" filled="f" coordsize="21600,21600">
            <v:path arrowok="t"/>
            <v:fill on="f" focussize="0,0"/>
            <v:stroke endarrow="block"/>
            <v:imagedata o:title=""/>
            <o:lock v:ext="edit"/>
          </v:shape>
        </w:pict>
      </w:r>
      <w:r>
        <w:rPr>
          <w:lang w:bidi="bo-CN"/>
        </w:rPr>
        <w:pict>
          <v:shape id="_x0000_s10772" o:spid="_x0000_s10772" o:spt="32" type="#_x0000_t32" style="position:absolute;left:0pt;margin-left:92.25pt;margin-top:2.85pt;height:38.35pt;width:0pt;z-index:-249680896;mso-width-relative:page;mso-height-relative:page;" o:connectortype="straight" filled="f" coordsize="21600,21600">
            <v:path arrowok="t"/>
            <v:fill on="f" focussize="0,0"/>
            <v:stroke endarrow="block"/>
            <v:imagedata o:title=""/>
            <o:lock v:ext="edit"/>
          </v:shape>
        </w:pict>
      </w:r>
    </w:p>
    <w:p>
      <w:r>
        <w:rPr>
          <w:lang w:bidi="bo-CN"/>
        </w:rPr>
        <w:pict>
          <v:rect id="_x0000_s10773" o:spid="_x0000_s10773" o:spt="1" style="position:absolute;left:0pt;margin-left:324.75pt;margin-top:9.85pt;height:20.45pt;width:54.75pt;z-index:-249679872;mso-width-relative:page;mso-height-relative:page;" coordsize="21600,21600">
            <v:path/>
            <v:fill focussize="0,0"/>
            <v:stroke/>
            <v:imagedata o:title=""/>
            <o:lock v:ext="edit"/>
            <v:textbox>
              <w:txbxContent>
                <w:p>
                  <w:pPr>
                    <w:rPr>
                      <w:sz w:val="18"/>
                      <w:szCs w:val="18"/>
                    </w:rPr>
                  </w:pPr>
                  <w:r>
                    <w:rPr>
                      <w:rFonts w:hint="eastAsia"/>
                      <w:sz w:val="18"/>
                      <w:szCs w:val="18"/>
                    </w:rPr>
                    <w:t>组织听证</w:t>
                  </w:r>
                </w:p>
              </w:txbxContent>
            </v:textbox>
          </v:rect>
        </w:pict>
      </w:r>
    </w:p>
    <w:p>
      <w:r>
        <w:rPr>
          <w:lang w:bidi="bo-CN"/>
        </w:rPr>
        <w:pict>
          <v:shape id="_x0000_s10774" o:spid="_x0000_s10774" o:spt="32" type="#_x0000_t32" style="position:absolute;left:0pt;flip:x;margin-left:202.5pt;margin-top:5.05pt;height:0pt;width:122.25pt;z-index:-249678848;mso-width-relative:page;mso-height-relative:page;" o:connectortype="straight" filled="f" coordsize="21600,21600">
            <v:path arrowok="t"/>
            <v:fill on="f" focussize="0,0"/>
            <v:stroke endarrow="block"/>
            <v:imagedata o:title=""/>
            <o:lock v:ext="edit"/>
          </v:shape>
        </w:pict>
      </w:r>
      <w:r>
        <w:rPr>
          <w:lang w:bidi="bo-CN"/>
        </w:rPr>
        <w:pict>
          <v:shape id="_x0000_s10775" o:spid="_x0000_s10775" o:spt="32" type="#_x0000_t32" style="position:absolute;left:0pt;margin-left:381pt;margin-top:5.05pt;height:0pt;width:50.25pt;z-index:-249677824;mso-width-relative:page;mso-height-relative:page;" o:connectortype="straight" filled="f" coordsize="21600,21600">
            <v:path arrowok="t"/>
            <v:fill on="f" focussize="0,0"/>
            <v:stroke/>
            <v:imagedata o:title=""/>
            <o:lock v:ext="edit"/>
          </v:shape>
        </w:pict>
      </w:r>
      <w:r>
        <w:rPr>
          <w:lang w:bidi="bo-CN"/>
        </w:rPr>
        <w:pict>
          <v:rect id="_x0000_s10776" o:spid="_x0000_s10776" o:spt="1" style="position:absolute;left:0pt;margin-left:-54pt;margin-top:10pt;height:32.9pt;width:69.75pt;z-index:-249676800;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执</w:t>
                  </w:r>
                  <w:r>
                    <w:rPr>
                      <w:szCs w:val="21"/>
                    </w:rPr>
                    <w:t xml:space="preserve"> </w:t>
                  </w:r>
                  <w:r>
                    <w:rPr>
                      <w:rFonts w:hint="eastAsia"/>
                      <w:szCs w:val="21"/>
                    </w:rPr>
                    <w:t>行</w:t>
                  </w:r>
                </w:p>
              </w:txbxContent>
            </v:textbox>
          </v:rect>
        </w:pict>
      </w:r>
      <w:r>
        <w:rPr>
          <w:lang w:bidi="bo-CN"/>
        </w:rPr>
        <w:pict>
          <v:rect id="_x0000_s10777" o:spid="_x0000_s10777" o:spt="1" style="position:absolute;left:0pt;margin-left:52.5pt;margin-top:10pt;height:32.9pt;width:84pt;z-index:-249675776;mso-width-relative:page;mso-height-relative:page;" coordsize="21600,21600">
            <v:path/>
            <v:fill focussize="0,0"/>
            <v:stroke/>
            <v:imagedata o:title=""/>
            <o:lock v:ext="edit"/>
            <v:textbox>
              <w:txbxContent>
                <w:p>
                  <w:pPr>
                    <w:spacing w:beforeLines="50"/>
                    <w:ind w:firstLine="31680" w:firstLineChars="150"/>
                    <w:rPr>
                      <w:szCs w:val="21"/>
                    </w:rPr>
                  </w:pPr>
                  <w:r>
                    <w:rPr>
                      <w:rFonts w:hint="eastAsia"/>
                      <w:szCs w:val="21"/>
                    </w:rPr>
                    <w:t>报告备案</w:t>
                  </w:r>
                </w:p>
              </w:txbxContent>
            </v:textbox>
          </v:rect>
        </w:pict>
      </w:r>
    </w:p>
    <w:p>
      <w:r>
        <w:rPr>
          <w:lang w:bidi="bo-CN"/>
        </w:rPr>
        <w:pict>
          <v:rect id="_x0000_s10778" o:spid="_x0000_s10778" o:spt="1" style="position:absolute;left:0pt;margin-left:401.25pt;margin-top:4.9pt;height:21.75pt;width:62.25pt;z-index:-249674752;mso-width-relative:page;mso-height-relative:page;" coordsize="21600,21600">
            <v:path/>
            <v:fill focussize="0,0"/>
            <v:stroke/>
            <v:imagedata o:title=""/>
            <o:lock v:ext="edit"/>
            <v:textbox>
              <w:txbxContent>
                <w:p>
                  <w:pPr>
                    <w:ind w:firstLine="31680" w:firstLineChars="50"/>
                    <w:rPr>
                      <w:sz w:val="18"/>
                      <w:szCs w:val="18"/>
                    </w:rPr>
                  </w:pPr>
                  <w:r>
                    <w:rPr>
                      <w:rFonts w:hint="eastAsia"/>
                      <w:sz w:val="18"/>
                      <w:szCs w:val="18"/>
                    </w:rPr>
                    <w:t>集体讨论</w:t>
                  </w:r>
                </w:p>
              </w:txbxContent>
            </v:textbox>
          </v:rect>
        </w:pict>
      </w:r>
    </w:p>
    <w:p>
      <w:r>
        <w:rPr>
          <w:lang w:bidi="bo-CN"/>
        </w:rPr>
        <w:pict>
          <v:shape id="_x0000_s10779" o:spid="_x0000_s10779" o:spt="32" type="#_x0000_t32" style="position:absolute;left:0pt;flip:x;margin-left:201.75pt;margin-top:0.55pt;height:0pt;width:199.5pt;z-index:-249673728;mso-width-relative:page;mso-height-relative:page;" o:connectortype="straight" filled="f" coordsize="21600,21600">
            <v:path arrowok="t"/>
            <v:fill on="f" focussize="0,0"/>
            <v:stroke endarrow="block"/>
            <v:imagedata o:title=""/>
            <o:lock v:ext="edit"/>
          </v:shape>
        </w:pict>
      </w:r>
      <w:r>
        <w:rPr>
          <w:lang w:bidi="bo-CN"/>
        </w:rPr>
        <w:pict>
          <v:shape id="_x0000_s10780" o:spid="_x0000_s10780" o:spt="32" type="#_x0000_t32" style="position:absolute;left:0pt;margin-left:-18pt;margin-top:11.7pt;height:224.7pt;width:0pt;z-index:-249672704;mso-width-relative:page;mso-height-relative:page;" o:connectortype="straight" filled="f" coordsize="21600,21600">
            <v:path arrowok="t"/>
            <v:fill on="f" focussize="0,0"/>
            <v:stroke/>
            <v:imagedata o:title=""/>
            <o:lock v:ext="edit"/>
          </v:shape>
        </w:pict>
      </w:r>
      <w:r>
        <w:rPr>
          <w:lang w:bidi="bo-CN"/>
        </w:rPr>
        <w:pict>
          <v:shape id="_x0000_s10781" o:spid="_x0000_s10781" o:spt="34" type="#_x0000_t34" style="position:absolute;left:0pt;flip:y;margin-left:-18pt;margin-top:11.7pt;height:50pt;width:113.3pt;rotation:11796480f;z-index:-249671680;mso-width-relative:page;mso-height-relative:page;" o:connectortype="elbow" filled="f" coordsize="21600,21600" adj="219,211378,-34754">
            <v:path arrowok="t"/>
            <v:fill on="f" focussize="0,0"/>
            <v:stroke endarrow="block"/>
            <v:imagedata o:title=""/>
            <o:lock v:ext="edit"/>
          </v:shape>
        </w:pict>
      </w:r>
    </w:p>
    <w:p>
      <w:r>
        <w:rPr>
          <w:lang w:bidi="bo-CN"/>
        </w:rPr>
        <w:pict>
          <v:rect id="_x0000_s10782" o:spid="_x0000_s10782" o:spt="1" style="position:absolute;left:0pt;margin-left:379.5pt;margin-top:5.55pt;height:21.75pt;width:82.5pt;z-index:-249670656;mso-width-relative:page;mso-height-relative:page;" coordsize="21600,21600">
            <v:path/>
            <v:fill focussize="0,0"/>
            <v:stroke/>
            <v:imagedata o:title=""/>
            <o:lock v:ext="edit"/>
            <v:textbox>
              <w:txbxContent>
                <w:p>
                  <w:pPr>
                    <w:ind w:firstLine="31680" w:firstLineChars="150"/>
                    <w:rPr>
                      <w:sz w:val="18"/>
                      <w:szCs w:val="18"/>
                    </w:rPr>
                  </w:pPr>
                  <w:r>
                    <w:rPr>
                      <w:rFonts w:hint="eastAsia"/>
                      <w:sz w:val="18"/>
                      <w:szCs w:val="18"/>
                    </w:rPr>
                    <w:t>不予处罚</w:t>
                  </w:r>
                </w:p>
              </w:txbxContent>
            </v:textbox>
          </v:rect>
        </w:pict>
      </w:r>
      <w:r>
        <w:rPr>
          <w:lang w:bidi="bo-CN"/>
        </w:rPr>
        <w:pict>
          <v:shape id="_x0000_s10783" o:spid="_x0000_s10783" o:spt="110" type="#_x0000_t110" style="position:absolute;left:0pt;margin-left:147pt;margin-top:20.25pt;height:35.25pt;width:108pt;mso-wrap-distance-left:9pt;mso-wrap-distance-right:9pt;z-index:251960320;mso-width-relative:page;mso-height-relative:page;" coordsize="21600,21600" wrapcoords="10200 -460 2850 6894 -600 10570 2850 14247 10200 21600 11250 21600 22050 11030 22050 10111 11250 -460 10200 -460">
            <v:path/>
            <v:fill focussize="0,0"/>
            <v:stroke weight="1.5pt" joinstyle="miter"/>
            <v:imagedata o:title=""/>
            <o:lock v:ext="edit"/>
            <v:textbox>
              <w:txbxContent>
                <w:p>
                  <w:pPr>
                    <w:snapToGrid w:val="0"/>
                    <w:spacing w:line="40" w:lineRule="atLeast"/>
                    <w:ind w:left="31680" w:leftChars="-50" w:right="31680" w:rightChars="-50" w:firstLine="31680" w:firstLineChars="100"/>
                    <w:contextualSpacing/>
                    <w:rPr>
                      <w:rFonts w:ascii="宋体"/>
                      <w:b/>
                      <w:sz w:val="24"/>
                      <w:szCs w:val="24"/>
                    </w:rPr>
                  </w:pPr>
                  <w:r>
                    <w:rPr>
                      <w:rFonts w:hint="eastAsia" w:ascii="宋体" w:hAnsi="宋体"/>
                      <w:b/>
                      <w:sz w:val="24"/>
                      <w:szCs w:val="24"/>
                    </w:rPr>
                    <w:t>决</w:t>
                  </w:r>
                  <w:r>
                    <w:rPr>
                      <w:rFonts w:ascii="宋体" w:hAnsi="宋体"/>
                      <w:b/>
                      <w:sz w:val="24"/>
                      <w:szCs w:val="24"/>
                    </w:rPr>
                    <w:t xml:space="preserve">  </w:t>
                  </w:r>
                  <w:r>
                    <w:rPr>
                      <w:rFonts w:hint="eastAsia" w:ascii="宋体" w:hAnsi="宋体"/>
                      <w:b/>
                      <w:sz w:val="24"/>
                      <w:szCs w:val="24"/>
                    </w:rPr>
                    <w:t>定</w:t>
                  </w:r>
                </w:p>
              </w:txbxContent>
            </v:textbox>
            <w10:wrap type="tight"/>
          </v:shape>
        </w:pict>
      </w:r>
    </w:p>
    <w:p>
      <w:r>
        <w:rPr>
          <w:lang w:bidi="bo-CN"/>
        </w:rPr>
        <w:pict>
          <v:shape id="_x0000_s10784" o:spid="_x0000_s10784" o:spt="32" type="#_x0000_t32" style="position:absolute;left:0pt;margin-left:338.25pt;margin-top:3.5pt;height:33.75pt;width:0pt;z-index:-249669632;mso-width-relative:page;mso-height-relative:page;" o:connectortype="straight" filled="f" coordsize="21600,21600">
            <v:path arrowok="t"/>
            <v:fill on="f" focussize="0,0"/>
            <v:stroke/>
            <v:imagedata o:title=""/>
            <o:lock v:ext="edit"/>
          </v:shape>
        </w:pict>
      </w:r>
      <w:r>
        <w:rPr>
          <w:lang w:bidi="bo-CN"/>
        </w:rPr>
        <w:pict>
          <v:shape id="_x0000_s10785" o:spid="_x0000_s10785" o:spt="32" type="#_x0000_t32" style="position:absolute;left:0pt;margin-left:338.25pt;margin-top:2.7pt;height:0.05pt;width:41.25pt;z-index:-249668608;mso-width-relative:page;mso-height-relative:page;" o:connectortype="straight" filled="f" coordsize="21600,21600">
            <v:path arrowok="t"/>
            <v:fill on="f" focussize="0,0"/>
            <v:stroke endarrow="block"/>
            <v:imagedata o:title=""/>
            <o:lock v:ext="edit"/>
          </v:shape>
        </w:pict>
      </w:r>
    </w:p>
    <w:p>
      <w:r>
        <w:rPr>
          <w:lang w:bidi="bo-CN"/>
        </w:rPr>
        <w:pict>
          <v:shape id="_x0000_s10786" o:spid="_x0000_s10786" o:spt="32" type="#_x0000_t32" style="position:absolute;left:0pt;margin-left:255pt;margin-top:7pt;height:0.05pt;width:83.25pt;z-index:-249667584;mso-width-relative:page;mso-height-relative:page;" o:connectortype="straight" filled="f" coordsize="21600,21600">
            <v:path arrowok="t"/>
            <v:fill on="f" focussize="0,0"/>
            <v:stroke/>
            <v:imagedata o:title=""/>
            <o:lock v:ext="edit"/>
          </v:shape>
        </w:pict>
      </w:r>
      <w:r>
        <w:rPr>
          <w:lang w:bidi="bo-CN"/>
        </w:rPr>
        <w:pict>
          <v:rect id="_x0000_s10787" o:spid="_x0000_s10787" o:spt="1" style="position:absolute;left:0pt;margin-left:379.5pt;margin-top:9.2pt;height:21.75pt;width:82.5pt;z-index:-249666560;mso-width-relative:page;mso-height-relative:page;" coordsize="21600,21600">
            <v:path/>
            <v:fill focussize="0,0"/>
            <v:stroke/>
            <v:imagedata o:title=""/>
            <o:lock v:ext="edit"/>
            <v:textbox>
              <w:txbxContent>
                <w:p>
                  <w:pPr>
                    <w:ind w:firstLine="31680" w:firstLineChars="100"/>
                    <w:rPr>
                      <w:szCs w:val="21"/>
                    </w:rPr>
                  </w:pPr>
                  <w:r>
                    <w:rPr>
                      <w:rFonts w:hint="eastAsia"/>
                      <w:sz w:val="18"/>
                      <w:szCs w:val="18"/>
                    </w:rPr>
                    <w:t>移送司法机</w:t>
                  </w:r>
                  <w:r>
                    <w:rPr>
                      <w:rFonts w:hint="eastAsia"/>
                      <w:szCs w:val="21"/>
                    </w:rPr>
                    <w:t>关</w:t>
                  </w:r>
                </w:p>
              </w:txbxContent>
            </v:textbox>
          </v:rect>
        </w:pict>
      </w:r>
    </w:p>
    <w:p>
      <w:r>
        <w:rPr>
          <w:lang w:bidi="bo-CN"/>
        </w:rPr>
        <w:pict>
          <v:shape id="_x0000_s10788" o:spid="_x0000_s10788" o:spt="32" type="#_x0000_t32" style="position:absolute;left:0pt;margin-left:-18pt;margin-top:174pt;height:0.05pt;width:174pt;z-index:-249665536;mso-width-relative:page;mso-height-relative:page;" o:connectortype="straight" filled="f" coordsize="21600,21600">
            <v:path arrowok="t"/>
            <v:fill on="f" focussize="0,0"/>
            <v:stroke endarrow="block"/>
            <v:imagedata o:title=""/>
            <o:lock v:ext="edit"/>
          </v:shape>
        </w:pict>
      </w:r>
      <w:r>
        <w:rPr>
          <w:lang w:bidi="bo-CN"/>
        </w:rPr>
        <w:pict>
          <v:rect id="_x0000_s10789" o:spid="_x0000_s10789" o:spt="1" style="position:absolute;left:0pt;margin-left:55.5pt;margin-top:57.75pt;height:36.75pt;width:57.8pt;z-index:-249664512;mso-width-relative:page;mso-height-relative:page;" coordsize="21600,21600">
            <v:path/>
            <v:fill focussize="0,0"/>
            <v:stroke/>
            <v:imagedata o:title=""/>
            <o:lock v:ext="edit"/>
            <v:textbox>
              <w:txbxContent>
                <w:p>
                  <w:pPr>
                    <w:spacing w:line="40" w:lineRule="atLeast"/>
                    <w:rPr>
                      <w:sz w:val="18"/>
                      <w:szCs w:val="18"/>
                    </w:rPr>
                  </w:pPr>
                  <w:r>
                    <w:rPr>
                      <w:rFonts w:hint="eastAsia"/>
                      <w:sz w:val="18"/>
                      <w:szCs w:val="18"/>
                    </w:rPr>
                    <w:t>行政复议或诉讼</w:t>
                  </w:r>
                </w:p>
              </w:txbxContent>
            </v:textbox>
          </v:rect>
        </w:pict>
      </w:r>
      <w:r>
        <w:rPr>
          <w:lang w:bidi="bo-CN"/>
        </w:rPr>
        <w:pict>
          <v:shape id="_x0000_s10790" o:spid="_x0000_s10790" o:spt="32" type="#_x0000_t32" style="position:absolute;left:0pt;margin-left:86.25pt;margin-top:94.5pt;height:16.5pt;width:0.05pt;z-index:-249663488;mso-width-relative:page;mso-height-relative:page;" o:connectortype="straight" filled="f" coordsize="21600,21600">
            <v:path arrowok="t"/>
            <v:fill on="f" focussize="0,0"/>
            <v:stroke/>
            <v:imagedata o:title=""/>
            <o:lock v:ext="edit"/>
          </v:shape>
        </w:pict>
      </w:r>
      <w:r>
        <w:rPr>
          <w:lang w:bidi="bo-CN"/>
        </w:rPr>
        <w:pict>
          <v:shape id="_x0000_s10791" o:spid="_x0000_s10791" o:spt="32" type="#_x0000_t32" style="position:absolute;left:0pt;margin-left:86.25pt;margin-top:111pt;height:0pt;width:54.75pt;z-index:-249662464;mso-width-relative:page;mso-height-relative:page;" o:connectortype="straight" filled="f" coordsize="21600,21600">
            <v:path arrowok="t"/>
            <v:fill on="f" focussize="0,0"/>
            <v:stroke endarrow="block"/>
            <v:imagedata o:title=""/>
            <o:lock v:ext="edit"/>
          </v:shape>
        </w:pict>
      </w:r>
      <w:r>
        <w:rPr>
          <w:lang w:bidi="bo-CN"/>
        </w:rPr>
        <w:pict>
          <v:shape id="_x0000_s10792" o:spid="_x0000_s10792" o:spt="32" type="#_x0000_t32" style="position:absolute;left:0pt;margin-left:86.25pt;margin-top:43.5pt;height:15pt;width:0pt;z-index:-249661440;mso-width-relative:page;mso-height-relative:page;" o:connectortype="straight" filled="f" coordsize="21600,21600">
            <v:path arrowok="t"/>
            <v:fill on="f" focussize="0,0"/>
            <v:stroke endarrow="block"/>
            <v:imagedata o:title=""/>
            <o:lock v:ext="edit"/>
          </v:shape>
        </w:pict>
      </w:r>
      <w:r>
        <w:rPr>
          <w:lang w:bidi="bo-CN"/>
        </w:rPr>
        <w:pict>
          <v:shape id="_x0000_s10793" o:spid="_x0000_s10793" o:spt="32" type="#_x0000_t32" style="position:absolute;left:0pt;flip:x;margin-left:86.25pt;margin-top:43.5pt;height:0pt;width:55.5pt;z-index:-249660416;mso-width-relative:page;mso-height-relative:page;" o:connectortype="straight" filled="f" coordsize="21600,21600">
            <v:path arrowok="t"/>
            <v:fill on="f" focussize="0,0"/>
            <v:stroke/>
            <v:imagedata o:title=""/>
            <o:lock v:ext="edit"/>
          </v:shape>
        </w:pict>
      </w:r>
      <w:r>
        <w:rPr>
          <w:lang w:bidi="bo-CN"/>
        </w:rPr>
        <w:pict>
          <v:rect id="_x0000_s10794" o:spid="_x0000_s10794" o:spt="1" style="position:absolute;left:0pt;margin-left:307.5pt;margin-top:91.5pt;height:36.75pt;width:52.5pt;z-index:-249659392;mso-width-relative:page;mso-height-relative:page;" coordsize="21600,21600">
            <v:path/>
            <v:fill focussize="0,0"/>
            <v:stroke/>
            <v:imagedata o:title=""/>
            <o:lock v:ext="edit"/>
            <v:textbox>
              <w:txbxContent>
                <w:p>
                  <w:pPr>
                    <w:rPr>
                      <w:sz w:val="18"/>
                      <w:szCs w:val="18"/>
                    </w:rPr>
                  </w:pPr>
                  <w:r>
                    <w:rPr>
                      <w:rFonts w:hint="eastAsia"/>
                      <w:sz w:val="18"/>
                      <w:szCs w:val="18"/>
                    </w:rPr>
                    <w:t>进入强制执行程序</w:t>
                  </w:r>
                </w:p>
              </w:txbxContent>
            </v:textbox>
          </v:rect>
        </w:pict>
      </w:r>
      <w:r>
        <w:rPr>
          <w:lang w:bidi="bo-CN"/>
        </w:rPr>
        <w:pict>
          <v:shape id="_x0000_s10795" o:spid="_x0000_s10795" o:spt="32" type="#_x0000_t32" style="position:absolute;left:0pt;margin-left:259.5pt;margin-top:111pt;height:0pt;width:48pt;z-index:-249658368;mso-width-relative:page;mso-height-relative:page;" o:connectortype="straight" filled="f" coordsize="21600,21600">
            <v:path arrowok="t"/>
            <v:fill on="f" focussize="0,0"/>
            <v:stroke endarrow="block"/>
            <v:imagedata o:title=""/>
            <o:lock v:ext="edit"/>
          </v:shape>
        </w:pict>
      </w:r>
      <w:r>
        <w:rPr>
          <w:lang w:bidi="bo-CN"/>
        </w:rPr>
        <w:pict>
          <v:shape id="_x0000_s10796" o:spid="_x0000_s10796" o:spt="32" type="#_x0000_t32" style="position:absolute;left:0pt;margin-left:201.75pt;margin-top:61.9pt;height:32.6pt;width:0.05pt;z-index:-249657344;mso-width-relative:page;mso-height-relative:page;" o:connectortype="straight" filled="f" coordsize="21600,21600">
            <v:path arrowok="t"/>
            <v:fill on="f" focussize="0,0"/>
            <v:stroke endarrow="block"/>
            <v:imagedata o:title=""/>
            <o:lock v:ext="edit"/>
          </v:shape>
        </w:pict>
      </w:r>
      <w:r>
        <w:rPr>
          <w:lang w:bidi="bo-CN"/>
        </w:rPr>
        <w:pict>
          <v:shape id="_x0000_s10797" o:spid="_x0000_s10797" o:spt="110" type="#_x0000_t110" style="position:absolute;left:0pt;margin-left:141.75pt;margin-top:94.5pt;height:35.25pt;width:118.5pt;mso-wrap-distance-left:9pt;mso-wrap-distance-right:9pt;z-index:251961344;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50"/>
                    <w:contextualSpacing/>
                    <w:rPr>
                      <w:rFonts w:ascii="宋体"/>
                      <w:b/>
                      <w:sz w:val="24"/>
                      <w:szCs w:val="24"/>
                    </w:rPr>
                  </w:pPr>
                  <w:r>
                    <w:rPr>
                      <w:rFonts w:hint="eastAsia" w:ascii="宋体" w:hAnsi="宋体"/>
                      <w:b/>
                      <w:sz w:val="24"/>
                      <w:szCs w:val="24"/>
                    </w:rPr>
                    <w:t>执</w:t>
                  </w:r>
                  <w:r>
                    <w:rPr>
                      <w:rFonts w:ascii="宋体" w:hAnsi="宋体"/>
                      <w:b/>
                      <w:sz w:val="24"/>
                      <w:szCs w:val="24"/>
                    </w:rPr>
                    <w:t xml:space="preserve">   </w:t>
                  </w:r>
                  <w:r>
                    <w:rPr>
                      <w:rFonts w:hint="eastAsia" w:ascii="宋体" w:hAnsi="宋体"/>
                      <w:b/>
                      <w:sz w:val="24"/>
                      <w:szCs w:val="24"/>
                    </w:rPr>
                    <w:t>行</w:t>
                  </w:r>
                </w:p>
              </w:txbxContent>
            </v:textbox>
            <w10:wrap type="tight"/>
          </v:shape>
        </w:pict>
      </w:r>
      <w:r>
        <w:rPr>
          <w:lang w:bidi="bo-CN"/>
        </w:rPr>
        <w:pict>
          <v:shape id="_x0000_s10798" o:spid="_x0000_s10798" o:spt="32" type="#_x0000_t32" style="position:absolute;left:0pt;margin-left:201pt;margin-top:129pt;height:31.85pt;width:0pt;z-index:-249656320;mso-width-relative:page;mso-height-relative:page;" o:connectortype="straight" filled="f" coordsize="21600,21600">
            <v:path arrowok="t"/>
            <v:fill on="f" focussize="0,0"/>
            <v:stroke endarrow="block"/>
            <v:imagedata o:title=""/>
            <o:lock v:ext="edit"/>
          </v:shape>
        </w:pict>
      </w:r>
      <w:r>
        <w:rPr>
          <w:lang w:bidi="bo-CN"/>
        </w:rPr>
        <w:pict>
          <v:roundrect id="_x0000_s10799" o:spid="_x0000_s10799" o:spt="2" style="position:absolute;left:0pt;margin-left:156pt;margin-top:162.35pt;height:24.75pt;width:83.25pt;z-index:-249655296;mso-width-relative:page;mso-height-relative:page;" coordsize="21600,21600" arcsize="0.333333333333333">
            <v:path/>
            <v:fill focussize="0,0"/>
            <v:stroke weight="1.5pt"/>
            <v:imagedata o:title=""/>
            <o:lock v:ext="edit"/>
            <v:textbox>
              <w:txbxContent>
                <w:p>
                  <w:pPr>
                    <w:pStyle w:val="10"/>
                    <w:ind w:firstLine="31680" w:firstLineChars="100"/>
                    <w:rPr>
                      <w:b/>
                      <w:sz w:val="24"/>
                      <w:szCs w:val="24"/>
                    </w:rPr>
                  </w:pPr>
                  <w:r>
                    <w:rPr>
                      <w:rFonts w:hint="eastAsia"/>
                      <w:b/>
                      <w:sz w:val="24"/>
                      <w:szCs w:val="24"/>
                    </w:rPr>
                    <w:t>结</w:t>
                  </w:r>
                  <w:r>
                    <w:rPr>
                      <w:b/>
                      <w:sz w:val="24"/>
                      <w:szCs w:val="24"/>
                    </w:rPr>
                    <w:t xml:space="preserve">   </w:t>
                  </w:r>
                  <w:r>
                    <w:rPr>
                      <w:rFonts w:hint="eastAsia"/>
                      <w:b/>
                      <w:sz w:val="24"/>
                      <w:szCs w:val="24"/>
                    </w:rPr>
                    <w:t>案</w:t>
                  </w:r>
                </w:p>
              </w:txbxContent>
            </v:textbox>
          </v:roundrect>
        </w:pict>
      </w:r>
      <w:r>
        <w:rPr>
          <w:lang w:bidi="bo-CN"/>
        </w:rPr>
        <w:pict>
          <v:shape id="_x0000_s10800" o:spid="_x0000_s10800" o:spt="32" type="#_x0000_t32" style="position:absolute;left:0pt;margin-left:338.25pt;margin-top:6pt;height:0.05pt;width:42.75pt;z-index:-249654272;mso-width-relative:page;mso-height-relative:page;" o:connectortype="straight" filled="f" coordsize="21600,21600">
            <v:path arrowok="t"/>
            <v:fill on="f" focussize="0,0"/>
            <v:stroke endarrow="block"/>
            <v:imagedata o:title=""/>
            <o:lock v:ext="edit"/>
          </v:shape>
        </w:pict>
      </w:r>
      <w:r>
        <w:rPr>
          <w:lang w:bidi="bo-CN"/>
        </w:rPr>
        <w:pict>
          <v:shape id="_x0000_s10801" o:spid="_x0000_s10801" o:spt="32" type="#_x0000_t32" style="position:absolute;left:0pt;margin-left:201pt;margin-top:9.45pt;height:17.2pt;width:0pt;z-index:-249653248;mso-width-relative:page;mso-height-relative:page;" o:connectortype="straight" filled="f" coordsize="21600,21600">
            <v:path arrowok="t"/>
            <v:fill on="f" focussize="0,0"/>
            <v:stroke endarrow="block"/>
            <v:imagedata o:title=""/>
            <o:lock v:ext="edit"/>
          </v:shape>
        </w:pict>
      </w:r>
      <w:r>
        <w:rPr>
          <w:lang w:bidi="bo-CN"/>
        </w:rPr>
        <w:pict>
          <v:shape id="_x0000_s10802" o:spid="_x0000_s10802" o:spt="110" type="#_x0000_t110" style="position:absolute;left:0pt;margin-left:141pt;margin-top:26.65pt;height:35.25pt;width:118.5pt;mso-wrap-distance-left:9pt;mso-wrap-distance-right:9pt;z-index:251962368;mso-width-relative:page;mso-height-relative:page;" coordsize="21600,21600" wrapcoords="10253 -460 -684 10111 -684 11030 10253 21600 11210 21600 18592 14247 22147 10570 18592 6894 11210 -460 10253 -460">
            <v:path/>
            <v:fill focussize="0,0"/>
            <v:stroke weight="1.5pt" joinstyle="miter"/>
            <v:imagedata o:title=""/>
            <o:lock v:ext="edit"/>
            <v:textbox>
              <w:txbxContent>
                <w:p>
                  <w:pPr>
                    <w:snapToGrid w:val="0"/>
                    <w:spacing w:line="40" w:lineRule="atLeast"/>
                    <w:ind w:firstLine="31680" w:firstLineChars="100"/>
                    <w:contextualSpacing/>
                    <w:rPr>
                      <w:rFonts w:ascii="宋体"/>
                      <w:b/>
                      <w:szCs w:val="21"/>
                    </w:rPr>
                  </w:pPr>
                  <w:r>
                    <w:rPr>
                      <w:rFonts w:hint="eastAsia" w:ascii="宋体" w:hAnsi="宋体"/>
                      <w:b/>
                      <w:szCs w:val="21"/>
                    </w:rPr>
                    <w:t>送</w:t>
                  </w:r>
                  <w:r>
                    <w:rPr>
                      <w:rFonts w:ascii="宋体" w:hAnsi="宋体"/>
                      <w:b/>
                      <w:szCs w:val="21"/>
                    </w:rPr>
                    <w:t xml:space="preserve">   </w:t>
                  </w:r>
                  <w:r>
                    <w:rPr>
                      <w:rFonts w:hint="eastAsia" w:ascii="宋体" w:hAnsi="宋体"/>
                      <w:b/>
                      <w:szCs w:val="21"/>
                    </w:rPr>
                    <w:t>达</w:t>
                  </w:r>
                </w:p>
              </w:txbxContent>
            </v:textbox>
            <w10:wrap type="tight"/>
          </v:shape>
        </w:pict>
      </w:r>
    </w:p>
    <w:p/>
    <w:p/>
    <w:p>
      <w:pPr>
        <w:spacing w:line="36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b/>
          <w:sz w:val="44"/>
          <w:szCs w:val="44"/>
        </w:rPr>
      </w:pPr>
    </w:p>
    <w:p>
      <w:pPr>
        <w:spacing w:line="480" w:lineRule="auto"/>
        <w:ind w:left="31680" w:leftChars="-270" w:hangingChars="128" w:firstLine="31680"/>
        <w:contextualSpacing/>
        <w:jc w:val="center"/>
        <w:rPr>
          <w:b/>
          <w:sz w:val="44"/>
          <w:szCs w:val="44"/>
        </w:rPr>
      </w:pPr>
    </w:p>
    <w:p>
      <w:pPr>
        <w:jc w:val="center"/>
        <w:rPr>
          <w:rFonts w:hint="eastAsia"/>
          <w:b/>
          <w:sz w:val="44"/>
          <w:szCs w:val="44"/>
        </w:rPr>
      </w:pPr>
      <w:r>
        <w:rPr>
          <w:rFonts w:hint="eastAsia"/>
          <w:b/>
          <w:sz w:val="36"/>
          <w:szCs w:val="36"/>
          <w:lang w:eastAsia="zh-CN"/>
        </w:rPr>
        <w:t>双</w:t>
      </w:r>
      <w:r>
        <w:rPr>
          <w:rFonts w:hint="eastAsia"/>
          <w:b/>
          <w:sz w:val="36"/>
          <w:szCs w:val="36"/>
          <w:lang w:eastAsia="zh-CN"/>
        </w:rPr>
        <w:t>湖</w:t>
      </w:r>
      <w:r>
        <w:rPr>
          <w:rFonts w:hint="eastAsia"/>
          <w:b/>
          <w:sz w:val="36"/>
          <w:szCs w:val="36"/>
        </w:rPr>
        <w:t>县交通运输局行政</w:t>
      </w:r>
      <w:r>
        <w:rPr>
          <w:rFonts w:hint="eastAsia"/>
          <w:b/>
          <w:sz w:val="36"/>
          <w:szCs w:val="36"/>
          <w:lang w:eastAsia="zh-CN"/>
        </w:rPr>
        <w:t>强制</w:t>
      </w:r>
      <w:r>
        <w:rPr>
          <w:rFonts w:hint="eastAsia"/>
          <w:b/>
          <w:sz w:val="36"/>
          <w:szCs w:val="36"/>
        </w:rPr>
        <w:t>流程图</w:t>
      </w:r>
    </w:p>
    <w:p>
      <w:pPr>
        <w:jc w:val="right"/>
        <w:rPr>
          <w:rFonts w:hint="eastAsia" w:eastAsia="宋体"/>
          <w:b w:val="0"/>
          <w:bCs/>
          <w:sz w:val="24"/>
          <w:szCs w:val="24"/>
          <w:lang w:eastAsia="zh-CN"/>
        </w:rPr>
      </w:pPr>
      <w:r>
        <w:rPr>
          <w:rFonts w:hint="eastAsia"/>
          <w:b w:val="0"/>
          <w:bCs/>
          <w:sz w:val="24"/>
          <w:szCs w:val="24"/>
          <w:lang w:eastAsia="zh-CN"/>
        </w:rPr>
        <w:t>序号：</w:t>
      </w:r>
      <w:r>
        <w:rPr>
          <w:rFonts w:hint="eastAsia"/>
          <w:b w:val="0"/>
          <w:bCs/>
          <w:sz w:val="24"/>
          <w:szCs w:val="24"/>
          <w:lang w:val="en-US" w:eastAsia="zh-CN"/>
        </w:rPr>
        <w:t>201</w:t>
      </w:r>
    </w:p>
    <w:p>
      <w:pPr>
        <w:rPr>
          <w:rFonts w:ascii="宋体" w:cs="宋体"/>
          <w:sz w:val="28"/>
          <w:szCs w:val="28"/>
        </w:rPr>
      </w:pPr>
      <w:r>
        <w:rPr>
          <w:rFonts w:hint="eastAsia"/>
          <w:sz w:val="28"/>
          <w:szCs w:val="28"/>
        </w:rPr>
        <w:t>职权名称：对造成公路、公路附属设施损坏拒不接受现场调查处理的车辆、工具的扣留</w:t>
      </w:r>
    </w:p>
    <w:p>
      <w:pPr>
        <w:rPr>
          <w:b/>
          <w:sz w:val="28"/>
          <w:szCs w:val="28"/>
        </w:rPr>
      </w:pPr>
    </w:p>
    <w:p>
      <w:pPr>
        <w:contextualSpacing/>
        <w:rPr>
          <w:sz w:val="28"/>
          <w:szCs w:val="28"/>
        </w:rPr>
      </w:pPr>
    </w:p>
    <w:p>
      <w:pPr>
        <w:jc w:val="center"/>
        <w:rPr>
          <w:b/>
          <w:sz w:val="44"/>
          <w:szCs w:val="44"/>
        </w:rPr>
      </w:pPr>
      <w:r>
        <w:rPr>
          <w:lang w:bidi="bo-CN"/>
        </w:rPr>
        <w:pict>
          <v:shape id="_x0000_s10803" o:spid="_x0000_s10803" o:spt="202" type="#_x0000_t202" style="position:absolute;left:0pt;margin-left:90pt;margin-top:423.75pt;height:31.2pt;width:54pt;z-index:251901952;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警告</w:t>
                  </w:r>
                </w:p>
                <w:p>
                  <w:pPr>
                    <w:jc w:val="center"/>
                    <w:rPr>
                      <w:szCs w:val="21"/>
                    </w:rPr>
                  </w:pPr>
                </w:p>
              </w:txbxContent>
            </v:textbox>
          </v:shape>
        </w:pict>
      </w:r>
      <w:r>
        <w:rPr>
          <w:lang w:bidi="bo-CN"/>
        </w:rPr>
        <w:pict>
          <v:shape id="_x0000_s10804" o:spid="_x0000_s10804" o:spt="202" type="#_x0000_t202" style="position:absolute;left:0pt;margin-left:180pt;margin-top:415.95pt;height:36.45pt;width:54pt;z-index:251902976;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个人</w:t>
                  </w:r>
                  <w:r>
                    <w:rPr>
                      <w:szCs w:val="21"/>
                    </w:rPr>
                    <w:t>50</w:t>
                  </w:r>
                  <w:r>
                    <w:rPr>
                      <w:rFonts w:hint="eastAsia"/>
                      <w:szCs w:val="21"/>
                    </w:rPr>
                    <w:t>元罚款</w:t>
                  </w:r>
                </w:p>
                <w:p>
                  <w:pPr>
                    <w:jc w:val="center"/>
                    <w:rPr>
                      <w:szCs w:val="21"/>
                    </w:rPr>
                  </w:pPr>
                </w:p>
              </w:txbxContent>
            </v:textbox>
          </v:shape>
        </w:pict>
      </w:r>
      <w:r>
        <w:rPr>
          <w:lang w:bidi="bo-CN"/>
        </w:rPr>
        <w:pict>
          <v:shape id="_x0000_s10805" o:spid="_x0000_s10805" o:spt="202" type="#_x0000_t202" style="position:absolute;left:0pt;margin-left:251.25pt;margin-top:418.5pt;height:36.9pt;width:54pt;z-index:251904000;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单位</w:t>
                  </w:r>
                  <w:r>
                    <w:rPr>
                      <w:szCs w:val="21"/>
                    </w:rPr>
                    <w:t>1</w:t>
                  </w:r>
                  <w:r>
                    <w:rPr>
                      <w:rFonts w:hint="eastAsia"/>
                      <w:szCs w:val="21"/>
                    </w:rPr>
                    <w:t>千元罚款</w:t>
                  </w:r>
                </w:p>
                <w:p>
                  <w:pPr>
                    <w:jc w:val="center"/>
                    <w:rPr>
                      <w:szCs w:val="21"/>
                    </w:rPr>
                  </w:pPr>
                </w:p>
              </w:txbxContent>
            </v:textbox>
          </v:shape>
        </w:pict>
      </w:r>
      <w:r>
        <w:rPr>
          <w:lang w:bidi="bo-CN"/>
        </w:rPr>
        <w:pict>
          <v:shape id="_x0000_s10806" o:spid="_x0000_s10806" o:spt="202" type="#_x0000_t202" style="position:absolute;left:0pt;margin-left:351pt;margin-top:417.15pt;height:46.8pt;width:72pt;z-index:251905024;mso-width-relative:page;mso-height-relative:page;" filled="f" stroked="f" coordsize="21600,21600">
            <v:path/>
            <v:fill on="f" focussize="0,0"/>
            <v:stroke on="f" joinstyle="miter"/>
            <v:imagedata o:title=""/>
            <o:lock v:ext="edit"/>
            <v:textbox>
              <w:txbxContent>
                <w:p>
                  <w:pPr>
                    <w:jc w:val="center"/>
                    <w:rPr>
                      <w:szCs w:val="21"/>
                    </w:rPr>
                  </w:pPr>
                  <w:r>
                    <w:rPr>
                      <w:szCs w:val="21"/>
                    </w:rPr>
                    <w:t>15</w:t>
                  </w:r>
                  <w:r>
                    <w:rPr>
                      <w:rFonts w:hint="eastAsia"/>
                      <w:szCs w:val="21"/>
                    </w:rPr>
                    <w:t>日内到指定银行缴款</w:t>
                  </w:r>
                </w:p>
                <w:p>
                  <w:pPr>
                    <w:jc w:val="center"/>
                    <w:rPr>
                      <w:szCs w:val="21"/>
                    </w:rPr>
                  </w:pPr>
                </w:p>
              </w:txbxContent>
            </v:textbox>
          </v:shape>
        </w:pict>
      </w:r>
      <w:r>
        <w:rPr>
          <w:lang w:bidi="bo-CN"/>
        </w:rPr>
        <w:pict>
          <v:rect id="_x0000_s10807" o:spid="_x0000_s10807" o:spt="1" style="position:absolute;left:0pt;margin-left:351pt;margin-top:421.2pt;height:31.2pt;width:81pt;z-index:251906048;mso-width-relative:page;mso-height-relative:page;" coordsize="21600,21600">
            <v:path/>
            <v:fill focussize="0,0"/>
            <v:stroke/>
            <v:imagedata o:title=""/>
            <o:lock v:ext="edit"/>
          </v:rect>
        </w:pict>
      </w:r>
      <w:r>
        <w:rPr>
          <w:lang w:bidi="bo-CN"/>
        </w:rPr>
        <w:pict>
          <v:shape id="_x0000_s10808" o:spid="_x0000_s10808" o:spt="202" type="#_x0000_t202" style="position:absolute;left:0pt;margin-left:342pt;margin-top:343.2pt;height:39pt;width:108pt;z-index:251907072;mso-width-relative:page;mso-height-relative:page;" filled="f" stroked="f" coordsize="21600,21600">
            <v:path/>
            <v:fill on="f" focussize="0,0"/>
            <v:stroke on="f" joinstyle="miter"/>
            <v:imagedata o:title=""/>
            <o:lock v:ext="edit"/>
            <v:textbox>
              <w:txbxContent>
                <w:p>
                  <w:pPr>
                    <w:jc w:val="center"/>
                    <w:rPr>
                      <w:sz w:val="18"/>
                      <w:szCs w:val="18"/>
                    </w:rPr>
                  </w:pPr>
                  <w:r>
                    <w:rPr>
                      <w:rFonts w:hint="eastAsia"/>
                      <w:sz w:val="18"/>
                      <w:szCs w:val="18"/>
                    </w:rPr>
                    <w:t>告知依法申请复议、</w:t>
                  </w:r>
                </w:p>
                <w:p>
                  <w:pPr>
                    <w:jc w:val="center"/>
                    <w:rPr>
                      <w:sz w:val="18"/>
                      <w:szCs w:val="18"/>
                    </w:rPr>
                  </w:pPr>
                  <w:r>
                    <w:rPr>
                      <w:rFonts w:hint="eastAsia"/>
                      <w:sz w:val="18"/>
                      <w:szCs w:val="18"/>
                    </w:rPr>
                    <w:t>提出诉讼的权利</w:t>
                  </w:r>
                </w:p>
                <w:p>
                  <w:pPr>
                    <w:jc w:val="center"/>
                    <w:rPr>
                      <w:sz w:val="18"/>
                      <w:szCs w:val="18"/>
                    </w:rPr>
                  </w:pPr>
                </w:p>
              </w:txbxContent>
            </v:textbox>
          </v:shape>
        </w:pict>
      </w:r>
      <w:r>
        <w:rPr>
          <w:lang w:bidi="bo-CN"/>
        </w:rPr>
        <w:pict>
          <v:rect id="_x0000_s10809" o:spid="_x0000_s10809" o:spt="1" style="position:absolute;left:0pt;margin-left:351pt;margin-top:342.9pt;height:46.8pt;width:81pt;z-index:251908096;mso-width-relative:page;mso-height-relative:page;" coordsize="21600,21600">
            <v:path/>
            <v:fill focussize="0,0"/>
            <v:stroke/>
            <v:imagedata o:title=""/>
            <o:lock v:ext="edit"/>
          </v:rect>
        </w:pict>
      </w:r>
      <w:r>
        <w:rPr>
          <w:lang w:bidi="bo-CN"/>
        </w:rPr>
        <w:pict>
          <v:shape id="_x0000_s10810" o:spid="_x0000_s10810" o:spt="202" type="#_x0000_t202" style="position:absolute;left:0pt;margin-left:345.75pt;margin-top:301.2pt;height:31.2pt;width:63pt;z-index:251909120;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不予处罚</w:t>
                  </w:r>
                  <w:r>
                    <w:rPr>
                      <w:szCs w:val="21"/>
                    </w:rPr>
                    <w:t xml:space="preserve"> </w:t>
                  </w:r>
                </w:p>
                <w:p>
                  <w:pPr>
                    <w:jc w:val="center"/>
                    <w:rPr>
                      <w:szCs w:val="21"/>
                    </w:rPr>
                  </w:pPr>
                </w:p>
              </w:txbxContent>
            </v:textbox>
          </v:shape>
        </w:pict>
      </w:r>
      <w:r>
        <w:rPr>
          <w:lang w:bidi="bo-CN"/>
        </w:rPr>
        <w:pict>
          <v:shape id="_x0000_s10811" o:spid="_x0000_s10811" o:spt="202" type="#_x0000_t202" style="position:absolute;left:0pt;margin-left:316.5pt;margin-top:111.75pt;height:39pt;width:54pt;z-index:251910144;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其他</w:t>
                  </w:r>
                </w:p>
                <w:p>
                  <w:pPr>
                    <w:jc w:val="center"/>
                    <w:rPr>
                      <w:szCs w:val="21"/>
                    </w:rPr>
                  </w:pPr>
                </w:p>
              </w:txbxContent>
            </v:textbox>
          </v:shape>
        </w:pict>
      </w:r>
      <w:r>
        <w:rPr>
          <w:lang w:bidi="bo-CN"/>
        </w:rPr>
        <w:pict>
          <v:shape id="_x0000_s10812" o:spid="_x0000_s10812" o:spt="202" type="#_x0000_t202" style="position:absolute;left:0pt;margin-left:182.25pt;margin-top:105.15pt;height:39pt;width:54pt;z-index:251911168;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举报</w:t>
                  </w:r>
                </w:p>
                <w:p>
                  <w:pPr>
                    <w:jc w:val="center"/>
                    <w:rPr>
                      <w:szCs w:val="21"/>
                    </w:rPr>
                  </w:pPr>
                  <w:r>
                    <w:rPr>
                      <w:rFonts w:hint="eastAsia"/>
                      <w:szCs w:val="21"/>
                    </w:rPr>
                    <w:t>核查</w:t>
                  </w:r>
                </w:p>
                <w:p>
                  <w:pPr>
                    <w:jc w:val="center"/>
                    <w:rPr>
                      <w:szCs w:val="21"/>
                    </w:rPr>
                  </w:pPr>
                </w:p>
              </w:txbxContent>
            </v:textbox>
          </v:shape>
        </w:pict>
      </w:r>
      <w:r>
        <w:rPr>
          <w:lang w:bidi="bo-CN"/>
        </w:rPr>
        <w:pict>
          <v:shape id="_x0000_s10813" o:spid="_x0000_s10813" o:spt="202" type="#_x0000_t202" style="position:absolute;left:0pt;margin-left:27.75pt;margin-top:105pt;height:35.4pt;width:54pt;z-index:251912192;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执法</w:t>
                  </w:r>
                </w:p>
                <w:p>
                  <w:pPr>
                    <w:jc w:val="center"/>
                    <w:rPr>
                      <w:szCs w:val="21"/>
                    </w:rPr>
                  </w:pPr>
                  <w:r>
                    <w:rPr>
                      <w:rFonts w:hint="eastAsia"/>
                      <w:szCs w:val="21"/>
                    </w:rPr>
                    <w:t>检查</w:t>
                  </w:r>
                </w:p>
                <w:p>
                  <w:pPr>
                    <w:jc w:val="center"/>
                    <w:rPr>
                      <w:szCs w:val="21"/>
                    </w:rPr>
                  </w:pPr>
                </w:p>
              </w:txbxContent>
            </v:textbox>
          </v:shape>
        </w:pict>
      </w:r>
      <w:r>
        <w:rPr>
          <w:lang w:bidi="bo-CN"/>
        </w:rPr>
        <w:pict>
          <v:shape id="_x0000_s10814" o:spid="_x0000_s10814" o:spt="202" type="#_x0000_t202" style="position:absolute;left:0pt;margin-left:102.75pt;margin-top:496.95pt;height:31.2pt;width:198pt;z-index:251913216;mso-width-relative:page;mso-height-relative:page;" filled="f" stroked="f" coordsize="21600,21600">
            <v:path/>
            <v:fill on="f" focussize="0,0"/>
            <v:stroke on="f" joinstyle="miter"/>
            <v:imagedata o:title=""/>
            <o:lock v:ext="edit"/>
            <v:textbox>
              <w:txbxContent>
                <w:p>
                  <w:pPr>
                    <w:jc w:val="center"/>
                    <w:rPr>
                      <w:szCs w:val="21"/>
                    </w:rPr>
                  </w:pPr>
                  <w:r>
                    <w:rPr>
                      <w:szCs w:val="21"/>
                    </w:rPr>
                    <w:t>5</w:t>
                  </w:r>
                  <w:r>
                    <w:rPr>
                      <w:rFonts w:hint="eastAsia"/>
                      <w:szCs w:val="21"/>
                    </w:rPr>
                    <w:t>日内报告局路政科领导并备案归档</w:t>
                  </w:r>
                </w:p>
                <w:p>
                  <w:pPr>
                    <w:jc w:val="center"/>
                    <w:rPr>
                      <w:szCs w:val="21"/>
                    </w:rPr>
                  </w:pPr>
                </w:p>
              </w:txbxContent>
            </v:textbox>
          </v:shape>
        </w:pict>
      </w:r>
      <w:r>
        <w:rPr>
          <w:lang w:bidi="bo-CN"/>
        </w:rPr>
        <w:pict>
          <v:shape id="_x0000_s10815" o:spid="_x0000_s10815" o:spt="202" type="#_x0000_t202" style="position:absolute;left:0pt;margin-left:99pt;margin-top:351pt;height:31.2pt;width:198pt;z-index:251914240;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违法事实确凿，当场作出处罚决定</w:t>
                  </w:r>
                </w:p>
                <w:p>
                  <w:pPr>
                    <w:jc w:val="center"/>
                    <w:rPr>
                      <w:szCs w:val="21"/>
                    </w:rPr>
                  </w:pPr>
                </w:p>
              </w:txbxContent>
            </v:textbox>
          </v:shape>
        </w:pict>
      </w:r>
      <w:r>
        <w:rPr>
          <w:lang w:bidi="bo-CN"/>
        </w:rPr>
        <w:pict>
          <v:shape id="_x0000_s10816" o:spid="_x0000_s10816" o:spt="202" type="#_x0000_t202" style="position:absolute;left:0pt;margin-left:99pt;margin-top:298.95pt;height:31.2pt;width:198pt;z-index:251915264;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复核当事人陈述和申辩意见</w:t>
                  </w:r>
                </w:p>
              </w:txbxContent>
            </v:textbox>
          </v:shape>
        </w:pict>
      </w:r>
      <w:r>
        <w:rPr>
          <w:lang w:bidi="bo-CN"/>
        </w:rPr>
        <w:pict>
          <v:shape id="_x0000_s10817" o:spid="_x0000_s10817" o:spt="202" type="#_x0000_t202" style="position:absolute;left:0pt;margin-left:99pt;margin-top:241.8pt;height:31.2pt;width:198pt;z-index:251916288;mso-width-relative:page;mso-height-relative:page;" filled="f" stroked="f" coordsize="21600,21600">
            <v:path/>
            <v:fill on="f" focussize="0,0"/>
            <v:stroke on="f" joinstyle="miter"/>
            <v:imagedata o:title=""/>
            <o:lock v:ext="edit"/>
            <v:textbox>
              <w:txbxContent>
                <w:p>
                  <w:pPr>
                    <w:jc w:val="center"/>
                    <w:rPr>
                      <w:sz w:val="15"/>
                      <w:szCs w:val="15"/>
                    </w:rPr>
                  </w:pPr>
                  <w:r>
                    <w:rPr>
                      <w:rFonts w:hint="eastAsia"/>
                      <w:sz w:val="15"/>
                      <w:szCs w:val="15"/>
                    </w:rPr>
                    <w:t>告知违法事实和处罚依据，并听取当事人的陈述和申辩。</w:t>
                  </w:r>
                </w:p>
              </w:txbxContent>
            </v:textbox>
          </v:shape>
        </w:pict>
      </w:r>
      <w:r>
        <w:rPr>
          <w:lang w:bidi="bo-CN"/>
        </w:rPr>
        <w:pict>
          <v:shape id="_x0000_s10818" o:spid="_x0000_s10818" o:spt="202" type="#_x0000_t202" style="position:absolute;left:0pt;margin-left:99pt;margin-top:181.95pt;height:31.2pt;width:198pt;z-index:251917312;mso-width-relative:page;mso-height-relative:page;" filled="f" stroked="f" coordsize="21600,21600">
            <v:path/>
            <v:fill on="f" focussize="0,0"/>
            <v:stroke on="f" joinstyle="miter"/>
            <v:imagedata o:title=""/>
            <o:lock v:ext="edit"/>
            <v:textbox>
              <w:txbxContent>
                <w:p>
                  <w:pPr>
                    <w:jc w:val="center"/>
                    <w:rPr>
                      <w:sz w:val="15"/>
                      <w:szCs w:val="15"/>
                    </w:rPr>
                  </w:pPr>
                  <w:r>
                    <w:rPr>
                      <w:rFonts w:hint="eastAsia"/>
                      <w:sz w:val="15"/>
                      <w:szCs w:val="15"/>
                    </w:rPr>
                    <w:t>至少</w:t>
                  </w:r>
                  <w:r>
                    <w:rPr>
                      <w:sz w:val="15"/>
                      <w:szCs w:val="15"/>
                    </w:rPr>
                    <w:t>2</w:t>
                  </w:r>
                  <w:r>
                    <w:rPr>
                      <w:rFonts w:hint="eastAsia"/>
                      <w:sz w:val="15"/>
                      <w:szCs w:val="15"/>
                    </w:rPr>
                    <w:t>名执法人员出示执法证件，查明违法事实，提取相关证据。</w:t>
                  </w:r>
                </w:p>
              </w:txbxContent>
            </v:textbox>
          </v:shape>
        </w:pict>
      </w:r>
      <w:r>
        <w:rPr>
          <w:lang w:bidi="bo-CN"/>
        </w:rPr>
        <w:pict>
          <v:shape id="_x0000_s10819" o:spid="_x0000_s10819" o:spt="202" type="#_x0000_t202" style="position:absolute;left:0pt;margin-left:101.25pt;margin-top:26.7pt;height:31.2pt;width:198pt;z-index:251918336;mso-width-relative:page;mso-height-relative:page;" filled="f" stroked="f" coordsize="21600,21600">
            <v:path/>
            <v:fill on="f" focussize="0,0"/>
            <v:stroke on="f" joinstyle="miter"/>
            <v:imagedata o:title=""/>
            <o:lock v:ext="edit"/>
            <v:textbox>
              <w:txbxContent>
                <w:p>
                  <w:pPr>
                    <w:jc w:val="center"/>
                  </w:pPr>
                  <w:r>
                    <w:rPr>
                      <w:rFonts w:hint="eastAsia"/>
                    </w:rPr>
                    <w:t>案件来源</w:t>
                  </w:r>
                </w:p>
              </w:txbxContent>
            </v:textbox>
          </v:shape>
        </w:pict>
      </w:r>
      <w:r>
        <w:rPr>
          <w:lang w:bidi="bo-CN"/>
        </w:rPr>
        <w:pict>
          <v:line id="_x0000_s10820" o:spid="_x0000_s10820" o:spt="20" style="position:absolute;left:0pt;flip:x;margin-left:315pt;margin-top:499.2pt;height:0pt;width:63pt;z-index:251919360;mso-width-relative:page;mso-height-relative:page;" coordsize="21600,21600">
            <v:path arrowok="t"/>
            <v:fill focussize="0,0"/>
            <v:stroke endarrow="block"/>
            <v:imagedata o:title=""/>
            <o:lock v:ext="edit"/>
          </v:line>
        </w:pict>
      </w:r>
      <w:r>
        <w:rPr>
          <w:lang w:bidi="bo-CN"/>
        </w:rPr>
        <w:pict>
          <v:line id="_x0000_s10821" o:spid="_x0000_s10821" o:spt="20" style="position:absolute;left:0pt;margin-left:378pt;margin-top:452.4pt;height:46.8pt;width:0pt;z-index:251920384;mso-width-relative:page;mso-height-relative:page;" coordsize="21600,21600">
            <v:path arrowok="t"/>
            <v:fill focussize="0,0"/>
            <v:stroke/>
            <v:imagedata o:title=""/>
            <o:lock v:ext="edit"/>
          </v:line>
        </w:pict>
      </w:r>
      <w:r>
        <w:rPr>
          <w:lang w:bidi="bo-CN"/>
        </w:rPr>
        <w:pict>
          <v:line id="_x0000_s10822" o:spid="_x0000_s10822" o:spt="20" style="position:absolute;left:0pt;margin-left:306pt;margin-top:436.8pt;height:0pt;width:45pt;z-index:251921408;mso-width-relative:page;mso-height-relative:page;" coordsize="21600,21600">
            <v:path arrowok="t"/>
            <v:fill focussize="0,0"/>
            <v:stroke endarrow="block"/>
            <v:imagedata o:title=""/>
            <o:lock v:ext="edit"/>
          </v:line>
        </w:pict>
      </w:r>
      <w:r>
        <w:rPr>
          <w:lang w:bidi="bo-CN"/>
        </w:rPr>
        <w:pict>
          <v:rect id="_x0000_s10823" o:spid="_x0000_s10823" o:spt="1" style="position:absolute;left:0pt;margin-left:90pt;margin-top:491.4pt;height:31.2pt;width:225pt;z-index:251922432;mso-width-relative:page;mso-height-relative:page;" coordsize="21600,21600">
            <v:path/>
            <v:fill focussize="0,0"/>
            <v:stroke/>
            <v:imagedata o:title=""/>
            <o:lock v:ext="edit"/>
          </v:rect>
        </w:pict>
      </w:r>
      <w:r>
        <w:rPr>
          <w:lang w:bidi="bo-CN"/>
        </w:rPr>
        <w:pict>
          <v:line id="_x0000_s10824" o:spid="_x0000_s10824" o:spt="20" style="position:absolute;left:0pt;margin-left:117pt;margin-top:475.8pt;height:0pt;width:162pt;z-index:251923456;mso-width-relative:page;mso-height-relative:page;" coordsize="21600,21600">
            <v:path arrowok="t"/>
            <v:fill focussize="0,0"/>
            <v:stroke/>
            <v:imagedata o:title=""/>
            <o:lock v:ext="edit"/>
          </v:line>
        </w:pict>
      </w:r>
      <w:r>
        <w:rPr>
          <w:lang w:bidi="bo-CN"/>
        </w:rPr>
        <w:pict>
          <v:line id="_x0000_s10825" o:spid="_x0000_s10825" o:spt="20" style="position:absolute;left:0pt;margin-left:279pt;margin-top:452.4pt;height:23.4pt;width:0pt;z-index:251924480;mso-width-relative:page;mso-height-relative:page;" coordsize="21600,21600">
            <v:path arrowok="t"/>
            <v:fill focussize="0,0"/>
            <v:stroke/>
            <v:imagedata o:title=""/>
            <o:lock v:ext="edit"/>
          </v:line>
        </w:pict>
      </w:r>
      <w:r>
        <w:rPr>
          <w:lang w:bidi="bo-CN"/>
        </w:rPr>
        <w:pict>
          <v:line id="_x0000_s10826" o:spid="_x0000_s10826" o:spt="20" style="position:absolute;left:0pt;margin-left:117pt;margin-top:452.4pt;height:23.4pt;width:0pt;z-index:251925504;mso-width-relative:page;mso-height-relative:page;" coordsize="21600,21600">
            <v:path arrowok="t"/>
            <v:fill focussize="0,0"/>
            <v:stroke/>
            <v:imagedata o:title=""/>
            <o:lock v:ext="edit"/>
          </v:line>
        </w:pict>
      </w:r>
      <w:r>
        <w:rPr>
          <w:lang w:bidi="bo-CN"/>
        </w:rPr>
        <w:pict>
          <v:line id="_x0000_s10827" o:spid="_x0000_s10827" o:spt="20" style="position:absolute;left:0pt;margin-left:207pt;margin-top:452.4pt;height:39pt;width:0pt;z-index:251926528;mso-width-relative:page;mso-height-relative:page;" coordsize="21600,21600">
            <v:path arrowok="t"/>
            <v:fill focussize="0,0"/>
            <v:stroke endarrow="block"/>
            <v:imagedata o:title=""/>
            <o:lock v:ext="edit"/>
          </v:line>
        </w:pict>
      </w:r>
      <w:r>
        <w:rPr>
          <w:lang w:bidi="bo-CN"/>
        </w:rPr>
        <w:pict>
          <v:rect id="_x0000_s10828" o:spid="_x0000_s10828" o:spt="1" style="position:absolute;left:0pt;margin-left:252pt;margin-top:421.2pt;height:31.2pt;width:54pt;z-index:251927552;mso-width-relative:page;mso-height-relative:page;" coordsize="21600,21600">
            <v:path/>
            <v:fill focussize="0,0"/>
            <v:stroke/>
            <v:imagedata o:title=""/>
            <o:lock v:ext="edit"/>
          </v:rect>
        </w:pict>
      </w:r>
      <w:r>
        <w:rPr>
          <w:lang w:bidi="bo-CN"/>
        </w:rPr>
        <w:pict>
          <v:rect id="_x0000_s10829" o:spid="_x0000_s10829" o:spt="1" style="position:absolute;left:0pt;margin-left:180pt;margin-top:421.2pt;height:31.2pt;width:54pt;z-index:251928576;mso-width-relative:page;mso-height-relative:page;" coordsize="21600,21600">
            <v:path/>
            <v:fill focussize="0,0"/>
            <v:stroke/>
            <v:imagedata o:title=""/>
            <o:lock v:ext="edit"/>
          </v:rect>
        </w:pict>
      </w:r>
      <w:r>
        <w:rPr>
          <w:lang w:bidi="bo-CN"/>
        </w:rPr>
        <w:pict>
          <v:rect id="_x0000_s10830" o:spid="_x0000_s10830" o:spt="1" style="position:absolute;left:0pt;margin-left:90pt;margin-top:421.2pt;height:31.2pt;width:54pt;z-index:251929600;mso-width-relative:page;mso-height-relative:page;" coordsize="21600,21600">
            <v:path/>
            <v:fill focussize="0,0"/>
            <v:stroke/>
            <v:imagedata o:title=""/>
            <o:lock v:ext="edit"/>
          </v:rect>
        </w:pict>
      </w:r>
      <w:r>
        <w:rPr>
          <w:lang w:bidi="bo-CN"/>
        </w:rPr>
        <w:pict>
          <v:line id="_x0000_s10831" o:spid="_x0000_s10831" o:spt="20" style="position:absolute;left:0pt;margin-left:279pt;margin-top:397.8pt;height:23.4pt;width:0pt;z-index:251930624;mso-width-relative:page;mso-height-relative:page;" coordsize="21600,21600">
            <v:path arrowok="t"/>
            <v:fill focussize="0,0"/>
            <v:stroke/>
            <v:imagedata o:title=""/>
            <o:lock v:ext="edit"/>
          </v:line>
        </w:pict>
      </w:r>
      <w:r>
        <w:rPr>
          <w:lang w:bidi="bo-CN"/>
        </w:rPr>
        <w:pict>
          <v:line id="_x0000_s10832" o:spid="_x0000_s10832" o:spt="20" style="position:absolute;left:0pt;margin-left:117pt;margin-top:397.8pt;height:23.4pt;width:0pt;z-index:251931648;mso-width-relative:page;mso-height-relative:page;" coordsize="21600,21600">
            <v:path arrowok="t"/>
            <v:fill focussize="0,0"/>
            <v:stroke/>
            <v:imagedata o:title=""/>
            <o:lock v:ext="edit"/>
          </v:line>
        </w:pict>
      </w:r>
      <w:r>
        <w:rPr>
          <w:lang w:bidi="bo-CN"/>
        </w:rPr>
        <w:pict>
          <v:line id="_x0000_s10833" o:spid="_x0000_s10833" o:spt="20" style="position:absolute;left:0pt;margin-left:117pt;margin-top:397.8pt;height:0pt;width:162pt;z-index:251932672;mso-width-relative:page;mso-height-relative:page;" coordsize="21600,21600">
            <v:path arrowok="t"/>
            <v:fill focussize="0,0"/>
            <v:stroke/>
            <v:imagedata o:title=""/>
            <o:lock v:ext="edit"/>
          </v:line>
        </w:pict>
      </w:r>
      <w:r>
        <w:rPr>
          <w:lang w:bidi="bo-CN"/>
        </w:rPr>
        <w:pict>
          <v:line id="_x0000_s10834" o:spid="_x0000_s10834" o:spt="20" style="position:absolute;left:0pt;margin-left:207pt;margin-top:382.2pt;height:39pt;width:0pt;z-index:251933696;mso-width-relative:page;mso-height-relative:page;" coordsize="21600,21600">
            <v:path arrowok="t"/>
            <v:fill focussize="0,0"/>
            <v:stroke/>
            <v:imagedata o:title=""/>
            <o:lock v:ext="edit"/>
          </v:line>
        </w:pict>
      </w:r>
      <w:r>
        <w:rPr>
          <w:lang w:bidi="bo-CN"/>
        </w:rPr>
        <w:pict>
          <v:line id="_x0000_s10835" o:spid="_x0000_s10835" o:spt="20" style="position:absolute;left:0pt;margin-left:315pt;margin-top:366.6pt;height:0pt;width:36pt;z-index:251934720;mso-width-relative:page;mso-height-relative:page;" coordsize="21600,21600">
            <v:path arrowok="t"/>
            <v:fill focussize="0,0"/>
            <v:stroke endarrow="block"/>
            <v:imagedata o:title=""/>
            <o:lock v:ext="edit"/>
          </v:line>
        </w:pict>
      </w:r>
      <w:r>
        <w:rPr>
          <w:lang w:bidi="bo-CN"/>
        </w:rPr>
        <w:pict>
          <v:rect id="_x0000_s10836" o:spid="_x0000_s10836" o:spt="1" style="position:absolute;left:0pt;margin-left:351pt;margin-top:296.4pt;height:31.2pt;width:54pt;z-index:251935744;mso-width-relative:page;mso-height-relative:page;" coordsize="21600,21600">
            <v:path/>
            <v:fill focussize="0,0"/>
            <v:stroke/>
            <v:imagedata o:title=""/>
            <o:lock v:ext="edit"/>
          </v:rect>
        </w:pict>
      </w:r>
      <w:r>
        <w:rPr>
          <w:lang w:bidi="bo-CN"/>
        </w:rPr>
        <w:pict>
          <v:line id="_x0000_s10837" o:spid="_x0000_s10837" o:spt="20" style="position:absolute;left:0pt;margin-left:315pt;margin-top:312pt;height:0pt;width:36pt;z-index:251936768;mso-width-relative:page;mso-height-relative:page;" coordsize="21600,21600">
            <v:path arrowok="t"/>
            <v:fill focussize="0,0"/>
            <v:stroke endarrow="block"/>
            <v:imagedata o:title=""/>
            <o:lock v:ext="edit"/>
          </v:line>
        </w:pict>
      </w:r>
      <w:r>
        <w:rPr>
          <w:lang w:bidi="bo-CN"/>
        </w:rPr>
        <w:pict>
          <v:rect id="_x0000_s10838" o:spid="_x0000_s10838" o:spt="1" style="position:absolute;left:0pt;margin-left:90pt;margin-top:351pt;height:31.2pt;width:225pt;z-index:251937792;mso-width-relative:page;mso-height-relative:page;" coordsize="21600,21600">
            <v:path/>
            <v:fill focussize="0,0"/>
            <v:stroke/>
            <v:imagedata o:title=""/>
            <o:lock v:ext="edit"/>
          </v:rect>
        </w:pict>
      </w:r>
      <w:r>
        <w:rPr>
          <w:lang w:bidi="bo-CN"/>
        </w:rPr>
        <w:pict>
          <v:line id="_x0000_s10839" o:spid="_x0000_s10839" o:spt="20" style="position:absolute;left:0pt;margin-left:207pt;margin-top:327.6pt;height:23.4pt;width:0pt;z-index:251938816;mso-width-relative:page;mso-height-relative:page;" coordsize="21600,21600">
            <v:path arrowok="t"/>
            <v:fill focussize="0,0"/>
            <v:stroke endarrow="block"/>
            <v:imagedata o:title=""/>
            <o:lock v:ext="edit"/>
          </v:line>
        </w:pict>
      </w:r>
      <w:r>
        <w:rPr>
          <w:lang w:bidi="bo-CN"/>
        </w:rPr>
        <w:pict>
          <v:rect id="_x0000_s10840" o:spid="_x0000_s10840" o:spt="1" style="position:absolute;left:0pt;margin-left:90pt;margin-top:296.4pt;height:31.2pt;width:225pt;z-index:251939840;mso-width-relative:page;mso-height-relative:page;" coordsize="21600,21600">
            <v:path/>
            <v:fill focussize="0,0"/>
            <v:stroke/>
            <v:imagedata o:title=""/>
            <o:lock v:ext="edit"/>
          </v:rect>
        </w:pict>
      </w:r>
      <w:r>
        <w:rPr>
          <w:lang w:bidi="bo-CN"/>
        </w:rPr>
        <w:pict>
          <v:line id="_x0000_s10841" o:spid="_x0000_s10841" o:spt="20" style="position:absolute;left:0pt;margin-left:207pt;margin-top:273pt;height:23.4pt;width:0pt;z-index:251940864;mso-width-relative:page;mso-height-relative:page;" coordsize="21600,21600">
            <v:path arrowok="t"/>
            <v:fill focussize="0,0"/>
            <v:stroke endarrow="block"/>
            <v:imagedata o:title=""/>
            <o:lock v:ext="edit"/>
          </v:line>
        </w:pict>
      </w:r>
      <w:r>
        <w:rPr>
          <w:lang w:bidi="bo-CN"/>
        </w:rPr>
        <w:pict>
          <v:rect id="_x0000_s10842" o:spid="_x0000_s10842" o:spt="1" style="position:absolute;left:0pt;margin-left:90pt;margin-top:241.8pt;height:31.2pt;width:225pt;z-index:251941888;mso-width-relative:page;mso-height-relative:page;" coordsize="21600,21600">
            <v:path/>
            <v:fill focussize="0,0"/>
            <v:stroke/>
            <v:imagedata o:title=""/>
            <o:lock v:ext="edit"/>
          </v:rect>
        </w:pict>
      </w:r>
      <w:r>
        <w:rPr>
          <w:lang w:bidi="bo-CN"/>
        </w:rPr>
        <w:pict>
          <v:line id="_x0000_s10843" o:spid="_x0000_s10843" o:spt="20" style="position:absolute;left:0pt;margin-left:207pt;margin-top:218.4pt;height:23.4pt;width:0pt;z-index:251942912;mso-width-relative:page;mso-height-relative:page;" coordsize="21600,21600">
            <v:path arrowok="t"/>
            <v:fill focussize="0,0"/>
            <v:stroke endarrow="block"/>
            <v:imagedata o:title=""/>
            <o:lock v:ext="edit"/>
          </v:line>
        </w:pict>
      </w:r>
      <w:r>
        <w:rPr>
          <w:lang w:bidi="bo-CN"/>
        </w:rPr>
        <w:pict>
          <v:rect id="_x0000_s10844" o:spid="_x0000_s10844" o:spt="1" style="position:absolute;left:0pt;margin-left:81pt;margin-top:179.4pt;height:39pt;width:252pt;z-index:251943936;mso-width-relative:page;mso-height-relative:page;" coordsize="21600,21600">
            <v:path/>
            <v:fill focussize="0,0"/>
            <v:stroke/>
            <v:imagedata o:title=""/>
            <o:lock v:ext="edit"/>
          </v:rect>
        </w:pict>
      </w:r>
      <w:r>
        <w:rPr>
          <w:lang w:bidi="bo-CN"/>
        </w:rPr>
        <w:pict>
          <v:line id="_x0000_s10845" o:spid="_x0000_s10845" o:spt="20" style="position:absolute;left:0pt;margin-left:207pt;margin-top:140.4pt;height:39pt;width:0pt;z-index:251944960;mso-width-relative:page;mso-height-relative:page;" coordsize="21600,21600">
            <v:path arrowok="t"/>
            <v:fill focussize="0,0"/>
            <v:stroke endarrow="block"/>
            <v:imagedata o:title=""/>
            <o:lock v:ext="edit"/>
          </v:line>
        </w:pict>
      </w:r>
      <w:r>
        <w:rPr>
          <w:lang w:bidi="bo-CN"/>
        </w:rPr>
        <w:pict>
          <v:line id="_x0000_s10846" o:spid="_x0000_s10846" o:spt="20" style="position:absolute;left:0pt;margin-left:54pt;margin-top:163.8pt;height:0pt;width:297pt;z-index:251945984;mso-width-relative:page;mso-height-relative:page;" coordsize="21600,21600">
            <v:path arrowok="t"/>
            <v:fill focussize="0,0"/>
            <v:stroke/>
            <v:imagedata o:title=""/>
            <o:lock v:ext="edit"/>
          </v:line>
        </w:pict>
      </w:r>
      <w:r>
        <w:rPr>
          <w:lang w:bidi="bo-CN"/>
        </w:rPr>
        <w:pict>
          <v:line id="_x0000_s10847" o:spid="_x0000_s10847" o:spt="20" style="position:absolute;left:0pt;margin-left:351pt;margin-top:140.4pt;height:23.4pt;width:0pt;z-index:251947008;mso-width-relative:page;mso-height-relative:page;" coordsize="21600,21600">
            <v:path arrowok="t"/>
            <v:fill focussize="0,0"/>
            <v:stroke/>
            <v:imagedata o:title=""/>
            <o:lock v:ext="edit"/>
          </v:line>
        </w:pict>
      </w:r>
      <w:r>
        <w:rPr>
          <w:lang w:bidi="bo-CN"/>
        </w:rPr>
        <w:pict>
          <v:line id="_x0000_s10848" o:spid="_x0000_s10848" o:spt="20" style="position:absolute;left:0pt;margin-left:54pt;margin-top:140.4pt;height:23.4pt;width:0pt;z-index:251948032;mso-width-relative:page;mso-height-relative:page;" coordsize="21600,21600">
            <v:path arrowok="t"/>
            <v:fill focussize="0,0"/>
            <v:stroke/>
            <v:imagedata o:title=""/>
            <o:lock v:ext="edit"/>
          </v:line>
        </w:pict>
      </w:r>
      <w:r>
        <w:rPr>
          <w:lang w:bidi="bo-CN"/>
        </w:rPr>
        <w:pict>
          <v:rect id="_x0000_s10849" o:spid="_x0000_s10849" o:spt="1" style="position:absolute;left:0pt;margin-left:324pt;margin-top:109.2pt;height:31.2pt;width:45pt;z-index:251949056;mso-width-relative:page;mso-height-relative:page;" coordsize="21600,21600">
            <v:path/>
            <v:fill focussize="0,0"/>
            <v:stroke/>
            <v:imagedata o:title=""/>
            <o:lock v:ext="edit"/>
          </v:rect>
        </w:pict>
      </w:r>
      <w:r>
        <w:rPr>
          <w:lang w:bidi="bo-CN"/>
        </w:rPr>
        <w:pict>
          <v:rect id="_x0000_s10850" o:spid="_x0000_s10850" o:spt="1" style="position:absolute;left:0pt;margin-left:189pt;margin-top:109.2pt;height:31.2pt;width:45pt;z-index:251950080;mso-width-relative:page;mso-height-relative:page;" coordsize="21600,21600">
            <v:path/>
            <v:fill focussize="0,0"/>
            <v:stroke/>
            <v:imagedata o:title=""/>
            <o:lock v:ext="edit"/>
          </v:rect>
        </w:pict>
      </w:r>
      <w:r>
        <w:rPr>
          <w:lang w:bidi="bo-CN"/>
        </w:rPr>
        <w:pict>
          <v:rect id="_x0000_s10851" o:spid="_x0000_s10851" o:spt="1" style="position:absolute;left:0pt;margin-left:36pt;margin-top:109.2pt;height:31.2pt;width:45pt;z-index:251951104;mso-width-relative:page;mso-height-relative:page;" coordsize="21600,21600">
            <v:path/>
            <v:fill focussize="0,0"/>
            <v:stroke/>
            <v:imagedata o:title=""/>
            <o:lock v:ext="edit"/>
          </v:rect>
        </w:pict>
      </w:r>
      <w:r>
        <w:rPr>
          <w:lang w:bidi="bo-CN"/>
        </w:rPr>
        <w:pict>
          <v:line id="_x0000_s10852" o:spid="_x0000_s10852" o:spt="20" style="position:absolute;left:0pt;margin-left:351pt;margin-top:85.8pt;height:23.4pt;width:0pt;z-index:251952128;mso-width-relative:page;mso-height-relative:page;" coordsize="21600,21600">
            <v:path arrowok="t"/>
            <v:fill focussize="0,0"/>
            <v:stroke/>
            <v:imagedata o:title=""/>
            <o:lock v:ext="edit"/>
          </v:line>
        </w:pict>
      </w:r>
      <w:r>
        <w:rPr>
          <w:lang w:bidi="bo-CN"/>
        </w:rPr>
        <w:pict>
          <v:line id="_x0000_s10853" o:spid="_x0000_s10853" o:spt="20" style="position:absolute;left:0pt;margin-left:54pt;margin-top:85.8pt;height:23.4pt;width:0pt;z-index:251953152;mso-width-relative:page;mso-height-relative:page;" coordsize="21600,21600">
            <v:path arrowok="t"/>
            <v:fill focussize="0,0"/>
            <v:stroke/>
            <v:imagedata o:title=""/>
            <o:lock v:ext="edit"/>
          </v:line>
        </w:pict>
      </w:r>
      <w:r>
        <w:rPr>
          <w:lang w:bidi="bo-CN"/>
        </w:rPr>
        <w:pict>
          <v:line id="_x0000_s10854" o:spid="_x0000_s10854" o:spt="20" style="position:absolute;left:0pt;margin-left:54pt;margin-top:85.8pt;height:0pt;width:297pt;z-index:251954176;mso-width-relative:page;mso-height-relative:page;" coordsize="21600,21600">
            <v:path arrowok="t"/>
            <v:fill focussize="0,0"/>
            <v:stroke/>
            <v:imagedata o:title=""/>
            <o:lock v:ext="edit"/>
          </v:line>
        </w:pict>
      </w:r>
      <w:r>
        <w:rPr>
          <w:lang w:bidi="bo-CN"/>
        </w:rPr>
        <w:pict>
          <v:line id="_x0000_s10855" o:spid="_x0000_s10855" o:spt="20" style="position:absolute;left:0pt;margin-left:207pt;margin-top:62.4pt;height:46.8pt;width:0pt;z-index:251955200;mso-width-relative:page;mso-height-relative:page;" coordsize="21600,21600">
            <v:path arrowok="t"/>
            <v:fill focussize="0,0"/>
            <v:stroke/>
            <v:imagedata o:title=""/>
            <o:lock v:ext="edit"/>
          </v:line>
        </w:pict>
      </w:r>
      <w:r>
        <w:rPr>
          <w:lang w:bidi="bo-CN"/>
        </w:rPr>
        <w:pict>
          <v:rect id="_x0000_s10856" o:spid="_x0000_s10856" o:spt="1" style="position:absolute;left:0pt;margin-left:90pt;margin-top:23.4pt;height:39pt;width:234pt;z-index:251956224;mso-width-relative:page;mso-height-relative:page;" coordsize="21600,21600">
            <v:path/>
            <v:fill focussize="0,0"/>
            <v:stroke/>
            <v:imagedata o:title=""/>
            <o:lock v:ext="edit"/>
          </v:rect>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r>
        <w:rPr>
          <w:lang w:bidi="bo-CN"/>
        </w:rPr>
        <w:pict>
          <v:shape id="_x0000_s10857" o:spid="_x0000_s10857" o:spt="202" type="#_x0000_t202" style="position:absolute;left:0pt;margin-left:7.7pt;margin-top:-1pt;height:54.3pt;width:393.15pt;z-index:251899904;mso-width-relative:page;mso-height-relative:page;" fillcolor="#FFFFFF" filled="t" stroked="t" coordsize="21600,21600">
            <v:path/>
            <v:fill on="t" color2="#FFFFFF" focussize="0,0"/>
            <v:stroke weight="0.5pt" color="#FFFFFF" joinstyle="miter"/>
            <v:imagedata o:title=""/>
            <o:lock v:ext="edit" aspectratio="f"/>
            <v:textbox>
              <w:txbxContent>
                <w:p>
                  <w:pPr>
                    <w:jc w:val="center"/>
                    <w:rPr>
                      <w:b/>
                      <w:sz w:val="36"/>
                      <w:szCs w:val="36"/>
                    </w:rPr>
                  </w:pPr>
                  <w:r>
                    <w:rPr>
                      <w:rFonts w:hint="eastAsia"/>
                      <w:b/>
                      <w:sz w:val="36"/>
                      <w:szCs w:val="36"/>
                      <w:lang w:eastAsia="zh-CN"/>
                    </w:rPr>
                    <w:t>双湖</w:t>
                  </w:r>
                  <w:r>
                    <w:rPr>
                      <w:rFonts w:hint="eastAsia"/>
                      <w:b/>
                      <w:sz w:val="36"/>
                      <w:szCs w:val="36"/>
                    </w:rPr>
                    <w:t>县交通运输局行政强制流程图</w:t>
                  </w:r>
                </w:p>
                <w:p>
                  <w:pPr>
                    <w:rPr>
                      <w:rFonts w:ascii="宋体"/>
                      <w:sz w:val="24"/>
                      <w:szCs w:val="24"/>
                    </w:rPr>
                  </w:pPr>
                </w:p>
              </w:txbxContent>
            </v:textbox>
          </v:shape>
        </w:pict>
      </w:r>
    </w:p>
    <w:p>
      <w:pPr>
        <w:jc w:val="both"/>
        <w:rPr>
          <w:rFonts w:hint="eastAsia"/>
          <w:b w:val="0"/>
          <w:bCs w:val="0"/>
          <w:sz w:val="24"/>
          <w:szCs w:val="24"/>
          <w:lang w:eastAsia="zh-CN"/>
        </w:rPr>
      </w:pPr>
    </w:p>
    <w:p>
      <w:pPr>
        <w:jc w:val="right"/>
        <w:rPr>
          <w:rFonts w:hint="eastAsia"/>
          <w:b w:val="0"/>
          <w:bCs w:val="0"/>
          <w:sz w:val="24"/>
          <w:szCs w:val="24"/>
          <w:lang w:val="en-US" w:eastAsia="zh-CN"/>
        </w:rPr>
      </w:pPr>
      <w:r>
        <w:rPr>
          <w:rFonts w:hint="eastAsia"/>
          <w:b w:val="0"/>
          <w:bCs w:val="0"/>
          <w:sz w:val="24"/>
          <w:szCs w:val="24"/>
          <w:lang w:eastAsia="zh-CN"/>
        </w:rPr>
        <w:t>序号：</w:t>
      </w:r>
      <w:r>
        <w:rPr>
          <w:rFonts w:hint="eastAsia"/>
          <w:b w:val="0"/>
          <w:bCs w:val="0"/>
          <w:sz w:val="24"/>
          <w:szCs w:val="24"/>
          <w:lang w:val="en-US" w:eastAsia="zh-CN"/>
        </w:rPr>
        <w:t>202</w:t>
      </w:r>
    </w:p>
    <w:p>
      <w:pPr>
        <w:jc w:val="right"/>
        <w:rPr>
          <w:rFonts w:ascii="宋体" w:cs="宋体"/>
          <w:sz w:val="24"/>
          <w:szCs w:val="24"/>
        </w:rPr>
      </w:pPr>
      <w:r>
        <w:rPr>
          <w:rFonts w:hint="eastAsia"/>
          <w:sz w:val="24"/>
          <w:szCs w:val="24"/>
        </w:rPr>
        <w:t>职权名称：对在公路建筑控制区内修建、扩建建筑物、地面构筑物或者未经许可埋设管道、电缆等设施的；在公路建筑控制区外修建遮挡公路标志或者妨碍安全视距的建筑物、地面构筑物以及其他设施的强制拆除</w:t>
      </w:r>
    </w:p>
    <w:p>
      <w:pPr>
        <w:contextualSpacing/>
        <w:rPr>
          <w:sz w:val="32"/>
          <w:szCs w:val="32"/>
        </w:rPr>
      </w:pPr>
    </w:p>
    <w:p>
      <w:pPr>
        <w:jc w:val="center"/>
        <w:rPr>
          <w:b/>
          <w:sz w:val="44"/>
          <w:szCs w:val="44"/>
        </w:rPr>
      </w:pPr>
      <w:r>
        <w:rPr>
          <w:lang w:bidi="bo-CN"/>
        </w:rPr>
        <w:pict>
          <v:shape id="文本框 27" o:spid="_x0000_s10858" o:spt="202" type="#_x0000_t202" style="position:absolute;left:0pt;margin-left:85.4pt;margin-top:292.2pt;height:34.65pt;width:103pt;z-index:251540480;mso-width-relative:page;mso-height-relative:page;" stroked="t" coordsize="21600,21600">
            <v:path/>
            <v:fill focussize="0,0"/>
            <v:stroke color="#FFFFFF" joinstyle="miter"/>
            <v:imagedata o:title=""/>
            <o:lock v:ext="edit"/>
            <v:textbox>
              <w:txbxContent>
                <w:p>
                  <w:pPr>
                    <w:widowControl w:val="0"/>
                    <w:spacing w:line="200" w:lineRule="exact"/>
                    <w:jc w:val="both"/>
                    <w:rPr>
                      <w:sz w:val="15"/>
                      <w:szCs w:val="15"/>
                    </w:rPr>
                  </w:pPr>
                  <w:r>
                    <w:rPr>
                      <w:rFonts w:hint="eastAsia"/>
                      <w:sz w:val="15"/>
                      <w:szCs w:val="15"/>
                    </w:rPr>
                    <w:t>逾期不拆除的，由执法单位行政强制拆除，有关费用由设置都、负担。</w:t>
                  </w:r>
                </w:p>
              </w:txbxContent>
            </v:textbox>
          </v:shape>
        </w:pict>
      </w:r>
      <w:r>
        <w:rPr>
          <w:lang w:bidi="bo-CN"/>
        </w:rPr>
        <w:pict>
          <v:shape id="文本框 32" o:spid="_x0000_s10859" o:spt="202" type="#_x0000_t202" style="position:absolute;left:0pt;margin-left:66.65pt;margin-top:362.2pt;height:46.5pt;width:137.25pt;z-index:251542528;mso-width-relative:page;mso-height-relative:page;" coordsize="21600,21600">
            <v:path/>
            <v:fill focussize="0,0"/>
            <v:stroke joinstyle="miter"/>
            <v:imagedata o:title=""/>
            <o:lock v:ext="edit"/>
            <v:textbox>
              <w:txbxContent>
                <w:p>
                  <w:r>
                    <w:rPr>
                      <w:rFonts w:hint="eastAsia"/>
                    </w:rPr>
                    <w:t>监督电话</w:t>
                  </w:r>
                  <w:r>
                    <w:t>:0896-3822071</w:t>
                  </w:r>
                </w:p>
              </w:txbxContent>
            </v:textbox>
          </v:shape>
        </w:pict>
      </w:r>
      <w:r>
        <w:rPr>
          <w:lang w:bidi="bo-CN"/>
        </w:rPr>
        <w:pict>
          <v:shape id="文本框 31" o:spid="_x0000_s10860" o:spt="202" type="#_x0000_t202" style="position:absolute;left:0pt;margin-left:245.9pt;margin-top:298.45pt;height:88.5pt;width:56.25pt;z-index:251541504;mso-width-relative:page;mso-height-relative:page;" stroked="t" coordsize="21600,21600">
            <v:path/>
            <v:fill focussize="0,0"/>
            <v:stroke color="#FFFFFF" joinstyle="miter"/>
            <v:imagedata o:title=""/>
            <o:lock v:ext="edit"/>
            <v:textbox>
              <w:txbxContent>
                <w:p>
                  <w:pPr>
                    <w:rPr>
                      <w:sz w:val="15"/>
                      <w:szCs w:val="15"/>
                    </w:rPr>
                  </w:pPr>
                  <w:r>
                    <w:rPr>
                      <w:rFonts w:hint="eastAsia"/>
                      <w:sz w:val="15"/>
                      <w:szCs w:val="15"/>
                    </w:rPr>
                    <w:t>同时进入处罚程序，对当事人给予受益人行政处罚</w:t>
                  </w:r>
                </w:p>
              </w:txbxContent>
            </v:textbox>
          </v:shape>
        </w:pict>
      </w:r>
      <w:r>
        <w:rPr>
          <w:lang w:bidi="bo-CN"/>
        </w:rPr>
        <w:pict>
          <v:rect id="矩形 28" o:spid="_x0000_s10861" o:spt="1" style="position:absolute;left:0pt;margin-left:83.25pt;margin-top:291.6pt;height:34.05pt;width:101.95pt;z-index:251539456;mso-width-relative:page;mso-height-relative:page;" stroked="t" coordsize="21600,21600">
            <v:path/>
            <v:fill focussize="0,0"/>
            <v:stroke color="#FFFFFF"/>
            <v:imagedata o:title=""/>
            <o:lock v:ext="edit"/>
          </v:rect>
        </w:pict>
      </w:r>
      <w:r>
        <w:rPr>
          <w:lang w:bidi="bo-CN"/>
        </w:rPr>
        <w:pict>
          <v:shape id="_x0000_s10862" o:spid="_x0000_s10862" o:spt="202" type="#_x0000_t202" style="position:absolute;left:0pt;margin-left:94.4pt;margin-top:175.95pt;height:38.25pt;width:185.25pt;z-index:251538432;mso-width-relative:page;mso-height-relative:page;" stroked="t" coordsize="21600,21600">
            <v:path/>
            <v:fill focussize="0,0"/>
            <v:stroke color="#FFFFFF" joinstyle="miter"/>
            <v:imagedata o:title=""/>
            <o:lock v:ext="edit"/>
            <v:textbox>
              <w:txbxContent>
                <w:p>
                  <w:pPr>
                    <w:rPr>
                      <w:sz w:val="15"/>
                      <w:szCs w:val="15"/>
                    </w:rPr>
                  </w:pPr>
                  <w:r>
                    <w:rPr>
                      <w:rFonts w:hint="eastAsia"/>
                      <w:sz w:val="15"/>
                      <w:szCs w:val="15"/>
                    </w:rPr>
                    <w:t>询问有关人员制作《询问笔录》，证据确凿，事实清楚后制作《整改通知书》送达当事人，责令其限期拆除。</w:t>
                  </w:r>
                </w:p>
              </w:txbxContent>
            </v:textbox>
          </v:shape>
        </w:pict>
      </w:r>
      <w:r>
        <w:rPr>
          <w:lang w:bidi="bo-CN"/>
        </w:rPr>
        <w:pict>
          <v:shape id="文本框 25" o:spid="_x0000_s10863" o:spt="202" type="#_x0000_t202" style="position:absolute;left:0pt;margin-left:103.4pt;margin-top:90.45pt;height:38.25pt;width:171pt;z-index:251537408;mso-width-relative:page;mso-height-relative:page;" stroked="t" coordsize="21600,21600">
            <v:path/>
            <v:fill focussize="0,0"/>
            <v:stroke color="#FFFFFF" joinstyle="miter"/>
            <v:imagedata o:title=""/>
            <o:lock v:ext="edit"/>
            <v:textbox>
              <w:txbxContent>
                <w:p>
                  <w:pPr>
                    <w:rPr>
                      <w:sz w:val="15"/>
                      <w:szCs w:val="15"/>
                    </w:rPr>
                  </w:pPr>
                  <w:r>
                    <w:rPr>
                      <w:rFonts w:hint="eastAsia"/>
                      <w:sz w:val="15"/>
                      <w:szCs w:val="15"/>
                    </w:rPr>
                    <w:t>两名以上执法人员现场拍照取证，制作《现场勘查平面图》和《勘验笔录》</w:t>
                  </w:r>
                </w:p>
              </w:txbxContent>
            </v:textbox>
          </v:shape>
        </w:pict>
      </w:r>
      <w:r>
        <w:rPr>
          <w:lang w:bidi="bo-CN"/>
        </w:rPr>
        <w:pict>
          <v:shape id="文本框 24" o:spid="_x0000_s10864" o:spt="202" type="#_x0000_t202" style="position:absolute;left:0pt;margin-left:92.9pt;margin-top:24.7pt;height:19.5pt;width:193.5pt;z-index:251536384;mso-width-relative:page;mso-height-relative:page;" coordsize="21600,21600">
            <v:path/>
            <v:fill focussize="0,0"/>
            <v:stroke joinstyle="miter"/>
            <v:imagedata o:title=""/>
            <o:lock v:ext="edit"/>
            <v:textbox>
              <w:txbxContent>
                <w:p>
                  <w:pPr>
                    <w:rPr>
                      <w:sz w:val="15"/>
                      <w:szCs w:val="15"/>
                    </w:rPr>
                  </w:pPr>
                  <w:r>
                    <w:rPr>
                      <w:rFonts w:hint="eastAsia"/>
                      <w:sz w:val="15"/>
                      <w:szCs w:val="15"/>
                    </w:rPr>
                    <w:t>路政巡查中发现在公路用地范围内擅自设置非路标</w:t>
                  </w:r>
                </w:p>
              </w:txbxContent>
            </v:textbox>
          </v:shape>
        </w:pict>
      </w:r>
      <w:r>
        <w:rPr>
          <w:lang w:bidi="bo-CN"/>
        </w:rPr>
        <w:pict>
          <v:rect id="_x0000_s10865" o:spid="_x0000_s10865" o:spt="1" style="position:absolute;left:0pt;margin-left:63pt;margin-top:358.8pt;height:54.6pt;width:144pt;z-index:251535360;mso-width-relative:page;mso-height-relative:page;" stroked="t" coordsize="21600,21600">
            <v:path/>
            <v:fill focussize="0,0"/>
            <v:stroke color="#FFFFFF"/>
            <v:imagedata o:title=""/>
            <o:lock v:ext="edit"/>
          </v:rect>
        </w:pict>
      </w:r>
      <w:r>
        <w:rPr>
          <w:lang w:bidi="bo-CN"/>
        </w:rPr>
        <w:pict>
          <v:rect id="_x0000_s10866" o:spid="_x0000_s10866" o:spt="1" style="position:absolute;left:0pt;margin-left:243pt;margin-top:296.4pt;height:93.6pt;width:63pt;z-index:251534336;mso-width-relative:page;mso-height-relative:page;" coordsize="21600,21600">
            <v:path/>
            <v:fill focussize="0,0"/>
            <v:stroke/>
            <v:imagedata o:title=""/>
            <o:lock v:ext="edit"/>
          </v:rect>
        </w:pict>
      </w:r>
      <w:r>
        <w:rPr>
          <w:lang w:bidi="bo-CN"/>
        </w:rPr>
        <w:pict>
          <v:line id="_x0000_s10867" o:spid="_x0000_s10867" o:spt="20" style="position:absolute;left:0pt;margin-left:297pt;margin-top:210.6pt;height:85.8pt;width:0pt;z-index:251533312;mso-width-relative:page;mso-height-relative:page;" coordsize="21600,21600">
            <v:path arrowok="t"/>
            <v:fill focussize="0,0"/>
            <v:stroke endarrow="block"/>
            <v:imagedata o:title=""/>
            <o:lock v:ext="edit"/>
          </v:line>
        </w:pict>
      </w:r>
      <w:r>
        <w:rPr>
          <w:lang w:bidi="bo-CN"/>
        </w:rPr>
        <w:pict>
          <v:line id="_x0000_s10868" o:spid="_x0000_s10868" o:spt="20" style="position:absolute;left:0pt;margin-left:288pt;margin-top:210.6pt;height:0pt;width:8.95pt;z-index:251532288;mso-width-relative:page;mso-height-relative:page;" coordsize="21600,21600">
            <v:path arrowok="t"/>
            <v:fill focussize="0,0"/>
            <v:stroke/>
            <v:imagedata o:title=""/>
            <o:lock v:ext="edit"/>
          </v:line>
        </w:pict>
      </w:r>
      <w:r>
        <w:rPr>
          <w:lang w:bidi="bo-CN"/>
        </w:rPr>
        <w:pict>
          <v:line id="_x0000_s10869" o:spid="_x0000_s10869" o:spt="20" style="position:absolute;left:0pt;margin-left:189pt;margin-top:312pt;height:0pt;width:54pt;z-index:251531264;mso-width-relative:page;mso-height-relative:page;" coordsize="21600,21600">
            <v:path arrowok="t"/>
            <v:fill focussize="0,0"/>
            <v:stroke endarrow="block"/>
            <v:imagedata o:title=""/>
            <o:lock v:ext="edit"/>
          </v:line>
        </w:pict>
      </w:r>
      <w:r>
        <w:rPr>
          <w:lang w:bidi="bo-CN"/>
        </w:rPr>
        <w:pict>
          <v:rect id="_x0000_s10870" o:spid="_x0000_s10870" o:spt="1" style="position:absolute;left:0pt;margin-left:81pt;margin-top:288.6pt;height:39pt;width:108pt;z-index:251530240;mso-width-relative:page;mso-height-relative:page;" coordsize="21600,21600">
            <v:path/>
            <v:fill focussize="0,0"/>
            <v:stroke/>
            <v:imagedata o:title=""/>
            <o:lock v:ext="edit"/>
          </v:rect>
        </w:pict>
      </w:r>
      <w:r>
        <w:rPr>
          <w:lang w:bidi="bo-CN"/>
        </w:rPr>
        <w:pict>
          <v:line id="_x0000_s10871" o:spid="_x0000_s10871" o:spt="20" style="position:absolute;left:0pt;margin-left:54pt;margin-top:312pt;height:0pt;width:27pt;z-index:251529216;mso-width-relative:page;mso-height-relative:page;" coordsize="21600,21600">
            <v:path arrowok="t"/>
            <v:fill focussize="0,0"/>
            <v:stroke endarrow="block"/>
            <v:imagedata o:title=""/>
            <o:lock v:ext="edit"/>
          </v:line>
        </w:pict>
      </w:r>
      <w:r>
        <w:rPr>
          <w:lang w:bidi="bo-CN"/>
        </w:rPr>
        <w:pict>
          <v:line id="_x0000_s10872" o:spid="_x0000_s10872" o:spt="20" style="position:absolute;left:0pt;margin-left:54pt;margin-top:210.6pt;height:101.4pt;width:0pt;z-index:251528192;mso-width-relative:page;mso-height-relative:page;" coordsize="21600,21600">
            <v:path arrowok="t"/>
            <v:fill focussize="0,0"/>
            <v:stroke/>
            <v:imagedata o:title=""/>
            <o:lock v:ext="edit"/>
          </v:line>
        </w:pict>
      </w:r>
      <w:r>
        <w:rPr>
          <w:lang w:bidi="bo-CN"/>
        </w:rPr>
        <w:pict>
          <v:line id="_x0000_s10873" o:spid="_x0000_s10873" o:spt="20" style="position:absolute;left:0pt;flip:x;margin-left:54pt;margin-top:210.6pt;height:0pt;width:36pt;z-index:251527168;mso-width-relative:page;mso-height-relative:page;" coordsize="21600,21600">
            <v:path arrowok="t"/>
            <v:fill focussize="0,0"/>
            <v:stroke/>
            <v:imagedata o:title=""/>
            <o:lock v:ext="edit"/>
          </v:line>
        </w:pict>
      </w:r>
      <w:r>
        <w:rPr>
          <w:lang w:bidi="bo-CN"/>
        </w:rPr>
        <w:pict>
          <v:rect id="矩形 8" o:spid="_x0000_s10874" o:spt="1" style="position:absolute;left:0pt;margin-left:90pt;margin-top:171.6pt;height:46.8pt;width:198pt;z-index:251526144;mso-width-relative:page;mso-height-relative:page;" coordsize="21600,21600">
            <v:path/>
            <v:fill focussize="0,0"/>
            <v:stroke/>
            <v:imagedata o:title=""/>
            <o:lock v:ext="edit"/>
          </v:rect>
        </w:pict>
      </w:r>
      <w:r>
        <w:rPr>
          <w:lang w:bidi="bo-CN"/>
        </w:rPr>
        <w:pict>
          <v:line id="_x0000_s10875" o:spid="_x0000_s10875" o:spt="20" style="position:absolute;left:0pt;margin-left:189pt;margin-top:132.6pt;height:39pt;width:0pt;z-index:251525120;mso-width-relative:page;mso-height-relative:page;" coordsize="21600,21600">
            <v:path arrowok="t"/>
            <v:fill focussize="0,0"/>
            <v:stroke endarrow="block"/>
            <v:imagedata o:title=""/>
            <o:lock v:ext="edit"/>
          </v:line>
        </w:pict>
      </w:r>
      <w:r>
        <w:rPr>
          <w:lang w:bidi="bo-CN"/>
        </w:rPr>
        <w:pict>
          <v:rect id="_x0000_s10876" o:spid="_x0000_s10876" o:spt="1" style="position:absolute;left:0pt;margin-left:99pt;margin-top:85.8pt;height:46.8pt;width:180pt;z-index:251524096;mso-width-relative:page;mso-height-relative:page;" coordsize="21600,21600">
            <v:path/>
            <v:fill focussize="0,0"/>
            <v:stroke/>
            <v:imagedata o:title=""/>
            <o:lock v:ext="edit"/>
          </v:rect>
        </w:pict>
      </w:r>
      <w:r>
        <w:rPr>
          <w:lang w:bidi="bo-CN"/>
        </w:rPr>
        <w:pict>
          <v:line id="_x0000_s10877" o:spid="_x0000_s10877" o:spt="20" style="position:absolute;left:0pt;margin-left:189pt;margin-top:46.8pt;height:39pt;width:0pt;z-index:251523072;mso-width-relative:page;mso-height-relative:page;" coordsize="21600,21600">
            <v:path arrowok="t"/>
            <v:fill focussize="0,0"/>
            <v:stroke endarrow="block"/>
            <v:imagedata o:title=""/>
            <o:lock v:ext="edit"/>
          </v:line>
        </w:pict>
      </w:r>
      <w:r>
        <w:rPr>
          <w:lang w:bidi="bo-CN"/>
        </w:rPr>
        <w:pict>
          <v:rect id="_x0000_s10878" o:spid="_x0000_s10878" o:spt="1" style="position:absolute;left:0pt;margin-left:90pt;margin-top:23.4pt;height:23.4pt;width:198pt;z-index:251522048;mso-width-relative:page;mso-height-relative:page;" stroked="t" coordsize="21600,21600">
            <v:path/>
            <v:fill focussize="0,0"/>
            <v:stroke color="#FFFFFF"/>
            <v:imagedata o:title=""/>
            <o:lock v:ext="edit"/>
          </v:rect>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jc w:val="center"/>
        <w:rPr>
          <w:rFonts w:hint="eastAsia"/>
          <w:sz w:val="44"/>
          <w:szCs w:val="44"/>
        </w:rPr>
      </w:pPr>
    </w:p>
    <w:p>
      <w:pPr>
        <w:jc w:val="center"/>
        <w:rPr>
          <w:rFonts w:hint="eastAsia"/>
          <w:b/>
          <w:bCs/>
          <w:sz w:val="36"/>
          <w:szCs w:val="36"/>
        </w:rPr>
      </w:pPr>
      <w:r>
        <w:rPr>
          <w:rFonts w:hint="eastAsia"/>
          <w:b/>
          <w:bCs/>
          <w:sz w:val="36"/>
          <w:szCs w:val="36"/>
          <w:lang w:eastAsia="zh-CN"/>
        </w:rPr>
        <w:t>双湖县交通运输局</w:t>
      </w:r>
      <w:r>
        <w:rPr>
          <w:rFonts w:hint="eastAsia"/>
          <w:b/>
          <w:bCs/>
          <w:sz w:val="36"/>
          <w:szCs w:val="36"/>
        </w:rPr>
        <w:t>行政强制流程图</w:t>
      </w:r>
    </w:p>
    <w:p>
      <w:pPr>
        <w:contextualSpacing/>
        <w:jc w:val="right"/>
        <w:rPr>
          <w:sz w:val="24"/>
          <w:szCs w:val="24"/>
        </w:rPr>
      </w:pPr>
      <w:r>
        <w:rPr>
          <w:rFonts w:hint="eastAsia"/>
          <w:sz w:val="24"/>
          <w:szCs w:val="24"/>
        </w:rPr>
        <w:t>序号：</w:t>
      </w:r>
      <w:r>
        <w:rPr>
          <w:rFonts w:ascii="Times New Roman" w:hAnsi="Times New Roman" w:eastAsia="仿宋_GB2312"/>
          <w:color w:val="000000"/>
          <w:sz w:val="24"/>
          <w:szCs w:val="24"/>
        </w:rPr>
        <w:t>203</w:t>
      </w:r>
    </w:p>
    <w:p>
      <w:pPr>
        <w:jc w:val="center"/>
        <w:rPr>
          <w:rFonts w:hint="eastAsia"/>
          <w:sz w:val="44"/>
          <w:szCs w:val="44"/>
        </w:rPr>
      </w:pPr>
    </w:p>
    <w:p>
      <w:pPr>
        <w:rPr>
          <w:rFonts w:ascii="宋体" w:cs="宋体"/>
          <w:sz w:val="24"/>
          <w:szCs w:val="24"/>
        </w:rPr>
      </w:pPr>
      <w:r>
        <w:rPr>
          <w:rFonts w:hint="eastAsia"/>
          <w:sz w:val="24"/>
          <w:szCs w:val="24"/>
        </w:rPr>
        <w:t>职权名称：对公路用地范围内擅自设置的非公路标志的强制拆除</w:t>
      </w:r>
    </w:p>
    <w:p>
      <w:pPr>
        <w:jc w:val="center"/>
        <w:rPr>
          <w:sz w:val="44"/>
          <w:szCs w:val="44"/>
        </w:rPr>
      </w:pPr>
      <w:r>
        <w:rPr>
          <w:lang w:bidi="bo-CN"/>
        </w:rPr>
        <w:pict>
          <v:shape id="_x0000_s10879" o:spid="_x0000_s10879" o:spt="202" type="#_x0000_t202" style="position:absolute;left:0pt;margin-left:175.4pt;margin-top:28.8pt;height:31.2pt;width:81pt;z-index:251494400;mso-width-relative:page;mso-height-relative:page;" filled="f" stroked="f" coordsize="21600,21600">
            <v:path/>
            <v:fill on="f" focussize="0,0"/>
            <v:stroke on="f" joinstyle="miter"/>
            <v:imagedata o:title=""/>
            <o:lock v:ext="edit"/>
            <v:textbox>
              <w:txbxContent>
                <w:p>
                  <w:pPr>
                    <w:jc w:val="center"/>
                    <w:rPr>
                      <w:sz w:val="15"/>
                      <w:szCs w:val="15"/>
                    </w:rPr>
                  </w:pPr>
                  <w:r>
                    <w:rPr>
                      <w:rFonts w:hint="eastAsia"/>
                      <w:sz w:val="15"/>
                      <w:szCs w:val="15"/>
                    </w:rPr>
                    <w:t>启</w:t>
                  </w:r>
                  <w:r>
                    <w:rPr>
                      <w:sz w:val="15"/>
                      <w:szCs w:val="15"/>
                    </w:rPr>
                    <w:t xml:space="preserve">   </w:t>
                  </w:r>
                  <w:r>
                    <w:rPr>
                      <w:rFonts w:hint="eastAsia"/>
                      <w:sz w:val="15"/>
                      <w:szCs w:val="15"/>
                    </w:rPr>
                    <w:t>动</w:t>
                  </w:r>
                </w:p>
              </w:txbxContent>
            </v:textbox>
          </v:shape>
        </w:pict>
      </w:r>
      <w:r>
        <w:rPr>
          <w:lang w:bidi="bo-CN"/>
        </w:rPr>
        <w:pict>
          <v:shape id="_x0000_s10880" o:spid="_x0000_s10880" o:spt="202" type="#_x0000_t202" style="position:absolute;left:0pt;margin-left:22pt;margin-top:27.2pt;height:31.2pt;width:81pt;z-index:251493376;mso-width-relative:page;mso-height-relative:page;" filled="f" stroked="f" coordsize="21600,21600">
            <v:path/>
            <v:fill on="f" focussize="0,0"/>
            <v:stroke on="f" joinstyle="miter"/>
            <v:imagedata o:title=""/>
            <o:lock v:ext="edit"/>
            <v:textbox>
              <w:txbxContent>
                <w:p>
                  <w:pPr>
                    <w:spacing w:line="240" w:lineRule="exact"/>
                    <w:jc w:val="center"/>
                    <w:rPr>
                      <w:sz w:val="15"/>
                      <w:szCs w:val="15"/>
                    </w:rPr>
                  </w:pPr>
                  <w:r>
                    <w:rPr>
                      <w:rFonts w:hint="eastAsia"/>
                      <w:sz w:val="15"/>
                      <w:szCs w:val="15"/>
                    </w:rPr>
                    <w:t>当事人示履行行政决定的</w:t>
                  </w:r>
                </w:p>
              </w:txbxContent>
            </v:textbox>
          </v:shape>
        </w:pict>
      </w:r>
      <w:r>
        <w:rPr>
          <w:lang w:bidi="bo-CN"/>
        </w:rPr>
        <w:pict>
          <v:rect id="_x0000_s10881" o:spid="_x0000_s10881" o:spt="1" style="position:absolute;left:0pt;margin-left:171pt;margin-top:25.15pt;height:39pt;width:99pt;z-index:251444224;mso-width-relative:page;mso-height-relative:page;" coordsize="21600,21600">
            <v:path/>
            <v:fill focussize="0,0"/>
            <v:stroke/>
            <v:imagedata o:title=""/>
            <o:lock v:ext="edit"/>
          </v:rect>
        </w:pict>
      </w:r>
      <w:r>
        <w:rPr>
          <w:lang w:bidi="bo-CN"/>
        </w:rPr>
        <w:pict>
          <v:rect id="_x0000_s10882" o:spid="_x0000_s10882" o:spt="1" style="position:absolute;left:0pt;margin-left:18pt;margin-top:23.4pt;height:39pt;width:99pt;z-index:251442176;mso-width-relative:page;mso-height-relative:page;" coordsize="21600,21600">
            <v:path/>
            <v:fill focussize="0,0"/>
            <v:stroke/>
            <v:imagedata o:title=""/>
            <o:lock v:ext="edit"/>
          </v:rect>
        </w:pict>
      </w:r>
    </w:p>
    <w:p>
      <w:pPr>
        <w:jc w:val="center"/>
        <w:rPr>
          <w:sz w:val="44"/>
          <w:szCs w:val="44"/>
        </w:rPr>
      </w:pPr>
      <w:r>
        <w:rPr>
          <w:lang w:bidi="bo-CN"/>
        </w:rPr>
        <w:pict>
          <v:shape id="_x0000_s10883" o:spid="_x0000_s10883" o:spt="202" type="#_x0000_t202" style="position:absolute;left:0pt;margin-left:9pt;margin-top:202.8pt;height:23.1pt;width:135pt;z-index:251521024;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需要采取查封、扣押、冻结措施的</w:t>
                  </w:r>
                </w:p>
              </w:txbxContent>
            </v:textbox>
          </v:shape>
        </w:pict>
      </w:r>
      <w:r>
        <w:rPr>
          <w:lang w:bidi="bo-CN"/>
        </w:rPr>
        <w:pict>
          <v:shape id="_x0000_s10884" o:spid="_x0000_s10884" o:spt="202" type="#_x0000_t202" style="position:absolute;left:0pt;margin-left:63pt;margin-top:140.4pt;height:23.1pt;width:81pt;z-index:251520000;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期限内履行的</w:t>
                  </w:r>
                </w:p>
              </w:txbxContent>
            </v:textbox>
          </v:shape>
        </w:pict>
      </w:r>
      <w:r>
        <w:rPr>
          <w:lang w:bidi="bo-CN"/>
        </w:rPr>
        <w:pict>
          <v:shape id="_x0000_s10885" o:spid="_x0000_s10885" o:spt="202" type="#_x0000_t202" style="position:absolute;left:0pt;margin-left:315pt;margin-top:195pt;height:23.1pt;width:81pt;z-index:251518976;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符合代履行情形的</w:t>
                  </w:r>
                </w:p>
              </w:txbxContent>
            </v:textbox>
          </v:shape>
        </w:pict>
      </w:r>
      <w:r>
        <w:rPr>
          <w:lang w:bidi="bo-CN"/>
        </w:rPr>
        <w:pict>
          <v:shape id="_x0000_s10886" o:spid="_x0000_s10886" o:spt="202" type="#_x0000_t202" style="position:absolute;left:0pt;margin-left:225pt;margin-top:187.2pt;height:23.1pt;width:81pt;z-index:251517952;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逾期不履行的</w:t>
                  </w:r>
                </w:p>
              </w:txbxContent>
            </v:textbox>
          </v:shape>
        </w:pict>
      </w:r>
      <w:r>
        <w:rPr>
          <w:lang w:bidi="bo-CN"/>
        </w:rPr>
        <w:pict>
          <v:shape id="_x0000_s10887" o:spid="_x0000_s10887" o:spt="202" type="#_x0000_t202" style="position:absolute;left:0pt;margin-left:216pt;margin-top:218.4pt;height:23.1pt;width:81pt;z-index:251516928;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需要采取其他措施的</w:t>
                  </w:r>
                </w:p>
              </w:txbxContent>
            </v:textbox>
          </v:shape>
        </w:pict>
      </w:r>
      <w:r>
        <w:rPr>
          <w:lang w:bidi="bo-CN"/>
        </w:rPr>
        <w:pict>
          <v:shape id="_x0000_s10888" o:spid="_x0000_s10888" o:spt="202" type="#_x0000_t202" style="position:absolute;left:0pt;margin-left:54pt;margin-top:280.8pt;height:23.1pt;width:81pt;z-index:251515904;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可中止情形发生时</w:t>
                  </w:r>
                </w:p>
              </w:txbxContent>
            </v:textbox>
          </v:shape>
        </w:pict>
      </w:r>
      <w:r>
        <w:rPr>
          <w:lang w:bidi="bo-CN"/>
        </w:rPr>
        <w:pict>
          <v:shape id="_x0000_s10889" o:spid="_x0000_s10889" o:spt="202" type="#_x0000_t202" style="position:absolute;left:0pt;margin-left:52.5pt;margin-top:304.5pt;height:23.1pt;width:81pt;z-index:251504640;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中止执行</w:t>
                  </w:r>
                </w:p>
              </w:txbxContent>
            </v:textbox>
          </v:shape>
        </w:pict>
      </w:r>
      <w:r>
        <w:rPr>
          <w:lang w:bidi="bo-CN"/>
        </w:rPr>
        <w:pict>
          <v:shape id="_x0000_s10890" o:spid="_x0000_s10890" o:spt="202" type="#_x0000_t202" style="position:absolute;left:0pt;margin-left:72pt;margin-top:374.4pt;height:31.2pt;width:81pt;z-index:251514880;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可终结情形发生时</w:t>
                  </w:r>
                </w:p>
              </w:txbxContent>
            </v:textbox>
          </v:shape>
        </w:pict>
      </w:r>
      <w:r>
        <w:rPr>
          <w:lang w:bidi="bo-CN"/>
        </w:rPr>
        <w:pict>
          <v:shape id="_x0000_s10891" o:spid="_x0000_s10891" o:spt="202" type="#_x0000_t202" style="position:absolute;left:0pt;margin-left:60.5pt;margin-top:428.9pt;height:31.2pt;width:81pt;z-index:251511808;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可终结情形发生时</w:t>
                  </w:r>
                </w:p>
              </w:txbxContent>
            </v:textbox>
          </v:shape>
        </w:pict>
      </w:r>
      <w:r>
        <w:rPr>
          <w:lang w:bidi="bo-CN"/>
        </w:rPr>
        <w:pict>
          <v:shape id="_x0000_s10892" o:spid="_x0000_s10892" o:spt="202" type="#_x0000_t202" style="position:absolute;left:0pt;margin-left:180pt;margin-top:426.9pt;height:31.2pt;width:81pt;z-index:251512832;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未履行的</w:t>
                  </w:r>
                </w:p>
              </w:txbxContent>
            </v:textbox>
          </v:shape>
        </w:pict>
      </w:r>
      <w:r>
        <w:rPr>
          <w:lang w:bidi="bo-CN"/>
        </w:rPr>
        <w:pict>
          <v:shape id="_x0000_s10893" o:spid="_x0000_s10893" o:spt="202" type="#_x0000_t202" style="position:absolute;left:0pt;margin-left:162pt;margin-top:468pt;height:31.2pt;width:81pt;z-index:251513856;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履行的</w:t>
                  </w:r>
                </w:p>
              </w:txbxContent>
            </v:textbox>
          </v:shape>
        </w:pict>
      </w:r>
      <w:r>
        <w:rPr>
          <w:lang w:bidi="bo-CN"/>
        </w:rPr>
        <w:pict>
          <v:shape id="_x0000_s10894" o:spid="_x0000_s10894" o:spt="202" type="#_x0000_t202" style="position:absolute;left:0pt;margin-left:0pt;margin-top:369.4pt;height:31.2pt;width:90pt;z-index:251505664;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申请人民法院强制执行</w:t>
                  </w:r>
                </w:p>
              </w:txbxContent>
            </v:textbox>
          </v:shape>
        </w:pict>
      </w:r>
      <w:r>
        <w:rPr>
          <w:lang w:bidi="bo-CN"/>
        </w:rPr>
        <w:pict>
          <v:shape id="_x0000_s10895" o:spid="_x0000_s10895" o:spt="202" type="#_x0000_t202" style="position:absolute;left:0pt;margin-left:54pt;margin-top:449.9pt;height:31.2pt;width:81pt;z-index:251506688;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终结执行</w:t>
                  </w:r>
                </w:p>
              </w:txbxContent>
            </v:textbox>
          </v:shape>
        </w:pict>
      </w:r>
      <w:r>
        <w:rPr>
          <w:lang w:bidi="bo-CN"/>
        </w:rPr>
        <w:pict>
          <v:shape id="_x0000_s10896" o:spid="_x0000_s10896" o:spt="202" type="#_x0000_t202" style="position:absolute;left:0pt;margin-left:180pt;margin-top:444.6pt;height:31.2pt;width:81pt;z-index:251507712;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spacing w:val="-8"/>
                      <w:sz w:val="15"/>
                      <w:szCs w:val="15"/>
                    </w:rPr>
                    <w:t xml:space="preserve">       </w:t>
                  </w:r>
                  <w:r>
                    <w:rPr>
                      <w:rFonts w:hint="eastAsia"/>
                      <w:spacing w:val="-8"/>
                      <w:sz w:val="15"/>
                      <w:szCs w:val="15"/>
                    </w:rPr>
                    <w:t>执行协议</w:t>
                  </w:r>
                </w:p>
              </w:txbxContent>
            </v:textbox>
          </v:shape>
        </w:pict>
      </w:r>
      <w:r>
        <w:rPr>
          <w:lang w:bidi="bo-CN"/>
        </w:rPr>
        <w:pict>
          <v:shape id="_x0000_s10897" o:spid="_x0000_s10897" o:spt="202" type="#_x0000_t202" style="position:absolute;left:0pt;margin-left:295pt;margin-top:446.6pt;height:31.2pt;width:81pt;z-index:251508736;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签名盖章确认</w:t>
                  </w:r>
                </w:p>
              </w:txbxContent>
            </v:textbox>
          </v:shape>
        </w:pict>
      </w:r>
      <w:r>
        <w:rPr>
          <w:lang w:bidi="bo-CN"/>
        </w:rPr>
        <w:pict>
          <v:shape id="_x0000_s10898" o:spid="_x0000_s10898" o:spt="202" type="#_x0000_t202" style="position:absolute;left:0pt;margin-left:299.5pt;margin-top:381pt;height:31.2pt;width:81pt;z-index:251510784;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代履行</w:t>
                  </w:r>
                </w:p>
              </w:txbxContent>
            </v:textbox>
          </v:shape>
        </w:pict>
      </w:r>
      <w:r>
        <w:rPr>
          <w:lang w:bidi="bo-CN"/>
        </w:rPr>
        <w:pict>
          <v:shape id="_x0000_s10899" o:spid="_x0000_s10899" o:spt="202" type="#_x0000_t202" style="position:absolute;left:0pt;margin-left:293pt;margin-top:249.8pt;height:31.2pt;width:99pt;z-index:251501568;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作出并送达代履行决定书</w:t>
                  </w:r>
                </w:p>
              </w:txbxContent>
            </v:textbox>
          </v:shape>
        </w:pict>
      </w:r>
      <w:r>
        <w:rPr>
          <w:lang w:bidi="bo-CN"/>
        </w:rPr>
        <w:pict>
          <v:shape id="_x0000_s10900" o:spid="_x0000_s10900" o:spt="202" type="#_x0000_t202" style="position:absolute;left:0pt;margin-left:135pt;margin-top:259.9pt;height:23.4pt;width:117pt;z-index:251500544;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作出并送达强制执行决定书</w:t>
                  </w:r>
                </w:p>
              </w:txbxContent>
            </v:textbox>
          </v:shape>
        </w:pict>
      </w:r>
      <w:r>
        <w:rPr>
          <w:lang w:bidi="bo-CN"/>
        </w:rPr>
        <w:pict>
          <v:shape id="_x0000_s10901" o:spid="_x0000_s10901" o:spt="202" type="#_x0000_t202" style="position:absolute;left:0pt;margin-left:297pt;margin-top:319.8pt;height:31.2pt;width:90pt;z-index:251502592;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催告履行</w:t>
                  </w:r>
                </w:p>
              </w:txbxContent>
            </v:textbox>
          </v:shape>
        </w:pict>
      </w:r>
      <w:r>
        <w:rPr>
          <w:lang w:bidi="bo-CN"/>
        </w:rPr>
        <w:pict>
          <v:shape id="_x0000_s10902" o:spid="_x0000_s10902" o:spt="202" type="#_x0000_t202" style="position:absolute;left:0pt;margin-left:149pt;margin-top:348.2pt;height:31.2pt;width:81pt;z-index:251503616;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当事人履行</w:t>
                  </w:r>
                </w:p>
              </w:txbxContent>
            </v:textbox>
          </v:shape>
        </w:pict>
      </w:r>
      <w:r>
        <w:rPr>
          <w:lang w:bidi="bo-CN"/>
        </w:rPr>
        <w:pict>
          <v:shape id="_x0000_s10903" o:spid="_x0000_s10903" o:spt="202" type="#_x0000_t202" style="position:absolute;left:0pt;margin-left:144pt;margin-top:522.6pt;height:31.2pt;width:81pt;z-index:251509760;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存档结案</w:t>
                  </w:r>
                </w:p>
              </w:txbxContent>
            </v:textbox>
          </v:shape>
        </w:pict>
      </w:r>
      <w:r>
        <w:rPr>
          <w:lang w:bidi="bo-CN"/>
        </w:rPr>
        <w:pict>
          <v:shape id="_x0000_s10904" o:spid="_x0000_s10904" o:spt="202" type="#_x0000_t202" style="position:absolute;left:0pt;margin-left:18pt;margin-top:218.4pt;height:31.2pt;width:81pt;z-index:251499520;mso-width-relative:page;mso-height-relative:page;" filled="f" stroked="f" coordsize="21600,21600">
            <v:path/>
            <v:fill on="f" focussize="0,0"/>
            <v:stroke on="f" joinstyle="miter"/>
            <v:imagedata o:title=""/>
            <o:lock v:ext="edit"/>
            <v:textbox>
              <w:txbxContent>
                <w:p>
                  <w:pPr>
                    <w:spacing w:line="240" w:lineRule="exact"/>
                    <w:jc w:val="center"/>
                    <w:rPr>
                      <w:sz w:val="15"/>
                      <w:szCs w:val="15"/>
                    </w:rPr>
                  </w:pPr>
                  <w:r>
                    <w:rPr>
                      <w:rFonts w:hint="eastAsia"/>
                      <w:sz w:val="15"/>
                      <w:szCs w:val="15"/>
                    </w:rPr>
                    <w:t>行政强制（措施）</w:t>
                  </w:r>
                </w:p>
              </w:txbxContent>
            </v:textbox>
          </v:shape>
        </w:pict>
      </w:r>
      <w:r>
        <w:rPr>
          <w:lang w:bidi="bo-CN"/>
        </w:rPr>
        <w:pict>
          <v:shape id="_x0000_s10905" o:spid="_x0000_s10905" o:spt="202" type="#_x0000_t202" style="position:absolute;left:0pt;margin-left:-9pt;margin-top:156pt;height:31.2pt;width:81pt;z-index:251498496;mso-width-relative:page;mso-height-relative:page;" filled="f" stroked="f" coordsize="21600,21600">
            <v:path/>
            <v:fill on="f" focussize="0,0"/>
            <v:stroke on="f" joinstyle="miter"/>
            <v:imagedata o:title=""/>
            <o:lock v:ext="edit"/>
            <v:textbox>
              <w:txbxContent>
                <w:p>
                  <w:pPr>
                    <w:spacing w:line="240" w:lineRule="exact"/>
                    <w:jc w:val="center"/>
                    <w:rPr>
                      <w:sz w:val="15"/>
                      <w:szCs w:val="15"/>
                    </w:rPr>
                  </w:pPr>
                  <w:r>
                    <w:rPr>
                      <w:rFonts w:hint="eastAsia"/>
                      <w:sz w:val="15"/>
                      <w:szCs w:val="15"/>
                    </w:rPr>
                    <w:t>存档结案</w:t>
                  </w:r>
                </w:p>
                <w:p/>
              </w:txbxContent>
            </v:textbox>
          </v:shape>
        </w:pict>
      </w:r>
      <w:r>
        <w:rPr>
          <w:lang w:bidi="bo-CN"/>
        </w:rPr>
        <w:pict>
          <v:shape id="_x0000_s10906" o:spid="_x0000_s10906" o:spt="202" type="#_x0000_t202" style="position:absolute;left:0pt;margin-left:180pt;margin-top:156pt;height:31.2pt;width:81pt;z-index:251497472;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当事人履行</w:t>
                  </w:r>
                </w:p>
                <w:p/>
              </w:txbxContent>
            </v:textbox>
          </v:shape>
        </w:pict>
      </w:r>
      <w:r>
        <w:rPr>
          <w:lang w:bidi="bo-CN"/>
        </w:rPr>
        <w:pict>
          <v:shape id="_x0000_s10907" o:spid="_x0000_s10907" o:spt="202" type="#_x0000_t202" style="position:absolute;left:0pt;margin-left:180pt;margin-top:78pt;height:31.2pt;width:81pt;z-index:251496448;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发出履行催告书</w:t>
                  </w:r>
                </w:p>
              </w:txbxContent>
            </v:textbox>
          </v:shape>
        </w:pict>
      </w:r>
      <w:r>
        <w:rPr>
          <w:lang w:bidi="bo-CN"/>
        </w:rPr>
        <w:pict>
          <v:shape id="_x0000_s10908" o:spid="_x0000_s10908" o:spt="202" type="#_x0000_t202" style="position:absolute;left:0pt;margin-left:22.8pt;margin-top:67.4pt;height:31.2pt;width:81pt;z-index:251495424;mso-width-relative:page;mso-height-relative:page;" filled="f" stroked="f" coordsize="21600,21600">
            <v:path/>
            <v:fill on="f" focussize="0,0"/>
            <v:stroke on="f" joinstyle="miter"/>
            <v:imagedata o:title=""/>
            <o:lock v:ext="edit"/>
            <v:textbox>
              <w:txbxContent>
                <w:p>
                  <w:pPr>
                    <w:spacing w:line="240" w:lineRule="exact"/>
                    <w:jc w:val="center"/>
                    <w:rPr>
                      <w:spacing w:val="-8"/>
                      <w:sz w:val="15"/>
                      <w:szCs w:val="15"/>
                    </w:rPr>
                  </w:pPr>
                  <w:r>
                    <w:rPr>
                      <w:rFonts w:hint="eastAsia"/>
                      <w:spacing w:val="-8"/>
                      <w:sz w:val="15"/>
                      <w:szCs w:val="15"/>
                    </w:rPr>
                    <w:t>听取当事人陈述申辩</w:t>
                  </w:r>
                </w:p>
              </w:txbxContent>
            </v:textbox>
          </v:shape>
        </w:pict>
      </w:r>
      <w:r>
        <w:rPr>
          <w:lang w:bidi="bo-CN"/>
        </w:rPr>
        <w:pict>
          <v:line id="直线 79" o:spid="_x0000_s10909" o:spt="20" style="position:absolute;left:0pt;flip:x;margin-left:387pt;margin-top:335.4pt;height:0pt;width:27pt;z-index:251492352;mso-width-relative:page;mso-height-relative:page;" coordsize="21600,21600">
            <v:path arrowok="t"/>
            <v:fill focussize="0,0"/>
            <v:stroke/>
            <v:imagedata o:title=""/>
            <o:lock v:ext="edit"/>
          </v:line>
        </w:pict>
      </w:r>
      <w:r>
        <w:rPr>
          <w:lang w:bidi="bo-CN"/>
        </w:rPr>
        <w:pict>
          <v:line id="直线 26" o:spid="_x0000_s10910" o:spt="20" style="position:absolute;left:0pt;margin-left:414pt;margin-top:171.6pt;height:163.8pt;width:0pt;z-index:251455488;mso-width-relative:page;mso-height-relative:page;" coordsize="21600,21600">
            <v:path arrowok="t"/>
            <v:fill focussize="0,0"/>
            <v:stroke/>
            <v:imagedata o:title=""/>
            <o:lock v:ext="edit"/>
          </v:line>
        </w:pict>
      </w:r>
      <w:r>
        <w:rPr>
          <w:lang w:bidi="bo-CN"/>
        </w:rPr>
        <w:pict>
          <v:line id="_x0000_s10911" o:spid="_x0000_s10911" o:spt="20" style="position:absolute;left:0pt;margin-left:252pt;margin-top:468pt;height:54.6pt;width:0pt;z-index:251491328;mso-width-relative:page;mso-height-relative:page;" coordsize="21600,21600">
            <v:path arrowok="t"/>
            <v:fill focussize="0,0"/>
            <v:stroke/>
            <v:imagedata o:title=""/>
            <o:lock v:ext="edit"/>
          </v:line>
        </w:pict>
      </w:r>
      <w:r>
        <w:rPr>
          <w:lang w:bidi="bo-CN"/>
        </w:rPr>
        <w:pict>
          <v:line id="_x0000_s10912" o:spid="_x0000_s10912" o:spt="20" style="position:absolute;left:0pt;flip:x;margin-left:234pt;margin-top:522.6pt;height:0pt;width:108pt;z-index:251490304;mso-width-relative:page;mso-height-relative:page;" coordsize="21600,21600">
            <v:path arrowok="t"/>
            <v:fill focussize="0,0"/>
            <v:stroke endarrow="block"/>
            <v:imagedata o:title=""/>
            <o:lock v:ext="edit"/>
          </v:line>
        </w:pict>
      </w:r>
      <w:r>
        <w:rPr>
          <w:lang w:bidi="bo-CN"/>
        </w:rPr>
        <w:pict>
          <v:line id="_x0000_s10913" o:spid="_x0000_s10913" o:spt="20" style="position:absolute;left:0pt;margin-left:342pt;margin-top:468pt;height:54.6pt;width:0pt;z-index:251489280;mso-width-relative:page;mso-height-relative:page;" coordsize="21600,21600">
            <v:path arrowok="t"/>
            <v:fill focussize="0,0"/>
            <v:stroke/>
            <v:imagedata o:title=""/>
            <o:lock v:ext="edit"/>
          </v:line>
        </w:pict>
      </w:r>
      <w:r>
        <w:rPr>
          <w:lang w:bidi="bo-CN"/>
        </w:rPr>
        <w:pict>
          <v:line id="_x0000_s10914" o:spid="_x0000_s10914" o:spt="20" style="position:absolute;left:0pt;margin-left:90pt;margin-top:530.4pt;height:0pt;width:36pt;z-index:251488256;mso-width-relative:page;mso-height-relative:page;" coordsize="21600,21600">
            <v:path arrowok="t"/>
            <v:fill focussize="0,0"/>
            <v:stroke endarrow="block"/>
            <v:imagedata o:title=""/>
            <o:lock v:ext="edit"/>
          </v:line>
        </w:pict>
      </w:r>
      <w:r>
        <w:rPr>
          <w:lang w:bidi="bo-CN"/>
        </w:rPr>
        <w:pict>
          <v:shape id="_x0000_s10915" o:spid="_x0000_s10915" o:spt="176" type="#_x0000_t176" style="position:absolute;left:0pt;margin-left:135pt;margin-top:514.8pt;height:31.2pt;width:99pt;z-index:251487232;mso-width-relative:page;mso-height-relative:page;" coordsize="21600,21600">
            <v:path/>
            <v:fill focussize="0,0"/>
            <v:stroke joinstyle="miter"/>
            <v:imagedata o:title=""/>
            <o:lock v:ext="edit"/>
          </v:shape>
        </w:pict>
      </w:r>
      <w:r>
        <w:rPr>
          <w:lang w:bidi="bo-CN"/>
        </w:rPr>
        <w:pict>
          <v:line id="_x0000_s10916" o:spid="_x0000_s10916" o:spt="20" style="position:absolute;left:0pt;margin-left:45pt;margin-top:530.4pt;height:0pt;width:90pt;z-index:251486208;mso-width-relative:page;mso-height-relative:page;" coordsize="21600,21600">
            <v:path arrowok="t"/>
            <v:fill focussize="0,0"/>
            <v:stroke/>
            <v:imagedata o:title=""/>
            <o:lock v:ext="edit"/>
          </v:line>
        </w:pict>
      </w:r>
      <w:r>
        <w:rPr>
          <w:lang w:bidi="bo-CN"/>
        </w:rPr>
        <w:pict>
          <v:line id="直线 66" o:spid="_x0000_s10917" o:spt="20" style="position:absolute;left:0pt;margin-left:45pt;margin-top:397.8pt;height:132.6pt;width:0pt;z-index:251485184;mso-width-relative:page;mso-height-relative:page;" coordsize="21600,21600">
            <v:path arrowok="t"/>
            <v:fill focussize="0,0"/>
            <v:stroke/>
            <v:imagedata o:title=""/>
            <o:lock v:ext="edit"/>
          </v:line>
        </w:pict>
      </w:r>
      <w:r>
        <w:rPr>
          <w:lang w:bidi="bo-CN"/>
        </w:rPr>
        <w:pict>
          <v:rect id="_x0000_s10918" o:spid="_x0000_s10918" o:spt="1" style="position:absolute;left:0pt;margin-left:63pt;margin-top:452.4pt;height:15.6pt;width:63pt;z-index:251484160;mso-width-relative:page;mso-height-relative:page;" coordsize="21600,21600">
            <v:path/>
            <v:fill focussize="0,0"/>
            <v:stroke/>
            <v:imagedata o:title=""/>
            <o:lock v:ext="edit"/>
          </v:rect>
        </w:pict>
      </w:r>
      <w:r>
        <w:rPr>
          <w:lang w:bidi="bo-CN"/>
        </w:rPr>
        <w:pict>
          <v:line id="直线 61" o:spid="_x0000_s10919" o:spt="20" style="position:absolute;left:0pt;flip:x;margin-left:126pt;margin-top:460.2pt;height:0pt;width:72pt;z-index:251483136;mso-width-relative:page;mso-height-relative:page;" coordsize="21600,21600">
            <v:path arrowok="t"/>
            <v:fill focussize="0,0"/>
            <v:stroke startarrow="block" endarrow="block"/>
            <v:imagedata o:title=""/>
            <o:lock v:ext="edit"/>
          </v:line>
        </w:pict>
      </w:r>
      <w:r>
        <w:rPr>
          <w:lang w:bidi="bo-CN"/>
        </w:rPr>
        <w:pict>
          <v:line id="直线 58" o:spid="_x0000_s10920" o:spt="20" style="position:absolute;left:0pt;margin-left:189pt;margin-top:374.4pt;height:140.4pt;width:0pt;z-index:251482112;mso-width-relative:page;mso-height-relative:page;" coordsize="21600,21600">
            <v:path arrowok="t"/>
            <v:fill focussize="0,0"/>
            <v:stroke endarrow="block"/>
            <v:imagedata o:title=""/>
            <o:lock v:ext="edit"/>
          </v:line>
        </w:pict>
      </w:r>
      <w:r>
        <w:rPr>
          <w:lang w:bidi="bo-CN"/>
        </w:rPr>
        <w:pict>
          <v:rect id="矩形 39" o:spid="_x0000_s10921" o:spt="1" style="position:absolute;left:0pt;margin-left:279pt;margin-top:444.6pt;height:23.4pt;width:126pt;z-index:251468800;mso-width-relative:page;mso-height-relative:page;" coordsize="21600,21600">
            <v:path/>
            <v:fill focussize="0,0"/>
            <v:stroke/>
            <v:imagedata o:title=""/>
            <o:lock v:ext="edit"/>
          </v:rect>
        </w:pict>
      </w:r>
      <w:r>
        <w:rPr>
          <w:lang w:bidi="bo-CN"/>
        </w:rPr>
        <w:pict>
          <v:rect id="矩形 55" o:spid="_x0000_s10922" o:spt="1" style="position:absolute;left:0pt;margin-left:198pt;margin-top:444.6pt;height:23.4pt;width:63pt;z-index:251481088;mso-width-relative:page;mso-height-relative:page;" coordsize="21600,21600">
            <v:path/>
            <v:fill focussize="0,0"/>
            <v:stroke/>
            <v:imagedata o:title=""/>
            <o:lock v:ext="edit"/>
          </v:rect>
        </w:pict>
      </w:r>
      <w:r>
        <w:rPr>
          <w:lang w:bidi="bo-CN"/>
        </w:rPr>
        <w:pict>
          <v:line id="直线 54" o:spid="_x0000_s10923" o:spt="20" style="position:absolute;left:0pt;margin-left:252pt;margin-top:358.8pt;height:85.8pt;width:0pt;z-index:251480064;mso-width-relative:page;mso-height-relative:page;" coordsize="21600,21600">
            <v:path arrowok="t"/>
            <v:fill focussize="0,0"/>
            <v:stroke/>
            <v:imagedata o:title=""/>
            <o:lock v:ext="edit"/>
          </v:line>
        </w:pict>
      </w:r>
      <w:r>
        <w:rPr>
          <w:lang w:bidi="bo-CN"/>
        </w:rPr>
        <w:pict>
          <v:line id="直线 53" o:spid="_x0000_s10924" o:spt="20" style="position:absolute;left:0pt;flip:x;margin-left:225pt;margin-top:358.8pt;height:0pt;width:27pt;z-index:251479040;mso-width-relative:page;mso-height-relative:page;" coordsize="21600,21600">
            <v:path arrowok="t"/>
            <v:fill focussize="0,0"/>
            <v:stroke endarrow="block"/>
            <v:imagedata o:title=""/>
            <o:lock v:ext="edit"/>
          </v:line>
        </w:pict>
      </w:r>
      <w:r>
        <w:rPr>
          <w:lang w:bidi="bo-CN"/>
        </w:rPr>
        <w:pict>
          <v:rect id="_x0000_s10925" o:spid="_x0000_s10925" o:spt="1" style="position:absolute;left:0pt;margin-left:9pt;margin-top:366.6pt;height:31.2pt;width:72pt;z-index:251478016;mso-width-relative:page;mso-height-relative:page;" coordsize="21600,21600">
            <v:path/>
            <v:fill focussize="0,0"/>
            <v:stroke/>
            <v:imagedata o:title=""/>
            <o:lock v:ext="edit"/>
          </v:rect>
        </w:pict>
      </w:r>
      <w:r>
        <w:rPr>
          <w:lang w:bidi="bo-CN"/>
        </w:rPr>
        <w:pict>
          <v:rect id="矩形 48" o:spid="_x0000_s10926" o:spt="1" style="position:absolute;left:0pt;margin-left:153pt;margin-top:343.2pt;height:31.2pt;width:72pt;z-index:251475968;mso-width-relative:page;mso-height-relative:page;" coordsize="21600,21600">
            <v:path/>
            <v:fill focussize="0,0"/>
            <v:stroke/>
            <v:imagedata o:title=""/>
            <o:lock v:ext="edit"/>
          </v:rect>
        </w:pict>
      </w:r>
      <w:r>
        <w:rPr>
          <w:lang w:bidi="bo-CN"/>
        </w:rPr>
        <w:pict>
          <v:line id="直线 49" o:spid="_x0000_s10927" o:spt="20" style="position:absolute;left:0pt;margin-left:90pt;margin-top:366.6pt;height:0pt;width:63pt;z-index:251476992;mso-width-relative:page;mso-height-relative:page;" coordsize="21600,21600">
            <v:path arrowok="t"/>
            <v:fill focussize="0,0"/>
            <v:stroke endarrow="block"/>
            <v:imagedata o:title=""/>
            <o:lock v:ext="edit"/>
          </v:line>
        </w:pict>
      </w:r>
      <w:r>
        <w:rPr>
          <w:lang w:bidi="bo-CN"/>
        </w:rPr>
        <w:pict>
          <v:line id="直线 47" o:spid="_x0000_s10928" o:spt="20" style="position:absolute;left:0pt;margin-left:90pt;margin-top:327.6pt;height:39pt;width:0pt;z-index:251474944;mso-width-relative:page;mso-height-relative:page;" coordsize="21600,21600">
            <v:path arrowok="t"/>
            <v:fill focussize="0,0"/>
            <v:stroke/>
            <v:imagedata o:title=""/>
            <o:lock v:ext="edit"/>
          </v:line>
        </w:pict>
      </w:r>
      <w:r>
        <w:rPr>
          <w:lang w:bidi="bo-CN"/>
        </w:rPr>
        <w:pict>
          <v:rect id="矩形 44" o:spid="_x0000_s10929" o:spt="1" style="position:absolute;left:0pt;margin-left:54pt;margin-top:304.2pt;height:23.4pt;width:81pt;z-index:251473920;mso-width-relative:page;mso-height-relative:page;" coordsize="21600,21600">
            <v:path/>
            <v:fill focussize="0,0"/>
            <v:stroke/>
            <v:imagedata o:title=""/>
            <o:lock v:ext="edit"/>
          </v:rect>
        </w:pict>
      </w:r>
      <w:r>
        <w:rPr>
          <w:lang w:bidi="bo-CN"/>
        </w:rPr>
        <w:pict>
          <v:line id="直线 41" o:spid="_x0000_s10930" o:spt="20" style="position:absolute;left:0pt;margin-left:45pt;margin-top:265.2pt;height:101.4pt;width:0pt;z-index:251470848;mso-width-relative:page;mso-height-relative:page;" coordsize="21600,21600">
            <v:path arrowok="t"/>
            <v:fill focussize="0,0"/>
            <v:stroke endarrow="block"/>
            <v:imagedata o:title=""/>
            <o:lock v:ext="edit"/>
          </v:line>
        </w:pict>
      </w:r>
      <w:r>
        <w:rPr>
          <w:lang w:bidi="bo-CN"/>
        </w:rPr>
        <w:pict>
          <v:line id="_x0000_s10931" o:spid="_x0000_s10931" o:spt="20" style="position:absolute;left:0pt;flip:x;margin-left:45pt;margin-top:265.2pt;height:0pt;width:81pt;z-index:251469824;mso-width-relative:page;mso-height-relative:page;" coordsize="21600,21600">
            <v:path arrowok="t"/>
            <v:fill focussize="0,0"/>
            <v:stroke/>
            <v:imagedata o:title=""/>
            <o:lock v:ext="edit"/>
          </v:line>
        </w:pict>
      </w:r>
      <w:r>
        <w:rPr>
          <w:lang w:bidi="bo-CN"/>
        </w:rPr>
        <w:pict>
          <v:line id="_x0000_s10932" o:spid="_x0000_s10932" o:spt="20" style="position:absolute;left:0pt;flip:x;margin-left:135pt;margin-top:312pt;height:0pt;width:54pt;z-index:251472896;mso-width-relative:page;mso-height-relative:page;" coordsize="21600,21600">
            <v:path arrowok="t"/>
            <v:fill focussize="0,0"/>
            <v:stroke endarrow="block"/>
            <v:imagedata o:title=""/>
            <o:lock v:ext="edit"/>
          </v:line>
        </w:pict>
      </w:r>
      <w:r>
        <w:rPr>
          <w:lang w:bidi="bo-CN"/>
        </w:rPr>
        <w:pict>
          <v:line id="直线 42" o:spid="_x0000_s10933" o:spt="20" style="position:absolute;left:0pt;margin-left:189pt;margin-top:288.6pt;height:54.6pt;width:0pt;z-index:251471872;mso-width-relative:page;mso-height-relative:page;" coordsize="21600,21600">
            <v:path arrowok="t"/>
            <v:fill focussize="0,0"/>
            <v:stroke endarrow="block"/>
            <v:imagedata o:title=""/>
            <o:lock v:ext="edit"/>
          </v:line>
        </w:pict>
      </w:r>
      <w:r>
        <w:rPr>
          <w:lang w:bidi="bo-CN"/>
        </w:rPr>
        <w:pict>
          <v:rect id="矩形 32" o:spid="_x0000_s10934" o:spt="1" style="position:absolute;left:0pt;margin-left:9pt;margin-top:218.4pt;height:23.4pt;width:135pt;z-index:251461632;mso-width-relative:page;mso-height-relative:page;" coordsize="21600,21600">
            <v:path/>
            <v:fill focussize="0,0"/>
            <v:stroke/>
            <v:imagedata o:title=""/>
            <o:lock v:ext="edit"/>
          </v:rect>
        </w:pict>
      </w:r>
      <w:r>
        <w:rPr>
          <w:lang w:bidi="bo-CN"/>
        </w:rPr>
        <w:pict>
          <v:rect id="_x0000_s10935" o:spid="_x0000_s10935" o:spt="1" style="position:absolute;left:0pt;margin-left:126pt;margin-top:249.6pt;height:39pt;width:135pt;z-index:251462656;mso-width-relative:page;mso-height-relative:page;" coordsize="21600,21600">
            <v:path/>
            <v:fill focussize="0,0"/>
            <v:stroke/>
            <v:imagedata o:title=""/>
            <o:lock v:ext="edit"/>
          </v:rect>
        </w:pict>
      </w:r>
      <w:r>
        <w:rPr>
          <w:lang w:bidi="bo-CN"/>
        </w:rPr>
        <w:pict>
          <v:line id="_x0000_s10936" o:spid="_x0000_s10936" o:spt="20" style="position:absolute;left:0pt;margin-left:342pt;margin-top:405.6pt;height:39pt;width:0pt;z-index:251467776;mso-width-relative:page;mso-height-relative:page;" coordsize="21600,21600">
            <v:path arrowok="t"/>
            <v:fill focussize="0,0"/>
            <v:stroke endarrow="block"/>
            <v:imagedata o:title=""/>
            <o:lock v:ext="edit"/>
          </v:line>
        </w:pict>
      </w:r>
      <w:r>
        <w:rPr>
          <w:lang w:bidi="bo-CN"/>
        </w:rPr>
        <w:pict>
          <v:rect id="_x0000_s10937" o:spid="_x0000_s10937" o:spt="1" style="position:absolute;left:0pt;margin-left:306pt;margin-top:382.2pt;height:23.4pt;width:72pt;z-index:251466752;mso-width-relative:page;mso-height-relative:page;" coordsize="21600,21600">
            <v:path/>
            <v:fill focussize="0,0"/>
            <v:stroke/>
            <v:imagedata o:title=""/>
            <o:lock v:ext="edit"/>
          </v:rect>
        </w:pict>
      </w:r>
      <w:r>
        <w:rPr>
          <w:lang w:bidi="bo-CN"/>
        </w:rPr>
        <w:pict>
          <v:line id="_x0000_s10938" o:spid="_x0000_s10938" o:spt="20" style="position:absolute;left:0pt;margin-left:342pt;margin-top:343.2pt;height:39pt;width:0pt;z-index:251465728;mso-width-relative:page;mso-height-relative:page;" coordsize="21600,21600">
            <v:path arrowok="t"/>
            <v:fill focussize="0,0"/>
            <v:stroke endarrow="block"/>
            <v:imagedata o:title=""/>
            <o:lock v:ext="edit"/>
          </v:line>
        </w:pict>
      </w:r>
      <w:r>
        <w:rPr>
          <w:lang w:bidi="bo-CN"/>
        </w:rPr>
        <w:pict>
          <v:rect id="矩形 35" o:spid="_x0000_s10939" o:spt="1" style="position:absolute;left:0pt;margin-left:297pt;margin-top:319.8pt;height:23.4pt;width:90pt;z-index:251464704;mso-width-relative:page;mso-height-relative:page;" coordsize="21600,21600">
            <v:path/>
            <v:fill focussize="0,0"/>
            <v:stroke/>
            <v:imagedata o:title=""/>
            <o:lock v:ext="edit"/>
          </v:rect>
        </w:pict>
      </w:r>
      <w:r>
        <w:rPr>
          <w:lang w:bidi="bo-CN"/>
        </w:rPr>
        <w:pict>
          <v:line id="直线 34" o:spid="_x0000_s10940" o:spt="20" style="position:absolute;left:0pt;margin-left:342pt;margin-top:280.8pt;height:39pt;width:0pt;z-index:251463680;mso-width-relative:page;mso-height-relative:page;" coordsize="21600,21600">
            <v:path arrowok="t"/>
            <v:fill focussize="0,0"/>
            <v:stroke endarrow="block"/>
            <v:imagedata o:title=""/>
            <o:lock v:ext="edit"/>
          </v:line>
        </w:pict>
      </w:r>
      <w:r>
        <w:rPr>
          <w:lang w:bidi="bo-CN"/>
        </w:rPr>
        <w:pict>
          <v:line id="直线 31" o:spid="_x0000_s10941" o:spt="20" style="position:absolute;left:0pt;flip:x;margin-left:144pt;margin-top:226.2pt;height:0pt;width:72pt;z-index:251460608;mso-width-relative:page;mso-height-relative:page;" coordsize="21600,21600">
            <v:path arrowok="t"/>
            <v:fill focussize="0,0"/>
            <v:stroke endarrow="block"/>
            <v:imagedata o:title=""/>
            <o:lock v:ext="edit"/>
          </v:line>
        </w:pict>
      </w:r>
      <w:r>
        <w:rPr>
          <w:lang w:bidi="bo-CN"/>
        </w:rPr>
        <w:pict>
          <v:line id="_x0000_s10942" o:spid="_x0000_s10942" o:spt="20" style="position:absolute;left:0pt;margin-left:324pt;margin-top:218.4pt;height:23.4pt;width:0pt;z-index:251459584;mso-width-relative:page;mso-height-relative:page;" coordsize="21600,21600">
            <v:path arrowok="t"/>
            <v:fill focussize="0,0"/>
            <v:stroke endarrow="block"/>
            <v:imagedata o:title=""/>
            <o:lock v:ext="edit"/>
          </v:line>
        </w:pict>
      </w:r>
      <w:r>
        <w:rPr>
          <w:lang w:bidi="bo-CN"/>
        </w:rPr>
        <w:pict>
          <v:line id="直线 29" o:spid="_x0000_s10943" o:spt="20" style="position:absolute;left:0pt;margin-left:216pt;margin-top:218.4pt;height:0pt;width:107.95pt;z-index:251458560;mso-width-relative:page;mso-height-relative:page;" coordsize="21600,21600">
            <v:path arrowok="t"/>
            <v:fill focussize="0,0"/>
            <v:stroke/>
            <v:imagedata o:title=""/>
            <o:lock v:ext="edit"/>
          </v:line>
        </w:pict>
      </w:r>
      <w:r>
        <w:rPr>
          <w:lang w:bidi="bo-CN"/>
        </w:rPr>
        <w:pict>
          <v:line id="直线 28" o:spid="_x0000_s10944" o:spt="20" style="position:absolute;left:0pt;margin-left:216pt;margin-top:195pt;height:54.6pt;width:0pt;z-index:251457536;mso-width-relative:page;mso-height-relative:page;" coordsize="21600,21600">
            <v:path arrowok="t"/>
            <v:fill focussize="0,0"/>
            <v:stroke endarrow="block"/>
            <v:imagedata o:title=""/>
            <o:lock v:ext="edit"/>
          </v:line>
        </w:pict>
      </w:r>
      <w:r>
        <w:rPr>
          <w:lang w:bidi="bo-CN"/>
        </w:rPr>
        <w:pict>
          <v:rect id="_x0000_s10945" o:spid="_x0000_s10945" o:spt="1" style="position:absolute;left:0pt;margin-left:297pt;margin-top:241.8pt;height:39pt;width:90pt;z-index:251456512;mso-width-relative:page;mso-height-relative:page;" coordsize="21600,21600">
            <v:path/>
            <v:fill focussize="0,0"/>
            <v:stroke/>
            <v:imagedata o:title=""/>
            <o:lock v:ext="edit"/>
          </v:rect>
        </w:pict>
      </w:r>
      <w:r>
        <w:rPr>
          <w:lang w:bidi="bo-CN"/>
        </w:rPr>
        <w:pict>
          <v:line id="直线 25" o:spid="_x0000_s10946" o:spt="20" style="position:absolute;left:0pt;flip:x;margin-left:279pt;margin-top:171.6pt;height:0pt;width:135pt;z-index:251454464;mso-width-relative:page;mso-height-relative:page;" coordsize="21600,21600">
            <v:path arrowok="t"/>
            <v:fill focussize="0,0"/>
            <v:stroke endarrow="block"/>
            <v:imagedata o:title=""/>
            <o:lock v:ext="edit"/>
          </v:line>
        </w:pict>
      </w:r>
      <w:r>
        <w:rPr>
          <w:lang w:bidi="bo-CN"/>
        </w:rPr>
        <w:pict>
          <v:shape id="_x0000_s10947" o:spid="_x0000_s10947" o:spt="176" type="#_x0000_t176" style="position:absolute;left:0pt;margin-left:0pt;margin-top:156pt;height:31.2pt;width:63pt;z-index:251453440;mso-width-relative:page;mso-height-relative:page;" coordsize="21600,21600">
            <v:path/>
            <v:fill focussize="0,0"/>
            <v:stroke joinstyle="miter"/>
            <v:imagedata o:title=""/>
            <o:lock v:ext="edit"/>
          </v:shape>
        </w:pict>
      </w:r>
      <w:r>
        <w:rPr>
          <w:lang w:bidi="bo-CN"/>
        </w:rPr>
        <w:pict>
          <v:line id="_x0000_s10948" o:spid="_x0000_s10948" o:spt="20" style="position:absolute;left:0pt;flip:x;margin-left:63pt;margin-top:171.6pt;height:0pt;width:90pt;z-index:251452416;mso-width-relative:page;mso-height-relative:page;" coordsize="21600,21600">
            <v:path arrowok="t"/>
            <v:fill focussize="0,0"/>
            <v:stroke endarrow="block"/>
            <v:imagedata o:title=""/>
            <o:lock v:ext="edit"/>
          </v:line>
        </w:pict>
      </w:r>
      <w:r>
        <w:rPr>
          <w:lang w:bidi="bo-CN"/>
        </w:rPr>
        <w:pict>
          <v:shape id="_x0000_s10949" o:spid="_x0000_s10949" o:spt="110" type="#_x0000_t110" style="position:absolute;left:0pt;margin-left:153pt;margin-top:148.2pt;height:46.8pt;width:126pt;z-index:251451392;mso-width-relative:page;mso-height-relative:page;" coordsize="21600,21600">
            <v:path/>
            <v:fill focussize="0,0"/>
            <v:stroke joinstyle="miter"/>
            <v:imagedata o:title=""/>
            <o:lock v:ext="edit"/>
          </v:shape>
        </w:pict>
      </w:r>
      <w:r>
        <w:rPr>
          <w:lang w:bidi="bo-CN"/>
        </w:rPr>
        <w:pict>
          <v:line id="_x0000_s10950" o:spid="_x0000_s10950" o:spt="20" style="position:absolute;left:0pt;margin-left:216pt;margin-top:109.2pt;height:39pt;width:0pt;z-index:251450368;mso-width-relative:page;mso-height-relative:page;" coordsize="21600,21600">
            <v:path arrowok="t"/>
            <v:fill focussize="0,0"/>
            <v:stroke endarrow="block"/>
            <v:imagedata o:title=""/>
            <o:lock v:ext="edit"/>
          </v:line>
        </w:pict>
      </w:r>
      <w:r>
        <w:rPr>
          <w:lang w:bidi="bo-CN"/>
        </w:rPr>
        <w:pict>
          <v:line id="_x0000_s10951" o:spid="_x0000_s10951" o:spt="20" style="position:absolute;left:0pt;flip:x;margin-left:117pt;margin-top:85.8pt;height:0pt;width:54pt;z-index:251447296;mso-width-relative:page;mso-height-relative:page;" coordsize="21600,21600">
            <v:path arrowok="t"/>
            <v:fill focussize="0,0"/>
            <v:stroke endarrow="block"/>
            <v:imagedata o:title=""/>
            <o:lock v:ext="edit"/>
          </v:line>
        </w:pict>
      </w:r>
      <w:r>
        <w:rPr>
          <w:lang w:bidi="bo-CN"/>
        </w:rPr>
        <w:pict>
          <v:line id="直线 16" o:spid="_x0000_s10952" o:spt="20" style="position:absolute;left:0pt;margin-left:54pt;margin-top:132.6pt;height:0pt;width:162pt;z-index:251449344;mso-width-relative:page;mso-height-relative:page;" coordsize="21600,21600">
            <v:path arrowok="t"/>
            <v:fill focussize="0,0"/>
            <v:stroke/>
            <v:imagedata o:title=""/>
            <o:lock v:ext="edit"/>
          </v:line>
        </w:pict>
      </w:r>
      <w:r>
        <w:rPr>
          <w:lang w:bidi="bo-CN"/>
        </w:rPr>
        <w:pict>
          <v:line id="_x0000_s10953" o:spid="_x0000_s10953" o:spt="20" style="position:absolute;left:0pt;margin-left:54pt;margin-top:101.4pt;height:31.2pt;width:0pt;z-index:251448320;mso-width-relative:page;mso-height-relative:page;" coordsize="21600,21600">
            <v:path arrowok="t"/>
            <v:fill focussize="0,0"/>
            <v:stroke/>
            <v:imagedata o:title=""/>
            <o:lock v:ext="edit"/>
          </v:line>
        </w:pict>
      </w:r>
      <w:r>
        <w:rPr>
          <w:lang w:bidi="bo-CN"/>
        </w:rPr>
        <w:pict>
          <v:rect id="_x0000_s10954" o:spid="_x0000_s10954" o:spt="1" style="position:absolute;left:0pt;margin-left:171pt;margin-top:70.2pt;height:39pt;width:135pt;z-index:251446272;mso-width-relative:page;mso-height-relative:page;" coordsize="21600,21600">
            <v:path/>
            <v:fill focussize="0,0"/>
            <v:stroke/>
            <v:imagedata o:title=""/>
            <o:lock v:ext="edit"/>
          </v:rect>
        </w:pict>
      </w:r>
      <w:r>
        <w:rPr>
          <w:lang w:bidi="bo-CN"/>
        </w:rPr>
        <w:pict>
          <v:rect id="矩形 7" o:spid="_x0000_s10955" o:spt="1" style="position:absolute;left:0pt;margin-left:18pt;margin-top:62.4pt;height:39pt;width:99pt;z-index:251445248;mso-width-relative:page;mso-height-relative:page;" coordsize="21600,21600">
            <v:path/>
            <v:fill focussize="0,0"/>
            <v:stroke/>
            <v:imagedata o:title=""/>
            <o:lock v:ext="edit"/>
          </v:rect>
        </w:pict>
      </w:r>
      <w:r>
        <w:rPr>
          <w:lang w:bidi="bo-CN"/>
        </w:rPr>
        <w:pict>
          <v:line id="_x0000_s10956" o:spid="_x0000_s10956" o:spt="20" style="position:absolute;left:0pt;margin-left:117pt;margin-top:7.8pt;height:0pt;width:54pt;z-index:251443200;mso-width-relative:page;mso-height-relative:page;" coordsize="21600,21600">
            <v:path arrowok="t"/>
            <v:fill focussize="0,0"/>
            <v:stroke endarrow="block"/>
            <v:imagedata o:title=""/>
            <o:lock v:ext="edit"/>
          </v:line>
        </w:pict>
      </w:r>
    </w:p>
    <w:p>
      <w:pPr>
        <w:rPr>
          <w:sz w:val="52"/>
          <w:szCs w:val="52"/>
        </w:rPr>
      </w:pPr>
    </w:p>
    <w:p>
      <w:pPr>
        <w:rPr>
          <w:sz w:val="52"/>
          <w:szCs w:val="52"/>
        </w:rPr>
      </w:pPr>
    </w:p>
    <w:p>
      <w:pPr>
        <w:rPr>
          <w:sz w:val="52"/>
          <w:szCs w:val="52"/>
        </w:rPr>
      </w:pPr>
    </w:p>
    <w:p>
      <w:pPr>
        <w:rPr>
          <w:sz w:val="52"/>
          <w:szCs w:val="52"/>
        </w:rPr>
      </w:pPr>
    </w:p>
    <w:p>
      <w:pPr>
        <w:rPr>
          <w:sz w:val="52"/>
          <w:szCs w:val="52"/>
        </w:rPr>
      </w:pPr>
    </w:p>
    <w:p/>
    <w:p/>
    <w:p/>
    <w:p/>
    <w:p/>
    <w:p/>
    <w:p/>
    <w:p/>
    <w:p/>
    <w:p/>
    <w:p/>
    <w:p/>
    <w:p/>
    <w:p/>
    <w:p/>
    <w:p/>
    <w:p/>
    <w:p>
      <w:r>
        <w:rPr>
          <w:lang w:bidi="bo-CN"/>
        </w:rPr>
        <w:pict>
          <v:shape id="_x0000_s10957" o:spid="_x0000_s10957" o:spt="202" type="#_x0000_t202" style="position:absolute;left:0pt;margin-left:-5.25pt;margin-top:39pt;height:64.2pt;width:405.65pt;z-index:250948608;mso-width-relative:page;mso-height-relative:page;" fillcolor="#FFFFFF" filled="t" stroked="f" coordsize="21600,21600">
            <v:path/>
            <v:fill on="t" color2="#FFFFFF" focussize="0,0"/>
            <v:stroke on="f"/>
            <v:imagedata o:title=""/>
            <o:lock v:ext="edit" aspectratio="f"/>
            <v:textbox>
              <w:txbxContent>
                <w:p>
                  <w:pPr>
                    <w:jc w:val="right"/>
                    <w:rPr>
                      <w:rFonts w:hint="eastAsia" w:ascii="宋体" w:hAnsi="宋体" w:eastAsia="宋体"/>
                      <w:sz w:val="24"/>
                      <w:szCs w:val="24"/>
                      <w:lang w:val="en-US" w:eastAsia="zh-CN"/>
                    </w:rPr>
                  </w:pPr>
                  <w:r>
                    <w:rPr>
                      <w:rFonts w:hint="eastAsia" w:ascii="宋体" w:hAnsi="宋体"/>
                      <w:sz w:val="24"/>
                      <w:szCs w:val="24"/>
                      <w:lang w:val="en-US" w:eastAsia="zh-CN"/>
                    </w:rPr>
                    <w:t>序号：204</w:t>
                  </w:r>
                </w:p>
                <w:p>
                  <w:pPr>
                    <w:rPr>
                      <w:rFonts w:ascii="宋体" w:cs="宋体"/>
                      <w:sz w:val="24"/>
                      <w:szCs w:val="24"/>
                    </w:rPr>
                  </w:pPr>
                  <w:r>
                    <w:rPr>
                      <w:rFonts w:hint="eastAsia" w:ascii="宋体" w:hAnsi="宋体"/>
                      <w:sz w:val="24"/>
                      <w:szCs w:val="24"/>
                    </w:rPr>
                    <w:t>职权名称：对无营运证件从事道路运输经营，又无法当场提供</w:t>
                  </w:r>
                  <w:r>
                    <w:rPr>
                      <w:rFonts w:hint="eastAsia"/>
                      <w:sz w:val="24"/>
                      <w:szCs w:val="24"/>
                    </w:rPr>
                    <w:t>其他有效证明的车辆的暂扣</w:t>
                  </w:r>
                </w:p>
                <w:p>
                  <w:pPr>
                    <w:rPr>
                      <w:sz w:val="32"/>
                      <w:szCs w:val="32"/>
                    </w:rPr>
                  </w:pPr>
                </w:p>
              </w:txbxContent>
            </v:textbox>
          </v:shape>
        </w:pict>
      </w:r>
      <w:r>
        <w:rPr>
          <w:lang w:bidi="bo-CN"/>
        </w:rPr>
        <w:pict>
          <v:shape id="_x0000_s10958" o:spid="_x0000_s10958" o:spt="202" type="#_x0000_t202" style="position:absolute;left:0pt;margin-left:-5.25pt;margin-top:0pt;height:31.2pt;width:403.7pt;z-index:251898880;mso-width-relative:page;mso-height-relative:page;" fillcolor="#FFFFFF" filled="t" stroked="t" coordsize="21600,21600">
            <v:path/>
            <v:fill on="t" color2="#FFFFFF" focussize="0,0"/>
            <v:stroke weight="0.5pt" color="#FFFFFF" joinstyle="miter"/>
            <v:imagedata o:title=""/>
            <o:lock v:ext="edit" aspectratio="f"/>
            <v:textbox>
              <w:txbxContent>
                <w:p>
                  <w:pPr>
                    <w:jc w:val="center"/>
                    <w:rPr>
                      <w:b/>
                      <w:sz w:val="36"/>
                      <w:szCs w:val="36"/>
                    </w:rPr>
                  </w:pPr>
                  <w:r>
                    <w:rPr>
                      <w:rFonts w:hint="eastAsia"/>
                      <w:b/>
                      <w:sz w:val="36"/>
                      <w:szCs w:val="36"/>
                      <w:lang w:eastAsia="zh-CN"/>
                    </w:rPr>
                    <w:t>双湖</w:t>
                  </w:r>
                  <w:r>
                    <w:rPr>
                      <w:rFonts w:hint="eastAsia"/>
                      <w:b/>
                      <w:sz w:val="36"/>
                      <w:szCs w:val="36"/>
                    </w:rPr>
                    <w:t>县交通运输局行政</w:t>
                  </w:r>
                  <w:r>
                    <w:rPr>
                      <w:rFonts w:hint="eastAsia"/>
                      <w:b/>
                      <w:sz w:val="36"/>
                      <w:szCs w:val="36"/>
                      <w:lang w:eastAsia="zh-CN"/>
                    </w:rPr>
                    <w:t>强制</w:t>
                  </w:r>
                  <w:r>
                    <w:rPr>
                      <w:rFonts w:hint="eastAsia"/>
                      <w:b/>
                      <w:sz w:val="36"/>
                      <w:szCs w:val="36"/>
                    </w:rPr>
                    <w:t>流程图</w:t>
                  </w:r>
                </w:p>
                <w:p>
                  <w:pPr>
                    <w:rPr>
                      <w:rFonts w:ascii="宋体"/>
                      <w:sz w:val="24"/>
                      <w:szCs w:val="24"/>
                    </w:rPr>
                  </w:pPr>
                </w:p>
              </w:txbxContent>
            </v:textbox>
          </v:shape>
        </w:pict>
      </w:r>
      <w:r>
        <w:pict>
          <v:shape id="_x0000_i1130" o:spt="75" type="#_x0000_t75" style="height:497.25pt;width:403.5pt;" filled="f" o:preferrelative="t" stroked="f" coordsize="21600,21600">
            <v:path/>
            <v:fill on="f" focussize="0,0"/>
            <v:stroke on="f" joinstyle="miter"/>
            <v:imagedata r:id="rId111" o:title=""/>
            <o:lock v:ext="edit" aspectratio="t"/>
            <w10:wrap type="none"/>
            <w10:anchorlock/>
          </v:shape>
        </w:pict>
      </w:r>
    </w:p>
    <w:p/>
    <w:p>
      <w:pPr>
        <w:rPr>
          <w:sz w:val="52"/>
          <w:szCs w:val="52"/>
        </w:rPr>
      </w:pPr>
    </w:p>
    <w:p>
      <w:pPr>
        <w:rPr>
          <w:sz w:val="52"/>
          <w:szCs w:val="52"/>
        </w:rPr>
      </w:pPr>
    </w:p>
    <w:p>
      <w:pPr>
        <w:rPr>
          <w:sz w:val="52"/>
          <w:szCs w:val="52"/>
        </w:rPr>
      </w:pPr>
    </w:p>
    <w:p>
      <w:pPr>
        <w:rPr>
          <w:sz w:val="52"/>
          <w:szCs w:val="52"/>
        </w:rPr>
      </w:pPr>
    </w:p>
    <w:p>
      <w:pPr>
        <w:jc w:val="center"/>
        <w:rPr>
          <w:rFonts w:hint="eastAsia"/>
          <w:b/>
          <w:sz w:val="36"/>
          <w:szCs w:val="36"/>
        </w:rPr>
      </w:pPr>
      <w:r>
        <w:rPr>
          <w:rFonts w:hint="eastAsia"/>
          <w:b/>
          <w:sz w:val="36"/>
          <w:szCs w:val="36"/>
          <w:lang w:eastAsia="zh-CN"/>
        </w:rPr>
        <w:t>双湖</w:t>
      </w:r>
      <w:r>
        <w:rPr>
          <w:rFonts w:hint="eastAsia"/>
          <w:b/>
          <w:sz w:val="36"/>
          <w:szCs w:val="36"/>
        </w:rPr>
        <w:t>县交通运输局行政强制流程图</w:t>
      </w:r>
    </w:p>
    <w:p>
      <w:pPr>
        <w:jc w:val="right"/>
        <w:rPr>
          <w:rFonts w:hint="eastAsia" w:eastAsia="宋体"/>
          <w:b w:val="0"/>
          <w:bCs/>
          <w:sz w:val="24"/>
          <w:szCs w:val="24"/>
          <w:lang w:eastAsia="zh-CN"/>
        </w:rPr>
      </w:pPr>
      <w:r>
        <w:rPr>
          <w:rFonts w:hint="eastAsia"/>
          <w:b w:val="0"/>
          <w:bCs/>
          <w:sz w:val="24"/>
          <w:szCs w:val="24"/>
          <w:lang w:eastAsia="zh-CN"/>
        </w:rPr>
        <w:t>序号：</w:t>
      </w:r>
      <w:r>
        <w:rPr>
          <w:rFonts w:hint="eastAsia"/>
          <w:b w:val="0"/>
          <w:bCs/>
          <w:sz w:val="24"/>
          <w:szCs w:val="24"/>
          <w:lang w:val="en-US" w:eastAsia="zh-CN"/>
        </w:rPr>
        <w:t>205</w:t>
      </w:r>
    </w:p>
    <w:p>
      <w:pPr>
        <w:rPr>
          <w:rFonts w:ascii="宋体" w:cs="宋体"/>
          <w:sz w:val="22"/>
        </w:rPr>
      </w:pPr>
      <w:r>
        <w:rPr>
          <w:rFonts w:hint="eastAsia"/>
          <w:sz w:val="28"/>
          <w:szCs w:val="28"/>
        </w:rPr>
        <w:t>职权名称：对内河交通隐患不立即消除或者逾期不消除的强制措施</w:t>
      </w:r>
    </w:p>
    <w:p>
      <w:pPr>
        <w:contextualSpacing/>
        <w:rPr>
          <w:sz w:val="28"/>
          <w:szCs w:val="28"/>
        </w:rPr>
      </w:pPr>
      <w:r>
        <w:rPr>
          <w:lang w:bidi="bo-CN"/>
        </w:rPr>
        <w:pict>
          <v:shape id="_x0000_s10959" o:spid="_x0000_s10959" o:spt="32" type="#_x0000_t32" style="position:absolute;left:0pt;margin-left:639pt;margin-top:55.95pt;height:1.5pt;width:57.75pt;z-index:251441152;mso-width-relative:page;mso-height-relative:page;" o:connectortype="straight" filled="f" coordsize="21600,21600">
            <v:path arrowok="t"/>
            <v:fill on="f" focussize="0,0"/>
            <v:stroke/>
            <v:imagedata o:title=""/>
            <o:lock v:ext="edit"/>
          </v:shape>
        </w:pict>
      </w:r>
      <w:r>
        <w:rPr>
          <w:lang w:bidi="bo-CN"/>
        </w:rPr>
        <w:pict>
          <v:shape id="_x0000_s10960" o:spid="_x0000_s10960" o:spt="32" type="#_x0000_t32" style="position:absolute;left:0pt;margin-left:639pt;margin-top:94.7pt;height:0pt;width:57.75pt;z-index:251440128;mso-width-relative:page;mso-height-relative:page;" o:connectortype="straight" filled="f" coordsize="21600,21600">
            <v:path arrowok="t"/>
            <v:fill on="f" focussize="0,0"/>
            <v:stroke/>
            <v:imagedata o:title=""/>
            <o:lock v:ext="edit"/>
          </v:shape>
        </w:pict>
      </w:r>
      <w:r>
        <w:rPr>
          <w:lang w:bidi="bo-CN"/>
        </w:rPr>
        <w:pict>
          <v:shape id="_x0000_s10961" o:spid="_x0000_s10961" o:spt="32" type="#_x0000_t32" style="position:absolute;left:0pt;margin-left:639pt;margin-top:136.95pt;height:0pt;width:57.75pt;z-index:251439104;mso-width-relative:page;mso-height-relative:page;" o:connectortype="straight" filled="f" coordsize="21600,21600">
            <v:path arrowok="t"/>
            <v:fill on="f" focussize="0,0"/>
            <v:stroke/>
            <v:imagedata o:title=""/>
            <o:lock v:ext="edit"/>
          </v:shape>
        </w:pict>
      </w:r>
      <w:r>
        <w:rPr>
          <w:lang w:bidi="bo-CN"/>
        </w:rPr>
        <w:pict>
          <v:shape id="_x0000_s10962" o:spid="_x0000_s10962" o:spt="32" type="#_x0000_t32" style="position:absolute;left:0pt;margin-left:639pt;margin-top:179.4pt;height:0pt;width:57.75pt;z-index:251438080;mso-width-relative:page;mso-height-relative:page;" o:connectortype="straight" filled="f" coordsize="21600,21600">
            <v:path arrowok="t"/>
            <v:fill on="f" focussize="0,0"/>
            <v:stroke/>
            <v:imagedata o:title=""/>
            <o:lock v:ext="edit"/>
          </v:shape>
        </w:pict>
      </w:r>
      <w:r>
        <w:rPr>
          <w:lang w:bidi="bo-CN"/>
        </w:rPr>
        <w:pict>
          <v:shape id="_x0000_s10963" o:spid="_x0000_s10963" o:spt="32" type="#_x0000_t32" style="position:absolute;left:0pt;margin-left:639pt;margin-top:232.95pt;height:0pt;width:57.75pt;z-index:251437056;mso-width-relative:page;mso-height-relative:page;" o:connectortype="straight" filled="f" coordsize="21600,21600">
            <v:path arrowok="t"/>
            <v:fill on="f" focussize="0,0"/>
            <v:stroke/>
            <v:imagedata o:title=""/>
            <o:lock v:ext="edit"/>
          </v:shape>
        </w:pict>
      </w:r>
      <w:r>
        <w:rPr>
          <w:lang w:bidi="bo-CN"/>
        </w:rPr>
        <w:pict>
          <v:shape id="_x0000_s10964" o:spid="_x0000_s10964" o:spt="32" type="#_x0000_t32" style="position:absolute;left:0pt;margin-left:696.75pt;margin-top:216.8pt;height:16.15pt;width:0pt;z-index:251436032;mso-width-relative:page;mso-height-relative:page;" o:connectortype="straight" filled="f" coordsize="21600,21600">
            <v:path arrowok="t"/>
            <v:fill on="f" focussize="0,0"/>
            <v:stroke/>
            <v:imagedata o:title=""/>
            <o:lock v:ext="edit"/>
          </v:shape>
        </w:pict>
      </w:r>
      <w:r>
        <w:rPr>
          <w:lang w:bidi="bo-CN"/>
        </w:rPr>
        <w:pict>
          <v:shape id="_x0000_s10965" o:spid="_x0000_s10965" o:spt="32" type="#_x0000_t32" style="position:absolute;left:0pt;margin-left:639pt;margin-top:216.8pt;height:16.15pt;width:0pt;z-index:251435008;mso-width-relative:page;mso-height-relative:page;" o:connectortype="straight" filled="f" coordsize="21600,21600">
            <v:path arrowok="t"/>
            <v:fill on="f" focussize="0,0"/>
            <v:stroke/>
            <v:imagedata o:title=""/>
            <o:lock v:ext="edit"/>
          </v:shape>
        </w:pict>
      </w:r>
      <w:r>
        <w:rPr>
          <w:lang w:bidi="bo-CN"/>
        </w:rPr>
        <w:pict>
          <v:shape id="_x0000_s10966" o:spid="_x0000_s10966" o:spt="202" type="#_x0000_t202" style="position:absolute;left:0pt;margin-left:639pt;margin-top:34.2pt;height:198.75pt;width:57.75pt;z-index:251420672;mso-width-relative:page;mso-height-relative:page;" stroked="t" coordsize="21600,21600">
            <v:path/>
            <v:fill focussize="0,0"/>
            <v:stroke color="#FDEADA" joinstyle="miter"/>
            <v:imagedata o:title=""/>
            <o:lock v:ext="edit"/>
            <v:textbox>
              <w:txbxContent>
                <w:p>
                  <w:pPr>
                    <w:rPr>
                      <w:sz w:val="11"/>
                      <w:szCs w:val="11"/>
                    </w:rPr>
                  </w:pPr>
                </w:p>
                <w:p>
                  <w:pPr>
                    <w:rPr>
                      <w:sz w:val="11"/>
                      <w:szCs w:val="11"/>
                    </w:rPr>
                  </w:pPr>
                </w:p>
                <w:p>
                  <w:pPr>
                    <w:rPr>
                      <w:sz w:val="11"/>
                      <w:szCs w:val="11"/>
                    </w:rPr>
                  </w:pPr>
                </w:p>
                <w:p>
                  <w:pPr>
                    <w:rPr>
                      <w:sz w:val="11"/>
                      <w:szCs w:val="11"/>
                    </w:rPr>
                  </w:pPr>
                </w:p>
                <w:p>
                  <w:pPr>
                    <w:rPr>
                      <w:sz w:val="11"/>
                      <w:szCs w:val="11"/>
                    </w:rPr>
                  </w:pPr>
                </w:p>
                <w:p>
                  <w:pPr>
                    <w:rPr>
                      <w:sz w:val="11"/>
                      <w:szCs w:val="11"/>
                    </w:rPr>
                  </w:pPr>
                </w:p>
                <w:p>
                  <w:pPr>
                    <w:rPr>
                      <w:sz w:val="11"/>
                      <w:szCs w:val="11"/>
                    </w:rPr>
                  </w:pPr>
                </w:p>
                <w:p>
                  <w:pPr>
                    <w:rPr>
                      <w:sz w:val="11"/>
                      <w:szCs w:val="11"/>
                    </w:rPr>
                  </w:pPr>
                </w:p>
                <w:p>
                  <w:pPr>
                    <w:rPr>
                      <w:sz w:val="11"/>
                      <w:szCs w:val="11"/>
                    </w:rPr>
                  </w:pPr>
                </w:p>
                <w:p>
                  <w:pPr>
                    <w:rPr>
                      <w:sz w:val="11"/>
                      <w:szCs w:val="11"/>
                    </w:rPr>
                  </w:pPr>
                  <w:r>
                    <w:rPr>
                      <w:rFonts w:hint="eastAsia"/>
                      <w:sz w:val="11"/>
                      <w:szCs w:val="11"/>
                    </w:rPr>
                    <w:t>下达解除行政强制措施决定并送达当事人</w:t>
                  </w:r>
                </w:p>
              </w:txbxContent>
            </v:textbox>
          </v:shape>
        </w:pict>
      </w:r>
      <w:r>
        <w:rPr>
          <w:lang w:bidi="bo-CN"/>
        </w:rPr>
        <w:pict>
          <v:shape id="_x0000_s10967" o:spid="_x0000_s10967" o:spt="32" type="#_x0000_t32" style="position:absolute;left:0pt;margin-left:696.75pt;margin-top:34.2pt;height:185.85pt;width:0pt;z-index:251433984;mso-width-relative:page;mso-height-relative:page;" o:connectortype="straight" filled="f" coordsize="21600,21600">
            <v:path arrowok="t"/>
            <v:fill on="f" focussize="0,0"/>
            <v:stroke/>
            <v:imagedata o:title=""/>
            <o:lock v:ext="edit"/>
          </v:shape>
        </w:pict>
      </w:r>
      <w:r>
        <w:rPr>
          <w:lang w:bidi="bo-CN"/>
        </w:rPr>
        <w:pict>
          <v:shape id="_x0000_s10968" o:spid="_x0000_s10968" o:spt="32" type="#_x0000_t32" style="position:absolute;left:0pt;margin-left:639pt;margin-top:34.2pt;height:0pt;width:57.75pt;z-index:251432960;mso-width-relative:page;mso-height-relative:page;" o:connectortype="straight" filled="f" coordsize="21600,21600">
            <v:path arrowok="t"/>
            <v:fill on="f" focussize="0,0"/>
            <v:stroke/>
            <v:imagedata o:title=""/>
            <o:lock v:ext="edit"/>
          </v:shape>
        </w:pict>
      </w:r>
      <w:r>
        <w:rPr>
          <w:lang w:bidi="bo-CN"/>
        </w:rPr>
        <w:pict>
          <v:shape id="_x0000_s10969" o:spid="_x0000_s10969" o:spt="32" type="#_x0000_t32" style="position:absolute;left:0pt;flip:y;margin-left:639pt;margin-top:34.2pt;height:184.2pt;width:0pt;z-index:251431936;mso-width-relative:page;mso-height-relative:page;" o:connectortype="straight" filled="f" coordsize="21600,21600">
            <v:path arrowok="t"/>
            <v:fill on="f" focussize="0,0"/>
            <v:stroke/>
            <v:imagedata o:title=""/>
            <o:lock v:ext="edit"/>
          </v:shape>
        </w:pict>
      </w:r>
      <w:r>
        <w:rPr>
          <w:lang w:bidi="bo-CN"/>
        </w:rPr>
        <w:pict>
          <v:shape id="_x0000_s10970" o:spid="_x0000_s10970" o:spt="32" type="#_x0000_t32" style="position:absolute;left:0pt;margin-left:156.85pt;margin-top:241.8pt;height:0pt;width:113.15pt;z-index:251430912;mso-width-relative:page;mso-height-relative:page;" o:connectortype="straight" filled="f" coordsize="21600,21600">
            <v:path arrowok="t"/>
            <v:fill on="f" focussize="0,0"/>
            <v:stroke/>
            <v:imagedata o:title=""/>
            <o:lock v:ext="edit"/>
          </v:shape>
        </w:pict>
      </w:r>
      <w:r>
        <w:rPr>
          <w:lang w:bidi="bo-CN"/>
        </w:rPr>
        <w:pict>
          <v:shape id="_x0000_s10971" o:spid="_x0000_s10971" o:spt="32" type="#_x0000_t32" style="position:absolute;left:0pt;flip:y;margin-left:333pt;margin-top:179.4pt;height:39pt;width:0pt;z-index:251429888;mso-width-relative:page;mso-height-relative:page;" o:connectortype="straight" filled="f" coordsize="21600,21600">
            <v:path arrowok="t"/>
            <v:fill on="f" focussize="0,0"/>
            <v:stroke/>
            <v:imagedata o:title=""/>
            <o:lock v:ext="edit"/>
          </v:shape>
        </w:pict>
      </w:r>
      <w:r>
        <w:rPr>
          <w:lang w:bidi="bo-CN"/>
        </w:rPr>
        <w:pict>
          <v:shape id="_x0000_s10972" o:spid="_x0000_s10972" o:spt="32" type="#_x0000_t32" style="position:absolute;left:0pt;flip:x y;margin-left:333pt;margin-top:218.4pt;height:1.65pt;width:100.5pt;z-index:251428864;mso-width-relative:page;mso-height-relative:page;" o:connectortype="straight" filled="f" coordsize="21600,21600">
            <v:path arrowok="t"/>
            <v:fill on="f" focussize="0,0"/>
            <v:stroke/>
            <v:imagedata o:title=""/>
            <o:lock v:ext="edit"/>
          </v:shape>
        </w:pict>
      </w:r>
      <w:r>
        <w:rPr>
          <w:lang w:bidi="bo-CN"/>
        </w:rPr>
        <w:pict>
          <v:shape id="_x0000_s10973" o:spid="_x0000_s10973" o:spt="32" type="#_x0000_t32" style="position:absolute;left:0pt;margin-left:433.5pt;margin-top:163.8pt;height:56.25pt;width:0pt;z-index:251427840;mso-width-relative:page;mso-height-relative:page;" o:connectortype="straight" filled="f" coordsize="21600,21600">
            <v:path arrowok="t"/>
            <v:fill on="f" focussize="0,0"/>
            <v:stroke/>
            <v:imagedata o:title=""/>
            <o:lock v:ext="edit"/>
          </v:shape>
        </w:pict>
      </w:r>
      <w:r>
        <w:rPr>
          <w:lang w:bidi="bo-CN"/>
        </w:rPr>
        <w:pict>
          <v:shape id="_x0000_s10974" o:spid="_x0000_s10974" o:spt="32" type="#_x0000_t32" style="position:absolute;left:0pt;margin-left:335.65pt;margin-top:163.8pt;height:0pt;width:97.85pt;z-index:251426816;mso-width-relative:page;mso-height-relative:page;" o:connectortype="straight" filled="f" coordsize="21600,21600">
            <v:path arrowok="t"/>
            <v:fill on="f" focussize="0,0"/>
            <v:stroke/>
            <v:imagedata o:title=""/>
            <o:lock v:ext="edit"/>
          </v:shape>
        </w:pict>
      </w:r>
      <w:r>
        <w:rPr>
          <w:lang w:bidi="bo-CN"/>
        </w:rPr>
        <w:pict>
          <v:shape id="_x0000_s10975" o:spid="_x0000_s10975" o:spt="32" type="#_x0000_t32" style="position:absolute;left:0pt;flip:y;margin-left:333pt;margin-top:163.8pt;height:31.2pt;width:0pt;z-index:251425792;mso-width-relative:page;mso-height-relative:page;" o:connectortype="straight" filled="f" coordsize="21600,21600">
            <v:path arrowok="t"/>
            <v:fill on="f" focussize="0,0"/>
            <v:stroke/>
            <v:imagedata o:title=""/>
            <o:lock v:ext="edit"/>
          </v:shape>
        </w:pict>
      </w:r>
      <w:r>
        <w:rPr>
          <w:lang w:bidi="bo-CN"/>
        </w:rPr>
        <w:pict>
          <v:shape id="_x0000_s10976" o:spid="_x0000_s10976" o:spt="202" type="#_x0000_t202" style="position:absolute;left:0pt;margin-left:333pt;margin-top:163.8pt;height:56.25pt;width:96.75pt;z-index:251424768;mso-width-relative:page;mso-height-relative:page;" stroked="t" coordsize="21600,21600">
            <v:path/>
            <v:fill focussize="0,0"/>
            <v:stroke color="#FDEADA" joinstyle="miter"/>
            <v:imagedata o:title=""/>
            <o:lock v:ext="edit"/>
            <v:textbox>
              <w:txbxContent>
                <w:p>
                  <w:pPr>
                    <w:rPr>
                      <w:sz w:val="18"/>
                      <w:szCs w:val="18"/>
                    </w:rPr>
                  </w:pPr>
                  <w:r>
                    <w:rPr>
                      <w:rFonts w:hint="eastAsia"/>
                      <w:sz w:val="15"/>
                      <w:szCs w:val="15"/>
                    </w:rPr>
                    <w:t>依法可疑物的相人下达行政强制措施决定通知并告知其申利</w:t>
                  </w:r>
                </w:p>
                <w:p/>
              </w:txbxContent>
            </v:textbox>
          </v:shape>
        </w:pict>
      </w:r>
      <w:r>
        <w:rPr>
          <w:lang w:bidi="bo-CN"/>
        </w:rPr>
        <w:pict>
          <v:shape id="文本框 38" o:spid="_x0000_s10977" o:spt="202" type="#_x0000_t202" style="position:absolute;left:0pt;margin-left:551.4pt;margin-top:174.3pt;height:42.5pt;width:47.5pt;z-index:251419648;mso-width-relative:page;mso-height-relative:page;" stroked="t" coordsize="21600,21600">
            <v:path/>
            <v:fill focussize="0,0"/>
            <v:stroke color="#FDEADA" joinstyle="miter"/>
            <v:imagedata o:title=""/>
            <o:lock v:ext="edit"/>
            <v:textbox>
              <w:txbxContent>
                <w:p>
                  <w:pPr>
                    <w:rPr>
                      <w:sz w:val="13"/>
                      <w:szCs w:val="13"/>
                    </w:rPr>
                  </w:pPr>
                  <w:r>
                    <w:rPr>
                      <w:rFonts w:hint="eastAsia"/>
                      <w:sz w:val="13"/>
                      <w:szCs w:val="13"/>
                    </w:rPr>
                    <w:t>管理相人履行其</w:t>
                  </w:r>
                </w:p>
              </w:txbxContent>
            </v:textbox>
          </v:shape>
        </w:pict>
      </w:r>
      <w:r>
        <w:rPr>
          <w:lang w:bidi="bo-CN"/>
        </w:rPr>
        <w:pict>
          <v:shape id="_x0000_s10978" o:spid="_x0000_s10978" o:spt="202" type="#_x0000_t202" style="position:absolute;left:0pt;margin-left:156.85pt;margin-top:241.8pt;height:59.35pt;width:108pt;z-index:251423744;mso-width-relative:page;mso-height-relative:page;" stroked="t" coordsize="21600,21600">
            <v:path/>
            <v:fill focussize="0,0"/>
            <v:stroke color="#FDEADA" joinstyle="miter"/>
            <v:imagedata o:title=""/>
            <o:lock v:ext="edit"/>
            <v:textbox>
              <w:txbxContent>
                <w:p>
                  <w:pPr>
                    <w:jc w:val="center"/>
                    <w:rPr>
                      <w:sz w:val="11"/>
                      <w:szCs w:val="11"/>
                    </w:rPr>
                  </w:pPr>
                  <w:r>
                    <w:rPr>
                      <w:rFonts w:hint="eastAsia"/>
                      <w:sz w:val="11"/>
                      <w:szCs w:val="11"/>
                    </w:rPr>
                    <w:t>在交通不便地区或者不及施行强制措施可能影响案件的可先施行强制措施，在</w:t>
                  </w:r>
                  <w:r>
                    <w:rPr>
                      <w:sz w:val="11"/>
                      <w:szCs w:val="11"/>
                    </w:rPr>
                    <w:t>24</w:t>
                  </w:r>
                  <w:r>
                    <w:rPr>
                      <w:rFonts w:hint="eastAsia"/>
                      <w:sz w:val="11"/>
                      <w:szCs w:val="11"/>
                    </w:rPr>
                    <w:t>小时内行政强制措施决定，送达</w:t>
                  </w:r>
                </w:p>
              </w:txbxContent>
            </v:textbox>
          </v:shape>
        </w:pict>
      </w:r>
      <w:r>
        <w:rPr>
          <w:lang w:bidi="bo-CN"/>
        </w:rPr>
        <w:pict>
          <v:rect id="_x0000_s10979" o:spid="_x0000_s10979" o:spt="1" style="position:absolute;left:0pt;margin-left:156.85pt;margin-top:241.8pt;height:62.4pt;width:108pt;z-index:251422720;mso-width-relative:page;mso-height-relative:page;" coordsize="21600,21600">
            <v:path/>
            <v:fill focussize="0,0"/>
            <v:stroke/>
            <v:imagedata o:title=""/>
            <o:lock v:ext="edit"/>
          </v:rect>
        </w:pict>
      </w:r>
      <w:r>
        <w:rPr>
          <w:lang w:bidi="bo-CN"/>
        </w:rPr>
        <w:pict>
          <v:shape id="_x0000_s10980" o:spid="_x0000_s10980" o:spt="202" type="#_x0000_t202" style="position:absolute;left:0pt;margin-left:-3pt;margin-top:171.6pt;height:48.45pt;width:92.45pt;z-index:251421696;mso-width-relative:page;mso-height-relative:page;" stroked="t" coordsize="21600,21600">
            <v:path/>
            <v:fill focussize="0,0"/>
            <v:stroke color="#FDEADA" joinstyle="miter"/>
            <v:imagedata o:title=""/>
            <o:lock v:ext="edit"/>
            <v:textbox>
              <w:txbxContent>
                <w:p>
                  <w:pPr>
                    <w:jc w:val="center"/>
                    <w:rPr>
                      <w:sz w:val="15"/>
                      <w:szCs w:val="15"/>
                    </w:rPr>
                  </w:pPr>
                  <w:r>
                    <w:rPr>
                      <w:rFonts w:hint="eastAsia"/>
                      <w:sz w:val="15"/>
                      <w:szCs w:val="15"/>
                    </w:rPr>
                    <w:t>二名以上法人在路路中可疑目</w:t>
                  </w:r>
                </w:p>
              </w:txbxContent>
            </v:textbox>
          </v:shape>
        </w:pict>
      </w:r>
      <w:r>
        <w:rPr>
          <w:lang w:bidi="bo-CN"/>
        </w:rPr>
        <w:pict>
          <v:shape id="_x0000_s10981" o:spid="_x0000_s10981" o:spt="202" type="#_x0000_t202" style="position:absolute;left:0pt;margin-left:460.15pt;margin-top:173.85pt;height:42.95pt;width:47.5pt;z-index:251418624;mso-width-relative:page;mso-height-relative:page;" stroked="t" coordsize="21600,21600">
            <v:path/>
            <v:fill focussize="0,0"/>
            <v:stroke color="#FDEADA" joinstyle="miter"/>
            <v:imagedata o:title=""/>
            <o:lock v:ext="edit"/>
            <v:textbox>
              <w:txbxContent>
                <w:p>
                  <w:pPr>
                    <w:rPr>
                      <w:sz w:val="13"/>
                      <w:szCs w:val="13"/>
                    </w:rPr>
                  </w:pPr>
                  <w:r>
                    <w:rPr>
                      <w:rFonts w:hint="eastAsia"/>
                      <w:sz w:val="13"/>
                      <w:szCs w:val="13"/>
                    </w:rPr>
                    <w:t>施行政强制措施</w:t>
                  </w:r>
                </w:p>
              </w:txbxContent>
            </v:textbox>
          </v:shape>
        </w:pict>
      </w:r>
      <w:r>
        <w:rPr>
          <w:lang w:bidi="bo-CN"/>
        </w:rPr>
        <w:pict>
          <v:shape id="文本框 36" o:spid="_x0000_s10982" o:spt="202" type="#_x0000_t202" style="position:absolute;left:0pt;margin-left:335.65pt;margin-top:175.05pt;height:40.85pt;width:83.7pt;z-index:251417600;mso-width-relative:page;mso-height-relative:page;" stroked="t" coordsize="21600,21600">
            <v:path/>
            <v:fill focussize="0,0"/>
            <v:stroke color="#FDEADA" joinstyle="miter"/>
            <v:imagedata o:title=""/>
            <o:lock v:ext="edit"/>
            <v:textbox>
              <w:txbxContent>
                <w:p/>
              </w:txbxContent>
            </v:textbox>
          </v:shape>
        </w:pict>
      </w:r>
      <w:r>
        <w:rPr>
          <w:lang w:bidi="bo-CN"/>
        </w:rPr>
        <w:pict>
          <v:shape id="_x0000_s10983" o:spid="_x0000_s10983" o:spt="202" type="#_x0000_t202" style="position:absolute;left:0pt;margin-left:154.45pt;margin-top:244.9pt;height:56.25pt;width:110.4pt;z-index:251416576;mso-width-relative:page;mso-height-relative:page;" stroked="t" coordsize="21600,21600">
            <v:path/>
            <v:fill focussize="0,0"/>
            <v:stroke color="#FDEADA" joinstyle="miter"/>
            <v:imagedata o:title=""/>
            <o:lock v:ext="edit"/>
            <v:textbox>
              <w:txbxContent>
                <w:p/>
              </w:txbxContent>
            </v:textbox>
          </v:shape>
        </w:pict>
      </w:r>
      <w:r>
        <w:rPr>
          <w:lang w:bidi="bo-CN"/>
        </w:rPr>
        <w:pict>
          <v:shape id="_x0000_s10984" o:spid="_x0000_s10984" o:spt="202" type="#_x0000_t202" style="position:absolute;left:0pt;margin-left:155.7pt;margin-top:94.7pt;height:56.25pt;width:110.4pt;z-index:251415552;mso-width-relative:page;mso-height-relative:page;" stroked="t" coordsize="21600,21600">
            <v:path/>
            <v:fill focussize="0,0"/>
            <v:stroke color="#FDEADA" joinstyle="miter"/>
            <v:imagedata o:title=""/>
            <o:lock v:ext="edit"/>
            <v:textbox>
              <w:txbxContent>
                <w:p>
                  <w:pPr>
                    <w:jc w:val="center"/>
                    <w:rPr>
                      <w:sz w:val="15"/>
                      <w:szCs w:val="15"/>
                    </w:rPr>
                  </w:pPr>
                  <w:r>
                    <w:rPr>
                      <w:rFonts w:hint="eastAsia"/>
                      <w:sz w:val="15"/>
                      <w:szCs w:val="15"/>
                    </w:rPr>
                    <w:t>法人向位主要人示并批准</w:t>
                  </w:r>
                </w:p>
              </w:txbxContent>
            </v:textbox>
          </v:shape>
        </w:pict>
      </w:r>
      <w:r>
        <w:rPr>
          <w:lang w:bidi="bo-CN"/>
        </w:rPr>
        <w:pict>
          <v:shape id="_x0000_s10985" o:spid="_x0000_s10985" o:spt="202" type="#_x0000_t202" style="position:absolute;left:0pt;margin-left:-8.05pt;margin-top:167.65pt;height:56.25pt;width:97.5pt;z-index:251414528;mso-width-relative:page;mso-height-relative:page;" stroked="t" coordsize="21600,21600">
            <v:path/>
            <v:fill focussize="0,0"/>
            <v:stroke color="#FDEADA" joinstyle="miter"/>
            <v:imagedata o:title=""/>
            <o:lock v:ext="edit"/>
            <v:textbox>
              <w:txbxContent>
                <w:p/>
              </w:txbxContent>
            </v:textbox>
          </v:shape>
        </w:pict>
      </w:r>
      <w:r>
        <w:rPr>
          <w:lang w:bidi="bo-CN"/>
        </w:rPr>
        <w:pict>
          <v:rect id="_x0000_s10986" o:spid="_x0000_s10986" o:spt="1" style="position:absolute;left:0pt;margin-left:639pt;margin-top:39pt;height:23.4pt;width:54pt;z-index:251413504;mso-width-relative:page;mso-height-relative:page;" coordsize="21600,21600">
            <v:path/>
            <v:fill focussize="0,0"/>
            <v:stroke/>
            <v:imagedata o:title=""/>
            <o:lock v:ext="edit"/>
          </v:rect>
        </w:pict>
      </w:r>
      <w:r>
        <w:rPr>
          <w:lang w:bidi="bo-CN"/>
        </w:rPr>
        <w:pict>
          <v:rect id="_x0000_s10987" o:spid="_x0000_s10987" o:spt="1" style="position:absolute;left:0pt;margin-left:639pt;margin-top:62.4pt;height:23.4pt;width:54pt;z-index:251412480;mso-width-relative:page;mso-height-relative:page;" coordsize="21600,21600">
            <v:path/>
            <v:fill focussize="0,0"/>
            <v:stroke/>
            <v:imagedata o:title=""/>
            <o:lock v:ext="edit"/>
          </v:rect>
        </w:pict>
      </w:r>
      <w:r>
        <w:rPr>
          <w:lang w:bidi="bo-CN"/>
        </w:rPr>
        <w:pict>
          <v:rect id="_x0000_s10988" o:spid="_x0000_s10988" o:spt="1" style="position:absolute;left:0pt;margin-left:639pt;margin-top:85.8pt;height:23.4pt;width:54pt;z-index:251411456;mso-width-relative:page;mso-height-relative:page;" coordsize="21600,21600">
            <v:path/>
            <v:fill focussize="0,0"/>
            <v:stroke/>
            <v:imagedata o:title=""/>
            <o:lock v:ext="edit"/>
          </v:rect>
        </w:pict>
      </w:r>
      <w:r>
        <w:rPr>
          <w:lang w:bidi="bo-CN"/>
        </w:rPr>
        <w:pict>
          <v:rect id="矩形 24" o:spid="_x0000_s10989" o:spt="1" style="position:absolute;left:0pt;margin-left:639pt;margin-top:109.2pt;height:23.4pt;width:54pt;z-index:251410432;mso-width-relative:page;mso-height-relative:page;" coordsize="21600,21600">
            <v:path/>
            <v:fill focussize="0,0"/>
            <v:stroke/>
            <v:imagedata o:title=""/>
            <o:lock v:ext="edit"/>
          </v:rect>
        </w:pict>
      </w:r>
      <w:r>
        <w:rPr>
          <w:lang w:bidi="bo-CN"/>
        </w:rPr>
        <w:pict>
          <v:rect id="矩形 23" o:spid="_x0000_s10990" o:spt="1" style="position:absolute;left:0pt;margin-left:639pt;margin-top:132.6pt;height:46.8pt;width:54pt;z-index:251409408;mso-width-relative:page;mso-height-relative:page;" coordsize="21600,21600">
            <v:path/>
            <v:fill focussize="0,0"/>
            <v:stroke/>
            <v:imagedata o:title=""/>
            <o:lock v:ext="edit"/>
          </v:rect>
        </w:pict>
      </w:r>
      <w:r>
        <w:rPr>
          <w:lang w:bidi="bo-CN"/>
        </w:rPr>
        <w:pict>
          <v:rect id="矩形 22" o:spid="_x0000_s10991" o:spt="1" style="position:absolute;left:0pt;margin-left:639pt;margin-top:171.6pt;height:46.8pt;width:54pt;z-index:251408384;mso-width-relative:page;mso-height-relative:page;" coordsize="21600,21600">
            <v:path/>
            <v:fill focussize="0,0"/>
            <v:stroke/>
            <v:imagedata o:title=""/>
            <o:lock v:ext="edit"/>
          </v:rect>
        </w:pict>
      </w:r>
      <w:r>
        <w:rPr>
          <w:lang w:bidi="bo-CN"/>
        </w:rPr>
        <w:pict>
          <v:line id="直线 21" o:spid="_x0000_s10992" o:spt="20" style="position:absolute;left:0pt;margin-left:603pt;margin-top:195pt;height:0pt;width:36pt;z-index:251407360;mso-width-relative:page;mso-height-relative:page;" coordsize="21600,21600">
            <v:path arrowok="t"/>
            <v:fill focussize="0,0"/>
            <v:stroke endarrow="block"/>
            <v:imagedata o:title=""/>
            <o:lock v:ext="edit"/>
          </v:line>
        </w:pict>
      </w:r>
      <w:r>
        <w:rPr>
          <w:lang w:bidi="bo-CN"/>
        </w:rPr>
        <w:pict>
          <v:rect id="矩形 20" o:spid="_x0000_s10993" o:spt="1" style="position:absolute;left:0pt;margin-left:549pt;margin-top:171.6pt;height:46.8pt;width:54pt;z-index:251406336;mso-width-relative:page;mso-height-relative:page;" coordsize="21600,21600">
            <v:path/>
            <v:fill focussize="0,0"/>
            <v:stroke/>
            <v:imagedata o:title=""/>
            <o:lock v:ext="edit"/>
          </v:rect>
        </w:pict>
      </w:r>
      <w:r>
        <w:rPr>
          <w:lang w:bidi="bo-CN"/>
        </w:rPr>
        <w:pict>
          <v:line id="_x0000_s10994" o:spid="_x0000_s10994" o:spt="20" style="position:absolute;left:0pt;margin-left:513pt;margin-top:195pt;height:0pt;width:36pt;z-index:251405312;mso-width-relative:page;mso-height-relative:page;" coordsize="21600,21600">
            <v:path arrowok="t"/>
            <v:fill focussize="0,0"/>
            <v:stroke endarrow="block"/>
            <v:imagedata o:title=""/>
            <o:lock v:ext="edit"/>
          </v:line>
        </w:pict>
      </w:r>
      <w:r>
        <w:rPr>
          <w:lang w:bidi="bo-CN"/>
        </w:rPr>
        <w:pict>
          <v:rect id="矩形 18" o:spid="_x0000_s10995" o:spt="1" style="position:absolute;left:0pt;margin-left:459pt;margin-top:171.6pt;height:46.8pt;width:54pt;z-index:251404288;mso-width-relative:page;mso-height-relative:page;" coordsize="21600,21600">
            <v:path/>
            <v:fill focussize="0,0"/>
            <v:stroke/>
            <v:imagedata o:title=""/>
            <o:lock v:ext="edit"/>
          </v:rect>
        </w:pict>
      </w:r>
      <w:r>
        <w:rPr>
          <w:lang w:bidi="bo-CN"/>
        </w:rPr>
        <w:pict>
          <v:line id="_x0000_s10996" o:spid="_x0000_s10996" o:spt="20" style="position:absolute;left:0pt;margin-left:423pt;margin-top:195pt;height:0pt;width:36pt;z-index:251403264;mso-width-relative:page;mso-height-relative:page;" coordsize="21600,21600">
            <v:path arrowok="t"/>
            <v:fill focussize="0,0"/>
            <v:stroke endarrow="block"/>
            <v:imagedata o:title=""/>
            <o:lock v:ext="edit"/>
          </v:line>
        </w:pict>
      </w:r>
      <w:r>
        <w:rPr>
          <w:lang w:bidi="bo-CN"/>
        </w:rPr>
        <w:pict>
          <v:rect id="矩形 16" o:spid="_x0000_s10997" o:spt="1" style="position:absolute;left:0pt;margin-left:333pt;margin-top:171.6pt;height:46.8pt;width:90pt;z-index:251402240;mso-width-relative:page;mso-height-relative:page;" coordsize="21600,21600">
            <v:path/>
            <v:fill focussize="0,0"/>
            <v:stroke/>
            <v:imagedata o:title=""/>
            <o:lock v:ext="edit"/>
          </v:rect>
        </w:pict>
      </w:r>
      <w:r>
        <w:rPr>
          <w:lang w:bidi="bo-CN"/>
        </w:rPr>
        <w:pict>
          <v:line id="直线 15" o:spid="_x0000_s10998" o:spt="20" style="position:absolute;left:0pt;margin-left:297pt;margin-top:195pt;height:0pt;width:36pt;z-index:251401216;mso-width-relative:page;mso-height-relative:page;" coordsize="21600,21600">
            <v:path arrowok="t"/>
            <v:fill focussize="0,0"/>
            <v:stroke endarrow="block"/>
            <v:imagedata o:title=""/>
            <o:lock v:ext="edit"/>
          </v:line>
        </w:pict>
      </w:r>
      <w:r>
        <w:rPr>
          <w:lang w:bidi="bo-CN"/>
        </w:rPr>
        <w:pict>
          <v:rect id="矩形 14" o:spid="_x0000_s10999" o:spt="1" style="position:absolute;left:0pt;margin-left:153pt;margin-top:241.8pt;height:62.4pt;width:117pt;z-index:251400192;mso-width-relative:page;mso-height-relative:page;" coordsize="21600,21600">
            <v:path/>
            <v:fill focussize="0,0"/>
            <v:stroke/>
            <v:imagedata o:title=""/>
            <o:lock v:ext="edit"/>
          </v:rect>
        </w:pict>
      </w:r>
      <w:r>
        <w:rPr>
          <w:lang w:bidi="bo-CN"/>
        </w:rPr>
        <w:pict>
          <v:rect id="矩形 9" o:spid="_x0000_s11000" o:spt="1" style="position:absolute;left:0pt;margin-left:153pt;margin-top:93.6pt;height:62.4pt;width:117pt;z-index:251396096;mso-width-relative:page;mso-height-relative:page;" coordsize="21600,21600">
            <v:path/>
            <v:fill focussize="0,0"/>
            <v:stroke/>
            <v:imagedata o:title=""/>
            <o:lock v:ext="edit"/>
          </v:rect>
        </w:pict>
      </w:r>
      <w:r>
        <w:rPr>
          <w:lang w:bidi="bo-CN"/>
        </w:rPr>
        <w:pict>
          <v:line id="_x0000_s11001" o:spid="_x0000_s11001" o:spt="20" style="position:absolute;left:0pt;flip:x;margin-left:270pt;margin-top:273pt;height:0pt;width:27pt;z-index:251399168;mso-width-relative:page;mso-height-relative:page;" coordsize="21600,21600">
            <v:path arrowok="t"/>
            <v:fill focussize="0,0"/>
            <v:stroke/>
            <v:imagedata o:title=""/>
            <o:lock v:ext="edit"/>
          </v:line>
        </w:pict>
      </w:r>
      <w:r>
        <w:rPr>
          <w:lang w:bidi="bo-CN"/>
        </w:rPr>
        <w:pict>
          <v:line id="直线 12" o:spid="_x0000_s11002" o:spt="20" style="position:absolute;left:0pt;flip:x;margin-left:270pt;margin-top:124.8pt;height:0pt;width:27pt;z-index:251398144;mso-width-relative:page;mso-height-relative:page;" coordsize="21600,21600">
            <v:path arrowok="t"/>
            <v:fill focussize="0,0"/>
            <v:stroke/>
            <v:imagedata o:title=""/>
            <o:lock v:ext="edit"/>
          </v:line>
        </w:pict>
      </w:r>
      <w:r>
        <w:rPr>
          <w:lang w:bidi="bo-CN"/>
        </w:rPr>
        <w:pict>
          <v:line id="直线 11" o:spid="_x0000_s11003" o:spt="20" style="position:absolute;left:0pt;margin-left:297pt;margin-top:124.8pt;height:148.2pt;width:0pt;z-index:251397120;mso-width-relative:page;mso-height-relative:page;" coordsize="21600,21600">
            <v:path arrowok="t"/>
            <v:fill focussize="0,0"/>
            <v:stroke/>
            <v:imagedata o:title=""/>
            <o:lock v:ext="edit"/>
          </v:line>
        </w:pict>
      </w:r>
      <w:r>
        <w:rPr>
          <w:lang w:bidi="bo-CN"/>
        </w:rPr>
        <w:pict>
          <v:line id="直线 8" o:spid="_x0000_s11004" o:spt="20" style="position:absolute;left:0pt;margin-left:126pt;margin-top:273pt;height:0pt;width:27pt;z-index:251395072;mso-width-relative:page;mso-height-relative:page;" coordsize="21600,21600">
            <v:path arrowok="t"/>
            <v:fill focussize="0,0"/>
            <v:stroke endarrow="block"/>
            <v:imagedata o:title=""/>
            <o:lock v:ext="edit"/>
          </v:line>
        </w:pict>
      </w:r>
      <w:r>
        <w:rPr>
          <w:lang w:bidi="bo-CN"/>
        </w:rPr>
        <w:pict>
          <v:line id="直线 7" o:spid="_x0000_s11005" o:spt="20" style="position:absolute;left:0pt;margin-left:126pt;margin-top:124.8pt;height:0pt;width:27pt;z-index:251394048;mso-width-relative:page;mso-height-relative:page;" coordsize="21600,21600">
            <v:path arrowok="t"/>
            <v:fill focussize="0,0"/>
            <v:stroke endarrow="block"/>
            <v:imagedata o:title=""/>
            <o:lock v:ext="edit"/>
          </v:line>
        </w:pict>
      </w:r>
      <w:r>
        <w:rPr>
          <w:lang w:bidi="bo-CN"/>
        </w:rPr>
        <w:pict>
          <v:line id="直线 6" o:spid="_x0000_s11006" o:spt="20" style="position:absolute;left:0pt;margin-left:126pt;margin-top:124.8pt;height:148.2pt;width:0pt;z-index:251393024;mso-width-relative:page;mso-height-relative:page;" coordsize="21600,21600">
            <v:path arrowok="t"/>
            <v:fill focussize="0,0"/>
            <v:stroke/>
            <v:imagedata o:title=""/>
            <o:lock v:ext="edit"/>
          </v:line>
        </w:pict>
      </w:r>
      <w:r>
        <w:rPr>
          <w:lang w:bidi="bo-CN"/>
        </w:rPr>
        <w:pict>
          <v:line id="_x0000_s11007" o:spid="_x0000_s11007" o:spt="20" style="position:absolute;left:0pt;margin-left:99pt;margin-top:195pt;height:0pt;width:27pt;z-index:251392000;mso-width-relative:page;mso-height-relative:page;" coordsize="21600,21600">
            <v:path arrowok="t"/>
            <v:fill focussize="0,0"/>
            <v:stroke/>
            <v:imagedata o:title=""/>
            <o:lock v:ext="edit"/>
          </v:line>
        </w:pict>
      </w:r>
      <w:r>
        <w:rPr>
          <w:lang w:bidi="bo-CN"/>
        </w:rPr>
        <w:pict>
          <v:rect id="_x0000_s11008" o:spid="_x0000_s11008" o:spt="1" style="position:absolute;left:0pt;margin-left:-9pt;margin-top:163.8pt;height:62.4pt;width:108pt;z-index:251390976;mso-width-relative:page;mso-height-relative:page;" coordsize="21600,21600">
            <v:path/>
            <v:fill focussize="0,0"/>
            <v:stroke/>
            <v:imagedata o:title=""/>
            <o:lock v:ext="edit"/>
          </v:rect>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jc w:val="both"/>
        <w:rPr>
          <w:rFonts w:hint="eastAsia"/>
          <w:b/>
          <w:sz w:val="44"/>
          <w:szCs w:val="44"/>
        </w:rPr>
      </w:pPr>
    </w:p>
    <w:p>
      <w:pPr>
        <w:jc w:val="both"/>
        <w:rPr>
          <w:rFonts w:hint="eastAsia"/>
          <w:b/>
          <w:sz w:val="44"/>
          <w:szCs w:val="44"/>
        </w:rPr>
      </w:pPr>
    </w:p>
    <w:p>
      <w:pPr>
        <w:jc w:val="center"/>
        <w:rPr>
          <w:rFonts w:hint="eastAsia"/>
          <w:b w:val="0"/>
          <w:bCs/>
          <w:sz w:val="24"/>
          <w:szCs w:val="24"/>
        </w:rPr>
      </w:pPr>
      <w:r>
        <w:rPr>
          <w:rFonts w:hint="eastAsia"/>
          <w:b/>
          <w:sz w:val="36"/>
          <w:szCs w:val="36"/>
          <w:lang w:eastAsia="zh-CN"/>
        </w:rPr>
        <w:t>双湖</w:t>
      </w:r>
      <w:r>
        <w:rPr>
          <w:rFonts w:hint="eastAsia"/>
          <w:b/>
          <w:sz w:val="36"/>
          <w:szCs w:val="36"/>
        </w:rPr>
        <w:t>县交通运输局行政强制流程图</w:t>
      </w:r>
    </w:p>
    <w:p>
      <w:pPr>
        <w:jc w:val="right"/>
        <w:rPr>
          <w:rFonts w:hint="eastAsia" w:eastAsia="宋体"/>
          <w:b w:val="0"/>
          <w:bCs/>
          <w:sz w:val="24"/>
          <w:szCs w:val="24"/>
          <w:lang w:eastAsia="zh-CN"/>
        </w:rPr>
      </w:pPr>
      <w:r>
        <w:rPr>
          <w:rFonts w:hint="eastAsia"/>
          <w:b w:val="0"/>
          <w:bCs/>
          <w:sz w:val="24"/>
          <w:szCs w:val="24"/>
          <w:lang w:eastAsia="zh-CN"/>
        </w:rPr>
        <w:t>序号：</w:t>
      </w:r>
      <w:r>
        <w:rPr>
          <w:rFonts w:hint="eastAsia"/>
          <w:b w:val="0"/>
          <w:bCs/>
          <w:sz w:val="24"/>
          <w:szCs w:val="24"/>
          <w:lang w:val="en-US" w:eastAsia="zh-CN"/>
        </w:rPr>
        <w:t>206</w:t>
      </w:r>
    </w:p>
    <w:p>
      <w:pPr>
        <w:rPr>
          <w:rFonts w:ascii="宋体" w:cs="宋体"/>
          <w:sz w:val="28"/>
          <w:szCs w:val="28"/>
        </w:rPr>
      </w:pPr>
      <w:r>
        <w:rPr>
          <w:rFonts w:hint="eastAsia"/>
          <w:sz w:val="28"/>
          <w:szCs w:val="28"/>
        </w:rPr>
        <w:t>职权名称：对危害公路安全的强制恢复原状</w:t>
      </w:r>
    </w:p>
    <w:p>
      <w:pPr>
        <w:rPr>
          <w:sz w:val="28"/>
          <w:szCs w:val="28"/>
        </w:rPr>
      </w:pPr>
    </w:p>
    <w:p>
      <w:pPr>
        <w:rPr>
          <w:b/>
          <w:sz w:val="44"/>
          <w:szCs w:val="44"/>
        </w:rPr>
      </w:pPr>
      <w:r>
        <w:rPr>
          <w:lang w:bidi="bo-CN"/>
        </w:rPr>
        <w:pict>
          <v:shape id="椭圆 8" o:spid="_x0000_s11009" o:spt="3" type="#_x0000_t3" style="position:absolute;left:0pt;margin-left:153pt;margin-top:23.4pt;height:46.8pt;width:72pt;z-index:251300864;mso-width-relative:page;mso-height-relative:page;" coordsize="21600,21600">
            <v:path/>
            <v:fill focussize="0,0"/>
            <v:stroke/>
            <v:imagedata o:title=""/>
            <o:lock v:ext="edit"/>
          </v:shape>
        </w:pict>
      </w:r>
    </w:p>
    <w:p>
      <w:pPr>
        <w:jc w:val="center"/>
        <w:rPr>
          <w:rFonts w:eastAsia="Times New Roman"/>
          <w:b/>
          <w:sz w:val="44"/>
          <w:szCs w:val="44"/>
        </w:rPr>
      </w:pPr>
      <w:r>
        <w:rPr>
          <w:lang w:bidi="bo-CN"/>
        </w:rPr>
        <w:pict>
          <v:shape id="_x0000_s11010" o:spid="_x0000_s11010" o:spt="32" type="#_x0000_t32" style="position:absolute;left:0pt;flip:x;margin-left:191.5pt;margin-top:343.2pt;height:11.05pt;width:33.5pt;z-index:251389952;mso-width-relative:page;mso-height-relative:page;" o:connectortype="straight" filled="f" coordsize="21600,21600">
            <v:path arrowok="t"/>
            <v:fill on="f" focussize="0,0"/>
            <v:stroke/>
            <v:imagedata o:title=""/>
            <o:lock v:ext="edit"/>
          </v:shape>
        </w:pict>
      </w:r>
      <w:r>
        <w:rPr>
          <w:lang w:bidi="bo-CN"/>
        </w:rPr>
        <w:pict>
          <v:shape id="_x0000_s11011" o:spid="_x0000_s11011" o:spt="32" type="#_x0000_t32" style="position:absolute;left:0pt;margin-left:182.5pt;margin-top:327.6pt;height:15.6pt;width:42.5pt;z-index:251388928;mso-width-relative:page;mso-height-relative:page;" o:connectortype="straight" filled="f" coordsize="21600,21600">
            <v:path arrowok="t"/>
            <v:fill on="f" focussize="0,0"/>
            <v:stroke/>
            <v:imagedata o:title=""/>
            <o:lock v:ext="edit"/>
          </v:shape>
        </w:pict>
      </w:r>
      <w:r>
        <w:rPr>
          <w:lang w:bidi="bo-CN"/>
        </w:rPr>
        <w:pict>
          <v:shape id="_x0000_s11012" o:spid="_x0000_s11012" o:spt="32" type="#_x0000_t32" style="position:absolute;left:0pt;flip:y;margin-left:152.15pt;margin-top:327.6pt;height:10.5pt;width:27.85pt;z-index:251387904;mso-width-relative:page;mso-height-relative:page;" o:connectortype="straight" filled="f" coordsize="21600,21600">
            <v:path arrowok="t"/>
            <v:fill on="f" focussize="0,0"/>
            <v:stroke/>
            <v:imagedata o:title=""/>
            <o:lock v:ext="edit"/>
          </v:shape>
        </w:pict>
      </w:r>
      <w:r>
        <w:rPr>
          <w:lang w:bidi="bo-CN"/>
        </w:rPr>
        <w:pict>
          <v:shape id="_x0000_s11013" o:spid="_x0000_s11013" o:spt="32" type="#_x0000_t32" style="position:absolute;left:0pt;flip:x y;margin-left:137.5pt;margin-top:159.1pt;height:9.6pt;width:26.15pt;z-index:251386880;mso-width-relative:page;mso-height-relative:page;" o:connectortype="straight" filled="f" coordsize="21600,21600">
            <v:path arrowok="t"/>
            <v:fill on="f" focussize="0,0"/>
            <v:stroke/>
            <v:imagedata o:title=""/>
            <o:lock v:ext="edit"/>
          </v:shape>
        </w:pict>
      </w:r>
      <w:r>
        <w:rPr>
          <w:lang w:bidi="bo-CN"/>
        </w:rPr>
        <w:pict>
          <v:shape id="_x0000_s11014" o:spid="_x0000_s11014" o:spt="32" type="#_x0000_t32" style="position:absolute;left:0pt;flip:x;margin-left:189pt;margin-top:162.6pt;height:7.1pt;width:27.15pt;z-index:251385856;mso-width-relative:page;mso-height-relative:page;" o:connectortype="straight" filled="f" coordsize="21600,21600">
            <v:path arrowok="t"/>
            <v:fill on="f" focussize="0,0"/>
            <v:stroke/>
            <v:imagedata o:title=""/>
            <o:lock v:ext="edit"/>
          </v:shape>
        </w:pict>
      </w:r>
      <w:r>
        <w:rPr>
          <w:lang w:bidi="bo-CN"/>
        </w:rPr>
        <w:pict>
          <v:shape id="_x0000_s11015" o:spid="_x0000_s11015" o:spt="32" type="#_x0000_t32" style="position:absolute;left:0pt;margin-left:182.5pt;margin-top:141.7pt;height:8.4pt;width:33.65pt;z-index:251384832;mso-width-relative:page;mso-height-relative:page;" o:connectortype="straight" filled="f" coordsize="21600,21600">
            <v:path arrowok="t"/>
            <v:fill on="f" focussize="0,0"/>
            <v:stroke/>
            <v:imagedata o:title=""/>
            <o:lock v:ext="edit"/>
          </v:shape>
        </w:pict>
      </w:r>
      <w:r>
        <w:rPr>
          <w:lang w:bidi="bo-CN"/>
        </w:rPr>
        <w:pict>
          <v:shape id="_x0000_s11016" o:spid="_x0000_s11016" o:spt="32" type="#_x0000_t32" style="position:absolute;left:0pt;flip:y;margin-left:142.8pt;margin-top:141.7pt;height:10.9pt;width:37.2pt;z-index:251383808;mso-width-relative:page;mso-height-relative:page;" o:connectortype="straight" filled="f" coordsize="21600,21600">
            <v:path arrowok="t"/>
            <v:fill on="f" focussize="0,0"/>
            <v:stroke/>
            <v:imagedata o:title=""/>
            <o:lock v:ext="edit"/>
          </v:shape>
        </w:pict>
      </w:r>
      <w:r>
        <w:rPr>
          <w:lang w:bidi="bo-CN"/>
        </w:rPr>
        <w:pict>
          <v:shape id="_x0000_s11017" o:spid="_x0000_s11017" o:spt="32" type="#_x0000_t32" style="position:absolute;left:0pt;flip:y;margin-left:148.2pt;margin-top:241.8pt;height:9.8pt;width:31.8pt;z-index:251382784;mso-width-relative:page;mso-height-relative:page;" o:connectortype="straight" filled="f" coordsize="21600,21600">
            <v:path arrowok="t"/>
            <v:fill on="f" focussize="0,0"/>
            <v:stroke/>
            <v:imagedata o:title=""/>
            <o:lock v:ext="edit"/>
          </v:shape>
        </w:pict>
      </w:r>
      <w:r>
        <w:rPr>
          <w:lang w:bidi="bo-CN"/>
        </w:rPr>
        <w:pict>
          <v:shape id="_x0000_s11018" o:spid="_x0000_s11018" o:spt="32" type="#_x0000_t32" style="position:absolute;left:0pt;flip:y;margin-left:72pt;margin-top:305.85pt;height:29.55pt;width:0pt;z-index:251381760;mso-width-relative:page;mso-height-relative:page;" o:connectortype="straight" filled="f" coordsize="21600,21600">
            <v:path arrowok="t"/>
            <v:fill on="f" focussize="0,0"/>
            <v:stroke/>
            <v:imagedata o:title=""/>
            <o:lock v:ext="edit"/>
          </v:shape>
        </w:pict>
      </w:r>
      <w:r>
        <w:rPr>
          <w:lang w:bidi="bo-CN"/>
        </w:rPr>
        <w:pict>
          <v:shape id="_x0000_s11019" o:spid="_x0000_s11019" o:spt="32" type="#_x0000_t32" style="position:absolute;left:0pt;flip:x;margin-left:72pt;margin-top:335.4pt;height:0pt;width:55pt;z-index:251380736;mso-width-relative:page;mso-height-relative:page;" o:connectortype="straight" filled="f" coordsize="21600,21600">
            <v:path arrowok="t"/>
            <v:fill on="f" focussize="0,0"/>
            <v:stroke/>
            <v:imagedata o:title=""/>
            <o:lock v:ext="edit"/>
          </v:shape>
        </w:pict>
      </w:r>
      <w:r>
        <w:rPr>
          <w:lang w:bidi="bo-CN"/>
        </w:rPr>
        <w:pict>
          <v:shape id="_x0000_s11020" o:spid="_x0000_s11020" o:spt="32" type="#_x0000_t32" style="position:absolute;left:0pt;margin-left:127pt;margin-top:305.85pt;height:29.55pt;width:0pt;z-index:251379712;mso-width-relative:page;mso-height-relative:page;" o:connectortype="straight" filled="f" coordsize="21600,21600">
            <v:path arrowok="t"/>
            <v:fill on="f" focussize="0,0"/>
            <v:stroke/>
            <v:imagedata o:title=""/>
            <o:lock v:ext="edit"/>
          </v:shape>
        </w:pict>
      </w:r>
      <w:r>
        <w:rPr>
          <w:lang w:bidi="bo-CN"/>
        </w:rPr>
        <w:pict>
          <v:shape id="_x0000_s11021" o:spid="_x0000_s11021" o:spt="32" type="#_x0000_t32" style="position:absolute;left:0pt;margin-left:90pt;margin-top:394.1pt;height:21pt;width:0pt;z-index:251378688;mso-width-relative:page;mso-height-relative:page;" o:connectortype="straight" filled="f" coordsize="21600,21600">
            <v:path arrowok="t"/>
            <v:fill on="f" focussize="0,0"/>
            <v:stroke/>
            <v:imagedata o:title=""/>
            <o:lock v:ext="edit"/>
          </v:shape>
        </w:pict>
      </w:r>
      <w:r>
        <w:rPr>
          <w:lang w:bidi="bo-CN"/>
        </w:rPr>
        <w:pict>
          <v:shape id="_x0000_s11022" o:spid="_x0000_s11022" o:spt="32" type="#_x0000_t32" style="position:absolute;left:0pt;flip:y;margin-left:303.05pt;margin-top:453.85pt;height:29.75pt;width:0.6pt;z-index:251377664;mso-width-relative:page;mso-height-relative:page;" o:connectortype="straight" filled="f" coordsize="21600,21600">
            <v:path arrowok="t"/>
            <v:fill on="f" focussize="0,0"/>
            <v:stroke/>
            <v:imagedata o:title=""/>
            <o:lock v:ext="edit"/>
          </v:shape>
        </w:pict>
      </w:r>
      <w:r>
        <w:rPr>
          <w:lang w:bidi="bo-CN"/>
        </w:rPr>
        <w:pict>
          <v:shape id="_x0000_s11023" o:spid="_x0000_s11023" o:spt="32" type="#_x0000_t32" style="position:absolute;left:0pt;margin-left:253.65pt;margin-top:483.6pt;height:0pt;width:50pt;z-index:251376640;mso-width-relative:page;mso-height-relative:page;" o:connectortype="straight" filled="f" coordsize="21600,21600">
            <v:path arrowok="t"/>
            <v:fill on="f" focussize="0,0"/>
            <v:stroke/>
            <v:imagedata o:title=""/>
            <o:lock v:ext="edit"/>
          </v:shape>
        </w:pict>
      </w:r>
      <w:r>
        <w:rPr>
          <w:lang w:bidi="bo-CN"/>
        </w:rPr>
        <w:pict>
          <v:shape id="_x0000_s11024" o:spid="_x0000_s11024" o:spt="202" type="#_x0000_t202" style="position:absolute;left:0pt;margin-left:254.15pt;margin-top:453.85pt;height:37.55pt;width:57.4pt;z-index:251367424;mso-width-relative:page;mso-height-relative:page;" stroked="t" coordsize="21600,21600">
            <v:path/>
            <v:fill focussize="0,0"/>
            <v:stroke color="#FFFFFF" joinstyle="miter"/>
            <v:imagedata o:title=""/>
            <o:lock v:ext="edit"/>
            <v:textbox>
              <w:txbxContent>
                <w:p>
                  <w:pPr>
                    <w:rPr>
                      <w:sz w:val="10"/>
                      <w:szCs w:val="10"/>
                    </w:rPr>
                  </w:pPr>
                  <w:r>
                    <w:rPr>
                      <w:rFonts w:hint="eastAsia"/>
                      <w:sz w:val="10"/>
                      <w:szCs w:val="10"/>
                    </w:rPr>
                    <w:t>制作执行强制笔录</w:t>
                  </w:r>
                  <w:r>
                    <w:rPr>
                      <w:sz w:val="10"/>
                      <w:szCs w:val="10"/>
                    </w:rPr>
                    <w:t>.</w:t>
                  </w:r>
                  <w:r>
                    <w:rPr>
                      <w:rFonts w:hint="eastAsia"/>
                      <w:sz w:val="10"/>
                      <w:szCs w:val="10"/>
                    </w:rPr>
                    <w:t>签名盖章确认</w:t>
                  </w:r>
                </w:p>
              </w:txbxContent>
            </v:textbox>
          </v:shape>
        </w:pict>
      </w:r>
      <w:r>
        <w:rPr>
          <w:lang w:bidi="bo-CN"/>
        </w:rPr>
        <w:pict>
          <v:shape id="_x0000_s11025" o:spid="_x0000_s11025" o:spt="202" type="#_x0000_t202" style="position:absolute;left:0pt;margin-left:198.15pt;margin-top:394.1pt;height:24.4pt;width:42pt;z-index:251375616;mso-width-relative:page;mso-height-relative:page;" stroked="t" coordsize="21600,21600">
            <v:path/>
            <v:fill focussize="0,0"/>
            <v:stroke color="#FFFFFF" joinstyle="miter"/>
            <v:imagedata o:title=""/>
            <o:lock v:ext="edit"/>
            <v:textbox>
              <w:txbxContent>
                <w:p>
                  <w:pPr>
                    <w:rPr>
                      <w:sz w:val="13"/>
                      <w:szCs w:val="13"/>
                    </w:rPr>
                  </w:pPr>
                  <w:r>
                    <w:rPr>
                      <w:rFonts w:hint="eastAsia"/>
                      <w:sz w:val="13"/>
                      <w:szCs w:val="13"/>
                    </w:rPr>
                    <w:t>执行协议</w:t>
                  </w:r>
                </w:p>
              </w:txbxContent>
            </v:textbox>
          </v:shape>
        </w:pict>
      </w:r>
      <w:r>
        <w:rPr>
          <w:lang w:bidi="bo-CN"/>
        </w:rPr>
        <w:pict>
          <v:shape id="_x0000_s11026" o:spid="_x0000_s11026" o:spt="202" type="#_x0000_t202" style="position:absolute;left:0pt;margin-left:90pt;margin-top:394.1pt;height:24.4pt;width:42pt;z-index:251374592;mso-width-relative:page;mso-height-relative:page;" stroked="t" coordsize="21600,21600">
            <v:path/>
            <v:fill focussize="0,0"/>
            <v:stroke color="#FFFFFF" joinstyle="miter"/>
            <v:imagedata o:title=""/>
            <o:lock v:ext="edit"/>
            <v:textbox>
              <w:txbxContent>
                <w:p>
                  <w:pPr>
                    <w:rPr>
                      <w:sz w:val="13"/>
                      <w:szCs w:val="13"/>
                    </w:rPr>
                  </w:pPr>
                  <w:r>
                    <w:rPr>
                      <w:rFonts w:hint="eastAsia"/>
                      <w:sz w:val="13"/>
                      <w:szCs w:val="13"/>
                    </w:rPr>
                    <w:t>终结执行</w:t>
                  </w:r>
                </w:p>
              </w:txbxContent>
            </v:textbox>
          </v:shape>
        </w:pict>
      </w:r>
      <w:r>
        <w:rPr>
          <w:lang w:bidi="bo-CN"/>
        </w:rPr>
        <w:pict>
          <v:shape id="文本框 131" o:spid="_x0000_s11027" o:spt="202" type="#_x0000_t202" style="position:absolute;left:0pt;margin-left:152.15pt;margin-top:327.6pt;height:22.2pt;width:71.5pt;z-index:251361280;mso-width-relative:page;mso-height-relative:page;" stroked="t" coordsize="21600,21600">
            <v:path/>
            <v:fill focussize="0,0"/>
            <v:stroke color="#FFFFFF" joinstyle="miter"/>
            <v:imagedata o:title=""/>
            <o:lock v:ext="edit"/>
            <v:textbox>
              <w:txbxContent>
                <w:p>
                  <w:pPr>
                    <w:rPr>
                      <w:sz w:val="11"/>
                      <w:szCs w:val="11"/>
                    </w:rPr>
                  </w:pPr>
                  <w:r>
                    <w:rPr>
                      <w:rFonts w:hint="eastAsia"/>
                      <w:sz w:val="11"/>
                      <w:szCs w:val="11"/>
                    </w:rPr>
                    <w:t>实施强制执行</w:t>
                  </w:r>
                </w:p>
              </w:txbxContent>
            </v:textbox>
          </v:shape>
        </w:pict>
      </w:r>
      <w:r>
        <w:rPr>
          <w:lang w:bidi="bo-CN"/>
        </w:rPr>
        <w:pict>
          <v:shape id="_x0000_s11028" o:spid="_x0000_s11028" o:spt="202" type="#_x0000_t202" style="position:absolute;left:0pt;margin-left:72pt;margin-top:305.85pt;height:29.55pt;width:54pt;z-index:251373568;mso-width-relative:page;mso-height-relative:page;" stroked="t" coordsize="21600,21600">
            <v:path/>
            <v:fill focussize="0,0"/>
            <v:stroke color="#FFFFFF" joinstyle="miter"/>
            <v:imagedata o:title=""/>
            <o:lock v:ext="edit"/>
            <v:textbox>
              <w:txbxContent>
                <w:p>
                  <w:pPr>
                    <w:rPr>
                      <w:sz w:val="11"/>
                      <w:szCs w:val="11"/>
                    </w:rPr>
                  </w:pPr>
                  <w:r>
                    <w:rPr>
                      <w:rFonts w:hint="eastAsia"/>
                      <w:sz w:val="11"/>
                      <w:szCs w:val="11"/>
                    </w:rPr>
                    <w:t>中止执行</w:t>
                  </w:r>
                </w:p>
              </w:txbxContent>
            </v:textbox>
          </v:shape>
        </w:pict>
      </w:r>
      <w:r>
        <w:rPr>
          <w:lang w:bidi="bo-CN"/>
        </w:rPr>
        <w:pict>
          <v:shape id="_x0000_s11029" o:spid="_x0000_s11029" o:spt="202" type="#_x0000_t202" style="position:absolute;left:0pt;margin-left:144.15pt;margin-top:142.7pt;height:23.6pt;width:71.5pt;z-index:251360256;mso-width-relative:page;mso-height-relative:page;" stroked="t" coordsize="21600,21600">
            <v:path/>
            <v:fill focussize="0,0"/>
            <v:stroke color="#FFFFFF" joinstyle="miter"/>
            <v:imagedata o:title=""/>
            <o:lock v:ext="edit"/>
            <v:textbox>
              <w:txbxContent>
                <w:p>
                  <w:pPr>
                    <w:jc w:val="center"/>
                    <w:rPr>
                      <w:sz w:val="13"/>
                      <w:szCs w:val="13"/>
                    </w:rPr>
                  </w:pPr>
                  <w:r>
                    <w:rPr>
                      <w:rFonts w:hint="eastAsia"/>
                      <w:sz w:val="13"/>
                      <w:szCs w:val="13"/>
                    </w:rPr>
                    <w:t>当事人履行</w:t>
                  </w:r>
                </w:p>
              </w:txbxContent>
            </v:textbox>
          </v:shape>
        </w:pict>
      </w:r>
      <w:r>
        <w:rPr>
          <w:lang w:bidi="bo-CN"/>
        </w:rPr>
        <w:pict>
          <v:shape id="_x0000_s11030" o:spid="_x0000_s11030" o:spt="202" type="#_x0000_t202" style="position:absolute;left:0pt;margin-left:34.65pt;margin-top:234pt;height:31.2pt;width:72pt;z-index:251372544;mso-width-relative:page;mso-height-relative:page;" coordsize="21600,21600">
            <v:path/>
            <v:fill focussize="0,0"/>
            <v:stroke joinstyle="miter"/>
            <v:imagedata o:title=""/>
            <o:lock v:ext="edit"/>
            <v:textbox>
              <w:txbxContent>
                <w:p>
                  <w:pPr>
                    <w:rPr>
                      <w:sz w:val="11"/>
                      <w:szCs w:val="11"/>
                    </w:rPr>
                  </w:pPr>
                  <w:r>
                    <w:rPr>
                      <w:rFonts w:hint="eastAsia"/>
                      <w:sz w:val="11"/>
                      <w:szCs w:val="11"/>
                    </w:rPr>
                    <w:t>申请人民法院强制执行</w:t>
                  </w:r>
                </w:p>
              </w:txbxContent>
            </v:textbox>
          </v:shape>
        </w:pict>
      </w:r>
      <w:r>
        <w:rPr>
          <w:lang w:bidi="bo-CN"/>
        </w:rPr>
        <w:pict>
          <v:shape id="文本框 110" o:spid="_x0000_s11031" o:spt="202" type="#_x0000_t202" style="position:absolute;left:0pt;margin-left:18pt;margin-top:140.4pt;height:31.2pt;width:72pt;z-index:251356160;mso-width-relative:page;mso-height-relative:page;" stroked="t" coordsize="21600,21600">
            <v:path/>
            <v:fill focussize="0,0"/>
            <v:stroke color="#FFFFFF" joinstyle="miter"/>
            <v:imagedata o:title=""/>
            <o:lock v:ext="edit"/>
            <v:textbox>
              <w:txbxContent>
                <w:p>
                  <w:pPr>
                    <w:rPr>
                      <w:sz w:val="11"/>
                      <w:szCs w:val="11"/>
                    </w:rPr>
                  </w:pPr>
                  <w:r>
                    <w:rPr>
                      <w:rFonts w:hint="eastAsia"/>
                      <w:sz w:val="11"/>
                      <w:szCs w:val="11"/>
                    </w:rPr>
                    <w:t>不予强制结案存档</w:t>
                  </w:r>
                </w:p>
              </w:txbxContent>
            </v:textbox>
          </v:shape>
        </w:pict>
      </w:r>
      <w:r>
        <w:rPr>
          <w:lang w:bidi="bo-CN"/>
        </w:rPr>
        <w:pict>
          <v:shape id="文本框 146" o:spid="_x0000_s11032" o:spt="202" type="#_x0000_t202" style="position:absolute;left:0pt;margin-left:347.15pt;margin-top:368.85pt;height:28.5pt;width:64.5pt;z-index:-249730048;mso-width-relative:page;mso-height-relative:page;" stroked="t" coordsize="21600,21600">
            <v:path/>
            <v:fill focussize="0,0"/>
            <v:stroke color="#FFFFFF" joinstyle="miter"/>
            <v:imagedata o:title=""/>
            <o:lock v:ext="edit"/>
            <v:textbox>
              <w:txbxContent>
                <w:p/>
              </w:txbxContent>
            </v:textbox>
          </v:shape>
        </w:pict>
      </w:r>
      <w:r>
        <w:rPr>
          <w:lang w:bidi="bo-CN"/>
        </w:rPr>
        <w:pict>
          <v:shape id="_x0000_s11033" o:spid="_x0000_s11033" o:spt="202" type="#_x0000_t202" style="position:absolute;left:0pt;margin-left:345.15pt;margin-top:305.85pt;height:28.5pt;width:64.5pt;z-index:251371520;mso-width-relative:page;mso-height-relative:page;" stroked="t" coordsize="21600,21600">
            <v:path/>
            <v:fill focussize="0,0"/>
            <v:stroke color="#FFFFFF" joinstyle="miter"/>
            <v:imagedata o:title=""/>
            <o:lock v:ext="edit"/>
            <v:textbox>
              <w:txbxContent>
                <w:p>
                  <w:pPr>
                    <w:rPr>
                      <w:sz w:val="13"/>
                      <w:szCs w:val="13"/>
                    </w:rPr>
                  </w:pPr>
                  <w:r>
                    <w:rPr>
                      <w:rFonts w:hint="eastAsia"/>
                      <w:sz w:val="13"/>
                      <w:szCs w:val="13"/>
                    </w:rPr>
                    <w:t>通知当事人</w:t>
                  </w:r>
                </w:p>
              </w:txbxContent>
            </v:textbox>
          </v:shape>
        </w:pict>
      </w:r>
      <w:r>
        <w:rPr>
          <w:lang w:bidi="bo-CN"/>
        </w:rPr>
        <w:pict>
          <v:shape id="_x0000_s11034" o:spid="_x0000_s11034" o:spt="202" type="#_x0000_t202" style="position:absolute;left:0pt;margin-left:345.15pt;margin-top:244.4pt;height:26.9pt;width:65.85pt;z-index:-249731072;mso-width-relative:page;mso-height-relative:page;" stroked="t" coordsize="21600,21600">
            <v:path/>
            <v:fill focussize="0,0"/>
            <v:stroke color="#FFFFFF" joinstyle="miter"/>
            <v:imagedata o:title=""/>
            <o:lock v:ext="edit"/>
            <v:textbox>
              <w:txbxContent>
                <w:p/>
              </w:txbxContent>
            </v:textbox>
          </v:shape>
        </w:pict>
      </w:r>
      <w:r>
        <w:rPr>
          <w:lang w:bidi="bo-CN"/>
        </w:rPr>
        <w:pict>
          <v:shape id="_x0000_s11035" o:spid="_x0000_s11035" o:spt="202" type="#_x0000_t202" style="position:absolute;left:0pt;margin-left:253.15pt;margin-top:243.85pt;height:40.4pt;width:49.9pt;z-index:251370496;mso-width-relative:page;mso-height-relative:page;" stroked="t" coordsize="21600,21600">
            <v:path/>
            <v:fill focussize="0,0"/>
            <v:stroke color="#FFFFFF" joinstyle="miter"/>
            <v:imagedata o:title=""/>
            <o:lock v:ext="edit"/>
            <v:textbox>
              <w:txbxContent>
                <w:p>
                  <w:pPr>
                    <w:rPr>
                      <w:sz w:val="11"/>
                      <w:szCs w:val="11"/>
                    </w:rPr>
                  </w:pPr>
                  <w:r>
                    <w:rPr>
                      <w:rFonts w:hint="eastAsia"/>
                      <w:sz w:val="11"/>
                      <w:szCs w:val="11"/>
                    </w:rPr>
                    <w:t>作出并送达代履行决定书</w:t>
                  </w:r>
                </w:p>
              </w:txbxContent>
            </v:textbox>
          </v:shape>
        </w:pict>
      </w:r>
      <w:r>
        <w:rPr>
          <w:lang w:bidi="bo-CN"/>
        </w:rPr>
        <w:pict>
          <v:shape id="文本框 142" o:spid="_x0000_s11036" o:spt="202" type="#_x0000_t202" style="position:absolute;left:0pt;margin-left:253.65pt;margin-top:313.85pt;height:40.4pt;width:57.9pt;z-index:251369472;mso-width-relative:page;mso-height-relative:page;" stroked="t" coordsize="21600,21600">
            <v:path/>
            <v:fill focussize="0,0"/>
            <v:stroke color="#FFFFFF" joinstyle="miter"/>
            <v:imagedata o:title=""/>
            <o:lock v:ext="edit"/>
            <v:textbox>
              <w:txbxContent>
                <w:p>
                  <w:pPr>
                    <w:jc w:val="center"/>
                    <w:rPr>
                      <w:sz w:val="11"/>
                      <w:szCs w:val="11"/>
                    </w:rPr>
                  </w:pPr>
                  <w:r>
                    <w:rPr>
                      <w:rFonts w:hint="eastAsia"/>
                      <w:sz w:val="11"/>
                      <w:szCs w:val="11"/>
                    </w:rPr>
                    <w:t>催告履行</w:t>
                  </w:r>
                </w:p>
              </w:txbxContent>
            </v:textbox>
          </v:shape>
        </w:pict>
      </w:r>
      <w:r>
        <w:rPr>
          <w:lang w:bidi="bo-CN"/>
        </w:rPr>
        <w:pict>
          <v:shape id="_x0000_s11037" o:spid="_x0000_s11037" o:spt="202" type="#_x0000_t202" style="position:absolute;left:0pt;margin-left:254.65pt;margin-top:384.85pt;height:39.45pt;width:57.9pt;z-index:251368448;mso-width-relative:page;mso-height-relative:page;" stroked="t" coordsize="21600,21600">
            <v:path/>
            <v:fill focussize="0,0"/>
            <v:stroke color="#FFFFFF" joinstyle="miter"/>
            <v:imagedata o:title=""/>
            <o:lock v:ext="edit"/>
            <v:textbox>
              <w:txbxContent>
                <w:p>
                  <w:pPr>
                    <w:jc w:val="center"/>
                    <w:rPr>
                      <w:sz w:val="11"/>
                      <w:szCs w:val="11"/>
                    </w:rPr>
                  </w:pPr>
                  <w:r>
                    <w:rPr>
                      <w:rFonts w:hint="eastAsia"/>
                      <w:sz w:val="11"/>
                      <w:szCs w:val="11"/>
                    </w:rPr>
                    <w:t>实施代履行</w:t>
                  </w:r>
                </w:p>
              </w:txbxContent>
            </v:textbox>
          </v:shape>
        </w:pict>
      </w:r>
      <w:r>
        <w:rPr>
          <w:lang w:bidi="bo-CN"/>
        </w:rPr>
        <w:pict>
          <v:shape id="文本框 139" o:spid="_x0000_s11038" o:spt="202" type="#_x0000_t202" style="position:absolute;left:0pt;margin-left:343.65pt;margin-top:368.35pt;height:28.5pt;width:66.45pt;z-index:251366400;mso-width-relative:page;mso-height-relative:page;" stroked="t" coordsize="21600,21600">
            <v:path/>
            <v:fill focussize="0,0"/>
            <v:stroke color="#FFFFFF" joinstyle="miter"/>
            <v:imagedata o:title=""/>
            <o:lock v:ext="edit"/>
            <v:textbox>
              <w:txbxContent>
                <w:p>
                  <w:pPr>
                    <w:jc w:val="center"/>
                    <w:rPr>
                      <w:sz w:val="11"/>
                      <w:szCs w:val="11"/>
                    </w:rPr>
                  </w:pPr>
                  <w:r>
                    <w:rPr>
                      <w:rFonts w:hint="eastAsia"/>
                      <w:sz w:val="11"/>
                      <w:szCs w:val="11"/>
                    </w:rPr>
                    <w:t>依法处理</w:t>
                  </w:r>
                </w:p>
              </w:txbxContent>
            </v:textbox>
          </v:shape>
        </w:pict>
      </w:r>
      <w:r>
        <w:rPr>
          <w:lang w:bidi="bo-CN"/>
        </w:rPr>
        <w:pict>
          <v:shape id="_x0000_s11039" o:spid="_x0000_s11039" o:spt="202" type="#_x0000_t202" style="position:absolute;left:0pt;margin-left:344.15pt;margin-top:305.35pt;height:28.5pt;width:66.45pt;z-index:251365376;mso-width-relative:page;mso-height-relative:page;" stroked="t" coordsize="21600,21600">
            <v:path/>
            <v:fill focussize="0,0"/>
            <v:stroke color="#FFFFFF" joinstyle="miter"/>
            <v:imagedata o:title=""/>
            <o:lock v:ext="edit"/>
            <v:textbox>
              <w:txbxContent>
                <w:p/>
              </w:txbxContent>
            </v:textbox>
          </v:shape>
        </w:pict>
      </w:r>
      <w:r>
        <w:rPr>
          <w:lang w:bidi="bo-CN"/>
        </w:rPr>
        <w:pict>
          <v:shape id="_x0000_s11040" o:spid="_x0000_s11040" o:spt="202" type="#_x0000_t202" style="position:absolute;left:0pt;margin-left:345.65pt;margin-top:242.85pt;height:28.5pt;width:64.5pt;z-index:251364352;mso-width-relative:page;mso-height-relative:page;" stroked="t" coordsize="21600,21600">
            <v:path/>
            <v:fill focussize="0,0"/>
            <v:stroke color="#FFFFFF" joinstyle="miter"/>
            <v:imagedata o:title=""/>
            <o:lock v:ext="edit"/>
            <v:textbox>
              <w:txbxContent>
                <w:p>
                  <w:pPr>
                    <w:jc w:val="center"/>
                    <w:rPr>
                      <w:sz w:val="11"/>
                      <w:szCs w:val="11"/>
                    </w:rPr>
                  </w:pPr>
                  <w:r>
                    <w:rPr>
                      <w:rFonts w:hint="eastAsia"/>
                      <w:sz w:val="11"/>
                      <w:szCs w:val="11"/>
                    </w:rPr>
                    <w:t>立即代</w:t>
                  </w:r>
                  <w:r>
                    <w:rPr>
                      <w:sz w:val="11"/>
                      <w:szCs w:val="11"/>
                    </w:rPr>
                    <w:t xml:space="preserve"> </w:t>
                  </w:r>
                  <w:r>
                    <w:rPr>
                      <w:rFonts w:hint="eastAsia"/>
                      <w:sz w:val="11"/>
                      <w:szCs w:val="11"/>
                    </w:rPr>
                    <w:t>履行</w:t>
                  </w:r>
                </w:p>
              </w:txbxContent>
            </v:textbox>
          </v:shape>
        </w:pict>
      </w:r>
      <w:r>
        <w:rPr>
          <w:lang w:bidi="bo-CN"/>
        </w:rPr>
        <w:pict>
          <v:shape id="_x0000_s11041" o:spid="_x0000_s11041" o:spt="202" type="#_x0000_t202" style="position:absolute;left:0pt;margin-left:163.65pt;margin-top:0.95pt;height:27pt;width:50.5pt;z-index:251363328;mso-width-relative:page;mso-height-relative:page;" stroked="t" coordsize="21600,21600">
            <v:path/>
            <v:fill focussize="0,0"/>
            <v:stroke color="#FFFFFF" joinstyle="miter"/>
            <v:imagedata o:title=""/>
            <o:lock v:ext="edit"/>
            <v:textbox>
              <w:txbxContent>
                <w:p>
                  <w:pPr>
                    <w:jc w:val="center"/>
                    <w:rPr>
                      <w:sz w:val="13"/>
                      <w:szCs w:val="13"/>
                    </w:rPr>
                  </w:pPr>
                  <w:r>
                    <w:rPr>
                      <w:rFonts w:hint="eastAsia"/>
                      <w:sz w:val="13"/>
                      <w:szCs w:val="13"/>
                    </w:rPr>
                    <w:t>启动</w:t>
                  </w:r>
                </w:p>
              </w:txbxContent>
            </v:textbox>
          </v:shape>
        </w:pict>
      </w:r>
      <w:r>
        <w:rPr>
          <w:lang w:bidi="bo-CN"/>
        </w:rPr>
        <w:pict>
          <v:shape id="_x0000_s11042" o:spid="_x0000_s11042" o:spt="202" type="#_x0000_t202" style="position:absolute;left:0pt;margin-left:144.65pt;margin-top:481.95pt;height:26.3pt;width:71.5pt;z-index:251362304;mso-width-relative:page;mso-height-relative:page;" stroked="t" coordsize="21600,21600">
            <v:path/>
            <v:fill focussize="0,0"/>
            <v:stroke color="#FFFFFF" joinstyle="miter"/>
            <v:imagedata o:title=""/>
            <o:lock v:ext="edit"/>
            <v:textbox>
              <w:txbxContent>
                <w:p>
                  <w:pPr>
                    <w:jc w:val="center"/>
                    <w:rPr>
                      <w:sz w:val="10"/>
                      <w:szCs w:val="10"/>
                    </w:rPr>
                  </w:pPr>
                  <w:r>
                    <w:rPr>
                      <w:rFonts w:hint="eastAsia"/>
                      <w:sz w:val="10"/>
                      <w:szCs w:val="10"/>
                    </w:rPr>
                    <w:t>结案存档</w:t>
                  </w:r>
                </w:p>
              </w:txbxContent>
            </v:textbox>
          </v:shape>
        </w:pict>
      </w:r>
      <w:r>
        <w:rPr>
          <w:lang w:bidi="bo-CN"/>
        </w:rPr>
        <w:pict>
          <v:shape id="_x0000_s11043" o:spid="_x0000_s11043" o:spt="110" type="#_x0000_t110" style="position:absolute;left:0pt;margin-left:126.5pt;margin-top:241.8pt;height:31.2pt;width:108pt;z-index:251317248;mso-width-relative:page;mso-height-relative:page;" filled="f" coordsize="21600,21600">
            <v:path/>
            <v:fill on="f" focussize="0,0"/>
            <v:stroke joinstyle="miter"/>
            <v:imagedata o:title=""/>
            <o:lock v:ext="edit"/>
          </v:shape>
        </w:pict>
      </w:r>
      <w:r>
        <w:rPr>
          <w:lang w:bidi="bo-CN"/>
        </w:rPr>
        <w:pict>
          <v:shape id="_x0000_s11044" o:spid="_x0000_s11044" o:spt="202" type="#_x0000_t202" style="position:absolute;left:0pt;margin-left:254.2pt;margin-top:244.7pt;height:40.5pt;width:49.45pt;z-index:251359232;mso-width-relative:page;mso-height-relative:page;" stroked="t" coordsize="21600,21600">
            <v:path/>
            <v:fill focussize="0,0"/>
            <v:stroke color="#FFFFFF" joinstyle="miter"/>
            <v:imagedata o:title=""/>
            <o:lock v:ext="edit"/>
            <v:textbox>
              <w:txbxContent>
                <w:p/>
              </w:txbxContent>
            </v:textbox>
          </v:shape>
        </w:pict>
      </w:r>
      <w:r>
        <w:rPr>
          <w:lang w:bidi="bo-CN"/>
        </w:rPr>
        <w:pict>
          <v:shape id="_x0000_s11045" o:spid="_x0000_s11045" o:spt="202" type="#_x0000_t202" style="position:absolute;left:0pt;margin-left:39.2pt;margin-top:236.7pt;height:22.5pt;width:64.45pt;z-index:251358208;mso-width-relative:page;mso-height-relative:page;" stroked="t" coordsize="21600,21600">
            <v:path/>
            <v:fill focussize="0,0"/>
            <v:stroke color="#FFFFFF" joinstyle="miter"/>
            <v:imagedata o:title=""/>
            <o:lock v:ext="edit"/>
            <v:textbox>
              <w:txbxContent>
                <w:p/>
              </w:txbxContent>
            </v:textbox>
          </v:shape>
        </w:pict>
      </w:r>
      <w:r>
        <w:rPr>
          <w:lang w:bidi="bo-CN"/>
        </w:rPr>
        <w:pict>
          <v:shape id="文本框 120" o:spid="_x0000_s11046" o:spt="202" type="#_x0000_t202" style="position:absolute;left:0pt;margin-left:38.15pt;margin-top:235.85pt;height:27.5pt;width:67.5pt;z-index:251357184;mso-width-relative:page;mso-height-relative:page;" coordsize="21600,21600">
            <v:path/>
            <v:fill focussize="0,0"/>
            <v:stroke joinstyle="miter"/>
            <v:imagedata o:title=""/>
            <o:lock v:ext="edit"/>
            <v:textbox>
              <w:txbxContent>
                <w:p/>
              </w:txbxContent>
            </v:textbox>
          </v:shape>
        </w:pict>
      </w:r>
      <w:r>
        <w:rPr>
          <w:lang w:bidi="bo-CN"/>
        </w:rPr>
        <w:pict>
          <v:shape id="_x0000_s11047" o:spid="_x0000_s11047" o:spt="110" type="#_x0000_t110" style="position:absolute;left:0pt;margin-left:127pt;margin-top:140.9pt;height:31.2pt;width:108pt;z-index:251309056;mso-width-relative:page;mso-height-relative:page;" coordsize="21600,21600">
            <v:path/>
            <v:fill focussize="0,0"/>
            <v:stroke joinstyle="miter"/>
            <v:imagedata o:title=""/>
            <o:lock v:ext="edit"/>
          </v:shape>
        </w:pict>
      </w:r>
      <w:r>
        <w:rPr>
          <w:lang w:bidi="bo-CN"/>
        </w:rPr>
        <w:pict>
          <v:shape id="文本框 116" o:spid="_x0000_s11048" o:spt="202" type="#_x0000_t202" style="position:absolute;left:0pt;margin-left:143.7pt;margin-top:141.7pt;height:27pt;width:64.45pt;mso-wrap-distance-left:9pt;mso-wrap-distance-right:9pt;z-index:-249725952;mso-width-relative:page;mso-height-relative:page;" stroked="t" coordsize="21600,21600" wrapcoords="-251 -600 -251 21000 21851 21000 21851 -600 -251 -600">
            <v:path/>
            <v:fill focussize="0,0"/>
            <v:stroke color="#FFFFFF" joinstyle="miter"/>
            <v:imagedata o:title=""/>
            <o:lock v:ext="edit"/>
            <v:textbox>
              <w:txbxContent>
                <w:p/>
              </w:txbxContent>
            </v:textbox>
            <w10:wrap type="through"/>
          </v:shape>
        </w:pict>
      </w:r>
      <w:r>
        <w:rPr>
          <w:lang w:bidi="bo-CN"/>
        </w:rPr>
        <w:pict>
          <v:shape id="文本框 115" o:spid="_x0000_s11049" o:spt="202" type="#_x0000_t202" style="position:absolute;left:0pt;margin-left:148.2pt;margin-top:141.7pt;height:27pt;width:64.45pt;mso-wrap-distance-left:9pt;mso-wrap-distance-right:9pt;z-index:-249726976;mso-width-relative:page;mso-height-relative:page;" stroked="t" coordsize="21600,21600" wrapcoords="-251 -600 -251 21000 21851 21000 21851 -600 -251 -600">
            <v:path/>
            <v:fill focussize="0,0"/>
            <v:stroke color="#FFFFFF" joinstyle="miter"/>
            <v:imagedata o:title=""/>
            <o:lock v:ext="edit"/>
            <v:textbox>
              <w:txbxContent>
                <w:p/>
              </w:txbxContent>
            </v:textbox>
            <w10:wrap type="through"/>
          </v:shape>
        </w:pict>
      </w:r>
      <w:r>
        <w:rPr>
          <w:lang w:bidi="bo-CN"/>
        </w:rPr>
        <w:pict>
          <v:shape id="_x0000_s11050" o:spid="_x0000_s11050" o:spt="202" type="#_x0000_t202" style="position:absolute;left:0pt;margin-left:142.8pt;margin-top:2.05pt;height:27pt;width:64.45pt;mso-wrap-distance-left:9pt;mso-wrap-distance-right:9pt;z-index:-249729024;mso-width-relative:page;mso-height-relative:page;" stroked="t" coordsize="21600,21600" wrapcoords="-251 -600 -251 21000 21851 21000 21851 -600 -251 -600">
            <v:path/>
            <v:fill focussize="0,0"/>
            <v:stroke color="#FFFFFF" joinstyle="miter"/>
            <v:imagedata o:title=""/>
            <o:lock v:ext="edit"/>
            <v:textbox>
              <w:txbxContent>
                <w:p/>
              </w:txbxContent>
            </v:textbox>
            <w10:wrap type="tight"/>
          </v:shape>
        </w:pict>
      </w:r>
      <w:r>
        <w:rPr>
          <w:lang w:bidi="bo-CN"/>
        </w:rPr>
        <w:pict>
          <v:shape id="_x0000_s11051" o:spid="_x0000_s11051" o:spt="202" type="#_x0000_t202" style="position:absolute;left:0pt;margin-left:142.2pt;margin-top:277.1pt;height:27pt;width:64.45pt;mso-position-vertical-relative:page;mso-wrap-distance-left:9pt;mso-wrap-distance-right:9pt;z-index:-249728000;mso-width-relative:page;mso-height-relative:page;" stroked="t" coordsize="21600,21600" wrapcoords="-251 -600 -251 21000 21851 21000 21851 -600 -251 -600">
            <v:path/>
            <v:fill focussize="0,0"/>
            <v:stroke color="#FFFFFF" joinstyle="miter"/>
            <v:imagedata o:title=""/>
            <o:lock v:ext="edit"/>
            <v:textbox>
              <w:txbxContent>
                <w:p/>
              </w:txbxContent>
            </v:textbox>
            <w10:wrap type="tight"/>
          </v:shape>
        </w:pict>
      </w:r>
      <w:r>
        <w:rPr>
          <w:sz w:val="44"/>
        </w:rPr>
        <w:pict>
          <v:shape id="文本框 111" o:spid="_x0000_s11052" o:spt="202" type="#_x0000_t202" style="height:27pt;width:64.45pt;" stroked="t" coordsize="21600,21600">
            <v:path/>
            <v:fill focussize="0,0"/>
            <v:stroke color="#FFFFFF" joinstyle="miter"/>
            <v:imagedata o:title=""/>
            <o:lock v:ext="edit"/>
            <v:textbox>
              <w:txbxContent>
                <w:p/>
              </w:txbxContent>
            </v:textbox>
            <w10:wrap type="none"/>
            <w10:anchorlock/>
          </v:shape>
        </w:pict>
      </w:r>
      <w:r>
        <w:rPr>
          <w:lang w:bidi="bo-CN"/>
        </w:rPr>
        <w:pict>
          <v:shape id="_x0000_s11053" o:spid="_x0000_s11053" o:spt="202" type="#_x0000_t202" style="position:absolute;left:0pt;margin-left:154.7pt;margin-top:56.2pt;height:33pt;width:76.95pt;z-index:251355136;mso-width-relative:page;mso-height-relative:page;" stroked="t" coordsize="21600,21600">
            <v:path/>
            <v:fill focussize="0,0"/>
            <v:stroke color="#FFFFFF" joinstyle="miter"/>
            <v:imagedata o:title=""/>
            <o:lock v:ext="edit"/>
            <v:textbox>
              <w:txbxContent>
                <w:p>
                  <w:pPr>
                    <w:jc w:val="center"/>
                    <w:rPr>
                      <w:sz w:val="13"/>
                      <w:szCs w:val="13"/>
                    </w:rPr>
                  </w:pPr>
                  <w:r>
                    <w:rPr>
                      <w:rFonts w:hint="eastAsia"/>
                      <w:sz w:val="13"/>
                      <w:szCs w:val="13"/>
                    </w:rPr>
                    <w:t>催告</w:t>
                  </w:r>
                </w:p>
              </w:txbxContent>
            </v:textbox>
          </v:shape>
        </w:pict>
      </w:r>
      <w:r>
        <w:rPr>
          <w:lang w:bidi="bo-CN"/>
        </w:rPr>
        <w:pict>
          <v:shape id="文本框 108" o:spid="_x0000_s11054" o:spt="202" type="#_x0000_t202" style="position:absolute;left:0pt;margin-left:37.2pt;margin-top:63.7pt;height:27pt;width:75.45pt;z-index:251354112;mso-width-relative:page;mso-height-relative:page;" stroked="t" coordsize="21600,21600">
            <v:path/>
            <v:fill focussize="0,0"/>
            <v:stroke color="#FFFFFF" joinstyle="miter"/>
            <v:imagedata o:title=""/>
            <o:lock v:ext="edit"/>
            <v:textbox>
              <w:txbxContent>
                <w:p>
                  <w:pPr>
                    <w:jc w:val="center"/>
                    <w:rPr>
                      <w:sz w:val="11"/>
                      <w:szCs w:val="11"/>
                    </w:rPr>
                  </w:pPr>
                  <w:r>
                    <w:rPr>
                      <w:rFonts w:hint="eastAsia"/>
                      <w:sz w:val="11"/>
                      <w:szCs w:val="11"/>
                    </w:rPr>
                    <w:t>听取当事人陈述身边</w:t>
                  </w:r>
                </w:p>
              </w:txbxContent>
            </v:textbox>
          </v:shape>
        </w:pict>
      </w:r>
      <w:r>
        <w:rPr>
          <w:lang w:bidi="bo-CN"/>
        </w:rPr>
        <w:pict>
          <v:shape id="文本框 107" o:spid="_x0000_s11055" o:spt="202" type="#_x0000_t202" style="position:absolute;left:0pt;margin-left:37.7pt;margin-top:1.2pt;height:27pt;width:75.45pt;z-index:251353088;mso-width-relative:page;mso-height-relative:page;" coordsize="21600,21600">
            <v:path/>
            <v:fill focussize="0,0"/>
            <v:stroke joinstyle="miter"/>
            <v:imagedata o:title=""/>
            <o:lock v:ext="edit"/>
            <v:textbox>
              <w:txbxContent>
                <w:p>
                  <w:r>
                    <w:rPr>
                      <w:rFonts w:hint="eastAsia"/>
                      <w:sz w:val="10"/>
                      <w:szCs w:val="10"/>
                    </w:rPr>
                    <w:t>当事人未履行行政决定</w:t>
                  </w:r>
                </w:p>
              </w:txbxContent>
            </v:textbox>
          </v:shape>
        </w:pict>
      </w:r>
      <w:r>
        <w:rPr>
          <w:lang w:bidi="bo-CN"/>
        </w:rPr>
        <w:pict>
          <v:line id="直线 101" o:spid="_x0000_s11056" o:spt="20" style="position:absolute;left:0pt;margin-left:378pt;margin-top:397.8pt;height:93.6pt;width:0pt;z-index:251347968;mso-width-relative:page;mso-height-relative:page;" coordsize="21600,21600">
            <v:path arrowok="t"/>
            <v:fill focussize="0,0"/>
            <v:stroke/>
            <v:imagedata o:title=""/>
            <o:lock v:ext="edit"/>
          </v:line>
        </w:pict>
      </w:r>
      <w:r>
        <w:rPr>
          <w:lang w:bidi="bo-CN"/>
        </w:rPr>
        <w:pict>
          <v:line id="直线 106" o:spid="_x0000_s11057" o:spt="20" style="position:absolute;left:0pt;flip:x;margin-left:270pt;margin-top:491.4pt;height:0pt;width:108pt;z-index:251352064;mso-width-relative:page;mso-height-relative:page;" coordsize="21600,21600">
            <v:path arrowok="t"/>
            <v:fill focussize="0,0"/>
            <v:stroke/>
            <v:imagedata o:title=""/>
            <o:lock v:ext="edit"/>
          </v:line>
        </w:pict>
      </w:r>
      <w:r>
        <w:rPr>
          <w:lang w:bidi="bo-CN"/>
        </w:rPr>
        <w:pict>
          <v:line id="直线 105" o:spid="_x0000_s11058" o:spt="20" style="position:absolute;left:0pt;margin-left:270pt;margin-top:483.6pt;height:15.6pt;width:0pt;z-index:251351040;mso-width-relative:page;mso-height-relative:page;" coordsize="21600,21600">
            <v:path arrowok="t"/>
            <v:fill focussize="0,0"/>
            <v:stroke endarrow="block"/>
            <v:imagedata o:title=""/>
            <o:lock v:ext="edit"/>
          </v:line>
        </w:pict>
      </w:r>
      <w:r>
        <w:rPr>
          <w:lang w:bidi="bo-CN"/>
        </w:rPr>
        <w:pict>
          <v:line id="直线 104" o:spid="_x0000_s11059" o:spt="20" style="position:absolute;left:0pt;flip:x;margin-left:225pt;margin-top:499.2pt;height:0pt;width:45pt;z-index:251350016;mso-width-relative:page;mso-height-relative:page;" coordsize="21600,21600">
            <v:path arrowok="t"/>
            <v:fill focussize="0,0"/>
            <v:stroke endarrow="block"/>
            <v:imagedata o:title=""/>
            <o:lock v:ext="edit"/>
          </v:line>
        </w:pict>
      </w:r>
      <w:r>
        <w:rPr>
          <w:lang w:bidi="bo-CN"/>
        </w:rPr>
        <w:pict>
          <v:rect id="矩形 102" o:spid="_x0000_s11060" o:spt="1" style="position:absolute;left:0pt;margin-left:252pt;margin-top:452.4pt;height:31.2pt;width:54pt;z-index:251348992;mso-width-relative:page;mso-height-relative:page;" coordsize="21600,21600">
            <v:path/>
            <v:fill focussize="0,0"/>
            <v:stroke/>
            <v:imagedata o:title=""/>
            <o:lock v:ext="edit"/>
          </v:rect>
        </w:pict>
      </w:r>
      <w:r>
        <w:rPr>
          <w:lang w:bidi="bo-CN"/>
        </w:rPr>
        <w:pict>
          <v:line id="直线 98" o:spid="_x0000_s11061" o:spt="20" style="position:absolute;left:0pt;margin-left:54pt;margin-top:265.2pt;height:234pt;width:0pt;z-index:251346944;mso-width-relative:page;mso-height-relative:page;" coordsize="21600,21600">
            <v:path arrowok="t"/>
            <v:fill focussize="0,0"/>
            <v:stroke/>
            <v:imagedata o:title=""/>
            <o:lock v:ext="edit"/>
          </v:line>
        </w:pict>
      </w:r>
      <w:r>
        <w:rPr>
          <w:lang w:bidi="bo-CN"/>
        </w:rPr>
        <w:pict>
          <v:line id="直线 97" o:spid="_x0000_s11062" o:spt="20" style="position:absolute;left:0pt;margin-left:54pt;margin-top:499.2pt;height:0pt;width:81pt;z-index:251345920;mso-width-relative:page;mso-height-relative:page;" coordsize="21600,21600">
            <v:path arrowok="t"/>
            <v:fill focussize="0,0"/>
            <v:stroke endarrow="block"/>
            <v:imagedata o:title=""/>
            <o:lock v:ext="edit"/>
          </v:line>
        </w:pict>
      </w:r>
      <w:r>
        <w:rPr>
          <w:lang w:bidi="bo-CN"/>
        </w:rPr>
        <w:pict>
          <v:shape id="椭圆 94" o:spid="_x0000_s11063" o:spt="3" type="#_x0000_t3" style="position:absolute;left:0pt;margin-left:135pt;margin-top:475.8pt;height:39pt;width:90pt;z-index:251344896;mso-width-relative:page;mso-height-relative:page;" coordsize="21600,21600">
            <v:path/>
            <v:fill focussize="0,0"/>
            <v:stroke/>
            <v:imagedata o:title=""/>
            <o:lock v:ext="edit"/>
          </v:shape>
        </w:pict>
      </w:r>
      <w:r>
        <w:rPr>
          <w:lang w:bidi="bo-CN"/>
        </w:rPr>
        <w:pict>
          <v:line id="直线 93" o:spid="_x0000_s11064" o:spt="20" style="position:absolute;left:0pt;margin-left:108pt;margin-top:421.2pt;height:78pt;width:0pt;z-index:251343872;mso-width-relative:page;mso-height-relative:page;" coordsize="21600,21600">
            <v:path arrowok="t"/>
            <v:fill focussize="0,0"/>
            <v:stroke endarrow="block"/>
            <v:imagedata o:title=""/>
            <o:lock v:ext="edit"/>
          </v:line>
        </w:pict>
      </w:r>
      <w:r>
        <w:rPr>
          <w:lang w:bidi="bo-CN"/>
        </w:rPr>
        <w:pict>
          <v:rect id="矩形 90" o:spid="_x0000_s11065" o:spt="1" style="position:absolute;left:0pt;margin-left:90pt;margin-top:390pt;height:31.2pt;width:45pt;z-index:251342848;mso-width-relative:page;mso-height-relative:page;" coordsize="21600,21600">
            <v:path/>
            <v:fill focussize="0,0"/>
            <v:stroke/>
            <v:imagedata o:title=""/>
            <o:lock v:ext="edit"/>
          </v:rect>
        </w:pict>
      </w:r>
      <w:r>
        <w:rPr>
          <w:lang w:bidi="bo-CN"/>
        </w:rPr>
        <w:pict>
          <v:line id="直线 89" o:spid="_x0000_s11066" o:spt="20" style="position:absolute;left:0pt;flip:x;margin-left:135pt;margin-top:405.6pt;height:0pt;width:36pt;z-index:251341824;mso-width-relative:page;mso-height-relative:page;" coordsize="21600,21600">
            <v:path arrowok="t"/>
            <v:fill focussize="0,0"/>
            <v:stroke endarrow="block"/>
            <v:imagedata o:title=""/>
            <o:lock v:ext="edit"/>
          </v:line>
        </w:pict>
      </w:r>
      <w:r>
        <w:rPr>
          <w:lang w:bidi="bo-CN"/>
        </w:rPr>
        <w:pict>
          <v:rect id="矩形 86" o:spid="_x0000_s11067" o:spt="1" style="position:absolute;left:0pt;margin-left:198pt;margin-top:390pt;height:31.2pt;width:45pt;z-index:251340800;mso-width-relative:page;mso-height-relative:page;" coordsize="21600,21600">
            <v:path/>
            <v:fill focussize="0,0"/>
            <v:stroke/>
            <v:imagedata o:title=""/>
            <o:lock v:ext="edit"/>
          </v:rect>
        </w:pict>
      </w:r>
      <w:r>
        <w:rPr>
          <w:lang w:bidi="bo-CN"/>
        </w:rPr>
        <w:pict>
          <v:line id="直线 85" o:spid="_x0000_s11068" o:spt="20" style="position:absolute;left:0pt;margin-left:162pt;margin-top:405.6pt;height:0pt;width:36pt;z-index:251339776;mso-width-relative:page;mso-height-relative:page;" coordsize="21600,21600">
            <v:path arrowok="t"/>
            <v:fill focussize="0,0"/>
            <v:stroke endarrow="block"/>
            <v:imagedata o:title=""/>
            <o:lock v:ext="edit"/>
          </v:line>
        </w:pict>
      </w:r>
      <w:r>
        <w:rPr>
          <w:lang w:bidi="bo-CN"/>
        </w:rPr>
        <w:pict>
          <v:rect id="矩形 76" o:spid="_x0000_s11069" o:spt="1" style="position:absolute;left:0pt;margin-left:252pt;margin-top:382.2pt;height:46.8pt;width:63pt;z-index:251336704;mso-width-relative:page;mso-height-relative:page;" coordsize="21600,21600">
            <v:path/>
            <v:fill focussize="0,0"/>
            <v:stroke/>
            <v:imagedata o:title=""/>
            <o:lock v:ext="edit"/>
          </v:rect>
        </w:pict>
      </w:r>
      <w:r>
        <w:rPr>
          <w:lang w:bidi="bo-CN"/>
        </w:rPr>
        <w:pict>
          <v:rect id="矩形 72" o:spid="_x0000_s11070" o:spt="1" style="position:absolute;left:0pt;margin-left:252pt;margin-top:312pt;height:46.8pt;width:63pt;z-index:251332608;mso-width-relative:page;mso-height-relative:page;" coordsize="21600,21600">
            <v:path/>
            <v:fill focussize="0,0"/>
            <v:stroke/>
            <v:imagedata o:title=""/>
            <o:lock v:ext="edit"/>
          </v:rect>
        </w:pict>
      </w:r>
      <w:r>
        <w:rPr>
          <w:lang w:bidi="bo-CN"/>
        </w:rPr>
        <w:pict>
          <v:rect id="_x0000_s11071" o:spid="_x0000_s11071" o:spt="1" style="position:absolute;left:0pt;margin-left:252pt;margin-top:241.8pt;height:46.8pt;width:54pt;z-index:251319296;mso-width-relative:page;mso-height-relative:page;" coordsize="21600,21600">
            <v:path/>
            <v:fill focussize="0,0"/>
            <v:stroke/>
            <v:imagedata o:title=""/>
            <o:lock v:ext="edit"/>
          </v:rect>
        </w:pict>
      </w:r>
      <w:r>
        <w:rPr>
          <w:lang w:bidi="bo-CN"/>
        </w:rPr>
        <w:pict>
          <v:line id="直线 78" o:spid="_x0000_s11072" o:spt="20" style="position:absolute;left:0pt;margin-left:279pt;margin-top:429pt;height:23.4pt;width:0pt;z-index:251338752;mso-width-relative:page;mso-height-relative:page;" coordsize="21600,21600">
            <v:path arrowok="t"/>
            <v:fill focussize="0,0"/>
            <v:stroke endarrow="block"/>
            <v:imagedata o:title=""/>
            <o:lock v:ext="edit"/>
          </v:line>
        </w:pict>
      </w:r>
      <w:r>
        <w:rPr>
          <w:lang w:bidi="bo-CN"/>
        </w:rPr>
        <w:pict>
          <v:rect id="矩形 77" o:spid="_x0000_s11073" o:spt="1" style="position:absolute;left:0pt;margin-left:342pt;margin-top:366.6pt;height:31.2pt;width:72pt;z-index:251337728;mso-width-relative:page;mso-height-relative:page;" coordsize="21600,21600">
            <v:path/>
            <v:fill focussize="0,0"/>
            <v:stroke/>
            <v:imagedata o:title=""/>
            <o:lock v:ext="edit"/>
          </v:rect>
        </w:pict>
      </w:r>
      <w:r>
        <w:rPr>
          <w:lang w:bidi="bo-CN"/>
        </w:rPr>
        <w:pict>
          <v:line id="直线 75" o:spid="_x0000_s11074" o:spt="20" style="position:absolute;left:0pt;margin-left:378pt;margin-top:335.4pt;height:31.2pt;width:0pt;z-index:251335680;mso-width-relative:page;mso-height-relative:page;" coordsize="21600,21600">
            <v:path arrowok="t"/>
            <v:fill focussize="0,0"/>
            <v:stroke endarrow="block"/>
            <v:imagedata o:title=""/>
            <o:lock v:ext="edit"/>
          </v:line>
        </w:pict>
      </w:r>
      <w:r>
        <w:rPr>
          <w:lang w:bidi="bo-CN"/>
        </w:rPr>
        <w:pict>
          <v:line id="直线 74" o:spid="_x0000_s11075" o:spt="20" style="position:absolute;left:0pt;margin-left:279pt;margin-top:358.8pt;height:23.4pt;width:0pt;z-index:251334656;mso-width-relative:page;mso-height-relative:page;" coordsize="21600,21600">
            <v:path arrowok="t"/>
            <v:fill focussize="0,0"/>
            <v:stroke endarrow="block"/>
            <v:imagedata o:title=""/>
            <o:lock v:ext="edit"/>
          </v:line>
        </w:pict>
      </w:r>
      <w:r>
        <w:rPr>
          <w:lang w:bidi="bo-CN"/>
        </w:rPr>
        <w:pict>
          <v:rect id="_x0000_s11076" o:spid="_x0000_s11076" o:spt="1" style="position:absolute;left:0pt;margin-left:342pt;margin-top:304.2pt;height:31.2pt;width:72pt;z-index:251333632;mso-width-relative:page;mso-height-relative:page;" coordsize="21600,21600">
            <v:path/>
            <v:fill focussize="0,0"/>
            <v:stroke/>
            <v:imagedata o:title=""/>
            <o:lock v:ext="edit"/>
          </v:rect>
        </w:pict>
      </w:r>
      <w:r>
        <w:rPr>
          <w:lang w:bidi="bo-CN"/>
        </w:rPr>
        <w:pict>
          <v:line id="直线 71" o:spid="_x0000_s11077" o:spt="20" style="position:absolute;left:0pt;margin-left:180pt;margin-top:358.8pt;height:117pt;width:0pt;z-index:251331584;mso-width-relative:page;mso-height-relative:page;" coordsize="21600,21600">
            <v:path arrowok="t"/>
            <v:fill focussize="0,0"/>
            <v:stroke endarrow="block"/>
            <v:imagedata o:title=""/>
            <o:lock v:ext="edit"/>
          </v:line>
        </w:pict>
      </w:r>
      <w:r>
        <w:rPr>
          <w:lang w:bidi="bo-CN"/>
        </w:rPr>
        <w:pict>
          <v:line id="直线 55" o:spid="_x0000_s11078" o:spt="20" style="position:absolute;left:0pt;margin-left:180pt;margin-top:273pt;height:54.6pt;width:0pt;z-index:251322368;mso-width-relative:page;mso-height-relative:page;" coordsize="21600,21600">
            <v:path arrowok="t"/>
            <v:fill focussize="0,0"/>
            <v:stroke endarrow="block"/>
            <v:imagedata o:title=""/>
            <o:lock v:ext="edit"/>
          </v:line>
        </w:pict>
      </w:r>
      <w:r>
        <w:rPr>
          <w:lang w:bidi="bo-CN"/>
        </w:rPr>
        <w:pict>
          <v:line id="直线 67" o:spid="_x0000_s11079" o:spt="20" style="position:absolute;left:0pt;margin-left:90pt;margin-top:335.4pt;height:7.8pt;width:0pt;z-index:251329536;mso-width-relative:page;mso-height-relative:page;" coordsize="21600,21600">
            <v:path arrowok="t"/>
            <v:fill focussize="0,0"/>
            <v:stroke/>
            <v:imagedata o:title=""/>
            <o:lock v:ext="edit"/>
          </v:line>
        </w:pict>
      </w:r>
      <w:r>
        <w:rPr>
          <w:lang w:bidi="bo-CN"/>
        </w:rPr>
        <w:pict>
          <v:line id="直线 68" o:spid="_x0000_s11080" o:spt="20" style="position:absolute;left:0pt;margin-left:90pt;margin-top:343.2pt;height:0pt;width:45pt;z-index:251330560;mso-width-relative:page;mso-height-relative:page;" coordsize="21600,21600">
            <v:path arrowok="t"/>
            <v:fill focussize="0,0"/>
            <v:stroke endarrow="block"/>
            <v:imagedata o:title=""/>
            <o:lock v:ext="edit"/>
          </v:line>
        </w:pict>
      </w:r>
      <w:r>
        <w:rPr>
          <w:lang w:bidi="bo-CN"/>
        </w:rPr>
        <w:pict>
          <v:shape id="_x0000_s11081" o:spid="_x0000_s11081" o:spt="110" type="#_x0000_t110" style="position:absolute;left:0pt;margin-left:135pt;margin-top:327.6pt;height:31.2pt;width:90pt;z-index:251326464;mso-width-relative:page;mso-height-relative:page;" coordsize="21600,21600">
            <v:path/>
            <v:fill focussize="0,0"/>
            <v:stroke joinstyle="miter"/>
            <v:imagedata o:title=""/>
            <o:lock v:ext="edit"/>
          </v:shape>
        </w:pict>
      </w:r>
      <w:r>
        <w:rPr>
          <w:lang w:bidi="bo-CN"/>
        </w:rPr>
        <w:pict>
          <v:line id="直线 63" o:spid="_x0000_s11082" o:spt="20" style="position:absolute;left:0pt;margin-left:378pt;margin-top:273pt;height:31.2pt;width:0pt;z-index:251328512;mso-width-relative:page;mso-height-relative:page;" coordsize="21600,21600">
            <v:path arrowok="t"/>
            <v:fill focussize="0,0"/>
            <v:stroke endarrow="block"/>
            <v:imagedata o:title=""/>
            <o:lock v:ext="edit"/>
          </v:line>
        </w:pict>
      </w:r>
      <w:r>
        <w:rPr>
          <w:lang w:bidi="bo-CN"/>
        </w:rPr>
        <w:pict>
          <v:line id="直线 62" o:spid="_x0000_s11083" o:spt="20" style="position:absolute;left:0pt;margin-left:279pt;margin-top:288.6pt;height:23.4pt;width:0pt;z-index:251327488;mso-width-relative:page;mso-height-relative:page;" coordsize="21600,21600">
            <v:path arrowok="t"/>
            <v:fill focussize="0,0"/>
            <v:stroke endarrow="block"/>
            <v:imagedata o:title=""/>
            <o:lock v:ext="edit"/>
          </v:line>
        </w:pict>
      </w:r>
      <w:r>
        <w:rPr>
          <w:lang w:bidi="bo-CN"/>
        </w:rPr>
        <w:pict>
          <v:rect id="_x0000_s11084" o:spid="_x0000_s11084" o:spt="1" style="position:absolute;left:0pt;margin-left:72pt;margin-top:304.2pt;height:31.2pt;width:54pt;z-index:251325440;mso-width-relative:page;mso-height-relative:page;" coordsize="21600,21600">
            <v:path/>
            <v:fill focussize="0,0"/>
            <v:stroke/>
            <v:imagedata o:title=""/>
            <o:lock v:ext="edit"/>
          </v:rect>
        </w:pict>
      </w:r>
      <w:r>
        <w:rPr>
          <w:lang w:bidi="bo-CN"/>
        </w:rPr>
        <w:pict>
          <v:line id="直线 57" o:spid="_x0000_s11085" o:spt="20" style="position:absolute;left:0pt;margin-left:117pt;margin-top:288.6pt;height:15.6pt;width:0pt;z-index:251324416;mso-width-relative:page;mso-height-relative:page;" coordsize="21600,21600">
            <v:path arrowok="t"/>
            <v:fill focussize="0,0"/>
            <v:stroke endarrow="block"/>
            <v:imagedata o:title=""/>
            <o:lock v:ext="edit"/>
          </v:line>
        </w:pict>
      </w:r>
      <w:r>
        <w:rPr>
          <w:lang w:bidi="bo-CN"/>
        </w:rPr>
        <w:pict>
          <v:line id="_x0000_s11086" o:spid="_x0000_s11086" o:spt="20" style="position:absolute;left:0pt;flip:x;margin-left:117pt;margin-top:288.6pt;height:0pt;width:63pt;z-index:251323392;mso-width-relative:page;mso-height-relative:page;" coordsize="21600,21600">
            <v:path arrowok="t"/>
            <v:fill focussize="0,0"/>
            <v:stroke/>
            <v:imagedata o:title=""/>
            <o:lock v:ext="edit"/>
          </v:line>
        </w:pict>
      </w:r>
      <w:r>
        <w:rPr>
          <w:lang w:bidi="bo-CN"/>
        </w:rPr>
        <w:pict>
          <v:rect id="_x0000_s11087" o:spid="_x0000_s11087" o:spt="1" style="position:absolute;left:0pt;margin-left:342pt;margin-top:241.8pt;height:31.2pt;width:72pt;z-index:251321344;mso-width-relative:page;mso-height-relative:page;" coordsize="21600,21600">
            <v:path/>
            <v:fill focussize="0,0"/>
            <v:stroke/>
            <v:imagedata o:title=""/>
            <o:lock v:ext="edit"/>
          </v:rect>
        </w:pict>
      </w:r>
      <w:r>
        <w:rPr>
          <w:lang w:bidi="bo-CN"/>
        </w:rPr>
        <w:pict>
          <v:line id="直线 51" o:spid="_x0000_s11088" o:spt="20" style="position:absolute;left:0pt;margin-left:378pt;margin-top:218.4pt;height:23.4pt;width:0pt;z-index:251320320;mso-width-relative:page;mso-height-relative:page;" coordsize="21600,21600">
            <v:path arrowok="t"/>
            <v:fill focussize="0,0"/>
            <v:stroke endarrow="block"/>
            <v:imagedata o:title=""/>
            <o:lock v:ext="edit"/>
          </v:line>
        </w:pict>
      </w:r>
      <w:r>
        <w:rPr>
          <w:lang w:bidi="bo-CN"/>
        </w:rPr>
        <w:pict>
          <v:line id="直线 43" o:spid="_x0000_s11089" o:spt="20" style="position:absolute;left:0pt;margin-left:180pt;margin-top:218.4pt;height:0pt;width:198pt;z-index:251316224;mso-width-relative:page;mso-height-relative:page;" coordsize="21600,21600">
            <v:path arrowok="t"/>
            <v:fill focussize="0,0"/>
            <v:stroke/>
            <v:imagedata o:title=""/>
            <o:lock v:ext="edit"/>
          </v:line>
        </w:pict>
      </w:r>
      <w:r>
        <w:rPr>
          <w:lang w:bidi="bo-CN"/>
        </w:rPr>
        <w:pict>
          <v:line id="直线 48" o:spid="_x0000_s11090" o:spt="20" style="position:absolute;left:0pt;margin-left:279pt;margin-top:218.4pt;height:23.4pt;width:0pt;z-index:251318272;mso-width-relative:page;mso-height-relative:page;" coordsize="21600,21600">
            <v:path arrowok="t"/>
            <v:fill focussize="0,0"/>
            <v:stroke endarrow="block"/>
            <v:imagedata o:title=""/>
            <o:lock v:ext="edit"/>
          </v:line>
        </w:pict>
      </w:r>
      <w:r>
        <w:rPr>
          <w:lang w:bidi="bo-CN"/>
        </w:rPr>
        <w:pict>
          <v:rect id="_x0000_s11091" o:spid="_x0000_s11091" o:spt="1" style="position:absolute;left:0pt;margin-left:36pt;margin-top:234pt;height:31.2pt;width:72pt;z-index:251315200;mso-width-relative:page;mso-height-relative:page;" stroked="t" coordsize="21600,21600">
            <v:path/>
            <v:fill focussize="0,0"/>
            <v:stroke color="#FFFFFF"/>
            <v:imagedata o:title=""/>
            <o:lock v:ext="edit"/>
          </v:rect>
        </w:pict>
      </w:r>
      <w:r>
        <w:rPr>
          <w:lang w:bidi="bo-CN"/>
        </w:rPr>
        <w:pict>
          <v:line id="直线 39" o:spid="_x0000_s11092" o:spt="20" style="position:absolute;left:0pt;margin-left:72pt;margin-top:202.8pt;height:31.2pt;width:0pt;z-index:251314176;mso-width-relative:page;mso-height-relative:page;" coordsize="21600,21600">
            <v:path arrowok="t"/>
            <v:fill focussize="0,0"/>
            <v:stroke endarrow="block"/>
            <v:imagedata o:title=""/>
            <o:lock v:ext="edit"/>
          </v:line>
        </w:pict>
      </w:r>
      <w:r>
        <w:rPr>
          <w:lang w:bidi="bo-CN"/>
        </w:rPr>
        <w:pict>
          <v:line id="直线 38" o:spid="_x0000_s11093" o:spt="20" style="position:absolute;left:0pt;flip:x;margin-left:72pt;margin-top:202.8pt;height:0pt;width:107.95pt;z-index:251313152;mso-width-relative:page;mso-height-relative:page;" coordsize="21600,21600">
            <v:path arrowok="t"/>
            <v:fill focussize="0,0"/>
            <v:stroke/>
            <v:imagedata o:title=""/>
            <o:lock v:ext="edit"/>
          </v:line>
        </w:pict>
      </w:r>
      <w:r>
        <w:rPr>
          <w:lang w:bidi="bo-CN"/>
        </w:rPr>
        <w:pict>
          <v:line id="_x0000_s11094" o:spid="_x0000_s11094" o:spt="20" style="position:absolute;left:0pt;margin-left:180pt;margin-top:171.6pt;height:70.2pt;width:0pt;z-index:251312128;mso-width-relative:page;mso-height-relative:page;" coordsize="21600,21600">
            <v:path arrowok="t"/>
            <v:fill focussize="0,0"/>
            <v:stroke endarrow="block"/>
            <v:imagedata o:title=""/>
            <o:lock v:ext="edit"/>
          </v:line>
        </w:pict>
      </w:r>
      <w:r>
        <w:rPr>
          <w:lang w:bidi="bo-CN"/>
        </w:rPr>
        <w:pict>
          <v:line id="直线 27" o:spid="_x0000_s11095" o:spt="20" style="position:absolute;left:0pt;flip:x;margin-left:90pt;margin-top:156pt;height:0pt;width:36pt;z-index:251311104;mso-width-relative:page;mso-height-relative:page;" coordsize="21600,21600">
            <v:path arrowok="t"/>
            <v:fill focussize="0,0"/>
            <v:stroke endarrow="block"/>
            <v:imagedata o:title=""/>
            <o:lock v:ext="edit"/>
          </v:line>
        </w:pict>
      </w:r>
      <w:r>
        <w:rPr>
          <w:lang w:bidi="bo-CN"/>
        </w:rPr>
        <w:pict>
          <v:shape id="_x0000_s11096" o:spid="_x0000_s11096" o:spt="176" type="#_x0000_t176" style="position:absolute;left:0pt;margin-left:18pt;margin-top:140.4pt;height:31.2pt;width:72pt;z-index:251310080;mso-width-relative:page;mso-height-relative:page;" coordsize="21600,21600">
            <v:path/>
            <v:fill focussize="0,0"/>
            <v:stroke joinstyle="miter"/>
            <v:imagedata o:title=""/>
            <o:lock v:ext="edit"/>
          </v:shape>
        </w:pict>
      </w:r>
      <w:r>
        <w:rPr>
          <w:lang w:bidi="bo-CN"/>
        </w:rPr>
        <w:pict>
          <v:line id="直线 19" o:spid="_x0000_s11097" o:spt="20" style="position:absolute;left:0pt;margin-left:180pt;margin-top:93.6pt;height:46.8pt;width:0pt;z-index:251308032;mso-width-relative:page;mso-height-relative:page;" coordsize="21600,21600">
            <v:path arrowok="t"/>
            <v:fill focussize="0,0"/>
            <v:stroke endarrow="block"/>
            <v:imagedata o:title=""/>
            <o:lock v:ext="edit"/>
          </v:line>
        </w:pict>
      </w:r>
      <w:r>
        <w:rPr>
          <w:lang w:bidi="bo-CN"/>
        </w:rPr>
        <w:pict>
          <v:line id="直线 18" o:spid="_x0000_s11098" o:spt="20" style="position:absolute;left:0pt;margin-left:72pt;margin-top:132.6pt;height:0pt;width:107.95pt;z-index:251307008;mso-width-relative:page;mso-height-relative:page;" coordsize="21600,21600">
            <v:path arrowok="t"/>
            <v:fill focussize="0,0"/>
            <v:stroke endarrow="block"/>
            <v:imagedata o:title=""/>
            <o:lock v:ext="edit"/>
          </v:line>
        </w:pict>
      </w:r>
      <w:r>
        <w:rPr>
          <w:lang w:bidi="bo-CN"/>
        </w:rPr>
        <w:pict>
          <v:line id="直线 17" o:spid="_x0000_s11099" o:spt="20" style="position:absolute;left:0pt;margin-left:72pt;margin-top:93.6pt;height:39pt;width:0pt;z-index:251305984;mso-width-relative:page;mso-height-relative:page;" coordsize="21600,21600">
            <v:path arrowok="t"/>
            <v:fill focussize="0,0"/>
            <v:stroke/>
            <v:imagedata o:title=""/>
            <o:lock v:ext="edit"/>
          </v:line>
        </w:pict>
      </w:r>
      <w:r>
        <w:rPr>
          <w:lang w:bidi="bo-CN"/>
        </w:rPr>
        <w:pict>
          <v:line id="直线 14" o:spid="_x0000_s11100" o:spt="20" style="position:absolute;left:0pt;margin-left:189pt;margin-top:39pt;height:15.6pt;width:0pt;z-index:251304960;mso-width-relative:page;mso-height-relative:page;" coordsize="21600,21600">
            <v:path arrowok="t"/>
            <v:fill focussize="0,0"/>
            <v:stroke endarrow="block"/>
            <v:imagedata o:title=""/>
            <o:lock v:ext="edit"/>
          </v:line>
        </w:pict>
      </w:r>
      <w:r>
        <w:rPr>
          <w:lang w:bidi="bo-CN"/>
        </w:rPr>
        <w:pict>
          <v:line id="直线 13" o:spid="_x0000_s11101" o:spt="20" style="position:absolute;left:0pt;flip:x;margin-left:117pt;margin-top:78pt;height:0pt;width:36pt;z-index:251303936;mso-width-relative:page;mso-height-relative:page;" coordsize="21600,21600">
            <v:path arrowok="t"/>
            <v:fill focussize="0,0"/>
            <v:stroke endarrow="block"/>
            <v:imagedata o:title=""/>
            <o:lock v:ext="edit"/>
          </v:line>
        </w:pict>
      </w:r>
      <w:r>
        <w:rPr>
          <w:lang w:bidi="bo-CN"/>
        </w:rPr>
        <w:pict>
          <v:rect id="矩形 11" o:spid="_x0000_s11102" o:spt="1" style="position:absolute;left:0pt;margin-left:36pt;margin-top:62.4pt;height:31.2pt;width:81pt;z-index:251301888;mso-width-relative:page;mso-height-relative:page;" coordsize="21600,21600">
            <v:path/>
            <v:fill focussize="0,0"/>
            <v:stroke/>
            <v:imagedata o:title=""/>
            <o:lock v:ext="edit"/>
          </v:rect>
        </w:pict>
      </w:r>
      <w:r>
        <w:rPr>
          <w:lang w:bidi="bo-CN"/>
        </w:rPr>
        <w:pict>
          <v:rect id="矩形 12" o:spid="_x0000_s11103" o:spt="1" style="position:absolute;left:0pt;margin-left:153pt;margin-top:54.6pt;height:39pt;width:81pt;z-index:251302912;mso-width-relative:page;mso-height-relative:page;" coordsize="21600,21600">
            <v:path/>
            <v:fill focussize="0,0"/>
            <v:stroke/>
            <v:imagedata o:title=""/>
            <o:lock v:ext="edit"/>
          </v:rect>
        </w:pict>
      </w:r>
      <w:r>
        <w:rPr>
          <w:lang w:bidi="bo-CN"/>
        </w:rPr>
        <w:pict>
          <v:line id="直线 5" o:spid="_x0000_s11104" o:spt="20" style="position:absolute;left:0pt;margin-left:117pt;margin-top:15.6pt;height:0pt;width:36pt;z-index:251299840;mso-width-relative:page;mso-height-relative:page;" coordsize="21600,21600">
            <v:path arrowok="t"/>
            <v:fill focussize="0,0"/>
            <v:stroke endarrow="block"/>
            <v:imagedata o:title=""/>
            <o:lock v:ext="edit"/>
          </v:line>
        </w:pict>
      </w:r>
      <w:r>
        <w:rPr>
          <w:lang w:bidi="bo-CN"/>
        </w:rPr>
        <w:pict>
          <v:rect id="矩形 4" o:spid="_x0000_s11105" o:spt="1" style="position:absolute;left:0pt;margin-left:36pt;margin-top:0pt;height:31.2pt;width:81pt;z-index:251298816;mso-width-relative:page;mso-height-relative:page;" stroked="t" coordsize="21600,21600">
            <v:path/>
            <v:fill focussize="0,0"/>
            <v:stroke color="#FFFFFF"/>
            <v:imagedata o:title=""/>
            <o:lock v:ext="edit"/>
          </v:rect>
        </w:pict>
      </w:r>
      <w:r>
        <w:rPr>
          <w:sz w:val="44"/>
        </w:rPr>
        <w:pict>
          <v:group id="_x0000_s11106" o:spid="_x0000_s11106" o:spt="203" style="height:249.2pt;width:415.3pt;" coordorigin="2360,7915" coordsize="7200,4320" editas="canvas">
            <o:lock v:ext="edit"/>
            <v:shape id="_x0000_s9084" o:spid="_x0000_s9084" o:spt="75" type="#_x0000_t75" style="position:absolute;left:2360;top:7915;height:4320;width:7200;" filled="f" o:preferrelative="f" stroked="f" coordsize="21600,21600">
              <v:path/>
              <v:fill on="f" focussize="0,0"/>
              <v:stroke on="f" joinstyle="miter"/>
              <v:imagedata o:title=""/>
              <o:lock v:ext="edit" text="t" aspectratio="t"/>
            </v:shape>
            <v:shape id="_x0000_s11107" o:spid="_x0000_s11107" o:spt="202" type="#_x0000_t202" style="position:absolute;left:4825;top:8591;height:563;width:1364;" stroked="t" coordsize="21600,21600">
              <v:path/>
              <v:fill focussize="0,0"/>
              <v:stroke color="#FFFFFF" joinstyle="miter"/>
              <v:imagedata o:title=""/>
              <o:lock v:ext="edit"/>
              <v:textbox>
                <w:txbxContent>
                  <w:p>
                    <w:pPr>
                      <w:jc w:val="center"/>
                      <w:rPr>
                        <w:sz w:val="11"/>
                        <w:szCs w:val="11"/>
                      </w:rPr>
                    </w:pPr>
                    <w:r>
                      <w:rPr>
                        <w:rFonts w:hint="eastAsia"/>
                        <w:sz w:val="10"/>
                        <w:szCs w:val="10"/>
                      </w:rPr>
                      <w:t>作出并送达强制执决定书</w:t>
                    </w:r>
                  </w:p>
                  <w:p>
                    <w:pPr>
                      <w:jc w:val="center"/>
                      <w:rPr>
                        <w:sz w:val="11"/>
                        <w:szCs w:val="11"/>
                      </w:rPr>
                    </w:pPr>
                    <w:r>
                      <w:rPr>
                        <w:rFonts w:hint="eastAsia"/>
                        <w:sz w:val="11"/>
                        <w:szCs w:val="11"/>
                      </w:rPr>
                      <w:t>行决定书</w:t>
                    </w:r>
                  </w:p>
                </w:txbxContent>
              </v:textbox>
            </v:shape>
            <w10:wrap type="none"/>
            <w10:anchorlock/>
          </v:group>
        </w:pict>
      </w:r>
    </w:p>
    <w:p>
      <w:pPr>
        <w:rPr>
          <w:sz w:val="52"/>
          <w:szCs w:val="52"/>
        </w:rPr>
      </w:pPr>
    </w:p>
    <w:p>
      <w:pPr>
        <w:jc w:val="center"/>
        <w:rPr>
          <w:sz w:val="44"/>
          <w:szCs w:val="44"/>
        </w:rPr>
      </w:pPr>
    </w:p>
    <w:p>
      <w:pPr>
        <w:jc w:val="center"/>
        <w:rPr>
          <w:sz w:val="44"/>
          <w:szCs w:val="44"/>
        </w:rPr>
      </w:pPr>
    </w:p>
    <w:p>
      <w:pPr>
        <w:jc w:val="center"/>
        <w:rPr>
          <w:rFonts w:hint="eastAsia"/>
          <w:sz w:val="44"/>
          <w:szCs w:val="44"/>
        </w:rPr>
      </w:pPr>
    </w:p>
    <w:p>
      <w:pPr>
        <w:jc w:val="center"/>
        <w:rPr>
          <w:rFonts w:hint="eastAsia"/>
          <w:sz w:val="44"/>
          <w:szCs w:val="44"/>
        </w:rPr>
      </w:pPr>
    </w:p>
    <w:p>
      <w:pPr>
        <w:jc w:val="center"/>
        <w:rPr>
          <w:rFonts w:hint="eastAsia"/>
          <w:sz w:val="44"/>
          <w:szCs w:val="44"/>
        </w:rPr>
      </w:pPr>
    </w:p>
    <w:p>
      <w:pPr>
        <w:jc w:val="center"/>
        <w:rPr>
          <w:rFonts w:hint="eastAsia"/>
          <w:sz w:val="44"/>
          <w:szCs w:val="44"/>
        </w:rPr>
      </w:pPr>
    </w:p>
    <w:p>
      <w:pPr>
        <w:jc w:val="center"/>
        <w:rPr>
          <w:rFonts w:hint="eastAsia"/>
          <w:sz w:val="44"/>
          <w:szCs w:val="44"/>
        </w:rPr>
      </w:pPr>
    </w:p>
    <w:p>
      <w:pPr>
        <w:jc w:val="center"/>
        <w:rPr>
          <w:rFonts w:hint="eastAsia"/>
          <w:b/>
          <w:bCs/>
          <w:sz w:val="36"/>
          <w:szCs w:val="36"/>
        </w:rPr>
      </w:pPr>
      <w:r>
        <w:rPr>
          <w:rFonts w:hint="eastAsia"/>
          <w:b/>
          <w:bCs/>
          <w:sz w:val="36"/>
          <w:szCs w:val="36"/>
          <w:lang w:eastAsia="zh-CN"/>
        </w:rPr>
        <w:t>双湖县交通运输局</w:t>
      </w:r>
      <w:r>
        <w:rPr>
          <w:rFonts w:hint="eastAsia"/>
          <w:b/>
          <w:bCs/>
          <w:sz w:val="36"/>
          <w:szCs w:val="36"/>
        </w:rPr>
        <w:t>行政强制流程图</w:t>
      </w:r>
    </w:p>
    <w:p>
      <w:pPr>
        <w:jc w:val="right"/>
        <w:rPr>
          <w:rFonts w:hint="eastAsia" w:eastAsia="宋体"/>
          <w:b w:val="0"/>
          <w:bCs w:val="0"/>
          <w:sz w:val="24"/>
          <w:szCs w:val="24"/>
          <w:lang w:eastAsia="zh-CN"/>
        </w:rPr>
      </w:pPr>
      <w:r>
        <w:rPr>
          <w:rFonts w:hint="eastAsia"/>
          <w:b w:val="0"/>
          <w:bCs w:val="0"/>
          <w:sz w:val="24"/>
          <w:szCs w:val="24"/>
          <w:lang w:eastAsia="zh-CN"/>
        </w:rPr>
        <w:t>序号：</w:t>
      </w:r>
      <w:r>
        <w:rPr>
          <w:rFonts w:hint="eastAsia"/>
          <w:b w:val="0"/>
          <w:bCs w:val="0"/>
          <w:sz w:val="24"/>
          <w:szCs w:val="24"/>
          <w:lang w:val="en-US" w:eastAsia="zh-CN"/>
        </w:rPr>
        <w:t>207</w:t>
      </w:r>
    </w:p>
    <w:p>
      <w:pPr>
        <w:rPr>
          <w:rFonts w:ascii="宋体" w:cs="宋体"/>
          <w:sz w:val="28"/>
          <w:szCs w:val="28"/>
        </w:rPr>
      </w:pPr>
      <w:r>
        <w:rPr>
          <w:rFonts w:hint="eastAsia"/>
          <w:sz w:val="28"/>
          <w:szCs w:val="28"/>
        </w:rPr>
        <w:t>职权名称：强制超载超限车辆卸货、卸载</w:t>
      </w:r>
    </w:p>
    <w:p>
      <w:pPr>
        <w:rPr>
          <w:sz w:val="28"/>
          <w:szCs w:val="28"/>
        </w:rPr>
      </w:pPr>
    </w:p>
    <w:p>
      <w:pPr>
        <w:rPr>
          <w:sz w:val="44"/>
          <w:szCs w:val="44"/>
        </w:rPr>
      </w:pPr>
      <w:r>
        <w:rPr>
          <w:lang w:bidi="bo-CN"/>
        </w:rPr>
        <w:pict>
          <v:shape id="_x0000_s11108" o:spid="_x0000_s11108" o:spt="32" type="#_x0000_t32" style="position:absolute;left:0pt;flip:y;margin-left:392.25pt;margin-top:26.35pt;height:19.25pt;width:0pt;z-index:251707392;mso-width-relative:page;mso-height-relative:page;" o:connectortype="straight" filled="f" coordsize="21600,21600">
            <v:path arrowok="t"/>
            <v:fill on="f" focussize="0,0"/>
            <v:stroke/>
            <v:imagedata o:title=""/>
            <o:lock v:ext="edit"/>
          </v:shape>
        </w:pict>
      </w:r>
      <w:r>
        <w:rPr>
          <w:lang w:bidi="bo-CN"/>
        </w:rPr>
        <w:pict>
          <v:shape id="_x0000_s11109" o:spid="_x0000_s11109" o:spt="32" type="#_x0000_t32" style="position:absolute;left:0pt;margin-left:55.65pt;margin-top:26.35pt;height:19.25pt;width:0pt;z-index:251705344;mso-width-relative:page;mso-height-relative:page;" o:connectortype="straight" filled="f" coordsize="21600,21600">
            <v:path arrowok="t"/>
            <v:fill on="f" focussize="0,0"/>
            <v:stroke/>
            <v:imagedata o:title=""/>
            <o:lock v:ext="edit"/>
          </v:shape>
        </w:pict>
      </w:r>
      <w:r>
        <w:rPr>
          <w:lang w:bidi="bo-CN"/>
        </w:rPr>
        <w:pict>
          <v:shape id="_x0000_s11110" o:spid="_x0000_s11110" o:spt="32" type="#_x0000_t32" style="position:absolute;left:0pt;margin-left:55.65pt;margin-top:26.35pt;height:0pt;width:336.6pt;z-index:251704320;mso-width-relative:page;mso-height-relative:page;" o:connectortype="straight" filled="f" coordsize="21600,21600">
            <v:path arrowok="t"/>
            <v:fill on="f" focussize="0,0"/>
            <v:stroke/>
            <v:imagedata o:title=""/>
            <o:lock v:ext="edit"/>
          </v:shape>
        </w:pict>
      </w:r>
    </w:p>
    <w:p>
      <w:pPr>
        <w:tabs>
          <w:tab w:val="left" w:pos="635"/>
          <w:tab w:val="left" w:pos="2080"/>
        </w:tabs>
        <w:rPr>
          <w:szCs w:val="21"/>
        </w:rPr>
      </w:pPr>
      <w:r>
        <w:rPr>
          <w:lang w:bidi="bo-CN"/>
        </w:rPr>
        <w:pict>
          <v:shape id="_x0000_s11111" o:spid="_x0000_s11111" o:spt="32" type="#_x0000_t32" style="position:absolute;left:0pt;margin-left:192.15pt;margin-top:14.4pt;height:15.9pt;width:0pt;z-index:251728896;mso-width-relative:page;mso-height-relative:page;" o:connectortype="straight" filled="f" coordsize="21600,21600">
            <v:path arrowok="t"/>
            <v:fill on="f" focussize="0,0"/>
            <v:stroke endarrow="block"/>
            <v:imagedata o:title=""/>
            <o:lock v:ext="edit"/>
          </v:shape>
        </w:pict>
      </w:r>
      <w:r>
        <w:rPr>
          <w:lang w:bidi="bo-CN"/>
        </w:rPr>
        <w:pict>
          <v:shape id="_x0000_s11112" o:spid="_x0000_s11112" o:spt="32" type="#_x0000_t32" style="position:absolute;left:0pt;margin-left:55.65pt;margin-top:14.4pt;height:0pt;width:336.6pt;z-index:251706368;mso-width-relative:page;mso-height-relative:page;" o:connectortype="straight" filled="f" coordsize="21600,21600">
            <v:path arrowok="t"/>
            <v:fill on="f" focussize="0,0"/>
            <v:stroke/>
            <v:imagedata o:title=""/>
            <o:lock v:ext="edit"/>
          </v:shape>
        </w:pict>
      </w:r>
      <w:r>
        <w:rPr>
          <w:sz w:val="44"/>
          <w:szCs w:val="44"/>
        </w:rPr>
        <w:tab/>
      </w:r>
      <w:r>
        <w:rPr>
          <w:sz w:val="44"/>
          <w:szCs w:val="44"/>
        </w:rPr>
        <w:tab/>
      </w:r>
      <w:r>
        <w:rPr>
          <w:rFonts w:hint="eastAsia"/>
          <w:szCs w:val="21"/>
        </w:rPr>
        <w:t>发现需采取强制措施的违法嫌疑车辆</w:t>
      </w:r>
    </w:p>
    <w:p>
      <w:pPr>
        <w:rPr>
          <w:szCs w:val="21"/>
        </w:rPr>
      </w:pPr>
      <w:r>
        <w:rPr>
          <w:lang w:bidi="bo-CN"/>
        </w:rPr>
        <w:pict>
          <v:shape id="_x0000_s11113" o:spid="_x0000_s11113" o:spt="32" type="#_x0000_t32" style="position:absolute;left:0pt;flip:y;margin-left:392.25pt;margin-top:14.7pt;height:18.45pt;width:0pt;z-index:251711488;mso-width-relative:page;mso-height-relative:page;" o:connectortype="straight" filled="f" coordsize="21600,21600">
            <v:path arrowok="t"/>
            <v:fill on="f" focussize="0,0"/>
            <v:stroke/>
            <v:imagedata o:title=""/>
            <o:lock v:ext="edit"/>
          </v:shape>
        </w:pict>
      </w:r>
      <w:r>
        <w:rPr>
          <w:lang w:bidi="bo-CN"/>
        </w:rPr>
        <w:pict>
          <v:shape id="_x0000_s11114" o:spid="_x0000_s11114" o:spt="32" type="#_x0000_t32" style="position:absolute;left:0pt;margin-left:55.65pt;margin-top:14.7pt;height:18.45pt;width:0pt;z-index:251709440;mso-width-relative:page;mso-height-relative:page;" o:connectortype="straight" filled="f" coordsize="21600,21600">
            <v:path arrowok="t"/>
            <v:fill on="f" focussize="0,0"/>
            <v:stroke/>
            <v:imagedata o:title=""/>
            <o:lock v:ext="edit"/>
          </v:shape>
        </w:pict>
      </w:r>
      <w:r>
        <w:rPr>
          <w:lang w:bidi="bo-CN"/>
        </w:rPr>
        <w:pict>
          <v:shape id="_x0000_s11115" o:spid="_x0000_s11115" o:spt="32" type="#_x0000_t32" style="position:absolute;left:0pt;margin-left:55.65pt;margin-top:14.7pt;height:0pt;width:336.6pt;z-index:251708416;mso-width-relative:page;mso-height-relative:page;" o:connectortype="straight" filled="f" coordsize="21600,21600">
            <v:path arrowok="t"/>
            <v:fill on="f" focussize="0,0"/>
            <v:stroke/>
            <v:imagedata o:title=""/>
            <o:lock v:ext="edit"/>
          </v:shape>
        </w:pict>
      </w:r>
    </w:p>
    <w:p>
      <w:pPr>
        <w:tabs>
          <w:tab w:val="left" w:pos="2010"/>
        </w:tabs>
        <w:rPr>
          <w:szCs w:val="21"/>
        </w:rPr>
      </w:pPr>
      <w:r>
        <w:rPr>
          <w:szCs w:val="21"/>
        </w:rPr>
        <w:tab/>
      </w:r>
      <w:r>
        <w:rPr>
          <w:rFonts w:hint="eastAsia"/>
          <w:szCs w:val="21"/>
        </w:rPr>
        <w:t>制作现场笔录或者其他方式调查取证</w:t>
      </w:r>
    </w:p>
    <w:p>
      <w:pPr>
        <w:rPr>
          <w:szCs w:val="21"/>
        </w:rPr>
      </w:pPr>
      <w:r>
        <w:rPr>
          <w:lang w:bidi="bo-CN"/>
        </w:rPr>
        <w:pict>
          <v:shape id="_x0000_s11116" o:spid="_x0000_s11116" o:spt="32" type="#_x0000_t32" style="position:absolute;left:0pt;margin-left:192.15pt;margin-top:1.95pt;height:10.85pt;width:0pt;z-index:251729920;mso-width-relative:page;mso-height-relative:page;" o:connectortype="straight" filled="f" coordsize="21600,21600">
            <v:path arrowok="t"/>
            <v:fill on="f" focussize="0,0"/>
            <v:stroke endarrow="block"/>
            <v:imagedata o:title=""/>
            <o:lock v:ext="edit"/>
          </v:shape>
        </w:pict>
      </w:r>
      <w:r>
        <w:rPr>
          <w:lang w:bidi="bo-CN"/>
        </w:rPr>
        <w:pict>
          <v:shape id="_x0000_s11117" o:spid="_x0000_s11117" o:spt="32" type="#_x0000_t32" style="position:absolute;left:0pt;flip:y;margin-left:392.25pt;margin-top:12.8pt;height:21.8pt;width:0pt;z-index:251715584;mso-width-relative:page;mso-height-relative:page;" o:connectortype="straight" filled="f" coordsize="21600,21600">
            <v:path arrowok="t"/>
            <v:fill on="f" focussize="0,0"/>
            <v:stroke/>
            <v:imagedata o:title=""/>
            <o:lock v:ext="edit"/>
          </v:shape>
        </w:pict>
      </w:r>
      <w:r>
        <w:rPr>
          <w:lang w:bidi="bo-CN"/>
        </w:rPr>
        <w:pict>
          <v:shape id="_x0000_s11118" o:spid="_x0000_s11118" o:spt="32" type="#_x0000_t32" style="position:absolute;left:0pt;margin-left:55.65pt;margin-top:12.8pt;height:21.8pt;width:0pt;z-index:251713536;mso-width-relative:page;mso-height-relative:page;" o:connectortype="straight" filled="f" coordsize="21600,21600">
            <v:path arrowok="t"/>
            <v:fill on="f" focussize="0,0"/>
            <v:stroke/>
            <v:imagedata o:title=""/>
            <o:lock v:ext="edit"/>
          </v:shape>
        </w:pict>
      </w:r>
      <w:r>
        <w:rPr>
          <w:lang w:bidi="bo-CN"/>
        </w:rPr>
        <w:pict>
          <v:shape id="_x0000_s11119" o:spid="_x0000_s11119" o:spt="32" type="#_x0000_t32" style="position:absolute;left:0pt;margin-left:55.65pt;margin-top:12.8pt;height:0pt;width:336.6pt;z-index:251712512;mso-width-relative:page;mso-height-relative:page;" o:connectortype="straight" filled="f" coordsize="21600,21600">
            <v:path arrowok="t"/>
            <v:fill on="f" focussize="0,0"/>
            <v:stroke/>
            <v:imagedata o:title=""/>
            <o:lock v:ext="edit"/>
          </v:shape>
        </w:pict>
      </w:r>
      <w:r>
        <w:rPr>
          <w:lang w:bidi="bo-CN"/>
        </w:rPr>
        <w:pict>
          <v:shape id="_x0000_s11120" o:spid="_x0000_s11120" o:spt="32" type="#_x0000_t32" style="position:absolute;left:0pt;margin-left:55.65pt;margin-top:1.95pt;height:0pt;width:336.6pt;z-index:251710464;mso-width-relative:page;mso-height-relative:page;" o:connectortype="straight" filled="f" coordsize="21600,21600">
            <v:path arrowok="t"/>
            <v:fill on="f" focussize="0,0"/>
            <v:stroke/>
            <v:imagedata o:title=""/>
            <o:lock v:ext="edit"/>
          </v:shape>
        </w:pict>
      </w:r>
    </w:p>
    <w:p>
      <w:pPr>
        <w:tabs>
          <w:tab w:val="left" w:pos="2400"/>
        </w:tabs>
        <w:rPr>
          <w:szCs w:val="21"/>
        </w:rPr>
      </w:pPr>
      <w:r>
        <w:rPr>
          <w:szCs w:val="21"/>
        </w:rPr>
        <w:tab/>
      </w:r>
      <w:r>
        <w:rPr>
          <w:rFonts w:hint="eastAsia"/>
          <w:szCs w:val="21"/>
        </w:rPr>
        <w:t>审批：填写《强制措施审批表》</w:t>
      </w:r>
    </w:p>
    <w:p>
      <w:pPr>
        <w:rPr>
          <w:szCs w:val="21"/>
        </w:rPr>
      </w:pPr>
      <w:r>
        <w:rPr>
          <w:lang w:bidi="bo-CN"/>
        </w:rPr>
        <w:pict>
          <v:shape id="_x0000_s11121" o:spid="_x0000_s11121" o:spt="32" type="#_x0000_t32" style="position:absolute;left:0pt;margin-left:69.05pt;margin-top:3.4pt;height:28.45pt;width:0pt;z-index:251730944;mso-width-relative:page;mso-height-relative:page;" o:connectortype="straight" filled="f" coordsize="21600,21600">
            <v:path arrowok="t"/>
            <v:fill on="f" focussize="0,0"/>
            <v:stroke endarrow="block"/>
            <v:imagedata o:title=""/>
            <o:lock v:ext="edit"/>
          </v:shape>
        </w:pict>
      </w:r>
      <w:r>
        <w:rPr>
          <w:lang w:bidi="bo-CN"/>
        </w:rPr>
        <w:pict>
          <v:shape id="_x0000_s11122" o:spid="_x0000_s11122" o:spt="32" type="#_x0000_t32" style="position:absolute;left:0pt;margin-left:192.15pt;margin-top:13.4pt;height:75.35pt;width:0pt;z-index:251722752;mso-width-relative:page;mso-height-relative:page;" o:connectortype="straight" filled="f" coordsize="21600,21600">
            <v:path arrowok="t"/>
            <v:fill on="f" focussize="0,0"/>
            <v:stroke/>
            <v:imagedata o:title=""/>
            <o:lock v:ext="edit"/>
          </v:shape>
        </w:pict>
      </w:r>
      <w:r>
        <w:rPr>
          <w:lang w:bidi="bo-CN"/>
        </w:rPr>
        <w:pict>
          <v:shape id="_x0000_s11123" o:spid="_x0000_s11123" o:spt="32" type="#_x0000_t32" style="position:absolute;left:0pt;margin-left:415.65pt;margin-top:13.4pt;height:70.35pt;width:0pt;z-index:251721728;mso-width-relative:page;mso-height-relative:page;" o:connectortype="straight" filled="f" coordsize="21600,21600">
            <v:path arrowok="t"/>
            <v:fill on="f" focussize="0,0"/>
            <v:stroke/>
            <v:imagedata o:title=""/>
            <o:lock v:ext="edit"/>
          </v:shape>
        </w:pict>
      </w:r>
      <w:r>
        <w:rPr>
          <w:lang w:bidi="bo-CN"/>
        </w:rPr>
        <w:pict>
          <v:shape id="_x0000_s11124" o:spid="_x0000_s11124" o:spt="32" type="#_x0000_t32" style="position:absolute;left:0pt;margin-left:192.15pt;margin-top:13.4pt;height:0pt;width:223.5pt;z-index:251720704;mso-width-relative:page;mso-height-relative:page;" o:connectortype="straight" filled="f" coordsize="21600,21600">
            <v:path arrowok="t"/>
            <v:fill on="f" focussize="0,0"/>
            <v:stroke/>
            <v:imagedata o:title=""/>
            <o:lock v:ext="edit"/>
          </v:shape>
        </w:pict>
      </w:r>
      <w:r>
        <w:rPr>
          <w:lang w:bidi="bo-CN"/>
        </w:rPr>
        <w:pict>
          <v:shape id="_x0000_s11125" o:spid="_x0000_s11125" o:spt="32" type="#_x0000_t32" style="position:absolute;left:0pt;margin-left:55.65pt;margin-top:3.4pt;height:0pt;width:336.6pt;z-index:251714560;mso-width-relative:page;mso-height-relative:page;" o:connectortype="straight" filled="f" coordsize="21600,21600">
            <v:path arrowok="t"/>
            <v:fill on="f" focussize="0,0"/>
            <v:stroke/>
            <v:imagedata o:title=""/>
            <o:lock v:ext="edit"/>
          </v:shape>
        </w:pict>
      </w:r>
    </w:p>
    <w:p>
      <w:pPr>
        <w:tabs>
          <w:tab w:val="left" w:pos="3900"/>
          <w:tab w:val="center" w:pos="4153"/>
        </w:tabs>
        <w:rPr>
          <w:szCs w:val="21"/>
        </w:rPr>
      </w:pPr>
      <w:r>
        <w:rPr>
          <w:szCs w:val="21"/>
        </w:rPr>
        <w:tab/>
      </w:r>
      <w:r>
        <w:rPr>
          <w:rFonts w:hint="eastAsia"/>
          <w:szCs w:val="21"/>
        </w:rPr>
        <w:t>出示行政执法证，口头告知违法事实，拟采</w:t>
      </w:r>
    </w:p>
    <w:p>
      <w:pPr>
        <w:tabs>
          <w:tab w:val="left" w:pos="3950"/>
        </w:tabs>
        <w:rPr>
          <w:szCs w:val="21"/>
        </w:rPr>
      </w:pPr>
      <w:r>
        <w:rPr>
          <w:lang w:bidi="bo-CN"/>
        </w:rPr>
        <w:pict>
          <v:shape id="_x0000_s11126" o:spid="_x0000_s11126" o:spt="32" type="#_x0000_t32" style="position:absolute;left:0pt;margin-left:99.2pt;margin-top:18.2pt;height:0pt;width:92.95pt;z-index:251731968;mso-width-relative:page;mso-height-relative:page;" o:connectortype="straight" filled="f" coordsize="21600,21600">
            <v:path arrowok="t"/>
            <v:fill on="f" focussize="0,0"/>
            <v:stroke endarrow="block"/>
            <v:imagedata o:title=""/>
            <o:lock v:ext="edit"/>
          </v:shape>
        </w:pict>
      </w:r>
      <w:r>
        <w:rPr>
          <w:lang w:bidi="bo-CN"/>
        </w:rPr>
        <w:pict>
          <v:shape id="_x0000_s11127" o:spid="_x0000_s11127" o:spt="32" type="#_x0000_t32" style="position:absolute;left:0pt;flip:y;margin-left:99.2pt;margin-top:0.65pt;height:34.3pt;width:0pt;z-index:251719680;mso-width-relative:page;mso-height-relative:page;" o:connectortype="straight" filled="f" coordsize="21600,21600">
            <v:path arrowok="t"/>
            <v:fill on="f" focussize="0,0"/>
            <v:stroke/>
            <v:imagedata o:title=""/>
            <o:lock v:ext="edit"/>
          </v:shape>
        </w:pict>
      </w:r>
      <w:r>
        <w:rPr>
          <w:lang w:bidi="bo-CN"/>
        </w:rPr>
        <w:pict>
          <v:shape id="_x0000_s11128" o:spid="_x0000_s11128" o:spt="32" type="#_x0000_t32" style="position:absolute;left:0pt;margin-left:55.65pt;margin-top:0.65pt;height:34.3pt;width:0pt;z-index:251717632;mso-width-relative:page;mso-height-relative:page;" o:connectortype="straight" filled="f" coordsize="21600,21600">
            <v:path arrowok="t"/>
            <v:fill on="f" focussize="0,0"/>
            <v:stroke/>
            <v:imagedata o:title=""/>
            <o:lock v:ext="edit"/>
          </v:shape>
        </w:pict>
      </w:r>
      <w:r>
        <w:rPr>
          <w:lang w:bidi="bo-CN"/>
        </w:rPr>
        <w:pict>
          <v:shape id="_x0000_s11129" o:spid="_x0000_s11129" o:spt="32" type="#_x0000_t32" style="position:absolute;left:0pt;margin-left:55.65pt;margin-top:0.65pt;height:0pt;width:43.55pt;z-index:251716608;mso-width-relative:page;mso-height-relative:page;" o:connectortype="straight" filled="f" coordsize="21600,21600">
            <v:path arrowok="t"/>
            <v:fill on="f" focussize="0,0"/>
            <v:stroke/>
            <v:imagedata o:title=""/>
            <o:lock v:ext="edit"/>
          </v:shape>
        </w:pict>
      </w:r>
      <w:r>
        <w:rPr>
          <w:rFonts w:hint="eastAsia"/>
          <w:sz w:val="28"/>
          <w:szCs w:val="28"/>
        </w:rPr>
        <w:t>，</w:t>
      </w:r>
      <w:r>
        <w:rPr>
          <w:sz w:val="28"/>
          <w:szCs w:val="28"/>
        </w:rPr>
        <w:t xml:space="preserve">      </w:t>
      </w:r>
      <w:r>
        <w:rPr>
          <w:szCs w:val="21"/>
        </w:rPr>
        <w:t xml:space="preserve">  </w:t>
      </w:r>
      <w:r>
        <w:rPr>
          <w:rFonts w:hint="eastAsia"/>
          <w:szCs w:val="21"/>
        </w:rPr>
        <w:t>告知</w:t>
      </w:r>
      <w:r>
        <w:rPr>
          <w:sz w:val="28"/>
          <w:szCs w:val="28"/>
        </w:rPr>
        <w:tab/>
      </w:r>
      <w:r>
        <w:rPr>
          <w:rFonts w:hint="eastAsia"/>
          <w:szCs w:val="21"/>
        </w:rPr>
        <w:t>取的强制措施种类及法律依据，同时行政执法</w:t>
      </w:r>
    </w:p>
    <w:p>
      <w:pPr>
        <w:tabs>
          <w:tab w:val="left" w:pos="2863"/>
        </w:tabs>
        <w:ind w:firstLine="31680" w:firstLineChars="1900"/>
        <w:rPr>
          <w:szCs w:val="21"/>
        </w:rPr>
      </w:pPr>
      <w:r>
        <w:rPr>
          <w:lang w:bidi="bo-CN"/>
        </w:rPr>
        <w:pict>
          <v:shape id="_x0000_s11130" o:spid="_x0000_s11130" o:spt="32" type="#_x0000_t32" style="position:absolute;left:0pt;margin-left:74.95pt;margin-top:3.75pt;height:79.55pt;width:0pt;z-index:251732992;mso-width-relative:page;mso-height-relative:page;" o:connectortype="straight" filled="f" coordsize="21600,21600">
            <v:path arrowok="t"/>
            <v:fill on="f" focussize="0,0"/>
            <v:stroke endarrow="block"/>
            <v:imagedata o:title=""/>
            <o:lock v:ext="edit"/>
          </v:shape>
        </w:pict>
      </w:r>
      <w:r>
        <w:rPr>
          <w:lang w:bidi="bo-CN"/>
        </w:rPr>
        <w:pict>
          <v:shape id="_x0000_s11131" o:spid="_x0000_s11131" o:spt="32" type="#_x0000_t32" style="position:absolute;left:0pt;margin-left:55.65pt;margin-top:3.75pt;height:0pt;width:43.55pt;z-index:251718656;mso-width-relative:page;mso-height-relative:page;" o:connectortype="straight" filled="f" coordsize="21600,21600">
            <v:path arrowok="t"/>
            <v:fill on="f" focussize="0,0"/>
            <v:stroke/>
            <v:imagedata o:title=""/>
            <o:lock v:ext="edit"/>
          </v:shape>
        </w:pict>
      </w:r>
      <w:r>
        <w:rPr>
          <w:rFonts w:hint="eastAsia"/>
          <w:szCs w:val="21"/>
        </w:rPr>
        <w:t>陈述、申辩的权利。</w:t>
      </w:r>
    </w:p>
    <w:p>
      <w:pPr>
        <w:rPr>
          <w:szCs w:val="21"/>
        </w:rPr>
      </w:pPr>
      <w:r>
        <w:rPr>
          <w:lang w:bidi="bo-CN"/>
        </w:rPr>
        <w:pict>
          <v:shape id="_x0000_s11132" o:spid="_x0000_s11132" o:spt="32" type="#_x0000_t32" style="position:absolute;left:0pt;margin-left:192.15pt;margin-top:10.75pt;height:0pt;width:223.5pt;z-index:251723776;mso-width-relative:page;mso-height-relative:page;" o:connectortype="straight" filled="f" coordsize="21600,21600">
            <v:path arrowok="t"/>
            <v:fill on="f" focussize="0,0"/>
            <v:stroke/>
            <v:imagedata o:title=""/>
            <o:lock v:ext="edit"/>
          </v:shape>
        </w:pict>
      </w:r>
    </w:p>
    <w:p>
      <w:pPr>
        <w:rPr>
          <w:szCs w:val="21"/>
        </w:rPr>
      </w:pPr>
    </w:p>
    <w:p>
      <w:pPr>
        <w:rPr>
          <w:szCs w:val="21"/>
        </w:rPr>
      </w:pPr>
    </w:p>
    <w:p>
      <w:pPr>
        <w:rPr>
          <w:szCs w:val="21"/>
        </w:rPr>
      </w:pPr>
    </w:p>
    <w:p>
      <w:pPr>
        <w:rPr>
          <w:szCs w:val="21"/>
        </w:rPr>
      </w:pPr>
      <w:r>
        <w:rPr>
          <w:lang w:bidi="bo-CN"/>
        </w:rPr>
        <w:pict>
          <v:shape id="_x0000_s11133" o:spid="_x0000_s11133" o:spt="32" type="#_x0000_t32" style="position:absolute;left:0pt;flip:y;margin-left:208.9pt;margin-top:5.3pt;height:46.05pt;width:0pt;z-index:251727872;mso-width-relative:page;mso-height-relative:page;" o:connectortype="straight" filled="f" coordsize="21600,21600">
            <v:path arrowok="t"/>
            <v:fill on="f" focussize="0,0"/>
            <v:stroke/>
            <v:imagedata o:title=""/>
            <o:lock v:ext="edit"/>
          </v:shape>
        </w:pict>
      </w:r>
      <w:r>
        <w:rPr>
          <w:lang w:bidi="bo-CN"/>
        </w:rPr>
        <w:pict>
          <v:shape id="_x0000_s11134" o:spid="_x0000_s11134" o:spt="32" type="#_x0000_t32" style="position:absolute;left:0pt;margin-left:69.05pt;margin-top:5.3pt;height:46.05pt;width:0pt;z-index:251725824;mso-width-relative:page;mso-height-relative:page;" o:connectortype="straight" filled="f" coordsize="21600,21600">
            <v:path arrowok="t"/>
            <v:fill on="f" focussize="0,0"/>
            <v:stroke/>
            <v:imagedata o:title=""/>
            <o:lock v:ext="edit"/>
          </v:shape>
        </w:pict>
      </w:r>
      <w:r>
        <w:rPr>
          <w:lang w:bidi="bo-CN"/>
        </w:rPr>
        <w:pict>
          <v:shape id="_x0000_s11135" o:spid="_x0000_s11135" o:spt="32" type="#_x0000_t32" style="position:absolute;left:0pt;margin-left:69.05pt;margin-top:5.3pt;height:0pt;width:139.85pt;z-index:251724800;mso-width-relative:page;mso-height-relative:page;" o:connectortype="straight" filled="f" coordsize="21600,21600">
            <v:path arrowok="t"/>
            <v:fill on="f" focussize="0,0"/>
            <v:stroke/>
            <v:imagedata o:title=""/>
            <o:lock v:ext="edit"/>
          </v:shape>
        </w:pict>
      </w:r>
    </w:p>
    <w:p>
      <w:pPr>
        <w:tabs>
          <w:tab w:val="left" w:pos="1591"/>
        </w:tabs>
        <w:rPr>
          <w:szCs w:val="21"/>
        </w:rPr>
      </w:pPr>
      <w:r>
        <w:rPr>
          <w:lang w:bidi="bo-CN"/>
        </w:rPr>
        <w:pict>
          <v:shape id="_x0000_s11136" o:spid="_x0000_s11136" o:spt="32" type="#_x0000_t32" style="position:absolute;left:0pt;margin-left:69.05pt;margin-top:35.75pt;height:0pt;width:139.85pt;z-index:251726848;mso-width-relative:page;mso-height-relative:page;" o:connectortype="straight" filled="f" coordsize="21600,21600">
            <v:path arrowok="t"/>
            <v:fill on="f" focussize="0,0"/>
            <v:stroke/>
            <v:imagedata o:title=""/>
            <o:lock v:ext="edit"/>
          </v:shape>
        </w:pict>
      </w:r>
      <w:r>
        <w:rPr>
          <w:szCs w:val="21"/>
        </w:rPr>
        <w:tab/>
      </w:r>
      <w:r>
        <w:rPr>
          <w:rFonts w:hint="eastAsia"/>
          <w:szCs w:val="21"/>
        </w:rPr>
        <w:t>制作行政强制措施凭证</w: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jc w:val="center"/>
        <w:rPr>
          <w:rFonts w:hint="eastAsia"/>
          <w:b/>
          <w:bCs/>
          <w:sz w:val="36"/>
          <w:szCs w:val="36"/>
        </w:rPr>
      </w:pPr>
      <w:r>
        <w:rPr>
          <w:rFonts w:hint="eastAsia"/>
          <w:b/>
          <w:bCs/>
          <w:sz w:val="36"/>
          <w:szCs w:val="36"/>
          <w:lang w:eastAsia="zh-CN"/>
        </w:rPr>
        <w:t>双湖县交通运输局</w:t>
      </w:r>
      <w:r>
        <w:rPr>
          <w:rFonts w:hint="eastAsia"/>
          <w:b/>
          <w:bCs/>
          <w:sz w:val="36"/>
          <w:szCs w:val="36"/>
        </w:rPr>
        <w:t>行政强制流程图</w:t>
      </w:r>
    </w:p>
    <w:p>
      <w:pPr>
        <w:jc w:val="right"/>
        <w:rPr>
          <w:rFonts w:hint="eastAsia" w:eastAsia="宋体"/>
          <w:sz w:val="24"/>
          <w:szCs w:val="24"/>
          <w:lang w:eastAsia="zh-CN"/>
        </w:rPr>
      </w:pPr>
      <w:r>
        <w:rPr>
          <w:rFonts w:hint="eastAsia"/>
          <w:sz w:val="24"/>
          <w:szCs w:val="24"/>
          <w:lang w:eastAsia="zh-CN"/>
        </w:rPr>
        <w:t>序号：</w:t>
      </w:r>
      <w:r>
        <w:rPr>
          <w:rFonts w:hint="eastAsia"/>
          <w:sz w:val="24"/>
          <w:szCs w:val="24"/>
          <w:lang w:val="en-US" w:eastAsia="zh-CN"/>
        </w:rPr>
        <w:t>208</w:t>
      </w:r>
    </w:p>
    <w:p>
      <w:pPr>
        <w:rPr>
          <w:rFonts w:ascii="宋体" w:cs="宋体"/>
          <w:sz w:val="28"/>
          <w:szCs w:val="28"/>
        </w:rPr>
      </w:pPr>
      <w:r>
        <w:rPr>
          <w:rFonts w:hint="eastAsia"/>
          <w:sz w:val="28"/>
          <w:szCs w:val="28"/>
        </w:rPr>
        <w:t>职权名称：对违反规定的内河船舶的强制措施</w:t>
      </w:r>
    </w:p>
    <w:p>
      <w:pPr>
        <w:rPr>
          <w:sz w:val="28"/>
          <w:szCs w:val="28"/>
        </w:rPr>
      </w:pPr>
    </w:p>
    <w:p>
      <w:pPr>
        <w:rPr>
          <w:sz w:val="44"/>
          <w:szCs w:val="44"/>
        </w:rPr>
      </w:pPr>
      <w:r>
        <w:rPr>
          <w:lang w:bidi="bo-CN"/>
        </w:rPr>
        <w:pict>
          <v:shape id="_x0000_s11137" o:spid="_x0000_s11137" o:spt="32" type="#_x0000_t32" style="position:absolute;left:0pt;flip:y;margin-left:392.25pt;margin-top:26.35pt;height:19.25pt;width:0pt;z-index:251784192;mso-width-relative:page;mso-height-relative:page;" o:connectortype="straight" filled="f" coordsize="21600,21600">
            <v:path arrowok="t"/>
            <v:fill on="f" focussize="0,0"/>
            <v:stroke/>
            <v:imagedata o:title=""/>
            <o:lock v:ext="edit"/>
          </v:shape>
        </w:pict>
      </w:r>
      <w:r>
        <w:rPr>
          <w:lang w:bidi="bo-CN"/>
        </w:rPr>
        <w:pict>
          <v:shape id="_x0000_s11138" o:spid="_x0000_s11138" o:spt="32" type="#_x0000_t32" style="position:absolute;left:0pt;margin-left:55.65pt;margin-top:26.35pt;height:19.25pt;width:0pt;z-index:251782144;mso-width-relative:page;mso-height-relative:page;" o:connectortype="straight" filled="f" coordsize="21600,21600">
            <v:path arrowok="t"/>
            <v:fill on="f" focussize="0,0"/>
            <v:stroke/>
            <v:imagedata o:title=""/>
            <o:lock v:ext="edit"/>
          </v:shape>
        </w:pict>
      </w:r>
      <w:r>
        <w:rPr>
          <w:lang w:bidi="bo-CN"/>
        </w:rPr>
        <w:pict>
          <v:shape id="_x0000_s11139" o:spid="_x0000_s11139" o:spt="32" type="#_x0000_t32" style="position:absolute;left:0pt;margin-left:55.65pt;margin-top:26.35pt;height:0pt;width:336.6pt;z-index:251781120;mso-width-relative:page;mso-height-relative:page;" o:connectortype="straight" filled="f" coordsize="21600,21600">
            <v:path arrowok="t"/>
            <v:fill on="f" focussize="0,0"/>
            <v:stroke/>
            <v:imagedata o:title=""/>
            <o:lock v:ext="edit"/>
          </v:shape>
        </w:pict>
      </w:r>
    </w:p>
    <w:p>
      <w:pPr>
        <w:tabs>
          <w:tab w:val="left" w:pos="635"/>
          <w:tab w:val="left" w:pos="1980"/>
        </w:tabs>
        <w:rPr>
          <w:szCs w:val="21"/>
        </w:rPr>
      </w:pPr>
      <w:r>
        <w:rPr>
          <w:lang w:bidi="bo-CN"/>
        </w:rPr>
        <w:pict>
          <v:shape id="_x0000_s11140" o:spid="_x0000_s11140" o:spt="32" type="#_x0000_t32" style="position:absolute;left:0pt;margin-left:192.15pt;margin-top:14.4pt;height:15.9pt;width:0pt;z-index:251805696;mso-width-relative:page;mso-height-relative:page;" o:connectortype="straight" filled="f" coordsize="21600,21600">
            <v:path arrowok="t"/>
            <v:fill on="f" focussize="0,0"/>
            <v:stroke endarrow="block"/>
            <v:imagedata o:title=""/>
            <o:lock v:ext="edit"/>
          </v:shape>
        </w:pict>
      </w:r>
      <w:r>
        <w:rPr>
          <w:lang w:bidi="bo-CN"/>
        </w:rPr>
        <w:pict>
          <v:shape id="_x0000_s11141" o:spid="_x0000_s11141" o:spt="32" type="#_x0000_t32" style="position:absolute;left:0pt;margin-left:55.65pt;margin-top:14.4pt;height:0pt;width:336.6pt;z-index:251783168;mso-width-relative:page;mso-height-relative:page;" o:connectortype="straight" filled="f" coordsize="21600,21600">
            <v:path arrowok="t"/>
            <v:fill on="f" focussize="0,0"/>
            <v:stroke/>
            <v:imagedata o:title=""/>
            <o:lock v:ext="edit"/>
          </v:shape>
        </w:pict>
      </w:r>
      <w:r>
        <w:rPr>
          <w:sz w:val="44"/>
          <w:szCs w:val="44"/>
        </w:rPr>
        <w:tab/>
      </w:r>
      <w:r>
        <w:rPr>
          <w:sz w:val="44"/>
          <w:szCs w:val="44"/>
        </w:rPr>
        <w:tab/>
      </w:r>
    </w:p>
    <w:p>
      <w:pPr>
        <w:rPr>
          <w:szCs w:val="21"/>
        </w:rPr>
      </w:pPr>
      <w:r>
        <w:rPr>
          <w:lang w:bidi="bo-CN"/>
        </w:rPr>
        <w:pict>
          <v:shape id="_x0000_s11142" o:spid="_x0000_s11142" o:spt="32" type="#_x0000_t32" style="position:absolute;left:0pt;flip:y;margin-left:392.25pt;margin-top:14.7pt;height:18.45pt;width:0pt;z-index:251788288;mso-width-relative:page;mso-height-relative:page;" o:connectortype="straight" filled="f" coordsize="21600,21600">
            <v:path arrowok="t"/>
            <v:fill on="f" focussize="0,0"/>
            <v:stroke/>
            <v:imagedata o:title=""/>
            <o:lock v:ext="edit"/>
          </v:shape>
        </w:pict>
      </w:r>
      <w:r>
        <w:rPr>
          <w:lang w:bidi="bo-CN"/>
        </w:rPr>
        <w:pict>
          <v:shape id="_x0000_s11143" o:spid="_x0000_s11143" o:spt="32" type="#_x0000_t32" style="position:absolute;left:0pt;margin-left:55.65pt;margin-top:14.7pt;height:18.45pt;width:0pt;z-index:251786240;mso-width-relative:page;mso-height-relative:page;" o:connectortype="straight" filled="f" coordsize="21600,21600">
            <v:path arrowok="t"/>
            <v:fill on="f" focussize="0,0"/>
            <v:stroke/>
            <v:imagedata o:title=""/>
            <o:lock v:ext="edit"/>
          </v:shape>
        </w:pict>
      </w:r>
      <w:r>
        <w:rPr>
          <w:lang w:bidi="bo-CN"/>
        </w:rPr>
        <w:pict>
          <v:shape id="_x0000_s11144" o:spid="_x0000_s11144" o:spt="32" type="#_x0000_t32" style="position:absolute;left:0pt;margin-left:55.65pt;margin-top:14.7pt;height:0pt;width:336.6pt;z-index:251785216;mso-width-relative:page;mso-height-relative:page;" o:connectortype="straight" filled="f" coordsize="21600,21600">
            <v:path arrowok="t"/>
            <v:fill on="f" focussize="0,0"/>
            <v:stroke/>
            <v:imagedata o:title=""/>
            <o:lock v:ext="edit"/>
          </v:shape>
        </w:pict>
      </w:r>
    </w:p>
    <w:p>
      <w:pPr>
        <w:tabs>
          <w:tab w:val="left" w:pos="2010"/>
        </w:tabs>
        <w:rPr>
          <w:szCs w:val="21"/>
        </w:rPr>
      </w:pPr>
      <w:r>
        <w:rPr>
          <w:szCs w:val="21"/>
        </w:rPr>
        <w:tab/>
      </w:r>
    </w:p>
    <w:p>
      <w:pPr>
        <w:rPr>
          <w:szCs w:val="21"/>
        </w:rPr>
      </w:pPr>
      <w:r>
        <w:rPr>
          <w:lang w:bidi="bo-CN"/>
        </w:rPr>
        <w:pict>
          <v:shape id="_x0000_s11145" o:spid="_x0000_s11145" o:spt="32" type="#_x0000_t32" style="position:absolute;left:0pt;margin-left:192.15pt;margin-top:1.95pt;height:10.85pt;width:0pt;z-index:251806720;mso-width-relative:page;mso-height-relative:page;" o:connectortype="straight" filled="f" coordsize="21600,21600">
            <v:path arrowok="t"/>
            <v:fill on="f" focussize="0,0"/>
            <v:stroke endarrow="block"/>
            <v:imagedata o:title=""/>
            <o:lock v:ext="edit"/>
          </v:shape>
        </w:pict>
      </w:r>
      <w:r>
        <w:rPr>
          <w:lang w:bidi="bo-CN"/>
        </w:rPr>
        <w:pict>
          <v:shape id="_x0000_s11146" o:spid="_x0000_s11146" o:spt="32" type="#_x0000_t32" style="position:absolute;left:0pt;flip:y;margin-left:392.25pt;margin-top:12.8pt;height:21.8pt;width:0pt;z-index:251792384;mso-width-relative:page;mso-height-relative:page;" o:connectortype="straight" filled="f" coordsize="21600,21600">
            <v:path arrowok="t"/>
            <v:fill on="f" focussize="0,0"/>
            <v:stroke/>
            <v:imagedata o:title=""/>
            <o:lock v:ext="edit"/>
          </v:shape>
        </w:pict>
      </w:r>
      <w:r>
        <w:rPr>
          <w:lang w:bidi="bo-CN"/>
        </w:rPr>
        <w:pict>
          <v:shape id="_x0000_s11147" o:spid="_x0000_s11147" o:spt="32" type="#_x0000_t32" style="position:absolute;left:0pt;margin-left:55.65pt;margin-top:12.8pt;height:21.8pt;width:0pt;z-index:251790336;mso-width-relative:page;mso-height-relative:page;" o:connectortype="straight" filled="f" coordsize="21600,21600">
            <v:path arrowok="t"/>
            <v:fill on="f" focussize="0,0"/>
            <v:stroke/>
            <v:imagedata o:title=""/>
            <o:lock v:ext="edit"/>
          </v:shape>
        </w:pict>
      </w:r>
      <w:r>
        <w:rPr>
          <w:lang w:bidi="bo-CN"/>
        </w:rPr>
        <w:pict>
          <v:shape id="_x0000_s11148" o:spid="_x0000_s11148" o:spt="32" type="#_x0000_t32" style="position:absolute;left:0pt;margin-left:55.65pt;margin-top:12.8pt;height:0pt;width:336.6pt;z-index:251789312;mso-width-relative:page;mso-height-relative:page;" o:connectortype="straight" filled="f" coordsize="21600,21600">
            <v:path arrowok="t"/>
            <v:fill on="f" focussize="0,0"/>
            <v:stroke/>
            <v:imagedata o:title=""/>
            <o:lock v:ext="edit"/>
          </v:shape>
        </w:pict>
      </w:r>
      <w:r>
        <w:rPr>
          <w:lang w:bidi="bo-CN"/>
        </w:rPr>
        <w:pict>
          <v:shape id="_x0000_s11149" o:spid="_x0000_s11149" o:spt="32" type="#_x0000_t32" style="position:absolute;left:0pt;margin-left:55.65pt;margin-top:1.95pt;height:0pt;width:336.6pt;z-index:251787264;mso-width-relative:page;mso-height-relative:page;" o:connectortype="straight" filled="f" coordsize="21600,21600">
            <v:path arrowok="t"/>
            <v:fill on="f" focussize="0,0"/>
            <v:stroke/>
            <v:imagedata o:title=""/>
            <o:lock v:ext="edit"/>
          </v:shape>
        </w:pict>
      </w:r>
    </w:p>
    <w:p>
      <w:pPr>
        <w:tabs>
          <w:tab w:val="left" w:pos="2400"/>
        </w:tabs>
        <w:rPr>
          <w:szCs w:val="21"/>
        </w:rPr>
      </w:pPr>
      <w:r>
        <w:rPr>
          <w:szCs w:val="21"/>
        </w:rPr>
        <w:tab/>
      </w:r>
    </w:p>
    <w:p>
      <w:pPr>
        <w:rPr>
          <w:szCs w:val="21"/>
        </w:rPr>
      </w:pPr>
      <w:r>
        <w:rPr>
          <w:lang w:bidi="bo-CN"/>
        </w:rPr>
        <w:pict>
          <v:shape id="_x0000_s11150" o:spid="_x0000_s11150" o:spt="32" type="#_x0000_t32" style="position:absolute;left:0pt;margin-left:69.05pt;margin-top:3.4pt;height:28.45pt;width:0pt;z-index:251807744;mso-width-relative:page;mso-height-relative:page;" o:connectortype="straight" filled="f" coordsize="21600,21600">
            <v:path arrowok="t"/>
            <v:fill on="f" focussize="0,0"/>
            <v:stroke endarrow="block"/>
            <v:imagedata o:title=""/>
            <o:lock v:ext="edit"/>
          </v:shape>
        </w:pict>
      </w:r>
      <w:r>
        <w:rPr>
          <w:lang w:bidi="bo-CN"/>
        </w:rPr>
        <w:pict>
          <v:shape id="_x0000_s11151" o:spid="_x0000_s11151" o:spt="32" type="#_x0000_t32" style="position:absolute;left:0pt;margin-left:192.15pt;margin-top:13.4pt;height:75.35pt;width:0pt;z-index:251799552;mso-width-relative:page;mso-height-relative:page;" o:connectortype="straight" filled="f" coordsize="21600,21600">
            <v:path arrowok="t"/>
            <v:fill on="f" focussize="0,0"/>
            <v:stroke/>
            <v:imagedata o:title=""/>
            <o:lock v:ext="edit"/>
          </v:shape>
        </w:pict>
      </w:r>
      <w:r>
        <w:rPr>
          <w:lang w:bidi="bo-CN"/>
        </w:rPr>
        <w:pict>
          <v:shape id="_x0000_s11152" o:spid="_x0000_s11152" o:spt="32" type="#_x0000_t32" style="position:absolute;left:0pt;margin-left:415.65pt;margin-top:13.4pt;height:70.35pt;width:0pt;z-index:251798528;mso-width-relative:page;mso-height-relative:page;" o:connectortype="straight" filled="f" coordsize="21600,21600">
            <v:path arrowok="t"/>
            <v:fill on="f" focussize="0,0"/>
            <v:stroke/>
            <v:imagedata o:title=""/>
            <o:lock v:ext="edit"/>
          </v:shape>
        </w:pict>
      </w:r>
      <w:r>
        <w:rPr>
          <w:lang w:bidi="bo-CN"/>
        </w:rPr>
        <w:pict>
          <v:shape id="_x0000_s11153" o:spid="_x0000_s11153" o:spt="32" type="#_x0000_t32" style="position:absolute;left:0pt;margin-left:192.15pt;margin-top:13.4pt;height:0pt;width:223.5pt;z-index:251797504;mso-width-relative:page;mso-height-relative:page;" o:connectortype="straight" filled="f" coordsize="21600,21600">
            <v:path arrowok="t"/>
            <v:fill on="f" focussize="0,0"/>
            <v:stroke/>
            <v:imagedata o:title=""/>
            <o:lock v:ext="edit"/>
          </v:shape>
        </w:pict>
      </w:r>
      <w:r>
        <w:rPr>
          <w:lang w:bidi="bo-CN"/>
        </w:rPr>
        <w:pict>
          <v:shape id="_x0000_s11154" o:spid="_x0000_s11154" o:spt="32" type="#_x0000_t32" style="position:absolute;left:0pt;margin-left:55.65pt;margin-top:3.4pt;height:0pt;width:336.6pt;z-index:251791360;mso-width-relative:page;mso-height-relative:page;" o:connectortype="straight" filled="f" coordsize="21600,21600">
            <v:path arrowok="t"/>
            <v:fill on="f" focussize="0,0"/>
            <v:stroke/>
            <v:imagedata o:title=""/>
            <o:lock v:ext="edit"/>
          </v:shape>
        </w:pict>
      </w:r>
    </w:p>
    <w:p>
      <w:pPr>
        <w:tabs>
          <w:tab w:val="left" w:pos="3900"/>
          <w:tab w:val="center" w:pos="4153"/>
        </w:tabs>
        <w:rPr>
          <w:szCs w:val="21"/>
        </w:rPr>
      </w:pPr>
      <w:r>
        <w:rPr>
          <w:szCs w:val="21"/>
        </w:rPr>
        <w:tab/>
      </w:r>
    </w:p>
    <w:p>
      <w:pPr>
        <w:tabs>
          <w:tab w:val="left" w:pos="3525"/>
        </w:tabs>
        <w:rPr>
          <w:szCs w:val="21"/>
        </w:rPr>
      </w:pPr>
      <w:r>
        <w:rPr>
          <w:lang w:bidi="bo-CN"/>
        </w:rPr>
        <w:pict>
          <v:shape id="_x0000_s11155" o:spid="_x0000_s11155" o:spt="32" type="#_x0000_t32" style="position:absolute;left:0pt;margin-left:99.2pt;margin-top:18.2pt;height:0pt;width:92.95pt;z-index:251808768;mso-width-relative:page;mso-height-relative:page;" o:connectortype="straight" filled="f" coordsize="21600,21600">
            <v:path arrowok="t"/>
            <v:fill on="f" focussize="0,0"/>
            <v:stroke endarrow="block"/>
            <v:imagedata o:title=""/>
            <o:lock v:ext="edit"/>
          </v:shape>
        </w:pict>
      </w:r>
      <w:r>
        <w:rPr>
          <w:lang w:bidi="bo-CN"/>
        </w:rPr>
        <w:pict>
          <v:shape id="_x0000_s11156" o:spid="_x0000_s11156" o:spt="32" type="#_x0000_t32" style="position:absolute;left:0pt;flip:y;margin-left:99.2pt;margin-top:0.65pt;height:34.3pt;width:0pt;z-index:251796480;mso-width-relative:page;mso-height-relative:page;" o:connectortype="straight" filled="f" coordsize="21600,21600">
            <v:path arrowok="t"/>
            <v:fill on="f" focussize="0,0"/>
            <v:stroke/>
            <v:imagedata o:title=""/>
            <o:lock v:ext="edit"/>
          </v:shape>
        </w:pict>
      </w:r>
      <w:r>
        <w:rPr>
          <w:lang w:bidi="bo-CN"/>
        </w:rPr>
        <w:pict>
          <v:shape id="_x0000_s11157" o:spid="_x0000_s11157" o:spt="32" type="#_x0000_t32" style="position:absolute;left:0pt;margin-left:55.65pt;margin-top:0.65pt;height:34.3pt;width:0pt;z-index:251794432;mso-width-relative:page;mso-height-relative:page;" o:connectortype="straight" filled="f" coordsize="21600,21600">
            <v:path arrowok="t"/>
            <v:fill on="f" focussize="0,0"/>
            <v:stroke/>
            <v:imagedata o:title=""/>
            <o:lock v:ext="edit"/>
          </v:shape>
        </w:pict>
      </w:r>
      <w:r>
        <w:rPr>
          <w:lang w:bidi="bo-CN"/>
        </w:rPr>
        <w:pict>
          <v:shape id="_x0000_s11158" o:spid="_x0000_s11158" o:spt="32" type="#_x0000_t32" style="position:absolute;left:0pt;margin-left:55.65pt;margin-top:0.65pt;height:0pt;width:43.55pt;z-index:251793408;mso-width-relative:page;mso-height-relative:page;" o:connectortype="straight" filled="f" coordsize="21600,21600">
            <v:path arrowok="t"/>
            <v:fill on="f" focussize="0,0"/>
            <v:stroke/>
            <v:imagedata o:title=""/>
            <o:lock v:ext="edit"/>
          </v:shape>
        </w:pict>
      </w:r>
      <w:r>
        <w:rPr>
          <w:rFonts w:hint="eastAsia"/>
          <w:sz w:val="28"/>
          <w:szCs w:val="28"/>
        </w:rPr>
        <w:t>，</w:t>
      </w:r>
      <w:r>
        <w:rPr>
          <w:sz w:val="28"/>
          <w:szCs w:val="28"/>
        </w:rPr>
        <w:t xml:space="preserve">      </w:t>
      </w:r>
      <w:r>
        <w:rPr>
          <w:szCs w:val="21"/>
        </w:rPr>
        <w:t xml:space="preserve">  </w:t>
      </w:r>
      <w:r>
        <w:rPr>
          <w:sz w:val="28"/>
          <w:szCs w:val="28"/>
        </w:rPr>
        <w:tab/>
      </w:r>
      <w:r>
        <w:rPr>
          <w:lang w:bidi="bo-CN"/>
        </w:rPr>
        <w:pict>
          <v:shape id="_x0000_s11159" o:spid="_x0000_s11159" o:spt="32" type="#_x0000_t32" style="position:absolute;left:0pt;margin-left:74.95pt;margin-top:3.75pt;height:79.55pt;width:0pt;z-index:251809792;mso-width-relative:page;mso-height-relative:page;" o:connectortype="straight" filled="f" coordsize="21600,21600">
            <v:path arrowok="t"/>
            <v:fill on="f" focussize="0,0"/>
            <v:stroke endarrow="block"/>
            <v:imagedata o:title=""/>
            <o:lock v:ext="edit"/>
          </v:shape>
        </w:pict>
      </w:r>
      <w:r>
        <w:rPr>
          <w:lang w:bidi="bo-CN"/>
        </w:rPr>
        <w:pict>
          <v:shape id="_x0000_s11160" o:spid="_x0000_s11160" o:spt="32" type="#_x0000_t32" style="position:absolute;left:0pt;margin-left:55.65pt;margin-top:3.75pt;height:0pt;width:43.55pt;z-index:251795456;mso-width-relative:page;mso-height-relative:page;" o:connectortype="straight" filled="f" coordsize="21600,21600">
            <v:path arrowok="t"/>
            <v:fill on="f" focussize="0,0"/>
            <v:stroke/>
            <v:imagedata o:title=""/>
            <o:lock v:ext="edit"/>
          </v:shape>
        </w:pict>
      </w:r>
    </w:p>
    <w:p>
      <w:pPr>
        <w:rPr>
          <w:szCs w:val="21"/>
        </w:rPr>
      </w:pPr>
      <w:r>
        <w:rPr>
          <w:lang w:bidi="bo-CN"/>
        </w:rPr>
        <w:pict>
          <v:shape id="_x0000_s11161" o:spid="_x0000_s11161" o:spt="32" type="#_x0000_t32" style="position:absolute;left:0pt;margin-left:192.15pt;margin-top:10.75pt;height:0pt;width:223.5pt;z-index:251800576;mso-width-relative:page;mso-height-relative:page;" o:connectortype="straight" filled="f" coordsize="21600,21600">
            <v:path arrowok="t"/>
            <v:fill on="f" focussize="0,0"/>
            <v:stroke/>
            <v:imagedata o:title=""/>
            <o:lock v:ext="edit"/>
          </v:shape>
        </w:pict>
      </w:r>
    </w:p>
    <w:p>
      <w:pPr>
        <w:rPr>
          <w:szCs w:val="21"/>
        </w:rPr>
      </w:pPr>
    </w:p>
    <w:p>
      <w:pPr>
        <w:rPr>
          <w:szCs w:val="21"/>
        </w:rPr>
      </w:pPr>
    </w:p>
    <w:p>
      <w:pPr>
        <w:rPr>
          <w:szCs w:val="21"/>
        </w:rPr>
      </w:pPr>
    </w:p>
    <w:p>
      <w:pPr>
        <w:rPr>
          <w:szCs w:val="21"/>
        </w:rPr>
      </w:pPr>
      <w:r>
        <w:rPr>
          <w:lang w:bidi="bo-CN"/>
        </w:rPr>
        <w:pict>
          <v:shape id="_x0000_s11162" o:spid="_x0000_s11162" o:spt="32" type="#_x0000_t32" style="position:absolute;left:0pt;flip:y;margin-left:208.9pt;margin-top:5.3pt;height:46.05pt;width:0pt;z-index:251804672;mso-width-relative:page;mso-height-relative:page;" o:connectortype="straight" filled="f" coordsize="21600,21600">
            <v:path arrowok="t"/>
            <v:fill on="f" focussize="0,0"/>
            <v:stroke/>
            <v:imagedata o:title=""/>
            <o:lock v:ext="edit"/>
          </v:shape>
        </w:pict>
      </w:r>
      <w:r>
        <w:rPr>
          <w:lang w:bidi="bo-CN"/>
        </w:rPr>
        <w:pict>
          <v:shape id="_x0000_s11163" o:spid="_x0000_s11163" o:spt="32" type="#_x0000_t32" style="position:absolute;left:0pt;margin-left:69.05pt;margin-top:5.3pt;height:46.05pt;width:0pt;z-index:251802624;mso-width-relative:page;mso-height-relative:page;" o:connectortype="straight" filled="f" coordsize="21600,21600">
            <v:path arrowok="t"/>
            <v:fill on="f" focussize="0,0"/>
            <v:stroke/>
            <v:imagedata o:title=""/>
            <o:lock v:ext="edit"/>
          </v:shape>
        </w:pict>
      </w:r>
      <w:r>
        <w:rPr>
          <w:lang w:bidi="bo-CN"/>
        </w:rPr>
        <w:pict>
          <v:shape id="_x0000_s11164" o:spid="_x0000_s11164" o:spt="32" type="#_x0000_t32" style="position:absolute;left:0pt;margin-left:69.05pt;margin-top:5.3pt;height:0pt;width:139.85pt;z-index:251801600;mso-width-relative:page;mso-height-relative:page;" o:connectortype="straight" filled="f" coordsize="21600,21600">
            <v:path arrowok="t"/>
            <v:fill on="f" focussize="0,0"/>
            <v:stroke/>
            <v:imagedata o:title=""/>
            <o:lock v:ext="edit"/>
          </v:shape>
        </w:pict>
      </w:r>
    </w:p>
    <w:p>
      <w:pPr>
        <w:tabs>
          <w:tab w:val="left" w:pos="1591"/>
        </w:tabs>
        <w:rPr>
          <w:szCs w:val="21"/>
        </w:rPr>
      </w:pPr>
      <w:r>
        <w:rPr>
          <w:lang w:bidi="bo-CN"/>
        </w:rPr>
        <w:pict>
          <v:shape id="_x0000_s11165" o:spid="_x0000_s11165" o:spt="32" type="#_x0000_t32" style="position:absolute;left:0pt;margin-left:69.05pt;margin-top:35.75pt;height:0pt;width:139.85pt;z-index:251803648;mso-width-relative:page;mso-height-relative:page;" o:connectortype="straight" filled="f" coordsize="21600,21600">
            <v:path arrowok="t"/>
            <v:fill on="f" focussize="0,0"/>
            <v:stroke/>
            <v:imagedata o:title=""/>
            <o:lock v:ext="edit"/>
          </v:shape>
        </w:pict>
      </w:r>
      <w:r>
        <w:rPr>
          <w:szCs w:val="21"/>
        </w:rPr>
        <w:tab/>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ind w:right="1320"/>
        <w:jc w:val="center"/>
        <w:rPr>
          <w:rFonts w:hint="eastAsia"/>
          <w:b/>
          <w:bCs/>
          <w:sz w:val="36"/>
          <w:szCs w:val="36"/>
        </w:rPr>
      </w:pPr>
      <w:r>
        <w:rPr>
          <w:rFonts w:hint="eastAsia"/>
          <w:b/>
          <w:bCs/>
          <w:sz w:val="36"/>
          <w:szCs w:val="36"/>
        </w:rPr>
        <w:pict>
          <v:rect id="_x0000_s11166" o:spid="_x0000_s11166" o:spt="1" style="position:absolute;left:0pt;flip:y;margin-left:30pt;margin-top:714pt;height:21pt;width:360.75pt;mso-position-horizontal-relative:margin;mso-position-vertical-relative:margin;mso-wrap-distance-bottom:0pt;mso-wrap-distance-left:9pt;mso-wrap-distance-right:9pt;mso-wrap-distance-top:0pt;rotation:-47185920f;z-index:251297792;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p>
              </w:txbxContent>
            </v:textbox>
            <w10:wrap type="square"/>
          </v:rect>
        </w:pict>
      </w:r>
      <w:r>
        <w:rPr>
          <w:rFonts w:hint="eastAsia"/>
          <w:b/>
          <w:bCs/>
          <w:sz w:val="36"/>
          <w:szCs w:val="36"/>
        </w:rPr>
        <w:pict>
          <v:rect id="_x0000_s11167" o:spid="_x0000_s11167" o:spt="1" style="position:absolute;left:0pt;flip:y;margin-left:-56.25pt;margin-top:92.25pt;height:193.5pt;width:20.25pt;mso-position-horizontal-relative:margin;mso-position-vertical-relative:margin;mso-wrap-distance-bottom:0pt;mso-wrap-distance-left:9pt;mso-wrap-distance-right:9pt;mso-wrap-distance-top:0pt;rotation:-47185920f;z-index:251296768;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r>
                    <w:rPr>
                      <w:rFonts w:hint="eastAsia"/>
                      <w:iCs/>
                      <w:szCs w:val="21"/>
                    </w:rPr>
                    <w:t>当场处理路产损害程序</w:t>
                  </w:r>
                </w:p>
                <w:p>
                  <w:pPr>
                    <w:pBdr>
                      <w:left w:val="single" w:color="7BA0CD" w:sz="12" w:space="10"/>
                    </w:pBdr>
                    <w:jc w:val="center"/>
                    <w:rPr>
                      <w:iCs/>
                      <w:szCs w:val="21"/>
                    </w:rPr>
                  </w:pPr>
                </w:p>
              </w:txbxContent>
            </v:textbox>
            <w10:wrap type="square"/>
          </v:rect>
        </w:pict>
      </w:r>
      <w:r>
        <w:rPr>
          <w:rFonts w:hint="eastAsia"/>
          <w:b/>
          <w:bCs/>
          <w:sz w:val="36"/>
          <w:szCs w:val="36"/>
        </w:rPr>
        <w:pict>
          <v:rect id="_x0000_s11168" o:spid="_x0000_s11168" o:spt="1" style="position:absolute;left:0pt;margin-left:-63.75pt;margin-top:92.25pt;height:193.5pt;width:34.5pt;z-index:251295744;mso-width-relative:page;mso-height-relative:page;" coordsize="21600,21600">
            <v:path/>
            <v:fill focussize="0,0"/>
            <v:stroke/>
            <v:imagedata o:title=""/>
            <o:lock v:ext="edit"/>
          </v:rect>
        </w:pict>
      </w:r>
      <w:r>
        <w:rPr>
          <w:rFonts w:hint="eastAsia"/>
          <w:b/>
          <w:bCs/>
          <w:sz w:val="36"/>
          <w:szCs w:val="36"/>
        </w:rPr>
        <w:pict>
          <v:rect id="_x0000_s11169" o:spid="_x0000_s11169" o:spt="1" style="position:absolute;left:0pt;flip:y;margin-left:-56.25pt;margin-top:413.25pt;height:197.25pt;width:20.25pt;mso-position-horizontal-relative:margin;mso-position-vertical-relative:margin;mso-wrap-distance-bottom:0pt;mso-wrap-distance-left:9pt;mso-wrap-distance-right:9pt;mso-wrap-distance-top:0pt;rotation:-47185920f;z-index:251294720;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r>
                    <w:rPr>
                      <w:rFonts w:hint="eastAsia"/>
                      <w:iCs/>
                      <w:szCs w:val="21"/>
                    </w:rPr>
                    <w:t>较大公路路产损害查处程序</w:t>
                  </w:r>
                </w:p>
                <w:p>
                  <w:pPr>
                    <w:pBdr>
                      <w:left w:val="single" w:color="7BA0CD" w:sz="12" w:space="10"/>
                    </w:pBdr>
                    <w:jc w:val="center"/>
                    <w:rPr>
                      <w:iCs/>
                      <w:szCs w:val="21"/>
                    </w:rPr>
                  </w:pPr>
                </w:p>
              </w:txbxContent>
            </v:textbox>
            <w10:wrap type="square"/>
          </v:rect>
        </w:pict>
      </w:r>
      <w:r>
        <w:rPr>
          <w:rFonts w:hint="eastAsia"/>
          <w:b/>
          <w:bCs/>
          <w:sz w:val="36"/>
          <w:szCs w:val="36"/>
        </w:rPr>
        <w:pict>
          <v:rect id="_x0000_s11170" o:spid="_x0000_s11170" o:spt="1" style="position:absolute;left:0pt;margin-left:-63.75pt;margin-top:413.25pt;height:197.25pt;width:34.5pt;z-index:251271168;mso-width-relative:page;mso-height-relative:page;" coordsize="21600,21600">
            <v:path/>
            <v:fill focussize="0,0"/>
            <v:stroke/>
            <v:imagedata o:title=""/>
            <o:lock v:ext="edit"/>
          </v:rect>
        </w:pict>
      </w:r>
      <w:r>
        <w:rPr>
          <w:rFonts w:hint="eastAsia"/>
          <w:b/>
          <w:bCs/>
          <w:sz w:val="36"/>
          <w:szCs w:val="36"/>
        </w:rPr>
        <w:pict>
          <v:rect id="_x0000_s11171" o:spid="_x0000_s11171" o:spt="1" style="position:absolute;left:0pt;flip:y;margin-left:37.5pt;margin-top:439.5pt;height:57pt;width:20.25pt;mso-position-horizontal-relative:margin;mso-position-vertical-relative:margin;mso-wrap-distance-bottom:0pt;mso-wrap-distance-left:9pt;mso-wrap-distance-right:9pt;mso-wrap-distance-top:0pt;rotation:-47185920f;z-index:251287552;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rPr>
                      <w:iCs/>
                      <w:szCs w:val="21"/>
                    </w:rPr>
                  </w:pPr>
                </w:p>
                <w:p>
                  <w:pPr>
                    <w:pBdr>
                      <w:left w:val="single" w:color="7BA0CD" w:sz="12" w:space="10"/>
                    </w:pBdr>
                    <w:jc w:val="center"/>
                    <w:rPr>
                      <w:iCs/>
                      <w:szCs w:val="21"/>
                    </w:rPr>
                  </w:pPr>
                </w:p>
              </w:txbxContent>
            </v:textbox>
            <w10:wrap type="square"/>
          </v:rect>
        </w:pict>
      </w:r>
      <w:r>
        <w:rPr>
          <w:rFonts w:hint="eastAsia"/>
          <w:b/>
          <w:bCs/>
          <w:sz w:val="36"/>
          <w:szCs w:val="36"/>
        </w:rPr>
        <w:pict>
          <v:rect id="_x0000_s11172" o:spid="_x0000_s11172" o:spt="1" style="position:absolute;left:0pt;flip:y;margin-left:37.5pt;margin-top:645.75pt;height:21pt;width:360.75pt;mso-position-horizontal-relative:margin;mso-position-vertical-relative:margin;mso-wrap-distance-bottom:0pt;mso-wrap-distance-left:9pt;mso-wrap-distance-right:9pt;mso-wrap-distance-top:0pt;rotation:-47185920f;z-index:251293696;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r>
                    <w:rPr>
                      <w:rFonts w:hint="eastAsia"/>
                      <w:iCs/>
                      <w:szCs w:val="21"/>
                    </w:rPr>
                    <w:t>依照《公路法》第</w:t>
                  </w:r>
                  <w:r>
                    <w:rPr>
                      <w:iCs/>
                      <w:szCs w:val="21"/>
                    </w:rPr>
                    <w:t>85</w:t>
                  </w:r>
                  <w:r>
                    <w:rPr>
                      <w:rFonts w:hint="eastAsia"/>
                      <w:iCs/>
                      <w:szCs w:val="21"/>
                    </w:rPr>
                    <w:t>条第一款办理</w:t>
                  </w:r>
                </w:p>
                <w:p>
                  <w:pPr>
                    <w:pBdr>
                      <w:left w:val="single" w:color="7BA0CD" w:sz="12" w:space="10"/>
                    </w:pBdr>
                    <w:jc w:val="center"/>
                    <w:rPr>
                      <w:iCs/>
                      <w:szCs w:val="21"/>
                    </w:rPr>
                  </w:pPr>
                </w:p>
              </w:txbxContent>
            </v:textbox>
            <w10:wrap type="square"/>
          </v:rect>
        </w:pict>
      </w:r>
      <w:r>
        <w:rPr>
          <w:rFonts w:hint="eastAsia"/>
          <w:b/>
          <w:bCs/>
          <w:sz w:val="36"/>
          <w:szCs w:val="36"/>
        </w:rPr>
        <w:pict>
          <v:rect id="_x0000_s11173" o:spid="_x0000_s11173" o:spt="1" style="position:absolute;left:0pt;margin-left:33.75pt;margin-top:645.75pt;height:27pt;width:366.75pt;z-index:251292672;mso-width-relative:page;mso-height-relative:page;" coordsize="21600,21600">
            <v:path/>
            <v:fill focussize="0,0"/>
            <v:stroke/>
            <v:imagedata o:title=""/>
            <o:lock v:ext="edit"/>
          </v:rect>
        </w:pict>
      </w:r>
      <w:r>
        <w:rPr>
          <w:rFonts w:hint="eastAsia"/>
          <w:b/>
          <w:bCs/>
          <w:sz w:val="36"/>
          <w:szCs w:val="36"/>
        </w:rPr>
        <w:pict>
          <v:rect id="_x0000_s11174" o:spid="_x0000_s11174" o:spt="1" style="position:absolute;left:0pt;flip:y;margin-left:42pt;margin-top:642pt;height:21pt;width:360.75pt;mso-position-horizontal-relative:margin;mso-position-vertical-relative:margin;mso-wrap-distance-bottom:0pt;mso-wrap-distance-left:9pt;mso-wrap-distance-right:9pt;mso-wrap-distance-top:0pt;rotation:-47185920f;z-index:251291648;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r>
                    <w:rPr>
                      <w:rFonts w:hint="eastAsia"/>
                      <w:iCs/>
                      <w:szCs w:val="21"/>
                    </w:rPr>
                    <w:t>结案</w:t>
                  </w:r>
                </w:p>
                <w:p>
                  <w:pPr>
                    <w:pBdr>
                      <w:left w:val="single" w:color="7BA0CD" w:sz="12" w:space="10"/>
                    </w:pBdr>
                    <w:jc w:val="center"/>
                    <w:rPr>
                      <w:iCs/>
                      <w:szCs w:val="21"/>
                    </w:rPr>
                  </w:pPr>
                </w:p>
              </w:txbxContent>
            </v:textbox>
            <w10:wrap type="square"/>
          </v:rect>
        </w:pict>
      </w:r>
      <w:r>
        <w:rPr>
          <w:rFonts w:hint="eastAsia"/>
          <w:b/>
          <w:bCs/>
          <w:sz w:val="36"/>
          <w:szCs w:val="36"/>
        </w:rPr>
        <w:pict>
          <v:rect id="_x0000_s11175" o:spid="_x0000_s11175" o:spt="1" style="position:absolute;left:0pt;flip:y;margin-left:33.75pt;margin-top:603.75pt;height:21pt;width:360.75pt;mso-position-horizontal-relative:margin;mso-position-vertical-relative:margin;mso-wrap-distance-bottom:0pt;mso-wrap-distance-left:9pt;mso-wrap-distance-right:9pt;mso-wrap-distance-top:0pt;rotation:-47185920f;z-index:251290624;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r>
                    <w:rPr>
                      <w:rFonts w:hint="eastAsia"/>
                      <w:iCs/>
                      <w:szCs w:val="21"/>
                    </w:rPr>
                    <w:t>结案</w:t>
                  </w:r>
                </w:p>
                <w:p>
                  <w:pPr>
                    <w:pBdr>
                      <w:left w:val="single" w:color="7BA0CD" w:sz="12" w:space="10"/>
                    </w:pBdr>
                    <w:jc w:val="center"/>
                    <w:rPr>
                      <w:iCs/>
                      <w:szCs w:val="21"/>
                    </w:rPr>
                  </w:pPr>
                </w:p>
              </w:txbxContent>
            </v:textbox>
            <w10:wrap type="square"/>
          </v:rect>
        </w:pict>
      </w:r>
      <w:r>
        <w:rPr>
          <w:rFonts w:hint="eastAsia"/>
          <w:b/>
          <w:bCs/>
          <w:sz w:val="36"/>
          <w:szCs w:val="36"/>
        </w:rPr>
        <w:pict>
          <v:rect id="_x0000_s11176" o:spid="_x0000_s11176" o:spt="1" style="position:absolute;left:0pt;flip:y;margin-left:35.25pt;margin-top:564.75pt;height:21pt;width:360.75pt;mso-position-horizontal-relative:margin;mso-position-vertical-relative:margin;mso-wrap-distance-bottom:0pt;mso-wrap-distance-left:9pt;mso-wrap-distance-right:9pt;mso-wrap-distance-top:0pt;rotation:-47185920f;z-index:251289600;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r>
                    <w:rPr>
                      <w:rFonts w:hint="eastAsia"/>
                      <w:iCs/>
                      <w:szCs w:val="21"/>
                    </w:rPr>
                    <w:t>出具收费凭证</w:t>
                  </w:r>
                </w:p>
                <w:p>
                  <w:pPr>
                    <w:pBdr>
                      <w:left w:val="single" w:color="7BA0CD" w:sz="12" w:space="10"/>
                    </w:pBdr>
                    <w:jc w:val="center"/>
                    <w:rPr>
                      <w:iCs/>
                      <w:szCs w:val="21"/>
                    </w:rPr>
                  </w:pPr>
                </w:p>
              </w:txbxContent>
            </v:textbox>
            <w10:wrap type="square"/>
          </v:rect>
        </w:pict>
      </w:r>
      <w:r>
        <w:rPr>
          <w:rFonts w:hint="eastAsia"/>
          <w:b/>
          <w:bCs/>
          <w:sz w:val="36"/>
          <w:szCs w:val="36"/>
        </w:rPr>
        <w:pict>
          <v:rect id="_x0000_s11177" o:spid="_x0000_s11177" o:spt="1" style="position:absolute;left:0pt;flip:y;margin-left:37.5pt;margin-top:518.25pt;height:21pt;width:360.75pt;mso-position-horizontal-relative:margin;mso-position-vertical-relative:margin;mso-wrap-distance-bottom:0pt;mso-wrap-distance-left:9pt;mso-wrap-distance-right:9pt;mso-wrap-distance-top:0pt;rotation:-47185920f;z-index:251288576;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r>
                    <w:rPr>
                      <w:rFonts w:hint="eastAsia"/>
                      <w:iCs/>
                      <w:szCs w:val="21"/>
                    </w:rPr>
                    <w:t>收取公路赔（补）偿费</w:t>
                  </w:r>
                </w:p>
                <w:p>
                  <w:pPr>
                    <w:pBdr>
                      <w:left w:val="single" w:color="7BA0CD" w:sz="12" w:space="10"/>
                    </w:pBdr>
                    <w:jc w:val="center"/>
                    <w:rPr>
                      <w:iCs/>
                      <w:szCs w:val="21"/>
                    </w:rPr>
                  </w:pPr>
                </w:p>
              </w:txbxContent>
            </v:textbox>
            <w10:wrap type="square"/>
          </v:rect>
        </w:pict>
      </w:r>
      <w:r>
        <w:rPr>
          <w:rFonts w:hint="eastAsia"/>
          <w:b/>
          <w:bCs/>
          <w:sz w:val="36"/>
          <w:szCs w:val="36"/>
        </w:rPr>
        <w:pict>
          <v:rect id="_x0000_s11178" o:spid="_x0000_s11178" o:spt="1" style="position:absolute;left:0pt;flip:y;margin-left:37.5pt;margin-top:457.5pt;height:21pt;width:360.75pt;mso-position-horizontal-relative:margin;mso-position-vertical-relative:margin;mso-wrap-distance-bottom:0pt;mso-wrap-distance-left:9pt;mso-wrap-distance-right:9pt;mso-wrap-distance-top:0pt;rotation:-47185920f;z-index:251286528;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r>
                    <w:rPr>
                      <w:rFonts w:hint="eastAsia"/>
                      <w:iCs/>
                      <w:szCs w:val="21"/>
                    </w:rPr>
                    <w:t>制作并送达《公路赔（补）偿通知书》</w:t>
                  </w:r>
                </w:p>
                <w:p>
                  <w:pPr>
                    <w:pBdr>
                      <w:left w:val="single" w:color="7BA0CD" w:sz="12" w:space="10"/>
                    </w:pBdr>
                    <w:jc w:val="center"/>
                    <w:rPr>
                      <w:iCs/>
                      <w:szCs w:val="21"/>
                    </w:rPr>
                  </w:pPr>
                </w:p>
              </w:txbxContent>
            </v:textbox>
            <w10:wrap type="square"/>
          </v:rect>
        </w:pict>
      </w:r>
      <w:r>
        <w:rPr>
          <w:rFonts w:hint="eastAsia"/>
          <w:b/>
          <w:bCs/>
          <w:sz w:val="36"/>
          <w:szCs w:val="36"/>
        </w:rPr>
        <w:pict>
          <v:rect id="_x0000_s11179" o:spid="_x0000_s11179" o:spt="1" style="position:absolute;left:0pt;flip:y;margin-left:39.75pt;margin-top:413.25pt;height:21pt;width:360.75pt;mso-position-horizontal-relative:margin;mso-position-vertical-relative:margin;mso-wrap-distance-bottom:0pt;mso-wrap-distance-left:9pt;mso-wrap-distance-right:9pt;mso-wrap-distance-top:0pt;rotation:-47185920f;z-index:251285504;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r>
                    <w:rPr>
                      <w:rFonts w:hint="eastAsia"/>
                      <w:iCs/>
                      <w:szCs w:val="21"/>
                    </w:rPr>
                    <w:t>制作并送达《公路赔（补）偿通知书》</w:t>
                  </w:r>
                </w:p>
                <w:p>
                  <w:pPr>
                    <w:pBdr>
                      <w:left w:val="single" w:color="7BA0CD" w:sz="12" w:space="10"/>
                    </w:pBdr>
                    <w:jc w:val="center"/>
                    <w:rPr>
                      <w:iCs/>
                      <w:szCs w:val="21"/>
                    </w:rPr>
                  </w:pPr>
                </w:p>
              </w:txbxContent>
            </v:textbox>
            <w10:wrap type="square"/>
          </v:rect>
        </w:pict>
      </w:r>
      <w:r>
        <w:rPr>
          <w:rFonts w:hint="eastAsia"/>
          <w:b/>
          <w:bCs/>
          <w:sz w:val="36"/>
          <w:szCs w:val="36"/>
        </w:rPr>
        <w:pict>
          <v:rect id="_x0000_s11180" o:spid="_x0000_s11180" o:spt="1" style="position:absolute;left:0pt;flip:y;margin-left:36pt;margin-top:362.25pt;height:21pt;width:360.75pt;mso-position-horizontal-relative:margin;mso-position-vertical-relative:margin;mso-wrap-distance-bottom:0pt;mso-wrap-distance-left:9pt;mso-wrap-distance-right:9pt;mso-wrap-distance-top:0pt;rotation:-47185920f;z-index:251284480;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r>
                    <w:rPr>
                      <w:rFonts w:hint="eastAsia"/>
                      <w:iCs/>
                      <w:szCs w:val="21"/>
                    </w:rPr>
                    <w:t>听取当事人陈述和申辩或听证</w:t>
                  </w:r>
                </w:p>
                <w:p>
                  <w:pPr>
                    <w:pBdr>
                      <w:left w:val="single" w:color="7BA0CD" w:sz="12" w:space="10"/>
                    </w:pBdr>
                    <w:jc w:val="center"/>
                    <w:rPr>
                      <w:iCs/>
                      <w:szCs w:val="21"/>
                    </w:rPr>
                  </w:pPr>
                </w:p>
              </w:txbxContent>
            </v:textbox>
            <w10:wrap type="square"/>
          </v:rect>
        </w:pict>
      </w:r>
      <w:r>
        <w:rPr>
          <w:rFonts w:hint="eastAsia"/>
          <w:b/>
          <w:bCs/>
          <w:sz w:val="36"/>
          <w:szCs w:val="36"/>
        </w:rPr>
        <w:pict>
          <v:rect id="_x0000_s11181" o:spid="_x0000_s11181" o:spt="1" style="position:absolute;left:0pt;flip:y;margin-left:33.75pt;margin-top:324.75pt;height:21pt;width:360.75pt;mso-position-horizontal-relative:margin;mso-position-vertical-relative:margin;mso-wrap-distance-bottom:0pt;mso-wrap-distance-left:9pt;mso-wrap-distance-right:9pt;mso-wrap-distance-top:0pt;rotation:-47185920f;z-index:251283456;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r>
                    <w:rPr>
                      <w:rFonts w:hint="eastAsia"/>
                      <w:iCs/>
                      <w:szCs w:val="21"/>
                    </w:rPr>
                    <w:t>调查取证（行政处罚证据）</w:t>
                  </w:r>
                </w:p>
                <w:p>
                  <w:pPr>
                    <w:pBdr>
                      <w:left w:val="single" w:color="7BA0CD" w:sz="12" w:space="10"/>
                    </w:pBdr>
                    <w:jc w:val="center"/>
                    <w:rPr>
                      <w:iCs/>
                      <w:szCs w:val="21"/>
                    </w:rPr>
                  </w:pPr>
                </w:p>
              </w:txbxContent>
            </v:textbox>
            <w10:wrap type="square"/>
          </v:rect>
        </w:pict>
      </w:r>
      <w:r>
        <w:rPr>
          <w:rFonts w:hint="eastAsia"/>
          <w:b/>
          <w:bCs/>
          <w:sz w:val="36"/>
          <w:szCs w:val="36"/>
        </w:rPr>
        <w:pict>
          <v:rect id="_x0000_s11182" o:spid="_x0000_s11182" o:spt="1" style="position:absolute;left:0pt;flip:y;margin-left:270.75pt;margin-top:279pt;height:13.5pt;width:127.5pt;mso-position-horizontal-relative:margin;mso-position-vertical-relative:margin;mso-wrap-distance-bottom:0pt;mso-wrap-distance-left:9pt;mso-wrap-distance-right:9pt;mso-wrap-distance-top:0pt;rotation:-47185920f;z-index:251282432;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r>
                    <w:rPr>
                      <w:rFonts w:hint="eastAsia"/>
                      <w:iCs/>
                      <w:szCs w:val="21"/>
                    </w:rPr>
                    <w:t>立案</w:t>
                  </w:r>
                </w:p>
                <w:p>
                  <w:pPr>
                    <w:pBdr>
                      <w:left w:val="single" w:color="7BA0CD" w:sz="12" w:space="10"/>
                    </w:pBdr>
                    <w:jc w:val="center"/>
                    <w:rPr>
                      <w:iCs/>
                      <w:szCs w:val="21"/>
                    </w:rPr>
                  </w:pPr>
                </w:p>
              </w:txbxContent>
            </v:textbox>
            <w10:wrap type="square"/>
          </v:rect>
        </w:pict>
      </w:r>
      <w:r>
        <w:rPr>
          <w:rFonts w:hint="eastAsia"/>
          <w:b/>
          <w:bCs/>
          <w:sz w:val="36"/>
          <w:szCs w:val="36"/>
        </w:rPr>
        <w:pict>
          <v:rect id="_x0000_s11183" o:spid="_x0000_s11183" o:spt="1" style="position:absolute;left:0pt;flip:y;margin-left:33.75pt;margin-top:279pt;height:13.5pt;width:127.5pt;mso-position-horizontal-relative:margin;mso-position-vertical-relative:margin;mso-wrap-distance-bottom:0pt;mso-wrap-distance-left:9pt;mso-wrap-distance-right:9pt;mso-wrap-distance-top:0pt;rotation:-47185920f;z-index:251281408;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r>
                    <w:rPr>
                      <w:rFonts w:hint="eastAsia"/>
                      <w:iCs/>
                      <w:szCs w:val="21"/>
                    </w:rPr>
                    <w:t>一般程序</w:t>
                  </w:r>
                </w:p>
                <w:p>
                  <w:pPr>
                    <w:pBdr>
                      <w:left w:val="single" w:color="7BA0CD" w:sz="12" w:space="10"/>
                    </w:pBdr>
                    <w:jc w:val="center"/>
                    <w:rPr>
                      <w:iCs/>
                      <w:szCs w:val="21"/>
                    </w:rPr>
                  </w:pPr>
                </w:p>
              </w:txbxContent>
            </v:textbox>
            <w10:wrap type="square"/>
          </v:rect>
        </w:pict>
      </w:r>
      <w:r>
        <w:rPr>
          <w:rFonts w:hint="eastAsia"/>
          <w:b/>
          <w:bCs/>
          <w:sz w:val="36"/>
          <w:szCs w:val="36"/>
        </w:rPr>
        <w:pict>
          <v:rect id="_x0000_s11184" o:spid="_x0000_s11184" o:spt="1" style="position:absolute;left:0pt;flip:y;margin-left:50.25pt;margin-top:197.25pt;height:26.25pt;width:348pt;mso-position-horizontal-relative:margin;mso-position-vertical-relative:margin;mso-wrap-distance-bottom:0pt;mso-wrap-distance-left:9pt;mso-wrap-distance-right:9pt;mso-wrap-distance-top:0pt;rotation:-47185920f;z-index:251280384;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r>
                    <w:rPr>
                      <w:rFonts w:hint="eastAsia"/>
                      <w:iCs/>
                      <w:szCs w:val="21"/>
                    </w:rPr>
                    <w:t>收取公路赔（补）偿费，出具收费凭证</w:t>
                  </w:r>
                </w:p>
                <w:p>
                  <w:pPr>
                    <w:pBdr>
                      <w:left w:val="single" w:color="7BA0CD" w:sz="12" w:space="10"/>
                    </w:pBdr>
                    <w:jc w:val="center"/>
                    <w:rPr>
                      <w:iCs/>
                      <w:szCs w:val="21"/>
                    </w:rPr>
                  </w:pPr>
                </w:p>
              </w:txbxContent>
            </v:textbox>
            <w10:wrap type="square"/>
          </v:rect>
        </w:pict>
      </w:r>
      <w:r>
        <w:rPr>
          <w:rFonts w:hint="eastAsia"/>
          <w:b/>
          <w:bCs/>
          <w:sz w:val="36"/>
          <w:szCs w:val="36"/>
        </w:rPr>
        <w:pict>
          <v:rect id="_x0000_s11185" o:spid="_x0000_s11185" o:spt="1" style="position:absolute;left:0pt;flip:y;margin-left:46.5pt;margin-top:146.25pt;height:30.75pt;width:348pt;mso-position-horizontal-relative:margin;mso-position-vertical-relative:margin;mso-wrap-distance-bottom:0pt;mso-wrap-distance-left:9pt;mso-wrap-distance-right:9pt;mso-wrap-distance-top:0pt;rotation:-47185920f;z-index:251279360;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r>
                    <w:rPr>
                      <w:rFonts w:hint="eastAsia"/>
                      <w:iCs/>
                      <w:szCs w:val="21"/>
                    </w:rPr>
                    <w:t>制作</w:t>
                  </w:r>
                  <w:r>
                    <w:rPr>
                      <w:iCs/>
                      <w:szCs w:val="21"/>
                    </w:rPr>
                    <w:t>.</w:t>
                  </w:r>
                  <w:r>
                    <w:rPr>
                      <w:rFonts w:hint="eastAsia"/>
                      <w:iCs/>
                      <w:szCs w:val="21"/>
                    </w:rPr>
                    <w:t>送达《公路赔（补）偿通知书》</w:t>
                  </w:r>
                </w:p>
                <w:p>
                  <w:pPr>
                    <w:pBdr>
                      <w:left w:val="single" w:color="7BA0CD" w:sz="12" w:space="10"/>
                    </w:pBdr>
                    <w:jc w:val="center"/>
                    <w:rPr>
                      <w:iCs/>
                      <w:szCs w:val="21"/>
                    </w:rPr>
                  </w:pPr>
                </w:p>
              </w:txbxContent>
            </v:textbox>
            <w10:wrap type="square"/>
          </v:rect>
        </w:pict>
      </w:r>
      <w:r>
        <w:rPr>
          <w:rFonts w:hint="eastAsia"/>
          <w:b/>
          <w:bCs/>
          <w:sz w:val="36"/>
          <w:szCs w:val="36"/>
        </w:rPr>
        <w:pict>
          <v:rect id="_x0000_s11186" o:spid="_x0000_s11186" o:spt="1" style="position:absolute;left:0pt;flip:y;margin-left:42pt;margin-top:87pt;height:30.75pt;width:354pt;mso-position-horizontal-relative:margin;mso-position-vertical-relative:margin;mso-wrap-distance-bottom:0pt;mso-wrap-distance-left:9pt;mso-wrap-distance-right:9pt;mso-wrap-distance-top:0pt;rotation:-47185920f;z-index:251278336;mso-width-relative:page;mso-height-relative:page;" fillcolor="#4F81BD" filled="f" stroked="f" coordsize="21600,21600" o:allowincell="f">
            <v:path/>
            <v:fill on="f" focussize="0,0"/>
            <v:stroke on="f"/>
            <v:imagedata embosscolor="shadow add(51)" o:title=""/>
            <o:lock v:ext="edit"/>
            <v:textbox inset="0mm,0mm,6.35mm,0mm">
              <w:txbxContent>
                <w:p>
                  <w:pPr>
                    <w:pBdr>
                      <w:left w:val="single" w:color="7BA0CD" w:sz="12" w:space="10"/>
                    </w:pBdr>
                    <w:jc w:val="center"/>
                    <w:rPr>
                      <w:iCs/>
                      <w:szCs w:val="21"/>
                    </w:rPr>
                  </w:pPr>
                  <w:r>
                    <w:rPr>
                      <w:rFonts w:hint="eastAsia"/>
                      <w:iCs/>
                      <w:szCs w:val="21"/>
                    </w:rPr>
                    <w:t>充分路产损害事实清楚，</w:t>
                  </w:r>
                  <w:r>
                    <w:rPr>
                      <w:iCs/>
                      <w:szCs w:val="21"/>
                    </w:rPr>
                    <w:t xml:space="preserve"> </w:t>
                  </w:r>
                  <w:r>
                    <w:rPr>
                      <w:rFonts w:hint="eastAsia"/>
                      <w:iCs/>
                      <w:szCs w:val="21"/>
                    </w:rPr>
                    <w:t>证据确凿</w:t>
                  </w:r>
                  <w:r>
                    <w:rPr>
                      <w:iCs/>
                      <w:szCs w:val="21"/>
                    </w:rPr>
                    <w:t>.</w:t>
                  </w:r>
                </w:p>
                <w:p>
                  <w:pPr>
                    <w:pBdr>
                      <w:left w:val="single" w:color="7BA0CD" w:sz="12" w:space="10"/>
                    </w:pBdr>
                    <w:ind w:firstLine="31680" w:firstLineChars="850"/>
                    <w:rPr>
                      <w:iCs/>
                      <w:szCs w:val="21"/>
                    </w:rPr>
                  </w:pPr>
                  <w:r>
                    <w:rPr>
                      <w:rFonts w:hint="eastAsia"/>
                      <w:iCs/>
                      <w:szCs w:val="21"/>
                    </w:rPr>
                    <w:t>赔偿数额小，当事人无争议</w:t>
                  </w:r>
                </w:p>
              </w:txbxContent>
            </v:textbox>
            <w10:wrap type="square"/>
          </v:rect>
        </w:pict>
      </w:r>
      <w:r>
        <w:rPr>
          <w:rFonts w:hint="eastAsia"/>
          <w:b/>
          <w:bCs/>
          <w:sz w:val="36"/>
          <w:szCs w:val="36"/>
        </w:rPr>
        <w:pict>
          <v:rect id="_x0000_s11187" o:spid="_x0000_s11187" o:spt="1" style="position:absolute;left:0pt;margin-left:42pt;margin-top:87pt;height:30.75pt;width:352.5pt;z-index:251243520;mso-width-relative:page;mso-height-relative:page;" coordsize="21600,21600">
            <v:path/>
            <v:fill focussize="0,0"/>
            <v:stroke/>
            <v:imagedata o:title=""/>
            <o:lock v:ext="edit"/>
          </v:rect>
        </w:pict>
      </w:r>
      <w:r>
        <w:rPr>
          <w:rFonts w:hint="eastAsia"/>
          <w:b/>
          <w:bCs/>
          <w:sz w:val="36"/>
          <w:szCs w:val="36"/>
        </w:rPr>
        <w:pict>
          <v:rect id="_x0000_s11188" o:spid="_x0000_s11188" o:spt="1" style="position:absolute;left:0pt;margin-left:36pt;margin-top:279pt;height:19.5pt;width:125.25pt;z-index:251253760;mso-width-relative:page;mso-height-relative:page;" coordsize="21600,21600">
            <v:path/>
            <v:fill focussize="0,0"/>
            <v:stroke/>
            <v:imagedata o:title=""/>
            <o:lock v:ext="edit"/>
          </v:rect>
        </w:pict>
      </w:r>
      <w:r>
        <w:rPr>
          <w:rFonts w:hint="eastAsia"/>
          <w:b/>
          <w:bCs/>
          <w:sz w:val="36"/>
          <w:szCs w:val="36"/>
        </w:rPr>
        <w:pict>
          <v:shape id="_x0000_s11189" o:spid="_x0000_s11189" o:spt="32" type="#_x0000_t32" style="position:absolute;left:0pt;margin-left:345pt;margin-top:294.75pt;height:26.25pt;width:0pt;z-index:251277312;mso-width-relative:page;mso-height-relative:page;" o:connectortype="straight" filled="f" coordsize="21600,21600">
            <v:path arrowok="t"/>
            <v:fill on="f" focussize="0,0"/>
            <v:stroke endarrow="block"/>
            <v:imagedata o:title=""/>
            <o:lock v:ext="edit"/>
          </v:shape>
        </w:pict>
      </w:r>
      <w:r>
        <w:rPr>
          <w:rFonts w:hint="eastAsia"/>
          <w:b/>
          <w:bCs/>
          <w:sz w:val="36"/>
          <w:szCs w:val="36"/>
        </w:rPr>
        <w:pict>
          <v:shape id="_x0000_s11190" o:spid="_x0000_s11190" o:spt="32" type="#_x0000_t32" style="position:absolute;left:0pt;margin-left:161.25pt;margin-top:283.5pt;height:2.25pt;width:114pt;z-index:251276288;mso-width-relative:page;mso-height-relative:page;" o:connectortype="straight" filled="f" coordsize="21600,21600">
            <v:path arrowok="t"/>
            <v:fill on="f" focussize="0,0"/>
            <v:stroke endarrow="block"/>
            <v:imagedata o:title=""/>
            <o:lock v:ext="edit"/>
          </v:shape>
        </w:pict>
      </w:r>
      <w:r>
        <w:rPr>
          <w:rFonts w:hint="eastAsia"/>
          <w:b/>
          <w:bCs/>
          <w:sz w:val="36"/>
          <w:szCs w:val="36"/>
        </w:rPr>
        <w:pict>
          <v:shape id="_x0000_s11191" o:spid="_x0000_s11191" o:spt="32" type="#_x0000_t32" style="position:absolute;left:0pt;margin-left:-45pt;margin-top:663pt;height:0pt;width:78.75pt;z-index:251275264;mso-width-relative:page;mso-height-relative:page;" o:connectortype="straight" filled="f" coordsize="21600,21600">
            <v:path arrowok="t"/>
            <v:fill on="f" focussize="0,0"/>
            <v:stroke endarrow="block"/>
            <v:imagedata o:title=""/>
            <o:lock v:ext="edit"/>
          </v:shape>
        </w:pict>
      </w:r>
      <w:r>
        <w:rPr>
          <w:rFonts w:hint="eastAsia"/>
          <w:b/>
          <w:bCs/>
          <w:sz w:val="36"/>
          <w:szCs w:val="36"/>
        </w:rPr>
        <w:pict>
          <v:shape id="_x0000_s11192" o:spid="_x0000_s11192" o:spt="32" type="#_x0000_t32" style="position:absolute;left:0pt;margin-left:-45.75pt;margin-top:585.75pt;height:77.25pt;width:0pt;z-index:251274240;mso-width-relative:page;mso-height-relative:page;" o:connectortype="straight" filled="f" coordsize="21600,21600">
            <v:path arrowok="t"/>
            <v:fill on="f" focussize="0,0"/>
            <v:stroke/>
            <v:imagedata o:title=""/>
            <o:lock v:ext="edit"/>
          </v:shape>
        </w:pict>
      </w:r>
      <w:r>
        <w:rPr>
          <w:rFonts w:hint="eastAsia"/>
          <w:b/>
          <w:bCs/>
          <w:sz w:val="36"/>
          <w:szCs w:val="36"/>
        </w:rPr>
        <w:pict>
          <v:shape id="_x0000_s11193" o:spid="_x0000_s11193" o:spt="32" type="#_x0000_t32" style="position:absolute;left:0pt;margin-left:-45pt;margin-top:292.5pt;height:0pt;width:81pt;z-index:251273216;mso-width-relative:page;mso-height-relative:page;" o:connectortype="straight" filled="f" coordsize="21600,21600">
            <v:path arrowok="t"/>
            <v:fill on="f" focussize="0,0"/>
            <v:stroke endarrow="block"/>
            <v:imagedata o:title=""/>
            <o:lock v:ext="edit"/>
          </v:shape>
        </w:pict>
      </w:r>
      <w:r>
        <w:rPr>
          <w:rFonts w:hint="eastAsia"/>
          <w:b/>
          <w:bCs/>
          <w:sz w:val="36"/>
          <w:szCs w:val="36"/>
        </w:rPr>
        <w:pict>
          <v:shape id="_x0000_s11194" o:spid="_x0000_s11194" o:spt="32" type="#_x0000_t32" style="position:absolute;left:0pt;flip:y;margin-left:-45.75pt;margin-top:292.5pt;height:120.75pt;width:0.75pt;z-index:251272192;mso-width-relative:page;mso-height-relative:page;" o:connectortype="straight" filled="f" coordsize="21600,21600">
            <v:path arrowok="t"/>
            <v:fill on="f" focussize="0,0"/>
            <v:stroke/>
            <v:imagedata o:title=""/>
            <o:lock v:ext="edit"/>
          </v:shape>
        </w:pict>
      </w:r>
      <w:r>
        <w:rPr>
          <w:rFonts w:hint="eastAsia"/>
          <w:b/>
          <w:bCs/>
          <w:sz w:val="36"/>
          <w:szCs w:val="36"/>
        </w:rPr>
        <w:pict>
          <v:rect id="_x0000_s11195" o:spid="_x0000_s11195" o:spt="1" style="position:absolute;left:0pt;margin-left:-63.75pt;margin-top:92.25pt;height:160.5pt;width:34.5pt;z-index:251246592;mso-width-relative:page;mso-height-relative:page;" coordsize="21600,21600">
            <v:path/>
            <v:fill focussize="0,0"/>
            <v:stroke/>
            <v:imagedata o:title=""/>
            <o:lock v:ext="edit"/>
          </v:rect>
        </w:pict>
      </w:r>
      <w:r>
        <w:rPr>
          <w:rFonts w:hint="eastAsia"/>
          <w:b/>
          <w:bCs/>
          <w:sz w:val="36"/>
          <w:szCs w:val="36"/>
        </w:rPr>
        <w:pict>
          <v:shape id="_x0000_s11196" o:spid="_x0000_s11196" o:spt="32" type="#_x0000_t32" style="position:absolute;left:0pt;margin-left:209.05pt;margin-top:628.5pt;height:17.25pt;width:0pt;z-index:251270144;mso-width-relative:page;mso-height-relative:page;" o:connectortype="straight" filled="f" coordsize="21600,21600">
            <v:path arrowok="t"/>
            <v:fill on="f" focussize="0,0"/>
            <v:stroke endarrow="block"/>
            <v:imagedata o:title=""/>
            <o:lock v:ext="edit"/>
          </v:shape>
        </w:pict>
      </w:r>
      <w:r>
        <w:rPr>
          <w:rFonts w:hint="eastAsia"/>
          <w:b/>
          <w:bCs/>
          <w:sz w:val="36"/>
          <w:szCs w:val="36"/>
        </w:rPr>
        <w:pict>
          <v:shape id="_x0000_s11197" o:spid="_x0000_s11197" o:spt="32" type="#_x0000_t32" style="position:absolute;left:0pt;margin-left:209.05pt;margin-top:585.75pt;height:15.75pt;width:0.05pt;z-index:251269120;mso-width-relative:page;mso-height-relative:page;" o:connectortype="straight" filled="f" coordsize="21600,21600">
            <v:path arrowok="t"/>
            <v:fill on="f" focussize="0,0"/>
            <v:stroke endarrow="block"/>
            <v:imagedata o:title=""/>
            <o:lock v:ext="edit"/>
          </v:shape>
        </w:pict>
      </w:r>
      <w:r>
        <w:rPr>
          <w:rFonts w:hint="eastAsia"/>
          <w:b/>
          <w:bCs/>
          <w:sz w:val="36"/>
          <w:szCs w:val="36"/>
        </w:rPr>
        <w:pict>
          <v:shape id="_x0000_s11198" o:spid="_x0000_s11198" o:spt="32" type="#_x0000_t32" style="position:absolute;left:0pt;margin-left:209.1pt;margin-top:539.25pt;height:19.5pt;width:0.05pt;z-index:251268096;mso-width-relative:page;mso-height-relative:page;" o:connectortype="straight" filled="f" coordsize="21600,21600">
            <v:path arrowok="t"/>
            <v:fill on="f" focussize="0,0"/>
            <v:stroke endarrow="block"/>
            <v:imagedata o:title=""/>
            <o:lock v:ext="edit"/>
          </v:shape>
        </w:pict>
      </w:r>
      <w:r>
        <w:rPr>
          <w:rFonts w:hint="eastAsia"/>
          <w:b/>
          <w:bCs/>
          <w:sz w:val="36"/>
          <w:szCs w:val="36"/>
        </w:rPr>
        <w:pict>
          <v:shape id="_x0000_s11199" o:spid="_x0000_s11199" o:spt="32" type="#_x0000_t32" style="position:absolute;left:0pt;margin-left:209.15pt;margin-top:539.25pt;height:19.5pt;width:0.05pt;z-index:251267072;mso-width-relative:page;mso-height-relative:page;" o:connectortype="straight" filled="f" coordsize="21600,21600">
            <v:path arrowok="t"/>
            <v:fill on="f" focussize="0,0"/>
            <v:stroke endarrow="block"/>
            <v:imagedata o:title=""/>
            <o:lock v:ext="edit"/>
          </v:shape>
        </w:pict>
      </w:r>
      <w:r>
        <w:rPr>
          <w:rFonts w:hint="eastAsia"/>
          <w:b/>
          <w:bCs/>
          <w:sz w:val="36"/>
          <w:szCs w:val="36"/>
        </w:rPr>
        <w:pict>
          <v:shape id="_x0000_s11200" o:spid="_x0000_s11200" o:spt="32" type="#_x0000_t32" style="position:absolute;left:0pt;margin-left:209.15pt;margin-top:486pt;height:25.5pt;width:0pt;z-index:251266048;mso-width-relative:page;mso-height-relative:page;" o:connectortype="straight" filled="f" coordsize="21600,21600">
            <v:path arrowok="t"/>
            <v:fill on="f" focussize="0,0"/>
            <v:stroke endarrow="block"/>
            <v:imagedata o:title=""/>
            <o:lock v:ext="edit"/>
          </v:shape>
        </w:pict>
      </w:r>
      <w:r>
        <w:rPr>
          <w:rFonts w:hint="eastAsia"/>
          <w:b/>
          <w:bCs/>
          <w:sz w:val="36"/>
          <w:szCs w:val="36"/>
        </w:rPr>
        <w:pict>
          <v:shape id="_x0000_s11201" o:spid="_x0000_s11201" o:spt="32" type="#_x0000_t32" style="position:absolute;left:0pt;margin-left:209.15pt;margin-top:435pt;height:16.5pt;width:0pt;z-index:251265024;mso-width-relative:page;mso-height-relative:page;" o:connectortype="straight" filled="f" coordsize="21600,21600">
            <v:path arrowok="t"/>
            <v:fill on="f" focussize="0,0"/>
            <v:stroke endarrow="block"/>
            <v:imagedata o:title=""/>
            <o:lock v:ext="edit"/>
          </v:shape>
        </w:pict>
      </w:r>
      <w:r>
        <w:rPr>
          <w:rFonts w:hint="eastAsia"/>
          <w:b/>
          <w:bCs/>
          <w:sz w:val="36"/>
          <w:szCs w:val="36"/>
        </w:rPr>
        <w:pict>
          <v:shape id="_x0000_s11202" o:spid="_x0000_s11202" o:spt="32" type="#_x0000_t32" style="position:absolute;left:0pt;margin-left:210.75pt;margin-top:389.25pt;height:16.5pt;width:0pt;z-index:251264000;mso-width-relative:page;mso-height-relative:page;" o:connectortype="straight" filled="f" coordsize="21600,21600">
            <v:path arrowok="t"/>
            <v:fill on="f" focussize="0,0"/>
            <v:stroke endarrow="block"/>
            <v:imagedata o:title=""/>
            <o:lock v:ext="edit"/>
          </v:shape>
        </w:pict>
      </w:r>
      <w:r>
        <w:rPr>
          <w:rFonts w:hint="eastAsia"/>
          <w:b/>
          <w:bCs/>
          <w:sz w:val="36"/>
          <w:szCs w:val="36"/>
        </w:rPr>
        <w:pict>
          <v:rect id="_x0000_s11203" o:spid="_x0000_s11203" o:spt="1" style="position:absolute;left:0pt;margin-left:36pt;margin-top:512.25pt;height:27pt;width:366.75pt;z-index:251262976;mso-width-relative:page;mso-height-relative:page;" coordsize="21600,21600">
            <v:path/>
            <v:fill focussize="0,0"/>
            <v:stroke/>
            <v:imagedata o:title=""/>
            <o:lock v:ext="edit"/>
          </v:rect>
        </w:pict>
      </w:r>
      <w:r>
        <w:rPr>
          <w:rFonts w:hint="eastAsia"/>
          <w:b/>
          <w:bCs/>
          <w:sz w:val="36"/>
          <w:szCs w:val="36"/>
        </w:rPr>
        <w:pict>
          <v:rect id="_x0000_s11204" o:spid="_x0000_s11204" o:spt="1" style="position:absolute;left:0pt;margin-left:31.5pt;margin-top:558.75pt;height:27pt;width:366.75pt;z-index:251259904;mso-width-relative:page;mso-height-relative:page;" coordsize="21600,21600">
            <v:path/>
            <v:fill focussize="0,0"/>
            <v:stroke/>
            <v:imagedata o:title=""/>
            <o:lock v:ext="edit"/>
          </v:rect>
        </w:pict>
      </w:r>
      <w:r>
        <w:rPr>
          <w:rFonts w:hint="eastAsia"/>
          <w:b/>
          <w:bCs/>
          <w:sz w:val="36"/>
          <w:szCs w:val="36"/>
        </w:rPr>
        <w:pict>
          <v:rect id="_x0000_s11205" o:spid="_x0000_s11205" o:spt="1" style="position:absolute;left:0pt;margin-left:33.75pt;margin-top:645.75pt;height:27pt;width:366.75pt;z-index:251261952;mso-width-relative:page;mso-height-relative:page;" coordsize="21600,21600">
            <v:path/>
            <v:fill focussize="0,0"/>
            <v:stroke/>
            <v:imagedata o:title=""/>
            <o:lock v:ext="edit"/>
          </v:rect>
        </w:pict>
      </w:r>
      <w:r>
        <w:rPr>
          <w:rFonts w:hint="eastAsia"/>
          <w:b/>
          <w:bCs/>
          <w:sz w:val="36"/>
          <w:szCs w:val="36"/>
        </w:rPr>
        <w:pict>
          <v:rect id="_x0000_s11206" o:spid="_x0000_s11206" o:spt="1" style="position:absolute;left:0pt;margin-left:31.5pt;margin-top:601.5pt;height:27pt;width:366.75pt;z-index:251260928;mso-width-relative:page;mso-height-relative:page;" coordsize="21600,21600">
            <v:path/>
            <v:fill focussize="0,0"/>
            <v:stroke/>
            <v:imagedata o:title=""/>
            <o:lock v:ext="edit"/>
          </v:rect>
        </w:pict>
      </w:r>
      <w:r>
        <w:rPr>
          <w:rFonts w:hint="eastAsia"/>
          <w:b/>
          <w:bCs/>
          <w:sz w:val="36"/>
          <w:szCs w:val="36"/>
        </w:rPr>
        <w:pict>
          <v:rect id="_x0000_s11207" o:spid="_x0000_s11207" o:spt="1" style="position:absolute;left:0pt;margin-left:31.5pt;margin-top:512.25pt;height:27pt;width:366.75pt;z-index:251258880;mso-width-relative:page;mso-height-relative:page;" coordsize="21600,21600">
            <v:path/>
            <v:fill focussize="0,0"/>
            <v:stroke/>
            <v:imagedata o:title=""/>
            <o:lock v:ext="edit"/>
          </v:rect>
        </w:pict>
      </w:r>
      <w:r>
        <w:rPr>
          <w:rFonts w:hint="eastAsia"/>
          <w:b/>
          <w:bCs/>
          <w:sz w:val="36"/>
          <w:szCs w:val="36"/>
        </w:rPr>
        <w:pict>
          <v:rect id="_x0000_s11208" o:spid="_x0000_s11208" o:spt="1" style="position:absolute;left:0pt;margin-left:33.75pt;margin-top:457.5pt;height:27pt;width:366.75pt;z-index:251257856;mso-width-relative:page;mso-height-relative:page;" coordsize="21600,21600">
            <v:path/>
            <v:fill focussize="0,0"/>
            <v:stroke/>
            <v:imagedata o:title=""/>
            <o:lock v:ext="edit"/>
          </v:rect>
        </w:pict>
      </w:r>
      <w:r>
        <w:rPr>
          <w:rFonts w:hint="eastAsia"/>
          <w:b/>
          <w:bCs/>
          <w:sz w:val="36"/>
          <w:szCs w:val="36"/>
        </w:rPr>
        <w:pict>
          <v:rect id="_x0000_s11209" o:spid="_x0000_s11209" o:spt="1" style="position:absolute;left:0pt;margin-left:33.75pt;margin-top:408pt;height:27pt;width:366.75pt;z-index:251256832;mso-width-relative:page;mso-height-relative:page;" coordsize="21600,21600">
            <v:path/>
            <v:fill focussize="0,0"/>
            <v:stroke/>
            <v:imagedata o:title=""/>
            <o:lock v:ext="edit"/>
          </v:rect>
        </w:pict>
      </w:r>
      <w:r>
        <w:rPr>
          <w:rFonts w:hint="eastAsia"/>
          <w:b/>
          <w:bCs/>
          <w:sz w:val="36"/>
          <w:szCs w:val="36"/>
        </w:rPr>
        <w:pict>
          <v:rect id="_x0000_s11210" o:spid="_x0000_s11210" o:spt="1" style="position:absolute;left:0pt;margin-left:31.5pt;margin-top:362.25pt;height:27pt;width:366.75pt;z-index:251249664;mso-width-relative:page;mso-height-relative:page;" coordsize="21600,21600">
            <v:path/>
            <v:fill focussize="0,0"/>
            <v:stroke/>
            <v:imagedata o:title=""/>
            <o:lock v:ext="edit"/>
          </v:rect>
        </w:pict>
      </w:r>
      <w:r>
        <w:rPr>
          <w:rFonts w:hint="eastAsia"/>
          <w:b/>
          <w:bCs/>
          <w:sz w:val="36"/>
          <w:szCs w:val="36"/>
        </w:rPr>
        <w:pict>
          <v:shape id="_x0000_s11211" o:spid="_x0000_s11211" o:spt="32" type="#_x0000_t32" style="position:absolute;left:0pt;margin-left:212.35pt;margin-top:345.75pt;height:16.5pt;width:0pt;z-index:251250688;mso-width-relative:page;mso-height-relative:page;" o:connectortype="straight" filled="f" coordsize="21600,21600">
            <v:path arrowok="t"/>
            <v:fill on="f" focussize="0,0"/>
            <v:stroke endarrow="block"/>
            <v:imagedata o:title=""/>
            <o:lock v:ext="edit"/>
          </v:shape>
        </w:pict>
      </w:r>
      <w:r>
        <w:rPr>
          <w:rFonts w:hint="eastAsia"/>
          <w:b/>
          <w:bCs/>
          <w:sz w:val="36"/>
          <w:szCs w:val="36"/>
        </w:rPr>
        <w:pict>
          <v:rect id="_x0000_s11212" o:spid="_x0000_s11212" o:spt="1" style="position:absolute;left:0pt;margin-left:31.5pt;margin-top:321pt;height:24.75pt;width:366.75pt;z-index:251248640;mso-width-relative:page;mso-height-relative:page;" coordsize="21600,21600">
            <v:path/>
            <v:fill focussize="0,0"/>
            <v:stroke/>
            <v:imagedata o:title=""/>
            <o:lock v:ext="edit"/>
          </v:rect>
        </w:pict>
      </w:r>
      <w:r>
        <w:rPr>
          <w:rFonts w:hint="eastAsia"/>
          <w:b/>
          <w:bCs/>
          <w:sz w:val="36"/>
          <w:szCs w:val="36"/>
        </w:rPr>
        <w:pict>
          <v:rect id="_x0000_s11213" o:spid="_x0000_s11213" o:spt="1" style="position:absolute;left:0pt;margin-left:275.25pt;margin-top:273pt;height:21.75pt;width:125.25pt;z-index:251252736;mso-width-relative:page;mso-height-relative:page;" coordsize="21600,21600">
            <v:path/>
            <v:fill focussize="0,0"/>
            <v:stroke/>
            <v:imagedata o:title=""/>
            <o:lock v:ext="edit"/>
          </v:rect>
        </w:pict>
      </w:r>
      <w:r>
        <w:rPr>
          <w:rFonts w:hint="eastAsia"/>
          <w:b/>
          <w:bCs/>
          <w:sz w:val="36"/>
          <w:szCs w:val="36"/>
        </w:rPr>
        <w:pict>
          <v:shape id="_x0000_s11214" o:spid="_x0000_s11214" o:spt="32" type="#_x0000_t32" style="position:absolute;left:0pt;margin-left:211.5pt;margin-top:222pt;height:21pt;width:0.05pt;z-index:251255808;mso-width-relative:page;mso-height-relative:page;" o:connectortype="straight" filled="f" coordsize="21600,21600">
            <v:path arrowok="t"/>
            <v:fill on="f" focussize="0,0"/>
            <v:stroke endarrow="block"/>
            <v:imagedata o:title=""/>
            <o:lock v:ext="edit"/>
          </v:shape>
        </w:pict>
      </w:r>
      <w:r>
        <w:rPr>
          <w:rFonts w:hint="eastAsia"/>
          <w:b/>
          <w:bCs/>
          <w:sz w:val="36"/>
          <w:szCs w:val="36"/>
        </w:rPr>
        <w:pict>
          <v:shape id="_x0000_s11215" o:spid="_x0000_s11215" o:spt="32" type="#_x0000_t32" style="position:absolute;left:0pt;margin-left:210.75pt;margin-top:177pt;height:15.75pt;width:0pt;z-index:251254784;mso-width-relative:page;mso-height-relative:page;" o:connectortype="straight" filled="f" coordsize="21600,21600">
            <v:path arrowok="t"/>
            <v:fill on="f" focussize="0,0"/>
            <v:stroke endarrow="block"/>
            <v:imagedata o:title=""/>
            <o:lock v:ext="edit"/>
          </v:shape>
        </w:pict>
      </w:r>
      <w:r>
        <w:rPr>
          <w:rFonts w:hint="eastAsia"/>
          <w:b/>
          <w:bCs/>
          <w:sz w:val="36"/>
          <w:szCs w:val="36"/>
        </w:rPr>
        <w:pict>
          <v:rect id="_x0000_s11216" o:spid="_x0000_s11216" o:spt="1" style="position:absolute;left:0pt;margin-left:42pt;margin-top:197.25pt;height:24.75pt;width:358.5pt;z-index:251251712;mso-width-relative:page;mso-height-relative:page;" coordsize="21600,21600">
            <v:path/>
            <v:fill focussize="0,0"/>
            <v:stroke/>
            <v:imagedata o:title=""/>
            <o:lock v:ext="edit"/>
          </v:rect>
        </w:pict>
      </w:r>
      <w:r>
        <w:rPr>
          <w:rFonts w:hint="eastAsia"/>
          <w:b/>
          <w:bCs/>
          <w:sz w:val="36"/>
          <w:szCs w:val="36"/>
        </w:rPr>
        <w:pict>
          <v:rect id="_x0000_s11217" o:spid="_x0000_s11217" o:spt="1" style="position:absolute;left:0pt;margin-left:42pt;margin-top:145.5pt;height:29.25pt;width:358.5pt;z-index:251245568;mso-width-relative:page;mso-height-relative:page;" coordsize="21600,21600">
            <v:path/>
            <v:fill focussize="0,0"/>
            <v:stroke/>
            <v:imagedata o:title=""/>
            <o:lock v:ext="edit"/>
          </v:rect>
        </w:pict>
      </w:r>
      <w:r>
        <w:rPr>
          <w:rFonts w:hint="eastAsia"/>
          <w:b/>
          <w:bCs/>
          <w:sz w:val="36"/>
          <w:szCs w:val="36"/>
        </w:rPr>
        <w:pict>
          <v:shape id="_x0000_s11218" o:spid="_x0000_s11218" o:spt="32" type="#_x0000_t32" style="position:absolute;left:0pt;margin-left:210.75pt;margin-top:135.75pt;height:9.75pt;width:0pt;z-index:251247616;mso-width-relative:page;mso-height-relative:page;" o:connectortype="straight" filled="f" coordsize="21600,21600">
            <v:path arrowok="t"/>
            <v:fill on="f" focussize="0,0"/>
            <v:stroke endarrow="block"/>
            <v:imagedata o:title=""/>
            <o:lock v:ext="edit"/>
          </v:shape>
        </w:pict>
      </w:r>
      <w:r>
        <w:rPr>
          <w:rFonts w:hint="eastAsia"/>
          <w:b/>
          <w:bCs/>
          <w:sz w:val="36"/>
          <w:szCs w:val="36"/>
        </w:rPr>
        <w:pict>
          <v:shape id="_x0000_s11219" o:spid="_x0000_s11219" o:spt="32" type="#_x0000_t32" style="position:absolute;left:0pt;margin-left:210.75pt;margin-top:129.75pt;height:39.75pt;width:0pt;z-index:251244544;mso-width-relative:page;mso-height-relative:page;" o:connectortype="straight" filled="f" coordsize="21600,21600">
            <v:path arrowok="t"/>
            <v:fill on="f" focussize="0,0"/>
            <v:stroke endarrow="block"/>
            <v:imagedata o:title=""/>
            <o:lock v:ext="edit"/>
          </v:shape>
        </w:pict>
      </w:r>
      <w:r>
        <w:rPr>
          <w:rFonts w:hint="eastAsia"/>
          <w:b/>
          <w:bCs/>
          <w:sz w:val="36"/>
          <w:szCs w:val="36"/>
          <w:lang w:eastAsia="zh-CN"/>
        </w:rPr>
        <w:t>双湖</w:t>
      </w:r>
      <w:r>
        <w:rPr>
          <w:rFonts w:hint="eastAsia"/>
          <w:b/>
          <w:bCs/>
          <w:sz w:val="36"/>
          <w:szCs w:val="36"/>
        </w:rPr>
        <w:t>县交通局行政征收流程图</w:t>
      </w:r>
    </w:p>
    <w:p>
      <w:pPr>
        <w:ind w:right="1320"/>
        <w:jc w:val="right"/>
        <w:rPr>
          <w:rFonts w:hint="eastAsia" w:eastAsia="宋体"/>
          <w:sz w:val="24"/>
          <w:szCs w:val="24"/>
          <w:lang w:eastAsia="zh-CN"/>
        </w:rPr>
      </w:pPr>
      <w:r>
        <w:rPr>
          <w:rFonts w:hint="eastAsia"/>
          <w:sz w:val="24"/>
          <w:szCs w:val="24"/>
          <w:lang w:val="en-US" w:eastAsia="zh-CN"/>
        </w:rPr>
        <w:t xml:space="preserve">   </w:t>
      </w:r>
      <w:r>
        <w:rPr>
          <w:rFonts w:hint="eastAsia"/>
          <w:sz w:val="24"/>
          <w:szCs w:val="24"/>
          <w:lang w:eastAsia="zh-CN"/>
        </w:rPr>
        <w:t>序号：</w:t>
      </w:r>
      <w:r>
        <w:rPr>
          <w:rFonts w:hint="eastAsia"/>
          <w:sz w:val="24"/>
          <w:szCs w:val="24"/>
          <w:lang w:val="en-US" w:eastAsia="zh-CN"/>
        </w:rPr>
        <w:t>209</w:t>
      </w:r>
    </w:p>
    <w:p>
      <w:pPr>
        <w:rPr>
          <w:rFonts w:ascii="宋体" w:cs="宋体"/>
          <w:sz w:val="24"/>
          <w:szCs w:val="24"/>
        </w:rPr>
      </w:pPr>
      <w:r>
        <w:rPr>
          <w:rFonts w:hint="eastAsia"/>
          <w:sz w:val="28"/>
          <w:szCs w:val="28"/>
        </w:rPr>
        <w:t>职权名称：</w:t>
      </w:r>
      <w:r>
        <w:rPr>
          <w:rFonts w:hint="eastAsia"/>
          <w:sz w:val="24"/>
          <w:szCs w:val="24"/>
        </w:rPr>
        <w:t>公路路产损失赔（补）偿、清理、占用公路路产损坏赔（补）偿费的收取</w:t>
      </w:r>
    </w:p>
    <w:p>
      <w:pPr>
        <w:ind w:firstLine="31680" w:firstLineChars="100"/>
        <w:rPr>
          <w:sz w:val="28"/>
          <w:szCs w:val="28"/>
        </w:rPr>
      </w:pPr>
    </w:p>
    <w:p>
      <w:pPr>
        <w:ind w:firstLine="31680" w:firstLineChars="100"/>
        <w:rPr>
          <w:sz w:val="28"/>
          <w:szCs w:val="28"/>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45" o:spid="_x0000_s11545" o:spt="109" type="#_x0000_t109" style="position:absolute;left:0pt;margin-left:3.8pt;margin-top:8.35pt;height:36.15pt;width:387.95pt;z-index:254092288;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双湖县交通运输局行政检查流程图</w:t>
                  </w:r>
                </w:p>
              </w:txbxContent>
            </v:textbox>
          </v:shape>
        </w:pict>
      </w:r>
      <w:r>
        <w:pict>
          <v:shape id="_x0000_i1171" o:spt="75" type="#_x0000_t75" style="height:502.5pt;width:414.7pt;" filled="f" o:preferrelative="t" stroked="f" coordsize="21600,21600">
            <v:path/>
            <v:fill on="f" focussize="0,0"/>
            <v:stroke on="f"/>
            <v:imagedata r:id="rId112" o:title=""/>
            <o:lock v:ext="edit" aspectratio="t"/>
            <w10:wrap type="none"/>
            <w10:anchorlock/>
          </v:shape>
        </w:pict>
      </w:r>
      <w:r>
        <w:rPr>
          <w:lang w:bidi="bo-CN"/>
        </w:rPr>
        <w:pict>
          <v:shape id="_x0000_s11220" o:spid="_x0000_s11220" o:spt="202" type="#_x0000_t202" style="position:absolute;left:0pt;margin-left:-9.15pt;margin-top:54.6pt;height:61.35pt;width:402.9pt;z-index:251810816;mso-width-relative:page;mso-height-relative:page;" fillcolor="#FFFFFF" filled="t" stroked="f" coordsize="21600,21600">
            <v:path/>
            <v:fill on="t" color2="#FFFFFF" focussize="0,0"/>
            <v:stroke on="f"/>
            <v:imagedata o:title=""/>
            <o:lock v:ext="edit" aspectratio="f"/>
            <v:textbox>
              <w:txbxContent>
                <w:p>
                  <w:pPr>
                    <w:jc w:val="righ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序号：</w:t>
                  </w:r>
                  <w:r>
                    <w:rPr>
                      <w:rFonts w:hint="eastAsia" w:asciiTheme="minorEastAsia" w:hAnsiTheme="minorEastAsia" w:eastAsiaTheme="minorEastAsia" w:cstheme="minorEastAsia"/>
                      <w:sz w:val="24"/>
                      <w:szCs w:val="24"/>
                      <w:lang w:val="en-US" w:eastAsia="zh-CN"/>
                    </w:rPr>
                    <w:t>210</w:t>
                  </w:r>
                </w:p>
                <w:p>
                  <w:pPr>
                    <w:rPr>
                      <w:rFonts w:ascii="宋体" w:cs="宋体"/>
                      <w:sz w:val="22"/>
                    </w:rPr>
                  </w:pPr>
                  <w:r>
                    <w:rPr>
                      <w:rFonts w:hint="eastAsia"/>
                      <w:sz w:val="28"/>
                      <w:szCs w:val="28"/>
                    </w:rPr>
                    <w:t>职权名称：</w:t>
                  </w:r>
                  <w:r>
                    <w:rPr>
                      <w:rFonts w:hint="eastAsia"/>
                      <w:sz w:val="22"/>
                    </w:rPr>
                    <w:t>对道路运输以及道路运输相关业务经营活动的监督检查</w:t>
                  </w:r>
                </w:p>
                <w:p>
                  <w:pPr>
                    <w:rPr>
                      <w:sz w:val="32"/>
                      <w:szCs w:val="32"/>
                    </w:rPr>
                  </w:pPr>
                  <w:r>
                    <w:rPr>
                      <w:sz w:val="32"/>
                      <w:szCs w:val="32"/>
                    </w:rPr>
                    <w:t xml:space="preserve">                               </w:t>
                  </w:r>
                  <w:r>
                    <w:rPr>
                      <w:rFonts w:hint="eastAsia"/>
                      <w:sz w:val="32"/>
                      <w:szCs w:val="32"/>
                    </w:rPr>
                    <w:t>关于</w:t>
                  </w:r>
                </w:p>
              </w:txbxContent>
            </v:textbox>
          </v:shape>
        </w:pict>
      </w:r>
    </w:p>
    <w:p>
      <w:pPr>
        <w:rPr>
          <w:sz w:val="52"/>
          <w:szCs w:val="52"/>
        </w:rPr>
      </w:pPr>
    </w:p>
    <w:p>
      <w:pPr>
        <w:rPr>
          <w:sz w:val="52"/>
          <w:szCs w:val="52"/>
        </w:rPr>
      </w:pPr>
    </w:p>
    <w:p>
      <w:pPr>
        <w:rPr>
          <w:sz w:val="52"/>
          <w:szCs w:val="52"/>
        </w:rPr>
      </w:pPr>
    </w:p>
    <w:p>
      <w:pPr>
        <w:rPr>
          <w:sz w:val="52"/>
          <w:szCs w:val="52"/>
        </w:rPr>
      </w:pPr>
    </w:p>
    <w:p>
      <w:pPr>
        <w:rPr>
          <w:sz w:val="52"/>
          <w:szCs w:val="52"/>
        </w:rPr>
      </w:pPr>
      <w:r>
        <w:rPr>
          <w:lang w:bidi="bo-CN"/>
        </w:rPr>
        <w:pict>
          <v:shape id="_x0000_s11221" o:spid="_x0000_s11221" o:spt="202" type="#_x0000_t202" style="position:absolute;left:0pt;margin-left:-4pt;margin-top:53.95pt;height:50.85pt;width:408.95pt;z-index:250949632;mso-width-relative:page;mso-height-relative:page;" fillcolor="#FFFFFF" filled="t" stroked="f" coordsize="21600,21600">
            <v:path/>
            <v:fill on="t" color2="#FFFFFF" focussize="0,0"/>
            <v:stroke on="f"/>
            <v:imagedata o:title=""/>
            <o:lock v:ext="edit" aspectratio="f"/>
            <v:textbox>
              <w:txbxContent>
                <w:p>
                  <w:pPr>
                    <w:jc w:val="right"/>
                    <w:rPr>
                      <w:sz w:val="24"/>
                      <w:szCs w:val="24"/>
                    </w:rPr>
                  </w:pPr>
                  <w:r>
                    <w:rPr>
                      <w:rFonts w:hint="eastAsia"/>
                      <w:sz w:val="24"/>
                      <w:szCs w:val="24"/>
                      <w:lang w:eastAsia="zh-CN"/>
                    </w:rPr>
                    <w:t>序号：</w:t>
                  </w:r>
                  <w:r>
                    <w:rPr>
                      <w:rFonts w:hint="eastAsia"/>
                      <w:sz w:val="24"/>
                      <w:szCs w:val="24"/>
                      <w:lang w:val="en-US" w:eastAsia="zh-CN"/>
                    </w:rPr>
                    <w:t>211</w:t>
                  </w:r>
                  <w:r>
                    <w:rPr>
                      <w:sz w:val="24"/>
                      <w:szCs w:val="24"/>
                    </w:rPr>
                    <w:t xml:space="preserve"> </w:t>
                  </w:r>
                </w:p>
                <w:p>
                  <w:pPr>
                    <w:rPr>
                      <w:rFonts w:ascii="宋体" w:cs="宋体"/>
                      <w:sz w:val="22"/>
                    </w:rPr>
                  </w:pPr>
                  <w:r>
                    <w:rPr>
                      <w:rFonts w:hint="eastAsia"/>
                      <w:sz w:val="24"/>
                      <w:szCs w:val="24"/>
                    </w:rPr>
                    <w:t>职权名称：</w:t>
                  </w:r>
                  <w:r>
                    <w:rPr>
                      <w:rFonts w:hint="eastAsia"/>
                      <w:sz w:val="22"/>
                    </w:rPr>
                    <w:t>对托运人涉嫌在托运的普通货物中夹带危险化学品，将危险化学品匿报或者谎报为普通货物托运的监督检查</w:t>
                  </w:r>
                </w:p>
                <w:p>
                  <w:pPr>
                    <w:rPr>
                      <w:sz w:val="24"/>
                      <w:szCs w:val="24"/>
                    </w:rPr>
                  </w:pPr>
                </w:p>
              </w:txbxContent>
            </v:textbox>
          </v:shape>
        </w:pict>
      </w:r>
      <w:r>
        <w:rPr>
          <w:sz w:val="21"/>
        </w:rPr>
        <w:pict>
          <v:shape id="_x0000_s11546" o:spid="_x0000_s11546" o:spt="109" type="#_x0000_t109" style="position:absolute;left:0pt;margin-left:6.5pt;margin-top:14.1pt;height:37.5pt;width:407.75pt;z-index:254093312;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双湖县交通运输局行政检查流程图</w:t>
                  </w:r>
                </w:p>
              </w:txbxContent>
            </v:textbox>
          </v:shape>
        </w:pict>
      </w:r>
      <w:r>
        <w:pict>
          <v:shape id="_x0000_i1132" o:spt="75" type="#_x0000_t75" style="height:502.5pt;width:414.75pt;" filled="f" o:preferrelative="t" stroked="f" coordsize="21600,21600">
            <v:path/>
            <v:fill on="f" focussize="0,0"/>
            <v:stroke on="f" joinstyle="miter"/>
            <v:imagedata r:id="rId113"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47" o:spid="_x0000_s11547" o:spt="109" type="#_x0000_t109" style="position:absolute;left:0pt;margin-left:1.1pt;margin-top:4.65pt;height:36.1pt;width:414.5pt;z-index:25409433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双湖县交通运输局行政检查流程图</w:t>
                  </w:r>
                </w:p>
              </w:txbxContent>
            </v:textbox>
          </v:shape>
        </w:pict>
      </w:r>
      <w:r>
        <w:pict>
          <v:shape id="_x0000_i1133" o:spt="75" type="#_x0000_t75" style="height:498pt;width:414.75pt;" filled="f" o:preferrelative="t" stroked="f" coordsize="21600,21600">
            <v:path/>
            <v:fill on="f" focussize="0,0"/>
            <v:stroke on="f" joinstyle="miter"/>
            <v:imagedata r:id="rId114" o:title=""/>
            <o:lock v:ext="edit" aspectratio="t"/>
            <w10:wrap type="none"/>
            <w10:anchorlock/>
          </v:shape>
        </w:pict>
      </w:r>
      <w:r>
        <w:rPr>
          <w:lang w:bidi="bo-CN"/>
        </w:rPr>
        <w:pict>
          <v:shape id="_x0000_s11222" o:spid="_x0000_s11222" o:spt="202" type="#_x0000_t202" style="position:absolute;left:0pt;margin-left:2.75pt;margin-top:66.8pt;height:46.15pt;width:417.25pt;z-index:250950656;mso-width-relative:page;mso-height-relative:page;" fillcolor="#FFFFFF" filled="t" stroked="f" coordsize="21600,21600">
            <v:path/>
            <v:fill on="t" color2="#FFFFFF" focussize="0,0"/>
            <v:stroke on="f"/>
            <v:imagedata o:title=""/>
            <o:lock v:ext="edit" aspectratio="f"/>
            <v:textbox>
              <w:txbxContent>
                <w:p>
                  <w:pPr>
                    <w:jc w:val="right"/>
                    <w:rPr>
                      <w:rFonts w:hint="eastAsia" w:eastAsia="宋体"/>
                      <w:sz w:val="24"/>
                      <w:szCs w:val="24"/>
                      <w:lang w:eastAsia="zh-CN"/>
                    </w:rPr>
                  </w:pPr>
                  <w:r>
                    <w:rPr>
                      <w:rFonts w:hint="eastAsia"/>
                      <w:sz w:val="24"/>
                      <w:szCs w:val="24"/>
                      <w:lang w:eastAsia="zh-CN"/>
                    </w:rPr>
                    <w:t>序号：</w:t>
                  </w:r>
                  <w:r>
                    <w:rPr>
                      <w:rFonts w:hint="eastAsia"/>
                      <w:sz w:val="24"/>
                      <w:szCs w:val="24"/>
                      <w:lang w:val="en-US" w:eastAsia="zh-CN"/>
                    </w:rPr>
                    <w:t>212</w:t>
                  </w:r>
                </w:p>
                <w:p>
                  <w:pPr>
                    <w:rPr>
                      <w:rFonts w:ascii="宋体" w:cs="宋体"/>
                      <w:sz w:val="22"/>
                    </w:rPr>
                  </w:pPr>
                  <w:r>
                    <w:rPr>
                      <w:rFonts w:hint="eastAsia"/>
                      <w:sz w:val="24"/>
                      <w:szCs w:val="24"/>
                    </w:rPr>
                    <w:t>职权名称：</w:t>
                  </w:r>
                  <w:r>
                    <w:rPr>
                      <w:rFonts w:hint="eastAsia"/>
                      <w:sz w:val="22"/>
                    </w:rPr>
                    <w:t>对国内水路运输市场的监督检查</w:t>
                  </w:r>
                </w:p>
                <w:p>
                  <w:pPr>
                    <w:rPr>
                      <w:sz w:val="24"/>
                      <w:szCs w:val="24"/>
                    </w:rPr>
                  </w:pPr>
                </w:p>
              </w:txbxContent>
            </v:textbox>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48" o:spid="_x0000_s11548" o:spt="109" type="#_x0000_t109" style="position:absolute;left:0pt;margin-left:1.8pt;margin-top:6.9pt;height:36.1pt;width:417.2pt;z-index:254095360;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i w:val="0"/>
                      <w:iCs w:val="0"/>
                      <w:sz w:val="36"/>
                      <w:szCs w:val="36"/>
                      <w:lang w:eastAsia="zh-CN"/>
                    </w:rPr>
                  </w:pPr>
                  <w:r>
                    <w:rPr>
                      <w:rFonts w:hint="eastAsia"/>
                      <w:b/>
                      <w:bCs/>
                      <w:i w:val="0"/>
                      <w:iCs w:val="0"/>
                      <w:sz w:val="36"/>
                      <w:szCs w:val="36"/>
                      <w:lang w:eastAsia="zh-CN"/>
                    </w:rPr>
                    <w:t>双湖县交通运输局行政检查流程图</w:t>
                  </w:r>
                </w:p>
              </w:txbxContent>
            </v:textbox>
          </v:shape>
        </w:pict>
      </w:r>
      <w:r>
        <w:rPr>
          <w:lang w:bidi="bo-CN"/>
        </w:rPr>
        <w:pict>
          <v:shape id="_x0000_s11223" o:spid="_x0000_s11223" o:spt="202" type="#_x0000_t202" style="position:absolute;left:0pt;margin-left:0.7pt;margin-top:39pt;height:60.7pt;width:403.55pt;z-index:250951680;mso-width-relative:page;mso-height-relative:page;" fillcolor="#FFFFFF" filled="t" stroked="f" coordsize="21600,21600">
            <v:path/>
            <v:fill on="t" color2="#FFFFFF" focussize="0,0"/>
            <v:stroke on="f"/>
            <v:imagedata o:title=""/>
            <o:lock v:ext="edit" aspectratio="f"/>
            <v:textbox>
              <w:txbxContent>
                <w:p>
                  <w:pPr>
                    <w:jc w:val="right"/>
                    <w:rPr>
                      <w:rFonts w:hint="eastAsia" w:eastAsia="宋体"/>
                      <w:sz w:val="24"/>
                      <w:szCs w:val="24"/>
                      <w:lang w:eastAsia="zh-CN"/>
                    </w:rPr>
                  </w:pPr>
                  <w:r>
                    <w:rPr>
                      <w:rFonts w:hint="eastAsia"/>
                      <w:sz w:val="24"/>
                      <w:szCs w:val="24"/>
                      <w:lang w:eastAsia="zh-CN"/>
                    </w:rPr>
                    <w:t>序号：</w:t>
                  </w:r>
                  <w:r>
                    <w:rPr>
                      <w:rFonts w:hint="eastAsia"/>
                      <w:sz w:val="24"/>
                      <w:szCs w:val="24"/>
                      <w:lang w:val="en-US" w:eastAsia="zh-CN"/>
                    </w:rPr>
                    <w:t>213</w:t>
                  </w:r>
                </w:p>
                <w:p>
                  <w:pPr>
                    <w:rPr>
                      <w:rFonts w:ascii="宋体" w:cs="宋体"/>
                      <w:sz w:val="24"/>
                      <w:szCs w:val="24"/>
                    </w:rPr>
                  </w:pPr>
                  <w:r>
                    <w:rPr>
                      <w:rFonts w:hint="eastAsia"/>
                      <w:sz w:val="28"/>
                      <w:szCs w:val="28"/>
                    </w:rPr>
                    <w:t>职权名称：</w:t>
                  </w:r>
                  <w:r>
                    <w:rPr>
                      <w:rFonts w:hint="eastAsia"/>
                      <w:sz w:val="24"/>
                      <w:szCs w:val="24"/>
                    </w:rPr>
                    <w:t>老旧运输船舶监督检查</w:t>
                  </w:r>
                </w:p>
                <w:p>
                  <w:pPr>
                    <w:rPr>
                      <w:sz w:val="28"/>
                      <w:szCs w:val="28"/>
                    </w:rPr>
                  </w:pPr>
                </w:p>
              </w:txbxContent>
            </v:textbox>
          </v:shape>
        </w:pict>
      </w:r>
      <w:r>
        <w:pict>
          <v:shape id="_x0000_i1134" o:spt="75" type="#_x0000_t75" style="height:498pt;width:403.5pt;" filled="f" o:preferrelative="t" stroked="f" coordsize="21600,21600">
            <v:path/>
            <v:fill on="f" focussize="0,0"/>
            <v:stroke on="f" joinstyle="miter"/>
            <v:imagedata r:id="rId115"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spacing w:line="580" w:lineRule="exact"/>
        <w:jc w:val="center"/>
        <w:rPr>
          <w:rFonts w:hint="eastAsia"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双湖县交通运输局行政检查流程图</w:t>
      </w:r>
    </w:p>
    <w:p>
      <w:pPr>
        <w:spacing w:line="580" w:lineRule="exact"/>
        <w:jc w:val="right"/>
        <w:rPr>
          <w:rFonts w:hint="eastAsia" w:ascii="Times New Roman" w:hAnsi="Times New Roman"/>
          <w:b w:val="0"/>
          <w:bCs/>
          <w:color w:val="000000"/>
          <w:sz w:val="24"/>
          <w:szCs w:val="24"/>
          <w:lang w:val="zh-CN"/>
        </w:rPr>
      </w:pPr>
      <w:r>
        <w:rPr>
          <w:rFonts w:hint="eastAsia" w:ascii="Times New Roman" w:hAnsi="Times New Roman"/>
          <w:b w:val="0"/>
          <w:bCs/>
          <w:color w:val="000000"/>
          <w:sz w:val="24"/>
          <w:szCs w:val="24"/>
          <w:lang w:val="zh-CN"/>
        </w:rPr>
        <w:t>序号：</w:t>
      </w:r>
      <w:r>
        <w:rPr>
          <w:rFonts w:hint="eastAsia" w:ascii="Times New Roman" w:hAnsi="Times New Roman"/>
          <w:b w:val="0"/>
          <w:bCs/>
          <w:color w:val="000000"/>
          <w:sz w:val="24"/>
          <w:szCs w:val="24"/>
          <w:lang w:val="en-US" w:eastAsia="zh-CN"/>
        </w:rPr>
        <w:t>214</w:t>
      </w:r>
    </w:p>
    <w:p>
      <w:pPr>
        <w:rPr>
          <w:sz w:val="28"/>
          <w:szCs w:val="28"/>
        </w:rPr>
      </w:pPr>
      <w:r>
        <w:rPr>
          <w:rFonts w:hint="eastAsia"/>
          <w:sz w:val="28"/>
          <w:szCs w:val="28"/>
        </w:rPr>
        <w:t>职权名称：水运工程安全生产监督检查</w:t>
      </w:r>
    </w:p>
    <w:p>
      <w:pPr>
        <w:rPr>
          <w:sz w:val="28"/>
          <w:szCs w:val="28"/>
        </w:rPr>
      </w:pPr>
      <w:r>
        <w:rPr>
          <w:lang w:bidi="bo-CN"/>
        </w:rPr>
        <w:pict>
          <v:shape id="_x0000_s11224" o:spid="_x0000_s11224" o:spt="116" type="#_x0000_t116" style="position:absolute;left:0pt;margin-left:160.65pt;margin-top:26pt;height:45.8pt;width:114.05pt;z-index:250952704;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申</w:t>
                  </w:r>
                  <w:r>
                    <w:rPr>
                      <w:sz w:val="28"/>
                      <w:szCs w:val="28"/>
                    </w:rPr>
                    <w:t xml:space="preserve"> </w:t>
                  </w:r>
                  <w:r>
                    <w:rPr>
                      <w:rFonts w:hint="eastAsia"/>
                      <w:sz w:val="28"/>
                      <w:szCs w:val="28"/>
                    </w:rPr>
                    <w:t>请</w:t>
                  </w:r>
                </w:p>
              </w:txbxContent>
            </v:textbox>
          </v:shape>
        </w:pict>
      </w:r>
    </w:p>
    <w:p>
      <w:pPr>
        <w:jc w:val="center"/>
      </w:pPr>
      <w:r>
        <w:rPr>
          <w:lang w:bidi="bo-CN"/>
        </w:rPr>
        <w:pict>
          <v:shape id="_x0000_s11225" o:spid="_x0000_s11225" o:spt="202" type="#_x0000_t202" style="position:absolute;left:0pt;margin-left:160.65pt;margin-top:286.6pt;height:56.15pt;width:29.8pt;z-index:250971136;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_x0000_s11226" o:spid="_x0000_s11226" o:spt="202" type="#_x0000_t202" style="position:absolute;left:0pt;margin-left:299.2pt;margin-top:321.15pt;height:110.35pt;width:32.75pt;z-index:250970112;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_x0000_s11227" o:spid="_x0000_s11227" o:spt="32" type="#_x0000_t32" style="position:absolute;left:0pt;flip:x;margin-left:260.95pt;margin-top:476.8pt;height:0.05pt;width:34.65pt;z-index:250969088;mso-width-relative:page;mso-height-relative:page;" o:connectortype="straight" filled="f" coordsize="21600,21600">
            <v:path arrowok="t"/>
            <v:fill on="f" focussize="0,0"/>
            <v:stroke endarrow="block"/>
            <v:imagedata o:title=""/>
            <o:lock v:ext="edit"/>
          </v:shape>
        </w:pict>
      </w:r>
      <w:r>
        <w:rPr>
          <w:lang w:bidi="bo-CN"/>
        </w:rPr>
        <w:pict>
          <v:shape id="_x0000_s11228" o:spid="_x0000_s11228" o:spt="32" type="#_x0000_t32" style="position:absolute;left:0pt;margin-left:295.55pt;margin-top:269.25pt;height:207.55pt;width:0pt;z-index:250968064;mso-width-relative:page;mso-height-relative:page;" o:connectortype="straight" filled="f" coordsize="21600,21600">
            <v:path arrowok="t"/>
            <v:fill on="f" focussize="0,0"/>
            <v:stroke/>
            <v:imagedata o:title=""/>
            <o:lock v:ext="edit"/>
          </v:shape>
        </w:pict>
      </w:r>
      <w:r>
        <w:rPr>
          <w:lang w:bidi="bo-CN"/>
        </w:rPr>
        <w:pict>
          <v:shape id="_x0000_s11229" o:spid="_x0000_s11229" o:spt="32" type="#_x0000_t32" style="position:absolute;left:0pt;margin-left:260.95pt;margin-top:269.25pt;height:0pt;width:34.6pt;z-index:250967040;mso-width-relative:page;mso-height-relative:page;" o:connectortype="straight" filled="f" coordsize="21600,21600">
            <v:path arrowok="t"/>
            <v:fill on="f" focussize="0,0"/>
            <v:stroke/>
            <v:imagedata o:title=""/>
            <o:lock v:ext="edit"/>
          </v:shape>
        </w:pict>
      </w:r>
      <w:r>
        <w:rPr>
          <w:lang w:bidi="bo-CN"/>
        </w:rPr>
        <w:pict>
          <v:shape id="_x0000_s11230" o:spid="_x0000_s11230" o:spt="116" type="#_x0000_t116" style="position:absolute;left:0pt;margin-left:166.55pt;margin-top:455.2pt;height:47.7pt;width:94.4pt;z-index:250966016;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11231" o:spid="_x0000_s11231" o:spt="32" type="#_x0000_t32" style="position:absolute;left:0pt;margin-left:216pt;margin-top:394.25pt;height:60.95pt;width:0.05pt;z-index:250964992;mso-width-relative:page;mso-height-relative:page;" o:connectortype="straight" filled="f" coordsize="21600,21600">
            <v:path arrowok="t"/>
            <v:fill on="f" focussize="0,0"/>
            <v:stroke endarrow="block"/>
            <v:imagedata o:title=""/>
            <o:lock v:ext="edit"/>
          </v:shape>
        </w:pict>
      </w:r>
      <w:r>
        <w:rPr>
          <w:lang w:bidi="bo-CN"/>
        </w:rPr>
        <w:pict>
          <v:shape id="_x0000_s11232" o:spid="_x0000_s11232" o:spt="109" type="#_x0000_t109" style="position:absolute;left:0pt;margin-left:174pt;margin-top:346.25pt;height:48pt;width:80.45pt;z-index:250963968;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_x0000_s11233" o:spid="_x0000_s11233" o:spt="32" type="#_x0000_t32" style="position:absolute;left:0pt;margin-left:216.05pt;margin-top:296.5pt;height:49.75pt;width:0.05pt;z-index:250962944;mso-width-relative:page;mso-height-relative:page;" o:connectortype="straight" filled="f" coordsize="21600,21600">
            <v:path arrowok="t"/>
            <v:fill on="f" focussize="0,0"/>
            <v:stroke endarrow="block"/>
            <v:imagedata o:title=""/>
            <o:lock v:ext="edit"/>
          </v:shape>
        </w:pict>
      </w:r>
      <w:r>
        <w:rPr>
          <w:lang w:bidi="bo-CN"/>
        </w:rPr>
        <w:pict>
          <v:shape id="_x0000_s11234" o:spid="_x0000_s11234" o:spt="110" type="#_x0000_t110" style="position:absolute;left:0pt;margin-left:169.3pt;margin-top:241.35pt;height:55.15pt;width:91.65pt;z-index:250961920;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p>
    <w:p>
      <w:pPr>
        <w:tabs>
          <w:tab w:val="left" w:pos="2024"/>
        </w:tabs>
      </w:pPr>
      <w:r>
        <w:rPr>
          <w:lang w:bidi="bo-CN"/>
        </w:rPr>
        <w:pict>
          <v:shape id="_x0000_s11235" o:spid="_x0000_s11235" o:spt="32" type="#_x0000_t32" style="position:absolute;left:0pt;flip:y;margin-left:63.1pt;margin-top:3.25pt;height:50.25pt;width:0pt;z-index:250976256;mso-width-relative:page;mso-height-relative:page;" o:connectortype="straight" filled="f" coordsize="21600,21600">
            <v:path arrowok="t"/>
            <v:fill on="f" focussize="0,0"/>
            <v:stroke/>
            <v:imagedata o:title=""/>
            <o:lock v:ext="edit"/>
          </v:shape>
        </w:pict>
      </w:r>
      <w:r>
        <w:rPr>
          <w:lang w:bidi="bo-CN"/>
        </w:rPr>
        <w:pict>
          <v:shape id="_x0000_s11236" o:spid="_x0000_s11236" o:spt="32" type="#_x0000_t32" style="position:absolute;left:0pt;margin-left:63.15pt;margin-top:3.25pt;height:0.05pt;width:96.35pt;z-index:250974208;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237" o:spid="_x0000_s11237" o:spt="32" type="#_x0000_t32" style="position:absolute;left:0pt;margin-left:216.1pt;margin-top:9.4pt;height:16.5pt;width:0.1pt;z-index:250955776;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238" o:spid="_x0000_s11238" o:spt="110" type="#_x0000_t110" style="position:absolute;left:0pt;margin-left:179.2pt;margin-top:10.3pt;height:48pt;width:72pt;z-index:250972160;mso-width-relative:page;mso-height-relative:page;" coordsize="21600,21600">
            <v:path/>
            <v:fill focussize="0,0"/>
            <v:stroke joinstyle="miter"/>
            <v:imagedata o:title=""/>
            <o:lock v:ext="edit"/>
            <v:textbox>
              <w:txbxContent>
                <w:p>
                  <w:r>
                    <w:rPr>
                      <w:rFonts w:hint="eastAsia"/>
                    </w:rPr>
                    <w:t>受</w:t>
                  </w:r>
                  <w:r>
                    <w:t xml:space="preserve"> </w:t>
                  </w:r>
                  <w:r>
                    <w:rPr>
                      <w:rFonts w:hint="eastAsia"/>
                    </w:rPr>
                    <w:t>理</w:t>
                  </w:r>
                </w:p>
              </w:txbxContent>
            </v:textbox>
          </v:shape>
        </w:pict>
      </w:r>
    </w:p>
    <w:p>
      <w:pPr>
        <w:tabs>
          <w:tab w:val="left" w:pos="2024"/>
        </w:tabs>
      </w:pPr>
      <w:r>
        <w:rPr>
          <w:lang w:bidi="bo-CN"/>
        </w:rPr>
        <w:pict>
          <v:shape id="_x0000_s11239" o:spid="_x0000_s11239" o:spt="116" type="#_x0000_t116" style="position:absolute;left:0pt;margin-left:291.2pt;margin-top:4.8pt;height:28.85pt;width:64.4pt;z-index:250978304;mso-width-relative:page;mso-height-relative:page;" coordsize="21600,21600">
            <v:path/>
            <v:fill focussize="0,0"/>
            <v:stroke joinstyle="miter"/>
            <v:imagedata o:title=""/>
            <o:lock v:ext="edit"/>
            <v:textbox>
              <w:txbxContent>
                <w:p>
                  <w:r>
                    <w:rPr>
                      <w:rFonts w:hint="eastAsia"/>
                    </w:rPr>
                    <w:t>不予受理</w:t>
                  </w:r>
                </w:p>
              </w:txbxContent>
            </v:textbox>
          </v:shape>
        </w:pict>
      </w:r>
      <w:r>
        <w:rPr>
          <w:lang w:bidi="bo-CN"/>
        </w:rPr>
        <w:pict>
          <v:shape id="_x0000_s11240" o:spid="_x0000_s11240" o:spt="109" type="#_x0000_t109" style="position:absolute;left:0pt;margin-left:28.45pt;margin-top:6.7pt;height:22.1pt;width:72pt;z-index:250975232;mso-width-relative:page;mso-height-relative:page;" coordsize="21600,21600">
            <v:path/>
            <v:fill focussize="0,0"/>
            <v:stroke joinstyle="miter"/>
            <v:imagedata o:title=""/>
            <o:lock v:ext="edit"/>
            <v:textbox>
              <w:txbxContent>
                <w:p>
                  <w:r>
                    <w:rPr>
                      <w:rFonts w:hint="eastAsia"/>
                    </w:rPr>
                    <w:t>补</w:t>
                  </w:r>
                  <w:r>
                    <w:t xml:space="preserve">      </w:t>
                  </w:r>
                  <w:r>
                    <w:rPr>
                      <w:rFonts w:hint="eastAsia"/>
                    </w:rPr>
                    <w:t>正</w:t>
                  </w:r>
                </w:p>
              </w:txbxContent>
            </v:textbox>
          </v:shape>
        </w:pict>
      </w:r>
    </w:p>
    <w:p>
      <w:pPr>
        <w:tabs>
          <w:tab w:val="left" w:pos="2024"/>
        </w:tabs>
      </w:pPr>
      <w:r>
        <w:rPr>
          <w:lang w:bidi="bo-CN"/>
        </w:rPr>
        <w:pict>
          <v:shape id="_x0000_s11241" o:spid="_x0000_s11241" o:spt="32" type="#_x0000_t32" style="position:absolute;left:0pt;margin-left:251.2pt;margin-top:2.55pt;height:0.05pt;width:40pt;z-index:250979328;mso-width-relative:page;mso-height-relative:page;" o:connectortype="straight" filled="f" coordsize="21600,21600">
            <v:path arrowok="t"/>
            <v:fill on="f" focussize="0,0"/>
            <v:stroke endarrow="block"/>
            <v:imagedata o:title=""/>
            <o:lock v:ext="edit"/>
          </v:shape>
        </w:pict>
      </w:r>
      <w:r>
        <w:rPr>
          <w:lang w:bidi="bo-CN"/>
        </w:rPr>
        <w:pict>
          <v:shape id="_x0000_s11242" o:spid="_x0000_s11242" o:spt="32" type="#_x0000_t32" style="position:absolute;left:0pt;flip:x;margin-left:100.45pt;margin-top:2.5pt;height:0.05pt;width:78.75pt;z-index:250977280;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243" o:spid="_x0000_s11243" o:spt="32" type="#_x0000_t32" style="position:absolute;left:0pt;margin-left:216pt;margin-top:11.5pt;height:71.6pt;width:0.05pt;z-index:250973184;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244" o:spid="_x0000_s11244" o:spt="109" type="#_x0000_t109" style="position:absolute;left:0pt;margin-left:51.6pt;margin-top:7pt;height:32.1pt;width:72pt;z-index:250953728;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p>
    <w:p>
      <w:pPr>
        <w:tabs>
          <w:tab w:val="left" w:pos="2024"/>
        </w:tabs>
      </w:pPr>
      <w:r>
        <w:rPr>
          <w:lang w:bidi="bo-CN"/>
        </w:rPr>
        <w:pict>
          <v:shape id="_x0000_s11245" o:spid="_x0000_s11245" o:spt="32" type="#_x0000_t32" style="position:absolute;left:0pt;flip:x;margin-left:123.6pt;margin-top:6.3pt;height:0.05pt;width:92.4pt;z-index:250957824;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246" o:spid="_x0000_s11246" o:spt="32" type="#_x0000_t32" style="position:absolute;left:0pt;margin-left:90.3pt;margin-top:7.9pt;height:28.4pt;width:0pt;z-index:250958848;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r>
        <w:rPr>
          <w:lang w:bidi="bo-CN"/>
        </w:rPr>
        <w:pict>
          <v:shape id="_x0000_s11247" o:spid="_x0000_s11247" o:spt="109" type="#_x0000_t109" style="position:absolute;left:0pt;margin-left:55.5pt;margin-top:5.1pt;height:29.9pt;width:72pt;z-index:250954752;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rect id="_x0000_s11248" o:spid="_x0000_s11248" o:spt="1" style="position:absolute;left:0pt;margin-left:167.5pt;margin-top:5.1pt;height:37.4pt;width:86.95pt;z-index:250956800;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p>
    <w:p>
      <w:pPr>
        <w:tabs>
          <w:tab w:val="left" w:pos="2024"/>
        </w:tabs>
      </w:pPr>
      <w:r>
        <w:rPr>
          <w:lang w:bidi="bo-CN"/>
        </w:rPr>
        <w:pict>
          <v:shape id="_x0000_s11249" o:spid="_x0000_s11249" o:spt="32" type="#_x0000_t32" style="position:absolute;left:0pt;margin-left:127.5pt;margin-top:2.85pt;height:0.05pt;width:40pt;z-index:250959872;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250" o:spid="_x0000_s11250" o:spt="32" type="#_x0000_t32" style="position:absolute;left:0pt;margin-left:216pt;margin-top:11.3pt;height:27.25pt;width:0.2pt;z-index:250960896;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
      <w:pPr>
        <w:spacing w:line="580" w:lineRule="exact"/>
        <w:jc w:val="center"/>
        <w:rPr>
          <w:rFonts w:hint="eastAsia"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双湖县交通运输局行政检查流程图</w:t>
      </w:r>
    </w:p>
    <w:p>
      <w:pPr>
        <w:spacing w:line="580" w:lineRule="exact"/>
        <w:jc w:val="right"/>
        <w:rPr>
          <w:rFonts w:hint="eastAsia" w:ascii="Times New Roman" w:hAnsi="Times New Roman"/>
          <w:b w:val="0"/>
          <w:bCs/>
          <w:color w:val="000000"/>
          <w:sz w:val="24"/>
          <w:szCs w:val="24"/>
          <w:lang w:val="zh-CN"/>
        </w:rPr>
      </w:pPr>
      <w:r>
        <w:rPr>
          <w:rFonts w:hint="eastAsia" w:ascii="Times New Roman" w:hAnsi="Times New Roman"/>
          <w:b w:val="0"/>
          <w:bCs/>
          <w:color w:val="000000"/>
          <w:sz w:val="24"/>
          <w:szCs w:val="24"/>
          <w:lang w:val="zh-CN"/>
        </w:rPr>
        <w:t>序号：</w:t>
      </w:r>
      <w:r>
        <w:rPr>
          <w:rFonts w:hint="eastAsia" w:ascii="Times New Roman" w:hAnsi="Times New Roman"/>
          <w:b w:val="0"/>
          <w:bCs/>
          <w:color w:val="000000"/>
          <w:sz w:val="24"/>
          <w:szCs w:val="24"/>
          <w:lang w:val="en-US" w:eastAsia="zh-CN"/>
        </w:rPr>
        <w:t>215</w:t>
      </w:r>
    </w:p>
    <w:p>
      <w:pPr>
        <w:rPr>
          <w:sz w:val="28"/>
          <w:szCs w:val="28"/>
        </w:rPr>
      </w:pPr>
      <w:r>
        <w:rPr>
          <w:rFonts w:hint="eastAsia"/>
          <w:sz w:val="24"/>
          <w:szCs w:val="24"/>
        </w:rPr>
        <w:t>职权名称：涉水工程施工作业或活动现场监督检查</w:t>
      </w:r>
    </w:p>
    <w:p>
      <w:pPr>
        <w:rPr>
          <w:sz w:val="28"/>
          <w:szCs w:val="28"/>
        </w:rPr>
      </w:pPr>
      <w:r>
        <w:rPr>
          <w:lang w:bidi="bo-CN"/>
        </w:rPr>
        <w:pict>
          <v:shape id="_x0000_s11251" o:spid="_x0000_s11251" o:spt="116" type="#_x0000_t116" style="position:absolute;left:0pt;margin-left:160.65pt;margin-top:26pt;height:45.8pt;width:114.05pt;z-index:250980352;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申</w:t>
                  </w:r>
                  <w:r>
                    <w:rPr>
                      <w:sz w:val="28"/>
                      <w:szCs w:val="28"/>
                    </w:rPr>
                    <w:t xml:space="preserve"> </w:t>
                  </w:r>
                  <w:r>
                    <w:rPr>
                      <w:rFonts w:hint="eastAsia"/>
                      <w:sz w:val="28"/>
                      <w:szCs w:val="28"/>
                    </w:rPr>
                    <w:t>请</w:t>
                  </w:r>
                </w:p>
              </w:txbxContent>
            </v:textbox>
          </v:shape>
        </w:pict>
      </w:r>
    </w:p>
    <w:p>
      <w:pPr>
        <w:jc w:val="center"/>
      </w:pPr>
      <w:r>
        <w:rPr>
          <w:lang w:bidi="bo-CN"/>
        </w:rPr>
        <w:pict>
          <v:shape id="_x0000_s11252" o:spid="_x0000_s11252" o:spt="202" type="#_x0000_t202" style="position:absolute;left:0pt;margin-left:160.65pt;margin-top:286.6pt;height:56.15pt;width:29.8pt;z-index:250998784;mso-width-relative:page;mso-height-relative:page;" stroked="t" coordsize="21600,21600">
            <v:path/>
            <v:fill focussize="0,0"/>
            <v:stroke color="#FFFFFF" joinstyle="miter"/>
            <v:imagedata o:title=""/>
            <o:lock v:ext="edit"/>
            <v:textbox style="layout-flow:vertical-ideographic;">
              <w:txbxContent>
                <w:p>
                  <w:r>
                    <w:rPr>
                      <w:rFonts w:hint="eastAsia"/>
                    </w:rPr>
                    <w:t>准予施工</w:t>
                  </w:r>
                </w:p>
              </w:txbxContent>
            </v:textbox>
          </v:shape>
        </w:pict>
      </w:r>
      <w:r>
        <w:rPr>
          <w:lang w:bidi="bo-CN"/>
        </w:rPr>
        <w:pict>
          <v:shape id="_x0000_s11253" o:spid="_x0000_s11253" o:spt="202" type="#_x0000_t202" style="position:absolute;left:0pt;margin-left:299.2pt;margin-top:321.15pt;height:110.35pt;width:32.75pt;z-index:250997760;mso-width-relative:page;mso-height-relative:page;" stroked="t" coordsize="21600,21600">
            <v:path/>
            <v:fill focussize="0,0"/>
            <v:stroke color="#FFFFFF" joinstyle="miter"/>
            <v:imagedata o:title=""/>
            <o:lock v:ext="edit"/>
            <v:textbox style="layout-flow:vertical-ideographic;">
              <w:txbxContent>
                <w:p>
                  <w:r>
                    <w:rPr>
                      <w:rFonts w:hint="eastAsia"/>
                    </w:rPr>
                    <w:t>不予施工，定期整改</w:t>
                  </w:r>
                </w:p>
                <w:p/>
              </w:txbxContent>
            </v:textbox>
          </v:shape>
        </w:pict>
      </w:r>
      <w:r>
        <w:rPr>
          <w:lang w:bidi="bo-CN"/>
        </w:rPr>
        <w:pict>
          <v:shape id="_x0000_s11254" o:spid="_x0000_s11254" o:spt="32" type="#_x0000_t32" style="position:absolute;left:0pt;flip:x;margin-left:260.95pt;margin-top:476.8pt;height:0.05pt;width:34.65pt;z-index:250996736;mso-width-relative:page;mso-height-relative:page;" o:connectortype="straight" filled="f" coordsize="21600,21600">
            <v:path arrowok="t"/>
            <v:fill on="f" focussize="0,0"/>
            <v:stroke endarrow="block"/>
            <v:imagedata o:title=""/>
            <o:lock v:ext="edit"/>
          </v:shape>
        </w:pict>
      </w:r>
      <w:r>
        <w:rPr>
          <w:lang w:bidi="bo-CN"/>
        </w:rPr>
        <w:pict>
          <v:shape id="_x0000_s11255" o:spid="_x0000_s11255" o:spt="32" type="#_x0000_t32" style="position:absolute;left:0pt;margin-left:295.55pt;margin-top:269.25pt;height:207.55pt;width:0pt;z-index:250995712;mso-width-relative:page;mso-height-relative:page;" o:connectortype="straight" filled="f" coordsize="21600,21600">
            <v:path arrowok="t"/>
            <v:fill on="f" focussize="0,0"/>
            <v:stroke/>
            <v:imagedata o:title=""/>
            <o:lock v:ext="edit"/>
          </v:shape>
        </w:pict>
      </w:r>
      <w:r>
        <w:rPr>
          <w:lang w:bidi="bo-CN"/>
        </w:rPr>
        <w:pict>
          <v:shape id="_x0000_s11256" o:spid="_x0000_s11256" o:spt="32" type="#_x0000_t32" style="position:absolute;left:0pt;margin-left:260.95pt;margin-top:269.25pt;height:0pt;width:34.6pt;z-index:250994688;mso-width-relative:page;mso-height-relative:page;" o:connectortype="straight" filled="f" coordsize="21600,21600">
            <v:path arrowok="t"/>
            <v:fill on="f" focussize="0,0"/>
            <v:stroke/>
            <v:imagedata o:title=""/>
            <o:lock v:ext="edit"/>
          </v:shape>
        </w:pict>
      </w:r>
      <w:r>
        <w:rPr>
          <w:lang w:bidi="bo-CN"/>
        </w:rPr>
        <w:pict>
          <v:shape id="_x0000_s11257" o:spid="_x0000_s11257" o:spt="116" type="#_x0000_t116" style="position:absolute;left:0pt;margin-left:166.55pt;margin-top:455.2pt;height:47.7pt;width:94.4pt;z-index:250993664;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11258" o:spid="_x0000_s11258" o:spt="32" type="#_x0000_t32" style="position:absolute;left:0pt;margin-left:216pt;margin-top:394.25pt;height:60.95pt;width:0.05pt;z-index:250992640;mso-width-relative:page;mso-height-relative:page;" o:connectortype="straight" filled="f" coordsize="21600,21600">
            <v:path arrowok="t"/>
            <v:fill on="f" focussize="0,0"/>
            <v:stroke endarrow="block"/>
            <v:imagedata o:title=""/>
            <o:lock v:ext="edit"/>
          </v:shape>
        </w:pict>
      </w:r>
      <w:r>
        <w:rPr>
          <w:lang w:bidi="bo-CN"/>
        </w:rPr>
        <w:pict>
          <v:shape id="_x0000_s11259" o:spid="_x0000_s11259" o:spt="109" type="#_x0000_t109" style="position:absolute;left:0pt;margin-left:174pt;margin-top:346.25pt;height:48pt;width:80.45pt;z-index:250991616;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_x0000_s11260" o:spid="_x0000_s11260" o:spt="32" type="#_x0000_t32" style="position:absolute;left:0pt;margin-left:216.05pt;margin-top:296.5pt;height:49.75pt;width:0.05pt;z-index:250990592;mso-width-relative:page;mso-height-relative:page;" o:connectortype="straight" filled="f" coordsize="21600,21600">
            <v:path arrowok="t"/>
            <v:fill on="f" focussize="0,0"/>
            <v:stroke endarrow="block"/>
            <v:imagedata o:title=""/>
            <o:lock v:ext="edit"/>
          </v:shape>
        </w:pict>
      </w:r>
      <w:r>
        <w:rPr>
          <w:lang w:bidi="bo-CN"/>
        </w:rPr>
        <w:pict>
          <v:shape id="_x0000_s11261" o:spid="_x0000_s11261" o:spt="110" type="#_x0000_t110" style="position:absolute;left:0pt;margin-left:169.3pt;margin-top:241.35pt;height:55.15pt;width:91.65pt;z-index:250989568;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p>
    <w:p>
      <w:pPr>
        <w:tabs>
          <w:tab w:val="left" w:pos="2024"/>
        </w:tabs>
      </w:pPr>
      <w:r>
        <w:rPr>
          <w:lang w:bidi="bo-CN"/>
        </w:rPr>
        <w:pict>
          <v:shape id="_x0000_s11262" o:spid="_x0000_s11262" o:spt="32" type="#_x0000_t32" style="position:absolute;left:0pt;flip:y;margin-left:63.1pt;margin-top:3.25pt;height:50.25pt;width:0pt;z-index:251003904;mso-width-relative:page;mso-height-relative:page;" o:connectortype="straight" filled="f" coordsize="21600,21600">
            <v:path arrowok="t"/>
            <v:fill on="f" focussize="0,0"/>
            <v:stroke/>
            <v:imagedata o:title=""/>
            <o:lock v:ext="edit"/>
          </v:shape>
        </w:pict>
      </w:r>
      <w:r>
        <w:rPr>
          <w:lang w:bidi="bo-CN"/>
        </w:rPr>
        <w:pict>
          <v:shape id="_x0000_s11263" o:spid="_x0000_s11263" o:spt="32" type="#_x0000_t32" style="position:absolute;left:0pt;margin-left:63.15pt;margin-top:3.25pt;height:0.05pt;width:96.35pt;z-index:251001856;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264" o:spid="_x0000_s11264" o:spt="32" type="#_x0000_t32" style="position:absolute;left:0pt;margin-left:216.1pt;margin-top:9.4pt;height:16.5pt;width:0.1pt;z-index:250983424;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265" o:spid="_x0000_s11265" o:spt="110" type="#_x0000_t110" style="position:absolute;left:0pt;margin-left:179.2pt;margin-top:10.3pt;height:48pt;width:72pt;z-index:250999808;mso-width-relative:page;mso-height-relative:page;" coordsize="21600,21600">
            <v:path/>
            <v:fill focussize="0,0"/>
            <v:stroke joinstyle="miter"/>
            <v:imagedata o:title=""/>
            <o:lock v:ext="edit"/>
            <v:textbox>
              <w:txbxContent>
                <w:p>
                  <w:r>
                    <w:rPr>
                      <w:rFonts w:hint="eastAsia"/>
                    </w:rPr>
                    <w:t>受</w:t>
                  </w:r>
                  <w:r>
                    <w:t xml:space="preserve"> </w:t>
                  </w:r>
                  <w:r>
                    <w:rPr>
                      <w:rFonts w:hint="eastAsia"/>
                    </w:rPr>
                    <w:t>理</w:t>
                  </w:r>
                </w:p>
              </w:txbxContent>
            </v:textbox>
          </v:shape>
        </w:pict>
      </w:r>
    </w:p>
    <w:p>
      <w:pPr>
        <w:tabs>
          <w:tab w:val="left" w:pos="2024"/>
        </w:tabs>
      </w:pPr>
      <w:r>
        <w:rPr>
          <w:lang w:bidi="bo-CN"/>
        </w:rPr>
        <w:pict>
          <v:shape id="_x0000_s11266" o:spid="_x0000_s11266" o:spt="116" type="#_x0000_t116" style="position:absolute;left:0pt;margin-left:291.2pt;margin-top:4.8pt;height:28.85pt;width:64.4pt;z-index:251005952;mso-width-relative:page;mso-height-relative:page;" coordsize="21600,21600">
            <v:path/>
            <v:fill focussize="0,0"/>
            <v:stroke joinstyle="miter"/>
            <v:imagedata o:title=""/>
            <o:lock v:ext="edit"/>
            <v:textbox>
              <w:txbxContent>
                <w:p>
                  <w:r>
                    <w:rPr>
                      <w:rFonts w:hint="eastAsia"/>
                    </w:rPr>
                    <w:t>不予受理</w:t>
                  </w:r>
                </w:p>
              </w:txbxContent>
            </v:textbox>
          </v:shape>
        </w:pict>
      </w:r>
      <w:r>
        <w:rPr>
          <w:lang w:bidi="bo-CN"/>
        </w:rPr>
        <w:pict>
          <v:shape id="_x0000_s11267" o:spid="_x0000_s11267" o:spt="109" type="#_x0000_t109" style="position:absolute;left:0pt;margin-left:28.45pt;margin-top:6.7pt;height:22.1pt;width:72pt;z-index:251002880;mso-width-relative:page;mso-height-relative:page;" coordsize="21600,21600">
            <v:path/>
            <v:fill focussize="0,0"/>
            <v:stroke joinstyle="miter"/>
            <v:imagedata o:title=""/>
            <o:lock v:ext="edit"/>
            <v:textbox>
              <w:txbxContent>
                <w:p>
                  <w:r>
                    <w:rPr>
                      <w:rFonts w:hint="eastAsia"/>
                    </w:rPr>
                    <w:t>补</w:t>
                  </w:r>
                  <w:r>
                    <w:t xml:space="preserve">      </w:t>
                  </w:r>
                  <w:r>
                    <w:rPr>
                      <w:rFonts w:hint="eastAsia"/>
                    </w:rPr>
                    <w:t>正</w:t>
                  </w:r>
                </w:p>
              </w:txbxContent>
            </v:textbox>
          </v:shape>
        </w:pict>
      </w:r>
    </w:p>
    <w:p>
      <w:pPr>
        <w:tabs>
          <w:tab w:val="left" w:pos="2024"/>
        </w:tabs>
      </w:pPr>
      <w:r>
        <w:rPr>
          <w:lang w:bidi="bo-CN"/>
        </w:rPr>
        <w:pict>
          <v:shape id="_x0000_s11268" o:spid="_x0000_s11268" o:spt="32" type="#_x0000_t32" style="position:absolute;left:0pt;margin-left:251.2pt;margin-top:2.55pt;height:0.05pt;width:40pt;z-index:251006976;mso-width-relative:page;mso-height-relative:page;" o:connectortype="straight" filled="f" coordsize="21600,21600">
            <v:path arrowok="t"/>
            <v:fill on="f" focussize="0,0"/>
            <v:stroke endarrow="block"/>
            <v:imagedata o:title=""/>
            <o:lock v:ext="edit"/>
          </v:shape>
        </w:pict>
      </w:r>
      <w:r>
        <w:rPr>
          <w:lang w:bidi="bo-CN"/>
        </w:rPr>
        <w:pict>
          <v:shape id="_x0000_s11269" o:spid="_x0000_s11269" o:spt="32" type="#_x0000_t32" style="position:absolute;left:0pt;flip:x;margin-left:100.45pt;margin-top:2.5pt;height:0.05pt;width:78.75pt;z-index:251004928;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270" o:spid="_x0000_s11270" o:spt="32" type="#_x0000_t32" style="position:absolute;left:0pt;margin-left:216pt;margin-top:11.5pt;height:71.6pt;width:0.05pt;z-index:251000832;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271" o:spid="_x0000_s11271" o:spt="109" type="#_x0000_t109" style="position:absolute;left:0pt;margin-left:51.6pt;margin-top:7pt;height:32.1pt;width:72pt;z-index:250981376;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p>
    <w:p>
      <w:pPr>
        <w:tabs>
          <w:tab w:val="left" w:pos="2024"/>
        </w:tabs>
      </w:pPr>
      <w:r>
        <w:rPr>
          <w:lang w:bidi="bo-CN"/>
        </w:rPr>
        <w:pict>
          <v:shape id="_x0000_s11272" o:spid="_x0000_s11272" o:spt="32" type="#_x0000_t32" style="position:absolute;left:0pt;flip:x;margin-left:123.6pt;margin-top:6.3pt;height:0.05pt;width:92.4pt;z-index:250985472;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273" o:spid="_x0000_s11273" o:spt="32" type="#_x0000_t32" style="position:absolute;left:0pt;margin-left:90.3pt;margin-top:7.9pt;height:28.4pt;width:0pt;z-index:250986496;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r>
        <w:rPr>
          <w:lang w:bidi="bo-CN"/>
        </w:rPr>
        <w:pict>
          <v:shape id="_x0000_s11274" o:spid="_x0000_s11274" o:spt="109" type="#_x0000_t109" style="position:absolute;left:0pt;margin-left:55.5pt;margin-top:5.1pt;height:29.9pt;width:72pt;z-index:250982400;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rect id="_x0000_s11275" o:spid="_x0000_s11275" o:spt="1" style="position:absolute;left:0pt;margin-left:167.5pt;margin-top:5.1pt;height:37.4pt;width:86.95pt;z-index:250984448;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p>
    <w:p>
      <w:pPr>
        <w:tabs>
          <w:tab w:val="left" w:pos="2024"/>
        </w:tabs>
      </w:pPr>
      <w:r>
        <w:rPr>
          <w:lang w:bidi="bo-CN"/>
        </w:rPr>
        <w:pict>
          <v:shape id="_x0000_s11276" o:spid="_x0000_s11276" o:spt="32" type="#_x0000_t32" style="position:absolute;left:0pt;margin-left:127.5pt;margin-top:2.85pt;height:0.05pt;width:40pt;z-index:250987520;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277" o:spid="_x0000_s11277" o:spt="32" type="#_x0000_t32" style="position:absolute;left:0pt;margin-left:216pt;margin-top:11.3pt;height:27.25pt;width:0.2pt;z-index:250988544;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
      <w:pPr>
        <w:spacing w:line="580" w:lineRule="exact"/>
        <w:jc w:val="center"/>
        <w:rPr>
          <w:rFonts w:hint="eastAsia"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双湖县交通运输局行政检查流程图</w:t>
      </w:r>
    </w:p>
    <w:p>
      <w:pPr>
        <w:spacing w:line="580" w:lineRule="exact"/>
        <w:jc w:val="right"/>
        <w:rPr>
          <w:rFonts w:hint="eastAsia" w:eastAsia="宋体"/>
          <w:sz w:val="24"/>
          <w:szCs w:val="24"/>
          <w:lang w:eastAsia="zh-CN"/>
        </w:rPr>
      </w:pPr>
      <w:r>
        <w:rPr>
          <w:rFonts w:hint="eastAsia"/>
          <w:sz w:val="24"/>
          <w:szCs w:val="24"/>
          <w:lang w:eastAsia="zh-CN"/>
        </w:rPr>
        <w:t>序号：</w:t>
      </w:r>
      <w:r>
        <w:rPr>
          <w:rFonts w:hint="eastAsia"/>
          <w:sz w:val="24"/>
          <w:szCs w:val="24"/>
          <w:lang w:val="en-US" w:eastAsia="zh-CN"/>
        </w:rPr>
        <w:t>216</w:t>
      </w:r>
    </w:p>
    <w:p>
      <w:pPr>
        <w:spacing w:line="580" w:lineRule="exact"/>
        <w:jc w:val="left"/>
        <w:rPr>
          <w:sz w:val="24"/>
          <w:szCs w:val="24"/>
        </w:rPr>
      </w:pPr>
      <w:r>
        <w:rPr>
          <w:rFonts w:hint="eastAsia"/>
          <w:sz w:val="24"/>
          <w:szCs w:val="24"/>
        </w:rPr>
        <w:t>职权名称：公路工程质量安全监督检查</w:t>
      </w:r>
    </w:p>
    <w:p>
      <w:pPr>
        <w:rPr>
          <w:sz w:val="28"/>
          <w:szCs w:val="28"/>
        </w:rPr>
      </w:pPr>
      <w:r>
        <w:rPr>
          <w:lang w:bidi="bo-CN"/>
        </w:rPr>
        <w:pict>
          <v:shape id="_x0000_s11278" o:spid="_x0000_s11278" o:spt="116" type="#_x0000_t116" style="position:absolute;left:0pt;margin-left:160.65pt;margin-top:26pt;height:45.8pt;width:114.05pt;z-index:251008000;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申</w:t>
                  </w:r>
                  <w:r>
                    <w:rPr>
                      <w:sz w:val="28"/>
                      <w:szCs w:val="28"/>
                    </w:rPr>
                    <w:t xml:space="preserve"> </w:t>
                  </w:r>
                  <w:r>
                    <w:rPr>
                      <w:rFonts w:hint="eastAsia"/>
                      <w:sz w:val="28"/>
                      <w:szCs w:val="28"/>
                    </w:rPr>
                    <w:t>请</w:t>
                  </w:r>
                </w:p>
              </w:txbxContent>
            </v:textbox>
          </v:shape>
        </w:pict>
      </w:r>
    </w:p>
    <w:p>
      <w:pPr>
        <w:jc w:val="center"/>
      </w:pPr>
      <w:r>
        <w:rPr>
          <w:lang w:bidi="bo-CN"/>
        </w:rPr>
        <w:pict>
          <v:shape id="_x0000_s11279" o:spid="_x0000_s11279" o:spt="202" type="#_x0000_t202" style="position:absolute;left:0pt;margin-left:160.65pt;margin-top:286.6pt;height:56.15pt;width:29.8pt;z-index:251026432;mso-width-relative:page;mso-height-relative:page;" stroked="t" coordsize="21600,21600">
            <v:path/>
            <v:fill focussize="0,0"/>
            <v:stroke color="#FFFFFF" joinstyle="miter"/>
            <v:imagedata o:title=""/>
            <o:lock v:ext="edit"/>
            <v:textbox style="layout-flow:vertical-ideographic;">
              <w:txbxContent>
                <w:p>
                  <w:r>
                    <w:rPr>
                      <w:rFonts w:hint="eastAsia"/>
                    </w:rPr>
                    <w:t>准予交工</w:t>
                  </w:r>
                </w:p>
              </w:txbxContent>
            </v:textbox>
          </v:shape>
        </w:pict>
      </w:r>
      <w:r>
        <w:rPr>
          <w:lang w:bidi="bo-CN"/>
        </w:rPr>
        <w:pict>
          <v:shape id="_x0000_s11280" o:spid="_x0000_s11280" o:spt="202" type="#_x0000_t202" style="position:absolute;left:0pt;margin-left:299.2pt;margin-top:321.15pt;height:110.35pt;width:32.75pt;z-index:251025408;mso-width-relative:page;mso-height-relative:page;" stroked="t" coordsize="21600,21600">
            <v:path/>
            <v:fill focussize="0,0"/>
            <v:stroke color="#FFFFFF" joinstyle="miter"/>
            <v:imagedata o:title=""/>
            <o:lock v:ext="edit"/>
            <v:textbox style="layout-flow:vertical-ideographic;">
              <w:txbxContent>
                <w:p>
                  <w:r>
                    <w:rPr>
                      <w:rFonts w:hint="eastAsia"/>
                    </w:rPr>
                    <w:t>定期整改，不予交竣工</w:t>
                  </w:r>
                </w:p>
                <w:p/>
              </w:txbxContent>
            </v:textbox>
          </v:shape>
        </w:pict>
      </w:r>
      <w:r>
        <w:rPr>
          <w:lang w:bidi="bo-CN"/>
        </w:rPr>
        <w:pict>
          <v:shape id="_x0000_s11281" o:spid="_x0000_s11281" o:spt="32" type="#_x0000_t32" style="position:absolute;left:0pt;flip:x;margin-left:260.95pt;margin-top:476.8pt;height:0.05pt;width:34.65pt;z-index:251024384;mso-width-relative:page;mso-height-relative:page;" o:connectortype="straight" filled="f" coordsize="21600,21600">
            <v:path arrowok="t"/>
            <v:fill on="f" focussize="0,0"/>
            <v:stroke endarrow="block"/>
            <v:imagedata o:title=""/>
            <o:lock v:ext="edit"/>
          </v:shape>
        </w:pict>
      </w:r>
      <w:r>
        <w:rPr>
          <w:lang w:bidi="bo-CN"/>
        </w:rPr>
        <w:pict>
          <v:shape id="_x0000_s11282" o:spid="_x0000_s11282" o:spt="32" type="#_x0000_t32" style="position:absolute;left:0pt;margin-left:295.55pt;margin-top:269.25pt;height:207.55pt;width:0pt;z-index:251023360;mso-width-relative:page;mso-height-relative:page;" o:connectortype="straight" filled="f" coordsize="21600,21600">
            <v:path arrowok="t"/>
            <v:fill on="f" focussize="0,0"/>
            <v:stroke/>
            <v:imagedata o:title=""/>
            <o:lock v:ext="edit"/>
          </v:shape>
        </w:pict>
      </w:r>
      <w:r>
        <w:rPr>
          <w:lang w:bidi="bo-CN"/>
        </w:rPr>
        <w:pict>
          <v:shape id="_x0000_s11283" o:spid="_x0000_s11283" o:spt="32" type="#_x0000_t32" style="position:absolute;left:0pt;margin-left:260.95pt;margin-top:269.25pt;height:0pt;width:34.6pt;z-index:251022336;mso-width-relative:page;mso-height-relative:page;" o:connectortype="straight" filled="f" coordsize="21600,21600">
            <v:path arrowok="t"/>
            <v:fill on="f" focussize="0,0"/>
            <v:stroke/>
            <v:imagedata o:title=""/>
            <o:lock v:ext="edit"/>
          </v:shape>
        </w:pict>
      </w:r>
      <w:r>
        <w:rPr>
          <w:lang w:bidi="bo-CN"/>
        </w:rPr>
        <w:pict>
          <v:shape id="_x0000_s11284" o:spid="_x0000_s11284" o:spt="116" type="#_x0000_t116" style="position:absolute;left:0pt;margin-left:166.55pt;margin-top:455.2pt;height:47.7pt;width:94.4pt;z-index:251021312;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11285" o:spid="_x0000_s11285" o:spt="32" type="#_x0000_t32" style="position:absolute;left:0pt;margin-left:216pt;margin-top:394.25pt;height:60.95pt;width:0.05pt;z-index:251020288;mso-width-relative:page;mso-height-relative:page;" o:connectortype="straight" filled="f" coordsize="21600,21600">
            <v:path arrowok="t"/>
            <v:fill on="f" focussize="0,0"/>
            <v:stroke endarrow="block"/>
            <v:imagedata o:title=""/>
            <o:lock v:ext="edit"/>
          </v:shape>
        </w:pict>
      </w:r>
      <w:r>
        <w:rPr>
          <w:lang w:bidi="bo-CN"/>
        </w:rPr>
        <w:pict>
          <v:shape id="_x0000_s11286" o:spid="_x0000_s11286" o:spt="109" type="#_x0000_t109" style="position:absolute;left:0pt;margin-left:174pt;margin-top:346.25pt;height:48pt;width:80.45pt;z-index:251019264;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_x0000_s11287" o:spid="_x0000_s11287" o:spt="32" type="#_x0000_t32" style="position:absolute;left:0pt;margin-left:216.05pt;margin-top:296.5pt;height:49.75pt;width:0.05pt;z-index:251018240;mso-width-relative:page;mso-height-relative:page;" o:connectortype="straight" filled="f" coordsize="21600,21600">
            <v:path arrowok="t"/>
            <v:fill on="f" focussize="0,0"/>
            <v:stroke endarrow="block"/>
            <v:imagedata o:title=""/>
            <o:lock v:ext="edit"/>
          </v:shape>
        </w:pict>
      </w:r>
      <w:r>
        <w:rPr>
          <w:lang w:bidi="bo-CN"/>
        </w:rPr>
        <w:pict>
          <v:shape id="_x0000_s11288" o:spid="_x0000_s11288" o:spt="110" type="#_x0000_t110" style="position:absolute;left:0pt;margin-left:169.3pt;margin-top:241.35pt;height:55.15pt;width:91.65pt;z-index:251017216;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p>
    <w:p>
      <w:pPr>
        <w:tabs>
          <w:tab w:val="left" w:pos="2024"/>
        </w:tabs>
      </w:pPr>
      <w:r>
        <w:rPr>
          <w:lang w:bidi="bo-CN"/>
        </w:rPr>
        <w:pict>
          <v:shape id="_x0000_s11289" o:spid="_x0000_s11289" o:spt="32" type="#_x0000_t32" style="position:absolute;left:0pt;flip:y;margin-left:63.1pt;margin-top:3.25pt;height:50.25pt;width:0pt;z-index:251031552;mso-width-relative:page;mso-height-relative:page;" o:connectortype="straight" filled="f" coordsize="21600,21600">
            <v:path arrowok="t"/>
            <v:fill on="f" focussize="0,0"/>
            <v:stroke/>
            <v:imagedata o:title=""/>
            <o:lock v:ext="edit"/>
          </v:shape>
        </w:pict>
      </w:r>
      <w:r>
        <w:rPr>
          <w:lang w:bidi="bo-CN"/>
        </w:rPr>
        <w:pict>
          <v:shape id="_x0000_s11290" o:spid="_x0000_s11290" o:spt="32" type="#_x0000_t32" style="position:absolute;left:0pt;margin-left:63.15pt;margin-top:3.25pt;height:0.05pt;width:96.35pt;z-index:251029504;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291" o:spid="_x0000_s11291" o:spt="32" type="#_x0000_t32" style="position:absolute;left:0pt;margin-left:216.1pt;margin-top:9.4pt;height:16.5pt;width:0.1pt;z-index:251011072;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292" o:spid="_x0000_s11292" o:spt="110" type="#_x0000_t110" style="position:absolute;left:0pt;margin-left:179.2pt;margin-top:10.3pt;height:48pt;width:72pt;z-index:251027456;mso-width-relative:page;mso-height-relative:page;" coordsize="21600,21600">
            <v:path/>
            <v:fill focussize="0,0"/>
            <v:stroke joinstyle="miter"/>
            <v:imagedata o:title=""/>
            <o:lock v:ext="edit"/>
            <v:textbox>
              <w:txbxContent>
                <w:p>
                  <w:r>
                    <w:rPr>
                      <w:rFonts w:hint="eastAsia"/>
                    </w:rPr>
                    <w:t>受</w:t>
                  </w:r>
                  <w:r>
                    <w:t xml:space="preserve"> </w:t>
                  </w:r>
                  <w:r>
                    <w:rPr>
                      <w:rFonts w:hint="eastAsia"/>
                    </w:rPr>
                    <w:t>理</w:t>
                  </w:r>
                </w:p>
              </w:txbxContent>
            </v:textbox>
          </v:shape>
        </w:pict>
      </w:r>
    </w:p>
    <w:p>
      <w:pPr>
        <w:tabs>
          <w:tab w:val="left" w:pos="2024"/>
        </w:tabs>
      </w:pPr>
      <w:r>
        <w:rPr>
          <w:lang w:bidi="bo-CN"/>
        </w:rPr>
        <w:pict>
          <v:shape id="_x0000_s11293" o:spid="_x0000_s11293" o:spt="116" type="#_x0000_t116" style="position:absolute;left:0pt;margin-left:291.2pt;margin-top:4.8pt;height:28.85pt;width:64.4pt;z-index:251033600;mso-width-relative:page;mso-height-relative:page;" coordsize="21600,21600">
            <v:path/>
            <v:fill focussize="0,0"/>
            <v:stroke joinstyle="miter"/>
            <v:imagedata o:title=""/>
            <o:lock v:ext="edit"/>
            <v:textbox>
              <w:txbxContent>
                <w:p>
                  <w:r>
                    <w:rPr>
                      <w:rFonts w:hint="eastAsia"/>
                    </w:rPr>
                    <w:t>不予受理</w:t>
                  </w:r>
                </w:p>
              </w:txbxContent>
            </v:textbox>
          </v:shape>
        </w:pict>
      </w:r>
      <w:r>
        <w:rPr>
          <w:lang w:bidi="bo-CN"/>
        </w:rPr>
        <w:pict>
          <v:shape id="_x0000_s11294" o:spid="_x0000_s11294" o:spt="109" type="#_x0000_t109" style="position:absolute;left:0pt;margin-left:28.45pt;margin-top:6.7pt;height:22.1pt;width:72pt;z-index:251030528;mso-width-relative:page;mso-height-relative:page;" coordsize="21600,21600">
            <v:path/>
            <v:fill focussize="0,0"/>
            <v:stroke joinstyle="miter"/>
            <v:imagedata o:title=""/>
            <o:lock v:ext="edit"/>
            <v:textbox>
              <w:txbxContent>
                <w:p>
                  <w:r>
                    <w:rPr>
                      <w:rFonts w:hint="eastAsia"/>
                    </w:rPr>
                    <w:t>补</w:t>
                  </w:r>
                  <w:r>
                    <w:t xml:space="preserve">      </w:t>
                  </w:r>
                  <w:r>
                    <w:rPr>
                      <w:rFonts w:hint="eastAsia"/>
                    </w:rPr>
                    <w:t>正</w:t>
                  </w:r>
                </w:p>
              </w:txbxContent>
            </v:textbox>
          </v:shape>
        </w:pict>
      </w:r>
    </w:p>
    <w:p>
      <w:pPr>
        <w:tabs>
          <w:tab w:val="left" w:pos="2024"/>
        </w:tabs>
      </w:pPr>
      <w:r>
        <w:rPr>
          <w:lang w:bidi="bo-CN"/>
        </w:rPr>
        <w:pict>
          <v:shape id="_x0000_s11295" o:spid="_x0000_s11295" o:spt="32" type="#_x0000_t32" style="position:absolute;left:0pt;margin-left:251.2pt;margin-top:2.55pt;height:0.05pt;width:40pt;z-index:251034624;mso-width-relative:page;mso-height-relative:page;" o:connectortype="straight" filled="f" coordsize="21600,21600">
            <v:path arrowok="t"/>
            <v:fill on="f" focussize="0,0"/>
            <v:stroke endarrow="block"/>
            <v:imagedata o:title=""/>
            <o:lock v:ext="edit"/>
          </v:shape>
        </w:pict>
      </w:r>
      <w:r>
        <w:rPr>
          <w:lang w:bidi="bo-CN"/>
        </w:rPr>
        <w:pict>
          <v:shape id="_x0000_s11296" o:spid="_x0000_s11296" o:spt="32" type="#_x0000_t32" style="position:absolute;left:0pt;flip:x;margin-left:100.45pt;margin-top:2.5pt;height:0.05pt;width:78.75pt;z-index:251032576;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297" o:spid="_x0000_s11297" o:spt="32" type="#_x0000_t32" style="position:absolute;left:0pt;margin-left:216pt;margin-top:11.5pt;height:71.6pt;width:0.05pt;z-index:251028480;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298" o:spid="_x0000_s11298" o:spt="109" type="#_x0000_t109" style="position:absolute;left:0pt;margin-left:51.6pt;margin-top:7pt;height:32.1pt;width:72pt;z-index:251009024;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p>
    <w:p>
      <w:pPr>
        <w:tabs>
          <w:tab w:val="left" w:pos="2024"/>
        </w:tabs>
      </w:pPr>
      <w:r>
        <w:rPr>
          <w:lang w:bidi="bo-CN"/>
        </w:rPr>
        <w:pict>
          <v:shape id="_x0000_s11299" o:spid="_x0000_s11299" o:spt="32" type="#_x0000_t32" style="position:absolute;left:0pt;flip:x;margin-left:123.6pt;margin-top:6.3pt;height:0.05pt;width:92.4pt;z-index:251013120;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300" o:spid="_x0000_s11300" o:spt="32" type="#_x0000_t32" style="position:absolute;left:0pt;margin-left:90.3pt;margin-top:7.9pt;height:28.4pt;width:0pt;z-index:251014144;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r>
        <w:rPr>
          <w:lang w:bidi="bo-CN"/>
        </w:rPr>
        <w:pict>
          <v:shape id="_x0000_s11301" o:spid="_x0000_s11301" o:spt="109" type="#_x0000_t109" style="position:absolute;left:0pt;margin-left:55.5pt;margin-top:5.1pt;height:29.9pt;width:72pt;z-index:251010048;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rect id="_x0000_s11302" o:spid="_x0000_s11302" o:spt="1" style="position:absolute;left:0pt;margin-left:167.5pt;margin-top:5.1pt;height:37.4pt;width:86.95pt;z-index:251012096;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p>
    <w:p>
      <w:pPr>
        <w:tabs>
          <w:tab w:val="left" w:pos="2024"/>
        </w:tabs>
      </w:pPr>
      <w:r>
        <w:rPr>
          <w:lang w:bidi="bo-CN"/>
        </w:rPr>
        <w:pict>
          <v:shape id="_x0000_s11303" o:spid="_x0000_s11303" o:spt="32" type="#_x0000_t32" style="position:absolute;left:0pt;margin-left:127.5pt;margin-top:2.85pt;height:0.05pt;width:40pt;z-index:251015168;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304" o:spid="_x0000_s11304" o:spt="32" type="#_x0000_t32" style="position:absolute;left:0pt;margin-left:216pt;margin-top:11.3pt;height:27.25pt;width:0.2pt;z-index:251016192;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
    <w:p/>
    <w:p/>
    <w:p>
      <w:pPr>
        <w:rPr>
          <w:sz w:val="52"/>
          <w:szCs w:val="52"/>
        </w:rPr>
      </w:pPr>
      <w:r>
        <w:rPr>
          <w:sz w:val="21"/>
        </w:rPr>
        <w:pict>
          <v:shape id="_x0000_s11549" o:spid="_x0000_s11549" o:spt="109" type="#_x0000_t109" style="position:absolute;left:0pt;margin-left:11.95pt;margin-top:8.1pt;height:38.15pt;width:392.05pt;z-index:254096384;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双湖县交通运输局行政检查流程图</w:t>
                  </w:r>
                </w:p>
              </w:txbxContent>
            </v:textbox>
          </v:shape>
        </w:pict>
      </w:r>
      <w:r>
        <w:rPr>
          <w:lang w:bidi="bo-CN"/>
        </w:rPr>
        <w:pict>
          <v:shape id="_x0000_s11305" o:spid="_x0000_s11305" o:spt="202" type="#_x0000_t202" style="position:absolute;left:0pt;margin-left:2.95pt;margin-top:54.6pt;height:51.65pt;width:396.05pt;z-index:251035648;mso-width-relative:page;mso-height-relative:page;" fillcolor="#FFFFFF" filled="t" stroked="f" coordsize="21600,21600">
            <v:path/>
            <v:fill on="t" color2="#FFFFFF" focussize="0,0"/>
            <v:stroke on="f"/>
            <v:imagedata o:title=""/>
            <o:lock v:ext="edit" aspectratio="f"/>
            <v:textbox>
              <w:txbxContent>
                <w:p>
                  <w:pPr>
                    <w:jc w:val="right"/>
                    <w:rPr>
                      <w:rFonts w:hint="eastAsia" w:ascii="宋体" w:hAnsi="宋体" w:eastAsia="宋体"/>
                      <w:sz w:val="24"/>
                      <w:szCs w:val="24"/>
                      <w:lang w:eastAsia="zh-CN"/>
                    </w:rPr>
                  </w:pPr>
                  <w:r>
                    <w:rPr>
                      <w:rFonts w:hint="eastAsia" w:ascii="宋体" w:hAnsi="宋体"/>
                      <w:sz w:val="24"/>
                      <w:szCs w:val="24"/>
                      <w:lang w:eastAsia="zh-CN"/>
                    </w:rPr>
                    <w:t>序号：</w:t>
                  </w:r>
                  <w:r>
                    <w:rPr>
                      <w:rFonts w:hint="eastAsia" w:ascii="宋体" w:hAnsi="宋体"/>
                      <w:sz w:val="24"/>
                      <w:szCs w:val="24"/>
                      <w:lang w:val="en-US" w:eastAsia="zh-CN"/>
                    </w:rPr>
                    <w:t>217</w:t>
                  </w:r>
                </w:p>
                <w:p>
                  <w:pPr>
                    <w:rPr>
                      <w:rFonts w:ascii="宋体" w:cs="宋体"/>
                      <w:sz w:val="22"/>
                    </w:rPr>
                  </w:pPr>
                  <w:r>
                    <w:rPr>
                      <w:rFonts w:hint="eastAsia" w:ascii="宋体" w:hAnsi="宋体"/>
                      <w:sz w:val="24"/>
                      <w:szCs w:val="24"/>
                    </w:rPr>
                    <w:t>职权名称：</w:t>
                  </w:r>
                  <w:r>
                    <w:rPr>
                      <w:rFonts w:hint="eastAsia"/>
                      <w:sz w:val="22"/>
                    </w:rPr>
                    <w:t>对出租汽车市场的监督检查</w:t>
                  </w:r>
                </w:p>
                <w:p>
                  <w:pPr>
                    <w:rPr>
                      <w:rFonts w:ascii="宋体"/>
                      <w:sz w:val="24"/>
                      <w:szCs w:val="24"/>
                    </w:rPr>
                  </w:pPr>
                </w:p>
              </w:txbxContent>
            </v:textbox>
          </v:shape>
        </w:pict>
      </w:r>
      <w:r>
        <w:pict>
          <v:shape id="_x0000_i1135" o:spt="75" type="#_x0000_t75" style="height:498pt;width:403.5pt;" filled="f" o:preferrelative="t" stroked="f" coordsize="21600,21600">
            <v:path/>
            <v:fill on="f" focussize="0,0"/>
            <v:stroke on="f" joinstyle="miter"/>
            <v:imagedata r:id="rId116"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jc w:val="center"/>
        <w:rPr>
          <w:rFonts w:hint="eastAsia"/>
          <w:b/>
          <w:sz w:val="44"/>
          <w:szCs w:val="44"/>
        </w:rPr>
      </w:pPr>
      <w:r>
        <w:rPr>
          <w:rFonts w:hint="eastAsia"/>
          <w:b/>
          <w:sz w:val="36"/>
          <w:szCs w:val="36"/>
        </w:rPr>
        <w:pict>
          <v:line id="直线 91" o:spid="_x0000_s11306" o:spt="20" style="position:absolute;left:0pt;margin-left:315pt;margin-top:273pt;height:0pt;width:27pt;z-index:251222016;mso-width-relative:page;mso-height-relative:page;" coordsize="21600,21600">
            <v:path arrowok="t"/>
            <v:fill focussize="0,0"/>
            <v:stroke endarrow="block"/>
            <v:imagedata o:title=""/>
            <o:lock v:ext="edit"/>
          </v:line>
        </w:pict>
      </w:r>
      <w:r>
        <w:rPr>
          <w:rFonts w:hint="eastAsia"/>
          <w:b/>
          <w:sz w:val="36"/>
          <w:szCs w:val="36"/>
        </w:rPr>
        <w:pict>
          <v:rect id="矩形 88" o:spid="_x0000_s11307" o:spt="1" style="position:absolute;left:0pt;margin-left:36pt;margin-top:335.4pt;height:31.2pt;width:45pt;z-index:251220992;mso-width-relative:page;mso-height-relative:page;" coordsize="21600,21600">
            <v:path/>
            <v:fill focussize="0,0"/>
            <v:stroke/>
            <v:imagedata o:title=""/>
            <o:lock v:ext="edit"/>
          </v:rect>
        </w:pict>
      </w:r>
      <w:r>
        <w:rPr>
          <w:rFonts w:hint="eastAsia"/>
          <w:b/>
          <w:sz w:val="36"/>
          <w:szCs w:val="36"/>
        </w:rPr>
        <w:pict>
          <v:shape id="自选图形 85" o:spid="_x0000_s11308" o:spt="91" type="#_x0000_t91" style="position:absolute;left:0pt;flip:y;margin-left:41.05pt;margin-top:295.45pt;height:24.9pt;width:54.9pt;rotation:17694720f;z-index:251219968;mso-width-relative:page;mso-height-relative:page;" coordsize="21600,21600">
            <v:path/>
            <v:fill focussize="0,0"/>
            <v:stroke joinstyle="miter"/>
            <v:imagedata o:title=""/>
            <o:lock v:ext="edit"/>
          </v:shape>
        </w:pict>
      </w:r>
      <w:r>
        <w:rPr>
          <w:rFonts w:hint="eastAsia"/>
          <w:b/>
          <w:sz w:val="36"/>
          <w:szCs w:val="36"/>
        </w:rPr>
        <w:pict>
          <v:line id="直线 60" o:spid="_x0000_s11309" o:spt="20" style="position:absolute;left:0pt;margin-left:198pt;margin-top:546pt;height:23.4pt;width:0pt;z-index:251217920;mso-width-relative:page;mso-height-relative:page;" coordsize="21600,21600">
            <v:path arrowok="t"/>
            <v:fill focussize="0,0"/>
            <v:stroke endarrow="block"/>
            <v:imagedata o:title=""/>
            <o:lock v:ext="edit"/>
          </v:line>
        </w:pict>
      </w:r>
      <w:r>
        <w:rPr>
          <w:rFonts w:hint="eastAsia"/>
          <w:b/>
          <w:sz w:val="36"/>
          <w:szCs w:val="36"/>
        </w:rPr>
        <w:pict>
          <v:rect id="矩形 57" o:spid="_x0000_s11310" o:spt="1" style="position:absolute;left:0pt;margin-left:126pt;margin-top:514.8pt;height:31.2pt;width:144pt;z-index:251216896;mso-width-relative:page;mso-height-relative:page;" coordsize="21600,21600">
            <v:path/>
            <v:fill focussize="0,0"/>
            <v:stroke/>
            <v:imagedata o:title=""/>
            <o:lock v:ext="edit"/>
          </v:rect>
        </w:pict>
      </w:r>
      <w:r>
        <w:rPr>
          <w:rFonts w:hint="eastAsia"/>
          <w:b/>
          <w:sz w:val="36"/>
          <w:szCs w:val="36"/>
        </w:rPr>
        <w:pict>
          <v:rect id="_x0000_s11311" o:spid="_x0000_s11311" o:spt="1" style="position:absolute;left:0pt;margin-left:153pt;margin-top:452.4pt;height:39pt;width:90pt;z-index:251214848;mso-width-relative:page;mso-height-relative:page;" coordsize="21600,21600">
            <v:path/>
            <v:fill focussize="0,0"/>
            <v:stroke/>
            <v:imagedata o:title=""/>
            <o:lock v:ext="edit"/>
          </v:rect>
        </w:pict>
      </w:r>
      <w:r>
        <w:rPr>
          <w:rFonts w:hint="eastAsia"/>
          <w:b/>
          <w:sz w:val="36"/>
          <w:szCs w:val="36"/>
        </w:rPr>
        <w:pict>
          <v:rect id="矩形 21" o:spid="_x0000_s11312" o:spt="1" style="position:absolute;left:0pt;margin-left:36pt;margin-top:101.4pt;height:31.2pt;width:324pt;z-index:251202560;mso-width-relative:page;mso-height-relative:page;" stroked="t" coordsize="21600,21600">
            <v:path/>
            <v:fill focussize="0,0"/>
            <v:stroke color="#FFFFFF"/>
            <v:imagedata o:title=""/>
            <o:lock v:ext="edit"/>
          </v:rect>
        </w:pict>
      </w:r>
      <w:r>
        <w:rPr>
          <w:rFonts w:hint="eastAsia"/>
          <w:b/>
          <w:sz w:val="36"/>
          <w:szCs w:val="36"/>
        </w:rPr>
        <w:pict>
          <v:line id="直线 56" o:spid="_x0000_s11313" o:spt="20" style="position:absolute;left:0pt;margin-left:198pt;margin-top:491.4pt;height:23.4pt;width:0pt;z-index:251215872;mso-width-relative:page;mso-height-relative:page;" coordsize="21600,21600">
            <v:path arrowok="t"/>
            <v:fill focussize="0,0"/>
            <v:stroke endarrow="block"/>
            <v:imagedata o:title=""/>
            <o:lock v:ext="edit"/>
          </v:line>
        </w:pict>
      </w:r>
      <w:r>
        <w:rPr>
          <w:rFonts w:hint="eastAsia"/>
          <w:b/>
          <w:sz w:val="36"/>
          <w:szCs w:val="36"/>
        </w:rPr>
        <w:pict>
          <v:line id="直线 50" o:spid="_x0000_s11314" o:spt="20" style="position:absolute;left:0pt;margin-left:198pt;margin-top:421.2pt;height:31.2pt;width:0pt;z-index:251213824;mso-width-relative:page;mso-height-relative:page;" coordsize="21600,21600">
            <v:path arrowok="t"/>
            <v:fill focussize="0,0"/>
            <v:stroke endarrow="block"/>
            <v:imagedata o:title=""/>
            <o:lock v:ext="edit"/>
          </v:line>
        </w:pict>
      </w:r>
      <w:r>
        <w:rPr>
          <w:rFonts w:hint="eastAsia"/>
          <w:b/>
          <w:sz w:val="36"/>
          <w:szCs w:val="36"/>
        </w:rPr>
        <w:pict>
          <v:rect id="矩形 47" o:spid="_x0000_s11315" o:spt="1" style="position:absolute;left:0pt;margin-left:90pt;margin-top:390pt;height:31.2pt;width:207pt;z-index:251212800;mso-width-relative:page;mso-height-relative:page;" coordsize="21600,21600">
            <v:path/>
            <v:fill focussize="0,0"/>
            <v:stroke/>
            <v:imagedata o:title=""/>
            <o:lock v:ext="edit"/>
          </v:rect>
        </w:pict>
      </w:r>
      <w:r>
        <w:rPr>
          <w:rFonts w:hint="eastAsia"/>
          <w:b/>
          <w:sz w:val="36"/>
          <w:szCs w:val="36"/>
        </w:rPr>
        <w:pict>
          <v:line id="直线 44" o:spid="_x0000_s11316" o:spt="20" style="position:absolute;left:0pt;margin-left:198pt;margin-top:358.8pt;height:31.2pt;width:0pt;z-index:251211776;mso-width-relative:page;mso-height-relative:page;" coordsize="21600,21600">
            <v:path arrowok="t"/>
            <v:fill focussize="0,0"/>
            <v:stroke endarrow="block"/>
            <v:imagedata o:title=""/>
            <o:lock v:ext="edit"/>
          </v:line>
        </w:pict>
      </w:r>
      <w:r>
        <w:rPr>
          <w:rFonts w:hint="eastAsia"/>
          <w:b/>
          <w:sz w:val="36"/>
          <w:szCs w:val="36"/>
        </w:rPr>
        <w:pict>
          <v:rect id="_x0000_s11317" o:spid="_x0000_s11317" o:spt="1" style="position:absolute;left:0pt;margin-left:117pt;margin-top:327.6pt;height:31.2pt;width:162pt;z-index:251210752;mso-width-relative:page;mso-height-relative:page;" coordsize="21600,21600">
            <v:path/>
            <v:fill focussize="0,0"/>
            <v:stroke/>
            <v:imagedata o:title=""/>
            <o:lock v:ext="edit"/>
          </v:rect>
        </w:pict>
      </w:r>
      <w:r>
        <w:rPr>
          <w:rFonts w:hint="eastAsia"/>
          <w:b/>
          <w:sz w:val="36"/>
          <w:szCs w:val="36"/>
        </w:rPr>
        <w:pict>
          <v:line id="直线 40" o:spid="_x0000_s11318" o:spt="20" style="position:absolute;left:0pt;margin-left:198pt;margin-top:304.2pt;height:23.4pt;width:0pt;z-index:251209728;mso-width-relative:page;mso-height-relative:page;" coordsize="21600,21600">
            <v:path arrowok="t"/>
            <v:fill focussize="0,0"/>
            <v:stroke endarrow="block"/>
            <v:imagedata o:title=""/>
            <o:lock v:ext="edit"/>
          </v:line>
        </w:pict>
      </w:r>
      <w:r>
        <w:rPr>
          <w:rFonts w:hint="eastAsia"/>
          <w:b/>
          <w:sz w:val="36"/>
          <w:szCs w:val="36"/>
        </w:rPr>
        <w:pict>
          <v:rect id="矩形 37" o:spid="_x0000_s11319" o:spt="1" style="position:absolute;left:0pt;margin-left:81pt;margin-top:273pt;height:31.2pt;width:234pt;z-index:251208704;mso-width-relative:page;mso-height-relative:page;" coordsize="21600,21600">
            <v:path/>
            <v:fill focussize="0,0"/>
            <v:stroke/>
            <v:imagedata o:title=""/>
            <o:lock v:ext="edit"/>
          </v:rect>
        </w:pict>
      </w:r>
      <w:r>
        <w:rPr>
          <w:rFonts w:hint="eastAsia"/>
          <w:b/>
          <w:sz w:val="36"/>
          <w:szCs w:val="36"/>
        </w:rPr>
        <w:pict>
          <v:line id="直线 36" o:spid="_x0000_s11320" o:spt="20" style="position:absolute;left:0pt;margin-left:198pt;margin-top:241.8pt;height:31.2pt;width:0pt;z-index:251207680;mso-width-relative:page;mso-height-relative:page;" coordsize="21600,21600">
            <v:path arrowok="t"/>
            <v:fill focussize="0,0"/>
            <v:stroke endarrow="block"/>
            <v:imagedata o:title=""/>
            <o:lock v:ext="edit"/>
          </v:line>
        </w:pict>
      </w:r>
      <w:r>
        <w:rPr>
          <w:rFonts w:hint="eastAsia"/>
          <w:b/>
          <w:sz w:val="36"/>
          <w:szCs w:val="36"/>
        </w:rPr>
        <w:pict>
          <v:rect id="矩形 33" o:spid="_x0000_s11321" o:spt="1" style="position:absolute;left:0pt;margin-left:81pt;margin-top:218.4pt;height:23.4pt;width:234pt;z-index:251206656;mso-width-relative:page;mso-height-relative:page;" coordsize="21600,21600">
            <v:path/>
            <v:fill focussize="0,0"/>
            <v:stroke/>
            <v:imagedata o:title=""/>
            <o:lock v:ext="edit"/>
          </v:rect>
        </w:pict>
      </w:r>
      <w:r>
        <w:rPr>
          <w:rFonts w:hint="eastAsia"/>
          <w:b/>
          <w:sz w:val="36"/>
          <w:szCs w:val="36"/>
        </w:rPr>
        <w:pict>
          <v:line id="直线 30" o:spid="_x0000_s11322" o:spt="20" style="position:absolute;left:0pt;margin-left:198pt;margin-top:187.2pt;height:31.2pt;width:0pt;z-index:251205632;mso-width-relative:page;mso-height-relative:page;" coordsize="21600,21600">
            <v:path arrowok="t"/>
            <v:fill focussize="0,0"/>
            <v:stroke endarrow="block"/>
            <v:imagedata o:title=""/>
            <o:lock v:ext="edit"/>
          </v:line>
        </w:pict>
      </w:r>
      <w:r>
        <w:rPr>
          <w:rFonts w:hint="eastAsia"/>
          <w:b/>
          <w:sz w:val="36"/>
          <w:szCs w:val="36"/>
        </w:rPr>
        <w:pict>
          <v:rect id="矩形 27" o:spid="_x0000_s11323" o:spt="1" style="position:absolute;left:0pt;margin-left:81pt;margin-top:163.8pt;height:23.4pt;width:234pt;z-index:251204608;mso-width-relative:page;mso-height-relative:page;" coordsize="21600,21600">
            <v:path/>
            <v:fill focussize="0,0"/>
            <v:stroke/>
            <v:imagedata o:title=""/>
            <o:lock v:ext="edit"/>
          </v:rect>
        </w:pict>
      </w:r>
      <w:r>
        <w:rPr>
          <w:rFonts w:hint="eastAsia"/>
          <w:b/>
          <w:sz w:val="36"/>
          <w:szCs w:val="36"/>
        </w:rPr>
        <w:pict>
          <v:line id="直线 24" o:spid="_x0000_s11324" o:spt="20" style="position:absolute;left:0pt;margin-left:198pt;margin-top:132.6pt;height:31.2pt;width:0pt;z-index:251203584;mso-width-relative:page;mso-height-relative:page;" coordsize="21600,21600">
            <v:path arrowok="t"/>
            <v:fill focussize="0,0"/>
            <v:stroke endarrow="block"/>
            <v:imagedata o:title=""/>
            <o:lock v:ext="edit"/>
          </v:line>
        </w:pict>
      </w:r>
      <w:r>
        <w:rPr>
          <w:rFonts w:hint="eastAsia"/>
          <w:b/>
          <w:sz w:val="36"/>
          <w:szCs w:val="36"/>
          <w:lang w:eastAsia="zh-CN"/>
        </w:rPr>
        <w:t>双湖</w:t>
      </w:r>
      <w:r>
        <w:rPr>
          <w:rFonts w:hint="eastAsia"/>
          <w:b/>
          <w:sz w:val="36"/>
          <w:szCs w:val="36"/>
        </w:rPr>
        <w:t>县交通运输局行政检查流程图</w:t>
      </w:r>
    </w:p>
    <w:p>
      <w:pPr>
        <w:jc w:val="right"/>
        <w:rPr>
          <w:rFonts w:hint="eastAsia" w:eastAsia="宋体"/>
          <w:b w:val="0"/>
          <w:bCs/>
          <w:sz w:val="24"/>
          <w:szCs w:val="24"/>
          <w:lang w:eastAsia="zh-CN"/>
        </w:rPr>
      </w:pPr>
      <w:r>
        <w:rPr>
          <w:rFonts w:hint="eastAsia"/>
          <w:b w:val="0"/>
          <w:bCs/>
          <w:sz w:val="24"/>
          <w:szCs w:val="24"/>
          <w:lang w:eastAsia="zh-CN"/>
        </w:rPr>
        <w:t>序号：</w:t>
      </w:r>
      <w:r>
        <w:rPr>
          <w:rFonts w:hint="eastAsia"/>
          <w:b w:val="0"/>
          <w:bCs/>
          <w:sz w:val="24"/>
          <w:szCs w:val="24"/>
          <w:lang w:val="en-US" w:eastAsia="zh-CN"/>
        </w:rPr>
        <w:t>218</w:t>
      </w:r>
    </w:p>
    <w:p>
      <w:pPr>
        <w:rPr>
          <w:sz w:val="28"/>
          <w:szCs w:val="28"/>
        </w:rPr>
      </w:pPr>
      <w:r>
        <w:rPr>
          <w:rFonts w:hint="eastAsia"/>
          <w:sz w:val="24"/>
          <w:szCs w:val="24"/>
        </w:rPr>
        <w:t>职权名称</w:t>
      </w:r>
      <w:r>
        <w:rPr>
          <w:rFonts w:hint="eastAsia"/>
          <w:sz w:val="22"/>
        </w:rPr>
        <w:t>对从事道路运输以及相关业务经营者的道路运输经营行为、车辆技术状况、交通规费缴纳等情况的监督检查</w:t>
      </w:r>
      <w:r>
        <w:rPr>
          <w:rFonts w:hint="eastAsia"/>
          <w:sz w:val="28"/>
          <w:szCs w:val="28"/>
        </w:rPr>
        <w:t>：</w:t>
      </w:r>
      <w:r>
        <w:rPr>
          <w:sz w:val="28"/>
          <w:szCs w:val="28"/>
        </w:rPr>
        <w:t xml:space="preserve"> </w:t>
      </w:r>
    </w:p>
    <w:p>
      <w:pPr>
        <w:jc w:val="center"/>
        <w:rPr>
          <w:b/>
          <w:sz w:val="44"/>
          <w:szCs w:val="44"/>
        </w:rPr>
      </w:pPr>
      <w:r>
        <w:rPr>
          <w:lang w:bidi="bo-CN"/>
        </w:rPr>
        <w:pict>
          <v:shape id="_x0000_s11325" o:spid="_x0000_s11325" o:spt="202" type="#_x0000_t202" style="position:absolute;left:0pt;margin-left:342pt;margin-top:293.15pt;height:16.5pt;width:51.2pt;z-index:251242496;mso-width-relative:page;mso-height-relative:page;" stroked="t" coordsize="21600,21600">
            <v:path/>
            <v:fill focussize="0,0"/>
            <v:stroke color="#FFFFFF" joinstyle="miter"/>
            <v:imagedata o:title=""/>
            <o:lock v:ext="edit"/>
            <v:textbox>
              <w:txbxContent>
                <w:p>
                  <w:pPr>
                    <w:spacing w:line="200" w:lineRule="exact"/>
                    <w:rPr>
                      <w:sz w:val="15"/>
                      <w:szCs w:val="15"/>
                    </w:rPr>
                  </w:pPr>
                  <w:r>
                    <w:rPr>
                      <w:rFonts w:hint="eastAsia"/>
                      <w:sz w:val="15"/>
                      <w:szCs w:val="15"/>
                    </w:rPr>
                    <w:t>不予追究</w:t>
                  </w:r>
                </w:p>
              </w:txbxContent>
            </v:textbox>
          </v:shape>
        </w:pict>
      </w:r>
      <w:r>
        <w:rPr>
          <w:lang w:bidi="bo-CN"/>
        </w:rPr>
        <w:pict>
          <v:rect id="矩形 115" o:spid="_x0000_s11326" o:spt="1" style="position:absolute;left:0pt;margin-left:333pt;margin-top:288.6pt;height:23.4pt;width:81pt;z-index:251227136;mso-width-relative:page;mso-height-relative:page;" coordsize="21600,21600">
            <v:path/>
            <v:fill focussize="0,0"/>
            <v:stroke/>
            <v:imagedata o:title=""/>
            <o:lock v:ext="edit"/>
          </v:rect>
        </w:pict>
      </w:r>
      <w:r>
        <w:rPr>
          <w:lang w:bidi="bo-CN"/>
        </w:rPr>
        <w:pict>
          <v:shape id="文本框 129" o:spid="_x0000_s11327" o:spt="202" type="#_x0000_t202" style="position:absolute;left:0pt;margin-left:36pt;margin-top:307.45pt;height:22.4pt;width:45pt;z-index:251236352;mso-width-relative:page;mso-height-relative:page;" stroked="t" coordsize="21600,21600">
            <v:path/>
            <v:fill focussize="0,0"/>
            <v:stroke color="#FFFFFF" joinstyle="miter"/>
            <v:imagedata o:title=""/>
            <o:lock v:ext="edit"/>
            <v:textbox>
              <w:txbxContent>
                <w:p>
                  <w:pPr>
                    <w:spacing w:line="240" w:lineRule="exact"/>
                    <w:rPr>
                      <w:sz w:val="11"/>
                      <w:szCs w:val="13"/>
                    </w:rPr>
                  </w:pPr>
                  <w:r>
                    <w:rPr>
                      <w:rFonts w:hint="eastAsia"/>
                      <w:sz w:val="11"/>
                      <w:szCs w:val="13"/>
                    </w:rPr>
                    <w:t>移送其他机关</w:t>
                  </w:r>
                </w:p>
              </w:txbxContent>
            </v:textbox>
          </v:shape>
        </w:pict>
      </w:r>
      <w:r>
        <w:rPr>
          <w:lang w:bidi="bo-CN"/>
        </w:rPr>
        <w:pict>
          <v:shape id="文本框 126" o:spid="_x0000_s11328" o:spt="202" type="#_x0000_t202" style="position:absolute;left:0pt;margin-left:82.65pt;margin-top:187.65pt;height:18.75pt;width:230.65pt;z-index:251233280;mso-width-relative:page;mso-height-relative:page;" stroked="t" coordsize="21600,21600">
            <v:path/>
            <v:fill focussize="0,0"/>
            <v:stroke color="#FFFFFF" joinstyle="miter"/>
            <v:imagedata o:title=""/>
            <o:lock v:ext="edit"/>
            <v:textbox>
              <w:txbxContent>
                <w:p>
                  <w:pPr>
                    <w:rPr>
                      <w:sz w:val="15"/>
                      <w:szCs w:val="15"/>
                    </w:rPr>
                  </w:pPr>
                  <w:r>
                    <w:rPr>
                      <w:rFonts w:hint="eastAsia"/>
                      <w:sz w:val="15"/>
                      <w:szCs w:val="15"/>
                    </w:rPr>
                    <w:t>政策法规科召开科务会提出处理意见</w:t>
                  </w:r>
                </w:p>
              </w:txbxContent>
            </v:textbox>
          </v:shape>
        </w:pict>
      </w:r>
      <w:r>
        <w:rPr>
          <w:lang w:bidi="bo-CN"/>
        </w:rPr>
        <w:pict>
          <v:shape id="文本框 135" o:spid="_x0000_s11329" o:spt="202" type="#_x0000_t202" style="position:absolute;left:0pt;margin-left:101.45pt;margin-top:539.85pt;height:28.1pt;width:191.9pt;z-index:251241472;mso-width-relative:page;mso-height-relative:page;" stroked="t" coordsize="21600,21600">
            <v:path/>
            <v:fill focussize="0,0"/>
            <v:stroke color="#FFFFFF" joinstyle="miter"/>
            <v:imagedata o:title=""/>
            <o:lock v:ext="edit"/>
            <v:textbox>
              <w:txbxContent>
                <w:p>
                  <w:pPr>
                    <w:jc w:val="center"/>
                  </w:pPr>
                  <w:r>
                    <w:rPr>
                      <w:rFonts w:hint="eastAsia"/>
                    </w:rPr>
                    <w:t>结果公示（不少于</w:t>
                  </w:r>
                  <w:r>
                    <w:t>7</w:t>
                  </w:r>
                  <w:r>
                    <w:rPr>
                      <w:rFonts w:hint="eastAsia"/>
                    </w:rPr>
                    <w:t>天）</w:t>
                  </w:r>
                </w:p>
              </w:txbxContent>
            </v:textbox>
          </v:shape>
        </w:pict>
      </w:r>
      <w:r>
        <w:rPr>
          <w:lang w:bidi="bo-CN"/>
        </w:rPr>
        <w:pict>
          <v:shape id="文本框 134" o:spid="_x0000_s11330" o:spt="202" type="#_x0000_t202" style="position:absolute;left:0pt;margin-left:127.8pt;margin-top:486.9pt;height:24.35pt;width:139.4pt;z-index:251240448;mso-width-relative:page;mso-height-relative:page;" stroked="t" coordsize="21600,21600">
            <v:path/>
            <v:fill focussize="0,0"/>
            <v:stroke color="#FFFFFF" joinstyle="miter"/>
            <v:imagedata o:title=""/>
            <o:lock v:ext="edit"/>
            <v:textbox>
              <w:txbxContent>
                <w:p>
                  <w:pPr>
                    <w:jc w:val="center"/>
                  </w:pPr>
                  <w:r>
                    <w:rPr>
                      <w:rFonts w:hint="eastAsia"/>
                    </w:rPr>
                    <w:t>练案归档</w:t>
                  </w:r>
                </w:p>
              </w:txbxContent>
            </v:textbox>
          </v:shape>
        </w:pict>
      </w:r>
      <w:r>
        <w:rPr>
          <w:lang w:bidi="bo-CN"/>
        </w:rPr>
        <w:pict>
          <v:shape id="_x0000_s11331" o:spid="_x0000_s11331" o:spt="202" type="#_x0000_t202" style="position:absolute;left:0pt;margin-left:154.55pt;margin-top:428.75pt;height:24.35pt;width:86.25pt;z-index:251239424;mso-width-relative:page;mso-height-relative:page;" stroked="t" coordsize="21600,21600">
            <v:path/>
            <v:fill focussize="0,0"/>
            <v:stroke color="#FFFFFF" joinstyle="miter"/>
            <v:imagedata o:title=""/>
            <o:lock v:ext="edit"/>
            <v:textbox>
              <w:txbxContent>
                <w:p>
                  <w:pPr>
                    <w:jc w:val="center"/>
                  </w:pPr>
                  <w:r>
                    <w:rPr>
                      <w:rFonts w:hint="eastAsia"/>
                    </w:rPr>
                    <w:t>执行</w:t>
                  </w:r>
                </w:p>
              </w:txbxContent>
            </v:textbox>
          </v:shape>
        </w:pict>
      </w:r>
      <w:r>
        <w:rPr>
          <w:lang w:bidi="bo-CN"/>
        </w:rPr>
        <w:pict>
          <v:shape id="文本框 132" o:spid="_x0000_s11332" o:spt="202" type="#_x0000_t202" style="position:absolute;left:0pt;margin-left:92.65pt;margin-top:362.5pt;height:24.35pt;width:200pt;z-index:251238400;mso-width-relative:page;mso-height-relative:page;" stroked="t" coordsize="21600,21600">
            <v:path/>
            <v:fill focussize="0,0"/>
            <v:stroke color="#FFFFFF" joinstyle="miter"/>
            <v:imagedata o:title=""/>
            <o:lock v:ext="edit"/>
            <v:textbox>
              <w:txbxContent>
                <w:p>
                  <w:pPr>
                    <w:rPr>
                      <w:sz w:val="15"/>
                      <w:szCs w:val="15"/>
                    </w:rPr>
                  </w:pPr>
                  <w:r>
                    <w:rPr>
                      <w:rFonts w:hint="eastAsia"/>
                      <w:sz w:val="15"/>
                      <w:szCs w:val="15"/>
                    </w:rPr>
                    <w:t>制作并送达《教育行政许可过错责任追究决定书》</w:t>
                  </w:r>
                </w:p>
              </w:txbxContent>
            </v:textbox>
          </v:shape>
        </w:pict>
      </w:r>
      <w:r>
        <w:rPr>
          <w:lang w:bidi="bo-CN"/>
        </w:rPr>
        <w:pict>
          <v:shape id="文本框 130" o:spid="_x0000_s11333" o:spt="202" type="#_x0000_t202" style="position:absolute;left:0pt;margin-left:344.55pt;margin-top:220.2pt;height:35pt;width:66.25pt;z-index:251237376;mso-width-relative:page;mso-height-relative:page;" stroked="t" coordsize="21600,21600">
            <v:path/>
            <v:fill focussize="0,0"/>
            <v:stroke color="#FFFFFF" joinstyle="miter"/>
            <v:imagedata o:title=""/>
            <o:lock v:ext="edit"/>
            <v:textbox>
              <w:txbxContent>
                <w:p>
                  <w:pPr>
                    <w:rPr>
                      <w:sz w:val="15"/>
                      <w:szCs w:val="15"/>
                    </w:rPr>
                  </w:pPr>
                  <w:r>
                    <w:rPr>
                      <w:rFonts w:hint="eastAsia"/>
                      <w:sz w:val="15"/>
                      <w:szCs w:val="15"/>
                    </w:rPr>
                    <w:t>补充调查证据</w:t>
                  </w:r>
                </w:p>
              </w:txbxContent>
            </v:textbox>
          </v:shape>
        </w:pict>
      </w:r>
      <w:r>
        <w:rPr>
          <w:lang w:bidi="bo-CN"/>
        </w:rPr>
        <w:pict>
          <v:shape id="文本框 128" o:spid="_x0000_s11334" o:spt="202" type="#_x0000_t202" style="position:absolute;left:0pt;margin-left:119.95pt;margin-top:299.7pt;height:23.05pt;width:152.55pt;z-index:251235328;mso-width-relative:page;mso-height-relative:page;" stroked="t" coordsize="21600,21600">
            <v:path/>
            <v:fill focussize="0,0"/>
            <v:stroke color="#FFFFFF" joinstyle="miter"/>
            <v:imagedata o:title=""/>
            <o:lock v:ext="edit"/>
            <v:textbox>
              <w:txbxContent>
                <w:p>
                  <w:pPr>
                    <w:jc w:val="center"/>
                  </w:pPr>
                  <w:r>
                    <w:rPr>
                      <w:rFonts w:hint="eastAsia"/>
                    </w:rPr>
                    <w:t>予以处罚</w:t>
                  </w:r>
                </w:p>
              </w:txbxContent>
            </v:textbox>
          </v:shape>
        </w:pict>
      </w:r>
      <w:r>
        <w:rPr>
          <w:lang w:bidi="bo-CN"/>
        </w:rPr>
        <w:pict>
          <v:shape id="_x0000_s11335" o:spid="_x0000_s11335" o:spt="202" type="#_x0000_t202" style="position:absolute;left:0pt;margin-left:83.3pt;margin-top:244.1pt;height:23.05pt;width:230.65pt;z-index:251234304;mso-width-relative:page;mso-height-relative:page;" stroked="t" coordsize="21600,21600">
            <v:path/>
            <v:fill focussize="0,0"/>
            <v:stroke color="#FFFFFF" joinstyle="miter"/>
            <v:imagedata o:title=""/>
            <o:lock v:ext="edit"/>
            <v:textbox>
              <w:txbxContent>
                <w:p>
                  <w:pPr>
                    <w:jc w:val="center"/>
                  </w:pPr>
                  <w:r>
                    <w:rPr>
                      <w:rFonts w:hint="eastAsia"/>
                    </w:rPr>
                    <w:t>主管政策法规科副局长审批</w:t>
                  </w:r>
                </w:p>
              </w:txbxContent>
            </v:textbox>
          </v:shape>
        </w:pict>
      </w:r>
      <w:r>
        <w:rPr>
          <w:lang w:bidi="bo-CN"/>
        </w:rPr>
        <w:pict>
          <v:shape id="文本框 125" o:spid="_x0000_s11336" o:spt="202" type="#_x0000_t202" style="position:absolute;left:0pt;margin-left:82.65pt;margin-top:134.75pt;height:18.75pt;width:230.65pt;z-index:251232256;mso-width-relative:page;mso-height-relative:page;" stroked="t" coordsize="21600,21600">
            <v:path/>
            <v:fill focussize="0,0"/>
            <v:stroke color="#FFFFFF" joinstyle="miter"/>
            <v:imagedata o:title=""/>
            <o:lock v:ext="edit"/>
            <v:textbox>
              <w:txbxContent>
                <w:p>
                  <w:pPr>
                    <w:jc w:val="center"/>
                    <w:rPr>
                      <w:sz w:val="15"/>
                      <w:szCs w:val="15"/>
                    </w:rPr>
                  </w:pPr>
                  <w:r>
                    <w:rPr>
                      <w:rFonts w:hint="eastAsia"/>
                      <w:sz w:val="15"/>
                      <w:szCs w:val="15"/>
                    </w:rPr>
                    <w:t>政策法规科审查</w:t>
                  </w:r>
                </w:p>
              </w:txbxContent>
            </v:textbox>
          </v:shape>
        </w:pict>
      </w:r>
      <w:r>
        <w:rPr>
          <w:lang w:bidi="bo-CN"/>
        </w:rPr>
        <w:pict>
          <v:shape id="文本框 124" o:spid="_x0000_s11337" o:spt="202" type="#_x0000_t202" style="position:absolute;left:0pt;margin-left:38.3pt;margin-top:72pt;height:26.25pt;width:320pt;z-index:251231232;mso-width-relative:page;mso-height-relative:page;" coordsize="21600,21600">
            <v:path/>
            <v:fill focussize="0,0"/>
            <v:stroke joinstyle="miter"/>
            <v:imagedata o:title=""/>
            <o:lock v:ext="edit"/>
            <v:textbox>
              <w:txbxContent>
                <w:p>
                  <w:pPr>
                    <w:jc w:val="center"/>
                  </w:pPr>
                  <w:r>
                    <w:rPr>
                      <w:rFonts w:hint="eastAsia"/>
                    </w:rPr>
                    <w:t>纪检监察室组织调查取证，提文报告</w:t>
                  </w:r>
                  <w:r>
                    <w:t xml:space="preserve"> </w:t>
                  </w:r>
                </w:p>
              </w:txbxContent>
            </v:textbox>
          </v:shape>
        </w:pict>
      </w:r>
      <w:r>
        <w:rPr>
          <w:lang w:bidi="bo-CN"/>
        </w:rPr>
        <w:pict>
          <v:shape id="文本框 123" o:spid="_x0000_s11338" o:spt="202" type="#_x0000_t202" style="position:absolute;left:0pt;margin-left:109.55pt;margin-top:17.65pt;height:18.75pt;width:176.85pt;z-index:251230208;mso-width-relative:page;mso-height-relative:page;" stroked="t" coordsize="21600,21600">
            <v:path/>
            <v:fill focussize="0,0"/>
            <v:stroke color="#FFFFFF" joinstyle="miter"/>
            <v:imagedata o:title=""/>
            <o:lock v:ext="edit"/>
            <v:textbox>
              <w:txbxContent>
                <w:p>
                  <w:pPr>
                    <w:jc w:val="center"/>
                    <w:rPr>
                      <w:sz w:val="15"/>
                      <w:szCs w:val="15"/>
                    </w:rPr>
                  </w:pPr>
                  <w:r>
                    <w:rPr>
                      <w:rFonts w:hint="eastAsia"/>
                      <w:sz w:val="15"/>
                      <w:szCs w:val="15"/>
                    </w:rPr>
                    <w:t>政策法科立案</w:t>
                  </w:r>
                </w:p>
              </w:txbxContent>
            </v:textbox>
          </v:shape>
        </w:pict>
      </w:r>
      <w:r>
        <w:rPr>
          <w:lang w:bidi="bo-CN"/>
        </w:rPr>
        <w:pict>
          <v:rect id="_x0000_s11339" o:spid="_x0000_s11339" o:spt="1" style="position:absolute;left:0pt;margin-left:99pt;margin-top:538.2pt;height:31.2pt;width:198pt;z-index:251218944;mso-width-relative:page;mso-height-relative:page;" coordsize="21600,21600">
            <v:path/>
            <v:fill focussize="0,0"/>
            <v:stroke/>
            <v:imagedata o:title=""/>
            <o:lock v:ext="edit"/>
          </v:rect>
        </w:pict>
      </w:r>
      <w:r>
        <w:rPr>
          <w:lang w:bidi="bo-CN"/>
        </w:rPr>
        <w:pict>
          <v:line id="直线 119" o:spid="_x0000_s11340" o:spt="20" style="position:absolute;left:0pt;flip:x;margin-left:288pt;margin-top:31.2pt;height:0pt;width:116.95pt;z-index:251229184;mso-width-relative:page;mso-height-relative:page;" coordsize="21600,21600">
            <v:path arrowok="t"/>
            <v:fill focussize="0,0"/>
            <v:stroke endarrow="block"/>
            <v:imagedata o:title=""/>
            <o:lock v:ext="edit"/>
          </v:line>
        </w:pict>
      </w:r>
      <w:r>
        <w:rPr>
          <w:lang w:bidi="bo-CN"/>
        </w:rPr>
        <w:pict>
          <v:line id="直线 118" o:spid="_x0000_s11341" o:spt="20" style="position:absolute;left:0pt;flip:y;margin-left:405pt;margin-top:31.2pt;height:187.2pt;width:0pt;z-index:251228160;mso-width-relative:page;mso-height-relative:page;" coordsize="21600,21600">
            <v:path arrowok="t"/>
            <v:fill focussize="0,0"/>
            <v:stroke/>
            <v:imagedata o:title=""/>
            <o:lock v:ext="edit"/>
          </v:line>
        </w:pict>
      </w:r>
      <w:r>
        <w:rPr>
          <w:lang w:bidi="bo-CN"/>
        </w:rPr>
        <w:pict>
          <v:rect id="矩形 96" o:spid="_x0000_s11342" o:spt="1" style="position:absolute;left:0pt;margin-left:342pt;margin-top:218.4pt;height:39pt;width:72pt;z-index:251223040;mso-width-relative:page;mso-height-relative:page;" coordsize="21600,21600">
            <v:path/>
            <v:fill focussize="0,0"/>
            <v:stroke/>
            <v:imagedata o:title=""/>
            <o:lock v:ext="edit"/>
          </v:rect>
        </w:pict>
      </w:r>
      <w:r>
        <w:rPr>
          <w:lang w:bidi="bo-CN"/>
        </w:rPr>
        <w:pict>
          <v:shape id="自选图形 112" o:spid="_x0000_s11343" o:spt="91" type="#_x0000_t91" style="position:absolute;left:0pt;margin-left:309.85pt;margin-top:260.05pt;height:25.8pt;width:36pt;rotation:5898240f;z-index:251226112;mso-width-relative:page;mso-height-relative:page;" coordsize="21600,21600">
            <v:path/>
            <v:fill focussize="0,0"/>
            <v:stroke joinstyle="miter"/>
            <v:imagedata o:title=""/>
            <o:lock v:ext="edit"/>
          </v:shape>
        </w:pict>
      </w:r>
      <w:r>
        <w:rPr>
          <w:lang w:bidi="bo-CN"/>
        </w:rPr>
        <w:pict>
          <v:line id="直线 109" o:spid="_x0000_s11344" o:spt="20" style="position:absolute;left:0pt;margin-left:198pt;margin-top:39pt;height:31.2pt;width:0pt;z-index:251225088;mso-width-relative:page;mso-height-relative:page;" coordsize="21600,21600">
            <v:path arrowok="t"/>
            <v:fill focussize="0,0"/>
            <v:stroke endarrow="block"/>
            <v:imagedata o:title=""/>
            <o:lock v:ext="edit"/>
          </v:line>
        </w:pict>
      </w:r>
      <w:r>
        <w:rPr>
          <w:lang w:bidi="bo-CN"/>
        </w:rPr>
        <w:pict>
          <v:rect id="矩形 108" o:spid="_x0000_s11345" o:spt="1" style="position:absolute;left:0pt;margin-left:108pt;margin-top:15.6pt;height:23.4pt;width:180pt;z-index:251224064;mso-width-relative:page;mso-height-relative:page;" coordsize="21600,21600">
            <v:path/>
            <v:fill focussize="0,0"/>
            <v:stroke/>
            <v:imagedata o:title=""/>
            <o:lock v:ext="edit"/>
          </v:rect>
        </w:pict>
      </w: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rPr>
          <w:sz w:val="52"/>
          <w:szCs w:val="52"/>
        </w:rPr>
      </w:pPr>
    </w:p>
    <w:p>
      <w:pPr>
        <w:spacing w:line="580" w:lineRule="exact"/>
        <w:rPr>
          <w:sz w:val="52"/>
          <w:szCs w:val="52"/>
        </w:rPr>
      </w:pPr>
    </w:p>
    <w:p>
      <w:pPr>
        <w:rPr>
          <w:sz w:val="52"/>
          <w:szCs w:val="52"/>
        </w:rPr>
      </w:pPr>
      <w:r>
        <w:rPr>
          <w:sz w:val="52"/>
        </w:rPr>
        <w:pict>
          <v:shape id="_x0000_s11550" o:spid="_x0000_s11550" o:spt="109" type="#_x0000_t109" style="position:absolute;left:0pt;margin-left:21.5pt;margin-top:27.4pt;height:60.75pt;width:385.25pt;z-index:254097408;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双湖县交通运输局行政确认流程图</w:t>
                  </w:r>
                </w:p>
              </w:txbxContent>
            </v:textbox>
          </v:shape>
        </w:pict>
      </w:r>
    </w:p>
    <w:p>
      <w:pPr>
        <w:rPr>
          <w:sz w:val="52"/>
          <w:szCs w:val="52"/>
        </w:rPr>
      </w:pPr>
      <w:r>
        <w:rPr>
          <w:lang w:bidi="bo-CN"/>
        </w:rPr>
        <w:pict>
          <v:shape id="_x0000_s11346" o:spid="_x0000_s11346" o:spt="202" type="#_x0000_t202" style="position:absolute;left:0pt;margin-left:14.1pt;margin-top:62.4pt;height:46.8pt;width:423pt;z-index:251036672;mso-width-relative:page;mso-height-relative:page;" fillcolor="#FFFFFF" filled="t" stroked="f" coordsize="21600,21600">
            <v:path/>
            <v:fill on="t" color2="#FFFFFF" focussize="0,0"/>
            <v:stroke on="f"/>
            <v:imagedata o:title=""/>
            <o:lock v:ext="edit" aspectratio="f"/>
            <v:textbox>
              <w:txbxContent>
                <w:p>
                  <w:pPr>
                    <w:jc w:val="right"/>
                    <w:rPr>
                      <w:rFonts w:hint="eastAsia" w:ascii="宋体" w:hAnsi="宋体" w:eastAsia="宋体"/>
                      <w:sz w:val="24"/>
                      <w:szCs w:val="24"/>
                      <w:lang w:eastAsia="zh-CN"/>
                    </w:rPr>
                  </w:pPr>
                  <w:r>
                    <w:rPr>
                      <w:rFonts w:hint="eastAsia" w:ascii="宋体" w:hAnsi="宋体"/>
                      <w:sz w:val="24"/>
                      <w:szCs w:val="24"/>
                      <w:lang w:eastAsia="zh-CN"/>
                    </w:rPr>
                    <w:t>序号：</w:t>
                  </w:r>
                  <w:r>
                    <w:rPr>
                      <w:rFonts w:hint="eastAsia" w:ascii="宋体" w:hAnsi="宋体"/>
                      <w:sz w:val="24"/>
                      <w:szCs w:val="24"/>
                      <w:lang w:val="en-US" w:eastAsia="zh-CN"/>
                    </w:rPr>
                    <w:t>219</w:t>
                  </w:r>
                </w:p>
                <w:p>
                  <w:pPr>
                    <w:rPr>
                      <w:rFonts w:ascii="宋体" w:cs="宋体"/>
                      <w:sz w:val="22"/>
                    </w:rPr>
                  </w:pPr>
                  <w:r>
                    <w:rPr>
                      <w:rFonts w:hint="eastAsia" w:ascii="宋体" w:hAnsi="宋体"/>
                      <w:sz w:val="24"/>
                      <w:szCs w:val="24"/>
                    </w:rPr>
                    <w:t>职权名称：</w:t>
                  </w:r>
                  <w:r>
                    <w:rPr>
                      <w:rFonts w:hint="eastAsia"/>
                      <w:sz w:val="22"/>
                    </w:rPr>
                    <w:t>对机动车驾驶人培训教练员、道路运输经理人从业资格的认定</w:t>
                  </w:r>
                </w:p>
                <w:p>
                  <w:pPr>
                    <w:rPr>
                      <w:sz w:val="32"/>
                      <w:szCs w:val="32"/>
                    </w:rPr>
                  </w:pPr>
                </w:p>
              </w:txbxContent>
            </v:textbox>
          </v:shape>
        </w:pict>
      </w:r>
      <w:r>
        <w:pict>
          <v:shape id="_x0000_i1136" o:spt="75" type="#_x0000_t75" style="height:500.25pt;width:414.75pt;" filled="f" o:preferrelative="t" stroked="f" coordsize="21600,21600">
            <v:path/>
            <v:fill on="f" focussize="0,0"/>
            <v:stroke on="f" joinstyle="miter"/>
            <v:imagedata r:id="rId117"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jc w:val="center"/>
        <w:rPr>
          <w:rFonts w:hint="eastAsia"/>
          <w:sz w:val="48"/>
          <w:szCs w:val="48"/>
        </w:rPr>
      </w:pPr>
      <w:r>
        <w:rPr>
          <w:rFonts w:hint="eastAsia"/>
          <w:b/>
          <w:bCs/>
          <w:sz w:val="36"/>
          <w:szCs w:val="36"/>
          <w:lang w:eastAsia="zh-CN"/>
        </w:rPr>
        <w:t>双湖县交通运输局</w:t>
      </w:r>
      <w:r>
        <w:rPr>
          <w:rFonts w:hint="eastAsia"/>
          <w:b/>
          <w:bCs/>
          <w:sz w:val="36"/>
          <w:szCs w:val="36"/>
        </w:rPr>
        <w:t>行政确认流程图</w:t>
      </w:r>
    </w:p>
    <w:p>
      <w:pPr>
        <w:jc w:val="right"/>
        <w:rPr>
          <w:rFonts w:hint="eastAsia" w:eastAsia="宋体"/>
          <w:sz w:val="24"/>
          <w:szCs w:val="24"/>
          <w:lang w:eastAsia="zh-CN"/>
        </w:rPr>
      </w:pPr>
      <w:r>
        <w:rPr>
          <w:rFonts w:hint="eastAsia"/>
          <w:sz w:val="24"/>
          <w:szCs w:val="24"/>
          <w:lang w:eastAsia="zh-CN"/>
        </w:rPr>
        <w:t>序号：</w:t>
      </w:r>
      <w:r>
        <w:rPr>
          <w:rFonts w:hint="eastAsia"/>
          <w:sz w:val="24"/>
          <w:szCs w:val="24"/>
          <w:lang w:val="en-US" w:eastAsia="zh-CN"/>
        </w:rPr>
        <w:t>220</w:t>
      </w:r>
    </w:p>
    <w:p>
      <w:pPr>
        <w:rPr>
          <w:rFonts w:ascii="宋体" w:cs="宋体"/>
          <w:sz w:val="28"/>
          <w:szCs w:val="28"/>
        </w:rPr>
      </w:pPr>
      <w:r>
        <w:rPr>
          <w:rFonts w:hint="eastAsia"/>
          <w:sz w:val="28"/>
          <w:szCs w:val="28"/>
        </w:rPr>
        <w:t>职权名称：市际、县际客运标志牌核发</w:t>
      </w:r>
    </w:p>
    <w:p>
      <w:pPr>
        <w:jc w:val="center"/>
        <w:rPr>
          <w:sz w:val="48"/>
          <w:szCs w:val="48"/>
        </w:rPr>
      </w:pPr>
      <w:r>
        <w:rPr>
          <w:lang w:bidi="bo-CN"/>
        </w:rPr>
        <w:pict>
          <v:shape id="_x0000_s11347" o:spid="_x0000_s11347" o:spt="202" type="#_x0000_t202" style="position:absolute;left:0pt;margin-left:9pt;margin-top:7.3pt;height:31.2pt;width:99pt;z-index:251759616;mso-width-relative:page;mso-height-relative:page;" stroked="f" coordsize="21600,21600">
            <v:path/>
            <v:fill focussize="0,0"/>
            <v:stroke on="f" joinstyle="miter"/>
            <v:imagedata o:title=""/>
            <o:lock v:ext="edit"/>
            <v:textbox>
              <w:txbxContent>
                <w:p>
                  <w:pPr>
                    <w:rPr>
                      <w:sz w:val="32"/>
                      <w:szCs w:val="32"/>
                    </w:rPr>
                  </w:pPr>
                </w:p>
              </w:txbxContent>
            </v:textbox>
          </v:shape>
        </w:pict>
      </w:r>
    </w:p>
    <w:p>
      <w:pPr>
        <w:rPr>
          <w:sz w:val="48"/>
          <w:szCs w:val="48"/>
        </w:rPr>
      </w:pPr>
      <w:r>
        <w:rPr>
          <w:lang w:bidi="bo-CN"/>
        </w:rPr>
        <w:pict>
          <v:shape id="_x0000_s11348" o:spid="_x0000_s11348" o:spt="202" type="#_x0000_t202" style="position:absolute;left:0pt;margin-left:441pt;margin-top:23.4pt;height:101.4pt;width:288pt;z-index:251674624;mso-width-relative:page;mso-height-relative:page;" coordsize="21600,21600">
            <v:path/>
            <v:fill focussize="0,0"/>
            <v:stroke joinstyle="miter"/>
            <v:imagedata o:title=""/>
            <o:lock v:ext="edit"/>
            <v:textbox>
              <w:txbxContent>
                <w:p>
                  <w:pPr>
                    <w:rPr>
                      <w:sz w:val="24"/>
                    </w:rPr>
                  </w:pPr>
                  <w:r>
                    <w:rPr>
                      <w:rFonts w:hint="eastAsia"/>
                      <w:sz w:val="24"/>
                    </w:rPr>
                    <w:t>按属地管理原则，市处负责市直客运企业客运班车标志牌的发放；各县运营所负责本辖区客运班车标志牌发放。</w:t>
                  </w:r>
                </w:p>
              </w:txbxContent>
            </v:textbox>
          </v:shape>
        </w:pict>
      </w:r>
      <w:r>
        <w:rPr>
          <w:lang w:bidi="bo-CN"/>
        </w:rPr>
        <w:pict>
          <v:rect id="_x0000_s11349" o:spid="_x0000_s11349" o:spt="1" style="position:absolute;left:0pt;margin-left:108pt;margin-top:15.6pt;height:132.6pt;width:288pt;z-index:251655168;mso-width-relative:page;mso-height-relative:page;" coordsize="21600,21600">
            <v:path/>
            <v:fill focussize="0,0"/>
            <v:stroke/>
            <v:imagedata o:title=""/>
            <o:lock v:ext="edit"/>
          </v:rect>
        </w:pict>
      </w:r>
      <w:r>
        <w:rPr>
          <w:lang w:bidi="bo-CN"/>
        </w:rPr>
        <w:pict>
          <v:shape id="_x0000_s11350" o:spid="_x0000_s11350" o:spt="202" type="#_x0000_t202" style="position:absolute;left:0pt;margin-left:108pt;margin-top:23.4pt;height:124.8pt;width:288pt;z-index:251673600;mso-width-relative:page;mso-height-relative:page;" coordsize="21600,21600">
            <v:path/>
            <v:fill focussize="0,0"/>
            <v:stroke joinstyle="miter"/>
            <v:imagedata o:title=""/>
            <o:lock v:ext="edit"/>
            <v:textbox>
              <w:txbxContent>
                <w:p>
                  <w:pPr>
                    <w:rPr>
                      <w:sz w:val="24"/>
                    </w:rPr>
                  </w:pPr>
                  <w:r>
                    <w:rPr>
                      <w:rFonts w:hint="eastAsia"/>
                      <w:sz w:val="24"/>
                    </w:rPr>
                    <w:t>市际，县际包车及客运班车标志牌由市局负责统一印制，市处统一申领和管理：县际，县内客运班车标志牌由市处负责统一印制</w:t>
                  </w:r>
                </w:p>
              </w:txbxContent>
            </v:textbox>
          </v:shape>
        </w:pict>
      </w:r>
      <w:r>
        <w:rPr>
          <w:lang w:bidi="bo-CN"/>
        </w:rPr>
        <w:pict>
          <v:rect id="_x0000_s11351" o:spid="_x0000_s11351" o:spt="1" style="position:absolute;left:0pt;margin-left:144pt;margin-top:319.8pt;height:39pt;width:144pt;z-index:251670528;mso-width-relative:page;mso-height-relative:page;" coordsize="21600,21600">
            <v:path/>
            <v:fill focussize="0,0"/>
            <v:stroke/>
            <v:imagedata o:title=""/>
            <o:lock v:ext="edit"/>
          </v:rect>
        </w:pict>
      </w:r>
      <w:r>
        <w:rPr>
          <w:lang w:bidi="bo-CN"/>
        </w:rPr>
        <w:pict>
          <v:rect id="_x0000_s11352" o:spid="_x0000_s11352" o:spt="1" style="position:absolute;left:0pt;margin-left:-18pt;margin-top:319.8pt;height:39pt;width:126pt;z-index:251667456;mso-width-relative:page;mso-height-relative:page;" coordsize="21600,21600">
            <v:path/>
            <v:fill focussize="0,0"/>
            <v:stroke/>
            <v:imagedata o:title=""/>
            <o:lock v:ext="edit"/>
          </v:rect>
        </w:pict>
      </w:r>
      <w:r>
        <w:rPr>
          <w:lang w:bidi="bo-CN"/>
        </w:rPr>
        <w:pict>
          <v:rect id="_x0000_s11353" o:spid="_x0000_s11353" o:spt="1" style="position:absolute;left:0pt;margin-left:369pt;margin-top:319.8pt;height:39pt;width:126pt;z-index:251669504;mso-width-relative:page;mso-height-relative:page;" coordsize="21600,21600">
            <v:path/>
            <v:fill focussize="0,0"/>
            <v:stroke/>
            <v:imagedata o:title=""/>
            <o:lock v:ext="edit"/>
          </v:rect>
        </w:pict>
      </w:r>
      <w:r>
        <w:rPr>
          <w:lang w:bidi="bo-CN"/>
        </w:rPr>
        <w:pict>
          <v:rect id="_x0000_s11354" o:spid="_x0000_s11354" o:spt="1" style="position:absolute;left:0pt;margin-left:-63pt;margin-top:117pt;height:39pt;width:126pt;z-index:251657216;mso-width-relative:page;mso-height-relative:page;" coordsize="21600,21600">
            <v:path/>
            <v:fill focussize="0,0"/>
            <v:stroke/>
            <v:imagedata o:title=""/>
            <o:lock v:ext="edit"/>
          </v:rect>
        </w:pict>
      </w:r>
      <w:r>
        <w:rPr>
          <w:lang w:bidi="bo-CN"/>
        </w:rPr>
        <w:pict>
          <v:line id="_x0000_s11355" o:spid="_x0000_s11355" o:spt="20" style="position:absolute;left:0pt;margin-left:396pt;margin-top:85.8pt;height:0pt;width:45pt;z-index:251666432;mso-width-relative:page;mso-height-relative:page;" coordsize="21600,21600">
            <v:path arrowok="t"/>
            <v:fill focussize="0,0"/>
            <v:stroke endarrow="block"/>
            <v:imagedata o:title=""/>
            <o:lock v:ext="edit"/>
          </v:line>
        </w:pict>
      </w:r>
      <w:r>
        <w:rPr>
          <w:lang w:bidi="bo-CN"/>
        </w:rPr>
        <w:pict>
          <v:line id="_x0000_s11356" o:spid="_x0000_s11356" o:spt="20" style="position:absolute;left:0pt;margin-left:639pt;margin-top:124.8pt;height:31.2pt;width:0pt;z-index:251665408;mso-width-relative:page;mso-height-relative:page;" coordsize="21600,21600">
            <v:path arrowok="t"/>
            <v:fill focussize="0,0"/>
            <v:stroke endarrow="block"/>
            <v:imagedata o:title=""/>
            <o:lock v:ext="edit"/>
          </v:line>
        </w:pict>
      </w:r>
      <w:r>
        <w:rPr>
          <w:lang w:bidi="bo-CN"/>
        </w:rPr>
        <w:pict>
          <v:rect id="_x0000_s11357" o:spid="_x0000_s11357" o:spt="1" style="position:absolute;left:0pt;margin-left:540pt;margin-top:156pt;height:31.2pt;width:207pt;z-index:251663360;mso-width-relative:page;mso-height-relative:page;" coordsize="21600,21600">
            <v:path/>
            <v:fill focussize="0,0"/>
            <v:stroke/>
            <v:imagedata o:title=""/>
            <o:lock v:ext="edit"/>
          </v:rect>
        </w:pict>
      </w:r>
      <w:r>
        <w:rPr>
          <w:lang w:bidi="bo-CN"/>
        </w:rPr>
        <w:pict>
          <v:rect id="_x0000_s11358" o:spid="_x0000_s11358" o:spt="1" style="position:absolute;left:0pt;margin-left:558pt;margin-top:218.4pt;height:39pt;width:81pt;z-index:251664384;mso-width-relative:page;mso-height-relative:page;" coordsize="21600,21600">
            <v:path/>
            <v:fill focussize="0,0"/>
            <v:stroke/>
            <v:imagedata o:title=""/>
            <o:lock v:ext="edit"/>
          </v:rect>
        </w:pict>
      </w:r>
      <w:r>
        <w:rPr>
          <w:lang w:bidi="bo-CN"/>
        </w:rPr>
        <w:pict>
          <v:rect id="_x0000_s11359" o:spid="_x0000_s11359" o:spt="1" style="position:absolute;left:0pt;margin-left:459pt;margin-top:218.4pt;height:39pt;width:81pt;z-index:251662336;mso-width-relative:page;mso-height-relative:page;" coordsize="21600,21600">
            <v:path/>
            <v:fill focussize="0,0"/>
            <v:stroke/>
            <v:imagedata o:title=""/>
            <o:lock v:ext="edit"/>
          </v:rect>
        </w:pict>
      </w:r>
      <w:r>
        <w:rPr>
          <w:lang w:bidi="bo-CN"/>
        </w:rPr>
        <w:pict>
          <v:rect id="_x0000_s11360" o:spid="_x0000_s11360" o:spt="1" style="position:absolute;left:0pt;margin-left:261pt;margin-top:218.4pt;height:39pt;width:81pt;z-index:251661312;mso-width-relative:page;mso-height-relative:page;" coordsize="21600,21600">
            <v:path/>
            <v:fill focussize="0,0"/>
            <v:stroke/>
            <v:imagedata o:title=""/>
            <o:lock v:ext="edit"/>
          </v:rect>
        </w:pict>
      </w:r>
      <w:r>
        <w:rPr>
          <w:lang w:bidi="bo-CN"/>
        </w:rPr>
        <w:pict>
          <v:rect id="_x0000_s11361" o:spid="_x0000_s11361" o:spt="1" style="position:absolute;left:0pt;margin-left:360pt;margin-top:218.4pt;height:39pt;width:81pt;z-index:251660288;mso-width-relative:page;mso-height-relative:page;" coordsize="21600,21600">
            <v:path/>
            <v:fill focussize="0,0"/>
            <v:stroke/>
            <v:imagedata o:title=""/>
            <o:lock v:ext="edit"/>
          </v:rect>
        </w:pict>
      </w:r>
      <w:r>
        <w:rPr>
          <w:lang w:bidi="bo-CN"/>
        </w:rPr>
        <w:pict>
          <v:rect id="_x0000_s11362" o:spid="_x0000_s11362" o:spt="1" style="position:absolute;left:0pt;margin-left:54pt;margin-top:218.4pt;height:39pt;width:81pt;z-index:251659264;mso-width-relative:page;mso-height-relative:page;" coordsize="21600,21600">
            <v:path/>
            <v:fill focussize="0,0"/>
            <v:stroke/>
            <v:imagedata o:title=""/>
            <o:lock v:ext="edit"/>
          </v:rect>
        </w:pict>
      </w:r>
      <w:r>
        <w:rPr>
          <w:lang w:bidi="bo-CN"/>
        </w:rPr>
        <w:pict>
          <v:rect id="_x0000_s11363" o:spid="_x0000_s11363" o:spt="1" style="position:absolute;left:0pt;margin-left:162pt;margin-top:218.4pt;height:39pt;width:81pt;z-index:251658240;mso-width-relative:page;mso-height-relative:page;" coordsize="21600,21600">
            <v:path/>
            <v:fill focussize="0,0"/>
            <v:stroke/>
            <v:imagedata o:title=""/>
            <o:lock v:ext="edit"/>
          </v:rect>
        </w:pict>
      </w:r>
      <w:r>
        <w:rPr>
          <w:lang w:bidi="bo-CN"/>
        </w:rPr>
        <w:pict>
          <v:rect id="_x0000_s11364" o:spid="_x0000_s11364" o:spt="1" style="position:absolute;left:0pt;margin-left:441pt;margin-top:31.2pt;height:93.6pt;width:288pt;z-index:251656192;mso-width-relative:page;mso-height-relative:page;" coordsize="21600,21600">
            <v:path/>
            <v:fill focussize="0,0"/>
            <v:stroke/>
            <v:imagedata o:title=""/>
            <o:lock v:ext="edit"/>
          </v:rect>
        </w:pict>
      </w:r>
    </w:p>
    <w:p>
      <w:pPr>
        <w:rPr>
          <w:sz w:val="48"/>
          <w:szCs w:val="48"/>
        </w:rPr>
      </w:pPr>
      <w:r>
        <w:rPr>
          <w:lang w:bidi="bo-CN"/>
        </w:rPr>
        <w:pict>
          <v:line id="_x0000_s11365" o:spid="_x0000_s11365" o:spt="20" style="position:absolute;left:0pt;margin-left:0pt;margin-top:23.4pt;height:0pt;width:108pt;z-index:251695104;mso-width-relative:page;mso-height-relative:page;" coordsize="21600,21600">
            <v:path arrowok="t"/>
            <v:fill focussize="0,0"/>
            <v:stroke endarrow="block"/>
            <v:imagedata o:title=""/>
            <o:lock v:ext="edit"/>
          </v:line>
        </w:pict>
      </w:r>
      <w:r>
        <w:rPr>
          <w:lang w:bidi="bo-CN"/>
        </w:rPr>
        <w:pict>
          <v:line id="_x0000_s11366" o:spid="_x0000_s11366" o:spt="20" style="position:absolute;left:0pt;flip:y;margin-left:0pt;margin-top:23.4pt;height:54.6pt;width:0pt;z-index:251694080;mso-width-relative:page;mso-height-relative:page;" coordsize="21600,21600">
            <v:path arrowok="t"/>
            <v:fill focussize="0,0"/>
            <v:stroke/>
            <v:imagedata o:title=""/>
            <o:lock v:ext="edit"/>
          </v:line>
        </w:pict>
      </w:r>
    </w:p>
    <w:p>
      <w:pPr>
        <w:rPr>
          <w:sz w:val="48"/>
          <w:szCs w:val="48"/>
        </w:rPr>
      </w:pPr>
    </w:p>
    <w:p>
      <w:pPr>
        <w:rPr>
          <w:sz w:val="48"/>
          <w:szCs w:val="48"/>
        </w:rPr>
      </w:pPr>
      <w:r>
        <w:rPr>
          <w:lang w:bidi="bo-CN"/>
        </w:rPr>
        <w:pict>
          <v:shape id="_x0000_s11367" o:spid="_x0000_s11367" o:spt="202" type="#_x0000_t202" style="position:absolute;left:0pt;margin-left:-63pt;margin-top:23.4pt;height:39pt;width:126pt;z-index:251687936;mso-width-relative:page;mso-height-relative:page;" coordsize="21600,21600">
            <v:path/>
            <v:fill focussize="0,0"/>
            <v:stroke joinstyle="miter"/>
            <v:imagedata o:title=""/>
            <o:lock v:ext="edit"/>
            <v:textbox>
              <w:txbxContent>
                <w:p>
                  <w:pPr>
                    <w:jc w:val="center"/>
                    <w:rPr>
                      <w:sz w:val="24"/>
                    </w:rPr>
                  </w:pPr>
                  <w:r>
                    <w:rPr>
                      <w:rFonts w:hint="eastAsia"/>
                      <w:sz w:val="24"/>
                    </w:rPr>
                    <w:t>标志牌使用单位申领</w:t>
                  </w:r>
                </w:p>
              </w:txbxContent>
            </v:textbox>
          </v:shape>
        </w:pict>
      </w:r>
      <w:r>
        <w:rPr>
          <w:lang w:bidi="bo-CN"/>
        </w:rPr>
        <w:pict>
          <v:shape id="_x0000_s11368" o:spid="_x0000_s11368" o:spt="202" type="#_x0000_t202" style="position:absolute;left:0pt;margin-left:-63pt;margin-top:23.4pt;height:23.4pt;width:126pt;z-index:251672576;mso-width-relative:page;mso-height-relative:page;" coordsize="21600,21600">
            <v:path/>
            <v:fill focussize="0,0"/>
            <v:stroke joinstyle="miter"/>
            <v:imagedata o:title=""/>
            <o:lock v:ext="edit"/>
            <v:textbox>
              <w:txbxContent>
                <w:p>
                  <w:r>
                    <w:rPr>
                      <w:rFonts w:hint="eastAsia"/>
                    </w:rPr>
                    <w:t>标志牌使用单位申请</w:t>
                  </w:r>
                </w:p>
              </w:txbxContent>
            </v:textbox>
          </v:shape>
        </w:pict>
      </w:r>
    </w:p>
    <w:p>
      <w:pPr>
        <w:rPr>
          <w:sz w:val="48"/>
          <w:szCs w:val="48"/>
        </w:rPr>
      </w:pPr>
    </w:p>
    <w:p>
      <w:pPr>
        <w:rPr>
          <w:sz w:val="48"/>
          <w:szCs w:val="48"/>
        </w:rPr>
      </w:pPr>
      <w:r>
        <w:rPr>
          <w:lang w:bidi="bo-CN"/>
        </w:rPr>
        <w:pict>
          <v:line id="_x0000_s11369" o:spid="_x0000_s11369" o:spt="20" style="position:absolute;left:0pt;margin-left:0pt;margin-top:7.8pt;height:78pt;width:0pt;z-index:251692032;mso-width-relative:page;mso-height-relative:page;" coordsize="21600,21600">
            <v:path arrowok="t"/>
            <v:fill focussize="0,0"/>
            <v:stroke/>
            <v:imagedata o:title=""/>
            <o:lock v:ext="edit"/>
          </v:line>
        </w:pict>
      </w:r>
      <w:r>
        <w:rPr>
          <w:lang w:bidi="bo-CN"/>
        </w:rPr>
        <w:pict>
          <v:line id="_x0000_s11370" o:spid="_x0000_s11370" o:spt="20" style="position:absolute;left:0pt;margin-left:405pt;margin-top:15.6pt;height:46.8pt;width:0pt;z-index:251691008;mso-width-relative:page;mso-height-relative:page;" coordsize="21600,21600">
            <v:path arrowok="t"/>
            <v:fill focussize="0,0"/>
            <v:stroke/>
            <v:imagedata o:title=""/>
            <o:lock v:ext="edit"/>
          </v:line>
        </w:pict>
      </w:r>
      <w:r>
        <w:rPr>
          <w:lang w:bidi="bo-CN"/>
        </w:rPr>
        <w:pict>
          <v:line id="_x0000_s11371" o:spid="_x0000_s11371" o:spt="20" style="position:absolute;left:0pt;margin-left:81pt;margin-top:15.6pt;height:0pt;width:324pt;z-index:251689984;mso-width-relative:page;mso-height-relative:page;" coordsize="21600,21600">
            <v:path arrowok="t"/>
            <v:fill focussize="0,0"/>
            <v:stroke/>
            <v:imagedata o:title=""/>
            <o:lock v:ext="edit"/>
          </v:line>
        </w:pict>
      </w:r>
      <w:r>
        <w:rPr>
          <w:lang w:bidi="bo-CN"/>
        </w:rPr>
        <w:pict>
          <v:line id="_x0000_s11372" o:spid="_x0000_s11372" o:spt="20" style="position:absolute;left:0pt;flip:y;margin-left:81pt;margin-top:15.6pt;height:46.8pt;width:0pt;z-index:251688960;mso-width-relative:page;mso-height-relative:page;" coordsize="21600,21600">
            <v:path arrowok="t"/>
            <v:fill focussize="0,0"/>
            <v:stroke/>
            <v:imagedata o:title=""/>
            <o:lock v:ext="edit"/>
          </v:line>
        </w:pict>
      </w:r>
      <w:r>
        <w:rPr>
          <w:lang w:bidi="bo-CN"/>
        </w:rPr>
        <w:pict>
          <v:shape id="_x0000_s11373" o:spid="_x0000_s11373" o:spt="202" type="#_x0000_t202" style="position:absolute;left:0pt;margin-left:540pt;margin-top:0pt;height:39pt;width:207pt;z-index:251683840;mso-width-relative:page;mso-height-relative:page;" coordsize="21600,21600">
            <v:path/>
            <v:fill focussize="0,0"/>
            <v:stroke joinstyle="miter"/>
            <v:imagedata o:title=""/>
            <o:lock v:ext="edit"/>
            <v:textbox>
              <w:txbxContent>
                <w:p>
                  <w:pPr>
                    <w:jc w:val="center"/>
                    <w:rPr>
                      <w:sz w:val="24"/>
                    </w:rPr>
                  </w:pPr>
                  <w:r>
                    <w:rPr>
                      <w:rFonts w:hint="eastAsia"/>
                      <w:sz w:val="24"/>
                    </w:rPr>
                    <w:t>建立客运标志牌核发台账</w:t>
                  </w:r>
                </w:p>
              </w:txbxContent>
            </v:textbox>
          </v:shape>
        </w:pict>
      </w:r>
      <w:r>
        <w:rPr>
          <w:lang w:bidi="bo-CN"/>
        </w:rPr>
        <w:pict>
          <v:rect id="_x0000_s11374" o:spid="_x0000_s11374" o:spt="1" style="position:absolute;left:0pt;margin-left:540pt;margin-top:0pt;height:39pt;width:207pt;z-index:251675648;mso-width-relative:page;mso-height-relative:page;" coordsize="21600,21600">
            <v:path/>
            <v:fill focussize="0,0"/>
            <v:stroke/>
            <v:imagedata o:title=""/>
            <o:lock v:ext="edit"/>
          </v:rect>
        </w:pict>
      </w:r>
    </w:p>
    <w:p>
      <w:pPr>
        <w:rPr>
          <w:sz w:val="48"/>
          <w:szCs w:val="48"/>
        </w:rPr>
      </w:pPr>
    </w:p>
    <w:p>
      <w:pPr>
        <w:rPr>
          <w:sz w:val="48"/>
          <w:szCs w:val="48"/>
        </w:rPr>
      </w:pPr>
      <w:r>
        <w:rPr>
          <w:lang w:bidi="bo-CN"/>
        </w:rPr>
        <w:pict>
          <v:line id="_x0000_s11375" o:spid="_x0000_s11375" o:spt="20" style="position:absolute;left:0pt;margin-left:135pt;margin-top:23.4pt;height:0pt;width:9pt;z-index:251702272;mso-width-relative:page;mso-height-relative:page;" coordsize="21600,21600">
            <v:path arrowok="t"/>
            <v:fill focussize="0,0"/>
            <v:stroke endarrow="block"/>
            <v:imagedata o:title=""/>
            <o:lock v:ext="edit"/>
          </v:line>
        </w:pict>
      </w:r>
      <w:r>
        <w:rPr>
          <w:lang w:bidi="bo-CN"/>
        </w:rPr>
        <w:pict>
          <v:line id="_x0000_s11376" o:spid="_x0000_s11376" o:spt="20" style="position:absolute;left:0pt;margin-left:225pt;margin-top:23.4pt;height:0pt;width:18pt;z-index:251701248;mso-width-relative:page;mso-height-relative:page;" coordsize="21600,21600">
            <v:path arrowok="t"/>
            <v:fill focussize="0,0"/>
            <v:stroke endarrow="block"/>
            <v:imagedata o:title=""/>
            <o:lock v:ext="edit"/>
          </v:line>
        </w:pict>
      </w:r>
      <w:r>
        <w:rPr>
          <w:lang w:bidi="bo-CN"/>
        </w:rPr>
        <w:pict>
          <v:line id="_x0000_s11377" o:spid="_x0000_s11377" o:spt="20" style="position:absolute;left:0pt;margin-left:540pt;margin-top:15.6pt;height:0pt;width:18pt;z-index:251698176;mso-width-relative:page;mso-height-relative:page;" coordsize="21600,21600">
            <v:path arrowok="t"/>
            <v:fill focussize="0,0"/>
            <v:stroke endarrow="block"/>
            <v:imagedata o:title=""/>
            <o:lock v:ext="edit"/>
          </v:line>
        </w:pict>
      </w:r>
      <w:r>
        <w:rPr>
          <w:lang w:bidi="bo-CN"/>
        </w:rPr>
        <w:pict>
          <v:line id="_x0000_s11378" o:spid="_x0000_s11378" o:spt="20" style="position:absolute;left:0pt;margin-left:441pt;margin-top:23.4pt;height:0pt;width:18pt;z-index:251697152;mso-width-relative:page;mso-height-relative:page;" coordsize="21600,21600">
            <v:path arrowok="t"/>
            <v:fill focussize="0,0"/>
            <v:stroke endarrow="block"/>
            <v:imagedata o:title=""/>
            <o:lock v:ext="edit"/>
          </v:line>
        </w:pict>
      </w:r>
      <w:r>
        <w:rPr>
          <w:lang w:bidi="bo-CN"/>
        </w:rPr>
        <w:pict>
          <v:line id="_x0000_s11379" o:spid="_x0000_s11379" o:spt="20" style="position:absolute;left:0pt;margin-left:342pt;margin-top:23.4pt;height:0pt;width:18pt;z-index:251696128;mso-width-relative:page;mso-height-relative:page;" coordsize="21600,21600">
            <v:path arrowok="t"/>
            <v:fill focussize="0,0"/>
            <v:stroke endarrow="block"/>
            <v:imagedata o:title=""/>
            <o:lock v:ext="edit"/>
          </v:line>
        </w:pict>
      </w:r>
      <w:r>
        <w:rPr>
          <w:lang w:bidi="bo-CN"/>
        </w:rPr>
        <w:pict>
          <v:line id="_x0000_s11380" o:spid="_x0000_s11380" o:spt="20" style="position:absolute;left:0pt;margin-left:0pt;margin-top:23.4pt;height:0pt;width:36pt;z-index:251693056;mso-width-relative:page;mso-height-relative:page;" coordsize="21600,21600">
            <v:path arrowok="t"/>
            <v:fill focussize="0,0"/>
            <v:stroke endarrow="block"/>
            <v:imagedata o:title=""/>
            <o:lock v:ext="edit"/>
          </v:line>
        </w:pict>
      </w:r>
      <w:r>
        <w:rPr>
          <w:lang w:bidi="bo-CN"/>
        </w:rPr>
        <w:pict>
          <v:shape id="_x0000_s11381" o:spid="_x0000_s11381" o:spt="202" type="#_x0000_t202" style="position:absolute;left:0pt;margin-left:558pt;margin-top:0pt;height:39pt;width:81pt;z-index:251682816;mso-width-relative:page;mso-height-relative:page;" coordsize="21600,21600">
            <v:path/>
            <v:fill focussize="0,0"/>
            <v:stroke joinstyle="miter"/>
            <v:imagedata o:title=""/>
            <o:lock v:ext="edit"/>
            <v:textbox>
              <w:txbxContent>
                <w:p>
                  <w:pPr>
                    <w:ind w:firstLine="31680" w:firstLineChars="200"/>
                    <w:rPr>
                      <w:sz w:val="24"/>
                    </w:rPr>
                  </w:pPr>
                  <w:r>
                    <w:rPr>
                      <w:rFonts w:hint="eastAsia"/>
                      <w:sz w:val="24"/>
                    </w:rPr>
                    <w:t>站长</w:t>
                  </w:r>
                </w:p>
              </w:txbxContent>
            </v:textbox>
          </v:shape>
        </w:pict>
      </w:r>
      <w:r>
        <w:rPr>
          <w:lang w:bidi="bo-CN"/>
        </w:rPr>
        <w:pict>
          <v:shape id="_x0000_s11382" o:spid="_x0000_s11382" o:spt="202" type="#_x0000_t202" style="position:absolute;left:0pt;margin-left:459pt;margin-top:0pt;height:39pt;width:81pt;z-index:251680768;mso-width-relative:page;mso-height-relative:page;" coordsize="21600,21600">
            <v:path/>
            <v:fill focussize="0,0"/>
            <v:stroke joinstyle="miter"/>
            <v:imagedata o:title=""/>
            <o:lock v:ext="edit"/>
            <v:textbox>
              <w:txbxContent>
                <w:p>
                  <w:pPr>
                    <w:rPr>
                      <w:sz w:val="24"/>
                    </w:rPr>
                  </w:pPr>
                  <w:r>
                    <w:rPr>
                      <w:rFonts w:hint="eastAsia"/>
                      <w:sz w:val="24"/>
                    </w:rPr>
                    <w:t>主管站领导</w:t>
                  </w:r>
                </w:p>
              </w:txbxContent>
            </v:textbox>
          </v:shape>
        </w:pict>
      </w:r>
      <w:r>
        <w:rPr>
          <w:lang w:bidi="bo-CN"/>
        </w:rPr>
        <w:pict>
          <v:shape id="_x0000_s11383" o:spid="_x0000_s11383" o:spt="202" type="#_x0000_t202" style="position:absolute;left:0pt;margin-left:360pt;margin-top:0pt;height:39pt;width:81pt;z-index:251679744;mso-width-relative:page;mso-height-relative:page;" coordsize="21600,21600">
            <v:path/>
            <v:fill focussize="0,0"/>
            <v:stroke joinstyle="miter"/>
            <v:imagedata o:title=""/>
            <o:lock v:ext="edit"/>
            <v:textbox>
              <w:txbxContent>
                <w:p>
                  <w:pPr>
                    <w:jc w:val="center"/>
                    <w:rPr>
                      <w:sz w:val="24"/>
                    </w:rPr>
                  </w:pPr>
                  <w:r>
                    <w:rPr>
                      <w:rFonts w:hint="eastAsia"/>
                      <w:sz w:val="24"/>
                    </w:rPr>
                    <w:t>监督责任人</w:t>
                  </w:r>
                </w:p>
              </w:txbxContent>
            </v:textbox>
          </v:shape>
        </w:pict>
      </w:r>
      <w:r>
        <w:rPr>
          <w:lang w:bidi="bo-CN"/>
        </w:rPr>
        <w:pict>
          <v:shape id="_x0000_s11384" o:spid="_x0000_s11384" o:spt="202" type="#_x0000_t202" style="position:absolute;left:0pt;margin-left:144pt;margin-top:0pt;height:39pt;width:81pt;z-index:251677696;mso-width-relative:page;mso-height-relative:page;" coordsize="21600,21600">
            <v:path/>
            <v:fill focussize="0,0"/>
            <v:stroke joinstyle="miter"/>
            <v:imagedata o:title=""/>
            <o:lock v:ext="edit"/>
            <v:textbox>
              <w:txbxContent>
                <w:p>
                  <w:pPr>
                    <w:rPr>
                      <w:sz w:val="24"/>
                    </w:rPr>
                  </w:pPr>
                  <w:r>
                    <w:rPr>
                      <w:rFonts w:hint="eastAsia"/>
                      <w:sz w:val="24"/>
                    </w:rPr>
                    <w:t>受理责任人</w:t>
                  </w:r>
                </w:p>
              </w:txbxContent>
            </v:textbox>
          </v:shape>
        </w:pict>
      </w:r>
      <w:r>
        <w:rPr>
          <w:lang w:bidi="bo-CN"/>
        </w:rPr>
        <w:pict>
          <v:shape id="_x0000_s11385" o:spid="_x0000_s11385" o:spt="202" type="#_x0000_t202" style="position:absolute;left:0pt;margin-left:243pt;margin-top:0pt;height:39pt;width:99pt;z-index:251678720;mso-width-relative:page;mso-height-relative:page;" coordsize="21600,21600">
            <v:path/>
            <v:fill focussize="0,0"/>
            <v:stroke joinstyle="miter"/>
            <v:imagedata o:title=""/>
            <o:lock v:ext="edit"/>
            <v:textbox>
              <w:txbxContent>
                <w:p>
                  <w:pPr>
                    <w:jc w:val="center"/>
                    <w:rPr>
                      <w:sz w:val="24"/>
                    </w:rPr>
                  </w:pPr>
                  <w:r>
                    <w:rPr>
                      <w:rFonts w:hint="eastAsia"/>
                      <w:sz w:val="24"/>
                    </w:rPr>
                    <w:t>站领导</w:t>
                  </w:r>
                </w:p>
              </w:txbxContent>
            </v:textbox>
          </v:shape>
        </w:pict>
      </w:r>
      <w:r>
        <w:rPr>
          <w:lang w:bidi="bo-CN"/>
        </w:rPr>
        <w:pict>
          <v:shape id="_x0000_s11386" o:spid="_x0000_s11386" o:spt="202" type="#_x0000_t202" style="position:absolute;left:0pt;margin-left:36pt;margin-top:0pt;height:39pt;width:99pt;z-index:251676672;mso-width-relative:page;mso-height-relative:page;" coordsize="21600,21600">
            <v:path/>
            <v:fill focussize="0,0"/>
            <v:stroke joinstyle="miter"/>
            <v:imagedata o:title=""/>
            <o:lock v:ext="edit"/>
            <v:textbox>
              <w:txbxContent>
                <w:p>
                  <w:pPr>
                    <w:jc w:val="center"/>
                    <w:rPr>
                      <w:sz w:val="24"/>
                    </w:rPr>
                  </w:pPr>
                  <w:r>
                    <w:rPr>
                      <w:rFonts w:hint="eastAsia"/>
                      <w:sz w:val="24"/>
                    </w:rPr>
                    <w:t>申报单位</w:t>
                  </w:r>
                </w:p>
              </w:txbxContent>
            </v:textbox>
          </v:shape>
        </w:pict>
      </w:r>
    </w:p>
    <w:p>
      <w:pPr>
        <w:rPr>
          <w:sz w:val="48"/>
          <w:szCs w:val="48"/>
        </w:rPr>
      </w:pPr>
      <w:r>
        <w:rPr>
          <w:lang w:bidi="bo-CN"/>
        </w:rPr>
        <w:pict>
          <v:line id="_x0000_s11387" o:spid="_x0000_s11387" o:spt="20" style="position:absolute;left:0pt;margin-left:369pt;margin-top:7.8pt;height:23.4pt;width:0pt;z-index:251703296;mso-width-relative:page;mso-height-relative:page;" coordsize="21600,21600">
            <v:path arrowok="t"/>
            <v:fill focussize="0,0"/>
            <v:stroke endarrow="block"/>
            <v:imagedata o:title=""/>
            <o:lock v:ext="edit"/>
          </v:line>
        </w:pict>
      </w:r>
    </w:p>
    <w:p>
      <w:pPr>
        <w:tabs>
          <w:tab w:val="left" w:pos="3705"/>
        </w:tabs>
        <w:rPr>
          <w:sz w:val="48"/>
          <w:szCs w:val="48"/>
        </w:rPr>
      </w:pPr>
      <w:r>
        <w:rPr>
          <w:lang w:bidi="bo-CN"/>
        </w:rPr>
        <w:pict>
          <v:rect id="_x0000_s11388" o:spid="_x0000_s11388" o:spt="1" style="position:absolute;left:0pt;flip:y;margin-left:144pt;margin-top:39pt;height:39pt;width:144pt;z-index:251668480;mso-width-relative:page;mso-height-relative:page;" coordsize="21600,21600">
            <v:path/>
            <v:fill focussize="0,0"/>
            <v:stroke/>
            <v:imagedata o:title=""/>
            <o:lock v:ext="edit"/>
          </v:rect>
        </w:pict>
      </w:r>
      <w:r>
        <w:rPr>
          <w:lang w:bidi="bo-CN"/>
        </w:rPr>
        <w:pict>
          <v:line id="_x0000_s11389" o:spid="_x0000_s11389" o:spt="20" style="position:absolute;left:0pt;margin-left:288pt;margin-top:54.6pt;height:0pt;width:72pt;z-index:251700224;mso-width-relative:page;mso-height-relative:page;" coordsize="21600,21600">
            <v:path arrowok="t"/>
            <v:fill focussize="0,0"/>
            <v:stroke endarrow="block"/>
            <v:imagedata o:title=""/>
            <o:lock v:ext="edit"/>
          </v:line>
        </w:pict>
      </w:r>
      <w:r>
        <w:rPr>
          <w:lang w:bidi="bo-CN"/>
        </w:rPr>
        <w:pict>
          <v:line id="_x0000_s11390" o:spid="_x0000_s11390" o:spt="20" style="position:absolute;left:0pt;margin-left:108pt;margin-top:62.4pt;height:0pt;width:36pt;z-index:251699200;mso-width-relative:page;mso-height-relative:page;" coordsize="21600,21600">
            <v:path arrowok="t"/>
            <v:fill focussize="0,0"/>
            <v:stroke endarrow="block"/>
            <v:imagedata o:title=""/>
            <o:lock v:ext="edit"/>
          </v:line>
        </w:pict>
      </w:r>
      <w:r>
        <w:rPr>
          <w:lang w:bidi="bo-CN"/>
        </w:rPr>
        <w:pict>
          <v:shape id="_x0000_s11391" o:spid="_x0000_s11391" o:spt="202" type="#_x0000_t202" style="position:absolute;left:0pt;margin-left:360pt;margin-top:39pt;height:39pt;width:144pt;z-index:251686912;mso-width-relative:page;mso-height-relative:page;" coordsize="21600,21600">
            <v:path/>
            <v:fill focussize="0,0"/>
            <v:stroke joinstyle="miter"/>
            <v:imagedata o:title=""/>
            <o:lock v:ext="edit"/>
            <v:textbox>
              <w:txbxContent>
                <w:p>
                  <w:pPr>
                    <w:jc w:val="center"/>
                    <w:rPr>
                      <w:sz w:val="24"/>
                    </w:rPr>
                  </w:pPr>
                  <w:r>
                    <w:rPr>
                      <w:rFonts w:hint="eastAsia"/>
                      <w:sz w:val="24"/>
                    </w:rPr>
                    <w:t>车辆二级维护卡等</w:t>
                  </w:r>
                </w:p>
              </w:txbxContent>
            </v:textbox>
          </v:shape>
        </w:pict>
      </w:r>
      <w:r>
        <w:rPr>
          <w:lang w:bidi="bo-CN"/>
        </w:rPr>
        <w:pict>
          <v:shape id="_x0000_s11392" o:spid="_x0000_s11392" o:spt="202" type="#_x0000_t202" style="position:absolute;left:0pt;margin-left:144pt;margin-top:39pt;height:39pt;width:144pt;z-index:251685888;mso-width-relative:page;mso-height-relative:page;" coordsize="21600,21600">
            <v:path/>
            <v:fill focussize="0,0"/>
            <v:stroke joinstyle="miter"/>
            <v:imagedata o:title=""/>
            <o:lock v:ext="edit"/>
            <v:textbox>
              <w:txbxContent>
                <w:p>
                  <w:pPr>
                    <w:jc w:val="center"/>
                    <w:rPr>
                      <w:sz w:val="24"/>
                    </w:rPr>
                  </w:pPr>
                  <w:r>
                    <w:rPr>
                      <w:rFonts w:hint="eastAsia"/>
                      <w:sz w:val="24"/>
                    </w:rPr>
                    <w:t>承运人责任保险单及其复印件</w:t>
                  </w:r>
                </w:p>
              </w:txbxContent>
            </v:textbox>
          </v:shape>
        </w:pict>
      </w:r>
      <w:r>
        <w:rPr>
          <w:lang w:bidi="bo-CN"/>
        </w:rPr>
        <w:pict>
          <v:shape id="_x0000_s11393" o:spid="_x0000_s11393" o:spt="202" type="#_x0000_t202" style="position:absolute;left:0pt;margin-left:-18pt;margin-top:39pt;height:39pt;width:126pt;z-index:251684864;mso-width-relative:page;mso-height-relative:page;" coordsize="21600,21600">
            <v:path/>
            <v:fill focussize="0,0"/>
            <v:stroke joinstyle="miter"/>
            <v:imagedata o:title=""/>
            <o:lock v:ext="edit"/>
            <v:textbox>
              <w:txbxContent>
                <w:p>
                  <w:pPr>
                    <w:jc w:val="center"/>
                    <w:rPr>
                      <w:sz w:val="24"/>
                    </w:rPr>
                  </w:pPr>
                  <w:r>
                    <w:rPr>
                      <w:rFonts w:hint="eastAsia"/>
                      <w:sz w:val="24"/>
                    </w:rPr>
                    <w:t>从业资格证及复印件</w:t>
                  </w:r>
                </w:p>
              </w:txbxContent>
            </v:textbox>
          </v:shape>
        </w:pict>
      </w:r>
      <w:r>
        <w:rPr>
          <w:lang w:bidi="bo-CN"/>
        </w:rPr>
        <w:pict>
          <v:shape id="_x0000_s11394" o:spid="_x0000_s11394" o:spt="202" type="#_x0000_t202" style="position:absolute;left:0pt;margin-left:288pt;margin-top:0pt;height:31.2pt;width:99pt;z-index:251681792;mso-width-relative:page;mso-height-relative:page;" coordsize="21600,21600">
            <v:path/>
            <v:fill focussize="0,0"/>
            <v:stroke joinstyle="miter"/>
            <v:imagedata o:title=""/>
            <o:lock v:ext="edit"/>
            <v:textbox>
              <w:txbxContent>
                <w:p>
                  <w:pPr>
                    <w:rPr>
                      <w:sz w:val="24"/>
                    </w:rPr>
                  </w:pPr>
                  <w:r>
                    <w:rPr>
                      <w:rFonts w:hint="eastAsia"/>
                      <w:sz w:val="24"/>
                    </w:rPr>
                    <w:t>监督部门</w:t>
                  </w:r>
                </w:p>
              </w:txbxContent>
            </v:textbox>
          </v:shape>
        </w:pict>
      </w:r>
      <w:r>
        <w:rPr>
          <w:lang w:bidi="bo-CN"/>
        </w:rPr>
        <w:pict>
          <v:rect id="_x0000_s11395" o:spid="_x0000_s11395" o:spt="1" style="position:absolute;left:0pt;margin-left:288pt;margin-top:0pt;height:31.2pt;width:99pt;z-index:251671552;mso-width-relative:page;mso-height-relative:page;" coordsize="21600,21600">
            <v:path/>
            <v:fill focussize="0,0"/>
            <v:stroke/>
            <v:imagedata o:title=""/>
            <o:lock v:ext="edit"/>
          </v:rect>
        </w:pict>
      </w:r>
      <w:r>
        <w:rPr>
          <w:sz w:val="48"/>
          <w:szCs w:val="48"/>
        </w:rPr>
        <w:tab/>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51" o:spid="_x0000_s11551" o:spt="109" type="#_x0000_t109" style="position:absolute;left:0pt;margin-left:14.7pt;margin-top:21.4pt;height:34.05pt;width:377.7pt;z-index:254098432;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双湖县交通运输局行政确认流程图</w:t>
                  </w:r>
                </w:p>
              </w:txbxContent>
            </v:textbox>
          </v:shape>
        </w:pict>
      </w:r>
      <w:r>
        <w:rPr>
          <w:lang w:bidi="bo-CN"/>
        </w:rPr>
        <w:pict>
          <v:shape id="_x0000_s11396" o:spid="_x0000_s11396" o:spt="202" type="#_x0000_t202" style="position:absolute;left:0pt;margin-left:7.4pt;margin-top:54.6pt;height:70.2pt;width:412.6pt;z-index:251037696;mso-width-relative:page;mso-height-relative:page;" fillcolor="#FFFFFF" filled="t" stroked="f" coordsize="21600,21600">
            <v:path/>
            <v:fill on="t" color2="#FFFFFF" focussize="0,0"/>
            <v:stroke on="f"/>
            <v:imagedata o:title=""/>
            <o:lock v:ext="edit" aspectratio="f"/>
            <v:textbox>
              <w:txbxContent>
                <w:p>
                  <w:pPr>
                    <w:jc w:val="right"/>
                    <w:rPr>
                      <w:rFonts w:hint="eastAsia" w:ascii="宋体" w:hAnsi="宋体" w:eastAsia="宋体"/>
                      <w:sz w:val="24"/>
                      <w:szCs w:val="24"/>
                      <w:lang w:eastAsia="zh-CN"/>
                    </w:rPr>
                  </w:pPr>
                  <w:r>
                    <w:rPr>
                      <w:rFonts w:hint="eastAsia" w:ascii="宋体" w:hAnsi="宋体"/>
                      <w:sz w:val="24"/>
                      <w:szCs w:val="24"/>
                      <w:lang w:eastAsia="zh-CN"/>
                    </w:rPr>
                    <w:t>序号：</w:t>
                  </w:r>
                  <w:r>
                    <w:rPr>
                      <w:rFonts w:hint="eastAsia" w:ascii="宋体" w:hAnsi="宋体"/>
                      <w:sz w:val="24"/>
                      <w:szCs w:val="24"/>
                      <w:lang w:val="en-US" w:eastAsia="zh-CN"/>
                    </w:rPr>
                    <w:t>221</w:t>
                  </w:r>
                </w:p>
                <w:p>
                  <w:pPr>
                    <w:rPr>
                      <w:rFonts w:ascii="宋体" w:cs="宋体"/>
                      <w:sz w:val="28"/>
                      <w:szCs w:val="28"/>
                    </w:rPr>
                  </w:pPr>
                  <w:r>
                    <w:rPr>
                      <w:rFonts w:hint="eastAsia" w:ascii="宋体" w:hAnsi="宋体"/>
                      <w:sz w:val="28"/>
                      <w:szCs w:val="28"/>
                    </w:rPr>
                    <w:t>职权名称：</w:t>
                  </w:r>
                  <w:r>
                    <w:rPr>
                      <w:rFonts w:hint="eastAsia"/>
                      <w:sz w:val="28"/>
                      <w:szCs w:val="28"/>
                    </w:rPr>
                    <w:t>客运站站级核定</w:t>
                  </w:r>
                </w:p>
                <w:p>
                  <w:pPr>
                    <w:rPr>
                      <w:rFonts w:ascii="宋体"/>
                      <w:sz w:val="28"/>
                      <w:szCs w:val="28"/>
                    </w:rPr>
                  </w:pPr>
                </w:p>
              </w:txbxContent>
            </v:textbox>
          </v:shape>
        </w:pict>
      </w:r>
      <w:r>
        <w:pict>
          <v:shape id="_x0000_i1137" o:spt="75" type="#_x0000_t75" style="height:493.5pt;width:414.75pt;" filled="f" o:preferrelative="t" stroked="f" coordsize="21600,21600">
            <v:path/>
            <v:fill on="f" focussize="0,0"/>
            <v:stroke on="f" joinstyle="miter"/>
            <v:imagedata r:id="rId118"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spacing w:line="580" w:lineRule="exact"/>
        <w:jc w:val="center"/>
        <w:rPr>
          <w:rFonts w:hint="eastAsia"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双湖县交通运输局行政确认流程图</w:t>
      </w:r>
    </w:p>
    <w:p>
      <w:pPr>
        <w:spacing w:line="580" w:lineRule="exact"/>
        <w:jc w:val="right"/>
        <w:rPr>
          <w:rFonts w:hint="eastAsia" w:ascii="Times New Roman" w:hAnsi="Times New Roman"/>
          <w:b w:val="0"/>
          <w:bCs/>
          <w:color w:val="000000"/>
          <w:sz w:val="24"/>
          <w:szCs w:val="24"/>
          <w:lang w:val="zh-CN"/>
        </w:rPr>
      </w:pPr>
      <w:r>
        <w:rPr>
          <w:rFonts w:hint="eastAsia" w:ascii="Times New Roman" w:hAnsi="Times New Roman"/>
          <w:b w:val="0"/>
          <w:bCs/>
          <w:color w:val="000000"/>
          <w:sz w:val="24"/>
          <w:szCs w:val="24"/>
          <w:lang w:val="zh-CN"/>
        </w:rPr>
        <w:t>序号：</w:t>
      </w:r>
      <w:r>
        <w:rPr>
          <w:rFonts w:hint="eastAsia" w:ascii="Times New Roman" w:hAnsi="Times New Roman"/>
          <w:b w:val="0"/>
          <w:bCs/>
          <w:color w:val="000000"/>
          <w:sz w:val="24"/>
          <w:szCs w:val="24"/>
          <w:lang w:val="en-US" w:eastAsia="zh-CN"/>
        </w:rPr>
        <w:t>222</w:t>
      </w:r>
    </w:p>
    <w:p>
      <w:pPr>
        <w:rPr>
          <w:sz w:val="28"/>
          <w:szCs w:val="28"/>
        </w:rPr>
      </w:pPr>
      <w:r>
        <w:rPr>
          <w:rFonts w:hint="eastAsia"/>
          <w:sz w:val="28"/>
          <w:szCs w:val="28"/>
        </w:rPr>
        <w:t>职权名称：水运工程质量鉴定和评定</w:t>
      </w:r>
    </w:p>
    <w:p>
      <w:pPr>
        <w:rPr>
          <w:sz w:val="28"/>
          <w:szCs w:val="28"/>
        </w:rPr>
      </w:pPr>
      <w:r>
        <w:rPr>
          <w:lang w:bidi="bo-CN"/>
        </w:rPr>
        <w:pict>
          <v:shape id="_x0000_s11397" o:spid="_x0000_s11397" o:spt="116" type="#_x0000_t116" style="position:absolute;left:0pt;margin-left:160.65pt;margin-top:26pt;height:45.8pt;width:114.05pt;z-index:251038720;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申</w:t>
                  </w:r>
                  <w:r>
                    <w:rPr>
                      <w:sz w:val="28"/>
                      <w:szCs w:val="28"/>
                    </w:rPr>
                    <w:t xml:space="preserve"> </w:t>
                  </w:r>
                  <w:r>
                    <w:rPr>
                      <w:rFonts w:hint="eastAsia"/>
                      <w:sz w:val="28"/>
                      <w:szCs w:val="28"/>
                    </w:rPr>
                    <w:t>请</w:t>
                  </w:r>
                </w:p>
              </w:txbxContent>
            </v:textbox>
          </v:shape>
        </w:pict>
      </w:r>
    </w:p>
    <w:p>
      <w:pPr>
        <w:jc w:val="center"/>
      </w:pPr>
      <w:r>
        <w:rPr>
          <w:lang w:bidi="bo-CN"/>
        </w:rPr>
        <w:pict>
          <v:shape id="_x0000_s11398" o:spid="_x0000_s11398" o:spt="202" type="#_x0000_t202" style="position:absolute;left:0pt;margin-left:160.65pt;margin-top:286.6pt;height:56.15pt;width:29.8pt;z-index:251057152;mso-width-relative:page;mso-height-relative:page;" stroked="t" coordsize="21600,21600">
            <v:path/>
            <v:fill focussize="0,0"/>
            <v:stroke color="#FFFFFF" joinstyle="miter"/>
            <v:imagedata o:title=""/>
            <o:lock v:ext="edit"/>
            <v:textbox style="layout-flow:vertical-ideographic;">
              <w:txbxContent>
                <w:p>
                  <w:r>
                    <w:rPr>
                      <w:rFonts w:hint="eastAsia"/>
                    </w:rPr>
                    <w:t>准予合格</w:t>
                  </w:r>
                </w:p>
              </w:txbxContent>
            </v:textbox>
          </v:shape>
        </w:pict>
      </w:r>
      <w:r>
        <w:rPr>
          <w:lang w:bidi="bo-CN"/>
        </w:rPr>
        <w:pict>
          <v:shape id="_x0000_s11399" o:spid="_x0000_s11399" o:spt="202" type="#_x0000_t202" style="position:absolute;left:0pt;margin-left:299.2pt;margin-top:321.15pt;height:110.35pt;width:32.75pt;z-index:251056128;mso-width-relative:page;mso-height-relative:page;" stroked="t" coordsize="21600,21600">
            <v:path/>
            <v:fill focussize="0,0"/>
            <v:stroke color="#FFFFFF" joinstyle="miter"/>
            <v:imagedata o:title=""/>
            <o:lock v:ext="edit"/>
            <v:textbox style="layout-flow:vertical-ideographic;">
              <w:txbxContent>
                <w:p>
                  <w:r>
                    <w:rPr>
                      <w:rFonts w:hint="eastAsia"/>
                    </w:rPr>
                    <w:t>不予合格，定期整改</w:t>
                  </w:r>
                </w:p>
                <w:p/>
              </w:txbxContent>
            </v:textbox>
          </v:shape>
        </w:pict>
      </w:r>
      <w:r>
        <w:rPr>
          <w:lang w:bidi="bo-CN"/>
        </w:rPr>
        <w:pict>
          <v:shape id="_x0000_s11400" o:spid="_x0000_s11400" o:spt="32" type="#_x0000_t32" style="position:absolute;left:0pt;flip:x;margin-left:260.95pt;margin-top:476.8pt;height:0.05pt;width:34.65pt;z-index:251055104;mso-width-relative:page;mso-height-relative:page;" o:connectortype="straight" filled="f" coordsize="21600,21600">
            <v:path arrowok="t"/>
            <v:fill on="f" focussize="0,0"/>
            <v:stroke endarrow="block"/>
            <v:imagedata o:title=""/>
            <o:lock v:ext="edit"/>
          </v:shape>
        </w:pict>
      </w:r>
      <w:r>
        <w:rPr>
          <w:lang w:bidi="bo-CN"/>
        </w:rPr>
        <w:pict>
          <v:shape id="_x0000_s11401" o:spid="_x0000_s11401" o:spt="32" type="#_x0000_t32" style="position:absolute;left:0pt;margin-left:295.55pt;margin-top:269.25pt;height:207.55pt;width:0pt;z-index:251054080;mso-width-relative:page;mso-height-relative:page;" o:connectortype="straight" filled="f" coordsize="21600,21600">
            <v:path arrowok="t"/>
            <v:fill on="f" focussize="0,0"/>
            <v:stroke/>
            <v:imagedata o:title=""/>
            <o:lock v:ext="edit"/>
          </v:shape>
        </w:pict>
      </w:r>
      <w:r>
        <w:rPr>
          <w:lang w:bidi="bo-CN"/>
        </w:rPr>
        <w:pict>
          <v:shape id="_x0000_s11402" o:spid="_x0000_s11402" o:spt="32" type="#_x0000_t32" style="position:absolute;left:0pt;margin-left:260.95pt;margin-top:269.25pt;height:0pt;width:34.6pt;z-index:251053056;mso-width-relative:page;mso-height-relative:page;" o:connectortype="straight" filled="f" coordsize="21600,21600">
            <v:path arrowok="t"/>
            <v:fill on="f" focussize="0,0"/>
            <v:stroke/>
            <v:imagedata o:title=""/>
            <o:lock v:ext="edit"/>
          </v:shape>
        </w:pict>
      </w:r>
      <w:r>
        <w:rPr>
          <w:lang w:bidi="bo-CN"/>
        </w:rPr>
        <w:pict>
          <v:shape id="_x0000_s11403" o:spid="_x0000_s11403" o:spt="116" type="#_x0000_t116" style="position:absolute;left:0pt;margin-left:166.55pt;margin-top:455.2pt;height:47.7pt;width:94.4pt;z-index:251052032;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11404" o:spid="_x0000_s11404" o:spt="32" type="#_x0000_t32" style="position:absolute;left:0pt;margin-left:216pt;margin-top:394.25pt;height:60.95pt;width:0.05pt;z-index:251051008;mso-width-relative:page;mso-height-relative:page;" o:connectortype="straight" filled="f" coordsize="21600,21600">
            <v:path arrowok="t"/>
            <v:fill on="f" focussize="0,0"/>
            <v:stroke endarrow="block"/>
            <v:imagedata o:title=""/>
            <o:lock v:ext="edit"/>
          </v:shape>
        </w:pict>
      </w:r>
      <w:r>
        <w:rPr>
          <w:lang w:bidi="bo-CN"/>
        </w:rPr>
        <w:pict>
          <v:shape id="_x0000_s11405" o:spid="_x0000_s11405" o:spt="109" type="#_x0000_t109" style="position:absolute;left:0pt;margin-left:174pt;margin-top:346.25pt;height:48pt;width:80.45pt;z-index:251049984;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_x0000_s11406" o:spid="_x0000_s11406" o:spt="32" type="#_x0000_t32" style="position:absolute;left:0pt;margin-left:216.05pt;margin-top:296.5pt;height:49.75pt;width:0.05pt;z-index:251048960;mso-width-relative:page;mso-height-relative:page;" o:connectortype="straight" filled="f" coordsize="21600,21600">
            <v:path arrowok="t"/>
            <v:fill on="f" focussize="0,0"/>
            <v:stroke endarrow="block"/>
            <v:imagedata o:title=""/>
            <o:lock v:ext="edit"/>
          </v:shape>
        </w:pict>
      </w:r>
      <w:r>
        <w:rPr>
          <w:lang w:bidi="bo-CN"/>
        </w:rPr>
        <w:pict>
          <v:shape id="_x0000_s11407" o:spid="_x0000_s11407" o:spt="110" type="#_x0000_t110" style="position:absolute;left:0pt;margin-left:169.3pt;margin-top:241.35pt;height:55.15pt;width:91.65pt;z-index:251047936;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p>
    <w:p>
      <w:pPr>
        <w:tabs>
          <w:tab w:val="left" w:pos="2024"/>
        </w:tabs>
      </w:pPr>
      <w:r>
        <w:rPr>
          <w:lang w:bidi="bo-CN"/>
        </w:rPr>
        <w:pict>
          <v:shape id="_x0000_s11408" o:spid="_x0000_s11408" o:spt="32" type="#_x0000_t32" style="position:absolute;left:0pt;flip:y;margin-left:63.1pt;margin-top:3.25pt;height:50.25pt;width:0pt;z-index:251062272;mso-width-relative:page;mso-height-relative:page;" o:connectortype="straight" filled="f" coordsize="21600,21600">
            <v:path arrowok="t"/>
            <v:fill on="f" focussize="0,0"/>
            <v:stroke/>
            <v:imagedata o:title=""/>
            <o:lock v:ext="edit"/>
          </v:shape>
        </w:pict>
      </w:r>
      <w:r>
        <w:rPr>
          <w:lang w:bidi="bo-CN"/>
        </w:rPr>
        <w:pict>
          <v:shape id="_x0000_s11409" o:spid="_x0000_s11409" o:spt="32" type="#_x0000_t32" style="position:absolute;left:0pt;margin-left:63.15pt;margin-top:3.25pt;height:0.05pt;width:96.35pt;z-index:251060224;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10" o:spid="_x0000_s11410" o:spt="32" type="#_x0000_t32" style="position:absolute;left:0pt;margin-left:216.1pt;margin-top:9.4pt;height:16.5pt;width:0.1pt;z-index:251041792;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11" o:spid="_x0000_s11411" o:spt="110" type="#_x0000_t110" style="position:absolute;left:0pt;margin-left:179.2pt;margin-top:10.3pt;height:48pt;width:72pt;z-index:251058176;mso-width-relative:page;mso-height-relative:page;" coordsize="21600,21600">
            <v:path/>
            <v:fill focussize="0,0"/>
            <v:stroke joinstyle="miter"/>
            <v:imagedata o:title=""/>
            <o:lock v:ext="edit"/>
            <v:textbox>
              <w:txbxContent>
                <w:p>
                  <w:r>
                    <w:rPr>
                      <w:rFonts w:hint="eastAsia"/>
                    </w:rPr>
                    <w:t>受</w:t>
                  </w:r>
                  <w:r>
                    <w:t xml:space="preserve"> </w:t>
                  </w:r>
                  <w:r>
                    <w:rPr>
                      <w:rFonts w:hint="eastAsia"/>
                    </w:rPr>
                    <w:t>理</w:t>
                  </w:r>
                </w:p>
              </w:txbxContent>
            </v:textbox>
          </v:shape>
        </w:pict>
      </w:r>
    </w:p>
    <w:p>
      <w:pPr>
        <w:tabs>
          <w:tab w:val="left" w:pos="2024"/>
        </w:tabs>
      </w:pPr>
      <w:r>
        <w:rPr>
          <w:lang w:bidi="bo-CN"/>
        </w:rPr>
        <w:pict>
          <v:shape id="_x0000_s11412" o:spid="_x0000_s11412" o:spt="116" type="#_x0000_t116" style="position:absolute;left:0pt;margin-left:291.2pt;margin-top:4.8pt;height:28.85pt;width:64.4pt;z-index:251064320;mso-width-relative:page;mso-height-relative:page;" coordsize="21600,21600">
            <v:path/>
            <v:fill focussize="0,0"/>
            <v:stroke joinstyle="miter"/>
            <v:imagedata o:title=""/>
            <o:lock v:ext="edit"/>
            <v:textbox>
              <w:txbxContent>
                <w:p>
                  <w:r>
                    <w:rPr>
                      <w:rFonts w:hint="eastAsia"/>
                    </w:rPr>
                    <w:t>不予受理</w:t>
                  </w:r>
                </w:p>
              </w:txbxContent>
            </v:textbox>
          </v:shape>
        </w:pict>
      </w:r>
      <w:r>
        <w:rPr>
          <w:lang w:bidi="bo-CN"/>
        </w:rPr>
        <w:pict>
          <v:shape id="_x0000_s11413" o:spid="_x0000_s11413" o:spt="109" type="#_x0000_t109" style="position:absolute;left:0pt;margin-left:28.45pt;margin-top:6.7pt;height:22.1pt;width:72pt;z-index:251061248;mso-width-relative:page;mso-height-relative:page;" coordsize="21600,21600">
            <v:path/>
            <v:fill focussize="0,0"/>
            <v:stroke joinstyle="miter"/>
            <v:imagedata o:title=""/>
            <o:lock v:ext="edit"/>
            <v:textbox>
              <w:txbxContent>
                <w:p>
                  <w:r>
                    <w:rPr>
                      <w:rFonts w:hint="eastAsia"/>
                    </w:rPr>
                    <w:t>补</w:t>
                  </w:r>
                  <w:r>
                    <w:t xml:space="preserve">      </w:t>
                  </w:r>
                  <w:r>
                    <w:rPr>
                      <w:rFonts w:hint="eastAsia"/>
                    </w:rPr>
                    <w:t>正</w:t>
                  </w:r>
                </w:p>
              </w:txbxContent>
            </v:textbox>
          </v:shape>
        </w:pict>
      </w:r>
    </w:p>
    <w:p>
      <w:pPr>
        <w:tabs>
          <w:tab w:val="left" w:pos="2024"/>
        </w:tabs>
      </w:pPr>
      <w:r>
        <w:rPr>
          <w:lang w:bidi="bo-CN"/>
        </w:rPr>
        <w:pict>
          <v:shape id="_x0000_s11414" o:spid="_x0000_s11414" o:spt="32" type="#_x0000_t32" style="position:absolute;left:0pt;margin-left:251.2pt;margin-top:2.55pt;height:0.05pt;width:40pt;z-index:251065344;mso-width-relative:page;mso-height-relative:page;" o:connectortype="straight" filled="f" coordsize="21600,21600">
            <v:path arrowok="t"/>
            <v:fill on="f" focussize="0,0"/>
            <v:stroke endarrow="block"/>
            <v:imagedata o:title=""/>
            <o:lock v:ext="edit"/>
          </v:shape>
        </w:pict>
      </w:r>
      <w:r>
        <w:rPr>
          <w:lang w:bidi="bo-CN"/>
        </w:rPr>
        <w:pict>
          <v:shape id="_x0000_s11415" o:spid="_x0000_s11415" o:spt="32" type="#_x0000_t32" style="position:absolute;left:0pt;flip:x;margin-left:100.45pt;margin-top:2.5pt;height:0.05pt;width:78.75pt;z-index:251063296;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16" o:spid="_x0000_s11416" o:spt="32" type="#_x0000_t32" style="position:absolute;left:0pt;margin-left:216pt;margin-top:11.5pt;height:71.6pt;width:0.05pt;z-index:251059200;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17" o:spid="_x0000_s11417" o:spt="109" type="#_x0000_t109" style="position:absolute;left:0pt;margin-left:51.6pt;margin-top:7pt;height:32.1pt;width:72pt;z-index:251039744;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p>
    <w:p>
      <w:pPr>
        <w:tabs>
          <w:tab w:val="left" w:pos="2024"/>
        </w:tabs>
      </w:pPr>
      <w:r>
        <w:rPr>
          <w:lang w:bidi="bo-CN"/>
        </w:rPr>
        <w:pict>
          <v:shape id="_x0000_s11418" o:spid="_x0000_s11418" o:spt="32" type="#_x0000_t32" style="position:absolute;left:0pt;flip:x;margin-left:123.6pt;margin-top:6.3pt;height:0.05pt;width:92.4pt;z-index:251043840;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19" o:spid="_x0000_s11419" o:spt="32" type="#_x0000_t32" style="position:absolute;left:0pt;margin-left:90.3pt;margin-top:7.9pt;height:28.4pt;width:0pt;z-index:251044864;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r>
        <w:rPr>
          <w:lang w:bidi="bo-CN"/>
        </w:rPr>
        <w:pict>
          <v:shape id="_x0000_s11420" o:spid="_x0000_s11420" o:spt="109" type="#_x0000_t109" style="position:absolute;left:0pt;margin-left:55.5pt;margin-top:5.1pt;height:29.9pt;width:72pt;z-index:251040768;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rect id="_x0000_s11421" o:spid="_x0000_s11421" o:spt="1" style="position:absolute;left:0pt;margin-left:167.5pt;margin-top:5.1pt;height:37.4pt;width:86.95pt;z-index:251042816;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p>
    <w:p>
      <w:pPr>
        <w:tabs>
          <w:tab w:val="left" w:pos="2024"/>
        </w:tabs>
      </w:pPr>
      <w:r>
        <w:rPr>
          <w:lang w:bidi="bo-CN"/>
        </w:rPr>
        <w:pict>
          <v:shape id="_x0000_s11422" o:spid="_x0000_s11422" o:spt="32" type="#_x0000_t32" style="position:absolute;left:0pt;margin-left:127.5pt;margin-top:2.85pt;height:0.05pt;width:40pt;z-index:251045888;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23" o:spid="_x0000_s11423" o:spt="32" type="#_x0000_t32" style="position:absolute;left:0pt;margin-left:216pt;margin-top:11.3pt;height:27.25pt;width:0.2pt;z-index:251046912;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spacing w:line="580" w:lineRule="exact"/>
        <w:jc w:val="center"/>
        <w:rPr>
          <w:rFonts w:hint="eastAsia" w:ascii="Times New Roman" w:hAnsi="Times New Roman"/>
          <w:b/>
          <w:color w:val="000000"/>
          <w:sz w:val="44"/>
          <w:szCs w:val="44"/>
          <w:lang w:val="zh-CN"/>
        </w:rPr>
      </w:pPr>
    </w:p>
    <w:p>
      <w:pPr>
        <w:spacing w:line="580" w:lineRule="exact"/>
        <w:jc w:val="center"/>
        <w:rPr>
          <w:rFonts w:hint="eastAsia"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双湖县交通运输局行政奖励流程图</w:t>
      </w:r>
    </w:p>
    <w:p>
      <w:pPr>
        <w:spacing w:line="580" w:lineRule="exact"/>
        <w:jc w:val="right"/>
        <w:rPr>
          <w:rFonts w:hint="eastAsia" w:ascii="Times New Roman" w:hAnsi="Times New Roman"/>
          <w:b/>
          <w:color w:val="000000"/>
          <w:sz w:val="44"/>
          <w:szCs w:val="44"/>
          <w:lang w:val="zh-CN"/>
        </w:rPr>
      </w:pPr>
      <w:r>
        <w:rPr>
          <w:rFonts w:hint="eastAsia" w:ascii="Times New Roman" w:hAnsi="Times New Roman"/>
          <w:b w:val="0"/>
          <w:bCs/>
          <w:color w:val="000000"/>
          <w:sz w:val="24"/>
          <w:szCs w:val="24"/>
          <w:lang w:val="zh-CN"/>
        </w:rPr>
        <w:t>序号：</w:t>
      </w:r>
      <w:r>
        <w:rPr>
          <w:rFonts w:hint="eastAsia" w:ascii="Times New Roman" w:hAnsi="Times New Roman"/>
          <w:b w:val="0"/>
          <w:bCs/>
          <w:color w:val="000000"/>
          <w:sz w:val="24"/>
          <w:szCs w:val="24"/>
          <w:lang w:val="en-US" w:eastAsia="zh-CN"/>
        </w:rPr>
        <w:t>223</w:t>
      </w:r>
    </w:p>
    <w:p>
      <w:pPr>
        <w:rPr>
          <w:sz w:val="28"/>
          <w:szCs w:val="28"/>
        </w:rPr>
      </w:pPr>
      <w:r>
        <w:rPr>
          <w:rFonts w:hint="eastAsia"/>
          <w:sz w:val="28"/>
          <w:szCs w:val="28"/>
        </w:rPr>
        <w:t>职权名称：对在公路科学技术研究和应用方面作出显著成绩的单位和个人的奖励</w:t>
      </w:r>
    </w:p>
    <w:p>
      <w:pPr>
        <w:rPr>
          <w:sz w:val="28"/>
          <w:szCs w:val="28"/>
        </w:rPr>
      </w:pPr>
      <w:r>
        <w:rPr>
          <w:lang w:bidi="bo-CN"/>
        </w:rPr>
        <w:pict>
          <v:shape id="_x0000_s11424" o:spid="_x0000_s11424" o:spt="116" type="#_x0000_t116" style="position:absolute;left:0pt;margin-left:160.65pt;margin-top:26pt;height:45.8pt;width:114.05pt;z-index:251822080;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申</w:t>
                  </w:r>
                  <w:r>
                    <w:rPr>
                      <w:sz w:val="28"/>
                      <w:szCs w:val="28"/>
                    </w:rPr>
                    <w:t xml:space="preserve"> </w:t>
                  </w:r>
                  <w:r>
                    <w:rPr>
                      <w:rFonts w:hint="eastAsia"/>
                      <w:sz w:val="28"/>
                      <w:szCs w:val="28"/>
                    </w:rPr>
                    <w:t>请</w:t>
                  </w:r>
                </w:p>
              </w:txbxContent>
            </v:textbox>
          </v:shape>
        </w:pict>
      </w:r>
    </w:p>
    <w:p>
      <w:pPr>
        <w:jc w:val="center"/>
      </w:pPr>
      <w:r>
        <w:rPr>
          <w:lang w:bidi="bo-CN"/>
        </w:rPr>
        <w:pict>
          <v:shape id="_x0000_s11425" o:spid="_x0000_s11425" o:spt="202" type="#_x0000_t202" style="position:absolute;left:0pt;margin-left:160.65pt;margin-top:286.6pt;height:56.15pt;width:29.8pt;z-index:251840512;mso-width-relative:page;mso-height-relative:page;" stroked="t" coordsize="21600,21600">
            <v:path/>
            <v:fill focussize="0,0"/>
            <v:stroke color="#FFFFFF" joinstyle="miter"/>
            <v:imagedata o:title=""/>
            <o:lock v:ext="edit"/>
            <v:textbox style="layout-flow:vertical-ideographic;">
              <w:txbxContent>
                <w:p>
                  <w:r>
                    <w:rPr>
                      <w:rFonts w:hint="eastAsia"/>
                    </w:rPr>
                    <w:t>准予奖励</w:t>
                  </w:r>
                </w:p>
              </w:txbxContent>
            </v:textbox>
          </v:shape>
        </w:pict>
      </w:r>
      <w:r>
        <w:rPr>
          <w:lang w:bidi="bo-CN"/>
        </w:rPr>
        <w:pict>
          <v:shape id="_x0000_s11426" o:spid="_x0000_s11426" o:spt="202" type="#_x0000_t202" style="position:absolute;left:0pt;margin-left:299.2pt;margin-top:321.15pt;height:110.35pt;width:32.75pt;z-index:251839488;mso-width-relative:page;mso-height-relative:page;" stroked="t" coordsize="21600,21600">
            <v:path/>
            <v:fill focussize="0,0"/>
            <v:stroke color="#FFFFFF" joinstyle="miter"/>
            <v:imagedata o:title=""/>
            <o:lock v:ext="edit"/>
            <v:textbox style="layout-flow:vertical-ideographic;">
              <w:txbxContent>
                <w:p>
                  <w:r>
                    <w:rPr>
                      <w:rFonts w:hint="eastAsia"/>
                    </w:rPr>
                    <w:t>不予奖励</w:t>
                  </w:r>
                </w:p>
                <w:p/>
              </w:txbxContent>
            </v:textbox>
          </v:shape>
        </w:pict>
      </w:r>
      <w:r>
        <w:rPr>
          <w:lang w:bidi="bo-CN"/>
        </w:rPr>
        <w:pict>
          <v:shape id="_x0000_s11427" o:spid="_x0000_s11427" o:spt="32" type="#_x0000_t32" style="position:absolute;left:0pt;flip:x;margin-left:260.95pt;margin-top:476.8pt;height:0.05pt;width:34.65pt;z-index:251838464;mso-width-relative:page;mso-height-relative:page;" o:connectortype="straight" filled="f" coordsize="21600,21600">
            <v:path arrowok="t"/>
            <v:fill on="f" focussize="0,0"/>
            <v:stroke endarrow="block"/>
            <v:imagedata o:title=""/>
            <o:lock v:ext="edit"/>
          </v:shape>
        </w:pict>
      </w:r>
      <w:r>
        <w:rPr>
          <w:lang w:bidi="bo-CN"/>
        </w:rPr>
        <w:pict>
          <v:shape id="_x0000_s11428" o:spid="_x0000_s11428" o:spt="32" type="#_x0000_t32" style="position:absolute;left:0pt;margin-left:295.55pt;margin-top:269.25pt;height:207.55pt;width:0pt;z-index:251837440;mso-width-relative:page;mso-height-relative:page;" o:connectortype="straight" filled="f" coordsize="21600,21600">
            <v:path arrowok="t"/>
            <v:fill on="f" focussize="0,0"/>
            <v:stroke/>
            <v:imagedata o:title=""/>
            <o:lock v:ext="edit"/>
          </v:shape>
        </w:pict>
      </w:r>
      <w:r>
        <w:rPr>
          <w:lang w:bidi="bo-CN"/>
        </w:rPr>
        <w:pict>
          <v:shape id="_x0000_s11429" o:spid="_x0000_s11429" o:spt="32" type="#_x0000_t32" style="position:absolute;left:0pt;margin-left:260.95pt;margin-top:269.25pt;height:0pt;width:34.6pt;z-index:251836416;mso-width-relative:page;mso-height-relative:page;" o:connectortype="straight" filled="f" coordsize="21600,21600">
            <v:path arrowok="t"/>
            <v:fill on="f" focussize="0,0"/>
            <v:stroke/>
            <v:imagedata o:title=""/>
            <o:lock v:ext="edit"/>
          </v:shape>
        </w:pict>
      </w:r>
      <w:r>
        <w:rPr>
          <w:lang w:bidi="bo-CN"/>
        </w:rPr>
        <w:pict>
          <v:shape id="_x0000_s11430" o:spid="_x0000_s11430" o:spt="116" type="#_x0000_t116" style="position:absolute;left:0pt;margin-left:166.55pt;margin-top:455.2pt;height:47.7pt;width:94.4pt;z-index:251835392;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11431" o:spid="_x0000_s11431" o:spt="32" type="#_x0000_t32" style="position:absolute;left:0pt;margin-left:216pt;margin-top:394.25pt;height:60.95pt;width:0.05pt;z-index:251834368;mso-width-relative:page;mso-height-relative:page;" o:connectortype="straight" filled="f" coordsize="21600,21600">
            <v:path arrowok="t"/>
            <v:fill on="f" focussize="0,0"/>
            <v:stroke endarrow="block"/>
            <v:imagedata o:title=""/>
            <o:lock v:ext="edit"/>
          </v:shape>
        </w:pict>
      </w:r>
      <w:r>
        <w:rPr>
          <w:lang w:bidi="bo-CN"/>
        </w:rPr>
        <w:pict>
          <v:shape id="_x0000_s11432" o:spid="_x0000_s11432" o:spt="109" type="#_x0000_t109" style="position:absolute;left:0pt;margin-left:174pt;margin-top:346.25pt;height:48pt;width:80.45pt;z-index:251833344;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_x0000_s11433" o:spid="_x0000_s11433" o:spt="32" type="#_x0000_t32" style="position:absolute;left:0pt;margin-left:216.05pt;margin-top:296.5pt;height:49.75pt;width:0.05pt;z-index:251832320;mso-width-relative:page;mso-height-relative:page;" o:connectortype="straight" filled="f" coordsize="21600,21600">
            <v:path arrowok="t"/>
            <v:fill on="f" focussize="0,0"/>
            <v:stroke endarrow="block"/>
            <v:imagedata o:title=""/>
            <o:lock v:ext="edit"/>
          </v:shape>
        </w:pict>
      </w:r>
      <w:r>
        <w:rPr>
          <w:lang w:bidi="bo-CN"/>
        </w:rPr>
        <w:pict>
          <v:shape id="_x0000_s11434" o:spid="_x0000_s11434" o:spt="110" type="#_x0000_t110" style="position:absolute;left:0pt;margin-left:169.3pt;margin-top:241.35pt;height:55.15pt;width:91.65pt;z-index:251831296;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p>
    <w:p>
      <w:pPr>
        <w:tabs>
          <w:tab w:val="left" w:pos="2024"/>
        </w:tabs>
      </w:pPr>
      <w:r>
        <w:rPr>
          <w:lang w:bidi="bo-CN"/>
        </w:rPr>
        <w:pict>
          <v:shape id="_x0000_s11435" o:spid="_x0000_s11435" o:spt="32" type="#_x0000_t32" style="position:absolute;left:0pt;flip:y;margin-left:63.1pt;margin-top:3.25pt;height:50.25pt;width:0pt;z-index:251845632;mso-width-relative:page;mso-height-relative:page;" o:connectortype="straight" filled="f" coordsize="21600,21600">
            <v:path arrowok="t"/>
            <v:fill on="f" focussize="0,0"/>
            <v:stroke/>
            <v:imagedata o:title=""/>
            <o:lock v:ext="edit"/>
          </v:shape>
        </w:pict>
      </w:r>
      <w:r>
        <w:rPr>
          <w:lang w:bidi="bo-CN"/>
        </w:rPr>
        <w:pict>
          <v:shape id="_x0000_s11436" o:spid="_x0000_s11436" o:spt="32" type="#_x0000_t32" style="position:absolute;left:0pt;margin-left:63.15pt;margin-top:3.25pt;height:0.05pt;width:96.35pt;z-index:251843584;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37" o:spid="_x0000_s11437" o:spt="32" type="#_x0000_t32" style="position:absolute;left:0pt;margin-left:216.1pt;margin-top:9.4pt;height:16.5pt;width:0.1pt;z-index:251825152;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38" o:spid="_x0000_s11438" o:spt="110" type="#_x0000_t110" style="position:absolute;left:0pt;margin-left:179.2pt;margin-top:10.3pt;height:48pt;width:72pt;z-index:251841536;mso-width-relative:page;mso-height-relative:page;" coordsize="21600,21600">
            <v:path/>
            <v:fill focussize="0,0"/>
            <v:stroke joinstyle="miter"/>
            <v:imagedata o:title=""/>
            <o:lock v:ext="edit"/>
            <v:textbox>
              <w:txbxContent>
                <w:p>
                  <w:r>
                    <w:rPr>
                      <w:rFonts w:hint="eastAsia"/>
                    </w:rPr>
                    <w:t>受</w:t>
                  </w:r>
                  <w:r>
                    <w:t xml:space="preserve"> </w:t>
                  </w:r>
                  <w:r>
                    <w:rPr>
                      <w:rFonts w:hint="eastAsia"/>
                    </w:rPr>
                    <w:t>理</w:t>
                  </w:r>
                </w:p>
              </w:txbxContent>
            </v:textbox>
          </v:shape>
        </w:pict>
      </w:r>
    </w:p>
    <w:p>
      <w:pPr>
        <w:tabs>
          <w:tab w:val="left" w:pos="2024"/>
        </w:tabs>
      </w:pPr>
      <w:r>
        <w:rPr>
          <w:lang w:bidi="bo-CN"/>
        </w:rPr>
        <w:pict>
          <v:shape id="_x0000_s11439" o:spid="_x0000_s11439" o:spt="116" type="#_x0000_t116" style="position:absolute;left:0pt;margin-left:291.2pt;margin-top:4.8pt;height:28.85pt;width:64.4pt;z-index:251847680;mso-width-relative:page;mso-height-relative:page;" coordsize="21600,21600">
            <v:path/>
            <v:fill focussize="0,0"/>
            <v:stroke joinstyle="miter"/>
            <v:imagedata o:title=""/>
            <o:lock v:ext="edit"/>
            <v:textbox>
              <w:txbxContent>
                <w:p>
                  <w:r>
                    <w:rPr>
                      <w:rFonts w:hint="eastAsia"/>
                    </w:rPr>
                    <w:t>不予受理</w:t>
                  </w:r>
                </w:p>
              </w:txbxContent>
            </v:textbox>
          </v:shape>
        </w:pict>
      </w:r>
      <w:r>
        <w:rPr>
          <w:lang w:bidi="bo-CN"/>
        </w:rPr>
        <w:pict>
          <v:shape id="_x0000_s11440" o:spid="_x0000_s11440" o:spt="109" type="#_x0000_t109" style="position:absolute;left:0pt;margin-left:28.45pt;margin-top:6.7pt;height:22.1pt;width:72pt;z-index:251844608;mso-width-relative:page;mso-height-relative:page;" coordsize="21600,21600">
            <v:path/>
            <v:fill focussize="0,0"/>
            <v:stroke joinstyle="miter"/>
            <v:imagedata o:title=""/>
            <o:lock v:ext="edit"/>
            <v:textbox>
              <w:txbxContent>
                <w:p>
                  <w:r>
                    <w:rPr>
                      <w:rFonts w:hint="eastAsia"/>
                    </w:rPr>
                    <w:t>补</w:t>
                  </w:r>
                  <w:r>
                    <w:t xml:space="preserve">      </w:t>
                  </w:r>
                  <w:r>
                    <w:rPr>
                      <w:rFonts w:hint="eastAsia"/>
                    </w:rPr>
                    <w:t>正</w:t>
                  </w:r>
                </w:p>
              </w:txbxContent>
            </v:textbox>
          </v:shape>
        </w:pict>
      </w:r>
    </w:p>
    <w:p>
      <w:pPr>
        <w:tabs>
          <w:tab w:val="left" w:pos="2024"/>
        </w:tabs>
      </w:pPr>
      <w:r>
        <w:rPr>
          <w:lang w:bidi="bo-CN"/>
        </w:rPr>
        <w:pict>
          <v:shape id="_x0000_s11441" o:spid="_x0000_s11441" o:spt="32" type="#_x0000_t32" style="position:absolute;left:0pt;margin-left:251.2pt;margin-top:2.55pt;height:0.05pt;width:40pt;z-index:251848704;mso-width-relative:page;mso-height-relative:page;" o:connectortype="straight" filled="f" coordsize="21600,21600">
            <v:path arrowok="t"/>
            <v:fill on="f" focussize="0,0"/>
            <v:stroke endarrow="block"/>
            <v:imagedata o:title=""/>
            <o:lock v:ext="edit"/>
          </v:shape>
        </w:pict>
      </w:r>
      <w:r>
        <w:rPr>
          <w:lang w:bidi="bo-CN"/>
        </w:rPr>
        <w:pict>
          <v:shape id="_x0000_s11442" o:spid="_x0000_s11442" o:spt="32" type="#_x0000_t32" style="position:absolute;left:0pt;flip:x;margin-left:100.45pt;margin-top:2.5pt;height:0.05pt;width:78.75pt;z-index:251846656;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43" o:spid="_x0000_s11443" o:spt="32" type="#_x0000_t32" style="position:absolute;left:0pt;margin-left:216pt;margin-top:11.5pt;height:71.6pt;width:0.05pt;z-index:251842560;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44" o:spid="_x0000_s11444" o:spt="109" type="#_x0000_t109" style="position:absolute;left:0pt;margin-left:51.6pt;margin-top:7pt;height:32.1pt;width:72pt;z-index:251823104;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p>
    <w:p>
      <w:pPr>
        <w:tabs>
          <w:tab w:val="left" w:pos="2024"/>
        </w:tabs>
      </w:pPr>
      <w:r>
        <w:rPr>
          <w:lang w:bidi="bo-CN"/>
        </w:rPr>
        <w:pict>
          <v:shape id="_x0000_s11445" o:spid="_x0000_s11445" o:spt="32" type="#_x0000_t32" style="position:absolute;left:0pt;flip:x;margin-left:123.6pt;margin-top:6.3pt;height:0.05pt;width:92.4pt;z-index:251827200;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46" o:spid="_x0000_s11446" o:spt="32" type="#_x0000_t32" style="position:absolute;left:0pt;margin-left:90.3pt;margin-top:7.9pt;height:28.4pt;width:0pt;z-index:251828224;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r>
        <w:rPr>
          <w:lang w:bidi="bo-CN"/>
        </w:rPr>
        <w:pict>
          <v:shape id="_x0000_s11447" o:spid="_x0000_s11447" o:spt="109" type="#_x0000_t109" style="position:absolute;left:0pt;margin-left:55.5pt;margin-top:5.1pt;height:29.9pt;width:72pt;z-index:251824128;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rect id="_x0000_s11448" o:spid="_x0000_s11448" o:spt="1" style="position:absolute;left:0pt;margin-left:167.5pt;margin-top:5.1pt;height:37.4pt;width:86.95pt;z-index:251826176;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p>
    <w:p>
      <w:pPr>
        <w:tabs>
          <w:tab w:val="left" w:pos="2024"/>
        </w:tabs>
      </w:pPr>
      <w:r>
        <w:rPr>
          <w:lang w:bidi="bo-CN"/>
        </w:rPr>
        <w:pict>
          <v:shape id="_x0000_s11449" o:spid="_x0000_s11449" o:spt="32" type="#_x0000_t32" style="position:absolute;left:0pt;margin-left:127.5pt;margin-top:2.85pt;height:0.05pt;width:40pt;z-index:251829248;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50" o:spid="_x0000_s11450" o:spt="32" type="#_x0000_t32" style="position:absolute;left:0pt;margin-left:216pt;margin-top:11.3pt;height:27.25pt;width:0.2pt;z-index:251830272;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
    <w:p>
      <w:pPr>
        <w:rPr>
          <w:sz w:val="52"/>
          <w:szCs w:val="52"/>
        </w:rPr>
      </w:pPr>
      <w:r>
        <w:rPr>
          <w:sz w:val="21"/>
        </w:rPr>
        <w:pict>
          <v:shape id="_x0000_s11552" o:spid="_x0000_s11552" o:spt="109" type="#_x0000_t109" style="position:absolute;left:0pt;margin-left:7.85pt;margin-top:30.25pt;height:35.5pt;width:385.95pt;z-index:25409945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双湖县交通运输局行政奖励流程图</w:t>
                  </w:r>
                </w:p>
              </w:txbxContent>
            </v:textbox>
          </v:shape>
        </w:pict>
      </w:r>
      <w:r>
        <w:rPr>
          <w:lang w:bidi="bo-CN"/>
        </w:rPr>
        <w:pict>
          <v:shape id="_x0000_s11451" o:spid="_x0000_s11451" o:spt="202" type="#_x0000_t202" style="position:absolute;left:0pt;margin-left:9pt;margin-top:62.4pt;height:62.4pt;width:374.25pt;z-index:251849728;mso-width-relative:page;mso-height-relative:page;" stroked="f" coordsize="21600,21600">
            <v:path/>
            <v:fill focussize="0,0"/>
            <v:stroke on="f" joinstyle="miter"/>
            <v:imagedata o:title=""/>
            <o:lock v:ext="edit"/>
            <v:textbox>
              <w:txbxContent>
                <w:p>
                  <w:pPr>
                    <w:jc w:val="right"/>
                    <w:rPr>
                      <w:rFonts w:hint="eastAsia" w:eastAsia="宋体"/>
                      <w:sz w:val="24"/>
                      <w:szCs w:val="24"/>
                      <w:lang w:eastAsia="zh-CN"/>
                    </w:rPr>
                  </w:pPr>
                  <w:r>
                    <w:rPr>
                      <w:rFonts w:hint="eastAsia"/>
                      <w:sz w:val="24"/>
                      <w:szCs w:val="24"/>
                      <w:lang w:eastAsia="zh-CN"/>
                    </w:rPr>
                    <w:t>序号：</w:t>
                  </w:r>
                  <w:r>
                    <w:rPr>
                      <w:rFonts w:hint="eastAsia"/>
                      <w:sz w:val="24"/>
                      <w:szCs w:val="24"/>
                      <w:lang w:val="en-US" w:eastAsia="zh-CN"/>
                    </w:rPr>
                    <w:t>224</w:t>
                  </w:r>
                </w:p>
                <w:p>
                  <w:pPr>
                    <w:rPr>
                      <w:rFonts w:ascii="宋体" w:cs="宋体"/>
                      <w:sz w:val="22"/>
                    </w:rPr>
                  </w:pPr>
                  <w:r>
                    <w:rPr>
                      <w:rFonts w:hint="eastAsia"/>
                      <w:sz w:val="24"/>
                      <w:szCs w:val="24"/>
                    </w:rPr>
                    <w:t>行政奖励</w:t>
                  </w:r>
                  <w:r>
                    <w:rPr>
                      <w:sz w:val="24"/>
                      <w:szCs w:val="24"/>
                    </w:rPr>
                    <w:t xml:space="preserve">  </w:t>
                  </w:r>
                  <w:r>
                    <w:rPr>
                      <w:rFonts w:hint="eastAsia"/>
                      <w:sz w:val="24"/>
                      <w:szCs w:val="24"/>
                    </w:rPr>
                    <w:t>职权名称：</w:t>
                  </w:r>
                  <w:r>
                    <w:rPr>
                      <w:rFonts w:hint="eastAsia"/>
                      <w:sz w:val="22"/>
                    </w:rPr>
                    <w:t>对完成政府指令性运输任务成绩突出，经营管理、品牌建设、文明服务成绩显著，有拾金不昧、救死扶伤、见义勇为等先进事迹的出租汽车经营者和驾驶员的奖励</w:t>
                  </w:r>
                </w:p>
                <w:p>
                  <w:pPr>
                    <w:rPr>
                      <w:sz w:val="28"/>
                      <w:szCs w:val="28"/>
                    </w:rPr>
                  </w:pPr>
                </w:p>
              </w:txbxContent>
            </v:textbox>
          </v:shape>
        </w:pict>
      </w:r>
      <w:r>
        <w:pict>
          <v:shape id="_x0000_i1138" o:spt="75" type="#_x0000_t75" style="height:507.75pt;width:403.5pt;" filled="f" o:preferrelative="t" stroked="f" coordsize="21600,21600">
            <v:path/>
            <v:fill on="f" focussize="0,0"/>
            <v:stroke on="f" joinstyle="miter"/>
            <v:imagedata r:id="rId119" o:title=""/>
            <o:lock v:ext="edit" aspectratio="t"/>
            <w10:wrap type="none"/>
            <w10:anchorlock/>
          </v:shape>
        </w:pict>
      </w:r>
    </w:p>
    <w:p>
      <w:pPr>
        <w:rPr>
          <w:sz w:val="52"/>
          <w:szCs w:val="52"/>
        </w:rPr>
      </w:pPr>
      <w:r>
        <w:rPr>
          <w:sz w:val="21"/>
        </w:rPr>
        <w:pict>
          <v:shape id="_x0000_s11553" o:spid="_x0000_s11553" o:spt="109" type="#_x0000_t109" style="position:absolute;left:0pt;margin-left:15.4pt;margin-top:-4.4pt;height:57.95pt;width:364.05pt;z-index:254100480;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双湖县交通运输局行政奖励流程图</w:t>
                  </w:r>
                </w:p>
              </w:txbxContent>
            </v:textbox>
          </v:shape>
        </w:pict>
      </w:r>
      <w:r>
        <w:rPr>
          <w:lang w:bidi="bo-CN"/>
        </w:rPr>
        <w:pict>
          <v:shape id="_x0000_s11452" o:spid="_x0000_s11452" o:spt="202" type="#_x0000_t202" style="position:absolute;left:0pt;margin-left:9pt;margin-top:54.6pt;height:70.2pt;width:383.35pt;z-index:251067392;mso-width-relative:page;mso-height-relative:page;" fillcolor="#FFFFFF" filled="t" stroked="f" coordsize="21600,21600">
            <v:path/>
            <v:fill on="t" color2="#FFFFFF" focussize="0,0"/>
            <v:stroke on="f"/>
            <v:imagedata o:title=""/>
            <o:lock v:ext="edit" aspectratio="f"/>
            <v:textbox>
              <w:txbxContent>
                <w:p>
                  <w:pPr>
                    <w:jc w:val="right"/>
                    <w:rPr>
                      <w:rFonts w:hint="eastAsia" w:eastAsia="宋体"/>
                      <w:sz w:val="24"/>
                      <w:szCs w:val="24"/>
                      <w:lang w:eastAsia="zh-CN"/>
                    </w:rPr>
                  </w:pPr>
                  <w:r>
                    <w:rPr>
                      <w:rFonts w:hint="eastAsia"/>
                      <w:sz w:val="24"/>
                      <w:szCs w:val="24"/>
                      <w:lang w:eastAsia="zh-CN"/>
                    </w:rPr>
                    <w:t>序号：</w:t>
                  </w:r>
                  <w:r>
                    <w:rPr>
                      <w:rFonts w:hint="eastAsia"/>
                      <w:sz w:val="24"/>
                      <w:szCs w:val="24"/>
                      <w:lang w:val="en-US" w:eastAsia="zh-CN"/>
                    </w:rPr>
                    <w:t>225</w:t>
                  </w:r>
                </w:p>
                <w:p>
                  <w:pPr>
                    <w:rPr>
                      <w:rFonts w:ascii="宋体" w:cs="宋体"/>
                      <w:sz w:val="22"/>
                    </w:rPr>
                  </w:pPr>
                  <w:r>
                    <w:rPr>
                      <w:rFonts w:hint="eastAsia"/>
                      <w:sz w:val="22"/>
                    </w:rPr>
                    <w:t xml:space="preserve">其他类 </w:t>
                  </w:r>
                  <w:r>
                    <w:rPr>
                      <w:rFonts w:hint="eastAsia"/>
                      <w:sz w:val="22"/>
                      <w:lang w:eastAsia="zh-CN"/>
                    </w:rPr>
                    <w:t>、</w:t>
                  </w:r>
                  <w:r>
                    <w:rPr>
                      <w:rFonts w:hint="eastAsia"/>
                      <w:sz w:val="22"/>
                    </w:rPr>
                    <w:t>职权名称：变更经营主体、客运班线、经营场所等许可事项或者终止经营的备案</w:t>
                  </w:r>
                </w:p>
                <w:p>
                  <w:pPr>
                    <w:rPr>
                      <w:sz w:val="32"/>
                      <w:szCs w:val="32"/>
                    </w:rPr>
                  </w:pPr>
                </w:p>
              </w:txbxContent>
            </v:textbox>
          </v:shape>
        </w:pict>
      </w:r>
      <w:r>
        <w:pict>
          <v:shape id="_x0000_i1139" o:spt="75" type="#_x0000_t75" style="height:507.75pt;width:403.5pt;" filled="f" o:preferrelative="t" stroked="f" coordsize="21600,21600">
            <v:path/>
            <v:fill on="f" focussize="0,0"/>
            <v:stroke on="f" joinstyle="miter"/>
            <v:imagedata r:id="rId120"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54" o:spid="_x0000_s11554" o:spt="109" type="#_x0000_t109" style="position:absolute;left:0pt;margin-left:13.35pt;margin-top:20.35pt;height:34.1pt;width:359.3pt;z-index:254101504;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双湖县交通运输局其他类流程图</w:t>
                  </w:r>
                </w:p>
              </w:txbxContent>
            </v:textbox>
          </v:shape>
        </w:pict>
      </w:r>
      <w:r>
        <w:rPr>
          <w:lang w:bidi="bo-CN"/>
        </w:rPr>
        <w:pict>
          <v:shape id="_x0000_s11453" o:spid="_x0000_s11453" o:spt="202" type="#_x0000_t202" style="position:absolute;left:0pt;margin-left:9pt;margin-top:70.2pt;height:54.6pt;width:369pt;z-index:251066368;mso-width-relative:page;mso-height-relative:page;" stroked="f" coordsize="21600,21600">
            <v:path/>
            <v:fill focussize="0,0"/>
            <v:stroke on="f" joinstyle="miter"/>
            <v:imagedata o:title=""/>
            <o:lock v:ext="edit"/>
            <v:textbox>
              <w:txbxContent>
                <w:p>
                  <w:pPr>
                    <w:jc w:val="right"/>
                    <w:rPr>
                      <w:rFonts w:hint="eastAsia" w:ascii="宋体" w:hAnsi="宋体"/>
                      <w:sz w:val="24"/>
                      <w:szCs w:val="24"/>
                    </w:rPr>
                  </w:pPr>
                  <w:r>
                    <w:rPr>
                      <w:rFonts w:ascii="宋体" w:hAnsi="宋体"/>
                      <w:sz w:val="24"/>
                      <w:szCs w:val="24"/>
                    </w:rPr>
                    <w:t xml:space="preserve"> </w:t>
                  </w:r>
                  <w:r>
                    <w:rPr>
                      <w:rFonts w:hint="eastAsia" w:ascii="宋体" w:hAnsi="宋体"/>
                      <w:sz w:val="24"/>
                      <w:szCs w:val="24"/>
                    </w:rPr>
                    <w:t>序号</w:t>
                  </w:r>
                  <w:r>
                    <w:rPr>
                      <w:rFonts w:ascii="宋体" w:hAnsi="宋体"/>
                      <w:sz w:val="24"/>
                      <w:szCs w:val="24"/>
                    </w:rPr>
                    <w:t>226</w:t>
                  </w:r>
                </w:p>
                <w:p>
                  <w:pPr>
                    <w:rPr>
                      <w:rFonts w:ascii="宋体" w:cs="宋体"/>
                      <w:sz w:val="22"/>
                    </w:rPr>
                  </w:pPr>
                  <w:r>
                    <w:rPr>
                      <w:rFonts w:hint="eastAsia" w:ascii="宋体" w:hAnsi="宋体"/>
                      <w:sz w:val="24"/>
                      <w:szCs w:val="24"/>
                    </w:rPr>
                    <w:t>其他类</w:t>
                  </w:r>
                  <w:r>
                    <w:rPr>
                      <w:rFonts w:hint="eastAsia" w:ascii="宋体" w:hAnsi="宋体"/>
                      <w:sz w:val="24"/>
                      <w:szCs w:val="24"/>
                      <w:lang w:eastAsia="zh-CN"/>
                    </w:rPr>
                    <w:t>、</w:t>
                  </w:r>
                  <w:r>
                    <w:rPr>
                      <w:rFonts w:hint="eastAsia" w:ascii="宋体" w:hAnsi="宋体"/>
                      <w:sz w:val="24"/>
                      <w:szCs w:val="24"/>
                    </w:rPr>
                    <w:t>职权名称：</w:t>
                  </w:r>
                  <w:r>
                    <w:rPr>
                      <w:rFonts w:hint="eastAsia"/>
                      <w:sz w:val="22"/>
                    </w:rPr>
                    <w:t>机动车维修经营者机动车维修工时和单价的备案</w:t>
                  </w:r>
                </w:p>
                <w:p>
                  <w:pPr>
                    <w:rPr>
                      <w:rFonts w:ascii="宋体"/>
                      <w:sz w:val="24"/>
                      <w:szCs w:val="24"/>
                    </w:rPr>
                  </w:pPr>
                </w:p>
              </w:txbxContent>
            </v:textbox>
          </v:shape>
        </w:pict>
      </w:r>
      <w:r>
        <w:pict>
          <v:shape id="_x0000_i1140" o:spt="75" type="#_x0000_t75" style="height:507.75pt;width:403.5pt;" filled="f" o:preferrelative="t" stroked="f" coordsize="21600,21600">
            <v:path/>
            <v:fill on="f" focussize="0,0"/>
            <v:stroke on="f" joinstyle="miter"/>
            <v:imagedata r:id="rId121" o:title=""/>
            <o:lock v:ext="edit" aspectratio="t"/>
            <w10:wrap type="none"/>
            <w10:anchorlock/>
          </v:shape>
        </w:pict>
      </w:r>
    </w:p>
    <w:p>
      <w:pPr>
        <w:rPr>
          <w:sz w:val="52"/>
          <w:szCs w:val="52"/>
        </w:rPr>
      </w:pPr>
    </w:p>
    <w:p>
      <w:pPr>
        <w:rPr>
          <w:sz w:val="52"/>
          <w:szCs w:val="52"/>
        </w:rPr>
      </w:pPr>
    </w:p>
    <w:p>
      <w:pPr>
        <w:rPr>
          <w:sz w:val="52"/>
          <w:szCs w:val="52"/>
        </w:rPr>
      </w:pPr>
      <w:r>
        <w:rPr>
          <w:sz w:val="21"/>
        </w:rPr>
        <w:pict>
          <v:shape id="_x0000_s11555" o:spid="_x0000_s11555" o:spt="109" type="#_x0000_t109" style="position:absolute;left:0pt;margin-left:12.75pt;margin-top:23.8pt;height:36.15pt;width:405.6pt;z-index:254102528;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双湖县交通运输局其他类流程图</w:t>
                  </w:r>
                </w:p>
              </w:txbxContent>
            </v:textbox>
          </v:shape>
        </w:pict>
      </w:r>
      <w:r>
        <w:rPr>
          <w:lang w:bidi="bo-CN"/>
        </w:rPr>
        <w:pict>
          <v:shape id="_x0000_s11454" o:spid="_x0000_s11454" o:spt="202" type="#_x0000_t202" style="position:absolute;left:0pt;margin-left:9pt;margin-top:54.6pt;height:83.75pt;width:392.4pt;z-index:251068416;mso-width-relative:page;mso-height-relative:page;" fillcolor="#FFFFFF" filled="t" stroked="f" coordsize="21600,21600">
            <v:path/>
            <v:fill on="t" color2="#FFFFFF" focussize="0,0"/>
            <v:stroke on="f"/>
            <v:imagedata o:title=""/>
            <o:lock v:ext="edit" aspectratio="f"/>
            <v:textbox>
              <w:txbxContent>
                <w:p>
                  <w:pPr>
                    <w:jc w:val="right"/>
                    <w:rPr>
                      <w:rFonts w:hint="eastAsia" w:ascii="宋体" w:hAnsi="宋体"/>
                      <w:sz w:val="24"/>
                      <w:szCs w:val="24"/>
                    </w:rPr>
                  </w:pPr>
                  <w:r>
                    <w:rPr>
                      <w:rFonts w:hint="eastAsia" w:ascii="宋体" w:hAnsi="宋体"/>
                      <w:sz w:val="24"/>
                      <w:szCs w:val="24"/>
                    </w:rPr>
                    <w:t>序号</w:t>
                  </w:r>
                  <w:r>
                    <w:rPr>
                      <w:rFonts w:ascii="宋体" w:hAnsi="宋体"/>
                      <w:sz w:val="24"/>
                      <w:szCs w:val="24"/>
                    </w:rPr>
                    <w:t>227</w:t>
                  </w:r>
                </w:p>
                <w:p>
                  <w:pPr>
                    <w:rPr>
                      <w:rFonts w:ascii="宋体" w:cs="宋体"/>
                      <w:sz w:val="28"/>
                      <w:szCs w:val="28"/>
                    </w:rPr>
                  </w:pPr>
                  <w:r>
                    <w:rPr>
                      <w:rFonts w:hint="eastAsia" w:ascii="宋体" w:hAnsi="宋体"/>
                      <w:sz w:val="28"/>
                      <w:szCs w:val="28"/>
                    </w:rPr>
                    <w:t>其他类</w:t>
                  </w:r>
                  <w:r>
                    <w:rPr>
                      <w:rFonts w:ascii="宋体" w:hAnsi="宋体"/>
                      <w:sz w:val="28"/>
                      <w:szCs w:val="28"/>
                    </w:rPr>
                    <w:t xml:space="preserve"> </w:t>
                  </w:r>
                  <w:r>
                    <w:rPr>
                      <w:rFonts w:hint="eastAsia" w:ascii="宋体" w:hAnsi="宋体"/>
                      <w:sz w:val="28"/>
                      <w:szCs w:val="28"/>
                      <w:lang w:eastAsia="zh-CN"/>
                    </w:rPr>
                    <w:t>、</w:t>
                  </w:r>
                  <w:r>
                    <w:rPr>
                      <w:rFonts w:hint="eastAsia" w:ascii="宋体" w:hAnsi="宋体"/>
                      <w:sz w:val="28"/>
                      <w:szCs w:val="28"/>
                    </w:rPr>
                    <w:t>职权名称：</w:t>
                  </w:r>
                  <w:r>
                    <w:rPr>
                      <w:rFonts w:hint="eastAsia"/>
                      <w:sz w:val="28"/>
                      <w:szCs w:val="28"/>
                    </w:rPr>
                    <w:t>机动车驾驶员培训机构应学时收费标准的备案</w:t>
                  </w:r>
                </w:p>
                <w:p>
                  <w:pPr>
                    <w:rPr>
                      <w:rFonts w:ascii="宋体"/>
                      <w:sz w:val="28"/>
                      <w:szCs w:val="28"/>
                    </w:rPr>
                  </w:pPr>
                </w:p>
              </w:txbxContent>
            </v:textbox>
          </v:shape>
        </w:pict>
      </w:r>
      <w:r>
        <w:pict>
          <v:shape id="_x0000_i1141" o:spt="75" type="#_x0000_t75" style="height:507.75pt;width:403.5pt;" filled="f" o:preferrelative="t" stroked="f" coordsize="21600,21600">
            <v:path/>
            <v:fill on="f" focussize="0,0"/>
            <v:stroke on="f" joinstyle="miter"/>
            <v:imagedata r:id="rId122"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56" o:spid="_x0000_s11556" o:spt="109" type="#_x0000_t109" style="position:absolute;left:0pt;margin-left:13.35pt;margin-top:13.3pt;height:47.05pt;width:373.6pt;z-index:254103552;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双湖县交通运输局其他类流程图</w:t>
                  </w:r>
                </w:p>
              </w:txbxContent>
            </v:textbox>
          </v:shape>
        </w:pict>
      </w:r>
      <w:r>
        <w:rPr>
          <w:lang w:bidi="bo-CN"/>
        </w:rPr>
        <w:pict>
          <v:shape id="_x0000_s11455" o:spid="_x0000_s11455" o:spt="202" type="#_x0000_t202" style="position:absolute;left:0pt;margin-left:9pt;margin-top:54.6pt;height:80.45pt;width:405.75pt;z-index:251069440;mso-width-relative:page;mso-height-relative:page;" fillcolor="#FFFFFF" filled="t" stroked="f" coordsize="21600,21600">
            <v:path/>
            <v:fill on="t" color2="#FFFFFF" focussize="0,0"/>
            <v:stroke on="f"/>
            <v:imagedata o:title=""/>
            <o:lock v:ext="edit" aspectratio="f"/>
            <v:textbox>
              <w:txbxContent>
                <w:p>
                  <w:pPr>
                    <w:jc w:val="right"/>
                    <w:rPr>
                      <w:rFonts w:hint="eastAsia" w:ascii="宋体" w:hAnsi="宋体"/>
                      <w:sz w:val="24"/>
                      <w:szCs w:val="24"/>
                    </w:rPr>
                  </w:pPr>
                  <w:r>
                    <w:rPr>
                      <w:rFonts w:hint="eastAsia" w:ascii="宋体" w:hAnsi="宋体"/>
                      <w:sz w:val="24"/>
                      <w:szCs w:val="24"/>
                    </w:rPr>
                    <w:t>序号</w:t>
                  </w:r>
                  <w:r>
                    <w:rPr>
                      <w:rFonts w:ascii="宋体" w:hAnsi="宋体"/>
                      <w:sz w:val="24"/>
                      <w:szCs w:val="24"/>
                    </w:rPr>
                    <w:t>228</w:t>
                  </w:r>
                </w:p>
                <w:p>
                  <w:pPr>
                    <w:rPr>
                      <w:rFonts w:ascii="宋体" w:cs="宋体"/>
                      <w:sz w:val="22"/>
                    </w:rPr>
                  </w:pPr>
                  <w:r>
                    <w:rPr>
                      <w:rFonts w:hint="eastAsia" w:ascii="宋体" w:hAnsi="宋体"/>
                      <w:sz w:val="28"/>
                      <w:szCs w:val="28"/>
                    </w:rPr>
                    <w:t>其他类</w:t>
                  </w:r>
                  <w:r>
                    <w:rPr>
                      <w:rFonts w:ascii="宋体" w:hAnsi="宋体"/>
                      <w:sz w:val="28"/>
                      <w:szCs w:val="28"/>
                    </w:rPr>
                    <w:t xml:space="preserve"> </w:t>
                  </w:r>
                  <w:r>
                    <w:rPr>
                      <w:rFonts w:hint="eastAsia" w:ascii="宋体" w:hAnsi="宋体"/>
                      <w:sz w:val="28"/>
                      <w:szCs w:val="28"/>
                      <w:lang w:eastAsia="zh-CN"/>
                    </w:rPr>
                    <w:t>、</w:t>
                  </w:r>
                  <w:r>
                    <w:rPr>
                      <w:rFonts w:hint="eastAsia" w:ascii="宋体" w:hAnsi="宋体"/>
                      <w:sz w:val="28"/>
                      <w:szCs w:val="28"/>
                    </w:rPr>
                    <w:t>职权名称：</w:t>
                  </w:r>
                  <w:r>
                    <w:rPr>
                      <w:rFonts w:hint="eastAsia"/>
                      <w:sz w:val="28"/>
                      <w:szCs w:val="28"/>
                    </w:rPr>
                    <w:t>道路运输企业新建或者变更监控平台的备案</w:t>
                  </w:r>
                </w:p>
                <w:p>
                  <w:pPr>
                    <w:rPr>
                      <w:rFonts w:ascii="宋体"/>
                      <w:sz w:val="28"/>
                      <w:szCs w:val="28"/>
                    </w:rPr>
                  </w:pPr>
                </w:p>
              </w:txbxContent>
            </v:textbox>
          </v:shape>
        </w:pict>
      </w:r>
      <w:r>
        <w:pict>
          <v:shape id="_x0000_i1174" o:spt="75" type="#_x0000_t75" style="height:507.75pt;width:403.5pt;" filled="f" o:preferrelative="t" stroked="f" coordsize="21600,21600">
            <v:path/>
            <v:fill on="f" focussize="0,0"/>
            <v:stroke on="f" joinstyle="miter"/>
            <v:imagedata r:id="rId123" o:title=""/>
            <o:lock v:ext="edit" aspectratio="t"/>
            <w10:wrap type="none"/>
            <w10:anchorlock/>
          </v:shape>
        </w:pict>
      </w:r>
    </w:p>
    <w:p>
      <w:pPr>
        <w:rPr>
          <w:sz w:val="52"/>
          <w:szCs w:val="52"/>
        </w:rPr>
      </w:pPr>
    </w:p>
    <w:p>
      <w:pPr>
        <w:rPr>
          <w:sz w:val="52"/>
          <w:szCs w:val="52"/>
        </w:rPr>
      </w:pPr>
    </w:p>
    <w:p>
      <w:pPr>
        <w:rPr>
          <w:sz w:val="52"/>
          <w:szCs w:val="52"/>
        </w:rPr>
      </w:pPr>
    </w:p>
    <w:p>
      <w:pPr>
        <w:rPr>
          <w:sz w:val="52"/>
          <w:szCs w:val="52"/>
        </w:rPr>
      </w:pPr>
    </w:p>
    <w:p>
      <w:pPr>
        <w:rPr>
          <w:sz w:val="52"/>
          <w:szCs w:val="52"/>
        </w:rPr>
      </w:pPr>
      <w:r>
        <w:rPr>
          <w:sz w:val="21"/>
        </w:rPr>
        <w:pict>
          <v:shape id="_x0000_s11557" o:spid="_x0000_s11557" o:spt="109" type="#_x0000_t109" style="position:absolute;left:0pt;margin-left:14.05pt;margin-top:28.25pt;height:38.15pt;width:380.4pt;z-index:25410457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双湖县交通运输局其他类流程图</w:t>
                  </w:r>
                </w:p>
              </w:txbxContent>
            </v:textbox>
          </v:shape>
        </w:pict>
      </w:r>
      <w:r>
        <w:rPr>
          <w:lang w:bidi="bo-CN"/>
        </w:rPr>
        <w:pict>
          <v:shape id="_x0000_s11456" o:spid="_x0000_s11456" o:spt="202" type="#_x0000_t202" style="position:absolute;left:0pt;margin-left:18pt;margin-top:70.2pt;height:70.2pt;width:370.5pt;z-index:251070464;mso-width-relative:page;mso-height-relative:page;" stroked="f" coordsize="21600,21600">
            <v:path/>
            <v:fill focussize="0,0"/>
            <v:stroke on="f" joinstyle="miter"/>
            <v:imagedata o:title=""/>
            <o:lock v:ext="edit"/>
            <v:textbox>
              <w:txbxContent>
                <w:p>
                  <w:pPr>
                    <w:jc w:val="right"/>
                    <w:rPr>
                      <w:rFonts w:ascii="宋体"/>
                      <w:sz w:val="24"/>
                      <w:szCs w:val="24"/>
                    </w:rPr>
                  </w:pPr>
                  <w:r>
                    <w:rPr>
                      <w:rFonts w:hint="eastAsia" w:ascii="宋体" w:hAnsi="宋体"/>
                      <w:sz w:val="24"/>
                      <w:szCs w:val="24"/>
                    </w:rPr>
                    <w:t>序号：</w:t>
                  </w:r>
                  <w:r>
                    <w:rPr>
                      <w:rFonts w:ascii="宋体" w:hAnsi="宋体"/>
                      <w:sz w:val="24"/>
                      <w:szCs w:val="24"/>
                    </w:rPr>
                    <w:t>229</w:t>
                  </w:r>
                </w:p>
                <w:p>
                  <w:pPr>
                    <w:rPr>
                      <w:rFonts w:ascii="宋体" w:cs="宋体"/>
                      <w:sz w:val="26"/>
                      <w:szCs w:val="28"/>
                    </w:rPr>
                  </w:pPr>
                  <w:r>
                    <w:rPr>
                      <w:rFonts w:hint="eastAsia" w:ascii="宋体" w:hAnsi="宋体"/>
                      <w:sz w:val="26"/>
                      <w:szCs w:val="28"/>
                    </w:rPr>
                    <w:t>其他类、职权名称：公路工程施工作业完毕验收</w:t>
                  </w:r>
                </w:p>
                <w:p>
                  <w:pPr>
                    <w:rPr>
                      <w:rFonts w:ascii="宋体"/>
                      <w:sz w:val="28"/>
                      <w:szCs w:val="28"/>
                    </w:rPr>
                  </w:pPr>
                </w:p>
              </w:txbxContent>
            </v:textbox>
          </v:shape>
        </w:pict>
      </w:r>
      <w:r>
        <w:pict>
          <v:shape id="_x0000_i1143" o:spt="75" type="#_x0000_t75" style="height:592.5pt;width:466.5pt;" filled="f" o:preferrelative="t" stroked="f" coordsize="21600,21600">
            <v:path/>
            <v:fill on="f" focussize="0,0"/>
            <v:stroke on="f" joinstyle="miter"/>
            <v:imagedata r:id="rId124" o:title=""/>
            <o:lock v:ext="edit" aspectratio="t"/>
            <w10:wrap type="none"/>
            <w10:anchorlock/>
          </v:shape>
        </w:pict>
      </w:r>
    </w:p>
    <w:p>
      <w:pPr>
        <w:rPr>
          <w:sz w:val="52"/>
          <w:szCs w:val="52"/>
        </w:rPr>
      </w:pPr>
    </w:p>
    <w:p>
      <w:pPr>
        <w:rPr>
          <w:sz w:val="52"/>
          <w:szCs w:val="52"/>
        </w:rPr>
      </w:pPr>
    </w:p>
    <w:p>
      <w:pPr>
        <w:spacing w:line="580" w:lineRule="exact"/>
        <w:jc w:val="center"/>
        <w:rPr>
          <w:rFonts w:ascii="Times New Roman" w:hAnsi="Times New Roman"/>
          <w:b/>
          <w:color w:val="000000"/>
          <w:sz w:val="36"/>
          <w:szCs w:val="36"/>
          <w:lang w:val="zh-CN"/>
        </w:rPr>
      </w:pPr>
      <w:r>
        <w:rPr>
          <w:rFonts w:hint="eastAsia" w:ascii="Times New Roman" w:hAnsi="Times New Roman"/>
          <w:b/>
          <w:color w:val="000000"/>
          <w:sz w:val="36"/>
          <w:szCs w:val="36"/>
          <w:lang w:val="zh-CN"/>
        </w:rPr>
        <w:t>双湖县交通运输局行政其他类流程图</w:t>
      </w:r>
    </w:p>
    <w:p>
      <w:pPr>
        <w:jc w:val="right"/>
        <w:rPr>
          <w:rFonts w:ascii="宋体" w:hAnsi="宋体"/>
          <w:sz w:val="24"/>
          <w:szCs w:val="24"/>
        </w:rPr>
      </w:pPr>
      <w:r>
        <w:rPr>
          <w:rFonts w:hint="eastAsia" w:ascii="宋体" w:hAnsi="宋体"/>
          <w:sz w:val="24"/>
          <w:szCs w:val="24"/>
        </w:rPr>
        <w:t>序号：</w:t>
      </w:r>
      <w:r>
        <w:rPr>
          <w:rFonts w:ascii="宋体" w:hAnsi="宋体"/>
          <w:sz w:val="24"/>
          <w:szCs w:val="24"/>
        </w:rPr>
        <w:t>230</w:t>
      </w:r>
    </w:p>
    <w:p>
      <w:pPr>
        <w:rPr>
          <w:rFonts w:ascii="宋体" w:cs="宋体"/>
          <w:sz w:val="26"/>
          <w:szCs w:val="16"/>
        </w:rPr>
      </w:pPr>
      <w:r>
        <w:rPr>
          <w:rFonts w:hint="eastAsia" w:ascii="宋体" w:hAnsi="宋体"/>
          <w:sz w:val="26"/>
          <w:szCs w:val="28"/>
        </w:rPr>
        <w:t>职权名称：</w:t>
      </w:r>
      <w:r>
        <w:rPr>
          <w:rFonts w:hint="eastAsia" w:ascii="宋体" w:hAnsi="宋体"/>
          <w:sz w:val="26"/>
          <w:szCs w:val="16"/>
        </w:rPr>
        <w:t>对违反机动车驾驶员培训管理有关规定的通报</w:t>
      </w:r>
    </w:p>
    <w:p>
      <w:pPr>
        <w:rPr>
          <w:sz w:val="28"/>
          <w:szCs w:val="28"/>
        </w:rPr>
      </w:pPr>
      <w:r>
        <w:rPr>
          <w:lang w:bidi="bo-CN"/>
        </w:rPr>
        <w:pict>
          <v:shape id="_x0000_s11457" o:spid="_x0000_s11457" o:spt="116" type="#_x0000_t116" style="position:absolute;left:0pt;margin-left:160.65pt;margin-top:2.2pt;height:54.6pt;width:114.05pt;z-index:253664256;mso-width-relative:page;mso-height-relative:page;" coordsize="21600,21600">
            <v:path/>
            <v:fill focussize="0,0"/>
            <v:stroke joinstyle="miter"/>
            <v:imagedata o:title=""/>
            <o:lock v:ext="edit"/>
            <v:textbox>
              <w:txbxContent>
                <w:p>
                  <w:pPr>
                    <w:ind w:firstLine="31680" w:firstLineChars="200"/>
                    <w:rPr>
                      <w:sz w:val="28"/>
                      <w:szCs w:val="28"/>
                    </w:rPr>
                  </w:pPr>
                  <w:r>
                    <w:rPr>
                      <w:rFonts w:hint="eastAsia"/>
                      <w:sz w:val="28"/>
                      <w:szCs w:val="28"/>
                    </w:rPr>
                    <w:t>申</w:t>
                  </w:r>
                  <w:r>
                    <w:rPr>
                      <w:sz w:val="28"/>
                      <w:szCs w:val="28"/>
                    </w:rPr>
                    <w:t xml:space="preserve"> </w:t>
                  </w:r>
                  <w:r>
                    <w:rPr>
                      <w:rFonts w:hint="eastAsia"/>
                      <w:sz w:val="28"/>
                      <w:szCs w:val="28"/>
                    </w:rPr>
                    <w:t>请</w:t>
                  </w:r>
                </w:p>
              </w:txbxContent>
            </v:textbox>
          </v:shape>
        </w:pict>
      </w:r>
      <w:r>
        <w:rPr>
          <w:sz w:val="28"/>
          <w:szCs w:val="28"/>
        </w:rPr>
        <w:t xml:space="preserve"> </w:t>
      </w:r>
    </w:p>
    <w:p>
      <w:pPr>
        <w:jc w:val="center"/>
      </w:pPr>
      <w:r>
        <w:rPr>
          <w:lang w:bidi="bo-CN"/>
        </w:rPr>
        <w:pict>
          <v:shape id="_x0000_s11458" o:spid="_x0000_s11458" o:spt="202" type="#_x0000_t202" style="position:absolute;left:0pt;margin-left:160.65pt;margin-top:286.6pt;height:56.15pt;width:29.8pt;z-index:251088896;mso-width-relative:page;mso-height-relative:page;" stroked="t" coordsize="21600,21600">
            <v:path/>
            <v:fill focussize="0,0"/>
            <v:stroke color="#FFFFFF" joinstyle="miter"/>
            <v:imagedata o:title=""/>
            <o:lock v:ext="edit"/>
            <v:textbox style="layout-flow:vertical-ideographic;">
              <w:txbxContent>
                <w:p>
                  <w:r>
                    <w:rPr>
                      <w:rFonts w:hint="eastAsia"/>
                    </w:rPr>
                    <w:t>准予奖励</w:t>
                  </w:r>
                </w:p>
              </w:txbxContent>
            </v:textbox>
          </v:shape>
        </w:pict>
      </w:r>
      <w:r>
        <w:rPr>
          <w:lang w:bidi="bo-CN"/>
        </w:rPr>
        <w:pict>
          <v:shape id="_x0000_s11459" o:spid="_x0000_s11459" o:spt="202" type="#_x0000_t202" style="position:absolute;left:0pt;margin-left:299.2pt;margin-top:321.15pt;height:110.35pt;width:32.75pt;z-index:251087872;mso-width-relative:page;mso-height-relative:page;" stroked="t" coordsize="21600,21600">
            <v:path/>
            <v:fill focussize="0,0"/>
            <v:stroke color="#FFFFFF" joinstyle="miter"/>
            <v:imagedata o:title=""/>
            <o:lock v:ext="edit"/>
            <v:textbox style="layout-flow:vertical-ideographic;">
              <w:txbxContent>
                <w:p>
                  <w:r>
                    <w:rPr>
                      <w:rFonts w:hint="eastAsia"/>
                    </w:rPr>
                    <w:t>不予奖励</w:t>
                  </w:r>
                </w:p>
                <w:p/>
              </w:txbxContent>
            </v:textbox>
          </v:shape>
        </w:pict>
      </w:r>
      <w:r>
        <w:rPr>
          <w:lang w:bidi="bo-CN"/>
        </w:rPr>
        <w:pict>
          <v:shape id="_x0000_s11460" o:spid="_x0000_s11460" o:spt="32" type="#_x0000_t32" style="position:absolute;left:0pt;flip:x;margin-left:260.95pt;margin-top:476.8pt;height:0.05pt;width:34.65pt;z-index:251086848;mso-width-relative:page;mso-height-relative:page;" o:connectortype="straight" filled="f" coordsize="21600,21600">
            <v:path arrowok="t"/>
            <v:fill on="f" focussize="0,0"/>
            <v:stroke endarrow="block"/>
            <v:imagedata o:title=""/>
            <o:lock v:ext="edit"/>
          </v:shape>
        </w:pict>
      </w:r>
      <w:r>
        <w:rPr>
          <w:lang w:bidi="bo-CN"/>
        </w:rPr>
        <w:pict>
          <v:shape id="_x0000_s11461" o:spid="_x0000_s11461" o:spt="32" type="#_x0000_t32" style="position:absolute;left:0pt;margin-left:295.55pt;margin-top:269.25pt;height:207.55pt;width:0pt;z-index:251085824;mso-width-relative:page;mso-height-relative:page;" o:connectortype="straight" filled="f" coordsize="21600,21600">
            <v:path arrowok="t"/>
            <v:fill on="f" focussize="0,0"/>
            <v:stroke/>
            <v:imagedata o:title=""/>
            <o:lock v:ext="edit"/>
          </v:shape>
        </w:pict>
      </w:r>
      <w:r>
        <w:rPr>
          <w:lang w:bidi="bo-CN"/>
        </w:rPr>
        <w:pict>
          <v:shape id="_x0000_s11462" o:spid="_x0000_s11462" o:spt="32" type="#_x0000_t32" style="position:absolute;left:0pt;margin-left:260.95pt;margin-top:269.25pt;height:0pt;width:34.6pt;z-index:251084800;mso-width-relative:page;mso-height-relative:page;" o:connectortype="straight" filled="f" coordsize="21600,21600">
            <v:path arrowok="t"/>
            <v:fill on="f" focussize="0,0"/>
            <v:stroke/>
            <v:imagedata o:title=""/>
            <o:lock v:ext="edit"/>
          </v:shape>
        </w:pict>
      </w:r>
      <w:r>
        <w:rPr>
          <w:lang w:bidi="bo-CN"/>
        </w:rPr>
        <w:pict>
          <v:shape id="_x0000_s11463" o:spid="_x0000_s11463" o:spt="116" type="#_x0000_t116" style="position:absolute;left:0pt;margin-left:166.55pt;margin-top:455.2pt;height:47.7pt;width:94.4pt;z-index:251083776;mso-width-relative:page;mso-height-relative:page;" coordsize="21600,21600">
            <v:path/>
            <v:fill focussize="0,0"/>
            <v:stroke joinstyle="miter"/>
            <v:imagedata o:title=""/>
            <o:lock v:ext="edit"/>
            <v:textbox>
              <w:txbxContent>
                <w:p>
                  <w:pPr>
                    <w:ind w:firstLine="31680" w:firstLineChars="50"/>
                    <w:rPr>
                      <w:sz w:val="28"/>
                      <w:szCs w:val="28"/>
                    </w:rPr>
                  </w:pPr>
                  <w:r>
                    <w:rPr>
                      <w:rFonts w:hint="eastAsia"/>
                      <w:sz w:val="28"/>
                      <w:szCs w:val="28"/>
                    </w:rPr>
                    <w:t>存档送结</w:t>
                  </w:r>
                </w:p>
              </w:txbxContent>
            </v:textbox>
          </v:shape>
        </w:pict>
      </w:r>
      <w:r>
        <w:rPr>
          <w:lang w:bidi="bo-CN"/>
        </w:rPr>
        <w:pict>
          <v:shape id="_x0000_s11464" o:spid="_x0000_s11464" o:spt="32" type="#_x0000_t32" style="position:absolute;left:0pt;margin-left:216pt;margin-top:394.25pt;height:60.95pt;width:0.05pt;z-index:251082752;mso-width-relative:page;mso-height-relative:page;" o:connectortype="straight" filled="f" coordsize="21600,21600">
            <v:path arrowok="t"/>
            <v:fill on="f" focussize="0,0"/>
            <v:stroke endarrow="block"/>
            <v:imagedata o:title=""/>
            <o:lock v:ext="edit"/>
          </v:shape>
        </w:pict>
      </w:r>
      <w:r>
        <w:rPr>
          <w:lang w:bidi="bo-CN"/>
        </w:rPr>
        <w:pict>
          <v:shape id="_x0000_s11465" o:spid="_x0000_s11465" o:spt="109" type="#_x0000_t109" style="position:absolute;left:0pt;margin-left:174pt;margin-top:346.25pt;height:48pt;width:80.45pt;z-index:251081728;mso-width-relative:page;mso-height-relative:page;" coordsize="21600,21600">
            <v:path/>
            <v:fill focussize="0,0"/>
            <v:stroke joinstyle="miter"/>
            <v:imagedata o:title=""/>
            <o:lock v:ext="edit"/>
            <v:textbox>
              <w:txbxContent>
                <w:p>
                  <w:pPr>
                    <w:ind w:firstLine="31680" w:firstLineChars="100"/>
                    <w:rPr>
                      <w:sz w:val="28"/>
                      <w:szCs w:val="28"/>
                    </w:rPr>
                  </w:pPr>
                  <w:r>
                    <w:rPr>
                      <w:rFonts w:hint="eastAsia"/>
                      <w:sz w:val="28"/>
                      <w:szCs w:val="28"/>
                    </w:rPr>
                    <w:t>送</w:t>
                  </w:r>
                  <w:r>
                    <w:rPr>
                      <w:sz w:val="28"/>
                      <w:szCs w:val="28"/>
                    </w:rPr>
                    <w:t xml:space="preserve">  </w:t>
                  </w:r>
                  <w:r>
                    <w:rPr>
                      <w:rFonts w:hint="eastAsia"/>
                      <w:sz w:val="28"/>
                      <w:szCs w:val="28"/>
                    </w:rPr>
                    <w:t>达</w:t>
                  </w:r>
                </w:p>
              </w:txbxContent>
            </v:textbox>
          </v:shape>
        </w:pict>
      </w:r>
      <w:r>
        <w:rPr>
          <w:lang w:bidi="bo-CN"/>
        </w:rPr>
        <w:pict>
          <v:shape id="_x0000_s11466" o:spid="_x0000_s11466" o:spt="32" type="#_x0000_t32" style="position:absolute;left:0pt;margin-left:216.05pt;margin-top:296.5pt;height:49.75pt;width:0.05pt;z-index:251080704;mso-width-relative:page;mso-height-relative:page;" o:connectortype="straight" filled="f" coordsize="21600,21600">
            <v:path arrowok="t"/>
            <v:fill on="f" focussize="0,0"/>
            <v:stroke endarrow="block"/>
            <v:imagedata o:title=""/>
            <o:lock v:ext="edit"/>
          </v:shape>
        </w:pict>
      </w:r>
      <w:r>
        <w:rPr>
          <w:lang w:bidi="bo-CN"/>
        </w:rPr>
        <w:pict>
          <v:shape id="_x0000_s11467" o:spid="_x0000_s11467" o:spt="110" type="#_x0000_t110" style="position:absolute;left:0pt;margin-left:169.3pt;margin-top:241.35pt;height:55.15pt;width:91.65pt;z-index:251079680;mso-width-relative:page;mso-height-relative:page;" coordsize="21600,21600">
            <v:path/>
            <v:fill focussize="0,0"/>
            <v:stroke joinstyle="miter"/>
            <v:imagedata o:title=""/>
            <o:lock v:ext="edit"/>
            <v:textbox>
              <w:txbxContent>
                <w:p>
                  <w:pPr>
                    <w:rPr>
                      <w:sz w:val="28"/>
                      <w:szCs w:val="28"/>
                    </w:rPr>
                  </w:pPr>
                  <w:r>
                    <w:rPr>
                      <w:rFonts w:hint="eastAsia"/>
                      <w:sz w:val="28"/>
                      <w:szCs w:val="28"/>
                    </w:rPr>
                    <w:t>决</w:t>
                  </w:r>
                  <w:r>
                    <w:rPr>
                      <w:sz w:val="28"/>
                      <w:szCs w:val="28"/>
                    </w:rPr>
                    <w:t xml:space="preserve"> </w:t>
                  </w:r>
                  <w:r>
                    <w:rPr>
                      <w:rFonts w:hint="eastAsia"/>
                      <w:sz w:val="28"/>
                      <w:szCs w:val="28"/>
                    </w:rPr>
                    <w:t>定</w:t>
                  </w:r>
                </w:p>
              </w:txbxContent>
            </v:textbox>
          </v:shape>
        </w:pict>
      </w:r>
    </w:p>
    <w:p>
      <w:pPr>
        <w:tabs>
          <w:tab w:val="left" w:pos="2024"/>
        </w:tabs>
      </w:pPr>
      <w:r>
        <w:rPr>
          <w:lang w:bidi="bo-CN"/>
        </w:rPr>
        <w:pict>
          <v:shape id="_x0000_s11468" o:spid="_x0000_s11468" o:spt="32" type="#_x0000_t32" style="position:absolute;left:0pt;flip:y;margin-left:63.1pt;margin-top:3.25pt;height:50.25pt;width:0pt;z-index:251094016;mso-width-relative:page;mso-height-relative:page;" o:connectortype="straight" filled="f" coordsize="21600,21600">
            <v:path arrowok="t"/>
            <v:fill on="f" focussize="0,0"/>
            <v:stroke/>
            <v:imagedata o:title=""/>
            <o:lock v:ext="edit"/>
          </v:shape>
        </w:pict>
      </w:r>
      <w:r>
        <w:rPr>
          <w:lang w:bidi="bo-CN"/>
        </w:rPr>
        <w:pict>
          <v:shape id="_x0000_s11469" o:spid="_x0000_s11469" o:spt="32" type="#_x0000_t32" style="position:absolute;left:0pt;margin-left:63.15pt;margin-top:3.25pt;height:0.05pt;width:96.35pt;z-index:251091968;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70" o:spid="_x0000_s11470" o:spt="32" type="#_x0000_t32" style="position:absolute;left:0pt;margin-left:216.1pt;margin-top:9.4pt;height:16.5pt;width:0.1pt;z-index:251073536;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71" o:spid="_x0000_s11471" o:spt="110" type="#_x0000_t110" style="position:absolute;left:0pt;margin-left:179.2pt;margin-top:10.3pt;height:48pt;width:72pt;z-index:251089920;mso-width-relative:page;mso-height-relative:page;" coordsize="21600,21600">
            <v:path/>
            <v:fill focussize="0,0"/>
            <v:stroke joinstyle="miter"/>
            <v:imagedata o:title=""/>
            <o:lock v:ext="edit"/>
            <v:textbox>
              <w:txbxContent>
                <w:p>
                  <w:r>
                    <w:rPr>
                      <w:rFonts w:hint="eastAsia"/>
                    </w:rPr>
                    <w:t>受</w:t>
                  </w:r>
                  <w:r>
                    <w:t xml:space="preserve"> </w:t>
                  </w:r>
                  <w:r>
                    <w:rPr>
                      <w:rFonts w:hint="eastAsia"/>
                    </w:rPr>
                    <w:t>理</w:t>
                  </w:r>
                </w:p>
              </w:txbxContent>
            </v:textbox>
          </v:shape>
        </w:pict>
      </w:r>
    </w:p>
    <w:p>
      <w:pPr>
        <w:tabs>
          <w:tab w:val="left" w:pos="2024"/>
        </w:tabs>
      </w:pPr>
      <w:r>
        <w:rPr>
          <w:lang w:bidi="bo-CN"/>
        </w:rPr>
        <w:pict>
          <v:shape id="_x0000_s11472" o:spid="_x0000_s11472" o:spt="116" type="#_x0000_t116" style="position:absolute;left:0pt;margin-left:291.2pt;margin-top:4.8pt;height:28.85pt;width:64.4pt;z-index:251096064;mso-width-relative:page;mso-height-relative:page;" coordsize="21600,21600">
            <v:path/>
            <v:fill focussize="0,0"/>
            <v:stroke joinstyle="miter"/>
            <v:imagedata o:title=""/>
            <o:lock v:ext="edit"/>
            <v:textbox>
              <w:txbxContent>
                <w:p>
                  <w:r>
                    <w:rPr>
                      <w:rFonts w:hint="eastAsia"/>
                    </w:rPr>
                    <w:t>不予受理</w:t>
                  </w:r>
                </w:p>
              </w:txbxContent>
            </v:textbox>
          </v:shape>
        </w:pict>
      </w:r>
      <w:r>
        <w:rPr>
          <w:lang w:bidi="bo-CN"/>
        </w:rPr>
        <w:pict>
          <v:shape id="_x0000_s11473" o:spid="_x0000_s11473" o:spt="109" type="#_x0000_t109" style="position:absolute;left:0pt;margin-left:28.45pt;margin-top:6.7pt;height:22.1pt;width:72pt;z-index:251092992;mso-width-relative:page;mso-height-relative:page;" coordsize="21600,21600">
            <v:path/>
            <v:fill focussize="0,0"/>
            <v:stroke joinstyle="miter"/>
            <v:imagedata o:title=""/>
            <o:lock v:ext="edit"/>
            <v:textbox>
              <w:txbxContent>
                <w:p>
                  <w:r>
                    <w:rPr>
                      <w:rFonts w:hint="eastAsia"/>
                    </w:rPr>
                    <w:t>补</w:t>
                  </w:r>
                  <w:r>
                    <w:t xml:space="preserve">      </w:t>
                  </w:r>
                  <w:r>
                    <w:rPr>
                      <w:rFonts w:hint="eastAsia"/>
                    </w:rPr>
                    <w:t>正</w:t>
                  </w:r>
                </w:p>
              </w:txbxContent>
            </v:textbox>
          </v:shape>
        </w:pict>
      </w:r>
    </w:p>
    <w:p>
      <w:pPr>
        <w:tabs>
          <w:tab w:val="left" w:pos="2024"/>
        </w:tabs>
      </w:pPr>
      <w:r>
        <w:rPr>
          <w:lang w:bidi="bo-CN"/>
        </w:rPr>
        <w:pict>
          <v:shape id="_x0000_s11474" o:spid="_x0000_s11474" o:spt="32" type="#_x0000_t32" style="position:absolute;left:0pt;margin-left:251.2pt;margin-top:2.55pt;height:0.05pt;width:40pt;z-index:251097088;mso-width-relative:page;mso-height-relative:page;" o:connectortype="straight" filled="f" coordsize="21600,21600">
            <v:path arrowok="t"/>
            <v:fill on="f" focussize="0,0"/>
            <v:stroke endarrow="block"/>
            <v:imagedata o:title=""/>
            <o:lock v:ext="edit"/>
          </v:shape>
        </w:pict>
      </w:r>
      <w:r>
        <w:rPr>
          <w:lang w:bidi="bo-CN"/>
        </w:rPr>
        <w:pict>
          <v:shape id="_x0000_s11475" o:spid="_x0000_s11475" o:spt="32" type="#_x0000_t32" style="position:absolute;left:0pt;flip:x;margin-left:100.45pt;margin-top:2.5pt;height:0.05pt;width:78.75pt;z-index:251095040;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76" o:spid="_x0000_s11476" o:spt="32" type="#_x0000_t32" style="position:absolute;left:0pt;margin-left:216pt;margin-top:11.5pt;height:71.6pt;width:0.05pt;z-index:251090944;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77" o:spid="_x0000_s11477" o:spt="109" type="#_x0000_t109" style="position:absolute;left:0pt;margin-left:51.6pt;margin-top:7pt;height:32.1pt;width:72pt;z-index:251071488;mso-width-relative:page;mso-height-relative:page;" coordsize="21600,21600">
            <v:path/>
            <v:fill focussize="0,0"/>
            <v:stroke joinstyle="miter"/>
            <v:imagedata o:title=""/>
            <o:lock v:ext="edit"/>
            <v:textbox>
              <w:txbxContent>
                <w:p>
                  <w:pPr>
                    <w:rPr>
                      <w:sz w:val="28"/>
                      <w:szCs w:val="28"/>
                    </w:rPr>
                  </w:pPr>
                  <w:r>
                    <w:rPr>
                      <w:rFonts w:hint="eastAsia"/>
                      <w:sz w:val="28"/>
                      <w:szCs w:val="28"/>
                    </w:rPr>
                    <w:t>代建业主</w:t>
                  </w:r>
                </w:p>
              </w:txbxContent>
            </v:textbox>
          </v:shape>
        </w:pict>
      </w:r>
    </w:p>
    <w:p>
      <w:pPr>
        <w:tabs>
          <w:tab w:val="left" w:pos="2024"/>
        </w:tabs>
      </w:pPr>
      <w:r>
        <w:rPr>
          <w:lang w:bidi="bo-CN"/>
        </w:rPr>
        <w:pict>
          <v:shape id="_x0000_s11478" o:spid="_x0000_s11478" o:spt="32" type="#_x0000_t32" style="position:absolute;left:0pt;flip:x;margin-left:123.6pt;margin-top:6.3pt;height:0.05pt;width:92.4pt;z-index:251075584;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79" o:spid="_x0000_s11479" o:spt="32" type="#_x0000_t32" style="position:absolute;left:0pt;margin-left:90.3pt;margin-top:7.9pt;height:28.4pt;width:0pt;z-index:251076608;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r>
        <w:rPr>
          <w:lang w:bidi="bo-CN"/>
        </w:rPr>
        <w:pict>
          <v:shape id="_x0000_s11480" o:spid="_x0000_s11480" o:spt="109" type="#_x0000_t109" style="position:absolute;left:0pt;margin-left:55.5pt;margin-top:5.1pt;height:29.9pt;width:72pt;z-index:251072512;mso-width-relative:page;mso-height-relative:page;" coordsize="21600,21600">
            <v:path/>
            <v:fill focussize="0,0"/>
            <v:stroke joinstyle="miter"/>
            <v:imagedata o:title=""/>
            <o:lock v:ext="edit"/>
            <v:textbox>
              <w:txbxContent>
                <w:p>
                  <w:pPr>
                    <w:rPr>
                      <w:sz w:val="28"/>
                      <w:szCs w:val="28"/>
                    </w:rPr>
                  </w:pPr>
                  <w:r>
                    <w:rPr>
                      <w:rFonts w:hint="eastAsia"/>
                      <w:sz w:val="28"/>
                      <w:szCs w:val="28"/>
                    </w:rPr>
                    <w:t>检查意见</w:t>
                  </w:r>
                </w:p>
              </w:txbxContent>
            </v:textbox>
          </v:shape>
        </w:pict>
      </w:r>
      <w:r>
        <w:rPr>
          <w:lang w:bidi="bo-CN"/>
        </w:rPr>
        <w:pict>
          <v:rect id="_x0000_s11481" o:spid="_x0000_s11481" o:spt="1" style="position:absolute;left:0pt;margin-left:167.5pt;margin-top:5.1pt;height:37.4pt;width:86.95pt;z-index:251074560;mso-width-relative:page;mso-height-relative:page;" coordsize="21600,21600">
            <v:path/>
            <v:fill focussize="0,0"/>
            <v:stroke/>
            <v:imagedata o:title=""/>
            <o:lock v:ext="edit"/>
            <v:textbox>
              <w:txbxContent>
                <w:p>
                  <w:pPr>
                    <w:ind w:firstLine="31680" w:firstLineChars="150"/>
                    <w:rPr>
                      <w:sz w:val="28"/>
                      <w:szCs w:val="28"/>
                    </w:rPr>
                  </w:pPr>
                  <w:r>
                    <w:rPr>
                      <w:rFonts w:hint="eastAsia"/>
                      <w:sz w:val="28"/>
                      <w:szCs w:val="28"/>
                    </w:rPr>
                    <w:t>审</w:t>
                  </w:r>
                  <w:r>
                    <w:rPr>
                      <w:sz w:val="28"/>
                      <w:szCs w:val="28"/>
                    </w:rPr>
                    <w:t xml:space="preserve"> </w:t>
                  </w:r>
                  <w:r>
                    <w:rPr>
                      <w:rFonts w:hint="eastAsia"/>
                      <w:sz w:val="28"/>
                      <w:szCs w:val="28"/>
                    </w:rPr>
                    <w:t>查</w:t>
                  </w:r>
                </w:p>
              </w:txbxContent>
            </v:textbox>
          </v:rect>
        </w:pict>
      </w:r>
    </w:p>
    <w:p>
      <w:pPr>
        <w:tabs>
          <w:tab w:val="left" w:pos="2024"/>
        </w:tabs>
      </w:pPr>
      <w:r>
        <w:rPr>
          <w:lang w:bidi="bo-CN"/>
        </w:rPr>
        <w:pict>
          <v:shape id="_x0000_s11482" o:spid="_x0000_s11482" o:spt="32" type="#_x0000_t32" style="position:absolute;left:0pt;margin-left:127.5pt;margin-top:2.85pt;height:0.05pt;width:40pt;z-index:251077632;mso-width-relative:page;mso-height-relative:page;" o:connectortype="straight" filled="f" coordsize="21600,21600">
            <v:path arrowok="t"/>
            <v:fill on="f" focussize="0,0"/>
            <v:stroke endarrow="block"/>
            <v:imagedata o:title=""/>
            <o:lock v:ext="edit"/>
          </v:shape>
        </w:pict>
      </w:r>
    </w:p>
    <w:p>
      <w:pPr>
        <w:tabs>
          <w:tab w:val="left" w:pos="2024"/>
        </w:tabs>
      </w:pPr>
      <w:r>
        <w:rPr>
          <w:lang w:bidi="bo-CN"/>
        </w:rPr>
        <w:pict>
          <v:shape id="_x0000_s11483" o:spid="_x0000_s11483" o:spt="32" type="#_x0000_t32" style="position:absolute;left:0pt;margin-left:216pt;margin-top:11.3pt;height:27.25pt;width:0.2pt;z-index:251078656;mso-width-relative:page;mso-height-relative:page;" o:connectortype="straight" filled="f" coordsize="21600,21600">
            <v:path arrowok="t"/>
            <v:fill on="f" focussize="0,0"/>
            <v:stroke endarrow="block"/>
            <v:imagedata o:title=""/>
            <o:lock v:ext="edit"/>
          </v:shape>
        </w:pict>
      </w: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Pr>
        <w:tabs>
          <w:tab w:val="left" w:pos="2024"/>
        </w:tabs>
      </w:pPr>
    </w:p>
    <w:p/>
    <w:p>
      <w:pPr>
        <w:rPr>
          <w:sz w:val="52"/>
          <w:szCs w:val="52"/>
        </w:rPr>
      </w:pPr>
      <w:r>
        <w:rPr>
          <w:sz w:val="21"/>
        </w:rPr>
        <w:pict>
          <v:shape id="_x0000_s11558" o:spid="_x0000_s11558" o:spt="109" type="#_x0000_t109" style="position:absolute;left:0pt;margin-left:16.05pt;margin-top:7.5pt;height:61.35pt;width:391.35pt;z-index:254105600;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双湖县交通运输局其他类流程图</w:t>
                  </w:r>
                </w:p>
              </w:txbxContent>
            </v:textbox>
          </v:shape>
        </w:pict>
      </w:r>
      <w:r>
        <w:rPr>
          <w:lang w:bidi="bo-CN"/>
        </w:rPr>
        <w:pict>
          <v:shape id="_x0000_s11484" o:spid="_x0000_s11484" o:spt="202" type="#_x0000_t202" style="position:absolute;left:0pt;margin-left:18pt;margin-top:78pt;height:74.4pt;width:381pt;z-index:251098112;mso-width-relative:page;mso-height-relative:page;" stroked="f" coordsize="21600,21600">
            <v:path/>
            <v:fill focussize="0,0"/>
            <v:stroke on="f"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232</w:t>
                  </w:r>
                </w:p>
                <w:p>
                  <w:pPr>
                    <w:rPr>
                      <w:rFonts w:ascii="宋体" w:cs="宋体"/>
                      <w:sz w:val="26"/>
                      <w:szCs w:val="16"/>
                    </w:rPr>
                  </w:pPr>
                  <w:r>
                    <w:rPr>
                      <w:rFonts w:hint="eastAsia" w:ascii="宋体" w:hAnsi="宋体"/>
                      <w:sz w:val="26"/>
                      <w:szCs w:val="28"/>
                    </w:rPr>
                    <w:t>其他类</w:t>
                  </w:r>
                  <w:r>
                    <w:rPr>
                      <w:rFonts w:ascii="宋体" w:hAnsi="宋体"/>
                      <w:sz w:val="26"/>
                      <w:szCs w:val="28"/>
                    </w:rPr>
                    <w:t xml:space="preserve"> </w:t>
                  </w:r>
                  <w:r>
                    <w:rPr>
                      <w:rFonts w:hint="eastAsia" w:ascii="宋体" w:hAnsi="宋体"/>
                      <w:sz w:val="26"/>
                      <w:szCs w:val="28"/>
                    </w:rPr>
                    <w:t>、职权名称：</w:t>
                  </w:r>
                  <w:r>
                    <w:rPr>
                      <w:rFonts w:hint="eastAsia" w:ascii="宋体" w:hAnsi="宋体"/>
                      <w:sz w:val="26"/>
                      <w:szCs w:val="16"/>
                    </w:rPr>
                    <w:t>交通工程设计文件审查</w:t>
                  </w:r>
                </w:p>
                <w:p>
                  <w:pPr>
                    <w:rPr>
                      <w:rFonts w:ascii="宋体"/>
                      <w:sz w:val="28"/>
                      <w:szCs w:val="28"/>
                    </w:rPr>
                  </w:pPr>
                </w:p>
              </w:txbxContent>
            </v:textbox>
          </v:shape>
        </w:pict>
      </w:r>
      <w:r>
        <w:pict>
          <v:shape id="_x0000_i1144" o:spt="75" type="#_x0000_t75" style="height:634.5pt;width:455.25pt;" filled="f" o:preferrelative="t" stroked="f" coordsize="21600,21600">
            <v:path/>
            <v:fill on="f" focussize="0,0"/>
            <v:stroke on="f" joinstyle="miter"/>
            <v:imagedata r:id="rId125" o:title=""/>
            <o:lock v:ext="edit" aspectratio="t"/>
            <w10:wrap type="none"/>
            <w10:anchorlock/>
          </v:shape>
        </w:pict>
      </w:r>
    </w:p>
    <w:p>
      <w:pPr>
        <w:rPr>
          <w:sz w:val="52"/>
          <w:szCs w:val="52"/>
        </w:rPr>
      </w:pPr>
      <w:r>
        <w:rPr>
          <w:lang w:bidi="bo-CN"/>
        </w:rPr>
        <w:pict>
          <v:shape id="_x0000_s11485" o:spid="_x0000_s11485" o:spt="202" type="#_x0000_t202" style="position:absolute;left:0pt;margin-left:-10.5pt;margin-top:85.8pt;height:46.8pt;width:136.5pt;z-index:251758592;mso-width-relative:page;mso-height-relative:page;" stroked="t" coordsize="21600,21600">
            <v:path/>
            <v:fill focussize="0,0"/>
            <v:stroke color="#FFFFFF" joinstyle="miter"/>
            <v:imagedata o:title=""/>
            <o:lock v:ext="edit"/>
            <v:textbox>
              <w:txbxContent>
                <w:p>
                  <w:pPr>
                    <w:rPr>
                      <w:sz w:val="32"/>
                      <w:szCs w:val="32"/>
                    </w:rPr>
                  </w:pPr>
                </w:p>
              </w:txbxContent>
            </v:textbox>
          </v:shape>
        </w:pict>
      </w:r>
      <w:r>
        <w:rPr>
          <w:sz w:val="52"/>
          <w:szCs w:val="52"/>
        </w:rPr>
        <w:t xml:space="preserve"> </w:t>
      </w:r>
    </w:p>
    <w:p>
      <w:pPr>
        <w:rPr>
          <w:sz w:val="52"/>
          <w:szCs w:val="52"/>
        </w:rPr>
      </w:pPr>
      <w:r>
        <w:rPr>
          <w:sz w:val="21"/>
        </w:rPr>
        <w:pict>
          <v:shape id="_x0000_s11559" o:spid="_x0000_s11559" o:spt="109" type="#_x0000_t109" style="position:absolute;left:0pt;margin-left:5.1pt;margin-top:10.05pt;height:34.75pt;width:419.35pt;z-index:254106624;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w:t>
                  </w:r>
                  <w:r>
                    <w:rPr>
                      <w:sz w:val="52"/>
                      <w:szCs w:val="52"/>
                    </w:rPr>
                    <w:pict>
                      <v:shape id="_x0000_i1176" o:spt="75" type="#_x0000_t75" style="height:560.25pt;width:410.25pt;" filled="f" o:preferrelative="t" stroked="f" coordsize="21600,21600">
                        <v:path/>
                        <v:fill on="f" focussize="0,0"/>
                        <v:stroke on="f" joinstyle="miter"/>
                        <v:imagedata r:id="rId126" o:title=""/>
                        <o:lock v:ext="edit" aspectratio="t"/>
                        <w10:wrap type="none"/>
                        <w10:anchorlock/>
                      </v:shape>
                    </w:pict>
                  </w:r>
                  <w:r>
                    <w:rPr>
                      <w:rFonts w:hint="eastAsia"/>
                      <w:b/>
                      <w:bCs/>
                      <w:sz w:val="36"/>
                      <w:szCs w:val="36"/>
                      <w:lang w:eastAsia="zh-CN"/>
                    </w:rPr>
                    <w:t>政其他类流程图</w:t>
                  </w:r>
                </w:p>
              </w:txbxContent>
            </v:textbox>
          </v:shape>
        </w:pict>
      </w:r>
      <w:r>
        <w:rPr>
          <w:lang w:bidi="bo-CN"/>
        </w:rPr>
        <w:pict>
          <v:shape id="_x0000_s11486" o:spid="_x0000_s11486" o:spt="202" type="#_x0000_t202" style="position:absolute;left:0pt;margin-left:-5.25pt;margin-top:46.8pt;height:54.6pt;width:420pt;z-index:251812864;mso-width-relative:page;mso-height-relative:page;" stroked="t" coordsize="21600,21600">
            <v:path/>
            <v:fill focussize="0,0"/>
            <v:stroke color="#FFFFFF" joinstyle="miter"/>
            <v:imagedata o:title=""/>
            <o:lock v:ext="edit"/>
            <v:textbox>
              <w:txbxContent>
                <w:p>
                  <w:pPr>
                    <w:jc w:val="right"/>
                    <w:rPr>
                      <w:rFonts w:ascii="宋体" w:hAnsi="宋体"/>
                      <w:sz w:val="24"/>
                      <w:szCs w:val="24"/>
                    </w:rPr>
                  </w:pPr>
                  <w:r>
                    <w:rPr>
                      <w:rFonts w:hint="eastAsia" w:ascii="宋体" w:hAnsi="宋体"/>
                      <w:sz w:val="24"/>
                      <w:szCs w:val="24"/>
                    </w:rPr>
                    <w:t>序号：</w:t>
                  </w:r>
                  <w:r>
                    <w:rPr>
                      <w:rFonts w:ascii="宋体" w:hAnsi="宋体"/>
                      <w:sz w:val="24"/>
                      <w:szCs w:val="24"/>
                    </w:rPr>
                    <w:t>233</w:t>
                  </w:r>
                </w:p>
                <w:p>
                  <w:pPr>
                    <w:rPr>
                      <w:rFonts w:ascii="宋体" w:cs="宋体"/>
                      <w:sz w:val="16"/>
                      <w:szCs w:val="16"/>
                    </w:rPr>
                  </w:pPr>
                  <w:r>
                    <w:rPr>
                      <w:rFonts w:hint="eastAsia" w:ascii="宋体" w:hAnsi="宋体"/>
                      <w:sz w:val="26"/>
                      <w:szCs w:val="28"/>
                    </w:rPr>
                    <w:t>其他类型、职权名称：</w:t>
                  </w:r>
                  <w:r>
                    <w:rPr>
                      <w:rFonts w:ascii="宋体" w:hAnsi="宋体"/>
                      <w:sz w:val="26"/>
                      <w:szCs w:val="28"/>
                    </w:rPr>
                    <w:t xml:space="preserve"> </w:t>
                  </w:r>
                  <w:r>
                    <w:rPr>
                      <w:rFonts w:hint="eastAsia" w:ascii="宋体" w:hAnsi="宋体"/>
                      <w:sz w:val="26"/>
                      <w:szCs w:val="28"/>
                    </w:rPr>
                    <w:t>处置突发事件情况下的船舶征用</w:t>
                  </w:r>
                </w:p>
                <w:p>
                  <w:pPr>
                    <w:rPr>
                      <w:rFonts w:ascii="宋体" w:cs="宋体"/>
                      <w:sz w:val="26"/>
                      <w:szCs w:val="28"/>
                    </w:rPr>
                  </w:pPr>
                </w:p>
                <w:p>
                  <w:pPr>
                    <w:rPr>
                      <w:sz w:val="32"/>
                      <w:szCs w:val="32"/>
                    </w:rPr>
                  </w:pPr>
                </w:p>
              </w:txbxContent>
            </v:textbox>
          </v:shape>
        </w:pict>
      </w:r>
      <w:r>
        <w:rPr>
          <w:lang w:bidi="bo-CN"/>
        </w:rPr>
        <w:pict>
          <v:shape id="_x0000_s11487" o:spid="_x0000_s11487" o:spt="202" type="#_x0000_t202" style="position:absolute;left:0pt;margin-left:1.5pt;margin-top:97.8pt;height:46.8pt;width:119.25pt;z-index:251811840;mso-width-relative:page;mso-height-relative:page;" stroked="t" coordsize="21600,21600">
            <v:path/>
            <v:fill focussize="0,0"/>
            <v:stroke color="#FFFFFF" joinstyle="miter"/>
            <v:imagedata o:title=""/>
            <o:lock v:ext="edit"/>
            <v:textbox>
              <w:txbxContent>
                <w:p>
                  <w:pPr>
                    <w:rPr>
                      <w:sz w:val="32"/>
                      <w:szCs w:val="32"/>
                    </w:rPr>
                  </w:pPr>
                </w:p>
              </w:txbxContent>
            </v:textbox>
          </v:shape>
        </w:pict>
      </w:r>
    </w:p>
    <w:p>
      <w:pPr>
        <w:rPr>
          <w:sz w:val="52"/>
          <w:szCs w:val="52"/>
        </w:rPr>
      </w:pPr>
      <w:r>
        <w:rPr>
          <w:lang w:bidi="bo-CN"/>
        </w:rPr>
        <w:pict>
          <v:shape id="_x0000_s11488" o:spid="_x0000_s11488" o:spt="202" type="#_x0000_t202" style="position:absolute;left:0pt;margin-left:-31.5pt;margin-top:46.8pt;height:124.8pt;width:519.75pt;z-index:251813888;mso-width-relative:page;mso-height-relative:page;" stroked="t" coordsize="21600,21600">
            <v:path/>
            <v:fill focussize="0,0"/>
            <v:stroke color="#FFFFFF" joinstyle="miter"/>
            <v:imagedata o:title=""/>
            <o:lock v:ext="edit"/>
            <v:textbox>
              <w:txbxContent>
                <w:p>
                  <w:pPr>
                    <w:ind w:right="480" w:firstLine="31680" w:firstLineChars="3450"/>
                    <w:rPr>
                      <w:rFonts w:ascii="宋体" w:hAnsi="宋体"/>
                      <w:sz w:val="24"/>
                      <w:szCs w:val="24"/>
                    </w:rPr>
                  </w:pPr>
                  <w:r>
                    <w:rPr>
                      <w:rFonts w:hint="eastAsia" w:ascii="宋体" w:hAnsi="宋体"/>
                      <w:sz w:val="24"/>
                      <w:szCs w:val="24"/>
                    </w:rPr>
                    <w:t>序号：</w:t>
                  </w:r>
                  <w:r>
                    <w:rPr>
                      <w:rFonts w:ascii="宋体" w:hAnsi="宋体"/>
                      <w:sz w:val="24"/>
                      <w:szCs w:val="24"/>
                    </w:rPr>
                    <w:t>234</w:t>
                  </w:r>
                </w:p>
                <w:p>
                  <w:pPr>
                    <w:ind w:firstLine="31680" w:firstLineChars="800"/>
                    <w:rPr>
                      <w:rFonts w:ascii="宋体"/>
                      <w:sz w:val="24"/>
                    </w:rPr>
                  </w:pPr>
                </w:p>
                <w:p>
                  <w:pPr>
                    <w:ind w:firstLine="31680" w:firstLineChars="800"/>
                    <w:rPr>
                      <w:rFonts w:ascii="宋体" w:cs="宋体"/>
                      <w:sz w:val="24"/>
                    </w:rPr>
                  </w:pPr>
                  <w:r>
                    <w:rPr>
                      <w:rFonts w:hint="eastAsia" w:ascii="宋体" w:hAnsi="宋体"/>
                      <w:sz w:val="24"/>
                    </w:rPr>
                    <w:t>从事道路运输站（场）经营、机动车维修经营和机动车驾驶员培训业务审查</w:t>
                  </w:r>
                </w:p>
                <w:p>
                  <w:pPr>
                    <w:rPr>
                      <w:rFonts w:ascii="宋体" w:cs="宋体"/>
                      <w:sz w:val="28"/>
                      <w:szCs w:val="28"/>
                    </w:rPr>
                  </w:pPr>
                </w:p>
                <w:p>
                  <w:pPr>
                    <w:rPr>
                      <w:sz w:val="32"/>
                      <w:szCs w:val="32"/>
                    </w:rPr>
                  </w:pPr>
                </w:p>
              </w:txbxContent>
            </v:textbox>
          </v:shape>
        </w:pict>
      </w:r>
      <w:r>
        <w:rPr>
          <w:lang w:bidi="bo-CN"/>
        </w:rPr>
        <w:pict>
          <v:shape id="_x0000_s11489" o:spid="_x0000_s11489" o:spt="202" type="#_x0000_t202" style="position:absolute;left:0pt;margin-left:-47.25pt;margin-top:78pt;height:62.4pt;width:120.75pt;z-index:251814912;mso-width-relative:page;mso-height-relative:page;" stroked="t" coordsize="21600,21600">
            <v:path/>
            <v:fill focussize="0,0"/>
            <v:stroke color="#FFFFFF" joinstyle="miter"/>
            <v:imagedata o:title=""/>
            <o:lock v:ext="edit"/>
            <v:textbox>
              <w:txbxContent>
                <w:p>
                  <w:pPr>
                    <w:rPr>
                      <w:rFonts w:ascii="宋体"/>
                      <w:sz w:val="24"/>
                      <w:szCs w:val="24"/>
                    </w:rPr>
                  </w:pPr>
                  <w:r>
                    <w:rPr>
                      <w:rFonts w:hint="eastAsia" w:ascii="宋体" w:hAnsi="宋体"/>
                      <w:sz w:val="24"/>
                      <w:szCs w:val="24"/>
                    </w:rPr>
                    <w:t>其他类、职权名称：</w:t>
                  </w:r>
                </w:p>
              </w:txbxContent>
            </v:textbox>
          </v:shape>
        </w:pict>
      </w:r>
      <w:r>
        <w:rPr>
          <w:sz w:val="52"/>
          <w:szCs w:val="52"/>
        </w:rPr>
        <w:pict>
          <v:shape id="_x0000_i1146" o:spt="75" type="#_x0000_t75" style="height:560.25pt;width:410.25pt;" filled="f" o:preferrelative="t" stroked="f" coordsize="21600,21600">
            <v:path/>
            <v:fill on="f" focussize="0,0"/>
            <v:stroke on="f" joinstyle="miter"/>
            <v:imagedata r:id="rId126" o:title=""/>
            <o:lock v:ext="edit" aspectratio="t"/>
            <w10:wrap type="none"/>
            <w10:anchorlock/>
          </v:shape>
        </w:pict>
      </w:r>
    </w:p>
    <w:p>
      <w:pPr>
        <w:rPr>
          <w:sz w:val="52"/>
          <w:szCs w:val="52"/>
        </w:rPr>
      </w:pPr>
      <w:r>
        <w:rPr>
          <w:sz w:val="21"/>
        </w:rPr>
        <w:pict>
          <v:shape id="_x0000_s11560" o:spid="_x0000_s11560" o:spt="109" type="#_x0000_t109" style="position:absolute;left:0pt;margin-left:7.9pt;margin-top:3.5pt;height:36.85pt;width:395.45pt;z-index:254107648;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双湖县交通运输局行政其他类流程图</w:t>
                  </w:r>
                </w:p>
              </w:txbxContent>
            </v:textbox>
          </v:shape>
        </w:pict>
      </w:r>
      <w:r>
        <w:rPr>
          <w:lang w:bidi="bo-CN"/>
        </w:rPr>
        <w:pict>
          <v:shape id="_x0000_s11490" o:spid="_x0000_s11490" o:spt="202" type="#_x0000_t202" style="position:absolute;left:0pt;margin-left:-5.25pt;margin-top:39pt;height:62.4pt;width:441pt;z-index:251815936;mso-width-relative:page;mso-height-relative:page;" stroked="t" coordsize="21600,21600">
            <v:path/>
            <v:fill focussize="0,0"/>
            <v:stroke color="#FFFFFF" joinstyle="miter"/>
            <v:imagedata o:title=""/>
            <o:lock v:ext="edit"/>
            <v:textbox>
              <w:txbxContent>
                <w:p>
                  <w:pPr>
                    <w:ind w:firstLine="31680" w:firstLineChars="1050"/>
                    <w:jc w:val="right"/>
                    <w:rPr>
                      <w:rFonts w:ascii="宋体" w:hAnsi="宋体"/>
                      <w:sz w:val="24"/>
                      <w:szCs w:val="24"/>
                    </w:rPr>
                  </w:pPr>
                  <w:r>
                    <w:rPr>
                      <w:rFonts w:hint="eastAsia" w:ascii="宋体" w:hAnsi="宋体"/>
                      <w:sz w:val="24"/>
                      <w:szCs w:val="24"/>
                    </w:rPr>
                    <w:t>序号：</w:t>
                  </w:r>
                  <w:r>
                    <w:rPr>
                      <w:rFonts w:ascii="宋体" w:hAnsi="宋体"/>
                      <w:sz w:val="24"/>
                      <w:szCs w:val="24"/>
                    </w:rPr>
                    <w:t>235</w:t>
                  </w:r>
                </w:p>
                <w:p>
                  <w:pPr>
                    <w:ind w:firstLine="31680" w:firstLineChars="900"/>
                    <w:rPr>
                      <w:rFonts w:ascii="宋体" w:cs="宋体"/>
                      <w:sz w:val="26"/>
                    </w:rPr>
                  </w:pPr>
                  <w:r>
                    <w:rPr>
                      <w:rFonts w:hint="eastAsia" w:ascii="宋体" w:hAnsi="宋体"/>
                      <w:sz w:val="26"/>
                    </w:rPr>
                    <w:t>对违反道路货物运输及站场管理有关规定的通报</w:t>
                  </w:r>
                </w:p>
                <w:p>
                  <w:pPr>
                    <w:rPr>
                      <w:rFonts w:ascii="宋体" w:cs="宋体"/>
                      <w:sz w:val="22"/>
                    </w:rPr>
                  </w:pPr>
                </w:p>
                <w:p>
                  <w:pPr>
                    <w:rPr>
                      <w:sz w:val="32"/>
                      <w:szCs w:val="32"/>
                    </w:rPr>
                  </w:pPr>
                </w:p>
              </w:txbxContent>
            </v:textbox>
          </v:shape>
        </w:pict>
      </w:r>
      <w:r>
        <w:rPr>
          <w:lang w:bidi="bo-CN"/>
        </w:rPr>
        <w:pict>
          <v:shape id="_x0000_s11491" o:spid="_x0000_s11491" o:spt="202" type="#_x0000_t202" style="position:absolute;left:0pt;margin-left:-10.5pt;margin-top:54.6pt;height:70.2pt;width:126pt;z-index:251816960;mso-width-relative:page;mso-height-relative:page;" stroked="t" coordsize="21600,21600">
            <v:path/>
            <v:fill focussize="0,0"/>
            <v:stroke color="#FFFFFF" joinstyle="miter"/>
            <v:imagedata o:title=""/>
            <o:lock v:ext="edit"/>
            <v:textbox>
              <w:txbxContent>
                <w:p>
                  <w:pPr>
                    <w:rPr>
                      <w:rFonts w:ascii="宋体" w:cs="宋体"/>
                      <w:sz w:val="26"/>
                    </w:rPr>
                  </w:pPr>
                  <w:r>
                    <w:rPr>
                      <w:rFonts w:hint="eastAsia" w:ascii="宋体" w:hAnsi="宋体" w:cs="宋体"/>
                      <w:sz w:val="26"/>
                    </w:rPr>
                    <w:t>其他类、职权名称：</w:t>
                  </w:r>
                </w:p>
                <w:p>
                  <w:pPr>
                    <w:rPr>
                      <w:rFonts w:ascii="宋体" w:cs="宋体"/>
                      <w:sz w:val="28"/>
                      <w:szCs w:val="28"/>
                    </w:rPr>
                  </w:pPr>
                </w:p>
                <w:p>
                  <w:pPr>
                    <w:rPr>
                      <w:sz w:val="32"/>
                      <w:szCs w:val="32"/>
                    </w:rPr>
                  </w:pPr>
                </w:p>
              </w:txbxContent>
            </v:textbox>
          </v:shape>
        </w:pict>
      </w:r>
      <w:r>
        <w:rPr>
          <w:sz w:val="52"/>
          <w:szCs w:val="52"/>
        </w:rPr>
        <w:pict>
          <v:shape id="_x0000_i1147" o:spt="75" type="#_x0000_t75" style="height:560.25pt;width:410.25pt;" filled="f" o:preferrelative="t" stroked="f" coordsize="21600,21600">
            <v:path/>
            <v:fill on="f" focussize="0,0"/>
            <v:stroke on="f" joinstyle="miter"/>
            <v:imagedata r:id="rId126" o:title=""/>
            <o:lock v:ext="edit" aspectratio="t"/>
            <w10:wrap type="none"/>
            <w10:anchorlock/>
          </v:shape>
        </w:pict>
      </w:r>
    </w:p>
    <w:p>
      <w:pPr>
        <w:rPr>
          <w:sz w:val="52"/>
          <w:szCs w:val="52"/>
        </w:rPr>
      </w:pPr>
      <w:r>
        <w:rPr>
          <w:sz w:val="21"/>
        </w:rPr>
        <w:pict>
          <v:shape id="_x0000_s11561" o:spid="_x0000_s11561" o:spt="109" type="#_x0000_t109" style="position:absolute;left:0pt;margin-left:1.75pt;margin-top:10.3pt;height:32pt;width:420pt;z-index:254108672;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双湖县交通运输局行政其他类流程图</w:t>
                  </w:r>
                </w:p>
              </w:txbxContent>
            </v:textbox>
          </v:shape>
        </w:pict>
      </w:r>
      <w:r>
        <w:rPr>
          <w:lang w:bidi="bo-CN"/>
        </w:rPr>
        <w:pict>
          <v:shape id="_x0000_s11492" o:spid="_x0000_s11492" o:spt="202" type="#_x0000_t202" style="position:absolute;left:0pt;margin-left:-15.75pt;margin-top:54.6pt;height:70.2pt;width:141.75pt;z-index:251819008;mso-width-relative:page;mso-height-relative:page;" stroked="t" coordsize="21600,21600">
            <v:path/>
            <v:fill focussize="0,0"/>
            <v:stroke color="#FFFFFF" joinstyle="miter"/>
            <v:imagedata o:title=""/>
            <o:lock v:ext="edit"/>
            <v:textbox>
              <w:txbxContent>
                <w:p>
                  <w:pPr>
                    <w:rPr>
                      <w:rFonts w:ascii="宋体" w:cs="宋体"/>
                      <w:sz w:val="26"/>
                    </w:rPr>
                  </w:pPr>
                  <w:r>
                    <w:rPr>
                      <w:rFonts w:hint="eastAsia" w:ascii="宋体" w:hAnsi="宋体" w:cs="宋体"/>
                      <w:sz w:val="26"/>
                    </w:rPr>
                    <w:t>其他类、职权类名称：</w:t>
                  </w:r>
                </w:p>
                <w:p>
                  <w:pPr>
                    <w:rPr>
                      <w:rFonts w:ascii="宋体" w:cs="宋体"/>
                      <w:sz w:val="28"/>
                      <w:szCs w:val="28"/>
                    </w:rPr>
                  </w:pPr>
                </w:p>
                <w:p>
                  <w:pPr>
                    <w:rPr>
                      <w:sz w:val="32"/>
                      <w:szCs w:val="32"/>
                    </w:rPr>
                  </w:pPr>
                </w:p>
              </w:txbxContent>
            </v:textbox>
          </v:shape>
        </w:pict>
      </w:r>
      <w:r>
        <w:rPr>
          <w:lang w:bidi="bo-CN"/>
        </w:rPr>
        <w:pict>
          <v:shape id="_x0000_s11493" o:spid="_x0000_s11493" o:spt="202" type="#_x0000_t202" style="position:absolute;left:0pt;margin-left:-5.25pt;margin-top:39pt;height:62.4pt;width:411pt;z-index:251817984;mso-width-relative:page;mso-height-relative:page;" stroked="t" coordsize="21600,21600">
            <v:path/>
            <v:fill focussize="0,0"/>
            <v:stroke color="#FFFFFF" joinstyle="miter"/>
            <v:imagedata o:title=""/>
            <o:lock v:ext="edit"/>
            <v:textbox>
              <w:txbxContent>
                <w:p>
                  <w:pPr>
                    <w:ind w:firstLine="31680" w:firstLineChars="1150"/>
                    <w:jc w:val="right"/>
                    <w:rPr>
                      <w:rFonts w:ascii="宋体"/>
                      <w:sz w:val="24"/>
                      <w:szCs w:val="24"/>
                    </w:rPr>
                  </w:pPr>
                  <w:r>
                    <w:rPr>
                      <w:rFonts w:hint="eastAsia" w:ascii="宋体" w:hAnsi="宋体"/>
                      <w:sz w:val="24"/>
                      <w:szCs w:val="24"/>
                    </w:rPr>
                    <w:t>序号：</w:t>
                  </w:r>
                  <w:r>
                    <w:rPr>
                      <w:rFonts w:ascii="宋体" w:hAnsi="宋体"/>
                      <w:sz w:val="24"/>
                      <w:szCs w:val="24"/>
                    </w:rPr>
                    <w:t>236</w:t>
                  </w:r>
                </w:p>
                <w:p>
                  <w:pPr>
                    <w:ind w:firstLine="31680" w:firstLineChars="900"/>
                    <w:rPr>
                      <w:rFonts w:ascii="宋体" w:cs="宋体"/>
                      <w:sz w:val="26"/>
                    </w:rPr>
                  </w:pPr>
                  <w:r>
                    <w:rPr>
                      <w:rFonts w:hint="eastAsia" w:ascii="宋体" w:hAnsi="宋体"/>
                      <w:sz w:val="26"/>
                      <w:szCs w:val="28"/>
                    </w:rPr>
                    <w:t>：</w:t>
                  </w:r>
                  <w:r>
                    <w:rPr>
                      <w:rFonts w:hint="eastAsia" w:ascii="宋体" w:hAnsi="宋体"/>
                      <w:sz w:val="26"/>
                    </w:rPr>
                    <w:t>对违反机动车维修管理有关规定的通报</w:t>
                  </w:r>
                </w:p>
                <w:p>
                  <w:pPr>
                    <w:rPr>
                      <w:rFonts w:ascii="宋体" w:cs="宋体"/>
                      <w:sz w:val="22"/>
                    </w:rPr>
                  </w:pPr>
                </w:p>
                <w:p>
                  <w:pPr>
                    <w:rPr>
                      <w:rFonts w:ascii="宋体" w:cs="宋体"/>
                      <w:sz w:val="22"/>
                    </w:rPr>
                  </w:pPr>
                </w:p>
                <w:p>
                  <w:pPr>
                    <w:rPr>
                      <w:sz w:val="32"/>
                      <w:szCs w:val="32"/>
                    </w:rPr>
                  </w:pPr>
                </w:p>
              </w:txbxContent>
            </v:textbox>
          </v:shape>
        </w:pict>
      </w:r>
      <w:r>
        <w:rPr>
          <w:sz w:val="52"/>
          <w:szCs w:val="52"/>
        </w:rPr>
        <w:pict>
          <v:shape id="_x0000_i1148" o:spt="75" type="#_x0000_t75" style="height:560.25pt;width:410.25pt;" filled="f" o:preferrelative="t" stroked="f" coordsize="21600,21600">
            <v:path/>
            <v:fill on="f" focussize="0,0"/>
            <v:stroke on="f" joinstyle="miter"/>
            <v:imagedata r:id="rId126" o:title=""/>
            <o:lock v:ext="edit" aspectratio="t"/>
            <w10:wrap type="none"/>
            <w10:anchorlock/>
          </v:shape>
        </w:pict>
      </w:r>
    </w:p>
    <w:p>
      <w:pPr>
        <w:rPr>
          <w:sz w:val="52"/>
          <w:szCs w:val="52"/>
        </w:rPr>
      </w:pPr>
      <w:r>
        <w:rPr>
          <w:sz w:val="21"/>
        </w:rPr>
        <w:pict>
          <v:shape id="_x0000_s11562" o:spid="_x0000_s11562" o:spt="109" type="#_x0000_t109" style="position:absolute;left:0pt;margin-left:3.1pt;margin-top:8.75pt;height:40.2pt;width:462.95pt;z-index:254109696;mso-width-relative:page;mso-height-relative:page;" fillcolor="#FFFFFF" filled="t" stroked="t" coordsize="21600,21600">
            <v:path/>
            <v:fill on="t" color2="#FFFFFF" focussize="0,0"/>
            <v:stroke color="#FFFFFF"/>
            <v:imagedata o:title=""/>
            <o:lock v:ext="edit" aspectratio="f"/>
            <v:textbox>
              <w:txbxContent>
                <w:p>
                  <w:pPr>
                    <w:jc w:val="center"/>
                    <w:rPr>
                      <w:rFonts w:hint="eastAsia" w:eastAsia="宋体"/>
                      <w:b/>
                      <w:bCs/>
                      <w:sz w:val="36"/>
                      <w:szCs w:val="36"/>
                      <w:lang w:eastAsia="zh-CN"/>
                    </w:rPr>
                  </w:pPr>
                  <w:r>
                    <w:rPr>
                      <w:rFonts w:hint="eastAsia"/>
                      <w:b/>
                      <w:bCs/>
                      <w:sz w:val="36"/>
                      <w:szCs w:val="36"/>
                      <w:lang w:eastAsia="zh-CN"/>
                    </w:rPr>
                    <w:t>双湖县交通运输局行政其他类流程图</w:t>
                  </w:r>
                </w:p>
              </w:txbxContent>
            </v:textbox>
          </v:shape>
        </w:pict>
      </w:r>
      <w:r>
        <w:rPr>
          <w:lang w:bidi="bo-CN"/>
        </w:rPr>
        <w:pict>
          <v:shape id="_x0000_s11494" o:spid="_x0000_s11494" o:spt="202" type="#_x0000_t202" style="position:absolute;left:0pt;margin-left:-15.75pt;margin-top:62.4pt;height:78pt;width:126pt;z-index:251821056;mso-width-relative:page;mso-height-relative:page;" stroked="t" coordsize="21600,21600">
            <v:path/>
            <v:fill focussize="0,0"/>
            <v:stroke color="#FFFFFF" joinstyle="miter"/>
            <v:imagedata o:title=""/>
            <o:lock v:ext="edit"/>
            <v:textbox>
              <w:txbxContent>
                <w:p>
                  <w:pPr>
                    <w:rPr>
                      <w:rFonts w:ascii="宋体" w:cs="宋体"/>
                      <w:sz w:val="22"/>
                    </w:rPr>
                  </w:pPr>
                  <w:r>
                    <w:rPr>
                      <w:rFonts w:hint="eastAsia" w:ascii="宋体" w:hAnsi="宋体"/>
                      <w:sz w:val="26"/>
                      <w:szCs w:val="28"/>
                    </w:rPr>
                    <w:t>其他类、职权名称：</w:t>
                  </w:r>
                </w:p>
                <w:p>
                  <w:pPr>
                    <w:rPr>
                      <w:rFonts w:ascii="宋体" w:cs="宋体"/>
                      <w:sz w:val="28"/>
                      <w:szCs w:val="28"/>
                    </w:rPr>
                  </w:pPr>
                </w:p>
                <w:p>
                  <w:pPr>
                    <w:rPr>
                      <w:sz w:val="32"/>
                      <w:szCs w:val="32"/>
                    </w:rPr>
                  </w:pPr>
                </w:p>
              </w:txbxContent>
            </v:textbox>
          </v:shape>
        </w:pict>
      </w:r>
      <w:r>
        <w:rPr>
          <w:lang w:bidi="bo-CN"/>
        </w:rPr>
        <w:pict>
          <v:shape id="_x0000_s11495" o:spid="_x0000_s11495" o:spt="202" type="#_x0000_t202" style="position:absolute;left:0pt;margin-left:5.25pt;margin-top:46.8pt;height:54.6pt;width:411pt;z-index:251820032;mso-width-relative:page;mso-height-relative:page;" stroked="t" coordsize="21600,21600">
            <v:path/>
            <v:fill focussize="0,0"/>
            <v:stroke color="#FFFFFF" joinstyle="miter"/>
            <v:imagedata o:title=""/>
            <o:lock v:ext="edit"/>
            <v:textbox>
              <w:txbxContent>
                <w:p>
                  <w:pPr>
                    <w:ind w:firstLine="31680" w:firstLineChars="800"/>
                    <w:jc w:val="right"/>
                    <w:rPr>
                      <w:rFonts w:ascii="宋体"/>
                      <w:sz w:val="24"/>
                      <w:szCs w:val="24"/>
                    </w:rPr>
                  </w:pPr>
                  <w:r>
                    <w:rPr>
                      <w:rFonts w:hint="eastAsia" w:ascii="宋体" w:hAnsi="宋体"/>
                      <w:sz w:val="24"/>
                      <w:szCs w:val="24"/>
                    </w:rPr>
                    <w:t>序号：</w:t>
                  </w:r>
                  <w:r>
                    <w:rPr>
                      <w:rFonts w:ascii="宋体" w:hAnsi="宋体"/>
                      <w:sz w:val="24"/>
                      <w:szCs w:val="24"/>
                    </w:rPr>
                    <w:t>237</w:t>
                  </w:r>
                </w:p>
                <w:p>
                  <w:pPr>
                    <w:ind w:firstLine="31680" w:firstLineChars="800"/>
                    <w:rPr>
                      <w:rFonts w:ascii="宋体"/>
                      <w:sz w:val="26"/>
                    </w:rPr>
                  </w:pPr>
                  <w:r>
                    <w:rPr>
                      <w:rFonts w:hint="eastAsia" w:ascii="宋体" w:hAnsi="宋体"/>
                      <w:sz w:val="26"/>
                    </w:rPr>
                    <w:t>公路工程竣（交）工验收报告备案</w:t>
                  </w:r>
                </w:p>
                <w:p>
                  <w:pPr>
                    <w:rPr>
                      <w:rFonts w:ascii="宋体" w:cs="宋体"/>
                      <w:sz w:val="26"/>
                    </w:rPr>
                  </w:pPr>
                  <w:r>
                    <w:rPr>
                      <w:rFonts w:hint="eastAsia" w:ascii="宋体" w:hAnsi="宋体"/>
                      <w:sz w:val="26"/>
                    </w:rPr>
                    <w:t>序号：</w:t>
                  </w:r>
                </w:p>
                <w:p>
                  <w:pPr>
                    <w:rPr>
                      <w:rFonts w:ascii="宋体" w:cs="宋体"/>
                      <w:sz w:val="22"/>
                    </w:rPr>
                  </w:pPr>
                </w:p>
                <w:p>
                  <w:pPr>
                    <w:rPr>
                      <w:rFonts w:ascii="宋体" w:cs="宋体"/>
                      <w:sz w:val="22"/>
                    </w:rPr>
                  </w:pPr>
                </w:p>
                <w:p>
                  <w:pPr>
                    <w:rPr>
                      <w:rFonts w:ascii="宋体" w:cs="宋体"/>
                      <w:sz w:val="22"/>
                    </w:rPr>
                  </w:pPr>
                </w:p>
                <w:p>
                  <w:pPr>
                    <w:rPr>
                      <w:sz w:val="32"/>
                      <w:szCs w:val="32"/>
                    </w:rPr>
                  </w:pPr>
                </w:p>
              </w:txbxContent>
            </v:textbox>
          </v:shape>
        </w:pict>
      </w:r>
      <w:r>
        <w:rPr>
          <w:sz w:val="52"/>
          <w:szCs w:val="52"/>
        </w:rPr>
        <w:pict>
          <v:shape id="_x0000_i1149" o:spt="75" type="#_x0000_t75" style="height:560.25pt;width:410.25pt;" filled="f" o:preferrelative="t" stroked="f" coordsize="21600,21600">
            <v:path/>
            <v:fill on="f" focussize="0,0"/>
            <v:stroke on="f" joinstyle="miter"/>
            <v:imagedata r:id="rId126" o:title=""/>
            <o:lock v:ext="edit" aspectratio="t"/>
            <w10:wrap type="none"/>
            <w10:anchorlock/>
          </v:shape>
        </w:pic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Bookshelf Symbol 7">
    <w:panose1 w:val="05010101010101010101"/>
    <w:charset w:val="02"/>
    <w:family w:val="auto"/>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方正黄草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A0ECB"/>
    <w:rsid w:val="00004AE7"/>
    <w:rsid w:val="00013D9D"/>
    <w:rsid w:val="00024C1C"/>
    <w:rsid w:val="00030646"/>
    <w:rsid w:val="00032BB9"/>
    <w:rsid w:val="000437AB"/>
    <w:rsid w:val="00060C8A"/>
    <w:rsid w:val="00072B25"/>
    <w:rsid w:val="0007386F"/>
    <w:rsid w:val="00080F68"/>
    <w:rsid w:val="0009119C"/>
    <w:rsid w:val="000A39B3"/>
    <w:rsid w:val="000A531C"/>
    <w:rsid w:val="000B5E71"/>
    <w:rsid w:val="000B704A"/>
    <w:rsid w:val="000C0BDB"/>
    <w:rsid w:val="000C794B"/>
    <w:rsid w:val="000D53C4"/>
    <w:rsid w:val="000E4A0E"/>
    <w:rsid w:val="000F3E93"/>
    <w:rsid w:val="00106C5A"/>
    <w:rsid w:val="00106E9A"/>
    <w:rsid w:val="0011299B"/>
    <w:rsid w:val="00114B5A"/>
    <w:rsid w:val="00121487"/>
    <w:rsid w:val="001260B6"/>
    <w:rsid w:val="00126CA5"/>
    <w:rsid w:val="001544EA"/>
    <w:rsid w:val="00156F34"/>
    <w:rsid w:val="0016307A"/>
    <w:rsid w:val="00174B4C"/>
    <w:rsid w:val="00181AD0"/>
    <w:rsid w:val="0018221B"/>
    <w:rsid w:val="001868EF"/>
    <w:rsid w:val="001A0509"/>
    <w:rsid w:val="001B11B8"/>
    <w:rsid w:val="001B691E"/>
    <w:rsid w:val="001C0565"/>
    <w:rsid w:val="001F152A"/>
    <w:rsid w:val="001F4B66"/>
    <w:rsid w:val="00203AB9"/>
    <w:rsid w:val="00210D3D"/>
    <w:rsid w:val="00213256"/>
    <w:rsid w:val="00215E37"/>
    <w:rsid w:val="00230F41"/>
    <w:rsid w:val="0023146F"/>
    <w:rsid w:val="00244BF2"/>
    <w:rsid w:val="00246905"/>
    <w:rsid w:val="00252666"/>
    <w:rsid w:val="00256B77"/>
    <w:rsid w:val="00256BF1"/>
    <w:rsid w:val="00280BEF"/>
    <w:rsid w:val="00286DC1"/>
    <w:rsid w:val="002919E7"/>
    <w:rsid w:val="002A26E9"/>
    <w:rsid w:val="002B1111"/>
    <w:rsid w:val="002B60ED"/>
    <w:rsid w:val="002D0BCF"/>
    <w:rsid w:val="002D29C5"/>
    <w:rsid w:val="002D3361"/>
    <w:rsid w:val="002F64E6"/>
    <w:rsid w:val="00306736"/>
    <w:rsid w:val="00313AFA"/>
    <w:rsid w:val="0031470B"/>
    <w:rsid w:val="0031509D"/>
    <w:rsid w:val="00317FD5"/>
    <w:rsid w:val="00336D1A"/>
    <w:rsid w:val="0034145F"/>
    <w:rsid w:val="00346C06"/>
    <w:rsid w:val="00347217"/>
    <w:rsid w:val="0034768F"/>
    <w:rsid w:val="00354B62"/>
    <w:rsid w:val="00380DB1"/>
    <w:rsid w:val="003B411D"/>
    <w:rsid w:val="003B649E"/>
    <w:rsid w:val="003C5471"/>
    <w:rsid w:val="003C6CD0"/>
    <w:rsid w:val="003D0326"/>
    <w:rsid w:val="003D2BC5"/>
    <w:rsid w:val="00406C52"/>
    <w:rsid w:val="004128EF"/>
    <w:rsid w:val="00434B22"/>
    <w:rsid w:val="00451ECB"/>
    <w:rsid w:val="00471975"/>
    <w:rsid w:val="0048597E"/>
    <w:rsid w:val="0049734C"/>
    <w:rsid w:val="004B56AC"/>
    <w:rsid w:val="004C5BC8"/>
    <w:rsid w:val="004E2FAA"/>
    <w:rsid w:val="004E4DA0"/>
    <w:rsid w:val="004E6A3D"/>
    <w:rsid w:val="004F0BE9"/>
    <w:rsid w:val="004F3C5B"/>
    <w:rsid w:val="00530530"/>
    <w:rsid w:val="00541BE5"/>
    <w:rsid w:val="00543C3D"/>
    <w:rsid w:val="00551806"/>
    <w:rsid w:val="00557716"/>
    <w:rsid w:val="005644BE"/>
    <w:rsid w:val="00575589"/>
    <w:rsid w:val="0058169E"/>
    <w:rsid w:val="00587F4F"/>
    <w:rsid w:val="00592B0D"/>
    <w:rsid w:val="005A422D"/>
    <w:rsid w:val="005A66FA"/>
    <w:rsid w:val="005B1F43"/>
    <w:rsid w:val="005B4037"/>
    <w:rsid w:val="005B4044"/>
    <w:rsid w:val="005B5E7E"/>
    <w:rsid w:val="005C0096"/>
    <w:rsid w:val="00614423"/>
    <w:rsid w:val="0062043C"/>
    <w:rsid w:val="0062139D"/>
    <w:rsid w:val="006552C1"/>
    <w:rsid w:val="00667EE7"/>
    <w:rsid w:val="00672567"/>
    <w:rsid w:val="00675473"/>
    <w:rsid w:val="0069785B"/>
    <w:rsid w:val="006A604B"/>
    <w:rsid w:val="006A6D78"/>
    <w:rsid w:val="006B358B"/>
    <w:rsid w:val="006C7D6B"/>
    <w:rsid w:val="006D132A"/>
    <w:rsid w:val="006D2F29"/>
    <w:rsid w:val="00705E22"/>
    <w:rsid w:val="00706C4E"/>
    <w:rsid w:val="00713823"/>
    <w:rsid w:val="00715F76"/>
    <w:rsid w:val="00716D1B"/>
    <w:rsid w:val="00733108"/>
    <w:rsid w:val="00743405"/>
    <w:rsid w:val="00745637"/>
    <w:rsid w:val="00745DCF"/>
    <w:rsid w:val="007462D9"/>
    <w:rsid w:val="007518A7"/>
    <w:rsid w:val="00761BBF"/>
    <w:rsid w:val="007660EE"/>
    <w:rsid w:val="007818AB"/>
    <w:rsid w:val="007926B9"/>
    <w:rsid w:val="00792CE8"/>
    <w:rsid w:val="007944D7"/>
    <w:rsid w:val="007A153B"/>
    <w:rsid w:val="007B118D"/>
    <w:rsid w:val="007B6B0B"/>
    <w:rsid w:val="007C43FC"/>
    <w:rsid w:val="007C586C"/>
    <w:rsid w:val="007F004D"/>
    <w:rsid w:val="007F3D31"/>
    <w:rsid w:val="007F7F0E"/>
    <w:rsid w:val="008310D5"/>
    <w:rsid w:val="008336F0"/>
    <w:rsid w:val="008413A6"/>
    <w:rsid w:val="00841C73"/>
    <w:rsid w:val="008711D6"/>
    <w:rsid w:val="00876724"/>
    <w:rsid w:val="008864AF"/>
    <w:rsid w:val="0088734A"/>
    <w:rsid w:val="00891596"/>
    <w:rsid w:val="0089367E"/>
    <w:rsid w:val="008A67D9"/>
    <w:rsid w:val="008B2C0E"/>
    <w:rsid w:val="008B4C2E"/>
    <w:rsid w:val="008D3B2E"/>
    <w:rsid w:val="008F020F"/>
    <w:rsid w:val="008F78F7"/>
    <w:rsid w:val="00915E27"/>
    <w:rsid w:val="00920B82"/>
    <w:rsid w:val="00920F43"/>
    <w:rsid w:val="00922D60"/>
    <w:rsid w:val="009254CE"/>
    <w:rsid w:val="00933D01"/>
    <w:rsid w:val="00934CC3"/>
    <w:rsid w:val="0094025A"/>
    <w:rsid w:val="00963181"/>
    <w:rsid w:val="00963402"/>
    <w:rsid w:val="009659D3"/>
    <w:rsid w:val="00970091"/>
    <w:rsid w:val="0097213B"/>
    <w:rsid w:val="00990BCE"/>
    <w:rsid w:val="009925CD"/>
    <w:rsid w:val="009A2D7F"/>
    <w:rsid w:val="009A7684"/>
    <w:rsid w:val="009D2E69"/>
    <w:rsid w:val="009D3010"/>
    <w:rsid w:val="009E547B"/>
    <w:rsid w:val="009F1FBD"/>
    <w:rsid w:val="009F5782"/>
    <w:rsid w:val="00A07078"/>
    <w:rsid w:val="00A11217"/>
    <w:rsid w:val="00A24A51"/>
    <w:rsid w:val="00A32CD9"/>
    <w:rsid w:val="00A44EB5"/>
    <w:rsid w:val="00A77973"/>
    <w:rsid w:val="00AB4877"/>
    <w:rsid w:val="00AF121A"/>
    <w:rsid w:val="00AF1826"/>
    <w:rsid w:val="00AF45E5"/>
    <w:rsid w:val="00AF4E1D"/>
    <w:rsid w:val="00B01AC4"/>
    <w:rsid w:val="00B12CEE"/>
    <w:rsid w:val="00B25DE2"/>
    <w:rsid w:val="00B31EF4"/>
    <w:rsid w:val="00B32E22"/>
    <w:rsid w:val="00B44AAC"/>
    <w:rsid w:val="00B737B5"/>
    <w:rsid w:val="00B74512"/>
    <w:rsid w:val="00B76294"/>
    <w:rsid w:val="00B91B0E"/>
    <w:rsid w:val="00B94EEB"/>
    <w:rsid w:val="00B96127"/>
    <w:rsid w:val="00BC70F5"/>
    <w:rsid w:val="00BD5E05"/>
    <w:rsid w:val="00BE2648"/>
    <w:rsid w:val="00BE6A1F"/>
    <w:rsid w:val="00BF04E7"/>
    <w:rsid w:val="00C0330D"/>
    <w:rsid w:val="00C05AD0"/>
    <w:rsid w:val="00C10517"/>
    <w:rsid w:val="00C15D1D"/>
    <w:rsid w:val="00C214B8"/>
    <w:rsid w:val="00C22E0D"/>
    <w:rsid w:val="00C2766A"/>
    <w:rsid w:val="00C4426C"/>
    <w:rsid w:val="00C47212"/>
    <w:rsid w:val="00C5736F"/>
    <w:rsid w:val="00C813C1"/>
    <w:rsid w:val="00C81F8D"/>
    <w:rsid w:val="00C8681B"/>
    <w:rsid w:val="00C91989"/>
    <w:rsid w:val="00CA5A45"/>
    <w:rsid w:val="00CC0170"/>
    <w:rsid w:val="00CC568B"/>
    <w:rsid w:val="00CE068E"/>
    <w:rsid w:val="00D123EC"/>
    <w:rsid w:val="00D13FFB"/>
    <w:rsid w:val="00D2114B"/>
    <w:rsid w:val="00D3160F"/>
    <w:rsid w:val="00D75655"/>
    <w:rsid w:val="00D86340"/>
    <w:rsid w:val="00D86B83"/>
    <w:rsid w:val="00D956E7"/>
    <w:rsid w:val="00DA0ECB"/>
    <w:rsid w:val="00DA3084"/>
    <w:rsid w:val="00DA44C2"/>
    <w:rsid w:val="00DA4735"/>
    <w:rsid w:val="00DB0DAF"/>
    <w:rsid w:val="00DB3BFD"/>
    <w:rsid w:val="00DB568B"/>
    <w:rsid w:val="00DC101A"/>
    <w:rsid w:val="00DD1046"/>
    <w:rsid w:val="00DE1CA9"/>
    <w:rsid w:val="00DE49B8"/>
    <w:rsid w:val="00DE560A"/>
    <w:rsid w:val="00DF2856"/>
    <w:rsid w:val="00DF3593"/>
    <w:rsid w:val="00DF487F"/>
    <w:rsid w:val="00E00222"/>
    <w:rsid w:val="00E0571B"/>
    <w:rsid w:val="00E1243B"/>
    <w:rsid w:val="00E33CF8"/>
    <w:rsid w:val="00E34A1A"/>
    <w:rsid w:val="00E36996"/>
    <w:rsid w:val="00E42867"/>
    <w:rsid w:val="00E449E4"/>
    <w:rsid w:val="00E455B0"/>
    <w:rsid w:val="00E45689"/>
    <w:rsid w:val="00E47645"/>
    <w:rsid w:val="00E65CC4"/>
    <w:rsid w:val="00E7203B"/>
    <w:rsid w:val="00E760D6"/>
    <w:rsid w:val="00E85108"/>
    <w:rsid w:val="00E908F4"/>
    <w:rsid w:val="00E91252"/>
    <w:rsid w:val="00E91296"/>
    <w:rsid w:val="00E92053"/>
    <w:rsid w:val="00E972F3"/>
    <w:rsid w:val="00EB0A21"/>
    <w:rsid w:val="00EE70B6"/>
    <w:rsid w:val="00EF7150"/>
    <w:rsid w:val="00F01CCF"/>
    <w:rsid w:val="00F14BB2"/>
    <w:rsid w:val="00F20004"/>
    <w:rsid w:val="00F4123C"/>
    <w:rsid w:val="00F43B4C"/>
    <w:rsid w:val="00F47BDF"/>
    <w:rsid w:val="00F55F31"/>
    <w:rsid w:val="00F72FC4"/>
    <w:rsid w:val="00F75076"/>
    <w:rsid w:val="00F9258C"/>
    <w:rsid w:val="00F97DC7"/>
    <w:rsid w:val="00FA0BD0"/>
    <w:rsid w:val="00FE6268"/>
    <w:rsid w:val="00FF043B"/>
    <w:rsid w:val="04351A06"/>
    <w:rsid w:val="0B8C7DCA"/>
    <w:rsid w:val="16F007A6"/>
    <w:rsid w:val="1DB462F0"/>
    <w:rsid w:val="1E8A3D3B"/>
    <w:rsid w:val="20F27890"/>
    <w:rsid w:val="26E216F5"/>
    <w:rsid w:val="27FE3C4E"/>
    <w:rsid w:val="33215914"/>
    <w:rsid w:val="39940F12"/>
    <w:rsid w:val="3A6E72C0"/>
    <w:rsid w:val="43583793"/>
    <w:rsid w:val="4BDF6ED2"/>
    <w:rsid w:val="4D563D17"/>
    <w:rsid w:val="4F566D91"/>
    <w:rsid w:val="5A53220B"/>
    <w:rsid w:val="661D4C84"/>
    <w:rsid w:val="6942250E"/>
    <w:rsid w:val="6D5D5394"/>
    <w:rsid w:val="712E48EF"/>
    <w:rsid w:val="71F261C9"/>
    <w:rsid w:val="7D2976B0"/>
  </w:rsids>
  <m:mathPr>
    <m:lMargin m:val="0"/>
    <m:mathFont m:val="Cambria Math"/>
    <m:rMargin m:val="0"/>
    <m:wrapIndent m:val="1440"/>
    <m:brkBin m:val="before"/>
    <m:brkBinSub m:val="--"/>
    <m:defJc m:val="centerGroup"/>
    <m:intLim m:val="subSup"/>
    <m:naryLim m:val="undOvr"/>
    <m:smallFrac m:val="off"/>
    <m:dispDef/>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4,5,6,7,8,9,10,11"/>
      <o:rules v:ext="edit">
        <o:r id="V:Rule1" type="connector" idref="#直接箭头连接符 1022"/>
        <o:r id="V:Rule2" type="connector" idref="#直接箭头连接符 1020"/>
        <o:r id="V:Rule3" type="connector" idref="#直接箭头连接符 1018"/>
        <o:r id="V:Rule4" type="connector" idref="#直接箭头连接符 1017"/>
        <o:r id="V:Rule5" type="connector" idref="#直接箭头连接符 1016"/>
        <o:r id="V:Rule6" type="connector" idref="#直接箭头连接符 1014"/>
        <o:r id="V:Rule7" type="connector" idref="#直接箭头连接符 1013"/>
        <o:r id="V:Rule8" type="connector" idref="#直接箭头连接符 1012"/>
        <o:r id="V:Rule9" type="connector" idref="#直接箭头连接符 1011"/>
        <o:r id="V:Rule10" type="connector" idref="#直接箭头连接符 1008"/>
        <o:r id="V:Rule11" type="connector" idref="#直接箭头连接符 1040"/>
        <o:r id="V:Rule12" type="connector" idref="#直接箭头连接符 1039"/>
        <o:r id="V:Rule13" type="connector" idref="#直接箭头连接符 1038"/>
        <o:r id="V:Rule14" type="connector" idref="#直接箭头连接符 1036"/>
        <o:r id="V:Rule15" type="connector" idref="#直接箭头连接符 1034"/>
        <o:r id="V:Rule16" type="connector" idref="#直接箭头连接符 1032"/>
        <o:r id="V:Rule17" type="connector" idref="#直接箭头连接符 1031"/>
        <o:r id="V:Rule18" type="connector" idref="#直接箭头连接符 1029"/>
        <o:r id="V:Rule19" type="connector" idref="#直接箭头连接符 1027"/>
        <o:r id="V:Rule20" type="connector" idref="#直接箭头连接符 1025"/>
        <o:r id="V:Rule21" type="connector" idref="#直接箭头连接符 1043"/>
        <o:r id="V:Rule22" type="connector" idref="#直接箭头连接符 1045"/>
        <o:r id="V:Rule23" type="connector" idref="#直接箭头连接符 1055"/>
        <o:r id="V:Rule24" type="connector" idref="#直接箭头连接符 1059"/>
        <o:r id="V:Rule25" type="connector" idref="#直接箭头连接符 1060"/>
        <o:r id="V:Rule26" type="connector" idref="#直接箭头连接符 1061"/>
        <o:r id="V:Rule27" type="connector" idref="#直接箭头连接符 1067"/>
        <o:r id="V:Rule28" type="connector" idref="#直接箭头连接符 1069"/>
        <o:r id="V:Rule29" type="connector" idref="#直接箭头连接符 1074"/>
        <o:r id="V:Rule30" type="connector" idref="#直接箭头连接符 1075"/>
        <o:r id="V:Rule31" type="connector" idref="#直接箭头连接符 1079"/>
        <o:r id="V:Rule32" type="connector" idref="#直接箭头连接符 1080"/>
        <o:r id="V:Rule33" type="connector" idref="#直接箭头连接符 1081"/>
        <o:r id="V:Rule34" type="connector" idref="#直接箭头连接符 1083"/>
        <o:r id="V:Rule35" type="connector" idref="#直接箭头连接符 1084"/>
        <o:r id="V:Rule36" type="connector" idref="#直接箭头连接符 566"/>
        <o:r id="V:Rule37" type="connector" idref="#直接箭头连接符 1089"/>
        <o:r id="V:Rule38" type="connector" idref="#直接箭头连接符 1092"/>
        <o:r id="V:Rule39" type="connector" idref="#直接箭头连接符 1096"/>
        <o:r id="V:Rule40" type="connector" idref="#直接箭头连接符 1098"/>
        <o:r id="V:Rule41" type="connector" idref="#直接箭头连接符 1100"/>
        <o:r id="V:Rule42" type="connector" idref="#直接箭头连接符 1103"/>
        <o:r id="V:Rule43" type="connector" idref="#直接箭头连接符 1105"/>
        <o:r id="V:Rule44" type="connector" idref="#直接箭头连接符 1107"/>
        <o:r id="V:Rule45" type="connector" idref="#直接箭头连接符 1110"/>
        <o:r id="V:Rule46" type="connector" idref="#直接箭头连接符 1170"/>
        <o:r id="V:Rule47" type="connector" idref="#直接箭头连接符 1168"/>
        <o:r id="V:Rule48" type="connector" idref="#直接箭头连接符 1166"/>
        <o:r id="V:Rule49" type="connector" idref="#直接箭头连接符 1165"/>
        <o:r id="V:Rule50" type="connector" idref="#直接箭头连接符 1164"/>
        <o:r id="V:Rule51" type="connector" idref="#直接箭头连接符 1162"/>
        <o:r id="V:Rule52" type="connector" idref="#直接箭头连接符 1161"/>
        <o:r id="V:Rule53" type="connector" idref="#直接箭头连接符 1158"/>
        <o:r id="V:Rule54" type="connector" idref="#直接箭头连接符 1156"/>
        <o:r id="V:Rule55" type="connector" idref="#直接箭头连接符 1155"/>
        <o:r id="V:Rule56" type="connector" idref="#直接箭头连接符 1189"/>
        <o:r id="V:Rule57" type="connector" idref="#直接箭头连接符 1188"/>
        <o:r id="V:Rule58" type="connector" idref="#直接箭头连接符 1187"/>
        <o:r id="V:Rule59" type="connector" idref="#直接箭头连接符 1185"/>
        <o:r id="V:Rule60" type="connector" idref="#直接箭头连接符 1183"/>
        <o:r id="V:Rule61" type="connector" idref="#直接箭头连接符 1182"/>
        <o:r id="V:Rule62" type="connector" idref="#直接箭头连接符 1180"/>
        <o:r id="V:Rule63" type="connector" idref="#直接箭头连接符 1178"/>
        <o:r id="V:Rule64" type="connector" idref="#直接箭头连接符 1175"/>
        <o:r id="V:Rule65" type="connector" idref="#直接箭头连接符 1174"/>
        <o:r id="V:Rule66" type="connector" idref="#直接箭头连接符 1208"/>
        <o:r id="V:Rule67" type="connector" idref="#直接箭头连接符 1207"/>
        <o:r id="V:Rule68" type="connector" idref="#直接箭头连接符 1206"/>
        <o:r id="V:Rule69" type="connector" idref="#直接箭头连接符 1204"/>
        <o:r id="V:Rule70" type="connector" idref="#直接箭头连接符 1202"/>
        <o:r id="V:Rule71" type="connector" idref="#直接箭头连接符 1200"/>
        <o:r id="V:Rule72" type="connector" idref="#直接箭头连接符 1199"/>
        <o:r id="V:Rule73" type="connector" idref="#直接箭头连接符 1196"/>
        <o:r id="V:Rule74" type="connector" idref="#直接箭头连接符 1194"/>
        <o:r id="V:Rule75" type="connector" idref="#直接箭头连接符 1193"/>
        <o:r id="V:Rule76" type="connector" idref="#直接箭头连接符 1227"/>
        <o:r id="V:Rule77" type="connector" idref="#直接箭头连接符 1225"/>
        <o:r id="V:Rule78" type="connector" idref="#直接箭头连接符 1223"/>
        <o:r id="V:Rule79" type="connector" idref="#直接箭头连接符 1222"/>
        <o:r id="V:Rule80" type="connector" idref="#直接箭头连接符 1221"/>
        <o:r id="V:Rule81" type="connector" idref="#直接箭头连接符 1219"/>
        <o:r id="V:Rule82" type="connector" idref="#直接箭头连接符 1218"/>
        <o:r id="V:Rule83" type="connector" idref="#直接箭头连接符 1217"/>
        <o:r id="V:Rule84" type="connector" idref="#直接箭头连接符 1215"/>
        <o:r id="V:Rule85" type="connector" idref="#直接箭头连接符 1212"/>
        <o:r id="V:Rule86" type="connector" idref="#直接箭头连接符 1246"/>
        <o:r id="V:Rule87" type="connector" idref="#直接箭头连接符 1245"/>
        <o:r id="V:Rule88" type="connector" idref="#直接箭头连接符 1244"/>
        <o:r id="V:Rule89" type="connector" idref="#直接箭头连接符 1242"/>
        <o:r id="V:Rule90" type="connector" idref="#直接箭头连接符 1240"/>
        <o:r id="V:Rule91" type="connector" idref="#直接箭头连接符 1238"/>
        <o:r id="V:Rule92" type="connector" idref="#直接箭头连接符 1237"/>
        <o:r id="V:Rule93" type="connector" idref="#直接箭头连接符 1234"/>
        <o:r id="V:Rule94" type="connector" idref="#直接箭头连接符 1232"/>
        <o:r id="V:Rule95" type="connector" idref="#直接箭头连接符 1231"/>
        <o:r id="V:Rule96" type="connector" idref="#直接箭头连接符 1264"/>
        <o:r id="V:Rule97" type="connector" idref="#直接箭头连接符 1263"/>
        <o:r id="V:Rule98" type="connector" idref="#直接箭头连接符 1262"/>
        <o:r id="V:Rule99" type="connector" idref="#直接箭头连接符 1260"/>
        <o:r id="V:Rule100" type="connector" idref="#直接箭头连接符 1258"/>
        <o:r id="V:Rule101" type="connector" idref="#直接箭头连接符 1256"/>
        <o:r id="V:Rule102" type="connector" idref="#直接箭头连接符 1255"/>
        <o:r id="V:Rule103" type="connector" idref="#直接箭头连接符 1253"/>
        <o:r id="V:Rule104" type="connector" idref="#直接箭头连接符 1252"/>
        <o:r id="V:Rule105" type="connector" idref="#直接箭头连接符 1250"/>
        <o:r id="V:Rule106" type="connector" idref="#直接箭头连接符 1284"/>
        <o:r id="V:Rule107" type="connector" idref="#直接箭头连接符 1283"/>
        <o:r id="V:Rule108" type="connector" idref="#直接箭头连接符 1282"/>
        <o:r id="V:Rule109" type="connector" idref="#直接箭头连接符 1280"/>
        <o:r id="V:Rule110" type="connector" idref="#直接箭头连接符 1278"/>
        <o:r id="V:Rule111" type="connector" idref="#直接箭头连接符 1276"/>
        <o:r id="V:Rule112" type="connector" idref="#直接箭头连接符 1275"/>
        <o:r id="V:Rule113" type="connector" idref="#直接箭头连接符 1273"/>
        <o:r id="V:Rule114" type="connector" idref="#直接箭头连接符 1271"/>
        <o:r id="V:Rule115" type="connector" idref="#直接箭头连接符 1269"/>
        <o:r id="V:Rule116" type="connector" idref="#直接箭头连接符 1300"/>
        <o:r id="V:Rule117" type="connector" idref="#直接箭头连接符 1299"/>
        <o:r id="V:Rule118" type="connector" idref="#直接箭头连接符 1298"/>
        <o:r id="V:Rule119" type="connector" idref="#直接箭头连接符 1296"/>
        <o:r id="V:Rule120" type="connector" idref="#直接箭头连接符 1294"/>
        <o:r id="V:Rule121" type="connector" idref="#直接箭头连接符 1293"/>
        <o:r id="V:Rule122" type="connector" idref="#直接箭头连接符 1291"/>
        <o:r id="V:Rule123" type="connector" idref="#直接箭头连接符 1290"/>
        <o:r id="V:Rule124" type="connector" idref="#直接箭头连接符 1289"/>
        <o:r id="V:Rule125" type="connector" idref="#直接箭头连接符 1288"/>
        <o:r id="V:Rule126" type="connector" idref="#直接箭头连接符 1322"/>
        <o:r id="V:Rule127" type="connector" idref="#直接箭头连接符 1319"/>
        <o:r id="V:Rule128" type="connector" idref="#直接箭头连接符 1318"/>
        <o:r id="V:Rule129" type="connector" idref="#直接箭头连接符 1317"/>
        <o:r id="V:Rule130" type="connector" idref="#直接箭头连接符 1316"/>
        <o:r id="V:Rule131" type="connector" idref="#直接箭头连接符 1314"/>
        <o:r id="V:Rule132" type="connector" idref="#直接箭头连接符 1311"/>
        <o:r id="V:Rule133" type="connector" idref="#直接箭头连接符 1310"/>
        <o:r id="V:Rule134" type="connector" idref="#直接箭头连接符 1308"/>
        <o:r id="V:Rule135" type="connector" idref="#直接箭头连接符 1307"/>
        <o:r id="V:Rule136" type="connector" idref="#直接箭头连接符 1339"/>
        <o:r id="V:Rule137" type="connector" idref="#直接箭头连接符 1338"/>
        <o:r id="V:Rule138" type="connector" idref="#直接箭头连接符 1337"/>
        <o:r id="V:Rule139" type="connector" idref="#直接箭头连接符 1335"/>
        <o:r id="V:Rule140" type="connector" idref="#直接箭头连接符 1333"/>
        <o:r id="V:Rule141" type="connector" idref="#直接箭头连接符 1331"/>
        <o:r id="V:Rule142" type="connector" idref="#直接箭头连接符 1330"/>
        <o:r id="V:Rule143" type="connector" idref="#直接箭头连接符 1329"/>
        <o:r id="V:Rule144" type="connector" idref="#直接箭头连接符 1328"/>
        <o:r id="V:Rule145" type="connector" idref="#直接箭头连接符 1326"/>
        <o:r id="V:Rule146" type="connector" idref="#直接箭头连接符 1358"/>
        <o:r id="V:Rule147" type="connector" idref="#直接箭头连接符 1357"/>
        <o:r id="V:Rule148" type="connector" idref="#直接箭头连接符 1356"/>
        <o:r id="V:Rule149" type="connector" idref="#直接箭头连接符 1354"/>
        <o:r id="V:Rule150" type="connector" idref="#直接箭头连接符 1352"/>
        <o:r id="V:Rule151" type="connector" idref="#直接箭头连接符 1350"/>
        <o:r id="V:Rule152" type="connector" idref="#直接箭头连接符 1349"/>
        <o:r id="V:Rule153" type="connector" idref="#直接箭头连接符 1348"/>
        <o:r id="V:Rule154" type="connector" idref="#直接箭头连接符 1347"/>
        <o:r id="V:Rule155" type="connector" idref="#直接箭头连接符 1345"/>
        <o:r id="V:Rule156" type="connector" idref="#直接箭头连接符 1377"/>
        <o:r id="V:Rule157" type="connector" idref="#直接箭头连接符 1376"/>
        <o:r id="V:Rule158" type="connector" idref="#直接箭头连接符 1375"/>
        <o:r id="V:Rule159" type="connector" idref="#直接箭头连接符 1373"/>
        <o:r id="V:Rule160" type="connector" idref="#直接箭头连接符 1371"/>
        <o:r id="V:Rule161" type="connector" idref="#直接箭头连接符 1369"/>
        <o:r id="V:Rule162" type="connector" idref="#直接箭头连接符 1368"/>
        <o:r id="V:Rule163" type="connector" idref="#直接箭头连接符 1367"/>
        <o:r id="V:Rule164" type="connector" idref="#直接箭头连接符 1366"/>
        <o:r id="V:Rule165" type="connector" idref="#直接箭头连接符 1364"/>
        <o:r id="V:Rule166" type="connector" idref="#直接箭头连接符 1396"/>
        <o:r id="V:Rule167" type="connector" idref="#直接箭头连接符 1395"/>
        <o:r id="V:Rule168" type="connector" idref="#直接箭头连接符 1394"/>
        <o:r id="V:Rule169" type="connector" idref="#直接箭头连接符 1392"/>
        <o:r id="V:Rule170" type="connector" idref="#直接箭头连接符 1390"/>
        <o:r id="V:Rule171" type="connector" idref="#直接箭头连接符 1388"/>
        <o:r id="V:Rule172" type="connector" idref="#直接箭头连接符 1387"/>
        <o:r id="V:Rule173" type="connector" idref="#直接箭头连接符 1386"/>
        <o:r id="V:Rule174" type="connector" idref="#直接箭头连接符 1385"/>
        <o:r id="V:Rule175" type="connector" idref="#直接箭头连接符 1383"/>
        <o:r id="V:Rule176" type="connector" idref="#直接箭头连接符 1471"/>
        <o:r id="V:Rule177" type="connector" idref="#直接箭头连接符 1470"/>
        <o:r id="V:Rule178" type="connector" idref="#直接箭头连接符 1469"/>
        <o:r id="V:Rule179" type="connector" idref="#直接箭头连接符 1467"/>
        <o:r id="V:Rule180" type="connector" idref="#直接箭头连接符 1465"/>
        <o:r id="V:Rule181" type="connector" idref="#直接箭头连接符 1463"/>
        <o:r id="V:Rule182" type="connector" idref="#直接箭头连接符 1462"/>
        <o:r id="V:Rule183" type="connector" idref="#直接箭头连接符 1461"/>
        <o:r id="V:Rule184" type="connector" idref="#直接箭头连接符 1460"/>
        <o:r id="V:Rule185" type="connector" idref="#直接箭头连接符 1458"/>
        <o:r id="V:Rule186" type="connector" idref="#直接箭头连接符 1477"/>
        <o:r id="V:Rule187" type="connector" idref="#直接箭头连接符 409"/>
        <o:r id="V:Rule188" type="connector" idref="#直接箭头连接符 1481"/>
        <o:r id="V:Rule189" type="connector" idref="#直接箭头连接符 1482"/>
        <o:r id="V:Rule190" type="connector" idref="#直接箭头连接符 1483"/>
        <o:r id="V:Rule191" type="connector" idref="#直接箭头连接符 419"/>
        <o:r id="V:Rule192" type="connector" idref="#直接箭头连接符 417"/>
        <o:r id="V:Rule193" type="connector" idref="#直接箭头连接符 1488"/>
        <o:r id="V:Rule194" type="connector" idref="#直接箭头连接符 415"/>
        <o:r id="V:Rule195" type="connector" idref="#直接箭头连接符 422"/>
        <o:r id="V:Rule196" type="connector" idref="#直接箭头连接符 1490"/>
        <o:r id="V:Rule197" type="connector" idref="#直接箭头连接符 427"/>
        <o:r id="V:Rule198" type="connector" idref="#直接箭头连接符 424"/>
        <o:r id="V:Rule199" type="connector" idref="#直接箭头连接符 1494"/>
        <o:r id="V:Rule200" type="connector" idref="#直接箭头连接符 431"/>
        <o:r id="V:Rule201" type="connector" idref="#直接箭头连接符 1495"/>
        <o:r id="V:Rule202" type="connector" idref="#直接箭头连接符 1496"/>
        <o:r id="V:Rule203" type="connector" idref="#直接箭头连接符 430"/>
        <o:r id="V:Rule204" type="connector" idref="#直接箭头连接符 433"/>
        <o:r id="V:Rule205" type="connector" idref="#直接箭头连接符 1499"/>
        <o:r id="V:Rule206" type="connector" idref="#直接箭头连接符 434"/>
        <o:r id="V:Rule207" type="connector" idref="#直接箭头连接符 1501"/>
        <o:r id="V:Rule208" type="connector" idref="#直接箭头连接符 439"/>
        <o:r id="V:Rule209" type="connector" idref="#直接箭头连接符 444"/>
        <o:r id="V:Rule210" type="connector" idref="#直接箭头连接符 442"/>
        <o:r id="V:Rule211" type="connector" idref="#直接箭头连接符 385"/>
        <o:r id="V:Rule212" type="connector" idref="#直接箭头连接符 388"/>
        <o:r id="V:Rule213" type="connector" idref="#直接箭头连接符 447"/>
        <o:r id="V:Rule214" type="connector" idref="#直接箭头连接符 393"/>
        <o:r id="V:Rule215" type="connector" idref="#直接箭头连接符 394"/>
        <o:r id="V:Rule216" type="connector" idref="#直接箭头连接符 396"/>
        <o:r id="V:Rule217" type="connector" idref="#直接箭头连接符 399"/>
        <o:r id="V:Rule218" type="connector" idref="#自选图形 4"/>
        <o:r id="V:Rule219" type="connector" idref="#自选图形 5"/>
        <o:r id="V:Rule220" type="connector" idref="#自选图形 7"/>
        <o:r id="V:Rule221" type="connector" idref="#自选图形 9"/>
        <o:r id="V:Rule222" type="connector" idref="#自选图形 11"/>
        <o:r id="V:Rule223" type="connector" idref="#自选图形 13"/>
        <o:r id="V:Rule224" type="connector" idref="#自选图形 18"/>
        <o:r id="V:Rule225" type="connector" idref="#自选图形 20"/>
        <o:r id="V:Rule226" type="connector" idref="#自选图形 22"/>
        <o:r id="V:Rule227" type="connector" idref="#自选图形 23"/>
        <o:r id="V:Rule228" type="connector" idref="#自选图形 24"/>
        <o:r id="V:Rule229" type="connector" idref="#自选图形 27"/>
        <o:r id="V:Rule230" type="connector" idref="#自选图形 29"/>
        <o:r id="V:Rule231" type="connector" idref="#自选图形 30"/>
        <o:r id="V:Rule232" type="connector" idref="#自选图形 33"/>
        <o:r id="V:Rule233" type="connector" idref="#自选图形 34"/>
        <o:r id="V:Rule234" type="connector" idref="#自选图形 35"/>
        <o:r id="V:Rule235" type="connector" idref="#自选图形 36"/>
        <o:r id="V:Rule236" type="connector" idref="#自选图形 37"/>
        <o:r id="V:Rule237" type="connector" idref="#自选图形 38"/>
        <o:r id="V:Rule238" type="connector" idref="#自选图形 41"/>
        <o:r id="V:Rule239" type="connector" idref="#自选图形 44"/>
        <o:r id="V:Rule240" type="connector" idref="#自选图形 45"/>
        <o:r id="V:Rule241" type="connector" idref="#自选图形 46"/>
        <o:r id="V:Rule242" type="connector" idref="#自选图形 47"/>
        <o:r id="V:Rule243" type="connector" idref="#自选图形 48"/>
        <o:r id="V:Rule244" type="connector" idref="#自选图形 50"/>
        <o:r id="V:Rule245" type="connector" idref="#自选图形 51"/>
        <o:r id="V:Rule246" type="connector" idref="#自选图形 55"/>
        <o:r id="V:Rule247" type="connector" idref="#自选图形 56"/>
        <o:r id="V:Rule248" type="connector" idref="#自选图形 57"/>
        <o:r id="V:Rule249" type="connector" idref="#自选图形 60"/>
        <o:r id="V:Rule250" type="connector" idref="#自选图形 61"/>
        <o:r id="V:Rule251" type="connector" idref="#自选图形 62"/>
        <o:r id="V:Rule252" type="connector" idref="#自选图形 64"/>
        <o:r id="V:Rule253" type="connector" idref="#自选图形 66"/>
        <o:r id="V:Rule254" type="connector" idref="#自选图形 67"/>
        <o:r id="V:Rule255" type="connector" idref="#自选图形 68"/>
        <o:r id="V:Rule256" type="connector" idref="#自选图形 69"/>
        <o:r id="V:Rule257" type="connector" idref="#自选图形 71"/>
        <o:r id="V:Rule258" type="connector" idref="#自选图形 72"/>
        <o:r id="V:Rule259" type="connector" idref="#自选图形 74"/>
        <o:r id="V:Rule260" type="connector" idref="#自选图形 76"/>
        <o:r id="V:Rule261" type="connector" idref="#自选图形 77"/>
        <o:r id="V:Rule262" type="connector" idref="#直接箭头连接符 1604"/>
        <o:r id="V:Rule263" type="connector" idref="#直接箭头连接符 1603"/>
        <o:r id="V:Rule264" type="connector" idref="#直接箭头连接符 1602"/>
        <o:r id="V:Rule265" type="connector" idref="#直接箭头连接符 1600"/>
        <o:r id="V:Rule266" type="connector" idref="#直接箭头连接符 1598"/>
        <o:r id="V:Rule267" type="connector" idref="#直接箭头连接符 1596"/>
        <o:r id="V:Rule268" type="connector" idref="#直接箭头连接符 1595"/>
        <o:r id="V:Rule269" type="connector" idref="#直接箭头连接符 1594"/>
        <o:r id="V:Rule270" type="connector" idref="#直接箭头连接符 1593"/>
        <o:r id="V:Rule271" type="connector" idref="#直接箭头连接符 1591"/>
        <o:r id="V:Rule272" type="connector" idref="#直接箭头连接符 1623"/>
        <o:r id="V:Rule273" type="connector" idref="#直接箭头连接符 1622"/>
        <o:r id="V:Rule274" type="connector" idref="#直接箭头连接符 1621"/>
        <o:r id="V:Rule275" type="connector" idref="#直接箭头连接符 1619"/>
        <o:r id="V:Rule276" type="connector" idref="#直接箭头连接符 1617"/>
        <o:r id="V:Rule277" type="connector" idref="#直接箭头连接符 1615"/>
        <o:r id="V:Rule278" type="connector" idref="#直接箭头连接符 1614"/>
        <o:r id="V:Rule279" type="connector" idref="#直接箭头连接符 1613"/>
        <o:r id="V:Rule280" type="connector" idref="#直接箭头连接符 1612"/>
        <o:r id="V:Rule281" type="connector" idref="#直接箭头连接符 1610"/>
        <o:r id="V:Rule282" type="connector" idref="#直接箭头连接符 1648"/>
        <o:r id="V:Rule283" type="connector" idref="#直接箭头连接符 1647"/>
        <o:r id="V:Rule284" type="connector" idref="#直接箭头连接符 1646"/>
        <o:r id="V:Rule285" type="connector" idref="#直接箭头连接符 1644"/>
        <o:r id="V:Rule286" type="connector" idref="#直接箭头连接符 1642"/>
        <o:r id="V:Rule287" type="connector" idref="#直接箭头连接符 1640"/>
        <o:r id="V:Rule288" type="connector" idref="#直接箭头连接符 1639"/>
        <o:r id="V:Rule289" type="connector" idref="#直接箭头连接符 1638"/>
        <o:r id="V:Rule290" type="connector" idref="#直接箭头连接符 1637"/>
        <o:r id="V:Rule291" type="connector" idref="#直接箭头连接符 1635"/>
        <o:r id="V:Rule292" type="connector" idref="#直接箭头连接符 1667"/>
        <o:r id="V:Rule293" type="connector" idref="#直接箭头连接符 1666"/>
        <o:r id="V:Rule294" type="connector" idref="#直接箭头连接符 1665"/>
        <o:r id="V:Rule295" type="connector" idref="#直接箭头连接符 1663"/>
        <o:r id="V:Rule296" type="connector" idref="#直接箭头连接符 1661"/>
        <o:r id="V:Rule297" type="connector" idref="#直接箭头连接符 1659"/>
        <o:r id="V:Rule298" type="connector" idref="#直接箭头连接符 1658"/>
        <o:r id="V:Rule299" type="connector" idref="#直接箭头连接符 1657"/>
        <o:r id="V:Rule300" type="connector" idref="#直接箭头连接符 1656"/>
        <o:r id="V:Rule301" type="connector" idref="#直接箭头连接符 1654"/>
        <o:r id="V:Rule302" type="connector" idref="#直接箭头连接符 1824"/>
        <o:r id="V:Rule303" type="connector" idref="#直接箭头连接符 1823"/>
        <o:r id="V:Rule304" type="connector" idref="#直接箭头连接符 1821"/>
        <o:r id="V:Rule305" type="connector" idref="#肘形连接符 1819"/>
        <o:r id="V:Rule306" type="connector" idref="#直接箭头连接符 1817"/>
        <o:r id="V:Rule307" type="connector" idref="#直接箭头连接符 1815"/>
        <o:r id="V:Rule308" type="connector" idref="#直接箭头连接符 1810"/>
        <o:r id="V:Rule309" type="connector" idref="#直接箭头连接符 1808"/>
        <o:r id="V:Rule310" type="connector" idref="#直接箭头连接符 1806"/>
        <o:r id="V:Rule311" type="connector" idref="#直接箭头连接符 1805"/>
        <o:r id="V:Rule312" type="connector" idref="#直接箭头连接符 1804"/>
        <o:r id="V:Rule313" type="connector" idref="#直接箭头连接符 1801"/>
        <o:r id="V:Rule314" type="connector" idref="#直接箭头连接符 1799"/>
        <o:r id="V:Rule315" type="connector" idref="#直接箭头连接符 1798"/>
        <o:r id="V:Rule316" type="connector" idref="#直接箭头连接符 1795"/>
        <o:r id="V:Rule317" type="connector" idref="#直接箭头连接符 1794"/>
        <o:r id="V:Rule318" type="connector" idref="#直接箭头连接符 1793"/>
        <o:r id="V:Rule319" type="connector" idref="#直接箭头连接符 1792"/>
        <o:r id="V:Rule320" type="connector" idref="#直接箭头连接符 1791"/>
        <o:r id="V:Rule321" type="connector" idref="#直接箭头连接符 1790"/>
        <o:r id="V:Rule322" type="connector" idref="#直接箭头连接符 1787"/>
        <o:r id="V:Rule323" type="connector" idref="#直接箭头连接符 1784"/>
        <o:r id="V:Rule324" type="connector" idref="#直接箭头连接符 1783"/>
        <o:r id="V:Rule325" type="connector" idref="#直接箭头连接符 1782"/>
        <o:r id="V:Rule326" type="connector" idref="#直接箭头连接符 1781"/>
        <o:r id="V:Rule327" type="connector" idref="#直接箭头连接符 1780"/>
        <o:r id="V:Rule328" type="connector" idref="#直接箭头连接符 1778"/>
        <o:r id="V:Rule329" type="connector" idref="#直接箭头连接符 1777"/>
        <o:r id="V:Rule330" type="connector" idref="#直接箭头连接符 1773"/>
        <o:r id="V:Rule331" type="connector" idref="#直接箭头连接符 1772"/>
        <o:r id="V:Rule332" type="connector" idref="#肘形连接符 1771"/>
        <o:r id="V:Rule333" type="connector" idref="#直接箭头连接符 1768"/>
        <o:r id="V:Rule334" type="connector" idref="#直接箭头连接符 1767"/>
        <o:r id="V:Rule335" type="connector" idref="#直接箭头连接符 1766"/>
        <o:r id="V:Rule336" type="connector" idref="#直接箭头连接符 1764"/>
        <o:r id="V:Rule337" type="connector" idref="#直接箭头连接符 1762"/>
        <o:r id="V:Rule338" type="connector" idref="#直接箭头连接符 1761"/>
        <o:r id="V:Rule339" type="connector" idref="#直接箭头连接符 1760"/>
        <o:r id="V:Rule340" type="connector" idref="#直接箭头连接符 1759"/>
        <o:r id="V:Rule341" type="connector" idref="#直接箭头连接符 1757"/>
        <o:r id="V:Rule342" type="connector" idref="#直接箭头连接符 1756"/>
        <o:r id="V:Rule343" type="connector" idref="#直接箭头连接符 1754"/>
        <o:r id="V:Rule344" type="connector" idref="#直接箭头连接符 1752"/>
        <o:r id="V:Rule345" type="connector" idref="#直接箭头连接符 1751"/>
        <o:r id="V:Rule346" type="connector" idref="#直接箭头连接符 1901"/>
        <o:r id="V:Rule347" type="connector" idref="#直接箭头连接符 1900"/>
        <o:r id="V:Rule348" type="connector" idref="#直接箭头连接符 1898"/>
        <o:r id="V:Rule349" type="connector" idref="#肘形连接符 1896"/>
        <o:r id="V:Rule350" type="connector" idref="#直接箭头连接符 1894"/>
        <o:r id="V:Rule351" type="connector" idref="#直接箭头连接符 1892"/>
        <o:r id="V:Rule352" type="connector" idref="#直接箭头连接符 1887"/>
        <o:r id="V:Rule353" type="connector" idref="#直接箭头连接符 1885"/>
        <o:r id="V:Rule354" type="connector" idref="#直接箭头连接符 1883"/>
        <o:r id="V:Rule355" type="connector" idref="#直接箭头连接符 1882"/>
        <o:r id="V:Rule356" type="connector" idref="#直接箭头连接符 1881"/>
        <o:r id="V:Rule357" type="connector" idref="#直接箭头连接符 1878"/>
        <o:r id="V:Rule358" type="connector" idref="#直接箭头连接符 1876"/>
        <o:r id="V:Rule359" type="connector" idref="#直接箭头连接符 1875"/>
        <o:r id="V:Rule360" type="connector" idref="#直接箭头连接符 1872"/>
        <o:r id="V:Rule361" type="connector" idref="#直接箭头连接符 1871"/>
        <o:r id="V:Rule362" type="connector" idref="#直接箭头连接符 1870"/>
        <o:r id="V:Rule363" type="connector" idref="#直接箭头连接符 1869"/>
        <o:r id="V:Rule364" type="connector" idref="#直接箭头连接符 1868"/>
        <o:r id="V:Rule365" type="connector" idref="#直接箭头连接符 1867"/>
        <o:r id="V:Rule366" type="connector" idref="#直接箭头连接符 1864"/>
        <o:r id="V:Rule367" type="connector" idref="#直接箭头连接符 1861"/>
        <o:r id="V:Rule368" type="connector" idref="#直接箭头连接符 1860"/>
        <o:r id="V:Rule369" type="connector" idref="#直接箭头连接符 1859"/>
        <o:r id="V:Rule370" type="connector" idref="#直接箭头连接符 1858"/>
        <o:r id="V:Rule371" type="connector" idref="#直接箭头连接符 1857"/>
        <o:r id="V:Rule372" type="connector" idref="#直接箭头连接符 1855"/>
        <o:r id="V:Rule373" type="connector" idref="#直接箭头连接符 1854"/>
        <o:r id="V:Rule374" type="connector" idref="#直接箭头连接符 1850"/>
        <o:r id="V:Rule375" type="connector" idref="#直接箭头连接符 1849"/>
        <o:r id="V:Rule376" type="connector" idref="#肘形连接符 1848"/>
        <o:r id="V:Rule377" type="connector" idref="#直接箭头连接符 1845"/>
        <o:r id="V:Rule378" type="connector" idref="#直接箭头连接符 1844"/>
        <o:r id="V:Rule379" type="connector" idref="#直接箭头连接符 1843"/>
        <o:r id="V:Rule380" type="connector" idref="#直接箭头连接符 1841"/>
        <o:r id="V:Rule381" type="connector" idref="#直接箭头连接符 1839"/>
        <o:r id="V:Rule382" type="connector" idref="#直接箭头连接符 1838"/>
        <o:r id="V:Rule383" type="connector" idref="#直接箭头连接符 1837"/>
        <o:r id="V:Rule384" type="connector" idref="#直接箭头连接符 1836"/>
        <o:r id="V:Rule385" type="connector" idref="#直接箭头连接符 1834"/>
        <o:r id="V:Rule386" type="connector" idref="#直接箭头连接符 1833"/>
        <o:r id="V:Rule387" type="connector" idref="#直接箭头连接符 1831"/>
        <o:r id="V:Rule388" type="connector" idref="#直接箭头连接符 1829"/>
        <o:r id="V:Rule389" type="connector" idref="#直接箭头连接符 1828"/>
        <o:r id="V:Rule390" type="connector" idref="#直接箭头连接符 1978"/>
        <o:r id="V:Rule391" type="connector" idref="#直接箭头连接符 1977"/>
        <o:r id="V:Rule392" type="connector" idref="#直接箭头连接符 1975"/>
        <o:r id="V:Rule393" type="connector" idref="#肘形连接符 1973"/>
        <o:r id="V:Rule394" type="connector" idref="#直接箭头连接符 1971"/>
        <o:r id="V:Rule395" type="connector" idref="#直接箭头连接符 1969"/>
        <o:r id="V:Rule396" type="connector" idref="#直接箭头连接符 1964"/>
        <o:r id="V:Rule397" type="connector" idref="#直接箭头连接符 1962"/>
        <o:r id="V:Rule398" type="connector" idref="#直接箭头连接符 1960"/>
        <o:r id="V:Rule399" type="connector" idref="#直接箭头连接符 1959"/>
        <o:r id="V:Rule400" type="connector" idref="#直接箭头连接符 1958"/>
        <o:r id="V:Rule401" type="connector" idref="#直接箭头连接符 1955"/>
        <o:r id="V:Rule402" type="connector" idref="#直接箭头连接符 1953"/>
        <o:r id="V:Rule403" type="connector" idref="#直接箭头连接符 1952"/>
        <o:r id="V:Rule404" type="connector" idref="#直接箭头连接符 1949"/>
        <o:r id="V:Rule405" type="connector" idref="#直接箭头连接符 1948"/>
        <o:r id="V:Rule406" type="connector" idref="#直接箭头连接符 1947"/>
        <o:r id="V:Rule407" type="connector" idref="#直接箭头连接符 1946"/>
        <o:r id="V:Rule408" type="connector" idref="#直接箭头连接符 1945"/>
        <o:r id="V:Rule409" type="connector" idref="#直接箭头连接符 1944"/>
        <o:r id="V:Rule410" type="connector" idref="#直接箭头连接符 1941"/>
        <o:r id="V:Rule411" type="connector" idref="#直接箭头连接符 1938"/>
        <o:r id="V:Rule412" type="connector" idref="#直接箭头连接符 1937"/>
        <o:r id="V:Rule413" type="connector" idref="#直接箭头连接符 1936"/>
        <o:r id="V:Rule414" type="connector" idref="#直接箭头连接符 1935"/>
        <o:r id="V:Rule415" type="connector" idref="#直接箭头连接符 1934"/>
        <o:r id="V:Rule416" type="connector" idref="#直接箭头连接符 1932"/>
        <o:r id="V:Rule417" type="connector" idref="#直接箭头连接符 1931"/>
        <o:r id="V:Rule418" type="connector" idref="#直接箭头连接符 1927"/>
        <o:r id="V:Rule419" type="connector" idref="#直接箭头连接符 1926"/>
        <o:r id="V:Rule420" type="connector" idref="#肘形连接符 1925"/>
        <o:r id="V:Rule421" type="connector" idref="#直接箭头连接符 1922"/>
        <o:r id="V:Rule422" type="connector" idref="#直接箭头连接符 1921"/>
        <o:r id="V:Rule423" type="connector" idref="#直接箭头连接符 1920"/>
        <o:r id="V:Rule424" type="connector" idref="#直接箭头连接符 1918"/>
        <o:r id="V:Rule425" type="connector" idref="#直接箭头连接符 1916"/>
        <o:r id="V:Rule426" type="connector" idref="#直接箭头连接符 1915"/>
        <o:r id="V:Rule427" type="connector" idref="#直接箭头连接符 1914"/>
        <o:r id="V:Rule428" type="connector" idref="#直接箭头连接符 1913"/>
        <o:r id="V:Rule429" type="connector" idref="#直接箭头连接符 1911"/>
        <o:r id="V:Rule430" type="connector" idref="#直接箭头连接符 1910"/>
        <o:r id="V:Rule431" type="connector" idref="#直接箭头连接符 1908"/>
        <o:r id="V:Rule432" type="connector" idref="#直接箭头连接符 1906"/>
        <o:r id="V:Rule433" type="connector" idref="#直接箭头连接符 1905"/>
        <o:r id="V:Rule434" type="connector" idref="#_x0000_s6208"/>
        <o:r id="V:Rule435" type="connector" idref="#_x0000_s6209"/>
        <o:r id="V:Rule436" type="connector" idref="#_x0000_s6211"/>
        <o:r id="V:Rule437" type="connector" idref="#_x0000_s6213"/>
        <o:r id="V:Rule438" type="connector" idref="#_x0000_s6215"/>
        <o:r id="V:Rule439" type="connector" idref="#_x0000_s6217"/>
        <o:r id="V:Rule440" type="connector" idref="#_x0000_s6222"/>
        <o:r id="V:Rule441" type="connector" idref="#_x0000_s6224"/>
        <o:r id="V:Rule442" type="connector" idref="#_x0000_s6226"/>
        <o:r id="V:Rule443" type="connector" idref="#_x0000_s6227"/>
        <o:r id="V:Rule444" type="connector" idref="#_x0000_s6228"/>
        <o:r id="V:Rule445" type="connector" idref="#_x0000_s6231"/>
        <o:r id="V:Rule446" type="connector" idref="#_x0000_s6233"/>
        <o:r id="V:Rule447" type="connector" idref="#_x0000_s6234"/>
        <o:r id="V:Rule448" type="connector" idref="#_x0000_s6237"/>
        <o:r id="V:Rule449" type="connector" idref="#_x0000_s6238"/>
        <o:r id="V:Rule450" type="connector" idref="#_x0000_s6239"/>
        <o:r id="V:Rule451" type="connector" idref="#_x0000_s6240"/>
        <o:r id="V:Rule452" type="connector" idref="#_x0000_s6241"/>
        <o:r id="V:Rule453" type="connector" idref="#_x0000_s6242"/>
        <o:r id="V:Rule454" type="connector" idref="#_x0000_s6245"/>
        <o:r id="V:Rule455" type="connector" idref="#_x0000_s6248"/>
        <o:r id="V:Rule456" type="connector" idref="#_x0000_s6249"/>
        <o:r id="V:Rule457" type="connector" idref="#_x0000_s6250"/>
        <o:r id="V:Rule458" type="connector" idref="#_x0000_s6251"/>
        <o:r id="V:Rule459" type="connector" idref="#_x0000_s6252"/>
        <o:r id="V:Rule460" type="connector" idref="#_x0000_s6254"/>
        <o:r id="V:Rule461" type="connector" idref="#_x0000_s6255"/>
        <o:r id="V:Rule462" type="connector" idref="#_x0000_s6259"/>
        <o:r id="V:Rule463" type="connector" idref="#_x0000_s6260"/>
        <o:r id="V:Rule464" type="connector" idref="#_x0000_s6261"/>
        <o:r id="V:Rule465" type="connector" idref="#_x0000_s6264"/>
        <o:r id="V:Rule466" type="connector" idref="#_x0000_s6265"/>
        <o:r id="V:Rule467" type="connector" idref="#_x0000_s6266"/>
        <o:r id="V:Rule468" type="connector" idref="#_x0000_s6268"/>
        <o:r id="V:Rule469" type="connector" idref="#_x0000_s6270"/>
        <o:r id="V:Rule470" type="connector" idref="#_x0000_s6271"/>
        <o:r id="V:Rule471" type="connector" idref="#_x0000_s6272"/>
        <o:r id="V:Rule472" type="connector" idref="#_x0000_s6273"/>
        <o:r id="V:Rule473" type="connector" idref="#_x0000_s6275"/>
        <o:r id="V:Rule474" type="connector" idref="#_x0000_s6276"/>
        <o:r id="V:Rule475" type="connector" idref="#_x0000_s6278"/>
        <o:r id="V:Rule476" type="connector" idref="#_x0000_s6280"/>
        <o:r id="V:Rule477" type="connector" idref="#_x0000_s6281"/>
        <o:r id="V:Rule478" type="connector" idref="#_x0000_s6285"/>
        <o:r id="V:Rule479" type="connector" idref="#_x0000_s6286"/>
        <o:r id="V:Rule480" type="connector" idref="#_x0000_s6288"/>
        <o:r id="V:Rule481" type="connector" idref="#_x0000_s6290"/>
        <o:r id="V:Rule482" type="connector" idref="#_x0000_s6292"/>
        <o:r id="V:Rule483" type="connector" idref="#_x0000_s6294"/>
        <o:r id="V:Rule484" type="connector" idref="#_x0000_s6299"/>
        <o:r id="V:Rule485" type="connector" idref="#_x0000_s6301"/>
        <o:r id="V:Rule486" type="connector" idref="#_x0000_s6303"/>
        <o:r id="V:Rule487" type="connector" idref="#_x0000_s6304"/>
        <o:r id="V:Rule488" type="connector" idref="#_x0000_s6305"/>
        <o:r id="V:Rule489" type="connector" idref="#_x0000_s6308"/>
        <o:r id="V:Rule490" type="connector" idref="#_x0000_s6310"/>
        <o:r id="V:Rule491" type="connector" idref="#_x0000_s6311"/>
        <o:r id="V:Rule492" type="connector" idref="#_x0000_s6314"/>
        <o:r id="V:Rule493" type="connector" idref="#_x0000_s6315"/>
        <o:r id="V:Rule494" type="connector" idref="#_x0000_s6316"/>
        <o:r id="V:Rule495" type="connector" idref="#_x0000_s6317"/>
        <o:r id="V:Rule496" type="connector" idref="#_x0000_s6318"/>
        <o:r id="V:Rule497" type="connector" idref="#_x0000_s6319"/>
        <o:r id="V:Rule498" type="connector" idref="#_x0000_s6322"/>
        <o:r id="V:Rule499" type="connector" idref="#_x0000_s6325"/>
        <o:r id="V:Rule500" type="connector" idref="#_x0000_s6326"/>
        <o:r id="V:Rule501" type="connector" idref="#_x0000_s6327"/>
        <o:r id="V:Rule502" type="connector" idref="#_x0000_s6328"/>
        <o:r id="V:Rule503" type="connector" idref="#_x0000_s6329"/>
        <o:r id="V:Rule504" type="connector" idref="#_x0000_s6331"/>
        <o:r id="V:Rule505" type="connector" idref="#_x0000_s6332"/>
        <o:r id="V:Rule506" type="connector" idref="#_x0000_s6336"/>
        <o:r id="V:Rule507" type="connector" idref="#_x0000_s6337"/>
        <o:r id="V:Rule508" type="connector" idref="#_x0000_s6338"/>
        <o:r id="V:Rule509" type="connector" idref="#_x0000_s6341"/>
        <o:r id="V:Rule510" type="connector" idref="#_x0000_s6342"/>
        <o:r id="V:Rule511" type="connector" idref="#_x0000_s6343"/>
        <o:r id="V:Rule512" type="connector" idref="#_x0000_s6345"/>
        <o:r id="V:Rule513" type="connector" idref="#_x0000_s6347"/>
        <o:r id="V:Rule514" type="connector" idref="#_x0000_s6348"/>
        <o:r id="V:Rule515" type="connector" idref="#_x0000_s6349"/>
        <o:r id="V:Rule516" type="connector" idref="#_x0000_s6350"/>
        <o:r id="V:Rule517" type="connector" idref="#_x0000_s6352"/>
        <o:r id="V:Rule518" type="connector" idref="#_x0000_s6353"/>
        <o:r id="V:Rule519" type="connector" idref="#_x0000_s6355"/>
        <o:r id="V:Rule520" type="connector" idref="#_x0000_s6357"/>
        <o:r id="V:Rule521" type="connector" idref="#_x0000_s6358"/>
        <o:r id="V:Rule522" type="connector" idref="#_x0000_s6362"/>
        <o:r id="V:Rule523" type="connector" idref="#_x0000_s6363"/>
        <o:r id="V:Rule524" type="connector" idref="#_x0000_s6365"/>
        <o:r id="V:Rule525" type="connector" idref="#_x0000_s6367"/>
        <o:r id="V:Rule526" type="connector" idref="#_x0000_s6369"/>
        <o:r id="V:Rule527" type="connector" idref="#_x0000_s6371"/>
        <o:r id="V:Rule528" type="connector" idref="#_x0000_s6376"/>
        <o:r id="V:Rule529" type="connector" idref="#_x0000_s6378"/>
        <o:r id="V:Rule530" type="connector" idref="#_x0000_s6380"/>
        <o:r id="V:Rule531" type="connector" idref="#_x0000_s6381"/>
        <o:r id="V:Rule532" type="connector" idref="#_x0000_s6382"/>
        <o:r id="V:Rule533" type="connector" idref="#_x0000_s6385"/>
        <o:r id="V:Rule534" type="connector" idref="#_x0000_s6387"/>
        <o:r id="V:Rule535" type="connector" idref="#_x0000_s6388"/>
        <o:r id="V:Rule536" type="connector" idref="#_x0000_s6391"/>
        <o:r id="V:Rule537" type="connector" idref="#_x0000_s6392"/>
        <o:r id="V:Rule538" type="connector" idref="#_x0000_s6393"/>
        <o:r id="V:Rule539" type="connector" idref="#_x0000_s6394"/>
        <o:r id="V:Rule540" type="connector" idref="#_x0000_s6395"/>
        <o:r id="V:Rule541" type="connector" idref="#_x0000_s6396"/>
        <o:r id="V:Rule542" type="connector" idref="#_x0000_s6399"/>
        <o:r id="V:Rule543" type="connector" idref="#_x0000_s6402"/>
        <o:r id="V:Rule544" type="connector" idref="#_x0000_s6403"/>
        <o:r id="V:Rule545" type="connector" idref="#_x0000_s6404"/>
        <o:r id="V:Rule546" type="connector" idref="#_x0000_s6405"/>
        <o:r id="V:Rule547" type="connector" idref="#_x0000_s6406"/>
        <o:r id="V:Rule548" type="connector" idref="#_x0000_s6408"/>
        <o:r id="V:Rule549" type="connector" idref="#_x0000_s6409"/>
        <o:r id="V:Rule550" type="connector" idref="#_x0000_s6413"/>
        <o:r id="V:Rule551" type="connector" idref="#_x0000_s6414"/>
        <o:r id="V:Rule552" type="connector" idref="#_x0000_s6415"/>
        <o:r id="V:Rule553" type="connector" idref="#_x0000_s6418"/>
        <o:r id="V:Rule554" type="connector" idref="#_x0000_s6419"/>
        <o:r id="V:Rule555" type="connector" idref="#_x0000_s6420"/>
        <o:r id="V:Rule556" type="connector" idref="#_x0000_s6422"/>
        <o:r id="V:Rule557" type="connector" idref="#_x0000_s6424"/>
        <o:r id="V:Rule558" type="connector" idref="#_x0000_s6425"/>
        <o:r id="V:Rule559" type="connector" idref="#_x0000_s6426"/>
        <o:r id="V:Rule560" type="connector" idref="#_x0000_s6427"/>
        <o:r id="V:Rule561" type="connector" idref="#_x0000_s6429"/>
        <o:r id="V:Rule562" type="connector" idref="#_x0000_s6430"/>
        <o:r id="V:Rule563" type="connector" idref="#_x0000_s6432"/>
        <o:r id="V:Rule564" type="connector" idref="#_x0000_s6434"/>
        <o:r id="V:Rule565" type="connector" idref="#_x0000_s6435"/>
        <o:r id="V:Rule566" type="connector" idref="#_x0000_s6439"/>
        <o:r id="V:Rule567" type="connector" idref="#_x0000_s6440"/>
        <o:r id="V:Rule568" type="connector" idref="#_x0000_s6442"/>
        <o:r id="V:Rule569" type="connector" idref="#_x0000_s6444"/>
        <o:r id="V:Rule570" type="connector" idref="#_x0000_s6446"/>
        <o:r id="V:Rule571" type="connector" idref="#_x0000_s6448"/>
        <o:r id="V:Rule572" type="connector" idref="#_x0000_s6453"/>
        <o:r id="V:Rule573" type="connector" idref="#_x0000_s6455"/>
        <o:r id="V:Rule574" type="connector" idref="#_x0000_s6457"/>
        <o:r id="V:Rule575" type="connector" idref="#_x0000_s6458"/>
        <o:r id="V:Rule576" type="connector" idref="#_x0000_s6459"/>
        <o:r id="V:Rule577" type="connector" idref="#_x0000_s6462"/>
        <o:r id="V:Rule578" type="connector" idref="#_x0000_s6464"/>
        <o:r id="V:Rule579" type="connector" idref="#_x0000_s6465"/>
        <o:r id="V:Rule580" type="connector" idref="#_x0000_s6468"/>
        <o:r id="V:Rule581" type="connector" idref="#_x0000_s6469"/>
        <o:r id="V:Rule582" type="connector" idref="#_x0000_s6470"/>
        <o:r id="V:Rule583" type="connector" idref="#_x0000_s6471"/>
        <o:r id="V:Rule584" type="connector" idref="#_x0000_s6472"/>
        <o:r id="V:Rule585" type="connector" idref="#_x0000_s6473"/>
        <o:r id="V:Rule586" type="connector" idref="#_x0000_s6476"/>
        <o:r id="V:Rule587" type="connector" idref="#_x0000_s6479"/>
        <o:r id="V:Rule588" type="connector" idref="#_x0000_s6480"/>
        <o:r id="V:Rule589" type="connector" idref="#_x0000_s6481"/>
        <o:r id="V:Rule590" type="connector" idref="#_x0000_s6482"/>
        <o:r id="V:Rule591" type="connector" idref="#_x0000_s6483"/>
        <o:r id="V:Rule592" type="connector" idref="#_x0000_s6485"/>
        <o:r id="V:Rule593" type="connector" idref="#_x0000_s6486"/>
        <o:r id="V:Rule594" type="connector" idref="#_x0000_s6490"/>
        <o:r id="V:Rule595" type="connector" idref="#_x0000_s6491"/>
        <o:r id="V:Rule596" type="connector" idref="#_x0000_s6492"/>
        <o:r id="V:Rule597" type="connector" idref="#_x0000_s6495"/>
        <o:r id="V:Rule598" type="connector" idref="#_x0000_s6496"/>
        <o:r id="V:Rule599" type="connector" idref="#_x0000_s6497"/>
        <o:r id="V:Rule600" type="connector" idref="#_x0000_s6499"/>
        <o:r id="V:Rule601" type="connector" idref="#_x0000_s6501"/>
        <o:r id="V:Rule602" type="connector" idref="#_x0000_s6502"/>
        <o:r id="V:Rule603" type="connector" idref="#_x0000_s6503"/>
        <o:r id="V:Rule604" type="connector" idref="#_x0000_s6504"/>
        <o:r id="V:Rule605" type="connector" idref="#_x0000_s6506"/>
        <o:r id="V:Rule606" type="connector" idref="#_x0000_s6507"/>
        <o:r id="V:Rule607" type="connector" idref="#_x0000_s6509"/>
        <o:r id="V:Rule608" type="connector" idref="#_x0000_s6511"/>
        <o:r id="V:Rule609" type="connector" idref="#_x0000_s6512"/>
        <o:r id="V:Rule610" type="connector" idref="#_x0000_s6516"/>
        <o:r id="V:Rule611" type="connector" idref="#_x0000_s6517"/>
        <o:r id="V:Rule612" type="connector" idref="#_x0000_s6519"/>
        <o:r id="V:Rule613" type="connector" idref="#_x0000_s6521"/>
        <o:r id="V:Rule614" type="connector" idref="#_x0000_s6523"/>
        <o:r id="V:Rule615" type="connector" idref="#_x0000_s6525"/>
        <o:r id="V:Rule616" type="connector" idref="#_x0000_s6530"/>
        <o:r id="V:Rule617" type="connector" idref="#_x0000_s6532"/>
        <o:r id="V:Rule618" type="connector" idref="#_x0000_s6534"/>
        <o:r id="V:Rule619" type="connector" idref="#_x0000_s6535"/>
        <o:r id="V:Rule620" type="connector" idref="#_x0000_s6536"/>
        <o:r id="V:Rule621" type="connector" idref="#_x0000_s6539"/>
        <o:r id="V:Rule622" type="connector" idref="#_x0000_s6541"/>
        <o:r id="V:Rule623" type="connector" idref="#_x0000_s6542"/>
        <o:r id="V:Rule624" type="connector" idref="#_x0000_s6545"/>
        <o:r id="V:Rule625" type="connector" idref="#_x0000_s6546"/>
        <o:r id="V:Rule626" type="connector" idref="#_x0000_s6547"/>
        <o:r id="V:Rule627" type="connector" idref="#_x0000_s6548"/>
        <o:r id="V:Rule628" type="connector" idref="#_x0000_s6549"/>
        <o:r id="V:Rule629" type="connector" idref="#_x0000_s6550"/>
        <o:r id="V:Rule630" type="connector" idref="#_x0000_s6553"/>
        <o:r id="V:Rule631" type="connector" idref="#_x0000_s6556"/>
        <o:r id="V:Rule632" type="connector" idref="#_x0000_s6557"/>
        <o:r id="V:Rule633" type="connector" idref="#_x0000_s6558"/>
        <o:r id="V:Rule634" type="connector" idref="#_x0000_s6559"/>
        <o:r id="V:Rule635" type="connector" idref="#_x0000_s6560"/>
        <o:r id="V:Rule636" type="connector" idref="#_x0000_s6562"/>
        <o:r id="V:Rule637" type="connector" idref="#_x0000_s6563"/>
        <o:r id="V:Rule638" type="connector" idref="#_x0000_s6567"/>
        <o:r id="V:Rule639" type="connector" idref="#_x0000_s6568"/>
        <o:r id="V:Rule640" type="connector" idref="#_x0000_s6569"/>
        <o:r id="V:Rule641" type="connector" idref="#_x0000_s6572"/>
        <o:r id="V:Rule642" type="connector" idref="#_x0000_s6573"/>
        <o:r id="V:Rule643" type="connector" idref="#_x0000_s6574"/>
        <o:r id="V:Rule644" type="connector" idref="#_x0000_s6576"/>
        <o:r id="V:Rule645" type="connector" idref="#_x0000_s6578"/>
        <o:r id="V:Rule646" type="connector" idref="#_x0000_s6579"/>
        <o:r id="V:Rule647" type="connector" idref="#_x0000_s6580"/>
        <o:r id="V:Rule648" type="connector" idref="#_x0000_s6581"/>
        <o:r id="V:Rule649" type="connector" idref="#_x0000_s6583"/>
        <o:r id="V:Rule650" type="connector" idref="#_x0000_s6584"/>
        <o:r id="V:Rule651" type="connector" idref="#_x0000_s6586"/>
        <o:r id="V:Rule652" type="connector" idref="#_x0000_s6588"/>
        <o:r id="V:Rule653" type="connector" idref="#_x0000_s6589"/>
        <o:r id="V:Rule654" type="connector" idref="#_x0000_s6593"/>
        <o:r id="V:Rule655" type="connector" idref="#_x0000_s6594"/>
        <o:r id="V:Rule656" type="connector" idref="#_x0000_s6596"/>
        <o:r id="V:Rule657" type="connector" idref="#_x0000_s6598"/>
        <o:r id="V:Rule658" type="connector" idref="#_x0000_s6600"/>
        <o:r id="V:Rule659" type="connector" idref="#_x0000_s6602"/>
        <o:r id="V:Rule660" type="connector" idref="#_x0000_s6607"/>
        <o:r id="V:Rule661" type="connector" idref="#_x0000_s6609"/>
        <o:r id="V:Rule662" type="connector" idref="#_x0000_s6611"/>
        <o:r id="V:Rule663" type="connector" idref="#_x0000_s6612"/>
        <o:r id="V:Rule664" type="connector" idref="#_x0000_s6613"/>
        <o:r id="V:Rule665" type="connector" idref="#_x0000_s6616"/>
        <o:r id="V:Rule666" type="connector" idref="#_x0000_s6618"/>
        <o:r id="V:Rule667" type="connector" idref="#_x0000_s6619"/>
        <o:r id="V:Rule668" type="connector" idref="#_x0000_s6622"/>
        <o:r id="V:Rule669" type="connector" idref="#_x0000_s6623"/>
        <o:r id="V:Rule670" type="connector" idref="#_x0000_s6624"/>
        <o:r id="V:Rule671" type="connector" idref="#_x0000_s6625"/>
        <o:r id="V:Rule672" type="connector" idref="#_x0000_s6626"/>
        <o:r id="V:Rule673" type="connector" idref="#_x0000_s6627"/>
        <o:r id="V:Rule674" type="connector" idref="#_x0000_s6630"/>
        <o:r id="V:Rule675" type="connector" idref="#_x0000_s6633"/>
        <o:r id="V:Rule676" type="connector" idref="#_x0000_s6634"/>
        <o:r id="V:Rule677" type="connector" idref="#_x0000_s6635"/>
        <o:r id="V:Rule678" type="connector" idref="#_x0000_s6636"/>
        <o:r id="V:Rule679" type="connector" idref="#_x0000_s6637"/>
        <o:r id="V:Rule680" type="connector" idref="#_x0000_s6639"/>
        <o:r id="V:Rule681" type="connector" idref="#_x0000_s6640"/>
        <o:r id="V:Rule682" type="connector" idref="#_x0000_s6644"/>
        <o:r id="V:Rule683" type="connector" idref="#_x0000_s6645"/>
        <o:r id="V:Rule684" type="connector" idref="#_x0000_s6646"/>
        <o:r id="V:Rule685" type="connector" idref="#_x0000_s6649"/>
        <o:r id="V:Rule686" type="connector" idref="#_x0000_s6650"/>
        <o:r id="V:Rule687" type="connector" idref="#_x0000_s6651"/>
        <o:r id="V:Rule688" type="connector" idref="#_x0000_s6653"/>
        <o:r id="V:Rule689" type="connector" idref="#_x0000_s6655"/>
        <o:r id="V:Rule690" type="connector" idref="#_x0000_s6656"/>
        <o:r id="V:Rule691" type="connector" idref="#_x0000_s6657"/>
        <o:r id="V:Rule692" type="connector" idref="#_x0000_s6658"/>
        <o:r id="V:Rule693" type="connector" idref="#_x0000_s6660"/>
        <o:r id="V:Rule694" type="connector" idref="#_x0000_s6661"/>
        <o:r id="V:Rule695" type="connector" idref="#_x0000_s6663"/>
        <o:r id="V:Rule696" type="connector" idref="#_x0000_s6665"/>
        <o:r id="V:Rule697" type="connector" idref="#_x0000_s6666"/>
        <o:r id="V:Rule698" type="connector" idref="#_x0000_s6670"/>
        <o:r id="V:Rule699" type="connector" idref="#_x0000_s6671"/>
        <o:r id="V:Rule700" type="connector" idref="#_x0000_s6673"/>
        <o:r id="V:Rule701" type="connector" idref="#_x0000_s6675"/>
        <o:r id="V:Rule702" type="connector" idref="#_x0000_s6677"/>
        <o:r id="V:Rule703" type="connector" idref="#_x0000_s6679"/>
        <o:r id="V:Rule704" type="connector" idref="#_x0000_s6684"/>
        <o:r id="V:Rule705" type="connector" idref="#_x0000_s6686"/>
        <o:r id="V:Rule706" type="connector" idref="#_x0000_s6688"/>
        <o:r id="V:Rule707" type="connector" idref="#_x0000_s6689"/>
        <o:r id="V:Rule708" type="connector" idref="#_x0000_s6690"/>
        <o:r id="V:Rule709" type="connector" idref="#_x0000_s6693"/>
        <o:r id="V:Rule710" type="connector" idref="#_x0000_s6695"/>
        <o:r id="V:Rule711" type="connector" idref="#_x0000_s6696"/>
        <o:r id="V:Rule712" type="connector" idref="#_x0000_s6699"/>
        <o:r id="V:Rule713" type="connector" idref="#_x0000_s6700"/>
        <o:r id="V:Rule714" type="connector" idref="#_x0000_s6701"/>
        <o:r id="V:Rule715" type="connector" idref="#_x0000_s6702"/>
        <o:r id="V:Rule716" type="connector" idref="#_x0000_s6703"/>
        <o:r id="V:Rule717" type="connector" idref="#_x0000_s6704"/>
        <o:r id="V:Rule718" type="connector" idref="#_x0000_s6707"/>
        <o:r id="V:Rule719" type="connector" idref="#_x0000_s6710"/>
        <o:r id="V:Rule720" type="connector" idref="#_x0000_s6711"/>
        <o:r id="V:Rule721" type="connector" idref="#_x0000_s6712"/>
        <o:r id="V:Rule722" type="connector" idref="#_x0000_s6713"/>
        <o:r id="V:Rule723" type="connector" idref="#_x0000_s6714"/>
        <o:r id="V:Rule724" type="connector" idref="#_x0000_s6716"/>
        <o:r id="V:Rule725" type="connector" idref="#_x0000_s6717"/>
        <o:r id="V:Rule726" type="connector" idref="#_x0000_s6721"/>
        <o:r id="V:Rule727" type="connector" idref="#_x0000_s6722"/>
        <o:r id="V:Rule728" type="connector" idref="#_x0000_s6723"/>
        <o:r id="V:Rule729" type="connector" idref="#_x0000_s6726"/>
        <o:r id="V:Rule730" type="connector" idref="#_x0000_s6727"/>
        <o:r id="V:Rule731" type="connector" idref="#_x0000_s6728"/>
        <o:r id="V:Rule732" type="connector" idref="#_x0000_s6730"/>
        <o:r id="V:Rule733" type="connector" idref="#_x0000_s6732"/>
        <o:r id="V:Rule734" type="connector" idref="#_x0000_s6733"/>
        <o:r id="V:Rule735" type="connector" idref="#_x0000_s6734"/>
        <o:r id="V:Rule736" type="connector" idref="#_x0000_s6735"/>
        <o:r id="V:Rule737" type="connector" idref="#_x0000_s6737"/>
        <o:r id="V:Rule738" type="connector" idref="#_x0000_s6738"/>
        <o:r id="V:Rule739" type="connector" idref="#_x0000_s6740"/>
        <o:r id="V:Rule740" type="connector" idref="#_x0000_s6742"/>
        <o:r id="V:Rule741" type="connector" idref="#_x0000_s6743"/>
        <o:r id="V:Rule742" type="connector" idref="#_x0000_s6747"/>
        <o:r id="V:Rule743" type="connector" idref="#_x0000_s6748"/>
        <o:r id="V:Rule744" type="connector" idref="#_x0000_s6750"/>
        <o:r id="V:Rule745" type="connector" idref="#_x0000_s6752"/>
        <o:r id="V:Rule746" type="connector" idref="#_x0000_s6754"/>
        <o:r id="V:Rule747" type="connector" idref="#_x0000_s6756"/>
        <o:r id="V:Rule748" type="connector" idref="#_x0000_s6761"/>
        <o:r id="V:Rule749" type="connector" idref="#_x0000_s6763"/>
        <o:r id="V:Rule750" type="connector" idref="#_x0000_s6765"/>
        <o:r id="V:Rule751" type="connector" idref="#_x0000_s6766"/>
        <o:r id="V:Rule752" type="connector" idref="#_x0000_s6767"/>
        <o:r id="V:Rule753" type="connector" idref="#_x0000_s6770"/>
        <o:r id="V:Rule754" type="connector" idref="#_x0000_s6772"/>
        <o:r id="V:Rule755" type="connector" idref="#_x0000_s6773"/>
        <o:r id="V:Rule756" type="connector" idref="#_x0000_s6776"/>
        <o:r id="V:Rule757" type="connector" idref="#_x0000_s6777"/>
        <o:r id="V:Rule758" type="connector" idref="#_x0000_s6778"/>
        <o:r id="V:Rule759" type="connector" idref="#_x0000_s6779"/>
        <o:r id="V:Rule760" type="connector" idref="#_x0000_s6780"/>
        <o:r id="V:Rule761" type="connector" idref="#_x0000_s6781"/>
        <o:r id="V:Rule762" type="connector" idref="#_x0000_s6784"/>
        <o:r id="V:Rule763" type="connector" idref="#_x0000_s6787"/>
        <o:r id="V:Rule764" type="connector" idref="#_x0000_s6788"/>
        <o:r id="V:Rule765" type="connector" idref="#_x0000_s6789"/>
        <o:r id="V:Rule766" type="connector" idref="#_x0000_s6790"/>
        <o:r id="V:Rule767" type="connector" idref="#_x0000_s6791"/>
        <o:r id="V:Rule768" type="connector" idref="#_x0000_s6793"/>
        <o:r id="V:Rule769" type="connector" idref="#_x0000_s6794"/>
        <o:r id="V:Rule770" type="connector" idref="#_x0000_s6798"/>
        <o:r id="V:Rule771" type="connector" idref="#_x0000_s6799"/>
        <o:r id="V:Rule772" type="connector" idref="#_x0000_s6800"/>
        <o:r id="V:Rule773" type="connector" idref="#_x0000_s6803"/>
        <o:r id="V:Rule774" type="connector" idref="#_x0000_s6804"/>
        <o:r id="V:Rule775" type="connector" idref="#_x0000_s6805"/>
        <o:r id="V:Rule776" type="connector" idref="#_x0000_s6807"/>
        <o:r id="V:Rule777" type="connector" idref="#_x0000_s6809"/>
        <o:r id="V:Rule778" type="connector" idref="#_x0000_s6810"/>
        <o:r id="V:Rule779" type="connector" idref="#_x0000_s6811"/>
        <o:r id="V:Rule780" type="connector" idref="#_x0000_s6812"/>
        <o:r id="V:Rule781" type="connector" idref="#_x0000_s6814"/>
        <o:r id="V:Rule782" type="connector" idref="#_x0000_s6815"/>
        <o:r id="V:Rule783" type="connector" idref="#_x0000_s6817"/>
        <o:r id="V:Rule784" type="connector" idref="#_x0000_s6819"/>
        <o:r id="V:Rule785" type="connector" idref="#_x0000_s6820"/>
        <o:r id="V:Rule786" type="connector" idref="#_x0000_s6824"/>
        <o:r id="V:Rule787" type="connector" idref="#_x0000_s6825"/>
        <o:r id="V:Rule788" type="connector" idref="#_x0000_s6827"/>
        <o:r id="V:Rule789" type="connector" idref="#_x0000_s6829"/>
        <o:r id="V:Rule790" type="connector" idref="#_x0000_s6831"/>
        <o:r id="V:Rule791" type="connector" idref="#_x0000_s6833"/>
        <o:r id="V:Rule792" type="connector" idref="#_x0000_s6838"/>
        <o:r id="V:Rule793" type="connector" idref="#_x0000_s6840"/>
        <o:r id="V:Rule794" type="connector" idref="#_x0000_s6842"/>
        <o:r id="V:Rule795" type="connector" idref="#_x0000_s6843"/>
        <o:r id="V:Rule796" type="connector" idref="#_x0000_s6844"/>
        <o:r id="V:Rule797" type="connector" idref="#_x0000_s6847"/>
        <o:r id="V:Rule798" type="connector" idref="#_x0000_s6849"/>
        <o:r id="V:Rule799" type="connector" idref="#_x0000_s6850"/>
        <o:r id="V:Rule800" type="connector" idref="#_x0000_s6853"/>
        <o:r id="V:Rule801" type="connector" idref="#_x0000_s6854"/>
        <o:r id="V:Rule802" type="connector" idref="#_x0000_s6855"/>
        <o:r id="V:Rule803" type="connector" idref="#_x0000_s6856"/>
        <o:r id="V:Rule804" type="connector" idref="#_x0000_s6857"/>
        <o:r id="V:Rule805" type="connector" idref="#_x0000_s6858"/>
        <o:r id="V:Rule806" type="connector" idref="#_x0000_s6861"/>
        <o:r id="V:Rule807" type="connector" idref="#_x0000_s6864"/>
        <o:r id="V:Rule808" type="connector" idref="#_x0000_s6865"/>
        <o:r id="V:Rule809" type="connector" idref="#_x0000_s6866"/>
        <o:r id="V:Rule810" type="connector" idref="#_x0000_s6867"/>
        <o:r id="V:Rule811" type="connector" idref="#_x0000_s6868"/>
        <o:r id="V:Rule812" type="connector" idref="#_x0000_s6870"/>
        <o:r id="V:Rule813" type="connector" idref="#_x0000_s6871"/>
        <o:r id="V:Rule814" type="connector" idref="#_x0000_s6875"/>
        <o:r id="V:Rule815" type="connector" idref="#_x0000_s6876"/>
        <o:r id="V:Rule816" type="connector" idref="#_x0000_s6877"/>
        <o:r id="V:Rule817" type="connector" idref="#_x0000_s6880"/>
        <o:r id="V:Rule818" type="connector" idref="#_x0000_s6881"/>
        <o:r id="V:Rule819" type="connector" idref="#_x0000_s6882"/>
        <o:r id="V:Rule820" type="connector" idref="#_x0000_s6884"/>
        <o:r id="V:Rule821" type="connector" idref="#_x0000_s6886"/>
        <o:r id="V:Rule822" type="connector" idref="#_x0000_s6887"/>
        <o:r id="V:Rule823" type="connector" idref="#_x0000_s6888"/>
        <o:r id="V:Rule824" type="connector" idref="#_x0000_s6889"/>
        <o:r id="V:Rule825" type="connector" idref="#_x0000_s6891"/>
        <o:r id="V:Rule826" type="connector" idref="#_x0000_s6892"/>
        <o:r id="V:Rule827" type="connector" idref="#_x0000_s6894"/>
        <o:r id="V:Rule828" type="connector" idref="#_x0000_s6896"/>
        <o:r id="V:Rule829" type="connector" idref="#_x0000_s6897"/>
        <o:r id="V:Rule830" type="connector" idref="#_x0000_s6901"/>
        <o:r id="V:Rule831" type="connector" idref="#_x0000_s6902"/>
        <o:r id="V:Rule832" type="connector" idref="#_x0000_s6904"/>
        <o:r id="V:Rule833" type="connector" idref="#_x0000_s6906"/>
        <o:r id="V:Rule834" type="connector" idref="#_x0000_s6908"/>
        <o:r id="V:Rule835" type="connector" idref="#_x0000_s6910"/>
        <o:r id="V:Rule836" type="connector" idref="#_x0000_s6915"/>
        <o:r id="V:Rule837" type="connector" idref="#_x0000_s6917"/>
        <o:r id="V:Rule838" type="connector" idref="#_x0000_s6919"/>
        <o:r id="V:Rule839" type="connector" idref="#_x0000_s6920"/>
        <o:r id="V:Rule840" type="connector" idref="#_x0000_s6921"/>
        <o:r id="V:Rule841" type="connector" idref="#_x0000_s6924"/>
        <o:r id="V:Rule842" type="connector" idref="#_x0000_s6926"/>
        <o:r id="V:Rule843" type="connector" idref="#_x0000_s6927"/>
        <o:r id="V:Rule844" type="connector" idref="#_x0000_s6930"/>
        <o:r id="V:Rule845" type="connector" idref="#_x0000_s6931"/>
        <o:r id="V:Rule846" type="connector" idref="#_x0000_s6932"/>
        <o:r id="V:Rule847" type="connector" idref="#_x0000_s6933"/>
        <o:r id="V:Rule848" type="connector" idref="#_x0000_s6934"/>
        <o:r id="V:Rule849" type="connector" idref="#_x0000_s6935"/>
        <o:r id="V:Rule850" type="connector" idref="#_x0000_s6938"/>
        <o:r id="V:Rule851" type="connector" idref="#_x0000_s6941"/>
        <o:r id="V:Rule852" type="connector" idref="#_x0000_s6942"/>
        <o:r id="V:Rule853" type="connector" idref="#_x0000_s6943"/>
        <o:r id="V:Rule854" type="connector" idref="#_x0000_s6944"/>
        <o:r id="V:Rule855" type="connector" idref="#_x0000_s6945"/>
        <o:r id="V:Rule856" type="connector" idref="#_x0000_s6947"/>
        <o:r id="V:Rule857" type="connector" idref="#_x0000_s6948"/>
        <o:r id="V:Rule858" type="connector" idref="#_x0000_s6952"/>
        <o:r id="V:Rule859" type="connector" idref="#_x0000_s6953"/>
        <o:r id="V:Rule860" type="connector" idref="#_x0000_s6954"/>
        <o:r id="V:Rule861" type="connector" idref="#_x0000_s6957"/>
        <o:r id="V:Rule862" type="connector" idref="#_x0000_s6958"/>
        <o:r id="V:Rule863" type="connector" idref="#_x0000_s6959"/>
        <o:r id="V:Rule864" type="connector" idref="#_x0000_s6961"/>
        <o:r id="V:Rule865" type="connector" idref="#_x0000_s6963"/>
        <o:r id="V:Rule866" type="connector" idref="#_x0000_s6964"/>
        <o:r id="V:Rule867" type="connector" idref="#_x0000_s6965"/>
        <o:r id="V:Rule868" type="connector" idref="#_x0000_s6966"/>
        <o:r id="V:Rule869" type="connector" idref="#_x0000_s6968"/>
        <o:r id="V:Rule870" type="connector" idref="#_x0000_s6969"/>
        <o:r id="V:Rule871" type="connector" idref="#_x0000_s6971"/>
        <o:r id="V:Rule872" type="connector" idref="#_x0000_s6973"/>
        <o:r id="V:Rule873" type="connector" idref="#_x0000_s6974"/>
        <o:r id="V:Rule874" type="connector" idref="#_x0000_s6978"/>
        <o:r id="V:Rule875" type="connector" idref="#_x0000_s6979"/>
        <o:r id="V:Rule876" type="connector" idref="#_x0000_s6981"/>
        <o:r id="V:Rule877" type="connector" idref="#_x0000_s6983"/>
        <o:r id="V:Rule878" type="connector" idref="#_x0000_s6985"/>
        <o:r id="V:Rule879" type="connector" idref="#_x0000_s6987"/>
        <o:r id="V:Rule880" type="connector" idref="#_x0000_s6992"/>
        <o:r id="V:Rule881" type="connector" idref="#_x0000_s6994"/>
        <o:r id="V:Rule882" type="connector" idref="#_x0000_s6996"/>
        <o:r id="V:Rule883" type="connector" idref="#_x0000_s6997"/>
        <o:r id="V:Rule884" type="connector" idref="#_x0000_s6998"/>
        <o:r id="V:Rule885" type="connector" idref="#_x0000_s7001"/>
        <o:r id="V:Rule886" type="connector" idref="#_x0000_s7003"/>
        <o:r id="V:Rule887" type="connector" idref="#_x0000_s7004"/>
        <o:r id="V:Rule888" type="connector" idref="#_x0000_s7007"/>
        <o:r id="V:Rule889" type="connector" idref="#_x0000_s7008"/>
        <o:r id="V:Rule890" type="connector" idref="#_x0000_s7009"/>
        <o:r id="V:Rule891" type="connector" idref="#_x0000_s7010"/>
        <o:r id="V:Rule892" type="connector" idref="#_x0000_s7011"/>
        <o:r id="V:Rule893" type="connector" idref="#_x0000_s7012"/>
        <o:r id="V:Rule894" type="connector" idref="#_x0000_s7015"/>
        <o:r id="V:Rule895" type="connector" idref="#_x0000_s7018"/>
        <o:r id="V:Rule896" type="connector" idref="#_x0000_s7019"/>
        <o:r id="V:Rule897" type="connector" idref="#_x0000_s7020"/>
        <o:r id="V:Rule898" type="connector" idref="#_x0000_s7021"/>
        <o:r id="V:Rule899" type="connector" idref="#_x0000_s7022"/>
        <o:r id="V:Rule900" type="connector" idref="#_x0000_s7024"/>
        <o:r id="V:Rule901" type="connector" idref="#_x0000_s7025"/>
        <o:r id="V:Rule902" type="connector" idref="#_x0000_s7029"/>
        <o:r id="V:Rule903" type="connector" idref="#_x0000_s7030"/>
        <o:r id="V:Rule904" type="connector" idref="#_x0000_s7031"/>
        <o:r id="V:Rule905" type="connector" idref="#_x0000_s7034"/>
        <o:r id="V:Rule906" type="connector" idref="#_x0000_s7035"/>
        <o:r id="V:Rule907" type="connector" idref="#_x0000_s7036"/>
        <o:r id="V:Rule908" type="connector" idref="#_x0000_s7038"/>
        <o:r id="V:Rule909" type="connector" idref="#_x0000_s7040"/>
        <o:r id="V:Rule910" type="connector" idref="#_x0000_s7041"/>
        <o:r id="V:Rule911" type="connector" idref="#_x0000_s7042"/>
        <o:r id="V:Rule912" type="connector" idref="#_x0000_s7043"/>
        <o:r id="V:Rule913" type="connector" idref="#_x0000_s7045"/>
        <o:r id="V:Rule914" type="connector" idref="#_x0000_s7046"/>
        <o:r id="V:Rule915" type="connector" idref="#_x0000_s7048"/>
        <o:r id="V:Rule916" type="connector" idref="#_x0000_s7050"/>
        <o:r id="V:Rule917" type="connector" idref="#_x0000_s7051"/>
        <o:r id="V:Rule918" type="connector" idref="#_x0000_s7055"/>
        <o:r id="V:Rule919" type="connector" idref="#_x0000_s7056"/>
        <o:r id="V:Rule920" type="connector" idref="#_x0000_s7058"/>
        <o:r id="V:Rule921" type="connector" idref="#_x0000_s7060"/>
        <o:r id="V:Rule922" type="connector" idref="#_x0000_s7062"/>
        <o:r id="V:Rule923" type="connector" idref="#_x0000_s7064"/>
        <o:r id="V:Rule924" type="connector" idref="#_x0000_s7069"/>
        <o:r id="V:Rule925" type="connector" idref="#_x0000_s7071"/>
        <o:r id="V:Rule926" type="connector" idref="#_x0000_s7073"/>
        <o:r id="V:Rule927" type="connector" idref="#_x0000_s7074"/>
        <o:r id="V:Rule928" type="connector" idref="#_x0000_s7075"/>
        <o:r id="V:Rule929" type="connector" idref="#_x0000_s7078"/>
        <o:r id="V:Rule930" type="connector" idref="#_x0000_s7080"/>
        <o:r id="V:Rule931" type="connector" idref="#_x0000_s7081"/>
        <o:r id="V:Rule932" type="connector" idref="#_x0000_s7084"/>
        <o:r id="V:Rule933" type="connector" idref="#_x0000_s7085"/>
        <o:r id="V:Rule934" type="connector" idref="#_x0000_s7086"/>
        <o:r id="V:Rule935" type="connector" idref="#_x0000_s7087"/>
        <o:r id="V:Rule936" type="connector" idref="#_x0000_s7088"/>
        <o:r id="V:Rule937" type="connector" idref="#_x0000_s7089"/>
        <o:r id="V:Rule938" type="connector" idref="#_x0000_s7092"/>
        <o:r id="V:Rule939" type="connector" idref="#_x0000_s7095"/>
        <o:r id="V:Rule940" type="connector" idref="#_x0000_s7096"/>
        <o:r id="V:Rule941" type="connector" idref="#_x0000_s7097"/>
        <o:r id="V:Rule942" type="connector" idref="#_x0000_s7098"/>
        <o:r id="V:Rule943" type="connector" idref="#_x0000_s7099"/>
        <o:r id="V:Rule944" type="connector" idref="#_x0000_s7101"/>
        <o:r id="V:Rule945" type="connector" idref="#_x0000_s7102"/>
        <o:r id="V:Rule946" type="connector" idref="#_x0000_s7106"/>
        <o:r id="V:Rule947" type="connector" idref="#_x0000_s7107"/>
        <o:r id="V:Rule948" type="connector" idref="#_x0000_s7108"/>
        <o:r id="V:Rule949" type="connector" idref="#_x0000_s7111"/>
        <o:r id="V:Rule950" type="connector" idref="#_x0000_s7112"/>
        <o:r id="V:Rule951" type="connector" idref="#_x0000_s7113"/>
        <o:r id="V:Rule952" type="connector" idref="#_x0000_s7115"/>
        <o:r id="V:Rule953" type="connector" idref="#_x0000_s7117"/>
        <o:r id="V:Rule954" type="connector" idref="#_x0000_s7118"/>
        <o:r id="V:Rule955" type="connector" idref="#_x0000_s7119"/>
        <o:r id="V:Rule956" type="connector" idref="#_x0000_s7120"/>
        <o:r id="V:Rule957" type="connector" idref="#_x0000_s7122"/>
        <o:r id="V:Rule958" type="connector" idref="#_x0000_s7123"/>
        <o:r id="V:Rule959" type="connector" idref="#_x0000_s7125"/>
        <o:r id="V:Rule960" type="connector" idref="#_x0000_s7127"/>
        <o:r id="V:Rule961" type="connector" idref="#_x0000_s7128"/>
        <o:r id="V:Rule962" type="connector" idref="#_x0000_s7132"/>
        <o:r id="V:Rule963" type="connector" idref="#_x0000_s7133"/>
        <o:r id="V:Rule964" type="connector" idref="#_x0000_s7135"/>
        <o:r id="V:Rule965" type="connector" idref="#_x0000_s7137"/>
        <o:r id="V:Rule966" type="connector" idref="#_x0000_s7139"/>
        <o:r id="V:Rule967" type="connector" idref="#_x0000_s7141"/>
        <o:r id="V:Rule968" type="connector" idref="#_x0000_s7146"/>
        <o:r id="V:Rule969" type="connector" idref="#_x0000_s7148"/>
        <o:r id="V:Rule970" type="connector" idref="#_x0000_s7150"/>
        <o:r id="V:Rule971" type="connector" idref="#_x0000_s7151"/>
        <o:r id="V:Rule972" type="connector" idref="#_x0000_s7152"/>
        <o:r id="V:Rule973" type="connector" idref="#_x0000_s7155"/>
        <o:r id="V:Rule974" type="connector" idref="#_x0000_s7157"/>
        <o:r id="V:Rule975" type="connector" idref="#_x0000_s7158"/>
        <o:r id="V:Rule976" type="connector" idref="#_x0000_s7161"/>
        <o:r id="V:Rule977" type="connector" idref="#_x0000_s7162"/>
        <o:r id="V:Rule978" type="connector" idref="#_x0000_s7163"/>
        <o:r id="V:Rule979" type="connector" idref="#_x0000_s7164"/>
        <o:r id="V:Rule980" type="connector" idref="#_x0000_s7165"/>
        <o:r id="V:Rule981" type="connector" idref="#_x0000_s7166"/>
        <o:r id="V:Rule982" type="connector" idref="#_x0000_s7169"/>
        <o:r id="V:Rule983" type="connector" idref="#_x0000_s7172"/>
        <o:r id="V:Rule984" type="connector" idref="#_x0000_s7173"/>
        <o:r id="V:Rule985" type="connector" idref="#_x0000_s7174"/>
        <o:r id="V:Rule986" type="connector" idref="#_x0000_s7175"/>
        <o:r id="V:Rule987" type="connector" idref="#_x0000_s7176"/>
        <o:r id="V:Rule988" type="connector" idref="#_x0000_s7178"/>
        <o:r id="V:Rule989" type="connector" idref="#_x0000_s7179"/>
        <o:r id="V:Rule990" type="connector" idref="#_x0000_s7183"/>
        <o:r id="V:Rule991" type="connector" idref="#_x0000_s7184"/>
        <o:r id="V:Rule992" type="connector" idref="#_x0000_s7185"/>
        <o:r id="V:Rule993" type="connector" idref="#_x0000_s7188"/>
        <o:r id="V:Rule994" type="connector" idref="#_x0000_s7189"/>
        <o:r id="V:Rule995" type="connector" idref="#_x0000_s7190"/>
        <o:r id="V:Rule996" type="connector" idref="#_x0000_s7192"/>
        <o:r id="V:Rule997" type="connector" idref="#_x0000_s7194"/>
        <o:r id="V:Rule998" type="connector" idref="#_x0000_s7195"/>
        <o:r id="V:Rule999" type="connector" idref="#_x0000_s7196"/>
        <o:r id="V:Rule1000" type="connector" idref="#_x0000_s7197"/>
        <o:r id="V:Rule1001" type="connector" idref="#_x0000_s7199"/>
        <o:r id="V:Rule1002" type="connector" idref="#_x0000_s7200"/>
        <o:r id="V:Rule1003" type="connector" idref="#_x0000_s7202"/>
        <o:r id="V:Rule1004" type="connector" idref="#_x0000_s7204"/>
        <o:r id="V:Rule1005" type="connector" idref="#_x0000_s7205"/>
        <o:r id="V:Rule1006" type="connector" idref="#_x0000_s7214"/>
        <o:r id="V:Rule1007" type="connector" idref="#_x0000_s7215"/>
        <o:r id="V:Rule1008" type="connector" idref="#_x0000_s7216"/>
        <o:r id="V:Rule1009" type="connector" idref="#_x0000_s7218"/>
        <o:r id="V:Rule1010" type="connector" idref="#_x0000_s7220"/>
        <o:r id="V:Rule1011" type="connector" idref="#_x0000_s7222"/>
        <o:r id="V:Rule1012" type="connector" idref="#_x0000_s7223"/>
        <o:r id="V:Rule1013" type="connector" idref="#_x0000_s7224"/>
        <o:r id="V:Rule1014" type="connector" idref="#_x0000_s7225"/>
        <o:r id="V:Rule1015" type="connector" idref="#_x0000_s7227"/>
        <o:r id="V:Rule1016" type="connector" idref="#_x0000_s7235"/>
        <o:r id="V:Rule1017" type="connector" idref="#_x0000_s7236"/>
        <o:r id="V:Rule1018" type="connector" idref="#_x0000_s7237"/>
        <o:r id="V:Rule1019" type="connector" idref="#_x0000_s7239"/>
        <o:r id="V:Rule1020" type="connector" idref="#_x0000_s7241"/>
        <o:r id="V:Rule1021" type="connector" idref="#_x0000_s7243"/>
        <o:r id="V:Rule1022" type="connector" idref="#_x0000_s7244"/>
        <o:r id="V:Rule1023" type="connector" idref="#_x0000_s7245"/>
        <o:r id="V:Rule1024" type="connector" idref="#_x0000_s7246"/>
        <o:r id="V:Rule1025" type="connector" idref="#_x0000_s7248"/>
        <o:r id="V:Rule1026" type="connector" idref="#_x0000_s7256"/>
        <o:r id="V:Rule1027" type="connector" idref="#_x0000_s7257"/>
        <o:r id="V:Rule1028" type="connector" idref="#_x0000_s7258"/>
        <o:r id="V:Rule1029" type="connector" idref="#_x0000_s7260"/>
        <o:r id="V:Rule1030" type="connector" idref="#_x0000_s7262"/>
        <o:r id="V:Rule1031" type="connector" idref="#_x0000_s7264"/>
        <o:r id="V:Rule1032" type="connector" idref="#_x0000_s7265"/>
        <o:r id="V:Rule1033" type="connector" idref="#_x0000_s7266"/>
        <o:r id="V:Rule1034" type="connector" idref="#_x0000_s7267"/>
        <o:r id="V:Rule1035" type="connector" idref="#_x0000_s7269"/>
        <o:r id="V:Rule1036" type="connector" idref="#_x0000_s7276"/>
        <o:r id="V:Rule1037" type="connector" idref="#_x0000_s7278"/>
        <o:r id="V:Rule1038" type="connector" idref="#_x0000_s7279"/>
        <o:r id="V:Rule1039" type="connector" idref="#_x0000_s7280"/>
        <o:r id="V:Rule1040" type="connector" idref="#_x0000_s7281"/>
        <o:r id="V:Rule1041" type="connector" idref="#_x0000_s7283"/>
        <o:r id="V:Rule1042" type="connector" idref="#_x0000_s7285"/>
        <o:r id="V:Rule1043" type="connector" idref="#_x0000_s7286"/>
        <o:r id="V:Rule1044" type="connector" idref="#_x0000_s7288"/>
        <o:r id="V:Rule1045" type="connector" idref="#_x0000_s7290"/>
        <o:r id="V:Rule1046" type="connector" idref="#_x0000_s7298"/>
        <o:r id="V:Rule1047" type="connector" idref="#_x0000_s7299"/>
        <o:r id="V:Rule1048" type="connector" idref="#_x0000_s7300"/>
        <o:r id="V:Rule1049" type="connector" idref="#_x0000_s7302"/>
        <o:r id="V:Rule1050" type="connector" idref="#_x0000_s7304"/>
        <o:r id="V:Rule1051" type="connector" idref="#_x0000_s7306"/>
        <o:r id="V:Rule1052" type="connector" idref="#_x0000_s7307"/>
        <o:r id="V:Rule1053" type="connector" idref="#_x0000_s7308"/>
        <o:r id="V:Rule1054" type="connector" idref="#_x0000_s7309"/>
        <o:r id="V:Rule1055" type="connector" idref="#_x0000_s7311"/>
        <o:r id="V:Rule1056" type="connector" idref="#_x0000_s7525"/>
        <o:r id="V:Rule1057" type="connector" idref="#_x0000_s7526"/>
        <o:r id="V:Rule1058" type="connector" idref="#_x0000_s7528"/>
        <o:r id="V:Rule1059" type="connector" idref="#_x0000_s7530"/>
        <o:r id="V:Rule1060" type="connector" idref="#_x0000_s7532"/>
        <o:r id="V:Rule1061" type="connector" idref="#_x0000_s7534"/>
        <o:r id="V:Rule1062" type="connector" idref="#_x0000_s7539"/>
        <o:r id="V:Rule1063" type="connector" idref="#_x0000_s7541"/>
        <o:r id="V:Rule1064" type="connector" idref="#_x0000_s7543"/>
        <o:r id="V:Rule1065" type="connector" idref="#_x0000_s7544"/>
        <o:r id="V:Rule1066" type="connector" idref="#_x0000_s7545"/>
        <o:r id="V:Rule1067" type="connector" idref="#_x0000_s7548"/>
        <o:r id="V:Rule1068" type="connector" idref="#_x0000_s7550"/>
        <o:r id="V:Rule1069" type="connector" idref="#_x0000_s7551"/>
        <o:r id="V:Rule1070" type="connector" idref="#_x0000_s7554"/>
        <o:r id="V:Rule1071" type="connector" idref="#_x0000_s7555"/>
        <o:r id="V:Rule1072" type="connector" idref="#_x0000_s7556"/>
        <o:r id="V:Rule1073" type="connector" idref="#_x0000_s7557"/>
        <o:r id="V:Rule1074" type="connector" idref="#_x0000_s7558"/>
        <o:r id="V:Rule1075" type="connector" idref="#_x0000_s7559"/>
        <o:r id="V:Rule1076" type="connector" idref="#_x0000_s7562"/>
        <o:r id="V:Rule1077" type="connector" idref="#_x0000_s7565"/>
        <o:r id="V:Rule1078" type="connector" idref="#_x0000_s7566"/>
        <o:r id="V:Rule1079" type="connector" idref="#_x0000_s7567"/>
        <o:r id="V:Rule1080" type="connector" idref="#_x0000_s7568"/>
        <o:r id="V:Rule1081" type="connector" idref="#_x0000_s7569"/>
        <o:r id="V:Rule1082" type="connector" idref="#_x0000_s7571"/>
        <o:r id="V:Rule1083" type="connector" idref="#_x0000_s7572"/>
        <o:r id="V:Rule1084" type="connector" idref="#_x0000_s7576"/>
        <o:r id="V:Rule1085" type="connector" idref="#_x0000_s7577"/>
        <o:r id="V:Rule1086" type="connector" idref="#_x0000_s7578"/>
        <o:r id="V:Rule1087" type="connector" idref="#_x0000_s7581"/>
        <o:r id="V:Rule1088" type="connector" idref="#_x0000_s7582"/>
        <o:r id="V:Rule1089" type="connector" idref="#_x0000_s7583"/>
        <o:r id="V:Rule1090" type="connector" idref="#_x0000_s7585"/>
        <o:r id="V:Rule1091" type="connector" idref="#_x0000_s7587"/>
        <o:r id="V:Rule1092" type="connector" idref="#_x0000_s7588"/>
        <o:r id="V:Rule1093" type="connector" idref="#_x0000_s7589"/>
        <o:r id="V:Rule1094" type="connector" idref="#_x0000_s7590"/>
        <o:r id="V:Rule1095" type="connector" idref="#_x0000_s7592"/>
        <o:r id="V:Rule1096" type="connector" idref="#_x0000_s7593"/>
        <o:r id="V:Rule1097" type="connector" idref="#_x0000_s7595"/>
        <o:r id="V:Rule1098" type="connector" idref="#_x0000_s7597"/>
        <o:r id="V:Rule1099" type="connector" idref="#_x0000_s7598"/>
        <o:r id="V:Rule1100" type="connector" idref="#_x0000_s7602"/>
        <o:r id="V:Rule1101" type="connector" idref="#_x0000_s7603"/>
        <o:r id="V:Rule1102" type="connector" idref="#_x0000_s7605"/>
        <o:r id="V:Rule1103" type="connector" idref="#_x0000_s7607"/>
        <o:r id="V:Rule1104" type="connector" idref="#_x0000_s7609"/>
        <o:r id="V:Rule1105" type="connector" idref="#_x0000_s7611"/>
        <o:r id="V:Rule1106" type="connector" idref="#_x0000_s7616"/>
        <o:r id="V:Rule1107" type="connector" idref="#_x0000_s7618"/>
        <o:r id="V:Rule1108" type="connector" idref="#_x0000_s7620"/>
        <o:r id="V:Rule1109" type="connector" idref="#_x0000_s7621"/>
        <o:r id="V:Rule1110" type="connector" idref="#_x0000_s7622"/>
        <o:r id="V:Rule1111" type="connector" idref="#_x0000_s7625"/>
        <o:r id="V:Rule1112" type="connector" idref="#_x0000_s7627"/>
        <o:r id="V:Rule1113" type="connector" idref="#_x0000_s7628"/>
        <o:r id="V:Rule1114" type="connector" idref="#_x0000_s7631"/>
        <o:r id="V:Rule1115" type="connector" idref="#_x0000_s7632"/>
        <o:r id="V:Rule1116" type="connector" idref="#_x0000_s7633"/>
        <o:r id="V:Rule1117" type="connector" idref="#_x0000_s7634"/>
        <o:r id="V:Rule1118" type="connector" idref="#_x0000_s7635"/>
        <o:r id="V:Rule1119" type="connector" idref="#_x0000_s7636"/>
        <o:r id="V:Rule1120" type="connector" idref="#_x0000_s7639"/>
        <o:r id="V:Rule1121" type="connector" idref="#_x0000_s7642"/>
        <o:r id="V:Rule1122" type="connector" idref="#_x0000_s7643"/>
        <o:r id="V:Rule1123" type="connector" idref="#_x0000_s7644"/>
        <o:r id="V:Rule1124" type="connector" idref="#_x0000_s7645"/>
        <o:r id="V:Rule1125" type="connector" idref="#_x0000_s7646"/>
        <o:r id="V:Rule1126" type="connector" idref="#_x0000_s7648"/>
        <o:r id="V:Rule1127" type="connector" idref="#_x0000_s7649"/>
        <o:r id="V:Rule1128" type="connector" idref="#_x0000_s7653"/>
        <o:r id="V:Rule1129" type="connector" idref="#_x0000_s7654"/>
        <o:r id="V:Rule1130" type="connector" idref="#_x0000_s7655"/>
        <o:r id="V:Rule1131" type="connector" idref="#_x0000_s7658"/>
        <o:r id="V:Rule1132" type="connector" idref="#_x0000_s7659"/>
        <o:r id="V:Rule1133" type="connector" idref="#_x0000_s7660"/>
        <o:r id="V:Rule1134" type="connector" idref="#_x0000_s7662"/>
        <o:r id="V:Rule1135" type="connector" idref="#_x0000_s7664"/>
        <o:r id="V:Rule1136" type="connector" idref="#_x0000_s7665"/>
        <o:r id="V:Rule1137" type="connector" idref="#_x0000_s7666"/>
        <o:r id="V:Rule1138" type="connector" idref="#_x0000_s7667"/>
        <o:r id="V:Rule1139" type="connector" idref="#_x0000_s7669"/>
        <o:r id="V:Rule1140" type="connector" idref="#_x0000_s7670"/>
        <o:r id="V:Rule1141" type="connector" idref="#_x0000_s7672"/>
        <o:r id="V:Rule1142" type="connector" idref="#_x0000_s7674"/>
        <o:r id="V:Rule1143" type="connector" idref="#_x0000_s7675"/>
        <o:r id="V:Rule1144" type="connector" idref="#_x0000_s7883"/>
        <o:r id="V:Rule1145" type="connector" idref="#_x0000_s7884"/>
        <o:r id="V:Rule1146" type="connector" idref="#_x0000_s7886"/>
        <o:r id="V:Rule1147" type="connector" idref="#_x0000_s7888"/>
        <o:r id="V:Rule1148" type="connector" idref="#_x0000_s7890"/>
        <o:r id="V:Rule1149" type="connector" idref="#_x0000_s7892"/>
        <o:r id="V:Rule1150" type="connector" idref="#_x0000_s7897"/>
        <o:r id="V:Rule1151" type="connector" idref="#_x0000_s7899"/>
        <o:r id="V:Rule1152" type="connector" idref="#_x0000_s7901"/>
        <o:r id="V:Rule1153" type="connector" idref="#_x0000_s7902"/>
        <o:r id="V:Rule1154" type="connector" idref="#_x0000_s7903"/>
        <o:r id="V:Rule1155" type="connector" idref="#_x0000_s7906"/>
        <o:r id="V:Rule1156" type="connector" idref="#_x0000_s7908"/>
        <o:r id="V:Rule1157" type="connector" idref="#_x0000_s7909"/>
        <o:r id="V:Rule1158" type="connector" idref="#_x0000_s7912"/>
        <o:r id="V:Rule1159" type="connector" idref="#_x0000_s7913"/>
        <o:r id="V:Rule1160" type="connector" idref="#_x0000_s7914"/>
        <o:r id="V:Rule1161" type="connector" idref="#_x0000_s7915"/>
        <o:r id="V:Rule1162" type="connector" idref="#_x0000_s7916"/>
        <o:r id="V:Rule1163" type="connector" idref="#_x0000_s7917"/>
        <o:r id="V:Rule1164" type="connector" idref="#_x0000_s7920"/>
        <o:r id="V:Rule1165" type="connector" idref="#_x0000_s7923"/>
        <o:r id="V:Rule1166" type="connector" idref="#_x0000_s7924"/>
        <o:r id="V:Rule1167" type="connector" idref="#_x0000_s7925"/>
        <o:r id="V:Rule1168" type="connector" idref="#_x0000_s7926"/>
        <o:r id="V:Rule1169" type="connector" idref="#_x0000_s7927"/>
        <o:r id="V:Rule1170" type="connector" idref="#_x0000_s7929"/>
        <o:r id="V:Rule1171" type="connector" idref="#_x0000_s7930"/>
        <o:r id="V:Rule1172" type="connector" idref="#_x0000_s7934"/>
        <o:r id="V:Rule1173" type="connector" idref="#_x0000_s7935"/>
        <o:r id="V:Rule1174" type="connector" idref="#_x0000_s7936"/>
        <o:r id="V:Rule1175" type="connector" idref="#_x0000_s7939"/>
        <o:r id="V:Rule1176" type="connector" idref="#_x0000_s7940"/>
        <o:r id="V:Rule1177" type="connector" idref="#_x0000_s7941"/>
        <o:r id="V:Rule1178" type="connector" idref="#_x0000_s7943"/>
        <o:r id="V:Rule1179" type="connector" idref="#_x0000_s7945"/>
        <o:r id="V:Rule1180" type="connector" idref="#_x0000_s7946"/>
        <o:r id="V:Rule1181" type="connector" idref="#_x0000_s7947"/>
        <o:r id="V:Rule1182" type="connector" idref="#_x0000_s7948"/>
        <o:r id="V:Rule1183" type="connector" idref="#_x0000_s7950"/>
        <o:r id="V:Rule1184" type="connector" idref="#_x0000_s7951"/>
        <o:r id="V:Rule1185" type="connector" idref="#_x0000_s7953"/>
        <o:r id="V:Rule1186" type="connector" idref="#_x0000_s7955"/>
        <o:r id="V:Rule1187" type="connector" idref="#_x0000_s7956"/>
        <o:r id="V:Rule1188" type="connector" idref="#_x0000_s7960"/>
        <o:r id="V:Rule1189" type="connector" idref="#_x0000_s7961"/>
        <o:r id="V:Rule1190" type="connector" idref="#_x0000_s7963"/>
        <o:r id="V:Rule1191" type="connector" idref="#_x0000_s7965"/>
        <o:r id="V:Rule1192" type="connector" idref="#_x0000_s7967"/>
        <o:r id="V:Rule1193" type="connector" idref="#_x0000_s7969"/>
        <o:r id="V:Rule1194" type="connector" idref="#_x0000_s7974"/>
        <o:r id="V:Rule1195" type="connector" idref="#_x0000_s7976"/>
        <o:r id="V:Rule1196" type="connector" idref="#_x0000_s7978"/>
        <o:r id="V:Rule1197" type="connector" idref="#_x0000_s7979"/>
        <o:r id="V:Rule1198" type="connector" idref="#_x0000_s7980"/>
        <o:r id="V:Rule1199" type="connector" idref="#_x0000_s7983"/>
        <o:r id="V:Rule1200" type="connector" idref="#_x0000_s7985"/>
        <o:r id="V:Rule1201" type="connector" idref="#_x0000_s7986"/>
        <o:r id="V:Rule1202" type="connector" idref="#_x0000_s7989"/>
        <o:r id="V:Rule1203" type="connector" idref="#_x0000_s7990"/>
        <o:r id="V:Rule1204" type="connector" idref="#_x0000_s7991"/>
        <o:r id="V:Rule1205" type="connector" idref="#_x0000_s7992"/>
        <o:r id="V:Rule1206" type="connector" idref="#_x0000_s7993"/>
        <o:r id="V:Rule1207" type="connector" idref="#_x0000_s7994"/>
        <o:r id="V:Rule1208" type="connector" idref="#_x0000_s7997"/>
        <o:r id="V:Rule1209" type="connector" idref="#_x0000_s8000"/>
        <o:r id="V:Rule1210" type="connector" idref="#_x0000_s8001"/>
        <o:r id="V:Rule1211" type="connector" idref="#_x0000_s8002"/>
        <o:r id="V:Rule1212" type="connector" idref="#_x0000_s8003"/>
        <o:r id="V:Rule1213" type="connector" idref="#_x0000_s8004"/>
        <o:r id="V:Rule1214" type="connector" idref="#_x0000_s8006"/>
        <o:r id="V:Rule1215" type="connector" idref="#_x0000_s8007"/>
        <o:r id="V:Rule1216" type="connector" idref="#_x0000_s8011"/>
        <o:r id="V:Rule1217" type="connector" idref="#_x0000_s8012"/>
        <o:r id="V:Rule1218" type="connector" idref="#_x0000_s8013"/>
        <o:r id="V:Rule1219" type="connector" idref="#_x0000_s8016"/>
        <o:r id="V:Rule1220" type="connector" idref="#_x0000_s8017"/>
        <o:r id="V:Rule1221" type="connector" idref="#_x0000_s8018"/>
        <o:r id="V:Rule1222" type="connector" idref="#_x0000_s8020"/>
        <o:r id="V:Rule1223" type="connector" idref="#_x0000_s8022"/>
        <o:r id="V:Rule1224" type="connector" idref="#_x0000_s8023"/>
        <o:r id="V:Rule1225" type="connector" idref="#_x0000_s8024"/>
        <o:r id="V:Rule1226" type="connector" idref="#_x0000_s8025"/>
        <o:r id="V:Rule1227" type="connector" idref="#_x0000_s8027"/>
        <o:r id="V:Rule1228" type="connector" idref="#_x0000_s8028"/>
        <o:r id="V:Rule1229" type="connector" idref="#_x0000_s8030"/>
        <o:r id="V:Rule1230" type="connector" idref="#_x0000_s8032"/>
        <o:r id="V:Rule1231" type="connector" idref="#_x0000_s8033"/>
        <o:r id="V:Rule1232" type="connector" idref="#_x0000_s8037"/>
        <o:r id="V:Rule1233" type="connector" idref="#_x0000_s8038"/>
        <o:r id="V:Rule1234" type="connector" idref="#_x0000_s8040"/>
        <o:r id="V:Rule1235" type="connector" idref="#_x0000_s8042"/>
        <o:r id="V:Rule1236" type="connector" idref="#_x0000_s8044"/>
        <o:r id="V:Rule1237" type="connector" idref="#_x0000_s8046"/>
        <o:r id="V:Rule1238" type="connector" idref="#_x0000_s8051"/>
        <o:r id="V:Rule1239" type="connector" idref="#_x0000_s8053"/>
        <o:r id="V:Rule1240" type="connector" idref="#_x0000_s8055"/>
        <o:r id="V:Rule1241" type="connector" idref="#_x0000_s8056"/>
        <o:r id="V:Rule1242" type="connector" idref="#_x0000_s8057"/>
        <o:r id="V:Rule1243" type="connector" idref="#_x0000_s8060"/>
        <o:r id="V:Rule1244" type="connector" idref="#_x0000_s8062"/>
        <o:r id="V:Rule1245" type="connector" idref="#_x0000_s8063"/>
        <o:r id="V:Rule1246" type="connector" idref="#_x0000_s8066"/>
        <o:r id="V:Rule1247" type="connector" idref="#_x0000_s8067"/>
        <o:r id="V:Rule1248" type="connector" idref="#_x0000_s8068"/>
        <o:r id="V:Rule1249" type="connector" idref="#_x0000_s8069"/>
        <o:r id="V:Rule1250" type="connector" idref="#_x0000_s8070"/>
        <o:r id="V:Rule1251" type="connector" idref="#_x0000_s8071"/>
        <o:r id="V:Rule1252" type="connector" idref="#_x0000_s8074"/>
        <o:r id="V:Rule1253" type="connector" idref="#_x0000_s8077"/>
        <o:r id="V:Rule1254" type="connector" idref="#_x0000_s8078"/>
        <o:r id="V:Rule1255" type="connector" idref="#_x0000_s8079"/>
        <o:r id="V:Rule1256" type="connector" idref="#_x0000_s8080"/>
        <o:r id="V:Rule1257" type="connector" idref="#_x0000_s8081"/>
        <o:r id="V:Rule1258" type="connector" idref="#_x0000_s8083"/>
        <o:r id="V:Rule1259" type="connector" idref="#_x0000_s8084"/>
        <o:r id="V:Rule1260" type="connector" idref="#_x0000_s8088"/>
        <o:r id="V:Rule1261" type="connector" idref="#_x0000_s8089"/>
        <o:r id="V:Rule1262" type="connector" idref="#_x0000_s8090"/>
        <o:r id="V:Rule1263" type="connector" idref="#_x0000_s8093"/>
        <o:r id="V:Rule1264" type="connector" idref="#_x0000_s8094"/>
        <o:r id="V:Rule1265" type="connector" idref="#_x0000_s8095"/>
        <o:r id="V:Rule1266" type="connector" idref="#_x0000_s8097"/>
        <o:r id="V:Rule1267" type="connector" idref="#_x0000_s8099"/>
        <o:r id="V:Rule1268" type="connector" idref="#_x0000_s8100"/>
        <o:r id="V:Rule1269" type="connector" idref="#_x0000_s8101"/>
        <o:r id="V:Rule1270" type="connector" idref="#_x0000_s8102"/>
        <o:r id="V:Rule1271" type="connector" idref="#_x0000_s8104"/>
        <o:r id="V:Rule1272" type="connector" idref="#_x0000_s8105"/>
        <o:r id="V:Rule1273" type="connector" idref="#_x0000_s8107"/>
        <o:r id="V:Rule1274" type="connector" idref="#_x0000_s8108"/>
        <o:r id="V:Rule1275" type="connector" idref="#_x0000_s8109"/>
        <o:r id="V:Rule1276" type="connector" idref="#直接箭头连接符 533"/>
        <o:r id="V:Rule1277" type="connector" idref="#直接箭头连接符 537"/>
        <o:r id="V:Rule1278" type="connector" idref="#直接箭头连接符 538"/>
        <o:r id="V:Rule1279" type="connector" idref="#直接箭头连接符 539"/>
        <o:r id="V:Rule1280" type="connector" idref="#直接箭头连接符 545"/>
        <o:r id="V:Rule1281" type="connector" idref="#直接箭头连接符 547"/>
        <o:r id="V:Rule1282" type="connector" idref="#直接箭头连接符 552"/>
        <o:r id="V:Rule1283" type="connector" idref="#直接箭头连接符 553"/>
        <o:r id="V:Rule1284" type="connector" idref="#直接箭头连接符 557"/>
        <o:r id="V:Rule1285" type="connector" idref="#直接箭头连接符 558"/>
        <o:r id="V:Rule1286" type="connector" idref="#直接箭头连接符 559"/>
        <o:r id="V:Rule1287" type="connector" idref="#直接箭头连接符 561"/>
        <o:r id="V:Rule1288" type="connector" idref="#直接箭头连接符 562"/>
        <o:r id="V:Rule1289" type="connector" idref="#_x0000_s8157"/>
        <o:r id="V:Rule1290" type="connector" idref="#直接箭头连接符 569"/>
        <o:r id="V:Rule1291" type="connector" idref="#直接箭头连接符 572"/>
        <o:r id="V:Rule1292" type="connector" idref="#直接箭头连接符 576"/>
        <o:r id="V:Rule1293" type="connector" idref="#直接箭头连接符 578"/>
        <o:r id="V:Rule1294" type="connector" idref="#直接箭头连接符 580"/>
        <o:r id="V:Rule1295" type="connector" idref="#直接箭头连接符 583"/>
        <o:r id="V:Rule1296" type="connector" idref="#直接箭头连接符 585"/>
        <o:r id="V:Rule1297" type="connector" idref="#直接箭头连接符 587"/>
        <o:r id="V:Rule1298" type="connector" idref="#直接箭头连接符 590"/>
        <o:r id="V:Rule1299" type="connector" idref="#直接箭头连接符 927"/>
        <o:r id="V:Rule1300" type="connector" idref="#直接箭头连接符 926"/>
        <o:r id="V:Rule1301" type="connector" idref="#直接箭头连接符 924"/>
        <o:r id="V:Rule1302" type="connector" idref="#直接箭头连接符 923"/>
        <o:r id="V:Rule1303" type="connector" idref="#直接箭头连接符 922"/>
        <o:r id="V:Rule1304" type="connector" idref="#直接箭头连接符 919"/>
        <o:r id="V:Rule1305" type="connector" idref="#直接箭头连接符 918"/>
        <o:r id="V:Rule1306" type="connector" idref="#直接箭头连接符 915"/>
        <o:r id="V:Rule1307" type="connector" idref="#直接箭头连接符 914"/>
        <o:r id="V:Rule1308" type="connector" idref="#直接箭头连接符 912"/>
        <o:r id="V:Rule1309" type="connector" idref="#直接箭头连接符 946"/>
        <o:r id="V:Rule1310" type="connector" idref="#直接箭头连接符 945"/>
        <o:r id="V:Rule1311" type="connector" idref="#直接箭头连接符 944"/>
        <o:r id="V:Rule1312" type="connector" idref="#直接箭头连接符 942"/>
        <o:r id="V:Rule1313" type="connector" idref="#直接箭头连接符 940"/>
        <o:r id="V:Rule1314" type="connector" idref="#直接箭头连接符 938"/>
        <o:r id="V:Rule1315" type="connector" idref="#直接箭头连接符 936"/>
        <o:r id="V:Rule1316" type="connector" idref="#直接箭头连接符 934"/>
        <o:r id="V:Rule1317" type="connector" idref="#直接箭头连接符 933"/>
        <o:r id="V:Rule1318" type="connector" idref="#直接箭头连接符 931"/>
        <o:r id="V:Rule1319" type="connector" idref="#直接箭头连接符 964"/>
        <o:r id="V:Rule1320" type="connector" idref="#直接箭头连接符 963"/>
        <o:r id="V:Rule1321" type="connector" idref="#直接箭头连接符 962"/>
        <o:r id="V:Rule1322" type="connector" idref="#直接箭头连接符 961"/>
        <o:r id="V:Rule1323" type="connector" idref="#直接箭头连接符 959"/>
        <o:r id="V:Rule1324" type="connector" idref="#直接箭头连接符 957"/>
        <o:r id="V:Rule1325" type="connector" idref="#直接箭头连接符 955"/>
        <o:r id="V:Rule1326" type="connector" idref="#直接箭头连接符 953"/>
        <o:r id="V:Rule1327" type="connector" idref="#直接箭头连接符 952"/>
        <o:r id="V:Rule1328" type="connector" idref="#直接箭头连接符 950"/>
        <o:r id="V:Rule1329" type="connector" idref="#直接箭头连接符 65"/>
        <o:r id="V:Rule1330" type="connector" idref="#直接箭头连接符 64"/>
        <o:r id="V:Rule1331" type="connector" idref="#直接箭头连接符 74"/>
        <o:r id="V:Rule1332" type="connector" idref="#直接箭头连接符 70"/>
        <o:r id="V:Rule1333" type="connector" idref="#直接箭头连接符 78"/>
        <o:r id="V:Rule1334" type="connector" idref="#直接箭头连接符 82"/>
        <o:r id="V:Rule1335" type="connector" idref="#直接箭头连接符 81"/>
        <o:r id="V:Rule1336" type="connector" idref="#直接箭头连接符 8"/>
        <o:r id="V:Rule1337" type="connector" idref="#直接箭头连接符 89"/>
        <o:r id="V:Rule1338" type="connector" idref="#直接箭头连接符 1"/>
        <o:r id="V:Rule1339" type="connector" idref="#直接箭头连接符 86"/>
        <o:r id="V:Rule1340" type="connector" idref="#直接箭头连接符 72"/>
        <o:r id="V:Rule1341" type="connector" idref="#直接箭头连接符 138"/>
        <o:r id="V:Rule1342" type="connector" idref="#直接箭头连接符 139"/>
        <o:r id="V:Rule1343" type="connector" idref="#直接箭头连接符 134"/>
        <o:r id="V:Rule1344" type="connector" idref="#直接箭头连接符 131"/>
        <o:r id="V:Rule1345" type="connector" idref="#直接箭头连接符 130"/>
        <o:r id="V:Rule1346" type="connector" idref="#直接箭头连接符 117"/>
        <o:r id="V:Rule1347" type="connector" idref="#直接箭头连接符 112"/>
        <o:r id="V:Rule1348" type="connector" idref="#直接箭头连接符 105"/>
        <o:r id="V:Rule1349" type="connector" idref="#直接箭头连接符 91"/>
        <o:r id="V:Rule1350" type="connector" idref="#直接箭头连接符 102"/>
        <o:r id="V:Rule1351" type="connector" idref="#直接箭头连接符 98"/>
        <o:r id="V:Rule1352" type="connector" idref="#直接箭头连接符 95"/>
        <o:r id="V:Rule1353" type="connector" idref="#直接箭头连接符 92"/>
        <o:r id="V:Rule1354" type="connector" idref="#直接箭头连接符 18"/>
        <o:r id="V:Rule1355" type="connector" idref="#直接箭头连接符 61"/>
        <o:r id="V:Rule1356" type="connector" idref="#直接箭头连接符 56"/>
        <o:r id="V:Rule1357" type="connector" idref="#直接箭头连接符 19"/>
        <o:r id="V:Rule1358" type="connector" idref="#直接箭头连接符 13"/>
        <o:r id="V:Rule1359" type="connector" idref="#直接箭头连接符 187"/>
        <o:r id="V:Rule1360" type="connector" idref="#直接箭头连接符 184"/>
        <o:r id="V:Rule1361" type="connector" idref="#直接箭头连接符 181"/>
        <o:r id="V:Rule1362" type="connector" idref="#直接箭头连接符 161"/>
        <o:r id="V:Rule1363" type="connector" idref="#直接箭头连接符 178"/>
        <o:r id="V:Rule1364" type="connector" idref="#直接箭头连接符 160"/>
        <o:r id="V:Rule1365" type="connector" idref="#直接箭头连接符 177"/>
        <o:r id="V:Rule1366" type="connector" idref="#直接箭头连接符 176"/>
        <o:r id="V:Rule1367" type="connector" idref="#直接箭头连接符 174"/>
        <o:r id="V:Rule1368" type="connector" idref="#直接箭头连接符 173"/>
        <o:r id="V:Rule1369" type="connector" idref="#直接箭头连接符 172"/>
        <o:r id="V:Rule1370" type="connector" idref="#直接箭头连接符 170"/>
        <o:r id="V:Rule1371" type="connector" idref="#直接箭头连接符 166"/>
        <o:r id="V:Rule1372" type="connector" idref="#直接箭头连接符 157"/>
        <o:r id="V:Rule1373" type="connector" idref="#直接箭头连接符 164"/>
        <o:r id="V:Rule1374" type="connector" idref="#直接箭头连接符 151"/>
        <o:r id="V:Rule1375" type="connector" idref="#直接箭头连接符 148"/>
        <o:r id="V:Rule1376" type="connector" idref="#直接箭头连接符 146"/>
        <o:r id="V:Rule1377" type="connector" idref="#直接箭头连接符 194"/>
        <o:r id="V:Rule1378" type="connector" idref="#直接箭头连接符 128"/>
        <o:r id="V:Rule1379" type="connector" idref="#直接箭头连接符 116"/>
        <o:r id="V:Rule1380" type="connector" idref="#直接箭头连接符 199"/>
        <o:r id="V:Rule1381" type="connector" idref="#直接箭头连接符 195"/>
        <o:r id="V:Rule1382" type="connector" idref="#直接箭头连接符 272"/>
        <o:r id="V:Rule1383" type="connector" idref="#直接箭头连接符 221"/>
        <o:r id="V:Rule1384" type="connector" idref="#直接箭头连接符 219"/>
        <o:r id="V:Rule1385" type="connector" idref="#直接箭头连接符 217"/>
        <o:r id="V:Rule1386" type="connector" idref="#直接箭头连接符 215"/>
        <o:r id="V:Rule1387" type="connector" idref="#直接箭头连接符 212"/>
        <o:r id="V:Rule1388" type="connector" idref="#直接箭头连接符 211"/>
        <o:r id="V:Rule1389" type="connector" idref="#直接箭头连接符 208"/>
        <o:r id="V:Rule1390" type="connector" idref="#直接箭头连接符 207"/>
        <o:r id="V:Rule1391" type="connector" idref="#直接箭头连接符 202"/>
        <o:r id="V:Rule1392" type="connector" idref="#直接箭头连接符 205"/>
        <o:r id="V:Rule1393" type="connector" idref="#_x0000_s8861"/>
        <o:r id="V:Rule1394" type="connector" idref="#_x0000_s8862"/>
        <o:r id="V:Rule1395" type="connector" idref="#_x0000_s8863"/>
        <o:r id="V:Rule1396" type="connector" idref="#_x0000_s8864"/>
        <o:r id="V:Rule1397" type="connector" idref="#_x0000_s8867"/>
        <o:r id="V:Rule1398" type="connector" idref="#_x0000_s8868"/>
        <o:r id="V:Rule1399" type="connector" idref="#_x0000_s8870"/>
        <o:r id="V:Rule1400" type="connector" idref="#_x0000_s8871"/>
        <o:r id="V:Rule1401" type="connector" idref="#_x0000_s8874"/>
        <o:r id="V:Rule1402" type="connector" idref="#_x0000_s8876"/>
        <o:r id="V:Rule1403" type="connector" idref="#直接箭头连接符 984"/>
        <o:r id="V:Rule1404" type="connector" idref="#直接箭头连接符 983"/>
        <o:r id="V:Rule1405" type="connector" idref="#直接箭头连接符 982"/>
        <o:r id="V:Rule1406" type="connector" idref="#直接箭头连接符 981"/>
        <o:r id="V:Rule1407" type="connector" idref="#直接箭头连接符 978"/>
        <o:r id="V:Rule1408" type="connector" idref="#直接箭头连接符 977"/>
        <o:r id="V:Rule1409" type="connector" idref="#直接箭头连接符 975"/>
        <o:r id="V:Rule1410" type="connector" idref="#直接箭头连接符 974"/>
        <o:r id="V:Rule1411" type="connector" idref="#直接箭头连接符 971"/>
        <o:r id="V:Rule1412" type="connector" idref="#直接箭头连接符 969"/>
        <o:r id="V:Rule1413" type="connector" idref="#直接箭头连接符 332"/>
        <o:r id="V:Rule1414" type="connector" idref="#直接箭头连接符 326"/>
        <o:r id="V:Rule1415" type="connector" idref="#直接箭头连接符 324"/>
        <o:r id="V:Rule1416" type="connector" idref="#直接箭头连接符 323"/>
        <o:r id="V:Rule1417" type="connector" idref="#直接箭头连接符 320"/>
        <o:r id="V:Rule1418" type="connector" idref="#直接箭头连接符 308"/>
        <o:r id="V:Rule1419" type="connector" idref="#直接箭头连接符 305"/>
        <o:r id="V:Rule1420" type="connector" idref="#直接箭头连接符 299"/>
        <o:r id="V:Rule1421" type="connector" idref="#直接箭头连接符 297"/>
        <o:r id="V:Rule1422" type="connector" idref="#直接箭头连接符 276"/>
        <o:r id="V:Rule1423" type="connector" idref="#直接箭头连接符 273"/>
        <o:r id="V:Rule1424" type="connector" idref="#直接箭头连接符 346"/>
        <o:r id="V:Rule1425" type="connector" idref="#直接箭头连接符 348"/>
        <o:r id="V:Rule1426" type="connector" idref="#直接箭头连接符 349"/>
        <o:r id="V:Rule1427" type="connector" idref="#直接箭头连接符 361"/>
        <o:r id="V:Rule1428" type="connector" idref="#直接箭头连接符 356"/>
        <o:r id="V:Rule1429" type="connector" idref="#直接箭头连接符 358"/>
        <o:r id="V:Rule1430" type="connector" idref="#直接箭头连接符 352"/>
        <o:r id="V:Rule1431" type="connector" idref="#直接箭头连接符 264"/>
        <o:r id="V:Rule1432" type="connector" idref="#直接箭头连接符 254"/>
        <o:r id="V:Rule1433" type="connector" idref="#直接箭头连接符 253"/>
        <o:r id="V:Rule1434" type="connector" idref="#直接箭头连接符 241"/>
        <o:r id="V:Rule1435" type="connector" idref="#直接箭头连接符 250"/>
        <o:r id="V:Rule1436" type="connector" idref="#直接箭头连接符 244"/>
        <o:r id="V:Rule1437" type="connector" idref="#直接箭头连接符 245"/>
        <o:r id="V:Rule1438" type="connector" idref="#直接箭头连接符 292"/>
        <o:r id="V:Rule1439" type="connector" idref="#直接箭头连接符 330"/>
        <o:r id="V:Rule1440" type="connector" idref="#直接箭头连接符 331"/>
        <o:r id="V:Rule1441" type="connector" idref="#直接箭头连接符 329"/>
        <o:r id="V:Rule1442" type="connector" idref="#直接箭头连接符 283"/>
        <o:r id="V:Rule1443" type="connector" idref="#直接箭头连接符 268"/>
        <o:r id="V:Rule1444" type="connector" idref="#直接箭头连接符 237"/>
        <o:r id="V:Rule1445" type="connector" idref="#直接箭头连接符 457"/>
        <o:r id="V:Rule1446" type="connector" idref="#直接箭头连接符 465"/>
        <o:r id="V:Rule1447" type="connector" idref="#直接箭头连接符 467"/>
        <o:r id="V:Rule1448" type="connector" idref="#直接箭头连接符 470"/>
        <o:r id="V:Rule1449" type="connector" idref="#直接箭头连接符 473"/>
        <o:r id="V:Rule1450" type="connector" idref="#直接箭头连接符 474"/>
        <o:r id="V:Rule1451" type="connector" idref="#直接箭头连接符 866"/>
        <o:r id="V:Rule1452" type="connector" idref="#直接箭头连接符 457"/>
        <o:r id="V:Rule1453" type="connector" idref="#直接箭头连接符 465"/>
        <o:r id="V:Rule1454" type="connector" idref="#直接箭头连接符 467"/>
        <o:r id="V:Rule1455" type="connector" idref="#直接箭头连接符 470"/>
        <o:r id="V:Rule1456" type="connector" idref="#直接箭头连接符 473"/>
        <o:r id="V:Rule1457" type="connector" idref="#直接箭头连接符 474"/>
        <o:r id="V:Rule1458" type="connector" idref="#直接箭头连接符 866"/>
        <o:r id="V:Rule1459" type="connector" idref="#_x0000_s10505"/>
        <o:r id="V:Rule1460" type="connector" idref="#_x0000_s10506"/>
        <o:r id="V:Rule1461" type="connector" idref="#_x0000_s10507"/>
        <o:r id="V:Rule1462" type="connector" idref="#_x0000_s10509"/>
        <o:r id="V:Rule1463" type="connector" idref="#_x0000_s10511"/>
        <o:r id="V:Rule1464" type="connector" idref="#_x0000_s10513"/>
        <o:r id="V:Rule1465" type="connector" idref="#_x0000_s10514"/>
        <o:r id="V:Rule1466" type="connector" idref="#_x0000_s10515"/>
        <o:r id="V:Rule1467" type="connector" idref="#_x0000_s10516"/>
        <o:r id="V:Rule1468" type="connector" idref="#_x0000_s10518"/>
        <o:r id="V:Rule1469" type="connector" idref="#_x0000_s10523"/>
        <o:r id="V:Rule1470" type="connector" idref="#_x0000_s10525"/>
        <o:r id="V:Rule1471" type="connector" idref="#_x0000_s10526"/>
        <o:r id="V:Rule1472" type="connector" idref="#_x0000_s10527"/>
        <o:r id="V:Rule1473" type="connector" idref="#_x0000_s10528"/>
        <o:r id="V:Rule1474" type="connector" idref="#_x0000_s10530"/>
        <o:r id="V:Rule1475" type="connector" idref="#_x0000_s10532"/>
        <o:r id="V:Rule1476" type="connector" idref="#_x0000_s10533"/>
        <o:r id="V:Rule1477" type="connector" idref="#_x0000_s10535"/>
        <o:r id="V:Rule1478" type="connector" idref="#_x0000_s10537"/>
        <o:r id="V:Rule1479" type="connector" idref="#_x0000_s10543"/>
        <o:r id="V:Rule1480" type="connector" idref="#_x0000_s10544"/>
        <o:r id="V:Rule1481" type="connector" idref="#_x0000_s10545"/>
        <o:r id="V:Rule1482" type="connector" idref="#_x0000_s10547"/>
        <o:r id="V:Rule1483" type="connector" idref="#_x0000_s10549"/>
        <o:r id="V:Rule1484" type="connector" idref="#_x0000_s10551"/>
        <o:r id="V:Rule1485" type="connector" idref="#_x0000_s10552"/>
        <o:r id="V:Rule1486" type="connector" idref="#_x0000_s10553"/>
        <o:r id="V:Rule1487" type="connector" idref="#_x0000_s10554"/>
        <o:r id="V:Rule1488" type="connector" idref="#_x0000_s10556"/>
        <o:r id="V:Rule1489" type="connector" idref="#_x0000_s10562"/>
        <o:r id="V:Rule1490" type="connector" idref="#_x0000_s10563"/>
        <o:r id="V:Rule1491" type="connector" idref="#_x0000_s10564"/>
        <o:r id="V:Rule1492" type="connector" idref="#_x0000_s10566"/>
        <o:r id="V:Rule1493" type="connector" idref="#_x0000_s10568"/>
        <o:r id="V:Rule1494" type="connector" idref="#_x0000_s10570"/>
        <o:r id="V:Rule1495" type="connector" idref="#_x0000_s10571"/>
        <o:r id="V:Rule1496" type="connector" idref="#_x0000_s10572"/>
        <o:r id="V:Rule1497" type="connector" idref="#_x0000_s10573"/>
        <o:r id="V:Rule1498" type="connector" idref="#_x0000_s10575"/>
        <o:r id="V:Rule1499" type="connector" idref="#_x0000_s10578"/>
        <o:r id="V:Rule1500" type="connector" idref="#_x0000_s10579"/>
        <o:r id="V:Rule1501" type="connector" idref="#_x0000_s10581"/>
        <o:r id="V:Rule1502" type="connector" idref="#_x0000_s10583"/>
        <o:r id="V:Rule1503" type="connector" idref="#_x0000_s10585"/>
        <o:r id="V:Rule1504" type="connector" idref="#_x0000_s10587"/>
        <o:r id="V:Rule1505" type="connector" idref="#_x0000_s10592"/>
        <o:r id="V:Rule1506" type="connector" idref="#_x0000_s10594"/>
        <o:r id="V:Rule1507" type="connector" idref="#_x0000_s10596"/>
        <o:r id="V:Rule1508" type="connector" idref="#_x0000_s10597"/>
        <o:r id="V:Rule1509" type="connector" idref="#_x0000_s10598"/>
        <o:r id="V:Rule1510" type="connector" idref="#_x0000_s10601"/>
        <o:r id="V:Rule1511" type="connector" idref="#_x0000_s10603"/>
        <o:r id="V:Rule1512" type="connector" idref="#_x0000_s10604"/>
        <o:r id="V:Rule1513" type="connector" idref="#_x0000_s10607"/>
        <o:r id="V:Rule1514" type="connector" idref="#_x0000_s10608"/>
        <o:r id="V:Rule1515" type="connector" idref="#_x0000_s10609"/>
        <o:r id="V:Rule1516" type="connector" idref="#_x0000_s10610"/>
        <o:r id="V:Rule1517" type="connector" idref="#_x0000_s10611"/>
        <o:r id="V:Rule1518" type="connector" idref="#_x0000_s10612"/>
        <o:r id="V:Rule1519" type="connector" idref="#_x0000_s10615"/>
        <o:r id="V:Rule1520" type="connector" idref="#_x0000_s10618"/>
        <o:r id="V:Rule1521" type="connector" idref="#_x0000_s10619"/>
        <o:r id="V:Rule1522" type="connector" idref="#_x0000_s10620"/>
        <o:r id="V:Rule1523" type="connector" idref="#_x0000_s10621"/>
        <o:r id="V:Rule1524" type="connector" idref="#_x0000_s10622"/>
        <o:r id="V:Rule1525" type="connector" idref="#_x0000_s10624"/>
        <o:r id="V:Rule1526" type="connector" idref="#_x0000_s10625"/>
        <o:r id="V:Rule1527" type="connector" idref="#_x0000_s10629"/>
        <o:r id="V:Rule1528" type="connector" idref="#_x0000_s10630"/>
        <o:r id="V:Rule1529" type="connector" idref="#_x0000_s10631"/>
        <o:r id="V:Rule1530" type="connector" idref="#_x0000_s10634"/>
        <o:r id="V:Rule1531" type="connector" idref="#_x0000_s10635"/>
        <o:r id="V:Rule1532" type="connector" idref="#_x0000_s10636"/>
        <o:r id="V:Rule1533" type="connector" idref="#_x0000_s10638"/>
        <o:r id="V:Rule1534" type="connector" idref="#_x0000_s10640"/>
        <o:r id="V:Rule1535" type="connector" idref="#_x0000_s10641"/>
        <o:r id="V:Rule1536" type="connector" idref="#_x0000_s10642"/>
        <o:r id="V:Rule1537" type="connector" idref="#_x0000_s10643"/>
        <o:r id="V:Rule1538" type="connector" idref="#_x0000_s10645"/>
        <o:r id="V:Rule1539" type="connector" idref="#_x0000_s10646"/>
        <o:r id="V:Rule1540" type="connector" idref="#_x0000_s10648"/>
        <o:r id="V:Rule1541" type="connector" idref="#_x0000_s10650"/>
        <o:r id="V:Rule1542" type="connector" idref="#_x0000_s10651"/>
        <o:r id="V:Rule1543" type="connector" idref="#_x0000_s10712"/>
        <o:r id="V:Rule1544" type="connector" idref="#_x0000_s10713"/>
        <o:r id="V:Rule1545" type="connector" idref="#_x0000_s10714"/>
        <o:r id="V:Rule1546" type="connector" idref="#_x0000_s10716"/>
        <o:r id="V:Rule1547" type="connector" idref="#_x0000_s10718"/>
        <o:r id="V:Rule1548" type="connector" idref="#_x0000_s10720"/>
        <o:r id="V:Rule1549" type="connector" idref="#_x0000_s10721"/>
        <o:r id="V:Rule1550" type="connector" idref="#_x0000_s10722"/>
        <o:r id="V:Rule1551" type="connector" idref="#_x0000_s10723"/>
        <o:r id="V:Rule1552" type="connector" idref="#_x0000_s10725"/>
        <o:r id="V:Rule1553" type="connector" idref="#_x0000_s10728"/>
        <o:r id="V:Rule1554" type="connector" idref="#_x0000_s10729"/>
        <o:r id="V:Rule1555" type="connector" idref="#_x0000_s10731"/>
        <o:r id="V:Rule1556" type="connector" idref="#_x0000_s10733"/>
        <o:r id="V:Rule1557" type="connector" idref="#_x0000_s10735"/>
        <o:r id="V:Rule1558" type="connector" idref="#_x0000_s10737"/>
        <o:r id="V:Rule1559" type="connector" idref="#_x0000_s10742"/>
        <o:r id="V:Rule1560" type="connector" idref="#_x0000_s10744"/>
        <o:r id="V:Rule1561" type="connector" idref="#_x0000_s10746"/>
        <o:r id="V:Rule1562" type="connector" idref="#_x0000_s10747"/>
        <o:r id="V:Rule1563" type="connector" idref="#_x0000_s10748"/>
        <o:r id="V:Rule1564" type="connector" idref="#_x0000_s10751"/>
        <o:r id="V:Rule1565" type="connector" idref="#_x0000_s10753"/>
        <o:r id="V:Rule1566" type="connector" idref="#_x0000_s10754"/>
        <o:r id="V:Rule1567" type="connector" idref="#_x0000_s10757"/>
        <o:r id="V:Rule1568" type="connector" idref="#_x0000_s10758"/>
        <o:r id="V:Rule1569" type="connector" idref="#_x0000_s10759"/>
        <o:r id="V:Rule1570" type="connector" idref="#_x0000_s10760"/>
        <o:r id="V:Rule1571" type="connector" idref="#_x0000_s10761"/>
        <o:r id="V:Rule1572" type="connector" idref="#_x0000_s10762"/>
        <o:r id="V:Rule1573" type="connector" idref="#_x0000_s10765"/>
        <o:r id="V:Rule1574" type="connector" idref="#_x0000_s10768"/>
        <o:r id="V:Rule1575" type="connector" idref="#_x0000_s10769"/>
        <o:r id="V:Rule1576" type="connector" idref="#_x0000_s10770"/>
        <o:r id="V:Rule1577" type="connector" idref="#_x0000_s10771"/>
        <o:r id="V:Rule1578" type="connector" idref="#_x0000_s10772"/>
        <o:r id="V:Rule1579" type="connector" idref="#_x0000_s10774"/>
        <o:r id="V:Rule1580" type="connector" idref="#_x0000_s10775"/>
        <o:r id="V:Rule1581" type="connector" idref="#_x0000_s10779"/>
        <o:r id="V:Rule1582" type="connector" idref="#_x0000_s10780"/>
        <o:r id="V:Rule1583" type="connector" idref="#_x0000_s10781"/>
        <o:r id="V:Rule1584" type="connector" idref="#_x0000_s10784"/>
        <o:r id="V:Rule1585" type="connector" idref="#_x0000_s10785"/>
        <o:r id="V:Rule1586" type="connector" idref="#_x0000_s10786"/>
        <o:r id="V:Rule1587" type="connector" idref="#_x0000_s10788"/>
        <o:r id="V:Rule1588" type="connector" idref="#_x0000_s10790"/>
        <o:r id="V:Rule1589" type="connector" idref="#_x0000_s10791"/>
        <o:r id="V:Rule1590" type="connector" idref="#_x0000_s10792"/>
        <o:r id="V:Rule1591" type="connector" idref="#_x0000_s10793"/>
        <o:r id="V:Rule1592" type="connector" idref="#_x0000_s10795"/>
        <o:r id="V:Rule1593" type="connector" idref="#_x0000_s10796"/>
        <o:r id="V:Rule1594" type="connector" idref="#_x0000_s10798"/>
        <o:r id="V:Rule1595" type="connector" idref="#_x0000_s10800"/>
        <o:r id="V:Rule1596" type="connector" idref="#_x0000_s10801"/>
        <o:r id="V:Rule1597" type="connector" idref="#_x0000_s10959"/>
        <o:r id="V:Rule1598" type="connector" idref="#_x0000_s10960"/>
        <o:r id="V:Rule1599" type="connector" idref="#_x0000_s10961"/>
        <o:r id="V:Rule1600" type="connector" idref="#_x0000_s10962"/>
        <o:r id="V:Rule1601" type="connector" idref="#_x0000_s10963"/>
        <o:r id="V:Rule1602" type="connector" idref="#_x0000_s10964"/>
        <o:r id="V:Rule1603" type="connector" idref="#_x0000_s10965"/>
        <o:r id="V:Rule1604" type="connector" idref="#_x0000_s10967"/>
        <o:r id="V:Rule1605" type="connector" idref="#_x0000_s10968"/>
        <o:r id="V:Rule1606" type="connector" idref="#_x0000_s10969"/>
        <o:r id="V:Rule1607" type="connector" idref="#_x0000_s10970"/>
        <o:r id="V:Rule1608" type="connector" idref="#_x0000_s10971"/>
        <o:r id="V:Rule1609" type="connector" idref="#_x0000_s10972"/>
        <o:r id="V:Rule1610" type="connector" idref="#_x0000_s10973"/>
        <o:r id="V:Rule1611" type="connector" idref="#_x0000_s10974"/>
        <o:r id="V:Rule1612" type="connector" idref="#_x0000_s10975"/>
        <o:r id="V:Rule1613" type="connector" idref="#_x0000_s11010"/>
        <o:r id="V:Rule1614" type="connector" idref="#_x0000_s11011"/>
        <o:r id="V:Rule1615" type="connector" idref="#_x0000_s11012"/>
        <o:r id="V:Rule1616" type="connector" idref="#_x0000_s11013"/>
        <o:r id="V:Rule1617" type="connector" idref="#_x0000_s11014"/>
        <o:r id="V:Rule1618" type="connector" idref="#_x0000_s11015"/>
        <o:r id="V:Rule1619" type="connector" idref="#_x0000_s11016"/>
        <o:r id="V:Rule1620" type="connector" idref="#_x0000_s11017"/>
        <o:r id="V:Rule1621" type="connector" idref="#_x0000_s11018"/>
        <o:r id="V:Rule1622" type="connector" idref="#_x0000_s11019"/>
        <o:r id="V:Rule1623" type="connector" idref="#_x0000_s11020"/>
        <o:r id="V:Rule1624" type="connector" idref="#_x0000_s11021"/>
        <o:r id="V:Rule1625" type="connector" idref="#_x0000_s11022"/>
        <o:r id="V:Rule1626" type="connector" idref="#_x0000_s11023"/>
        <o:r id="V:Rule1627" type="connector" idref="#_x0000_s11108"/>
        <o:r id="V:Rule1628" type="connector" idref="#_x0000_s11109"/>
        <o:r id="V:Rule1629" type="connector" idref="#_x0000_s11110"/>
        <o:r id="V:Rule1630" type="connector" idref="#_x0000_s11111"/>
        <o:r id="V:Rule1631" type="connector" idref="#_x0000_s11112"/>
        <o:r id="V:Rule1632" type="connector" idref="#_x0000_s11113"/>
        <o:r id="V:Rule1633" type="connector" idref="#_x0000_s11114"/>
        <o:r id="V:Rule1634" type="connector" idref="#_x0000_s11115"/>
        <o:r id="V:Rule1635" type="connector" idref="#_x0000_s11116"/>
        <o:r id="V:Rule1636" type="connector" idref="#_x0000_s11117"/>
        <o:r id="V:Rule1637" type="connector" idref="#_x0000_s11118"/>
        <o:r id="V:Rule1638" type="connector" idref="#_x0000_s11119"/>
        <o:r id="V:Rule1639" type="connector" idref="#_x0000_s11120"/>
        <o:r id="V:Rule1640" type="connector" idref="#_x0000_s11121"/>
        <o:r id="V:Rule1641" type="connector" idref="#_x0000_s11122"/>
        <o:r id="V:Rule1642" type="connector" idref="#_x0000_s11123"/>
        <o:r id="V:Rule1643" type="connector" idref="#_x0000_s11124"/>
        <o:r id="V:Rule1644" type="connector" idref="#_x0000_s11125"/>
        <o:r id="V:Rule1645" type="connector" idref="#_x0000_s11126"/>
        <o:r id="V:Rule1646" type="connector" idref="#_x0000_s11127"/>
        <o:r id="V:Rule1647" type="connector" idref="#_x0000_s11128"/>
        <o:r id="V:Rule1648" type="connector" idref="#_x0000_s11129"/>
        <o:r id="V:Rule1649" type="connector" idref="#_x0000_s11130"/>
        <o:r id="V:Rule1650" type="connector" idref="#_x0000_s11131"/>
        <o:r id="V:Rule1651" type="connector" idref="#_x0000_s11132"/>
        <o:r id="V:Rule1652" type="connector" idref="#_x0000_s11133"/>
        <o:r id="V:Rule1653" type="connector" idref="#_x0000_s11134"/>
        <o:r id="V:Rule1654" type="connector" idref="#_x0000_s11135"/>
        <o:r id="V:Rule1655" type="connector" idref="#_x0000_s11136"/>
        <o:r id="V:Rule1656" type="connector" idref="#_x0000_s11137"/>
        <o:r id="V:Rule1657" type="connector" idref="#_x0000_s11138"/>
        <o:r id="V:Rule1658" type="connector" idref="#_x0000_s11139"/>
        <o:r id="V:Rule1659" type="connector" idref="#_x0000_s11140"/>
        <o:r id="V:Rule1660" type="connector" idref="#_x0000_s11141"/>
        <o:r id="V:Rule1661" type="connector" idref="#_x0000_s11142"/>
        <o:r id="V:Rule1662" type="connector" idref="#_x0000_s11143"/>
        <o:r id="V:Rule1663" type="connector" idref="#_x0000_s11144"/>
        <o:r id="V:Rule1664" type="connector" idref="#_x0000_s11145"/>
        <o:r id="V:Rule1665" type="connector" idref="#_x0000_s11146"/>
        <o:r id="V:Rule1666" type="connector" idref="#_x0000_s11147"/>
        <o:r id="V:Rule1667" type="connector" idref="#_x0000_s11148"/>
        <o:r id="V:Rule1668" type="connector" idref="#_x0000_s11149"/>
        <o:r id="V:Rule1669" type="connector" idref="#_x0000_s11150"/>
        <o:r id="V:Rule1670" type="connector" idref="#_x0000_s11151"/>
        <o:r id="V:Rule1671" type="connector" idref="#_x0000_s11152"/>
        <o:r id="V:Rule1672" type="connector" idref="#_x0000_s11153"/>
        <o:r id="V:Rule1673" type="connector" idref="#_x0000_s11154"/>
        <o:r id="V:Rule1674" type="connector" idref="#_x0000_s11155"/>
        <o:r id="V:Rule1675" type="connector" idref="#_x0000_s11156"/>
        <o:r id="V:Rule1676" type="connector" idref="#_x0000_s11157"/>
        <o:r id="V:Rule1677" type="connector" idref="#_x0000_s11158"/>
        <o:r id="V:Rule1678" type="connector" idref="#_x0000_s11159"/>
        <o:r id="V:Rule1679" type="connector" idref="#_x0000_s11160"/>
        <o:r id="V:Rule1680" type="connector" idref="#_x0000_s11161"/>
        <o:r id="V:Rule1681" type="connector" idref="#_x0000_s11162"/>
        <o:r id="V:Rule1682" type="connector" idref="#_x0000_s11163"/>
        <o:r id="V:Rule1683" type="connector" idref="#_x0000_s11164"/>
        <o:r id="V:Rule1684" type="connector" idref="#_x0000_s11165"/>
        <o:r id="V:Rule1685" type="connector" idref="#_x0000_s11189"/>
        <o:r id="V:Rule1686" type="connector" idref="#_x0000_s11190"/>
        <o:r id="V:Rule1687" type="connector" idref="#_x0000_s11191"/>
        <o:r id="V:Rule1688" type="connector" idref="#_x0000_s11192"/>
        <o:r id="V:Rule1689" type="connector" idref="#_x0000_s11193"/>
        <o:r id="V:Rule1690" type="connector" idref="#_x0000_s11194"/>
        <o:r id="V:Rule1691" type="connector" idref="#_x0000_s11196"/>
        <o:r id="V:Rule1692" type="connector" idref="#_x0000_s11197"/>
        <o:r id="V:Rule1693" type="connector" idref="#_x0000_s11198"/>
        <o:r id="V:Rule1694" type="connector" idref="#_x0000_s11199"/>
        <o:r id="V:Rule1695" type="connector" idref="#_x0000_s11200"/>
        <o:r id="V:Rule1696" type="connector" idref="#_x0000_s11201"/>
        <o:r id="V:Rule1697" type="connector" idref="#_x0000_s11202"/>
        <o:r id="V:Rule1698" type="connector" idref="#_x0000_s11211"/>
        <o:r id="V:Rule1699" type="connector" idref="#_x0000_s11214"/>
        <o:r id="V:Rule1700" type="connector" idref="#_x0000_s11215"/>
        <o:r id="V:Rule1701" type="connector" idref="#_x0000_s11218"/>
        <o:r id="V:Rule1702" type="connector" idref="#_x0000_s11219"/>
        <o:r id="V:Rule1703" type="connector" idref="#_x0000_s11227"/>
        <o:r id="V:Rule1704" type="connector" idref="#_x0000_s11228"/>
        <o:r id="V:Rule1705" type="connector" idref="#_x0000_s11229"/>
        <o:r id="V:Rule1706" type="connector" idref="#_x0000_s11231"/>
        <o:r id="V:Rule1707" type="connector" idref="#_x0000_s11233"/>
        <o:r id="V:Rule1708" type="connector" idref="#_x0000_s11235"/>
        <o:r id="V:Rule1709" type="connector" idref="#_x0000_s11236"/>
        <o:r id="V:Rule1710" type="connector" idref="#_x0000_s11237"/>
        <o:r id="V:Rule1711" type="connector" idref="#_x0000_s11241"/>
        <o:r id="V:Rule1712" type="connector" idref="#_x0000_s11242"/>
        <o:r id="V:Rule1713" type="connector" idref="#_x0000_s11243"/>
        <o:r id="V:Rule1714" type="connector" idref="#_x0000_s11245"/>
        <o:r id="V:Rule1715" type="connector" idref="#_x0000_s11246"/>
        <o:r id="V:Rule1716" type="connector" idref="#_x0000_s11249"/>
        <o:r id="V:Rule1717" type="connector" idref="#_x0000_s11250"/>
        <o:r id="V:Rule1718" type="connector" idref="#_x0000_s11254"/>
        <o:r id="V:Rule1719" type="connector" idref="#_x0000_s11255"/>
        <o:r id="V:Rule1720" type="connector" idref="#_x0000_s11256"/>
        <o:r id="V:Rule1721" type="connector" idref="#_x0000_s11258"/>
        <o:r id="V:Rule1722" type="connector" idref="#_x0000_s11260"/>
        <o:r id="V:Rule1723" type="connector" idref="#_x0000_s11262"/>
        <o:r id="V:Rule1724" type="connector" idref="#_x0000_s11263"/>
        <o:r id="V:Rule1725" type="connector" idref="#_x0000_s11264"/>
        <o:r id="V:Rule1726" type="connector" idref="#_x0000_s11268"/>
        <o:r id="V:Rule1727" type="connector" idref="#_x0000_s11269"/>
        <o:r id="V:Rule1728" type="connector" idref="#_x0000_s11270"/>
        <o:r id="V:Rule1729" type="connector" idref="#_x0000_s11272"/>
        <o:r id="V:Rule1730" type="connector" idref="#_x0000_s11273"/>
        <o:r id="V:Rule1731" type="connector" idref="#_x0000_s11276"/>
        <o:r id="V:Rule1732" type="connector" idref="#_x0000_s11277"/>
        <o:r id="V:Rule1733" type="connector" idref="#_x0000_s11281"/>
        <o:r id="V:Rule1734" type="connector" idref="#_x0000_s11282"/>
        <o:r id="V:Rule1735" type="connector" idref="#_x0000_s11283"/>
        <o:r id="V:Rule1736" type="connector" idref="#_x0000_s11285"/>
        <o:r id="V:Rule1737" type="connector" idref="#_x0000_s11287"/>
        <o:r id="V:Rule1738" type="connector" idref="#_x0000_s11289"/>
        <o:r id="V:Rule1739" type="connector" idref="#_x0000_s11290"/>
        <o:r id="V:Rule1740" type="connector" idref="#_x0000_s11291"/>
        <o:r id="V:Rule1741" type="connector" idref="#_x0000_s11295"/>
        <o:r id="V:Rule1742" type="connector" idref="#_x0000_s11296"/>
        <o:r id="V:Rule1743" type="connector" idref="#_x0000_s11297"/>
        <o:r id="V:Rule1744" type="connector" idref="#_x0000_s11299"/>
        <o:r id="V:Rule1745" type="connector" idref="#_x0000_s11300"/>
        <o:r id="V:Rule1746" type="connector" idref="#_x0000_s11303"/>
        <o:r id="V:Rule1747" type="connector" idref="#_x0000_s11304"/>
        <o:r id="V:Rule1748" type="connector" idref="#_x0000_s11400"/>
        <o:r id="V:Rule1749" type="connector" idref="#_x0000_s11401"/>
        <o:r id="V:Rule1750" type="connector" idref="#_x0000_s11402"/>
        <o:r id="V:Rule1751" type="connector" idref="#_x0000_s11404"/>
        <o:r id="V:Rule1752" type="connector" idref="#_x0000_s11406"/>
        <o:r id="V:Rule1753" type="connector" idref="#_x0000_s11408"/>
        <o:r id="V:Rule1754" type="connector" idref="#_x0000_s11409"/>
        <o:r id="V:Rule1755" type="connector" idref="#_x0000_s11410"/>
        <o:r id="V:Rule1756" type="connector" idref="#_x0000_s11414"/>
        <o:r id="V:Rule1757" type="connector" idref="#_x0000_s11415"/>
        <o:r id="V:Rule1758" type="connector" idref="#_x0000_s11416"/>
        <o:r id="V:Rule1759" type="connector" idref="#_x0000_s11418"/>
        <o:r id="V:Rule1760" type="connector" idref="#_x0000_s11419"/>
        <o:r id="V:Rule1761" type="connector" idref="#_x0000_s11422"/>
        <o:r id="V:Rule1762" type="connector" idref="#_x0000_s11423"/>
        <o:r id="V:Rule1763" type="connector" idref="#_x0000_s11427"/>
        <o:r id="V:Rule1764" type="connector" idref="#_x0000_s11428"/>
        <o:r id="V:Rule1765" type="connector" idref="#_x0000_s11429"/>
        <o:r id="V:Rule1766" type="connector" idref="#_x0000_s11431"/>
        <o:r id="V:Rule1767" type="connector" idref="#_x0000_s11433"/>
        <o:r id="V:Rule1768" type="connector" idref="#_x0000_s11435"/>
        <o:r id="V:Rule1769" type="connector" idref="#_x0000_s11436"/>
        <o:r id="V:Rule1770" type="connector" idref="#_x0000_s11437"/>
        <o:r id="V:Rule1771" type="connector" idref="#_x0000_s11441"/>
        <o:r id="V:Rule1772" type="connector" idref="#_x0000_s11442"/>
        <o:r id="V:Rule1773" type="connector" idref="#_x0000_s11443"/>
        <o:r id="V:Rule1774" type="connector" idref="#_x0000_s11445"/>
        <o:r id="V:Rule1775" type="connector" idref="#_x0000_s11446"/>
        <o:r id="V:Rule1776" type="connector" idref="#_x0000_s11449"/>
        <o:r id="V:Rule1777" type="connector" idref="#_x0000_s11450"/>
        <o:r id="V:Rule1778" type="connector" idref="#_x0000_s11460"/>
        <o:r id="V:Rule1779" type="connector" idref="#_x0000_s11461"/>
        <o:r id="V:Rule1780" type="connector" idref="#_x0000_s11462"/>
        <o:r id="V:Rule1781" type="connector" idref="#_x0000_s11464"/>
        <o:r id="V:Rule1782" type="connector" idref="#_x0000_s11466"/>
        <o:r id="V:Rule1783" type="connector" idref="#_x0000_s11468"/>
        <o:r id="V:Rule1784" type="connector" idref="#_x0000_s11469"/>
        <o:r id="V:Rule1785" type="connector" idref="#_x0000_s11470"/>
        <o:r id="V:Rule1786" type="connector" idref="#_x0000_s11474"/>
        <o:r id="V:Rule1787" type="connector" idref="#_x0000_s11475"/>
        <o:r id="V:Rule1788" type="connector" idref="#_x0000_s11476"/>
        <o:r id="V:Rule1789" type="connector" idref="#_x0000_s11478"/>
        <o:r id="V:Rule1790" type="connector" idref="#_x0000_s11479"/>
        <o:r id="V:Rule1791" type="connector" idref="#_x0000_s11482"/>
        <o:r id="V:Rule1792" type="connector" idref="#_x0000_s1148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kern w:val="2"/>
      <w:sz w:val="21"/>
      <w:szCs w:val="22"/>
      <w:lang w:val="en-US" w:eastAsia="zh-CN" w:bidi="ar-SA"/>
    </w:rPr>
  </w:style>
  <w:style w:type="character" w:default="1" w:styleId="5">
    <w:name w:val="Default Paragraph Font"/>
    <w:semiHidden/>
    <w:uiPriority w:val="99"/>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qFormat/>
    <w:uiPriority w:val="99"/>
    <w:rPr>
      <w:kern w:val="0"/>
      <w:sz w:val="18"/>
      <w:szCs w:val="20"/>
    </w:rPr>
  </w:style>
  <w:style w:type="paragraph" w:styleId="3">
    <w:name w:val="footer"/>
    <w:basedOn w:val="1"/>
    <w:link w:val="8"/>
    <w:qFormat/>
    <w:uiPriority w:val="99"/>
    <w:pPr>
      <w:tabs>
        <w:tab w:val="center" w:pos="4153"/>
        <w:tab w:val="right" w:pos="8306"/>
      </w:tabs>
      <w:snapToGrid w:val="0"/>
    </w:pPr>
    <w:rPr>
      <w:kern w:val="0"/>
      <w:sz w:val="18"/>
      <w:szCs w:val="20"/>
    </w:rPr>
  </w:style>
  <w:style w:type="paragraph" w:styleId="4">
    <w:name w:val="header"/>
    <w:basedOn w:val="1"/>
    <w:link w:val="7"/>
    <w:qFormat/>
    <w:uiPriority w:val="99"/>
    <w:pPr>
      <w:pBdr>
        <w:bottom w:val="single" w:color="auto" w:sz="6" w:space="1"/>
      </w:pBdr>
      <w:tabs>
        <w:tab w:val="center" w:pos="4153"/>
        <w:tab w:val="right" w:pos="8306"/>
      </w:tabs>
      <w:snapToGrid w:val="0"/>
      <w:jc w:val="center"/>
    </w:pPr>
    <w:rPr>
      <w:kern w:val="0"/>
      <w:sz w:val="18"/>
      <w:szCs w:val="20"/>
    </w:rPr>
  </w:style>
  <w:style w:type="character" w:customStyle="1" w:styleId="7">
    <w:name w:val="Header Char"/>
    <w:basedOn w:val="5"/>
    <w:link w:val="4"/>
    <w:qFormat/>
    <w:locked/>
    <w:uiPriority w:val="99"/>
    <w:rPr>
      <w:rFonts w:cs="Times New Roman"/>
      <w:sz w:val="18"/>
    </w:rPr>
  </w:style>
  <w:style w:type="character" w:customStyle="1" w:styleId="8">
    <w:name w:val="Footer Char"/>
    <w:basedOn w:val="5"/>
    <w:link w:val="3"/>
    <w:qFormat/>
    <w:locked/>
    <w:uiPriority w:val="99"/>
    <w:rPr>
      <w:rFonts w:cs="Times New Roman"/>
      <w:sz w:val="18"/>
    </w:rPr>
  </w:style>
  <w:style w:type="character" w:customStyle="1" w:styleId="9">
    <w:name w:val="Balloon Text Char"/>
    <w:basedOn w:val="5"/>
    <w:link w:val="2"/>
    <w:semiHidden/>
    <w:qFormat/>
    <w:locked/>
    <w:uiPriority w:val="99"/>
    <w:rPr>
      <w:rFonts w:cs="Times New Roman"/>
      <w:sz w:val="18"/>
    </w:rPr>
  </w:style>
  <w:style w:type="paragraph" w:customStyle="1" w:styleId="10">
    <w:name w:val="无间隔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
    <w:name w:val="No Spacing1"/>
    <w:qFormat/>
    <w:uiPriority w:val="99"/>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8" Type="http://schemas.openxmlformats.org/officeDocument/2006/relationships/fontTable" Target="fontTable.xml"/><Relationship Id="rId127" Type="http://schemas.openxmlformats.org/officeDocument/2006/relationships/customXml" Target="../customXml/item1.xml"/><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8194"/>
    <customShpInfo spid="_x0000_s8195"/>
    <customShpInfo spid="_x0000_s8196"/>
    <customShpInfo spid="_x0000_s8197"/>
    <customShpInfo spid="_x0000_s8198"/>
    <customShpInfo spid="_x0000_s8199"/>
    <customShpInfo spid="_x0000_s8200"/>
    <customShpInfo spid="_x0000_s8201"/>
    <customShpInfo spid="_x0000_s8202"/>
    <customShpInfo spid="_x0000_s8203"/>
    <customShpInfo spid="_x0000_s8204"/>
    <customShpInfo spid="_x0000_s8205"/>
    <customShpInfo spid="_x0000_s8206"/>
    <customShpInfo spid="_x0000_s8207"/>
    <customShpInfo spid="_x0000_s8208"/>
    <customShpInfo spid="_x0000_s8209"/>
    <customShpInfo spid="_x0000_s8210"/>
    <customShpInfo spid="_x0000_s8211"/>
    <customShpInfo spid="_x0000_s8212"/>
    <customShpInfo spid="_x0000_s8213"/>
    <customShpInfo spid="_x0000_s8214"/>
    <customShpInfo spid="_x0000_s8215"/>
    <customShpInfo spid="_x0000_s8216"/>
    <customShpInfo spid="_x0000_s8217"/>
    <customShpInfo spid="_x0000_s8218"/>
    <customShpInfo spid="_x0000_s8219"/>
    <customShpInfo spid="_x0000_s8220"/>
    <customShpInfo spid="_x0000_s8221"/>
    <customShpInfo spid="_x0000_s8222"/>
    <customShpInfo spid="_x0000_s8223"/>
    <customShpInfo spid="_x0000_s8224"/>
    <customShpInfo spid="_x0000_s8225"/>
    <customShpInfo spid="_x0000_s8226"/>
    <customShpInfo spid="_x0000_s8227"/>
    <customShpInfo spid="_x0000_s8228"/>
    <customShpInfo spid="_x0000_s8229"/>
    <customShpInfo spid="_x0000_s8230"/>
    <customShpInfo spid="_x0000_s8231"/>
    <customShpInfo spid="_x0000_s8232"/>
    <customShpInfo spid="_x0000_s8233"/>
    <customShpInfo spid="_x0000_s8234"/>
    <customShpInfo spid="_x0000_s8235"/>
    <customShpInfo spid="_x0000_s8236"/>
    <customShpInfo spid="_x0000_s8237"/>
    <customShpInfo spid="_x0000_s8238"/>
    <customShpInfo spid="_x0000_s8239"/>
    <customShpInfo spid="_x0000_s8240"/>
    <customShpInfo spid="_x0000_s8241"/>
    <customShpInfo spid="_x0000_s8242"/>
    <customShpInfo spid="_x0000_s8243"/>
    <customShpInfo spid="_x0000_s8244"/>
    <customShpInfo spid="_x0000_s8245"/>
    <customShpInfo spid="_x0000_s8246"/>
    <customShpInfo spid="_x0000_s8247"/>
    <customShpInfo spid="_x0000_s8248"/>
    <customShpInfo spid="_x0000_s8249"/>
    <customShpInfo spid="_x0000_s8250"/>
    <customShpInfo spid="_x0000_s8251"/>
    <customShpInfo spid="_x0000_s8252"/>
    <customShpInfo spid="_x0000_s8253"/>
    <customShpInfo spid="_x0000_s8254"/>
    <customShpInfo spid="_x0000_s8255"/>
    <customShpInfo spid="_x0000_s8256"/>
    <customShpInfo spid="_x0000_s8257"/>
    <customShpInfo spid="_x0000_s8258"/>
    <customShpInfo spid="_x0000_s8259"/>
    <customShpInfo spid="_x0000_s8260"/>
    <customShpInfo spid="_x0000_s8261"/>
    <customShpInfo spid="_x0000_s8262"/>
    <customShpInfo spid="_x0000_s8263"/>
    <customShpInfo spid="_x0000_s8264"/>
    <customShpInfo spid="_x0000_s8265"/>
    <customShpInfo spid="_x0000_s8266"/>
    <customShpInfo spid="_x0000_s8267"/>
    <customShpInfo spid="_x0000_s8268"/>
    <customShpInfo spid="_x0000_s8269"/>
    <customShpInfo spid="_x0000_s8270"/>
    <customShpInfo spid="_x0000_s8271"/>
    <customShpInfo spid="_x0000_s8272"/>
    <customShpInfo spid="_x0000_s8273"/>
    <customShpInfo spid="_x0000_s8274"/>
    <customShpInfo spid="_x0000_s8275"/>
    <customShpInfo spid="_x0000_s8276"/>
    <customShpInfo spid="_x0000_s8277"/>
    <customShpInfo spid="_x0000_s8193"/>
    <customShpInfo spid="_x0000_s1113"/>
    <customShpInfo spid="_x0000_s8279"/>
    <customShpInfo spid="_x0000_s8280"/>
    <customShpInfo spid="_x0000_s8281"/>
    <customShpInfo spid="_x0000_s8282"/>
    <customShpInfo spid="_x0000_s8283"/>
    <customShpInfo spid="_x0000_s8284"/>
    <customShpInfo spid="_x0000_s8285"/>
    <customShpInfo spid="_x0000_s8286"/>
    <customShpInfo spid="_x0000_s8287"/>
    <customShpInfo spid="_x0000_s8288"/>
    <customShpInfo spid="_x0000_s8289"/>
    <customShpInfo spid="_x0000_s8290"/>
    <customShpInfo spid="_x0000_s8291"/>
    <customShpInfo spid="_x0000_s8292"/>
    <customShpInfo spid="_x0000_s8293"/>
    <customShpInfo spid="_x0000_s8294"/>
    <customShpInfo spid="_x0000_s8295"/>
    <customShpInfo spid="_x0000_s8296"/>
    <customShpInfo spid="_x0000_s8297"/>
    <customShpInfo spid="_x0000_s8298"/>
    <customShpInfo spid="_x0000_s8299"/>
    <customShpInfo spid="_x0000_s8300"/>
    <customShpInfo spid="_x0000_s8301"/>
    <customShpInfo spid="_x0000_s8302"/>
    <customShpInfo spid="_x0000_s8303"/>
    <customShpInfo spid="_x0000_s8304"/>
    <customShpInfo spid="_x0000_s8305"/>
    <customShpInfo spid="_x0000_s8306"/>
    <customShpInfo spid="_x0000_s8307"/>
    <customShpInfo spid="_x0000_s8308"/>
    <customShpInfo spid="_x0000_s8309"/>
    <customShpInfo spid="_x0000_s8310"/>
    <customShpInfo spid="_x0000_s8311"/>
    <customShpInfo spid="_x0000_s8312"/>
    <customShpInfo spid="_x0000_s8313"/>
    <customShpInfo spid="_x0000_s8314"/>
    <customShpInfo spid="_x0000_s8315"/>
    <customShpInfo spid="_x0000_s8316"/>
    <customShpInfo spid="_x0000_s8317"/>
    <customShpInfo spid="_x0000_s8318"/>
    <customShpInfo spid="_x0000_s8319"/>
    <customShpInfo spid="_x0000_s8320"/>
    <customShpInfo spid="_x0000_s8321"/>
    <customShpInfo spid="_x0000_s8322"/>
    <customShpInfo spid="_x0000_s8323"/>
    <customShpInfo spid="_x0000_s8324"/>
    <customShpInfo spid="_x0000_s8325"/>
    <customShpInfo spid="_x0000_s8326"/>
    <customShpInfo spid="_x0000_s8327"/>
    <customShpInfo spid="_x0000_s8328"/>
    <customShpInfo spid="_x0000_s8329"/>
    <customShpInfo spid="_x0000_s8330"/>
    <customShpInfo spid="_x0000_s8331"/>
    <customShpInfo spid="_x0000_s8332"/>
    <customShpInfo spid="_x0000_s8333"/>
    <customShpInfo spid="_x0000_s8334"/>
    <customShpInfo spid="_x0000_s8335"/>
    <customShpInfo spid="_x0000_s8336"/>
    <customShpInfo spid="_x0000_s8337"/>
    <customShpInfo spid="_x0000_s8338"/>
    <customShpInfo spid="_x0000_s8339"/>
    <customShpInfo spid="_x0000_s8340"/>
    <customShpInfo spid="_x0000_s8341"/>
    <customShpInfo spid="_x0000_s8342"/>
    <customShpInfo spid="_x0000_s8343"/>
    <customShpInfo spid="_x0000_s8344"/>
    <customShpInfo spid="_x0000_s8345"/>
    <customShpInfo spid="_x0000_s8346"/>
    <customShpInfo spid="_x0000_s8347"/>
    <customShpInfo spid="_x0000_s8348"/>
    <customShpInfo spid="_x0000_s8349"/>
    <customShpInfo spid="_x0000_s8350"/>
    <customShpInfo spid="_x0000_s8351"/>
    <customShpInfo spid="_x0000_s8352"/>
    <customShpInfo spid="_x0000_s8353"/>
    <customShpInfo spid="_x0000_s8354"/>
    <customShpInfo spid="_x0000_s8355"/>
    <customShpInfo spid="_x0000_s8356"/>
    <customShpInfo spid="_x0000_s8357"/>
    <customShpInfo spid="_x0000_s8358"/>
    <customShpInfo spid="_x0000_s8359"/>
    <customShpInfo spid="_x0000_s8278"/>
    <customShpInfo spid="_x0000_s1196"/>
    <customShpInfo spid="_x0000_s8361"/>
    <customShpInfo spid="_x0000_s8362"/>
    <customShpInfo spid="_x0000_s8363"/>
    <customShpInfo spid="_x0000_s8364"/>
    <customShpInfo spid="_x0000_s8365"/>
    <customShpInfo spid="_x0000_s8366"/>
    <customShpInfo spid="_x0000_s8367"/>
    <customShpInfo spid="_x0000_s8368"/>
    <customShpInfo spid="_x0000_s8369"/>
    <customShpInfo spid="_x0000_s8370"/>
    <customShpInfo spid="_x0000_s8371"/>
    <customShpInfo spid="_x0000_s8372"/>
    <customShpInfo spid="_x0000_s8373"/>
    <customShpInfo spid="_x0000_s8374"/>
    <customShpInfo spid="_x0000_s8375"/>
    <customShpInfo spid="_x0000_s8376"/>
    <customShpInfo spid="_x0000_s8377"/>
    <customShpInfo spid="_x0000_s8378"/>
    <customShpInfo spid="_x0000_s8379"/>
    <customShpInfo spid="_x0000_s8380"/>
    <customShpInfo spid="_x0000_s8381"/>
    <customShpInfo spid="_x0000_s8382"/>
    <customShpInfo spid="_x0000_s8383"/>
    <customShpInfo spid="_x0000_s8384"/>
    <customShpInfo spid="_x0000_s8385"/>
    <customShpInfo spid="_x0000_s8386"/>
    <customShpInfo spid="_x0000_s8387"/>
    <customShpInfo spid="_x0000_s8388"/>
    <customShpInfo spid="_x0000_s8389"/>
    <customShpInfo spid="_x0000_s8390"/>
    <customShpInfo spid="_x0000_s8391"/>
    <customShpInfo spid="_x0000_s8392"/>
    <customShpInfo spid="_x0000_s8393"/>
    <customShpInfo spid="_x0000_s8394"/>
    <customShpInfo spid="_x0000_s8395"/>
    <customShpInfo spid="_x0000_s8396"/>
    <customShpInfo spid="_x0000_s8397"/>
    <customShpInfo spid="_x0000_s8398"/>
    <customShpInfo spid="_x0000_s8399"/>
    <customShpInfo spid="_x0000_s8400"/>
    <customShpInfo spid="_x0000_s8401"/>
    <customShpInfo spid="_x0000_s8402"/>
    <customShpInfo spid="_x0000_s8403"/>
    <customShpInfo spid="_x0000_s8404"/>
    <customShpInfo spid="_x0000_s8405"/>
    <customShpInfo spid="_x0000_s8406"/>
    <customShpInfo spid="_x0000_s8407"/>
    <customShpInfo spid="_x0000_s8408"/>
    <customShpInfo spid="_x0000_s8409"/>
    <customShpInfo spid="_x0000_s8410"/>
    <customShpInfo spid="_x0000_s8411"/>
    <customShpInfo spid="_x0000_s8412"/>
    <customShpInfo spid="_x0000_s8413"/>
    <customShpInfo spid="_x0000_s8414"/>
    <customShpInfo spid="_x0000_s8415"/>
    <customShpInfo spid="_x0000_s8416"/>
    <customShpInfo spid="_x0000_s8417"/>
    <customShpInfo spid="_x0000_s8418"/>
    <customShpInfo spid="_x0000_s8419"/>
    <customShpInfo spid="_x0000_s8420"/>
    <customShpInfo spid="_x0000_s8421"/>
    <customShpInfo spid="_x0000_s8422"/>
    <customShpInfo spid="_x0000_s8423"/>
    <customShpInfo spid="_x0000_s8424"/>
    <customShpInfo spid="_x0000_s8425"/>
    <customShpInfo spid="_x0000_s8426"/>
    <customShpInfo spid="_x0000_s8427"/>
    <customShpInfo spid="_x0000_s8428"/>
    <customShpInfo spid="_x0000_s8429"/>
    <customShpInfo spid="_x0000_s8430"/>
    <customShpInfo spid="_x0000_s8431"/>
    <customShpInfo spid="_x0000_s8432"/>
    <customShpInfo spid="_x0000_s8433"/>
    <customShpInfo spid="_x0000_s8434"/>
    <customShpInfo spid="_x0000_s8435"/>
    <customShpInfo spid="_x0000_s8436"/>
    <customShpInfo spid="_x0000_s8437"/>
    <customShpInfo spid="_x0000_s8438"/>
    <customShpInfo spid="_x0000_s8439"/>
    <customShpInfo spid="_x0000_s8440"/>
    <customShpInfo spid="_x0000_s8360"/>
    <customShpInfo spid="_x0000_s8441"/>
    <customShpInfo spid="_x0000_s1279"/>
    <customShpInfo spid="_x0000_s8443"/>
    <customShpInfo spid="_x0000_s8444"/>
    <customShpInfo spid="_x0000_s8445"/>
    <customShpInfo spid="_x0000_s8446"/>
    <customShpInfo spid="_x0000_s8447"/>
    <customShpInfo spid="_x0000_s8448"/>
    <customShpInfo spid="_x0000_s8449"/>
    <customShpInfo spid="_x0000_s8450"/>
    <customShpInfo spid="_x0000_s8451"/>
    <customShpInfo spid="_x0000_s8452"/>
    <customShpInfo spid="_x0000_s8453"/>
    <customShpInfo spid="_x0000_s8454"/>
    <customShpInfo spid="_x0000_s8455"/>
    <customShpInfo spid="_x0000_s8456"/>
    <customShpInfo spid="_x0000_s8457"/>
    <customShpInfo spid="_x0000_s8458"/>
    <customShpInfo spid="_x0000_s8459"/>
    <customShpInfo spid="_x0000_s8460"/>
    <customShpInfo spid="_x0000_s8461"/>
    <customShpInfo spid="_x0000_s8462"/>
    <customShpInfo spid="_x0000_s8463"/>
    <customShpInfo spid="_x0000_s8464"/>
    <customShpInfo spid="_x0000_s8465"/>
    <customShpInfo spid="_x0000_s8466"/>
    <customShpInfo spid="_x0000_s8467"/>
    <customShpInfo spid="_x0000_s8468"/>
    <customShpInfo spid="_x0000_s8469"/>
    <customShpInfo spid="_x0000_s8470"/>
    <customShpInfo spid="_x0000_s8471"/>
    <customShpInfo spid="_x0000_s8472"/>
    <customShpInfo spid="_x0000_s8473"/>
    <customShpInfo spid="_x0000_s8474"/>
    <customShpInfo spid="_x0000_s8475"/>
    <customShpInfo spid="_x0000_s8476"/>
    <customShpInfo spid="_x0000_s8477"/>
    <customShpInfo spid="_x0000_s8478"/>
    <customShpInfo spid="_x0000_s8479"/>
    <customShpInfo spid="_x0000_s8480"/>
    <customShpInfo spid="_x0000_s8481"/>
    <customShpInfo spid="_x0000_s8482"/>
    <customShpInfo spid="_x0000_s8483"/>
    <customShpInfo spid="_x0000_s8484"/>
    <customShpInfo spid="_x0000_s8485"/>
    <customShpInfo spid="_x0000_s8486"/>
    <customShpInfo spid="_x0000_s8487"/>
    <customShpInfo spid="_x0000_s8488"/>
    <customShpInfo spid="_x0000_s8489"/>
    <customShpInfo spid="_x0000_s8490"/>
    <customShpInfo spid="_x0000_s8491"/>
    <customShpInfo spid="_x0000_s8492"/>
    <customShpInfo spid="_x0000_s8493"/>
    <customShpInfo spid="_x0000_s8494"/>
    <customShpInfo spid="_x0000_s8495"/>
    <customShpInfo spid="_x0000_s8496"/>
    <customShpInfo spid="_x0000_s8497"/>
    <customShpInfo spid="_x0000_s8498"/>
    <customShpInfo spid="_x0000_s8499"/>
    <customShpInfo spid="_x0000_s8500"/>
    <customShpInfo spid="_x0000_s8501"/>
    <customShpInfo spid="_x0000_s8502"/>
    <customShpInfo spid="_x0000_s8503"/>
    <customShpInfo spid="_x0000_s8504"/>
    <customShpInfo spid="_x0000_s8505"/>
    <customShpInfo spid="_x0000_s8506"/>
    <customShpInfo spid="_x0000_s8507"/>
    <customShpInfo spid="_x0000_s8508"/>
    <customShpInfo spid="_x0000_s8509"/>
    <customShpInfo spid="_x0000_s8510"/>
    <customShpInfo spid="_x0000_s8511"/>
    <customShpInfo spid="_x0000_s8512"/>
    <customShpInfo spid="_x0000_s8513"/>
    <customShpInfo spid="_x0000_s8514"/>
    <customShpInfo spid="_x0000_s8515"/>
    <customShpInfo spid="_x0000_s8516"/>
    <customShpInfo spid="_x0000_s8517"/>
    <customShpInfo spid="_x0000_s8518"/>
    <customShpInfo spid="_x0000_s8519"/>
    <customShpInfo spid="_x0000_s8520"/>
    <customShpInfo spid="_x0000_s8442"/>
    <customShpInfo spid="_x0000_s1359"/>
    <customShpInfo spid="_x0000_s8522"/>
    <customShpInfo spid="_x0000_s8523"/>
    <customShpInfo spid="_x0000_s8524"/>
    <customShpInfo spid="_x0000_s8525"/>
    <customShpInfo spid="_x0000_s8526"/>
    <customShpInfo spid="_x0000_s8527"/>
    <customShpInfo spid="_x0000_s8528"/>
    <customShpInfo spid="_x0000_s8529"/>
    <customShpInfo spid="_x0000_s8530"/>
    <customShpInfo spid="_x0000_s8531"/>
    <customShpInfo spid="_x0000_s8532"/>
    <customShpInfo spid="_x0000_s8533"/>
    <customShpInfo spid="_x0000_s8534"/>
    <customShpInfo spid="_x0000_s8535"/>
    <customShpInfo spid="_x0000_s8536"/>
    <customShpInfo spid="_x0000_s8537"/>
    <customShpInfo spid="_x0000_s8538"/>
    <customShpInfo spid="_x0000_s8539"/>
    <customShpInfo spid="_x0000_s8540"/>
    <customShpInfo spid="_x0000_s8541"/>
    <customShpInfo spid="_x0000_s8542"/>
    <customShpInfo spid="_x0000_s8543"/>
    <customShpInfo spid="_x0000_s8544"/>
    <customShpInfo spid="_x0000_s8545"/>
    <customShpInfo spid="_x0000_s8546"/>
    <customShpInfo spid="_x0000_s8547"/>
    <customShpInfo spid="_x0000_s8548"/>
    <customShpInfo spid="_x0000_s8549"/>
    <customShpInfo spid="_x0000_s8550"/>
    <customShpInfo spid="_x0000_s8551"/>
    <customShpInfo spid="_x0000_s8552"/>
    <customShpInfo spid="_x0000_s8553"/>
    <customShpInfo spid="_x0000_s8554"/>
    <customShpInfo spid="_x0000_s8555"/>
    <customShpInfo spid="_x0000_s8556"/>
    <customShpInfo spid="_x0000_s8557"/>
    <customShpInfo spid="_x0000_s8558"/>
    <customShpInfo spid="_x0000_s8559"/>
    <customShpInfo spid="_x0000_s8560"/>
    <customShpInfo spid="_x0000_s8561"/>
    <customShpInfo spid="_x0000_s8562"/>
    <customShpInfo spid="_x0000_s8563"/>
    <customShpInfo spid="_x0000_s8564"/>
    <customShpInfo spid="_x0000_s8565"/>
    <customShpInfo spid="_x0000_s8566"/>
    <customShpInfo spid="_x0000_s8567"/>
    <customShpInfo spid="_x0000_s8568"/>
    <customShpInfo spid="_x0000_s8569"/>
    <customShpInfo spid="_x0000_s8570"/>
    <customShpInfo spid="_x0000_s8571"/>
    <customShpInfo spid="_x0000_s8572"/>
    <customShpInfo spid="_x0000_s8573"/>
    <customShpInfo spid="_x0000_s8574"/>
    <customShpInfo spid="_x0000_s8575"/>
    <customShpInfo spid="_x0000_s8576"/>
    <customShpInfo spid="_x0000_s8577"/>
    <customShpInfo spid="_x0000_s8521"/>
    <customShpInfo spid="_x0000_s8579"/>
    <customShpInfo spid="_x0000_s8580"/>
    <customShpInfo spid="_x0000_s8578"/>
    <customShpInfo spid="_x0000_s8581"/>
    <customShpInfo spid="_x0000_s8582"/>
    <customShpInfo spid="_x0000_s8583"/>
    <customShpInfo spid="_x0000_s8584"/>
    <customShpInfo spid="_x0000_s8585"/>
    <customShpInfo spid="_x0000_s8586"/>
    <customShpInfo spid="_x0000_s8587"/>
    <customShpInfo spid="_x0000_s8588"/>
    <customShpInfo spid="_x0000_s8589"/>
    <customShpInfo spid="_x0000_s8590"/>
    <customShpInfo spid="_x0000_s8591"/>
    <customShpInfo spid="_x0000_s8592"/>
    <customShpInfo spid="_x0000_s8593"/>
    <customShpInfo spid="_x0000_s8594"/>
    <customShpInfo spid="_x0000_s8595"/>
    <customShpInfo spid="_x0000_s8596"/>
    <customShpInfo spid="_x0000_s8597"/>
    <customShpInfo spid="_x0000_s8598"/>
    <customShpInfo spid="_x0000_s8599"/>
    <customShpInfo spid="_x0000_s8600"/>
    <customShpInfo spid="_x0000_s8601"/>
    <customShpInfo spid="_x0000_s8602"/>
    <customShpInfo spid="_x0000_s8603"/>
    <customShpInfo spid="_x0000_s8604"/>
    <customShpInfo spid="_x0000_s8605"/>
    <customShpInfo spid="_x0000_s8606"/>
    <customShpInfo spid="_x0000_s8607"/>
    <customShpInfo spid="_x0000_s8608"/>
    <customShpInfo spid="_x0000_s8609"/>
    <customShpInfo spid="_x0000_s8610"/>
    <customShpInfo spid="_x0000_s8611"/>
    <customShpInfo spid="_x0000_s8612"/>
    <customShpInfo spid="_x0000_s8613"/>
    <customShpInfo spid="_x0000_s8614"/>
    <customShpInfo spid="_x0000_s8615"/>
    <customShpInfo spid="_x0000_s8616"/>
    <customShpInfo spid="_x0000_s8617"/>
    <customShpInfo spid="_x0000_s8618"/>
    <customShpInfo spid="_x0000_s8619"/>
    <customShpInfo spid="_x0000_s8620"/>
    <customShpInfo spid="_x0000_s8621"/>
    <customShpInfo spid="_x0000_s8622"/>
    <customShpInfo spid="_x0000_s8623"/>
    <customShpInfo spid="_x0000_s8624"/>
    <customShpInfo spid="_x0000_s8625"/>
    <customShpInfo spid="_x0000_s8626"/>
    <customShpInfo spid="_x0000_s8627"/>
    <customShpInfo spid="_x0000_s8628"/>
    <customShpInfo spid="_x0000_s8629"/>
    <customShpInfo spid="_x0000_s8630"/>
    <customShpInfo spid="_x0000_s8631"/>
    <customShpInfo spid="_x0000_s8632"/>
    <customShpInfo spid="_x0000_s8633"/>
    <customShpInfo spid="_x0000_s8634"/>
    <customShpInfo spid="_x0000_s8635"/>
    <customShpInfo spid="_x0000_s8636"/>
    <customShpInfo spid="_x0000_s8637"/>
    <customShpInfo spid="_x0000_s8638"/>
    <customShpInfo spid="_x0000_s8639"/>
    <customShpInfo spid="_x0000_s8640"/>
    <customShpInfo spid="_x0000_s8641"/>
    <customShpInfo spid="_x0000_s8642"/>
    <customShpInfo spid="_x0000_s8643"/>
    <customShpInfo spid="_x0000_s8644"/>
    <customShpInfo spid="_x0000_s8645"/>
    <customShpInfo spid="_x0000_s8646"/>
    <customShpInfo spid="_x0000_s8647"/>
    <customShpInfo spid="_x0000_s8648"/>
    <customShpInfo spid="_x0000_s8649"/>
    <customShpInfo spid="_x0000_s8650"/>
    <customShpInfo spid="_x0000_s8651"/>
    <customShpInfo spid="_x0000_s8652"/>
    <customShpInfo spid="_x0000_s8653"/>
    <customShpInfo spid="_x0000_s8654"/>
    <customShpInfo spid="_x0000_s8655"/>
    <customShpInfo spid="_x0000_s8656"/>
    <customShpInfo spid="_x0000_s8657"/>
    <customShpInfo spid="_x0000_s8658"/>
    <customShpInfo spid="_x0000_s8659"/>
    <customShpInfo spid="_x0000_s8660"/>
    <customShpInfo spid="_x0000_s8661"/>
    <customShpInfo spid="_x0000_s8662"/>
    <customShpInfo spid="_x0000_s8663"/>
    <customShpInfo spid="_x0000_s8664"/>
    <customShpInfo spid="_x0000_s8665"/>
    <customShpInfo spid="_x0000_s8666"/>
    <customShpInfo spid="_x0000_s8667"/>
    <customShpInfo spid="_x0000_s8668"/>
    <customShpInfo spid="_x0000_s8669"/>
    <customShpInfo spid="_x0000_s8670"/>
    <customShpInfo spid="_x0000_s8671"/>
    <customShpInfo spid="_x0000_s8672"/>
    <customShpInfo spid="_x0000_s8673"/>
    <customShpInfo spid="_x0000_s8674"/>
    <customShpInfo spid="_x0000_s8675"/>
    <customShpInfo spid="_x0000_s8676"/>
    <customShpInfo spid="_x0000_s8677"/>
    <customShpInfo spid="_x0000_s8678"/>
    <customShpInfo spid="_x0000_s8679"/>
    <customShpInfo spid="_x0000_s8680"/>
    <customShpInfo spid="_x0000_s8681"/>
    <customShpInfo spid="_x0000_s8682"/>
    <customShpInfo spid="_x0000_s8683"/>
    <customShpInfo spid="_x0000_s8684"/>
    <customShpInfo spid="_x0000_s8685"/>
    <customShpInfo spid="_x0000_s8686"/>
    <customShpInfo spid="_x0000_s8687"/>
    <customShpInfo spid="_x0000_s8688"/>
    <customShpInfo spid="_x0000_s8689"/>
    <customShpInfo spid="_x0000_s8690"/>
    <customShpInfo spid="_x0000_s8691"/>
    <customShpInfo spid="_x0000_s8692"/>
    <customShpInfo spid="_x0000_s8693"/>
    <customShpInfo spid="_x0000_s8694"/>
    <customShpInfo spid="_x0000_s8695"/>
    <customShpInfo spid="_x0000_s8696"/>
    <customShpInfo spid="_x0000_s8697"/>
    <customShpInfo spid="_x0000_s8698"/>
    <customShpInfo spid="_x0000_s8699"/>
    <customShpInfo spid="_x0000_s8700"/>
    <customShpInfo spid="_x0000_s8701"/>
    <customShpInfo spid="_x0000_s8702"/>
    <customShpInfo spid="_x0000_s8703"/>
    <customShpInfo spid="_x0000_s8704"/>
    <customShpInfo spid="_x0000_s8705"/>
    <customShpInfo spid="_x0000_s8706"/>
    <customShpInfo spid="_x0000_s8707"/>
    <customShpInfo spid="_x0000_s8708"/>
    <customShpInfo spid="_x0000_s8709"/>
    <customShpInfo spid="_x0000_s8710"/>
    <customShpInfo spid="_x0000_s8711"/>
    <customShpInfo spid="_x0000_s8712"/>
    <customShpInfo spid="_x0000_s8713"/>
    <customShpInfo spid="_x0000_s8714"/>
    <customShpInfo spid="_x0000_s8715"/>
    <customShpInfo spid="_x0000_s8716"/>
    <customShpInfo spid="_x0000_s8717"/>
    <customShpInfo spid="_x0000_s8718"/>
    <customShpInfo spid="_x0000_s8719"/>
    <customShpInfo spid="_x0000_s8720"/>
    <customShpInfo spid="_x0000_s8721"/>
    <customShpInfo spid="_x0000_s8722"/>
    <customShpInfo spid="_x0000_s8723"/>
    <customShpInfo spid="_x0000_s8724"/>
    <customShpInfo spid="_x0000_s8725"/>
    <customShpInfo spid="_x0000_s8726"/>
    <customShpInfo spid="_x0000_s8727"/>
    <customShpInfo spid="_x0000_s8728"/>
    <customShpInfo spid="_x0000_s8729"/>
    <customShpInfo spid="_x0000_s8730"/>
    <customShpInfo spid="_x0000_s8731"/>
    <customShpInfo spid="_x0000_s8732"/>
    <customShpInfo spid="_x0000_s8733"/>
    <customShpInfo spid="_x0000_s8734"/>
    <customShpInfo spid="_x0000_s8735"/>
    <customShpInfo spid="_x0000_s8736"/>
    <customShpInfo spid="_x0000_s8737"/>
    <customShpInfo spid="_x0000_s8738"/>
    <customShpInfo spid="_x0000_s8739"/>
    <customShpInfo spid="_x0000_s8740"/>
    <customShpInfo spid="_x0000_s8741"/>
    <customShpInfo spid="_x0000_s8742"/>
    <customShpInfo spid="_x0000_s8743"/>
    <customShpInfo spid="_x0000_s8744"/>
    <customShpInfo spid="_x0000_s8745"/>
    <customShpInfo spid="_x0000_s8746"/>
    <customShpInfo spid="_x0000_s8747"/>
    <customShpInfo spid="_x0000_s8748"/>
    <customShpInfo spid="_x0000_s8749"/>
    <customShpInfo spid="_x0000_s8750"/>
    <customShpInfo spid="_x0000_s8751"/>
    <customShpInfo spid="_x0000_s8752"/>
    <customShpInfo spid="_x0000_s8753"/>
    <customShpInfo spid="_x0000_s8754"/>
    <customShpInfo spid="_x0000_s8755"/>
    <customShpInfo spid="_x0000_s8756"/>
    <customShpInfo spid="_x0000_s8757"/>
    <customShpInfo spid="_x0000_s8758"/>
    <customShpInfo spid="_x0000_s8759"/>
    <customShpInfo spid="_x0000_s8760"/>
    <customShpInfo spid="_x0000_s8761"/>
    <customShpInfo spid="_x0000_s8762"/>
    <customShpInfo spid="_x0000_s8763"/>
    <customShpInfo spid="_x0000_s8764"/>
    <customShpInfo spid="_x0000_s8765"/>
    <customShpInfo spid="_x0000_s8766"/>
    <customShpInfo spid="_x0000_s8767"/>
    <customShpInfo spid="_x0000_s8768"/>
    <customShpInfo spid="_x0000_s8769"/>
    <customShpInfo spid="_x0000_s8770"/>
    <customShpInfo spid="_x0000_s8771"/>
    <customShpInfo spid="_x0000_s8772"/>
    <customShpInfo spid="_x0000_s8773"/>
    <customShpInfo spid="_x0000_s8774"/>
    <customShpInfo spid="_x0000_s8775"/>
    <customShpInfo spid="_x0000_s8776"/>
    <customShpInfo spid="_x0000_s8777"/>
    <customShpInfo spid="_x0000_s8778"/>
    <customShpInfo spid="_x0000_s8779"/>
    <customShpInfo spid="_x0000_s8780"/>
    <customShpInfo spid="_x0000_s8781"/>
    <customShpInfo spid="_x0000_s8782"/>
    <customShpInfo spid="_x0000_s8783"/>
    <customShpInfo spid="_x0000_s8784"/>
    <customShpInfo spid="_x0000_s8785"/>
    <customShpInfo spid="_x0000_s8786"/>
    <customShpInfo spid="_x0000_s8787"/>
    <customShpInfo spid="_x0000_s8788"/>
    <customShpInfo spid="_x0000_s8789"/>
    <customShpInfo spid="_x0000_s8790"/>
    <customShpInfo spid="_x0000_s8791"/>
    <customShpInfo spid="_x0000_s8792"/>
    <customShpInfo spid="_x0000_s8793"/>
    <customShpInfo spid="_x0000_s8794"/>
    <customShpInfo spid="_x0000_s8795"/>
    <customShpInfo spid="_x0000_s8796"/>
    <customShpInfo spid="_x0000_s8797"/>
    <customShpInfo spid="_x0000_s8798"/>
    <customShpInfo spid="_x0000_s8799"/>
    <customShpInfo spid="_x0000_s8800"/>
    <customShpInfo spid="_x0000_s8801"/>
    <customShpInfo spid="_x0000_s8802"/>
    <customShpInfo spid="_x0000_s8803"/>
    <customShpInfo spid="_x0000_s8804"/>
    <customShpInfo spid="_x0000_s8805"/>
    <customShpInfo spid="_x0000_s8806"/>
    <customShpInfo spid="_x0000_s8807"/>
    <customShpInfo spid="_x0000_s8808"/>
    <customShpInfo spid="_x0000_s8809"/>
    <customShpInfo spid="_x0000_s8810"/>
    <customShpInfo spid="_x0000_s8811"/>
    <customShpInfo spid="_x0000_s8812"/>
    <customShpInfo spid="_x0000_s8813"/>
    <customShpInfo spid="_x0000_s8814"/>
    <customShpInfo spid="_x0000_s8815"/>
    <customShpInfo spid="_x0000_s8816"/>
    <customShpInfo spid="_x0000_s8817"/>
    <customShpInfo spid="_x0000_s8818"/>
    <customShpInfo spid="_x0000_s8819"/>
    <customShpInfo spid="_x0000_s8820"/>
    <customShpInfo spid="_x0000_s8821"/>
    <customShpInfo spid="_x0000_s8822"/>
    <customShpInfo spid="_x0000_s8823"/>
    <customShpInfo spid="_x0000_s8824"/>
    <customShpInfo spid="_x0000_s8825"/>
    <customShpInfo spid="_x0000_s8826"/>
    <customShpInfo spid="_x0000_s8827"/>
    <customShpInfo spid="_x0000_s8828"/>
    <customShpInfo spid="_x0000_s8829"/>
    <customShpInfo spid="_x0000_s8830"/>
    <customShpInfo spid="_x0000_s8831"/>
    <customShpInfo spid="_x0000_s8832"/>
    <customShpInfo spid="_x0000_s8833"/>
    <customShpInfo spid="_x0000_s8834"/>
    <customShpInfo spid="_x0000_s8835"/>
    <customShpInfo spid="_x0000_s8836"/>
    <customShpInfo spid="_x0000_s8837"/>
    <customShpInfo spid="_x0000_s8838"/>
    <customShpInfo spid="_x0000_s8839"/>
    <customShpInfo spid="_x0000_s8840"/>
    <customShpInfo spid="_x0000_s8841"/>
    <customShpInfo spid="_x0000_s8842"/>
    <customShpInfo spid="_x0000_s8843"/>
    <customShpInfo spid="_x0000_s8844"/>
    <customShpInfo spid="_x0000_s8845"/>
    <customShpInfo spid="_x0000_s8846"/>
    <customShpInfo spid="_x0000_s8847"/>
    <customShpInfo spid="_x0000_s8848"/>
    <customShpInfo spid="_x0000_s8849"/>
    <customShpInfo spid="_x0000_s8850"/>
    <customShpInfo spid="_x0000_s8851"/>
    <customShpInfo spid="_x0000_s8852"/>
    <customShpInfo spid="_x0000_s8853"/>
    <customShpInfo spid="_x0000_s8854"/>
    <customShpInfo spid="_x0000_s8855"/>
    <customShpInfo spid="_x0000_s8856"/>
    <customShpInfo spid="_x0000_s8857"/>
    <customShpInfo spid="_x0000_s8858"/>
    <customShpInfo spid="_x0000_s8859"/>
    <customShpInfo spid="_x0000_s8860"/>
    <customShpInfo spid="_x0000_s8861"/>
    <customShpInfo spid="_x0000_s8862"/>
    <customShpInfo spid="_x0000_s8863"/>
    <customShpInfo spid="_x0000_s8864"/>
    <customShpInfo spid="_x0000_s8865"/>
    <customShpInfo spid="_x0000_s8866"/>
    <customShpInfo spid="_x0000_s8867"/>
    <customShpInfo spid="_x0000_s8868"/>
    <customShpInfo spid="_x0000_s8869"/>
    <customShpInfo spid="_x0000_s8870"/>
    <customShpInfo spid="_x0000_s8871"/>
    <customShpInfo spid="_x0000_s8872"/>
    <customShpInfo spid="_x0000_s8873"/>
    <customShpInfo spid="_x0000_s8874"/>
    <customShpInfo spid="_x0000_s8875"/>
    <customShpInfo spid="_x0000_s8876"/>
    <customShpInfo spid="_x0000_s8877"/>
    <customShpInfo spid="_x0000_s8878"/>
    <customShpInfo spid="_x0000_s8879"/>
    <customShpInfo spid="_x0000_s8880"/>
    <customShpInfo spid="_x0000_s8881"/>
    <customShpInfo spid="_x0000_s8882"/>
    <customShpInfo spid="_x0000_s8883"/>
    <customShpInfo spid="_x0000_s8884"/>
    <customShpInfo spid="_x0000_s8885"/>
    <customShpInfo spid="_x0000_s8886"/>
    <customShpInfo spid="_x0000_s8887"/>
    <customShpInfo spid="_x0000_s8888"/>
    <customShpInfo spid="_x0000_s8889"/>
    <customShpInfo spid="_x0000_s8890"/>
    <customShpInfo spid="_x0000_s8891"/>
    <customShpInfo spid="_x0000_s8892"/>
    <customShpInfo spid="_x0000_s8893"/>
    <customShpInfo spid="_x0000_s8894"/>
    <customShpInfo spid="_x0000_s8895"/>
    <customShpInfo spid="_x0000_s8896"/>
    <customShpInfo spid="_x0000_s8897"/>
    <customShpInfo spid="_x0000_s8898"/>
    <customShpInfo spid="_x0000_s8899"/>
    <customShpInfo spid="_x0000_s8900"/>
    <customShpInfo spid="_x0000_s8901"/>
    <customShpInfo spid="_x0000_s8902"/>
    <customShpInfo spid="_x0000_s8903"/>
    <customShpInfo spid="_x0000_s8904"/>
    <customShpInfo spid="_x0000_s8905"/>
    <customShpInfo spid="_x0000_s8906"/>
    <customShpInfo spid="_x0000_s8907"/>
    <customShpInfo spid="_x0000_s8908"/>
    <customShpInfo spid="_x0000_s8909"/>
    <customShpInfo spid="_x0000_s8910"/>
    <customShpInfo spid="_x0000_s8911"/>
    <customShpInfo spid="_x0000_s8912"/>
    <customShpInfo spid="_x0000_s8913"/>
    <customShpInfo spid="_x0000_s8914"/>
    <customShpInfo spid="_x0000_s8915"/>
    <customShpInfo spid="_x0000_s8916"/>
    <customShpInfo spid="_x0000_s8917"/>
    <customShpInfo spid="_x0000_s8918"/>
    <customShpInfo spid="_x0000_s8919"/>
    <customShpInfo spid="_x0000_s8920"/>
    <customShpInfo spid="_x0000_s8921"/>
    <customShpInfo spid="_x0000_s8922"/>
    <customShpInfo spid="_x0000_s8923"/>
    <customShpInfo spid="_x0000_s8924"/>
    <customShpInfo spid="_x0000_s8925"/>
    <customShpInfo spid="_x0000_s8926"/>
    <customShpInfo spid="_x0000_s8927"/>
    <customShpInfo spid="_x0000_s8928"/>
    <customShpInfo spid="_x0000_s8929"/>
    <customShpInfo spid="_x0000_s8930"/>
    <customShpInfo spid="_x0000_s8931"/>
    <customShpInfo spid="_x0000_s8932"/>
    <customShpInfo spid="_x0000_s8933"/>
    <customShpInfo spid="_x0000_s8934"/>
    <customShpInfo spid="_x0000_s8935"/>
    <customShpInfo spid="_x0000_s8936"/>
    <customShpInfo spid="_x0000_s8937"/>
    <customShpInfo spid="_x0000_s8938"/>
    <customShpInfo spid="_x0000_s8939"/>
    <customShpInfo spid="_x0000_s8940"/>
    <customShpInfo spid="_x0000_s8941"/>
    <customShpInfo spid="_x0000_s8942"/>
    <customShpInfo spid="_x0000_s8943"/>
    <customShpInfo spid="_x0000_s8944"/>
    <customShpInfo spid="_x0000_s8945"/>
    <customShpInfo spid="_x0000_s8946"/>
    <customShpInfo spid="_x0000_s8947"/>
    <customShpInfo spid="_x0000_s8948"/>
    <customShpInfo spid="_x0000_s8949"/>
    <customShpInfo spid="_x0000_s8950"/>
    <customShpInfo spid="_x0000_s8951"/>
    <customShpInfo spid="_x0000_s8952"/>
    <customShpInfo spid="_x0000_s8953"/>
    <customShpInfo spid="_x0000_s8954"/>
    <customShpInfo spid="_x0000_s8955"/>
    <customShpInfo spid="_x0000_s8956"/>
    <customShpInfo spid="_x0000_s8957"/>
    <customShpInfo spid="_x0000_s8958"/>
    <customShpInfo spid="_x0000_s8959"/>
    <customShpInfo spid="_x0000_s8960"/>
    <customShpInfo spid="_x0000_s8961"/>
    <customShpInfo spid="_x0000_s8962"/>
    <customShpInfo spid="_x0000_s8963"/>
    <customShpInfo spid="_x0000_s8964"/>
    <customShpInfo spid="_x0000_s8965"/>
    <customShpInfo spid="_x0000_s8966"/>
    <customShpInfo spid="_x0000_s8967"/>
    <customShpInfo spid="_x0000_s8968"/>
    <customShpInfo spid="_x0000_s8969"/>
    <customShpInfo spid="_x0000_s8970"/>
    <customShpInfo spid="_x0000_s8971"/>
    <customShpInfo spid="_x0000_s8972"/>
    <customShpInfo spid="_x0000_s8973"/>
    <customShpInfo spid="_x0000_s8974"/>
    <customShpInfo spid="_x0000_s8975"/>
    <customShpInfo spid="_x0000_s8976"/>
    <customShpInfo spid="_x0000_s8977"/>
    <customShpInfo spid="_x0000_s8978"/>
    <customShpInfo spid="_x0000_s8979"/>
    <customShpInfo spid="_x0000_s8980"/>
    <customShpInfo spid="_x0000_s8981"/>
    <customShpInfo spid="_x0000_s8982"/>
    <customShpInfo spid="_x0000_s8983"/>
    <customShpInfo spid="_x0000_s8984"/>
    <customShpInfo spid="_x0000_s8985"/>
    <customShpInfo spid="_x0000_s8986"/>
    <customShpInfo spid="_x0000_s8987"/>
    <customShpInfo spid="_x0000_s8988"/>
    <customShpInfo spid="_x0000_s8989"/>
    <customShpInfo spid="_x0000_s8990"/>
    <customShpInfo spid="_x0000_s8991"/>
    <customShpInfo spid="_x0000_s8992"/>
    <customShpInfo spid="_x0000_s8993"/>
    <customShpInfo spid="_x0000_s8994"/>
    <customShpInfo spid="_x0000_s8995"/>
    <customShpInfo spid="_x0000_s8996"/>
    <customShpInfo spid="_x0000_s8997"/>
    <customShpInfo spid="_x0000_s8998"/>
    <customShpInfo spid="_x0000_s8999"/>
    <customShpInfo spid="_x0000_s9000"/>
    <customShpInfo spid="_x0000_s9001"/>
    <customShpInfo spid="_x0000_s1837"/>
    <customShpInfo spid="_x0000_s9003"/>
    <customShpInfo spid="_x0000_s9004"/>
    <customShpInfo spid="_x0000_s9005"/>
    <customShpInfo spid="_x0000_s9006"/>
    <customShpInfo spid="_x0000_s9007"/>
    <customShpInfo spid="_x0000_s9008"/>
    <customShpInfo spid="_x0000_s9009"/>
    <customShpInfo spid="_x0000_s9010"/>
    <customShpInfo spid="_x0000_s9011"/>
    <customShpInfo spid="_x0000_s9012"/>
    <customShpInfo spid="_x0000_s9013"/>
    <customShpInfo spid="_x0000_s9014"/>
    <customShpInfo spid="_x0000_s9015"/>
    <customShpInfo spid="_x0000_s9016"/>
    <customShpInfo spid="_x0000_s9017"/>
    <customShpInfo spid="_x0000_s9018"/>
    <customShpInfo spid="_x0000_s9019"/>
    <customShpInfo spid="_x0000_s9020"/>
    <customShpInfo spid="_x0000_s9021"/>
    <customShpInfo spid="_x0000_s9022"/>
    <customShpInfo spid="_x0000_s9023"/>
    <customShpInfo spid="_x0000_s9024"/>
    <customShpInfo spid="_x0000_s9025"/>
    <customShpInfo spid="_x0000_s9026"/>
    <customShpInfo spid="_x0000_s9027"/>
    <customShpInfo spid="_x0000_s9028"/>
    <customShpInfo spid="_x0000_s9029"/>
    <customShpInfo spid="_x0000_s9030"/>
    <customShpInfo spid="_x0000_s9031"/>
    <customShpInfo spid="_x0000_s9032"/>
    <customShpInfo spid="_x0000_s9033"/>
    <customShpInfo spid="_x0000_s9034"/>
    <customShpInfo spid="_x0000_s9035"/>
    <customShpInfo spid="_x0000_s9036"/>
    <customShpInfo spid="_x0000_s9037"/>
    <customShpInfo spid="_x0000_s9038"/>
    <customShpInfo spid="_x0000_s9039"/>
    <customShpInfo spid="_x0000_s9040"/>
    <customShpInfo spid="_x0000_s9041"/>
    <customShpInfo spid="_x0000_s9042"/>
    <customShpInfo spid="_x0000_s9043"/>
    <customShpInfo spid="_x0000_s9044"/>
    <customShpInfo spid="_x0000_s9045"/>
    <customShpInfo spid="_x0000_s9046"/>
    <customShpInfo spid="_x0000_s9047"/>
    <customShpInfo spid="_x0000_s9048"/>
    <customShpInfo spid="_x0000_s9049"/>
    <customShpInfo spid="_x0000_s9050"/>
    <customShpInfo spid="_x0000_s9051"/>
    <customShpInfo spid="_x0000_s9052"/>
    <customShpInfo spid="_x0000_s9053"/>
    <customShpInfo spid="_x0000_s9054"/>
    <customShpInfo spid="_x0000_s9055"/>
    <customShpInfo spid="_x0000_s9056"/>
    <customShpInfo spid="_x0000_s9057"/>
    <customShpInfo spid="_x0000_s9058"/>
    <customShpInfo spid="_x0000_s9059"/>
    <customShpInfo spid="_x0000_s9002"/>
    <customShpInfo spid="_x0000_s9060"/>
    <customShpInfo spid="_x0000_s1896"/>
    <customShpInfo spid="_x0000_s9062"/>
    <customShpInfo spid="_x0000_s9063"/>
    <customShpInfo spid="_x0000_s9064"/>
    <customShpInfo spid="_x0000_s9065"/>
    <customShpInfo spid="_x0000_s9066"/>
    <customShpInfo spid="_x0000_s9067"/>
    <customShpInfo spid="_x0000_s9068"/>
    <customShpInfo spid="_x0000_s9069"/>
    <customShpInfo spid="_x0000_s9070"/>
    <customShpInfo spid="_x0000_s9071"/>
    <customShpInfo spid="_x0000_s9072"/>
    <customShpInfo spid="_x0000_s9073"/>
    <customShpInfo spid="_x0000_s9074"/>
    <customShpInfo spid="_x0000_s9075"/>
    <customShpInfo spid="_x0000_s9076"/>
    <customShpInfo spid="_x0000_s9077"/>
    <customShpInfo spid="_x0000_s9078"/>
    <customShpInfo spid="_x0000_s9079"/>
    <customShpInfo spid="_x0000_s9080"/>
    <customShpInfo spid="_x0000_s9081"/>
    <customShpInfo spid="_x0000_s9082"/>
    <customShpInfo spid="_x0000_s9083"/>
    <customShpInfo spid="_x0000_s9084"/>
    <customShpInfo spid="_x0000_s9085"/>
    <customShpInfo spid="_x0000_s9086"/>
    <customShpInfo spid="_x0000_s9087"/>
    <customShpInfo spid="_x0000_s9088"/>
    <customShpInfo spid="_x0000_s9089"/>
    <customShpInfo spid="_x0000_s9090"/>
    <customShpInfo spid="_x0000_s9091"/>
    <customShpInfo spid="_x0000_s9092"/>
    <customShpInfo spid="_x0000_s9093"/>
    <customShpInfo spid="_x0000_s9094"/>
    <customShpInfo spid="_x0000_s9095"/>
    <customShpInfo spid="_x0000_s9096"/>
    <customShpInfo spid="_x0000_s9097"/>
    <customShpInfo spid="_x0000_s9098"/>
    <customShpInfo spid="_x0000_s9099"/>
    <customShpInfo spid="_x0000_s9100"/>
    <customShpInfo spid="_x0000_s9101"/>
    <customShpInfo spid="_x0000_s9102"/>
    <customShpInfo spid="_x0000_s9103"/>
    <customShpInfo spid="_x0000_s9104"/>
    <customShpInfo spid="_x0000_s9105"/>
    <customShpInfo spid="_x0000_s9106"/>
    <customShpInfo spid="_x0000_s9107"/>
    <customShpInfo spid="_x0000_s9108"/>
    <customShpInfo spid="_x0000_s9109"/>
    <customShpInfo spid="_x0000_s9110"/>
    <customShpInfo spid="_x0000_s9111"/>
    <customShpInfo spid="_x0000_s9112"/>
    <customShpInfo spid="_x0000_s9113"/>
    <customShpInfo spid="_x0000_s9114"/>
    <customShpInfo spid="_x0000_s9115"/>
    <customShpInfo spid="_x0000_s9116"/>
    <customShpInfo spid="_x0000_s9061"/>
    <customShpInfo spid="_x0000_s9117"/>
    <customShpInfo spid="_x0000_s9118"/>
    <customShpInfo spid="_x0000_s9120"/>
    <customShpInfo spid="_x0000_s9121"/>
    <customShpInfo spid="_x0000_s9119"/>
    <customShpInfo spid="_x0000_s9122"/>
    <customShpInfo spid="_x0000_s9123"/>
    <customShpInfo spid="_x0000_s9124"/>
    <customShpInfo spid="_x0000_s9125"/>
    <customShpInfo spid="_x0000_s9126"/>
    <customShpInfo spid="_x0000_s9127"/>
    <customShpInfo spid="_x0000_s9128"/>
    <customShpInfo spid="_x0000_s1957"/>
    <customShpInfo spid="_x0000_s9130"/>
    <customShpInfo spid="_x0000_s9131"/>
    <customShpInfo spid="_x0000_s9132"/>
    <customShpInfo spid="_x0000_s9133"/>
    <customShpInfo spid="_x0000_s9134"/>
    <customShpInfo spid="_x0000_s9135"/>
    <customShpInfo spid="_x0000_s9136"/>
    <customShpInfo spid="_x0000_s9137"/>
    <customShpInfo spid="_x0000_s9138"/>
    <customShpInfo spid="_x0000_s9139"/>
    <customShpInfo spid="_x0000_s9140"/>
    <customShpInfo spid="_x0000_s9141"/>
    <customShpInfo spid="_x0000_s9142"/>
    <customShpInfo spid="_x0000_s9143"/>
    <customShpInfo spid="_x0000_s9144"/>
    <customShpInfo spid="_x0000_s9145"/>
    <customShpInfo spid="_x0000_s9146"/>
    <customShpInfo spid="_x0000_s9147"/>
    <customShpInfo spid="_x0000_s9148"/>
    <customShpInfo spid="_x0000_s9149"/>
    <customShpInfo spid="_x0000_s9150"/>
    <customShpInfo spid="_x0000_s9151"/>
    <customShpInfo spid="_x0000_s9152"/>
    <customShpInfo spid="_x0000_s9153"/>
    <customShpInfo spid="_x0000_s9154"/>
    <customShpInfo spid="_x0000_s9155"/>
    <customShpInfo spid="_x0000_s9156"/>
    <customShpInfo spid="_x0000_s9157"/>
    <customShpInfo spid="_x0000_s9158"/>
    <customShpInfo spid="_x0000_s9159"/>
    <customShpInfo spid="_x0000_s9160"/>
    <customShpInfo spid="_x0000_s9161"/>
    <customShpInfo spid="_x0000_s9162"/>
    <customShpInfo spid="_x0000_s9163"/>
    <customShpInfo spid="_x0000_s9164"/>
    <customShpInfo spid="_x0000_s9165"/>
    <customShpInfo spid="_x0000_s9166"/>
    <customShpInfo spid="_x0000_s9167"/>
    <customShpInfo spid="_x0000_s9168"/>
    <customShpInfo spid="_x0000_s9169"/>
    <customShpInfo spid="_x0000_s9170"/>
    <customShpInfo spid="_x0000_s9171"/>
    <customShpInfo spid="_x0000_s9172"/>
    <customShpInfo spid="_x0000_s9173"/>
    <customShpInfo spid="_x0000_s9174"/>
    <customShpInfo spid="_x0000_s9175"/>
    <customShpInfo spid="_x0000_s9176"/>
    <customShpInfo spid="_x0000_s9177"/>
    <customShpInfo spid="_x0000_s9178"/>
    <customShpInfo spid="_x0000_s9179"/>
    <customShpInfo spid="_x0000_s9180"/>
    <customShpInfo spid="_x0000_s9181"/>
    <customShpInfo spid="_x0000_s9182"/>
    <customShpInfo spid="_x0000_s9183"/>
    <customShpInfo spid="_x0000_s9184"/>
    <customShpInfo spid="_x0000_s9185"/>
    <customShpInfo spid="_x0000_s9129"/>
    <customShpInfo spid="_x0000_s9186"/>
    <customShpInfo spid="_x0000_s9187"/>
    <customShpInfo spid="_x0000_s9188"/>
    <customShpInfo spid="_x0000_s9189"/>
    <customShpInfo spid="_x0000_s9190"/>
    <customShpInfo spid="_x0000_s9191"/>
    <customShpInfo spid="_x0000_s9192"/>
    <customShpInfo spid="_x0000_s9193"/>
    <customShpInfo spid="_x0000_s9194"/>
    <customShpInfo spid="_x0000_s9195"/>
    <customShpInfo spid="_x0000_s9196"/>
    <customShpInfo spid="_x0000_s9197"/>
    <customShpInfo spid="_x0000_s9198"/>
    <customShpInfo spid="_x0000_s9199"/>
    <customShpInfo spid="_x0000_s9200"/>
    <customShpInfo spid="_x0000_s9201"/>
    <customShpInfo spid="_x0000_s9202"/>
    <customShpInfo spid="_x0000_s9203"/>
    <customShpInfo spid="_x0000_s9204"/>
    <customShpInfo spid="_x0000_s9205"/>
    <customShpInfo spid="_x0000_s9206"/>
    <customShpInfo spid="_x0000_s9207"/>
    <customShpInfo spid="_x0000_s9208"/>
    <customShpInfo spid="_x0000_s9209"/>
    <customShpInfo spid="_x0000_s9210"/>
    <customShpInfo spid="_x0000_s9211"/>
    <customShpInfo spid="_x0000_s9212"/>
    <customShpInfo spid="_x0000_s9213"/>
    <customShpInfo spid="_x0000_s9214"/>
    <customShpInfo spid="_x0000_s9215"/>
    <customShpInfo spid="_x0000_s9216"/>
    <customShpInfo spid="_x0000_s10224"/>
    <customShpInfo spid="_x0000_s10225"/>
    <customShpInfo spid="_x0000_s10226"/>
    <customShpInfo spid="_x0000_s10227"/>
    <customShpInfo spid="_x0000_s10228"/>
    <customShpInfo spid="_x0000_s10229"/>
    <customShpInfo spid="_x0000_s10230"/>
    <customShpInfo spid="_x0000_s10231"/>
    <customShpInfo spid="_x0000_s10232"/>
    <customShpInfo spid="_x0000_s10233"/>
    <customShpInfo spid="_x0000_s10234"/>
    <customShpInfo spid="_x0000_s10235"/>
    <customShpInfo spid="_x0000_s10236"/>
    <customShpInfo spid="_x0000_s10237"/>
    <customShpInfo spid="_x0000_s2048"/>
    <customShpInfo spid="_x0000_s10238"/>
    <customShpInfo spid="_x0000_s2049"/>
    <customShpInfo spid="_x0000_s10239"/>
    <customShpInfo spid="_x0000_s2050"/>
    <customShpInfo spid="_x0000_s10240"/>
    <customShpInfo spid="_x0000_s2051"/>
    <customShpInfo spid="_x0000_s2052"/>
    <customShpInfo spid="_x0000_s10241"/>
    <customShpInfo spid="_x0000_s10242"/>
    <customShpInfo spid="_x0000_s10243"/>
    <customShpInfo spid="_x0000_s10244"/>
    <customShpInfo spid="_x0000_s10245"/>
    <customShpInfo spid="_x0000_s10246"/>
    <customShpInfo spid="_x0000_s10247"/>
    <customShpInfo spid="_x0000_s10248"/>
    <customShpInfo spid="_x0000_s10249"/>
    <customShpInfo spid="_x0000_s10250"/>
    <customShpInfo spid="_x0000_s10251"/>
    <customShpInfo spid="_x0000_s10252"/>
    <customShpInfo spid="_x0000_s10253"/>
    <customShpInfo spid="_x0000_s10254"/>
    <customShpInfo spid="_x0000_s10255"/>
    <customShpInfo spid="_x0000_s10256"/>
    <customShpInfo spid="_x0000_s10257"/>
    <customShpInfo spid="_x0000_s10258"/>
    <customShpInfo spid="_x0000_s10259"/>
    <customShpInfo spid="_x0000_s10260"/>
    <customShpInfo spid="_x0000_s10261"/>
    <customShpInfo spid="_x0000_s10262"/>
    <customShpInfo spid="_x0000_s10263"/>
    <customShpInfo spid="_x0000_s10264"/>
    <customShpInfo spid="_x0000_s10265"/>
    <customShpInfo spid="_x0000_s10266"/>
    <customShpInfo spid="_x0000_s10267"/>
    <customShpInfo spid="_x0000_s10268"/>
    <customShpInfo spid="_x0000_s10269"/>
    <customShpInfo spid="_x0000_s10270"/>
    <customShpInfo spid="_x0000_s10271"/>
    <customShpInfo spid="_x0000_s10272"/>
    <customShpInfo spid="_x0000_s10273"/>
    <customShpInfo spid="_x0000_s10274"/>
    <customShpInfo spid="_x0000_s10275"/>
    <customShpInfo spid="_x0000_s10276"/>
    <customShpInfo spid="_x0000_s10277"/>
    <customShpInfo spid="_x0000_s10278"/>
    <customShpInfo spid="_x0000_s10279"/>
    <customShpInfo spid="_x0000_s10280"/>
    <customShpInfo spid="_x0000_s10281"/>
    <customShpInfo spid="_x0000_s10282"/>
    <customShpInfo spid="_x0000_s10283"/>
    <customShpInfo spid="_x0000_s10284"/>
    <customShpInfo spid="_x0000_s10285"/>
    <customShpInfo spid="_x0000_s10286"/>
    <customShpInfo spid="_x0000_s10287"/>
    <customShpInfo spid="_x0000_s10288"/>
    <customShpInfo spid="_x0000_s10289"/>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10"/>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10290"/>
    <customShpInfo spid="_x0000_s2306"/>
    <customShpInfo spid="_x0000_s10291"/>
    <customShpInfo spid="_x0000_s2307"/>
    <customShpInfo spid="_x0000_s10292"/>
    <customShpInfo spid="_x0000_s2308"/>
    <customShpInfo spid="_x0000_s10293"/>
    <customShpInfo spid="_x0000_s2309"/>
    <customShpInfo spid="_x0000_s10294"/>
    <customShpInfo spid="_x0000_s2310"/>
    <customShpInfo spid="_x0000_s10295"/>
    <customShpInfo spid="_x0000_s2311"/>
    <customShpInfo spid="_x0000_s10296"/>
    <customShpInfo spid="_x0000_s2312"/>
    <customShpInfo spid="_x0000_s10297"/>
    <customShpInfo spid="_x0000_s2313"/>
    <customShpInfo spid="_x0000_s2315"/>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333"/>
    <customShpInfo spid="_x0000_s2334"/>
    <customShpInfo spid="_x0000_s2335"/>
    <customShpInfo spid="_x0000_s2336"/>
    <customShpInfo spid="_x0000_s2337"/>
    <customShpInfo spid="_x0000_s2338"/>
    <customShpInfo spid="_x0000_s2339"/>
    <customShpInfo spid="_x0000_s2340"/>
    <customShpInfo spid="_x0000_s2341"/>
    <customShpInfo spid="_x0000_s2342"/>
    <customShpInfo spid="_x0000_s2343"/>
    <customShpInfo spid="_x0000_s2344"/>
    <customShpInfo spid="_x0000_s2345"/>
    <customShpInfo spid="_x0000_s2346"/>
    <customShpInfo spid="_x0000_s2347"/>
    <customShpInfo spid="_x0000_s2348"/>
    <customShpInfo spid="_x0000_s2349"/>
    <customShpInfo spid="_x0000_s2350"/>
    <customShpInfo spid="_x0000_s2351"/>
    <customShpInfo spid="_x0000_s2352"/>
    <customShpInfo spid="_x0000_s2353"/>
    <customShpInfo spid="_x0000_s2354"/>
    <customShpInfo spid="_x0000_s2355"/>
    <customShpInfo spid="_x0000_s2356"/>
    <customShpInfo spid="_x0000_s2357"/>
    <customShpInfo spid="_x0000_s2358"/>
    <customShpInfo spid="_x0000_s2359"/>
    <customShpInfo spid="_x0000_s2360"/>
    <customShpInfo spid="_x0000_s2361"/>
    <customShpInfo spid="_x0000_s2362"/>
    <customShpInfo spid="_x0000_s2363"/>
    <customShpInfo spid="_x0000_s2364"/>
    <customShpInfo spid="_x0000_s2365"/>
    <customShpInfo spid="_x0000_s2366"/>
    <customShpInfo spid="_x0000_s2367"/>
    <customShpInfo spid="_x0000_s2368"/>
    <customShpInfo spid="_x0000_s2369"/>
    <customShpInfo spid="_x0000_s2370"/>
    <customShpInfo spid="_x0000_s2371"/>
    <customShpInfo spid="_x0000_s2372"/>
    <customShpInfo spid="_x0000_s2373"/>
    <customShpInfo spid="_x0000_s2374"/>
    <customShpInfo spid="_x0000_s2375"/>
    <customShpInfo spid="_x0000_s2376"/>
    <customShpInfo spid="_x0000_s2377"/>
    <customShpInfo spid="_x0000_s2378"/>
    <customShpInfo spid="_x0000_s2379"/>
    <customShpInfo spid="_x0000_s2380"/>
    <customShpInfo spid="_x0000_s2381"/>
    <customShpInfo spid="_x0000_s2382"/>
    <customShpInfo spid="_x0000_s2383"/>
    <customShpInfo spid="_x0000_s2384"/>
    <customShpInfo spid="_x0000_s2385"/>
    <customShpInfo spid="_x0000_s2386"/>
    <customShpInfo spid="_x0000_s2387"/>
    <customShpInfo spid="_x0000_s2388"/>
    <customShpInfo spid="_x0000_s2389"/>
    <customShpInfo spid="_x0000_s2390"/>
    <customShpInfo spid="_x0000_s2391"/>
    <customShpInfo spid="_x0000_s2392"/>
    <customShpInfo spid="_x0000_s2393"/>
    <customShpInfo spid="_x0000_s2394"/>
    <customShpInfo spid="_x0000_s2395"/>
    <customShpInfo spid="_x0000_s2396"/>
    <customShpInfo spid="_x0000_s2397"/>
    <customShpInfo spid="_x0000_s2398"/>
    <customShpInfo spid="_x0000_s2399"/>
    <customShpInfo spid="_x0000_s2400"/>
    <customShpInfo spid="_x0000_s2401"/>
    <customShpInfo spid="_x0000_s2402"/>
    <customShpInfo spid="_x0000_s2403"/>
    <customShpInfo spid="_x0000_s2404"/>
    <customShpInfo spid="_x0000_s2405"/>
    <customShpInfo spid="_x0000_s2406"/>
    <customShpInfo spid="_x0000_s2407"/>
    <customShpInfo spid="_x0000_s2408"/>
    <customShpInfo spid="_x0000_s2409"/>
    <customShpInfo spid="_x0000_s2410"/>
    <customShpInfo spid="_x0000_s2411"/>
    <customShpInfo spid="_x0000_s2412"/>
    <customShpInfo spid="_x0000_s2413"/>
    <customShpInfo spid="_x0000_s2414"/>
    <customShpInfo spid="_x0000_s2415"/>
    <customShpInfo spid="_x0000_s2416"/>
    <customShpInfo spid="_x0000_s2417"/>
    <customShpInfo spid="_x0000_s2418"/>
    <customShpInfo spid="_x0000_s2419"/>
    <customShpInfo spid="_x0000_s2420"/>
    <customShpInfo spid="_x0000_s2421"/>
    <customShpInfo spid="_x0000_s2422"/>
    <customShpInfo spid="_x0000_s2423"/>
    <customShpInfo spid="_x0000_s2424"/>
    <customShpInfo spid="_x0000_s2425"/>
    <customShpInfo spid="_x0000_s2426"/>
    <customShpInfo spid="_x0000_s2427"/>
    <customShpInfo spid="_x0000_s2428"/>
    <customShpInfo spid="_x0000_s2429"/>
    <customShpInfo spid="_x0000_s2430"/>
    <customShpInfo spid="_x0000_s2431"/>
    <customShpInfo spid="_x0000_s2432"/>
    <customShpInfo spid="_x0000_s2433"/>
    <customShpInfo spid="_x0000_s2434"/>
    <customShpInfo spid="_x0000_s2435"/>
    <customShpInfo spid="_x0000_s2436"/>
    <customShpInfo spid="_x0000_s2437"/>
    <customShpInfo spid="_x0000_s2438"/>
    <customShpInfo spid="_x0000_s2439"/>
    <customShpInfo spid="_x0000_s2440"/>
    <customShpInfo spid="_x0000_s2441"/>
    <customShpInfo spid="_x0000_s2442"/>
    <customShpInfo spid="_x0000_s2443"/>
    <customShpInfo spid="_x0000_s2444"/>
    <customShpInfo spid="_x0000_s2445"/>
    <customShpInfo spid="_x0000_s2446"/>
    <customShpInfo spid="_x0000_s2447"/>
    <customShpInfo spid="_x0000_s2448"/>
    <customShpInfo spid="_x0000_s2449"/>
    <customShpInfo spid="_x0000_s2450"/>
    <customShpInfo spid="_x0000_s2451"/>
    <customShpInfo spid="_x0000_s2452"/>
    <customShpInfo spid="_x0000_s2453"/>
    <customShpInfo spid="_x0000_s2454"/>
    <customShpInfo spid="_x0000_s2455"/>
    <customShpInfo spid="_x0000_s2456"/>
    <customShpInfo spid="_x0000_s2457"/>
    <customShpInfo spid="_x0000_s2458"/>
    <customShpInfo spid="_x0000_s2459"/>
    <customShpInfo spid="_x0000_s2460"/>
    <customShpInfo spid="_x0000_s2461"/>
    <customShpInfo spid="_x0000_s2462"/>
    <customShpInfo spid="_x0000_s2463"/>
    <customShpInfo spid="_x0000_s2464"/>
    <customShpInfo spid="_x0000_s2465"/>
    <customShpInfo spid="_x0000_s2466"/>
    <customShpInfo spid="_x0000_s2467"/>
    <customShpInfo spid="_x0000_s2468"/>
    <customShpInfo spid="_x0000_s2469"/>
    <customShpInfo spid="_x0000_s2470"/>
    <customShpInfo spid="_x0000_s2471"/>
    <customShpInfo spid="_x0000_s2472"/>
    <customShpInfo spid="_x0000_s2473"/>
    <customShpInfo spid="_x0000_s2474"/>
    <customShpInfo spid="_x0000_s2475"/>
    <customShpInfo spid="_x0000_s2476"/>
    <customShpInfo spid="_x0000_s2477"/>
    <customShpInfo spid="_x0000_s2478"/>
    <customShpInfo spid="_x0000_s2479"/>
    <customShpInfo spid="_x0000_s2480"/>
    <customShpInfo spid="_x0000_s2481"/>
    <customShpInfo spid="_x0000_s2482"/>
    <customShpInfo spid="_x0000_s2483"/>
    <customShpInfo spid="_x0000_s2484"/>
    <customShpInfo spid="_x0000_s2485"/>
    <customShpInfo spid="_x0000_s2486"/>
    <customShpInfo spid="_x0000_s2487"/>
    <customShpInfo spid="_x0000_s2488"/>
    <customShpInfo spid="_x0000_s2489"/>
    <customShpInfo spid="_x0000_s2490"/>
    <customShpInfo spid="_x0000_s2491"/>
    <customShpInfo spid="_x0000_s2492"/>
    <customShpInfo spid="_x0000_s2493"/>
    <customShpInfo spid="_x0000_s2494"/>
    <customShpInfo spid="_x0000_s2495"/>
    <customShpInfo spid="_x0000_s2496"/>
    <customShpInfo spid="_x0000_s2497"/>
    <customShpInfo spid="_x0000_s2498"/>
    <customShpInfo spid="_x0000_s2499"/>
    <customShpInfo spid="_x0000_s2500"/>
    <customShpInfo spid="_x0000_s2501"/>
    <customShpInfo spid="_x0000_s2502"/>
    <customShpInfo spid="_x0000_s2503"/>
    <customShpInfo spid="_x0000_s2504"/>
    <customShpInfo spid="_x0000_s2505"/>
    <customShpInfo spid="_x0000_s2506"/>
    <customShpInfo spid="_x0000_s2507"/>
    <customShpInfo spid="_x0000_s2508"/>
    <customShpInfo spid="_x0000_s2509"/>
    <customShpInfo spid="_x0000_s2510"/>
    <customShpInfo spid="_x0000_s2511"/>
    <customShpInfo spid="_x0000_s2512"/>
    <customShpInfo spid="_x0000_s2513"/>
    <customShpInfo spid="_x0000_s2514"/>
    <customShpInfo spid="_x0000_s2515"/>
    <customShpInfo spid="_x0000_s2516"/>
    <customShpInfo spid="_x0000_s2517"/>
    <customShpInfo spid="_x0000_s2314"/>
    <customShpInfo spid="_x0000_s2519"/>
    <customShpInfo spid="_x0000_s2521"/>
    <customShpInfo spid="_x0000_s2522"/>
    <customShpInfo spid="_x0000_s2523"/>
    <customShpInfo spid="_x0000_s2524"/>
    <customShpInfo spid="_x0000_s2525"/>
    <customShpInfo spid="_x0000_s2526"/>
    <customShpInfo spid="_x0000_s2527"/>
    <customShpInfo spid="_x0000_s2528"/>
    <customShpInfo spid="_x0000_s2529"/>
    <customShpInfo spid="_x0000_s2530"/>
    <customShpInfo spid="_x0000_s2531"/>
    <customShpInfo spid="_x0000_s2532"/>
    <customShpInfo spid="_x0000_s2533"/>
    <customShpInfo spid="_x0000_s2534"/>
    <customShpInfo spid="_x0000_s2535"/>
    <customShpInfo spid="_x0000_s2536"/>
    <customShpInfo spid="_x0000_s2537"/>
    <customShpInfo spid="_x0000_s2538"/>
    <customShpInfo spid="_x0000_s2539"/>
    <customShpInfo spid="_x0000_s2540"/>
    <customShpInfo spid="_x0000_s2541"/>
    <customShpInfo spid="_x0000_s2542"/>
    <customShpInfo spid="_x0000_s2543"/>
    <customShpInfo spid="_x0000_s2544"/>
    <customShpInfo spid="_x0000_s2545"/>
    <customShpInfo spid="_x0000_s2546"/>
    <customShpInfo spid="_x0000_s2547"/>
    <customShpInfo spid="_x0000_s2548"/>
    <customShpInfo spid="_x0000_s2549"/>
    <customShpInfo spid="_x0000_s2550"/>
    <customShpInfo spid="_x0000_s2551"/>
    <customShpInfo spid="_x0000_s2552"/>
    <customShpInfo spid="_x0000_s2553"/>
    <customShpInfo spid="_x0000_s2554"/>
    <customShpInfo spid="_x0000_s2555"/>
    <customShpInfo spid="_x0000_s2556"/>
    <customShpInfo spid="_x0000_s2557"/>
    <customShpInfo spid="_x0000_s2558"/>
    <customShpInfo spid="_x0000_s2559"/>
    <customShpInfo spid="_x0000_s2560"/>
    <customShpInfo spid="_x0000_s2561"/>
    <customShpInfo spid="_x0000_s2562"/>
    <customShpInfo spid="_x0000_s2563"/>
    <customShpInfo spid="_x0000_s2564"/>
    <customShpInfo spid="_x0000_s2565"/>
    <customShpInfo spid="_x0000_s2566"/>
    <customShpInfo spid="_x0000_s2567"/>
    <customShpInfo spid="_x0000_s2568"/>
    <customShpInfo spid="_x0000_s2569"/>
    <customShpInfo spid="_x0000_s2570"/>
    <customShpInfo spid="_x0000_s2571"/>
    <customShpInfo spid="_x0000_s2572"/>
    <customShpInfo spid="_x0000_s2573"/>
    <customShpInfo spid="_x0000_s2574"/>
    <customShpInfo spid="_x0000_s2575"/>
    <customShpInfo spid="_x0000_s2576"/>
    <customShpInfo spid="_x0000_s2577"/>
    <customShpInfo spid="_x0000_s2578"/>
    <customShpInfo spid="_x0000_s2579"/>
    <customShpInfo spid="_x0000_s2580"/>
    <customShpInfo spid="_x0000_s2581"/>
    <customShpInfo spid="_x0000_s2582"/>
    <customShpInfo spid="_x0000_s2583"/>
    <customShpInfo spid="_x0000_s2584"/>
    <customShpInfo spid="_x0000_s2585"/>
    <customShpInfo spid="_x0000_s2586"/>
    <customShpInfo spid="_x0000_s2587"/>
    <customShpInfo spid="_x0000_s2588"/>
    <customShpInfo spid="_x0000_s2589"/>
    <customShpInfo spid="_x0000_s2590"/>
    <customShpInfo spid="_x0000_s2591"/>
    <customShpInfo spid="_x0000_s2592"/>
    <customShpInfo spid="_x0000_s2593"/>
    <customShpInfo spid="_x0000_s2594"/>
    <customShpInfo spid="_x0000_s2595"/>
    <customShpInfo spid="_x0000_s2596"/>
    <customShpInfo spid="_x0000_s2597"/>
    <customShpInfo spid="_x0000_s2598"/>
    <customShpInfo spid="_x0000_s2599"/>
    <customShpInfo spid="_x0000_s2600"/>
    <customShpInfo spid="_x0000_s2601"/>
    <customShpInfo spid="_x0000_s2602"/>
    <customShpInfo spid="_x0000_s2603"/>
    <customShpInfo spid="_x0000_s2604"/>
    <customShpInfo spid="_x0000_s2605"/>
    <customShpInfo spid="_x0000_s2606"/>
    <customShpInfo spid="_x0000_s2607"/>
    <customShpInfo spid="_x0000_s2608"/>
    <customShpInfo spid="_x0000_s2609"/>
    <customShpInfo spid="_x0000_s2610"/>
    <customShpInfo spid="_x0000_s2611"/>
    <customShpInfo spid="_x0000_s2612"/>
    <customShpInfo spid="_x0000_s2613"/>
    <customShpInfo spid="_x0000_s2614"/>
    <customShpInfo spid="_x0000_s2615"/>
    <customShpInfo spid="_x0000_s2616"/>
    <customShpInfo spid="_x0000_s2617"/>
    <customShpInfo spid="_x0000_s2618"/>
    <customShpInfo spid="_x0000_s2619"/>
    <customShpInfo spid="_x0000_s2620"/>
    <customShpInfo spid="_x0000_s2621"/>
    <customShpInfo spid="_x0000_s2622"/>
    <customShpInfo spid="_x0000_s2623"/>
    <customShpInfo spid="_x0000_s2624"/>
    <customShpInfo spid="_x0000_s2625"/>
    <customShpInfo spid="_x0000_s2626"/>
    <customShpInfo spid="_x0000_s2627"/>
    <customShpInfo spid="_x0000_s2628"/>
    <customShpInfo spid="_x0000_s2629"/>
    <customShpInfo spid="_x0000_s2630"/>
    <customShpInfo spid="_x0000_s2631"/>
    <customShpInfo spid="_x0000_s2632"/>
    <customShpInfo spid="_x0000_s2633"/>
    <customShpInfo spid="_x0000_s2634"/>
    <customShpInfo spid="_x0000_s2635"/>
    <customShpInfo spid="_x0000_s2636"/>
    <customShpInfo spid="_x0000_s2637"/>
    <customShpInfo spid="_x0000_s2638"/>
    <customShpInfo spid="_x0000_s2639"/>
    <customShpInfo spid="_x0000_s2640"/>
    <customShpInfo spid="_x0000_s2641"/>
    <customShpInfo spid="_x0000_s2642"/>
    <customShpInfo spid="_x0000_s2643"/>
    <customShpInfo spid="_x0000_s2644"/>
    <customShpInfo spid="_x0000_s2645"/>
    <customShpInfo spid="_x0000_s2646"/>
    <customShpInfo spid="_x0000_s2647"/>
    <customShpInfo spid="_x0000_s2648"/>
    <customShpInfo spid="_x0000_s2649"/>
    <customShpInfo spid="_x0000_s2650"/>
    <customShpInfo spid="_x0000_s2651"/>
    <customShpInfo spid="_x0000_s2652"/>
    <customShpInfo spid="_x0000_s2653"/>
    <customShpInfo spid="_x0000_s2654"/>
    <customShpInfo spid="_x0000_s2655"/>
    <customShpInfo spid="_x0000_s2656"/>
    <customShpInfo spid="_x0000_s2657"/>
    <customShpInfo spid="_x0000_s2658"/>
    <customShpInfo spid="_x0000_s2659"/>
    <customShpInfo spid="_x0000_s2660"/>
    <customShpInfo spid="_x0000_s2661"/>
    <customShpInfo spid="_x0000_s2662"/>
    <customShpInfo spid="_x0000_s2663"/>
    <customShpInfo spid="_x0000_s2664"/>
    <customShpInfo spid="_x0000_s2665"/>
    <customShpInfo spid="_x0000_s2666"/>
    <customShpInfo spid="_x0000_s2667"/>
    <customShpInfo spid="_x0000_s2668"/>
    <customShpInfo spid="_x0000_s2669"/>
    <customShpInfo spid="_x0000_s2670"/>
    <customShpInfo spid="_x0000_s2671"/>
    <customShpInfo spid="_x0000_s2672"/>
    <customShpInfo spid="_x0000_s2673"/>
    <customShpInfo spid="_x0000_s2674"/>
    <customShpInfo spid="_x0000_s2675"/>
    <customShpInfo spid="_x0000_s2676"/>
    <customShpInfo spid="_x0000_s2677"/>
    <customShpInfo spid="_x0000_s2678"/>
    <customShpInfo spid="_x0000_s2679"/>
    <customShpInfo spid="_x0000_s2680"/>
    <customShpInfo spid="_x0000_s2681"/>
    <customShpInfo spid="_x0000_s2682"/>
    <customShpInfo spid="_x0000_s2683"/>
    <customShpInfo spid="_x0000_s2684"/>
    <customShpInfo spid="_x0000_s2685"/>
    <customShpInfo spid="_x0000_s2686"/>
    <customShpInfo spid="_x0000_s2687"/>
    <customShpInfo spid="_x0000_s2688"/>
    <customShpInfo spid="_x0000_s2689"/>
    <customShpInfo spid="_x0000_s2690"/>
    <customShpInfo spid="_x0000_s2691"/>
    <customShpInfo spid="_x0000_s2692"/>
    <customShpInfo spid="_x0000_s2693"/>
    <customShpInfo spid="_x0000_s2694"/>
    <customShpInfo spid="_x0000_s2695"/>
    <customShpInfo spid="_x0000_s2696"/>
    <customShpInfo spid="_x0000_s2697"/>
    <customShpInfo spid="_x0000_s2698"/>
    <customShpInfo spid="_x0000_s2699"/>
    <customShpInfo spid="_x0000_s2700"/>
    <customShpInfo spid="_x0000_s2701"/>
    <customShpInfo spid="_x0000_s2702"/>
    <customShpInfo spid="_x0000_s2703"/>
    <customShpInfo spid="_x0000_s2704"/>
    <customShpInfo spid="_x0000_s2705"/>
    <customShpInfo spid="_x0000_s2706"/>
    <customShpInfo spid="_x0000_s2707"/>
    <customShpInfo spid="_x0000_s2708"/>
    <customShpInfo spid="_x0000_s2709"/>
    <customShpInfo spid="_x0000_s2710"/>
    <customShpInfo spid="_x0000_s2711"/>
    <customShpInfo spid="_x0000_s2712"/>
    <customShpInfo spid="_x0000_s2713"/>
    <customShpInfo spid="_x0000_s2714"/>
    <customShpInfo spid="_x0000_s2715"/>
    <customShpInfo spid="_x0000_s2716"/>
    <customShpInfo spid="_x0000_s2717"/>
    <customShpInfo spid="_x0000_s2718"/>
    <customShpInfo spid="_x0000_s2719"/>
    <customShpInfo spid="_x0000_s2720"/>
    <customShpInfo spid="_x0000_s2721"/>
    <customShpInfo spid="_x0000_s2722"/>
    <customShpInfo spid="_x0000_s2723"/>
    <customShpInfo spid="_x0000_s2724"/>
    <customShpInfo spid="_x0000_s2518"/>
    <customShpInfo spid="_x0000_s2726"/>
    <customShpInfo spid="_x0000_s2928"/>
    <customShpInfo spid="_x0000_s2929"/>
    <customShpInfo spid="_x0000_s2930"/>
    <customShpInfo spid="_x0000_s2931"/>
    <customShpInfo spid="_x0000_s2932"/>
    <customShpInfo spid="_x0000_s2933"/>
    <customShpInfo spid="_x0000_s2934"/>
    <customShpInfo spid="_x0000_s2935"/>
    <customShpInfo spid="_x0000_s2936"/>
    <customShpInfo spid="_x0000_s2728"/>
    <customShpInfo spid="_x0000_s2729"/>
    <customShpInfo spid="_x0000_s2730"/>
    <customShpInfo spid="_x0000_s2731"/>
    <customShpInfo spid="_x0000_s2732"/>
    <customShpInfo spid="_x0000_s2733"/>
    <customShpInfo spid="_x0000_s2734"/>
    <customShpInfo spid="_x0000_s2735"/>
    <customShpInfo spid="_x0000_s2736"/>
    <customShpInfo spid="_x0000_s2737"/>
    <customShpInfo spid="_x0000_s2738"/>
    <customShpInfo spid="_x0000_s2739"/>
    <customShpInfo spid="_x0000_s2740"/>
    <customShpInfo spid="_x0000_s2741"/>
    <customShpInfo spid="_x0000_s2742"/>
    <customShpInfo spid="_x0000_s2743"/>
    <customShpInfo spid="_x0000_s2744"/>
    <customShpInfo spid="_x0000_s2745"/>
    <customShpInfo spid="_x0000_s2746"/>
    <customShpInfo spid="_x0000_s2747"/>
    <customShpInfo spid="_x0000_s2748"/>
    <customShpInfo spid="_x0000_s2749"/>
    <customShpInfo spid="_x0000_s2750"/>
    <customShpInfo spid="_x0000_s2751"/>
    <customShpInfo spid="_x0000_s2752"/>
    <customShpInfo spid="_x0000_s2753"/>
    <customShpInfo spid="_x0000_s2754"/>
    <customShpInfo spid="_x0000_s2755"/>
    <customShpInfo spid="_x0000_s2756"/>
    <customShpInfo spid="_x0000_s2757"/>
    <customShpInfo spid="_x0000_s2758"/>
    <customShpInfo spid="_x0000_s2759"/>
    <customShpInfo spid="_x0000_s2760"/>
    <customShpInfo spid="_x0000_s2761"/>
    <customShpInfo spid="_x0000_s2762"/>
    <customShpInfo spid="_x0000_s2763"/>
    <customShpInfo spid="_x0000_s2764"/>
    <customShpInfo spid="_x0000_s2765"/>
    <customShpInfo spid="_x0000_s2766"/>
    <customShpInfo spid="_x0000_s2767"/>
    <customShpInfo spid="_x0000_s2768"/>
    <customShpInfo spid="_x0000_s2769"/>
    <customShpInfo spid="_x0000_s2770"/>
    <customShpInfo spid="_x0000_s2771"/>
    <customShpInfo spid="_x0000_s2772"/>
    <customShpInfo spid="_x0000_s2773"/>
    <customShpInfo spid="_x0000_s2774"/>
    <customShpInfo spid="_x0000_s2775"/>
    <customShpInfo spid="_x0000_s2776"/>
    <customShpInfo spid="_x0000_s2777"/>
    <customShpInfo spid="_x0000_s2778"/>
    <customShpInfo spid="_x0000_s2779"/>
    <customShpInfo spid="_x0000_s2780"/>
    <customShpInfo spid="_x0000_s2781"/>
    <customShpInfo spid="_x0000_s2782"/>
    <customShpInfo spid="_x0000_s2783"/>
    <customShpInfo spid="_x0000_s2784"/>
    <customShpInfo spid="_x0000_s2785"/>
    <customShpInfo spid="_x0000_s2786"/>
    <customShpInfo spid="_x0000_s2787"/>
    <customShpInfo spid="_x0000_s2788"/>
    <customShpInfo spid="_x0000_s2789"/>
    <customShpInfo spid="_x0000_s2790"/>
    <customShpInfo spid="_x0000_s2791"/>
    <customShpInfo spid="_x0000_s2792"/>
    <customShpInfo spid="_x0000_s2793"/>
    <customShpInfo spid="_x0000_s2794"/>
    <customShpInfo spid="_x0000_s2795"/>
    <customShpInfo spid="_x0000_s2796"/>
    <customShpInfo spid="_x0000_s2797"/>
    <customShpInfo spid="_x0000_s2798"/>
    <customShpInfo spid="_x0000_s2799"/>
    <customShpInfo spid="_x0000_s2800"/>
    <customShpInfo spid="_x0000_s2801"/>
    <customShpInfo spid="_x0000_s2802"/>
    <customShpInfo spid="_x0000_s2803"/>
    <customShpInfo spid="_x0000_s2804"/>
    <customShpInfo spid="_x0000_s2805"/>
    <customShpInfo spid="_x0000_s2806"/>
    <customShpInfo spid="_x0000_s2807"/>
    <customShpInfo spid="_x0000_s2808"/>
    <customShpInfo spid="_x0000_s2809"/>
    <customShpInfo spid="_x0000_s2810"/>
    <customShpInfo spid="_x0000_s2811"/>
    <customShpInfo spid="_x0000_s2812"/>
    <customShpInfo spid="_x0000_s2813"/>
    <customShpInfo spid="_x0000_s2814"/>
    <customShpInfo spid="_x0000_s2815"/>
    <customShpInfo spid="_x0000_s2816"/>
    <customShpInfo spid="_x0000_s2817"/>
    <customShpInfo spid="_x0000_s2818"/>
    <customShpInfo spid="_x0000_s2819"/>
    <customShpInfo spid="_x0000_s2820"/>
    <customShpInfo spid="_x0000_s2821"/>
    <customShpInfo spid="_x0000_s2822"/>
    <customShpInfo spid="_x0000_s2823"/>
    <customShpInfo spid="_x0000_s2824"/>
    <customShpInfo spid="_x0000_s2825"/>
    <customShpInfo spid="_x0000_s2826"/>
    <customShpInfo spid="_x0000_s2827"/>
    <customShpInfo spid="_x0000_s2828"/>
    <customShpInfo spid="_x0000_s2829"/>
    <customShpInfo spid="_x0000_s2830"/>
    <customShpInfo spid="_x0000_s2831"/>
    <customShpInfo spid="_x0000_s2832"/>
    <customShpInfo spid="_x0000_s2833"/>
    <customShpInfo spid="_x0000_s2834"/>
    <customShpInfo spid="_x0000_s2835"/>
    <customShpInfo spid="_x0000_s2836"/>
    <customShpInfo spid="_x0000_s2837"/>
    <customShpInfo spid="_x0000_s2838"/>
    <customShpInfo spid="_x0000_s2839"/>
    <customShpInfo spid="_x0000_s2840"/>
    <customShpInfo spid="_x0000_s2841"/>
    <customShpInfo spid="_x0000_s2842"/>
    <customShpInfo spid="_x0000_s2843"/>
    <customShpInfo spid="_x0000_s2844"/>
    <customShpInfo spid="_x0000_s2845"/>
    <customShpInfo spid="_x0000_s2846"/>
    <customShpInfo spid="_x0000_s2847"/>
    <customShpInfo spid="_x0000_s2848"/>
    <customShpInfo spid="_x0000_s2849"/>
    <customShpInfo spid="_x0000_s2850"/>
    <customShpInfo spid="_x0000_s2851"/>
    <customShpInfo spid="_x0000_s2852"/>
    <customShpInfo spid="_x0000_s2853"/>
    <customShpInfo spid="_x0000_s2854"/>
    <customShpInfo spid="_x0000_s2855"/>
    <customShpInfo spid="_x0000_s2856"/>
    <customShpInfo spid="_x0000_s2857"/>
    <customShpInfo spid="_x0000_s2858"/>
    <customShpInfo spid="_x0000_s2859"/>
    <customShpInfo spid="_x0000_s2860"/>
    <customShpInfo spid="_x0000_s2861"/>
    <customShpInfo spid="_x0000_s2862"/>
    <customShpInfo spid="_x0000_s2863"/>
    <customShpInfo spid="_x0000_s2864"/>
    <customShpInfo spid="_x0000_s2865"/>
    <customShpInfo spid="_x0000_s2866"/>
    <customShpInfo spid="_x0000_s2867"/>
    <customShpInfo spid="_x0000_s2868"/>
    <customShpInfo spid="_x0000_s2869"/>
    <customShpInfo spid="_x0000_s2870"/>
    <customShpInfo spid="_x0000_s2871"/>
    <customShpInfo spid="_x0000_s2872"/>
    <customShpInfo spid="_x0000_s2873"/>
    <customShpInfo spid="_x0000_s2874"/>
    <customShpInfo spid="_x0000_s2875"/>
    <customShpInfo spid="_x0000_s2876"/>
    <customShpInfo spid="_x0000_s2877"/>
    <customShpInfo spid="_x0000_s2878"/>
    <customShpInfo spid="_x0000_s2879"/>
    <customShpInfo spid="_x0000_s2880"/>
    <customShpInfo spid="_x0000_s2881"/>
    <customShpInfo spid="_x0000_s2882"/>
    <customShpInfo spid="_x0000_s2883"/>
    <customShpInfo spid="_x0000_s2884"/>
    <customShpInfo spid="_x0000_s2885"/>
    <customShpInfo spid="_x0000_s2886"/>
    <customShpInfo spid="_x0000_s2887"/>
    <customShpInfo spid="_x0000_s2888"/>
    <customShpInfo spid="_x0000_s2889"/>
    <customShpInfo spid="_x0000_s2890"/>
    <customShpInfo spid="_x0000_s2891"/>
    <customShpInfo spid="_x0000_s2892"/>
    <customShpInfo spid="_x0000_s2893"/>
    <customShpInfo spid="_x0000_s2894"/>
    <customShpInfo spid="_x0000_s2895"/>
    <customShpInfo spid="_x0000_s2896"/>
    <customShpInfo spid="_x0000_s2897"/>
    <customShpInfo spid="_x0000_s2898"/>
    <customShpInfo spid="_x0000_s2899"/>
    <customShpInfo spid="_x0000_s2900"/>
    <customShpInfo spid="_x0000_s2901"/>
    <customShpInfo spid="_x0000_s2902"/>
    <customShpInfo spid="_x0000_s2903"/>
    <customShpInfo spid="_x0000_s2904"/>
    <customShpInfo spid="_x0000_s2905"/>
    <customShpInfo spid="_x0000_s2906"/>
    <customShpInfo spid="_x0000_s2907"/>
    <customShpInfo spid="_x0000_s2908"/>
    <customShpInfo spid="_x0000_s2909"/>
    <customShpInfo spid="_x0000_s2910"/>
    <customShpInfo spid="_x0000_s2911"/>
    <customShpInfo spid="_x0000_s2912"/>
    <customShpInfo spid="_x0000_s2913"/>
    <customShpInfo spid="_x0000_s2914"/>
    <customShpInfo spid="_x0000_s2915"/>
    <customShpInfo spid="_x0000_s2916"/>
    <customShpInfo spid="_x0000_s2917"/>
    <customShpInfo spid="_x0000_s2918"/>
    <customShpInfo spid="_x0000_s2919"/>
    <customShpInfo spid="_x0000_s2920"/>
    <customShpInfo spid="_x0000_s2921"/>
    <customShpInfo spid="_x0000_s2922"/>
    <customShpInfo spid="_x0000_s2923"/>
    <customShpInfo spid="_x0000_s2924"/>
    <customShpInfo spid="_x0000_s2925"/>
    <customShpInfo spid="_x0000_s2926"/>
    <customShpInfo spid="_x0000_s2927"/>
    <customShpInfo spid="_x0000_s2725"/>
    <customShpInfo spid="_x0000_s2938"/>
    <customShpInfo spid="_x0000_s2940"/>
    <customShpInfo spid="_x0000_s2941"/>
    <customShpInfo spid="_x0000_s2942"/>
    <customShpInfo spid="_x0000_s2943"/>
    <customShpInfo spid="_x0000_s2944"/>
    <customShpInfo spid="_x0000_s2945"/>
    <customShpInfo spid="_x0000_s2946"/>
    <customShpInfo spid="_x0000_s2947"/>
    <customShpInfo spid="_x0000_s2948"/>
    <customShpInfo spid="_x0000_s2949"/>
    <customShpInfo spid="_x0000_s2950"/>
    <customShpInfo spid="_x0000_s2951"/>
    <customShpInfo spid="_x0000_s2952"/>
    <customShpInfo spid="_x0000_s2953"/>
    <customShpInfo spid="_x0000_s2954"/>
    <customShpInfo spid="_x0000_s2955"/>
    <customShpInfo spid="_x0000_s2956"/>
    <customShpInfo spid="_x0000_s2957"/>
    <customShpInfo spid="_x0000_s2958"/>
    <customShpInfo spid="_x0000_s2959"/>
    <customShpInfo spid="_x0000_s2960"/>
    <customShpInfo spid="_x0000_s2961"/>
    <customShpInfo spid="_x0000_s2962"/>
    <customShpInfo spid="_x0000_s2963"/>
    <customShpInfo spid="_x0000_s2964"/>
    <customShpInfo spid="_x0000_s2965"/>
    <customShpInfo spid="_x0000_s2966"/>
    <customShpInfo spid="_x0000_s2967"/>
    <customShpInfo spid="_x0000_s2968"/>
    <customShpInfo spid="_x0000_s2969"/>
    <customShpInfo spid="_x0000_s2970"/>
    <customShpInfo spid="_x0000_s2971"/>
    <customShpInfo spid="_x0000_s2972"/>
    <customShpInfo spid="_x0000_s2973"/>
    <customShpInfo spid="_x0000_s2974"/>
    <customShpInfo spid="_x0000_s2975"/>
    <customShpInfo spid="_x0000_s2976"/>
    <customShpInfo spid="_x0000_s2977"/>
    <customShpInfo spid="_x0000_s2978"/>
    <customShpInfo spid="_x0000_s2979"/>
    <customShpInfo spid="_x0000_s2980"/>
    <customShpInfo spid="_x0000_s2981"/>
    <customShpInfo spid="_x0000_s2982"/>
    <customShpInfo spid="_x0000_s2983"/>
    <customShpInfo spid="_x0000_s2984"/>
    <customShpInfo spid="_x0000_s2985"/>
    <customShpInfo spid="_x0000_s2986"/>
    <customShpInfo spid="_x0000_s2987"/>
    <customShpInfo spid="_x0000_s2988"/>
    <customShpInfo spid="_x0000_s2989"/>
    <customShpInfo spid="_x0000_s2990"/>
    <customShpInfo spid="_x0000_s2991"/>
    <customShpInfo spid="_x0000_s2992"/>
    <customShpInfo spid="_x0000_s2993"/>
    <customShpInfo spid="_x0000_s2994"/>
    <customShpInfo spid="_x0000_s2995"/>
    <customShpInfo spid="_x0000_s2996"/>
    <customShpInfo spid="_x0000_s2997"/>
    <customShpInfo spid="_x0000_s2998"/>
    <customShpInfo spid="_x0000_s2999"/>
    <customShpInfo spid="_x0000_s3000"/>
    <customShpInfo spid="_x0000_s3001"/>
    <customShpInfo spid="_x0000_s3002"/>
    <customShpInfo spid="_x0000_s3003"/>
    <customShpInfo spid="_x0000_s3004"/>
    <customShpInfo spid="_x0000_s3005"/>
    <customShpInfo spid="_x0000_s3006"/>
    <customShpInfo spid="_x0000_s3007"/>
    <customShpInfo spid="_x0000_s3008"/>
    <customShpInfo spid="_x0000_s3009"/>
    <customShpInfo spid="_x0000_s3010"/>
    <customShpInfo spid="_x0000_s3011"/>
    <customShpInfo spid="_x0000_s3012"/>
    <customShpInfo spid="_x0000_s3013"/>
    <customShpInfo spid="_x0000_s3014"/>
    <customShpInfo spid="_x0000_s3015"/>
    <customShpInfo spid="_x0000_s3016"/>
    <customShpInfo spid="_x0000_s3017"/>
    <customShpInfo spid="_x0000_s3018"/>
    <customShpInfo spid="_x0000_s3019"/>
    <customShpInfo spid="_x0000_s3020"/>
    <customShpInfo spid="_x0000_s3021"/>
    <customShpInfo spid="_x0000_s3022"/>
    <customShpInfo spid="_x0000_s3023"/>
    <customShpInfo spid="_x0000_s3024"/>
    <customShpInfo spid="_x0000_s3025"/>
    <customShpInfo spid="_x0000_s3026"/>
    <customShpInfo spid="_x0000_s3027"/>
    <customShpInfo spid="_x0000_s3028"/>
    <customShpInfo spid="_x0000_s3029"/>
    <customShpInfo spid="_x0000_s3030"/>
    <customShpInfo spid="_x0000_s3031"/>
    <customShpInfo spid="_x0000_s3032"/>
    <customShpInfo spid="_x0000_s3033"/>
    <customShpInfo spid="_x0000_s3034"/>
    <customShpInfo spid="_x0000_s3035"/>
    <customShpInfo spid="_x0000_s3036"/>
    <customShpInfo spid="_x0000_s3037"/>
    <customShpInfo spid="_x0000_s3038"/>
    <customShpInfo spid="_x0000_s3039"/>
    <customShpInfo spid="_x0000_s3040"/>
    <customShpInfo spid="_x0000_s3041"/>
    <customShpInfo spid="_x0000_s3042"/>
    <customShpInfo spid="_x0000_s3043"/>
    <customShpInfo spid="_x0000_s3044"/>
    <customShpInfo spid="_x0000_s3045"/>
    <customShpInfo spid="_x0000_s3046"/>
    <customShpInfo spid="_x0000_s3047"/>
    <customShpInfo spid="_x0000_s3048"/>
    <customShpInfo spid="_x0000_s3049"/>
    <customShpInfo spid="_x0000_s3050"/>
    <customShpInfo spid="_x0000_s3051"/>
    <customShpInfo spid="_x0000_s3052"/>
    <customShpInfo spid="_x0000_s3053"/>
    <customShpInfo spid="_x0000_s3054"/>
    <customShpInfo spid="_x0000_s3055"/>
    <customShpInfo spid="_x0000_s3056"/>
    <customShpInfo spid="_x0000_s3057"/>
    <customShpInfo spid="_x0000_s3058"/>
    <customShpInfo spid="_x0000_s3059"/>
    <customShpInfo spid="_x0000_s3060"/>
    <customShpInfo spid="_x0000_s3061"/>
    <customShpInfo spid="_x0000_s3062"/>
    <customShpInfo spid="_x0000_s3063"/>
    <customShpInfo spid="_x0000_s3064"/>
    <customShpInfo spid="_x0000_s3065"/>
    <customShpInfo spid="_x0000_s3066"/>
    <customShpInfo spid="_x0000_s3067"/>
    <customShpInfo spid="_x0000_s3068"/>
    <customShpInfo spid="_x0000_s3069"/>
    <customShpInfo spid="_x0000_s3070"/>
    <customShpInfo spid="_x0000_s3071"/>
    <customShpInfo spid="_x0000_s3072"/>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Info spid="_x0000_s3129"/>
    <customShpInfo spid="_x0000_s3130"/>
    <customShpInfo spid="_x0000_s3131"/>
    <customShpInfo spid="_x0000_s3132"/>
    <customShpInfo spid="_x0000_s3133"/>
    <customShpInfo spid="_x0000_s3134"/>
    <customShpInfo spid="_x0000_s3135"/>
    <customShpInfo spid="_x0000_s3136"/>
    <customShpInfo spid="_x0000_s3137"/>
    <customShpInfo spid="_x0000_s3138"/>
    <customShpInfo spid="_x0000_s3139"/>
    <customShpInfo spid="_x0000_s3140"/>
    <customShpInfo spid="_x0000_s2937"/>
    <customShpInfo spid="_x0000_s3142"/>
    <customShpInfo spid="_x0000_s3144"/>
    <customShpInfo spid="_x0000_s3145"/>
    <customShpInfo spid="_x0000_s3146"/>
    <customShpInfo spid="_x0000_s3147"/>
    <customShpInfo spid="_x0000_s3148"/>
    <customShpInfo spid="_x0000_s3149"/>
    <customShpInfo spid="_x0000_s3150"/>
    <customShpInfo spid="_x0000_s3151"/>
    <customShpInfo spid="_x0000_s3152"/>
    <customShpInfo spid="_x0000_s3153"/>
    <customShpInfo spid="_x0000_s3154"/>
    <customShpInfo spid="_x0000_s3155"/>
    <customShpInfo spid="_x0000_s3156"/>
    <customShpInfo spid="_x0000_s3157"/>
    <customShpInfo spid="_x0000_s3158"/>
    <customShpInfo spid="_x0000_s3159"/>
    <customShpInfo spid="_x0000_s3160"/>
    <customShpInfo spid="_x0000_s3161"/>
    <customShpInfo spid="_x0000_s3162"/>
    <customShpInfo spid="_x0000_s3163"/>
    <customShpInfo spid="_x0000_s3164"/>
    <customShpInfo spid="_x0000_s3165"/>
    <customShpInfo spid="_x0000_s3166"/>
    <customShpInfo spid="_x0000_s3167"/>
    <customShpInfo spid="_x0000_s3168"/>
    <customShpInfo spid="_x0000_s3169"/>
    <customShpInfo spid="_x0000_s3170"/>
    <customShpInfo spid="_x0000_s3171"/>
    <customShpInfo spid="_x0000_s3172"/>
    <customShpInfo spid="_x0000_s3173"/>
    <customShpInfo spid="_x0000_s3174"/>
    <customShpInfo spid="_x0000_s3175"/>
    <customShpInfo spid="_x0000_s3176"/>
    <customShpInfo spid="_x0000_s3177"/>
    <customShpInfo spid="_x0000_s3178"/>
    <customShpInfo spid="_x0000_s3179"/>
    <customShpInfo spid="_x0000_s3180"/>
    <customShpInfo spid="_x0000_s3181"/>
    <customShpInfo spid="_x0000_s3182"/>
    <customShpInfo spid="_x0000_s3183"/>
    <customShpInfo spid="_x0000_s3184"/>
    <customShpInfo spid="_x0000_s3185"/>
    <customShpInfo spid="_x0000_s3186"/>
    <customShpInfo spid="_x0000_s3187"/>
    <customShpInfo spid="_x0000_s3188"/>
    <customShpInfo spid="_x0000_s3189"/>
    <customShpInfo spid="_x0000_s3190"/>
    <customShpInfo spid="_x0000_s3191"/>
    <customShpInfo spid="_x0000_s3192"/>
    <customShpInfo spid="_x0000_s3193"/>
    <customShpInfo spid="_x0000_s3194"/>
    <customShpInfo spid="_x0000_s3195"/>
    <customShpInfo spid="_x0000_s3196"/>
    <customShpInfo spid="_x0000_s3197"/>
    <customShpInfo spid="_x0000_s3198"/>
    <customShpInfo spid="_x0000_s3199"/>
    <customShpInfo spid="_x0000_s3200"/>
    <customShpInfo spid="_x0000_s3201"/>
    <customShpInfo spid="_x0000_s3202"/>
    <customShpInfo spid="_x0000_s3203"/>
    <customShpInfo spid="_x0000_s3204"/>
    <customShpInfo spid="_x0000_s3205"/>
    <customShpInfo spid="_x0000_s3206"/>
    <customShpInfo spid="_x0000_s3207"/>
    <customShpInfo spid="_x0000_s3208"/>
    <customShpInfo spid="_x0000_s3209"/>
    <customShpInfo spid="_x0000_s3210"/>
    <customShpInfo spid="_x0000_s3211"/>
    <customShpInfo spid="_x0000_s3212"/>
    <customShpInfo spid="_x0000_s3213"/>
    <customShpInfo spid="_x0000_s3214"/>
    <customShpInfo spid="_x0000_s3215"/>
    <customShpInfo spid="_x0000_s3216"/>
    <customShpInfo spid="_x0000_s3217"/>
    <customShpInfo spid="_x0000_s3218"/>
    <customShpInfo spid="_x0000_s3219"/>
    <customShpInfo spid="_x0000_s3220"/>
    <customShpInfo spid="_x0000_s3221"/>
    <customShpInfo spid="_x0000_s3222"/>
    <customShpInfo spid="_x0000_s3223"/>
    <customShpInfo spid="_x0000_s3224"/>
    <customShpInfo spid="_x0000_s3225"/>
    <customShpInfo spid="_x0000_s3226"/>
    <customShpInfo spid="_x0000_s3227"/>
    <customShpInfo spid="_x0000_s3228"/>
    <customShpInfo spid="_x0000_s3229"/>
    <customShpInfo spid="_x0000_s3230"/>
    <customShpInfo spid="_x0000_s3231"/>
    <customShpInfo spid="_x0000_s3232"/>
    <customShpInfo spid="_x0000_s3233"/>
    <customShpInfo spid="_x0000_s3234"/>
    <customShpInfo spid="_x0000_s3235"/>
    <customShpInfo spid="_x0000_s3236"/>
    <customShpInfo spid="_x0000_s3237"/>
    <customShpInfo spid="_x0000_s3238"/>
    <customShpInfo spid="_x0000_s3239"/>
    <customShpInfo spid="_x0000_s3240"/>
    <customShpInfo spid="_x0000_s3241"/>
    <customShpInfo spid="_x0000_s3242"/>
    <customShpInfo spid="_x0000_s3243"/>
    <customShpInfo spid="_x0000_s3244"/>
    <customShpInfo spid="_x0000_s3245"/>
    <customShpInfo spid="_x0000_s3246"/>
    <customShpInfo spid="_x0000_s3247"/>
    <customShpInfo spid="_x0000_s3248"/>
    <customShpInfo spid="_x0000_s3249"/>
    <customShpInfo spid="_x0000_s3250"/>
    <customShpInfo spid="_x0000_s3251"/>
    <customShpInfo spid="_x0000_s3252"/>
    <customShpInfo spid="_x0000_s3253"/>
    <customShpInfo spid="_x0000_s3254"/>
    <customShpInfo spid="_x0000_s3255"/>
    <customShpInfo spid="_x0000_s3256"/>
    <customShpInfo spid="_x0000_s3257"/>
    <customShpInfo spid="_x0000_s3258"/>
    <customShpInfo spid="_x0000_s3259"/>
    <customShpInfo spid="_x0000_s3260"/>
    <customShpInfo spid="_x0000_s3261"/>
    <customShpInfo spid="_x0000_s3262"/>
    <customShpInfo spid="_x0000_s3263"/>
    <customShpInfo spid="_x0000_s3264"/>
    <customShpInfo spid="_x0000_s3265"/>
    <customShpInfo spid="_x0000_s3266"/>
    <customShpInfo spid="_x0000_s3267"/>
    <customShpInfo spid="_x0000_s3268"/>
    <customShpInfo spid="_x0000_s3269"/>
    <customShpInfo spid="_x0000_s3270"/>
    <customShpInfo spid="_x0000_s3271"/>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95"/>
    <customShpInfo spid="_x0000_s3296"/>
    <customShpInfo spid="_x0000_s3297"/>
    <customShpInfo spid="_x0000_s3298"/>
    <customShpInfo spid="_x0000_s3299"/>
    <customShpInfo spid="_x0000_s3300"/>
    <customShpInfo spid="_x0000_s3301"/>
    <customShpInfo spid="_x0000_s3302"/>
    <customShpInfo spid="_x0000_s3303"/>
    <customShpInfo spid="_x0000_s3304"/>
    <customShpInfo spid="_x0000_s3305"/>
    <customShpInfo spid="_x0000_s3306"/>
    <customShpInfo spid="_x0000_s3307"/>
    <customShpInfo spid="_x0000_s3308"/>
    <customShpInfo spid="_x0000_s3309"/>
    <customShpInfo spid="_x0000_s3310"/>
    <customShpInfo spid="_x0000_s3311"/>
    <customShpInfo spid="_x0000_s3312"/>
    <customShpInfo spid="_x0000_s3313"/>
    <customShpInfo spid="_x0000_s3314"/>
    <customShpInfo spid="_x0000_s3315"/>
    <customShpInfo spid="_x0000_s3316"/>
    <customShpInfo spid="_x0000_s3317"/>
    <customShpInfo spid="_x0000_s3318"/>
    <customShpInfo spid="_x0000_s3319"/>
    <customShpInfo spid="_x0000_s3320"/>
    <customShpInfo spid="_x0000_s3321"/>
    <customShpInfo spid="_x0000_s3322"/>
    <customShpInfo spid="_x0000_s3323"/>
    <customShpInfo spid="_x0000_s3324"/>
    <customShpInfo spid="_x0000_s3325"/>
    <customShpInfo spid="_x0000_s3326"/>
    <customShpInfo spid="_x0000_s3327"/>
    <customShpInfo spid="_x0000_s3328"/>
    <customShpInfo spid="_x0000_s3329"/>
    <customShpInfo spid="_x0000_s3330"/>
    <customShpInfo spid="_x0000_s3331"/>
    <customShpInfo spid="_x0000_s3332"/>
    <customShpInfo spid="_x0000_s3333"/>
    <customShpInfo spid="_x0000_s3334"/>
    <customShpInfo spid="_x0000_s3335"/>
    <customShpInfo spid="_x0000_s3336"/>
    <customShpInfo spid="_x0000_s3337"/>
    <customShpInfo spid="_x0000_s3338"/>
    <customShpInfo spid="_x0000_s3339"/>
    <customShpInfo spid="_x0000_s3340"/>
    <customShpInfo spid="_x0000_s3341"/>
    <customShpInfo spid="_x0000_s3342"/>
    <customShpInfo spid="_x0000_s3343"/>
    <customShpInfo spid="_x0000_s3344"/>
    <customShpInfo spid="_x0000_s3141"/>
    <customShpInfo spid="_x0000_s3347"/>
    <customShpInfo spid="_x0000_s3350"/>
    <customShpInfo spid="_x0000_s3349"/>
    <customShpInfo spid="_x0000_s3348"/>
    <customShpInfo spid="_x0000_s3346"/>
    <customShpInfo spid="_x0000_s3354"/>
    <customShpInfo spid="_x0000_s3353"/>
    <customShpInfo spid="_x0000_s3352"/>
    <customShpInfo spid="_x0000_s3351"/>
    <customShpInfo spid="_x0000_s3547"/>
    <customShpInfo spid="_x0000_s3548"/>
    <customShpInfo spid="_x0000_s3549"/>
    <customShpInfo spid="_x0000_s3546"/>
    <customShpInfo spid="_x0000_s3528"/>
    <customShpInfo spid="_x0000_s3482"/>
    <customShpInfo spid="_x0000_s3481"/>
    <customShpInfo spid="_x0000_s3376"/>
    <customShpInfo spid="_x0000_s3358"/>
    <customShpInfo spid="_x0000_s3357"/>
    <customShpInfo spid="_x0000_s3356"/>
    <customShpInfo spid="_x0000_s3355"/>
    <customShpInfo spid="_x0000_s3529"/>
    <customShpInfo spid="_x0000_s3489"/>
    <customShpInfo spid="_x0000_s3483"/>
    <customShpInfo spid="_x0000_s3406"/>
    <customShpInfo spid="_x0000_s3405"/>
    <customShpInfo spid="_x0000_s3404"/>
    <customShpInfo spid="_x0000_s3377"/>
    <customShpInfo spid="_x0000_s3364"/>
    <customShpInfo spid="_x0000_s3363"/>
    <customShpInfo spid="_x0000_s3362"/>
    <customShpInfo spid="_x0000_s3361"/>
    <customShpInfo spid="_x0000_s3360"/>
    <customShpInfo spid="_x0000_s3359"/>
    <customShpInfo spid="_x0000_s3531"/>
    <customShpInfo spid="_x0000_s3530"/>
    <customShpInfo spid="_x0000_s3503"/>
    <customShpInfo spid="_x0000_s3502"/>
    <customShpInfo spid="_x0000_s3501"/>
    <customShpInfo spid="_x0000_s3490"/>
    <customShpInfo spid="_x0000_s3486"/>
    <customShpInfo spid="_x0000_s3485"/>
    <customShpInfo spid="_x0000_s3484"/>
    <customShpInfo spid="_x0000_s3463"/>
    <customShpInfo spid="_x0000_s3462"/>
    <customShpInfo spid="_x0000_s3461"/>
    <customShpInfo spid="_x0000_s3460"/>
    <customShpInfo spid="_x0000_s3459"/>
    <customShpInfo spid="_x0000_s3458"/>
    <customShpInfo spid="_x0000_s3451"/>
    <customShpInfo spid="_x0000_s3450"/>
    <customShpInfo spid="_x0000_s3449"/>
    <customShpInfo spid="_x0000_s3448"/>
    <customShpInfo spid="_x0000_s3447"/>
    <customShpInfo spid="_x0000_s3446"/>
    <customShpInfo spid="_x0000_s3445"/>
    <customShpInfo spid="_x0000_s3444"/>
    <customShpInfo spid="_x0000_s3443"/>
    <customShpInfo spid="_x0000_s3426"/>
    <customShpInfo spid="_x0000_s3425"/>
    <customShpInfo spid="_x0000_s3409"/>
    <customShpInfo spid="_x0000_s3408"/>
    <customShpInfo spid="_x0000_s3407"/>
    <customShpInfo spid="_x0000_s3379"/>
    <customShpInfo spid="_x0000_s3378"/>
    <customShpInfo spid="_x0000_s3370"/>
    <customShpInfo spid="_x0000_s3369"/>
    <customShpInfo spid="_x0000_s3368"/>
    <customShpInfo spid="_x0000_s3367"/>
    <customShpInfo spid="_x0000_s3366"/>
    <customShpInfo spid="_x0000_s3365"/>
    <customShpInfo spid="_x0000_s3533"/>
    <customShpInfo spid="_x0000_s3532"/>
    <customShpInfo spid="_x0000_s3492"/>
    <customShpInfo spid="_x0000_s3491"/>
    <customShpInfo spid="_x0000_s3457"/>
    <customShpInfo spid="_x0000_s3456"/>
    <customShpInfo spid="_x0000_s3455"/>
    <customShpInfo spid="_x0000_s3454"/>
    <customShpInfo spid="_x0000_s3453"/>
    <customShpInfo spid="_x0000_s3452"/>
    <customShpInfo spid="_x0000_s3428"/>
    <customShpInfo spid="_x0000_s3427"/>
    <customShpInfo spid="_x0000_s3411"/>
    <customShpInfo spid="_x0000_s3410"/>
    <customShpInfo spid="_x0000_s3381"/>
    <customShpInfo spid="_x0000_s3380"/>
    <customShpInfo spid="_x0000_s3373"/>
    <customShpInfo spid="_x0000_s3372"/>
    <customShpInfo spid="_x0000_s3371"/>
    <customShpInfo spid="_x0000_s3505"/>
    <customShpInfo spid="_x0000_s3497"/>
    <customShpInfo spid="_x0000_s3493"/>
    <customShpInfo spid="_x0000_s3488"/>
    <customShpInfo spid="_x0000_s3487"/>
    <customShpInfo spid="_x0000_s3465"/>
    <customShpInfo spid="_x0000_s3464"/>
    <customShpInfo spid="_x0000_s3429"/>
    <customShpInfo spid="_x0000_s3414"/>
    <customShpInfo spid="_x0000_s3413"/>
    <customShpInfo spid="_x0000_s3412"/>
    <customShpInfo spid="_x0000_s3383"/>
    <customShpInfo spid="_x0000_s3382"/>
    <customShpInfo spid="_x0000_s3375"/>
    <customShpInfo spid="_x0000_s3374"/>
    <customShpInfo spid="_x0000_s3541"/>
    <customShpInfo spid="_x0000_s3539"/>
    <customShpInfo spid="_x0000_s3538"/>
    <customShpInfo spid="_x0000_s3535"/>
    <customShpInfo spid="_x0000_s3534"/>
    <customShpInfo spid="_x0000_s3509"/>
    <customShpInfo spid="_x0000_s3508"/>
    <customShpInfo spid="_x0000_s3507"/>
    <customShpInfo spid="_x0000_s3506"/>
    <customShpInfo spid="_x0000_s3504"/>
    <customShpInfo spid="_x0000_s3498"/>
    <customShpInfo spid="_x0000_s3494"/>
    <customShpInfo spid="_x0000_s3469"/>
    <customShpInfo spid="_x0000_s3468"/>
    <customShpInfo spid="_x0000_s3467"/>
    <customShpInfo spid="_x0000_s3466"/>
    <customShpInfo spid="_x0000_s3436"/>
    <customShpInfo spid="_x0000_s3435"/>
    <customShpInfo spid="_x0000_s3434"/>
    <customShpInfo spid="_x0000_s3433"/>
    <customShpInfo spid="_x0000_s3432"/>
    <customShpInfo spid="_x0000_s3431"/>
    <customShpInfo spid="_x0000_s3430"/>
    <customShpInfo spid="_x0000_s3422"/>
    <customShpInfo spid="_x0000_s3421"/>
    <customShpInfo spid="_x0000_s3420"/>
    <customShpInfo spid="_x0000_s3419"/>
    <customShpInfo spid="_x0000_s3418"/>
    <customShpInfo spid="_x0000_s3417"/>
    <customShpInfo spid="_x0000_s3416"/>
    <customShpInfo spid="_x0000_s3415"/>
    <customShpInfo spid="_x0000_s3396"/>
    <customShpInfo spid="_x0000_s3545"/>
    <customShpInfo spid="_x0000_s3544"/>
    <customShpInfo spid="_x0000_s3543"/>
    <customShpInfo spid="_x0000_s3542"/>
    <customShpInfo spid="_x0000_s3540"/>
    <customShpInfo spid="_x0000_s3537"/>
    <customShpInfo spid="_x0000_s3536"/>
    <customShpInfo spid="_x0000_s3511"/>
    <customShpInfo spid="_x0000_s3510"/>
    <customShpInfo spid="_x0000_s3500"/>
    <customShpInfo spid="_x0000_s3499"/>
    <customShpInfo spid="_x0000_s3496"/>
    <customShpInfo spid="_x0000_s3495"/>
    <customShpInfo spid="_x0000_s3472"/>
    <customShpInfo spid="_x0000_s3471"/>
    <customShpInfo spid="_x0000_s3470"/>
    <customShpInfo spid="_x0000_s3527"/>
    <customShpInfo spid="_x0000_s3526"/>
    <customShpInfo spid="_x0000_s3524"/>
    <customShpInfo spid="_x0000_s3522"/>
    <customShpInfo spid="_x0000_s3513"/>
    <customShpInfo spid="_x0000_s3512"/>
    <customShpInfo spid="_x0000_s3475"/>
    <customShpInfo spid="_x0000_s3474"/>
    <customShpInfo spid="_x0000_s3473"/>
    <customShpInfo spid="_x0000_s3439"/>
    <customShpInfo spid="_x0000_s3438"/>
    <customShpInfo spid="_x0000_s3437"/>
    <customShpInfo spid="_x0000_s3424"/>
    <customShpInfo spid="_x0000_s3423"/>
    <customShpInfo spid="_x0000_s3397"/>
    <customShpInfo spid="_x0000_s3384"/>
    <customShpInfo spid="_x0000_s3525"/>
    <customShpInfo spid="_x0000_s3517"/>
    <customShpInfo spid="_x0000_s3516"/>
    <customShpInfo spid="_x0000_s3477"/>
    <customShpInfo spid="_x0000_s3476"/>
    <customShpInfo spid="_x0000_s3399"/>
    <customShpInfo spid="_x0000_s3398"/>
    <customShpInfo spid="_x0000_s3386"/>
    <customShpInfo spid="_x0000_s3385"/>
    <customShpInfo spid="_x0000_s3519"/>
    <customShpInfo spid="_x0000_s3518"/>
    <customShpInfo spid="_x0000_s3440"/>
    <customShpInfo spid="_x0000_s3400"/>
    <customShpInfo spid="_x0000_s3389"/>
    <customShpInfo spid="_x0000_s3388"/>
    <customShpInfo spid="_x0000_s3387"/>
    <customShpInfo spid="_x0000_s3521"/>
    <customShpInfo spid="_x0000_s3520"/>
    <customShpInfo spid="_x0000_s3515"/>
    <customShpInfo spid="_x0000_s3514"/>
    <customShpInfo spid="_x0000_s3480"/>
    <customShpInfo spid="_x0000_s3479"/>
    <customShpInfo spid="_x0000_s3478"/>
    <customShpInfo spid="_x0000_s3442"/>
    <customShpInfo spid="_x0000_s3441"/>
    <customShpInfo spid="_x0000_s3401"/>
    <customShpInfo spid="_x0000_s3392"/>
    <customShpInfo spid="_x0000_s3391"/>
    <customShpInfo spid="_x0000_s3390"/>
    <customShpInfo spid="_x0000_s3523"/>
    <customShpInfo spid="_x0000_s3403"/>
    <customShpInfo spid="_x0000_s3402"/>
    <customShpInfo spid="_x0000_s3395"/>
    <customShpInfo spid="_x0000_s3394"/>
    <customShpInfo spid="_x0000_s3393"/>
    <customShpInfo spid="_x0000_s3551"/>
    <customShpInfo spid="_x0000_s3753"/>
    <customShpInfo spid="_x0000_s3553"/>
    <customShpInfo spid="_x0000_s3554"/>
    <customShpInfo spid="_x0000_s3555"/>
    <customShpInfo spid="_x0000_s3556"/>
    <customShpInfo spid="_x0000_s3557"/>
    <customShpInfo spid="_x0000_s3558"/>
    <customShpInfo spid="_x0000_s3559"/>
    <customShpInfo spid="_x0000_s3560"/>
    <customShpInfo spid="_x0000_s3561"/>
    <customShpInfo spid="_x0000_s3562"/>
    <customShpInfo spid="_x0000_s3563"/>
    <customShpInfo spid="_x0000_s3564"/>
    <customShpInfo spid="_x0000_s3565"/>
    <customShpInfo spid="_x0000_s3566"/>
    <customShpInfo spid="_x0000_s3567"/>
    <customShpInfo spid="_x0000_s3568"/>
    <customShpInfo spid="_x0000_s3569"/>
    <customShpInfo spid="_x0000_s3570"/>
    <customShpInfo spid="_x0000_s3571"/>
    <customShpInfo spid="_x0000_s3572"/>
    <customShpInfo spid="_x0000_s3573"/>
    <customShpInfo spid="_x0000_s3574"/>
    <customShpInfo spid="_x0000_s3575"/>
    <customShpInfo spid="_x0000_s3576"/>
    <customShpInfo spid="_x0000_s3577"/>
    <customShpInfo spid="_x0000_s3578"/>
    <customShpInfo spid="_x0000_s3579"/>
    <customShpInfo spid="_x0000_s3580"/>
    <customShpInfo spid="_x0000_s3581"/>
    <customShpInfo spid="_x0000_s3582"/>
    <customShpInfo spid="_x0000_s3583"/>
    <customShpInfo spid="_x0000_s3584"/>
    <customShpInfo spid="_x0000_s3585"/>
    <customShpInfo spid="_x0000_s3586"/>
    <customShpInfo spid="_x0000_s3587"/>
    <customShpInfo spid="_x0000_s3588"/>
    <customShpInfo spid="_x0000_s3589"/>
    <customShpInfo spid="_x0000_s3590"/>
    <customShpInfo spid="_x0000_s3591"/>
    <customShpInfo spid="_x0000_s3592"/>
    <customShpInfo spid="_x0000_s3593"/>
    <customShpInfo spid="_x0000_s3594"/>
    <customShpInfo spid="_x0000_s3595"/>
    <customShpInfo spid="_x0000_s3596"/>
    <customShpInfo spid="_x0000_s3597"/>
    <customShpInfo spid="_x0000_s3598"/>
    <customShpInfo spid="_x0000_s3599"/>
    <customShpInfo spid="_x0000_s3600"/>
    <customShpInfo spid="_x0000_s3601"/>
    <customShpInfo spid="_x0000_s3602"/>
    <customShpInfo spid="_x0000_s3603"/>
    <customShpInfo spid="_x0000_s3604"/>
    <customShpInfo spid="_x0000_s3605"/>
    <customShpInfo spid="_x0000_s3606"/>
    <customShpInfo spid="_x0000_s3607"/>
    <customShpInfo spid="_x0000_s3608"/>
    <customShpInfo spid="_x0000_s3609"/>
    <customShpInfo spid="_x0000_s3610"/>
    <customShpInfo spid="_x0000_s3611"/>
    <customShpInfo spid="_x0000_s3612"/>
    <customShpInfo spid="_x0000_s3613"/>
    <customShpInfo spid="_x0000_s3614"/>
    <customShpInfo spid="_x0000_s3615"/>
    <customShpInfo spid="_x0000_s3616"/>
    <customShpInfo spid="_x0000_s3617"/>
    <customShpInfo spid="_x0000_s3618"/>
    <customShpInfo spid="_x0000_s3619"/>
    <customShpInfo spid="_x0000_s3620"/>
    <customShpInfo spid="_x0000_s3621"/>
    <customShpInfo spid="_x0000_s3622"/>
    <customShpInfo spid="_x0000_s3623"/>
    <customShpInfo spid="_x0000_s3624"/>
    <customShpInfo spid="_x0000_s3625"/>
    <customShpInfo spid="_x0000_s3626"/>
    <customShpInfo spid="_x0000_s3627"/>
    <customShpInfo spid="_x0000_s3628"/>
    <customShpInfo spid="_x0000_s3629"/>
    <customShpInfo spid="_x0000_s3630"/>
    <customShpInfo spid="_x0000_s3631"/>
    <customShpInfo spid="_x0000_s3632"/>
    <customShpInfo spid="_x0000_s3633"/>
    <customShpInfo spid="_x0000_s3634"/>
    <customShpInfo spid="_x0000_s3635"/>
    <customShpInfo spid="_x0000_s3636"/>
    <customShpInfo spid="_x0000_s3637"/>
    <customShpInfo spid="_x0000_s3638"/>
    <customShpInfo spid="_x0000_s3639"/>
    <customShpInfo spid="_x0000_s3640"/>
    <customShpInfo spid="_x0000_s3641"/>
    <customShpInfo spid="_x0000_s3642"/>
    <customShpInfo spid="_x0000_s3643"/>
    <customShpInfo spid="_x0000_s3644"/>
    <customShpInfo spid="_x0000_s3645"/>
    <customShpInfo spid="_x0000_s3646"/>
    <customShpInfo spid="_x0000_s3647"/>
    <customShpInfo spid="_x0000_s3648"/>
    <customShpInfo spid="_x0000_s3649"/>
    <customShpInfo spid="_x0000_s3650"/>
    <customShpInfo spid="_x0000_s3651"/>
    <customShpInfo spid="_x0000_s3652"/>
    <customShpInfo spid="_x0000_s3653"/>
    <customShpInfo spid="_x0000_s3654"/>
    <customShpInfo spid="_x0000_s3655"/>
    <customShpInfo spid="_x0000_s3656"/>
    <customShpInfo spid="_x0000_s3657"/>
    <customShpInfo spid="_x0000_s3658"/>
    <customShpInfo spid="_x0000_s3659"/>
    <customShpInfo spid="_x0000_s3660"/>
    <customShpInfo spid="_x0000_s3661"/>
    <customShpInfo spid="_x0000_s3662"/>
    <customShpInfo spid="_x0000_s3663"/>
    <customShpInfo spid="_x0000_s3664"/>
    <customShpInfo spid="_x0000_s3665"/>
    <customShpInfo spid="_x0000_s3666"/>
    <customShpInfo spid="_x0000_s3667"/>
    <customShpInfo spid="_x0000_s3668"/>
    <customShpInfo spid="_x0000_s3669"/>
    <customShpInfo spid="_x0000_s3670"/>
    <customShpInfo spid="_x0000_s3671"/>
    <customShpInfo spid="_x0000_s3672"/>
    <customShpInfo spid="_x0000_s3673"/>
    <customShpInfo spid="_x0000_s3674"/>
    <customShpInfo spid="_x0000_s3675"/>
    <customShpInfo spid="_x0000_s3676"/>
    <customShpInfo spid="_x0000_s3677"/>
    <customShpInfo spid="_x0000_s3678"/>
    <customShpInfo spid="_x0000_s3679"/>
    <customShpInfo spid="_x0000_s3680"/>
    <customShpInfo spid="_x0000_s3681"/>
    <customShpInfo spid="_x0000_s3682"/>
    <customShpInfo spid="_x0000_s3683"/>
    <customShpInfo spid="_x0000_s3684"/>
    <customShpInfo spid="_x0000_s3685"/>
    <customShpInfo spid="_x0000_s3686"/>
    <customShpInfo spid="_x0000_s3687"/>
    <customShpInfo spid="_x0000_s3688"/>
    <customShpInfo spid="_x0000_s3689"/>
    <customShpInfo spid="_x0000_s3690"/>
    <customShpInfo spid="_x0000_s3691"/>
    <customShpInfo spid="_x0000_s3692"/>
    <customShpInfo spid="_x0000_s3693"/>
    <customShpInfo spid="_x0000_s3694"/>
    <customShpInfo spid="_x0000_s3695"/>
    <customShpInfo spid="_x0000_s3696"/>
    <customShpInfo spid="_x0000_s3697"/>
    <customShpInfo spid="_x0000_s3698"/>
    <customShpInfo spid="_x0000_s3699"/>
    <customShpInfo spid="_x0000_s3700"/>
    <customShpInfo spid="_x0000_s3701"/>
    <customShpInfo spid="_x0000_s3702"/>
    <customShpInfo spid="_x0000_s3703"/>
    <customShpInfo spid="_x0000_s3704"/>
    <customShpInfo spid="_x0000_s3705"/>
    <customShpInfo spid="_x0000_s3706"/>
    <customShpInfo spid="_x0000_s3707"/>
    <customShpInfo spid="_x0000_s3708"/>
    <customShpInfo spid="_x0000_s3709"/>
    <customShpInfo spid="_x0000_s3710"/>
    <customShpInfo spid="_x0000_s3711"/>
    <customShpInfo spid="_x0000_s3712"/>
    <customShpInfo spid="_x0000_s3713"/>
    <customShpInfo spid="_x0000_s3714"/>
    <customShpInfo spid="_x0000_s3715"/>
    <customShpInfo spid="_x0000_s3716"/>
    <customShpInfo spid="_x0000_s3717"/>
    <customShpInfo spid="_x0000_s3718"/>
    <customShpInfo spid="_x0000_s3719"/>
    <customShpInfo spid="_x0000_s3720"/>
    <customShpInfo spid="_x0000_s3721"/>
    <customShpInfo spid="_x0000_s3722"/>
    <customShpInfo spid="_x0000_s3723"/>
    <customShpInfo spid="_x0000_s3724"/>
    <customShpInfo spid="_x0000_s3725"/>
    <customShpInfo spid="_x0000_s3726"/>
    <customShpInfo spid="_x0000_s3727"/>
    <customShpInfo spid="_x0000_s3728"/>
    <customShpInfo spid="_x0000_s3729"/>
    <customShpInfo spid="_x0000_s3730"/>
    <customShpInfo spid="_x0000_s3731"/>
    <customShpInfo spid="_x0000_s3732"/>
    <customShpInfo spid="_x0000_s3733"/>
    <customShpInfo spid="_x0000_s3734"/>
    <customShpInfo spid="_x0000_s3735"/>
    <customShpInfo spid="_x0000_s3736"/>
    <customShpInfo spid="_x0000_s3737"/>
    <customShpInfo spid="_x0000_s3738"/>
    <customShpInfo spid="_x0000_s3739"/>
    <customShpInfo spid="_x0000_s3740"/>
    <customShpInfo spid="_x0000_s3741"/>
    <customShpInfo spid="_x0000_s3742"/>
    <customShpInfo spid="_x0000_s3743"/>
    <customShpInfo spid="_x0000_s3744"/>
    <customShpInfo spid="_x0000_s3745"/>
    <customShpInfo spid="_x0000_s3746"/>
    <customShpInfo spid="_x0000_s3747"/>
    <customShpInfo spid="_x0000_s3748"/>
    <customShpInfo spid="_x0000_s3749"/>
    <customShpInfo spid="_x0000_s3750"/>
    <customShpInfo spid="_x0000_s3751"/>
    <customShpInfo spid="_x0000_s3752"/>
    <customShpInfo spid="_x0000_s3550"/>
    <customShpInfo spid="_x0000_s3755"/>
    <customShpInfo spid="_x0000_s3757"/>
    <customShpInfo spid="_x0000_s3758"/>
    <customShpInfo spid="_x0000_s3759"/>
    <customShpInfo spid="_x0000_s3760"/>
    <customShpInfo spid="_x0000_s3761"/>
    <customShpInfo spid="_x0000_s3762"/>
    <customShpInfo spid="_x0000_s3763"/>
    <customShpInfo spid="_x0000_s3764"/>
    <customShpInfo spid="_x0000_s3765"/>
    <customShpInfo spid="_x0000_s3766"/>
    <customShpInfo spid="_x0000_s3767"/>
    <customShpInfo spid="_x0000_s3768"/>
    <customShpInfo spid="_x0000_s3769"/>
    <customShpInfo spid="_x0000_s3770"/>
    <customShpInfo spid="_x0000_s3771"/>
    <customShpInfo spid="_x0000_s3772"/>
    <customShpInfo spid="_x0000_s3773"/>
    <customShpInfo spid="_x0000_s3774"/>
    <customShpInfo spid="_x0000_s3775"/>
    <customShpInfo spid="_x0000_s3776"/>
    <customShpInfo spid="_x0000_s3777"/>
    <customShpInfo spid="_x0000_s3778"/>
    <customShpInfo spid="_x0000_s3779"/>
    <customShpInfo spid="_x0000_s3780"/>
    <customShpInfo spid="_x0000_s3781"/>
    <customShpInfo spid="_x0000_s3782"/>
    <customShpInfo spid="_x0000_s3783"/>
    <customShpInfo spid="_x0000_s3784"/>
    <customShpInfo spid="_x0000_s3785"/>
    <customShpInfo spid="_x0000_s3786"/>
    <customShpInfo spid="_x0000_s3787"/>
    <customShpInfo spid="_x0000_s3788"/>
    <customShpInfo spid="_x0000_s3789"/>
    <customShpInfo spid="_x0000_s3790"/>
    <customShpInfo spid="_x0000_s3791"/>
    <customShpInfo spid="_x0000_s3792"/>
    <customShpInfo spid="_x0000_s3793"/>
    <customShpInfo spid="_x0000_s3794"/>
    <customShpInfo spid="_x0000_s3795"/>
    <customShpInfo spid="_x0000_s3796"/>
    <customShpInfo spid="_x0000_s3797"/>
    <customShpInfo spid="_x0000_s3798"/>
    <customShpInfo spid="_x0000_s3799"/>
    <customShpInfo spid="_x0000_s3800"/>
    <customShpInfo spid="_x0000_s3801"/>
    <customShpInfo spid="_x0000_s3802"/>
    <customShpInfo spid="_x0000_s3803"/>
    <customShpInfo spid="_x0000_s3804"/>
    <customShpInfo spid="_x0000_s3805"/>
    <customShpInfo spid="_x0000_s3806"/>
    <customShpInfo spid="_x0000_s3807"/>
    <customShpInfo spid="_x0000_s3808"/>
    <customShpInfo spid="_x0000_s3809"/>
    <customShpInfo spid="_x0000_s3810"/>
    <customShpInfo spid="_x0000_s3811"/>
    <customShpInfo spid="_x0000_s3812"/>
    <customShpInfo spid="_x0000_s3813"/>
    <customShpInfo spid="_x0000_s3814"/>
    <customShpInfo spid="_x0000_s3815"/>
    <customShpInfo spid="_x0000_s3816"/>
    <customShpInfo spid="_x0000_s3817"/>
    <customShpInfo spid="_x0000_s3818"/>
    <customShpInfo spid="_x0000_s3819"/>
    <customShpInfo spid="_x0000_s3820"/>
    <customShpInfo spid="_x0000_s3821"/>
    <customShpInfo spid="_x0000_s3822"/>
    <customShpInfo spid="_x0000_s3823"/>
    <customShpInfo spid="_x0000_s3824"/>
    <customShpInfo spid="_x0000_s3825"/>
    <customShpInfo spid="_x0000_s3826"/>
    <customShpInfo spid="_x0000_s3827"/>
    <customShpInfo spid="_x0000_s3828"/>
    <customShpInfo spid="_x0000_s3829"/>
    <customShpInfo spid="_x0000_s3830"/>
    <customShpInfo spid="_x0000_s3831"/>
    <customShpInfo spid="_x0000_s3832"/>
    <customShpInfo spid="_x0000_s3833"/>
    <customShpInfo spid="_x0000_s3834"/>
    <customShpInfo spid="_x0000_s3835"/>
    <customShpInfo spid="_x0000_s3836"/>
    <customShpInfo spid="_x0000_s3837"/>
    <customShpInfo spid="_x0000_s3838"/>
    <customShpInfo spid="_x0000_s3839"/>
    <customShpInfo spid="_x0000_s3840"/>
    <customShpInfo spid="_x0000_s3841"/>
    <customShpInfo spid="_x0000_s3842"/>
    <customShpInfo spid="_x0000_s3843"/>
    <customShpInfo spid="_x0000_s3844"/>
    <customShpInfo spid="_x0000_s3845"/>
    <customShpInfo spid="_x0000_s3846"/>
    <customShpInfo spid="_x0000_s3847"/>
    <customShpInfo spid="_x0000_s3848"/>
    <customShpInfo spid="_x0000_s3849"/>
    <customShpInfo spid="_x0000_s3850"/>
    <customShpInfo spid="_x0000_s3851"/>
    <customShpInfo spid="_x0000_s3852"/>
    <customShpInfo spid="_x0000_s3853"/>
    <customShpInfo spid="_x0000_s3854"/>
    <customShpInfo spid="_x0000_s3855"/>
    <customShpInfo spid="_x0000_s3856"/>
    <customShpInfo spid="_x0000_s3857"/>
    <customShpInfo spid="_x0000_s3858"/>
    <customShpInfo spid="_x0000_s3859"/>
    <customShpInfo spid="_x0000_s3860"/>
    <customShpInfo spid="_x0000_s3861"/>
    <customShpInfo spid="_x0000_s3862"/>
    <customShpInfo spid="_x0000_s3863"/>
    <customShpInfo spid="_x0000_s3864"/>
    <customShpInfo spid="_x0000_s3865"/>
    <customShpInfo spid="_x0000_s3866"/>
    <customShpInfo spid="_x0000_s3867"/>
    <customShpInfo spid="_x0000_s3868"/>
    <customShpInfo spid="_x0000_s3869"/>
    <customShpInfo spid="_x0000_s3870"/>
    <customShpInfo spid="_x0000_s3871"/>
    <customShpInfo spid="_x0000_s3872"/>
    <customShpInfo spid="_x0000_s3873"/>
    <customShpInfo spid="_x0000_s3874"/>
    <customShpInfo spid="_x0000_s3875"/>
    <customShpInfo spid="_x0000_s3876"/>
    <customShpInfo spid="_x0000_s3877"/>
    <customShpInfo spid="_x0000_s3878"/>
    <customShpInfo spid="_x0000_s3879"/>
    <customShpInfo spid="_x0000_s3880"/>
    <customShpInfo spid="_x0000_s3881"/>
    <customShpInfo spid="_x0000_s3882"/>
    <customShpInfo spid="_x0000_s3883"/>
    <customShpInfo spid="_x0000_s3884"/>
    <customShpInfo spid="_x0000_s3885"/>
    <customShpInfo spid="_x0000_s3886"/>
    <customShpInfo spid="_x0000_s3887"/>
    <customShpInfo spid="_x0000_s3888"/>
    <customShpInfo spid="_x0000_s3889"/>
    <customShpInfo spid="_x0000_s3890"/>
    <customShpInfo spid="_x0000_s3891"/>
    <customShpInfo spid="_x0000_s3892"/>
    <customShpInfo spid="_x0000_s3893"/>
    <customShpInfo spid="_x0000_s3894"/>
    <customShpInfo spid="_x0000_s3895"/>
    <customShpInfo spid="_x0000_s3896"/>
    <customShpInfo spid="_x0000_s3897"/>
    <customShpInfo spid="_x0000_s3898"/>
    <customShpInfo spid="_x0000_s3899"/>
    <customShpInfo spid="_x0000_s3900"/>
    <customShpInfo spid="_x0000_s3901"/>
    <customShpInfo spid="_x0000_s3902"/>
    <customShpInfo spid="_x0000_s3903"/>
    <customShpInfo spid="_x0000_s3904"/>
    <customShpInfo spid="_x0000_s3905"/>
    <customShpInfo spid="_x0000_s3906"/>
    <customShpInfo spid="_x0000_s3907"/>
    <customShpInfo spid="_x0000_s3908"/>
    <customShpInfo spid="_x0000_s3909"/>
    <customShpInfo spid="_x0000_s3910"/>
    <customShpInfo spid="_x0000_s3911"/>
    <customShpInfo spid="_x0000_s3912"/>
    <customShpInfo spid="_x0000_s3913"/>
    <customShpInfo spid="_x0000_s3914"/>
    <customShpInfo spid="_x0000_s3915"/>
    <customShpInfo spid="_x0000_s3916"/>
    <customShpInfo spid="_x0000_s3917"/>
    <customShpInfo spid="_x0000_s3918"/>
    <customShpInfo spid="_x0000_s3919"/>
    <customShpInfo spid="_x0000_s3920"/>
    <customShpInfo spid="_x0000_s3921"/>
    <customShpInfo spid="_x0000_s3922"/>
    <customShpInfo spid="_x0000_s3923"/>
    <customShpInfo spid="_x0000_s3924"/>
    <customShpInfo spid="_x0000_s3925"/>
    <customShpInfo spid="_x0000_s3926"/>
    <customShpInfo spid="_x0000_s3927"/>
    <customShpInfo spid="_x0000_s3928"/>
    <customShpInfo spid="_x0000_s3929"/>
    <customShpInfo spid="_x0000_s3930"/>
    <customShpInfo spid="_x0000_s3931"/>
    <customShpInfo spid="_x0000_s3932"/>
    <customShpInfo spid="_x0000_s3933"/>
    <customShpInfo spid="_x0000_s3934"/>
    <customShpInfo spid="_x0000_s3935"/>
    <customShpInfo spid="_x0000_s3936"/>
    <customShpInfo spid="_x0000_s3937"/>
    <customShpInfo spid="_x0000_s3938"/>
    <customShpInfo spid="_x0000_s3939"/>
    <customShpInfo spid="_x0000_s3940"/>
    <customShpInfo spid="_x0000_s3941"/>
    <customShpInfo spid="_x0000_s3942"/>
    <customShpInfo spid="_x0000_s3943"/>
    <customShpInfo spid="_x0000_s3944"/>
    <customShpInfo spid="_x0000_s3945"/>
    <customShpInfo spid="_x0000_s3946"/>
    <customShpInfo spid="_x0000_s3947"/>
    <customShpInfo spid="_x0000_s3948"/>
    <customShpInfo spid="_x0000_s3949"/>
    <customShpInfo spid="_x0000_s3950"/>
    <customShpInfo spid="_x0000_s3951"/>
    <customShpInfo spid="_x0000_s3952"/>
    <customShpInfo spid="_x0000_s3953"/>
    <customShpInfo spid="_x0000_s3954"/>
    <customShpInfo spid="_x0000_s3955"/>
    <customShpInfo spid="_x0000_s3956"/>
    <customShpInfo spid="_x0000_s3957"/>
    <customShpInfo spid="_x0000_s3958"/>
    <customShpInfo spid="_x0000_s3959"/>
    <customShpInfo spid="_x0000_s3960"/>
    <customShpInfo spid="_x0000_s3961"/>
    <customShpInfo spid="_x0000_s3962"/>
    <customShpInfo spid="_x0000_s3963"/>
    <customShpInfo spid="_x0000_s3964"/>
    <customShpInfo spid="_x0000_s3965"/>
    <customShpInfo spid="_x0000_s3966"/>
    <customShpInfo spid="_x0000_s3967"/>
    <customShpInfo spid="_x0000_s3968"/>
    <customShpInfo spid="_x0000_s3969"/>
    <customShpInfo spid="_x0000_s3970"/>
    <customShpInfo spid="_x0000_s3971"/>
    <customShpInfo spid="_x0000_s3972"/>
    <customShpInfo spid="_x0000_s3973"/>
    <customShpInfo spid="_x0000_s3974"/>
    <customShpInfo spid="_x0000_s3975"/>
    <customShpInfo spid="_x0000_s3754"/>
    <customShpInfo spid="_x0000_s3977"/>
    <customShpInfo spid="_x0000_s3979"/>
    <customShpInfo spid="_x0000_s3980"/>
    <customShpInfo spid="_x0000_s3981"/>
    <customShpInfo spid="_x0000_s3982"/>
    <customShpInfo spid="_x0000_s3983"/>
    <customShpInfo spid="_x0000_s3984"/>
    <customShpInfo spid="_x0000_s3985"/>
    <customShpInfo spid="_x0000_s3986"/>
    <customShpInfo spid="_x0000_s3987"/>
    <customShpInfo spid="_x0000_s3988"/>
    <customShpInfo spid="_x0000_s3989"/>
    <customShpInfo spid="_x0000_s3990"/>
    <customShpInfo spid="_x0000_s3991"/>
    <customShpInfo spid="_x0000_s3992"/>
    <customShpInfo spid="_x0000_s3993"/>
    <customShpInfo spid="_x0000_s3994"/>
    <customShpInfo spid="_x0000_s3995"/>
    <customShpInfo spid="_x0000_s3996"/>
    <customShpInfo spid="_x0000_s3997"/>
    <customShpInfo spid="_x0000_s3998"/>
    <customShpInfo spid="_x0000_s3999"/>
    <customShpInfo spid="_x0000_s4000"/>
    <customShpInfo spid="_x0000_s4001"/>
    <customShpInfo spid="_x0000_s4002"/>
    <customShpInfo spid="_x0000_s4003"/>
    <customShpInfo spid="_x0000_s4004"/>
    <customShpInfo spid="_x0000_s4005"/>
    <customShpInfo spid="_x0000_s4006"/>
    <customShpInfo spid="_x0000_s4007"/>
    <customShpInfo spid="_x0000_s4008"/>
    <customShpInfo spid="_x0000_s4009"/>
    <customShpInfo spid="_x0000_s4010"/>
    <customShpInfo spid="_x0000_s4011"/>
    <customShpInfo spid="_x0000_s4012"/>
    <customShpInfo spid="_x0000_s4013"/>
    <customShpInfo spid="_x0000_s4014"/>
    <customShpInfo spid="_x0000_s4015"/>
    <customShpInfo spid="_x0000_s4016"/>
    <customShpInfo spid="_x0000_s4017"/>
    <customShpInfo spid="_x0000_s4018"/>
    <customShpInfo spid="_x0000_s4019"/>
    <customShpInfo spid="_x0000_s4020"/>
    <customShpInfo spid="_x0000_s4021"/>
    <customShpInfo spid="_x0000_s4022"/>
    <customShpInfo spid="_x0000_s4023"/>
    <customShpInfo spid="_x0000_s4024"/>
    <customShpInfo spid="_x0000_s4025"/>
    <customShpInfo spid="_x0000_s4026"/>
    <customShpInfo spid="_x0000_s4027"/>
    <customShpInfo spid="_x0000_s4028"/>
    <customShpInfo spid="_x0000_s4029"/>
    <customShpInfo spid="_x0000_s4030"/>
    <customShpInfo spid="_x0000_s4031"/>
    <customShpInfo spid="_x0000_s4032"/>
    <customShpInfo spid="_x0000_s4033"/>
    <customShpInfo spid="_x0000_s4034"/>
    <customShpInfo spid="_x0000_s4035"/>
    <customShpInfo spid="_x0000_s4036"/>
    <customShpInfo spid="_x0000_s4037"/>
    <customShpInfo spid="_x0000_s4038"/>
    <customShpInfo spid="_x0000_s4039"/>
    <customShpInfo spid="_x0000_s4040"/>
    <customShpInfo spid="_x0000_s4041"/>
    <customShpInfo spid="_x0000_s4042"/>
    <customShpInfo spid="_x0000_s4043"/>
    <customShpInfo spid="_x0000_s4044"/>
    <customShpInfo spid="_x0000_s4045"/>
    <customShpInfo spid="_x0000_s4046"/>
    <customShpInfo spid="_x0000_s4047"/>
    <customShpInfo spid="_x0000_s4048"/>
    <customShpInfo spid="_x0000_s4049"/>
    <customShpInfo spid="_x0000_s4050"/>
    <customShpInfo spid="_x0000_s4051"/>
    <customShpInfo spid="_x0000_s4052"/>
    <customShpInfo spid="_x0000_s4053"/>
    <customShpInfo spid="_x0000_s4054"/>
    <customShpInfo spid="_x0000_s4055"/>
    <customShpInfo spid="_x0000_s4056"/>
    <customShpInfo spid="_x0000_s4057"/>
    <customShpInfo spid="_x0000_s4058"/>
    <customShpInfo spid="_x0000_s4059"/>
    <customShpInfo spid="_x0000_s4060"/>
    <customShpInfo spid="_x0000_s4061"/>
    <customShpInfo spid="_x0000_s4062"/>
    <customShpInfo spid="_x0000_s4063"/>
    <customShpInfo spid="_x0000_s4064"/>
    <customShpInfo spid="_x0000_s4065"/>
    <customShpInfo spid="_x0000_s4066"/>
    <customShpInfo spid="_x0000_s4067"/>
    <customShpInfo spid="_x0000_s4068"/>
    <customShpInfo spid="_x0000_s4069"/>
    <customShpInfo spid="_x0000_s4070"/>
    <customShpInfo spid="_x0000_s4071"/>
    <customShpInfo spid="_x0000_s4072"/>
    <customShpInfo spid="_x0000_s4073"/>
    <customShpInfo spid="_x0000_s4074"/>
    <customShpInfo spid="_x0000_s4075"/>
    <customShpInfo spid="_x0000_s4076"/>
    <customShpInfo spid="_x0000_s4077"/>
    <customShpInfo spid="_x0000_s4078"/>
    <customShpInfo spid="_x0000_s4079"/>
    <customShpInfo spid="_x0000_s4080"/>
    <customShpInfo spid="_x0000_s4081"/>
    <customShpInfo spid="_x0000_s4082"/>
    <customShpInfo spid="_x0000_s4083"/>
    <customShpInfo spid="_x0000_s4084"/>
    <customShpInfo spid="_x0000_s4085"/>
    <customShpInfo spid="_x0000_s4086"/>
    <customShpInfo spid="_x0000_s4087"/>
    <customShpInfo spid="_x0000_s4088"/>
    <customShpInfo spid="_x0000_s4089"/>
    <customShpInfo spid="_x0000_s4090"/>
    <customShpInfo spid="_x0000_s4091"/>
    <customShpInfo spid="_x0000_s4092"/>
    <customShpInfo spid="_x0000_s4093"/>
    <customShpInfo spid="_x0000_s4094"/>
    <customShpInfo spid="_x0000_s4095"/>
    <customShpInfo spid="_x0000_s4096"/>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53"/>
    <customShpInfo spid="_x0000_s4154"/>
    <customShpInfo spid="_x0000_s4155"/>
    <customShpInfo spid="_x0000_s4156"/>
    <customShpInfo spid="_x0000_s4157"/>
    <customShpInfo spid="_x0000_s4158"/>
    <customShpInfo spid="_x0000_s4159"/>
    <customShpInfo spid="_x0000_s4160"/>
    <customShpInfo spid="_x0000_s4161"/>
    <customShpInfo spid="_x0000_s4162"/>
    <customShpInfo spid="_x0000_s4163"/>
    <customShpInfo spid="_x0000_s4164"/>
    <customShpInfo spid="_x0000_s4165"/>
    <customShpInfo spid="_x0000_s4166"/>
    <customShpInfo spid="_x0000_s4167"/>
    <customShpInfo spid="_x0000_s4168"/>
    <customShpInfo spid="_x0000_s4169"/>
    <customShpInfo spid="_x0000_s4170"/>
    <customShpInfo spid="_x0000_s4171"/>
    <customShpInfo spid="_x0000_s4172"/>
    <customShpInfo spid="_x0000_s4173"/>
    <customShpInfo spid="_x0000_s4174"/>
    <customShpInfo spid="_x0000_s4175"/>
    <customShpInfo spid="_x0000_s4176"/>
    <customShpInfo spid="_x0000_s4177"/>
    <customShpInfo spid="_x0000_s4178"/>
    <customShpInfo spid="_x0000_s4179"/>
    <customShpInfo spid="_x0000_s3976"/>
    <customShpInfo spid="_x0000_s4181"/>
    <customShpInfo spid="_x0000_s4183"/>
    <customShpInfo spid="_x0000_s4184"/>
    <customShpInfo spid="_x0000_s4185"/>
    <customShpInfo spid="_x0000_s4186"/>
    <customShpInfo spid="_x0000_s4187"/>
    <customShpInfo spid="_x0000_s4188"/>
    <customShpInfo spid="_x0000_s4189"/>
    <customShpInfo spid="_x0000_s4190"/>
    <customShpInfo spid="_x0000_s4191"/>
    <customShpInfo spid="_x0000_s4192"/>
    <customShpInfo spid="_x0000_s4193"/>
    <customShpInfo spid="_x0000_s4194"/>
    <customShpInfo spid="_x0000_s4195"/>
    <customShpInfo spid="_x0000_s4196"/>
    <customShpInfo spid="_x0000_s4197"/>
    <customShpInfo spid="_x0000_s4198"/>
    <customShpInfo spid="_x0000_s4199"/>
    <customShpInfo spid="_x0000_s4200"/>
    <customShpInfo spid="_x0000_s4201"/>
    <customShpInfo spid="_x0000_s4202"/>
    <customShpInfo spid="_x0000_s4203"/>
    <customShpInfo spid="_x0000_s4204"/>
    <customShpInfo spid="_x0000_s4205"/>
    <customShpInfo spid="_x0000_s4206"/>
    <customShpInfo spid="_x0000_s4207"/>
    <customShpInfo spid="_x0000_s4208"/>
    <customShpInfo spid="_x0000_s4209"/>
    <customShpInfo spid="_x0000_s4210"/>
    <customShpInfo spid="_x0000_s4211"/>
    <customShpInfo spid="_x0000_s4212"/>
    <customShpInfo spid="_x0000_s4213"/>
    <customShpInfo spid="_x0000_s4214"/>
    <customShpInfo spid="_x0000_s4215"/>
    <customShpInfo spid="_x0000_s4216"/>
    <customShpInfo spid="_x0000_s4217"/>
    <customShpInfo spid="_x0000_s4218"/>
    <customShpInfo spid="_x0000_s4219"/>
    <customShpInfo spid="_x0000_s4220"/>
    <customShpInfo spid="_x0000_s4221"/>
    <customShpInfo spid="_x0000_s4222"/>
    <customShpInfo spid="_x0000_s4223"/>
    <customShpInfo spid="_x0000_s4224"/>
    <customShpInfo spid="_x0000_s4225"/>
    <customShpInfo spid="_x0000_s4226"/>
    <customShpInfo spid="_x0000_s4227"/>
    <customShpInfo spid="_x0000_s4228"/>
    <customShpInfo spid="_x0000_s4229"/>
    <customShpInfo spid="_x0000_s4230"/>
    <customShpInfo spid="_x0000_s4231"/>
    <customShpInfo spid="_x0000_s4232"/>
    <customShpInfo spid="_x0000_s4233"/>
    <customShpInfo spid="_x0000_s4234"/>
    <customShpInfo spid="_x0000_s4235"/>
    <customShpInfo spid="_x0000_s4236"/>
    <customShpInfo spid="_x0000_s4237"/>
    <customShpInfo spid="_x0000_s4238"/>
    <customShpInfo spid="_x0000_s4239"/>
    <customShpInfo spid="_x0000_s4240"/>
    <customShpInfo spid="_x0000_s4241"/>
    <customShpInfo spid="_x0000_s4242"/>
    <customShpInfo spid="_x0000_s4243"/>
    <customShpInfo spid="_x0000_s4244"/>
    <customShpInfo spid="_x0000_s4245"/>
    <customShpInfo spid="_x0000_s4246"/>
    <customShpInfo spid="_x0000_s4247"/>
    <customShpInfo spid="_x0000_s4248"/>
    <customShpInfo spid="_x0000_s4249"/>
    <customShpInfo spid="_x0000_s4250"/>
    <customShpInfo spid="_x0000_s4251"/>
    <customShpInfo spid="_x0000_s4252"/>
    <customShpInfo spid="_x0000_s4253"/>
    <customShpInfo spid="_x0000_s4254"/>
    <customShpInfo spid="_x0000_s4255"/>
    <customShpInfo spid="_x0000_s4256"/>
    <customShpInfo spid="_x0000_s4257"/>
    <customShpInfo spid="_x0000_s4258"/>
    <customShpInfo spid="_x0000_s4259"/>
    <customShpInfo spid="_x0000_s4260"/>
    <customShpInfo spid="_x0000_s4261"/>
    <customShpInfo spid="_x0000_s4262"/>
    <customShpInfo spid="_x0000_s4263"/>
    <customShpInfo spid="_x0000_s4264"/>
    <customShpInfo spid="_x0000_s4265"/>
    <customShpInfo spid="_x0000_s4266"/>
    <customShpInfo spid="_x0000_s4267"/>
    <customShpInfo spid="_x0000_s4268"/>
    <customShpInfo spid="_x0000_s4269"/>
    <customShpInfo spid="_x0000_s4270"/>
    <customShpInfo spid="_x0000_s4271"/>
    <customShpInfo spid="_x0000_s4272"/>
    <customShpInfo spid="_x0000_s4273"/>
    <customShpInfo spid="_x0000_s4274"/>
    <customShpInfo spid="_x0000_s4275"/>
    <customShpInfo spid="_x0000_s4276"/>
    <customShpInfo spid="_x0000_s4277"/>
    <customShpInfo spid="_x0000_s4278"/>
    <customShpInfo spid="_x0000_s4279"/>
    <customShpInfo spid="_x0000_s4280"/>
    <customShpInfo spid="_x0000_s4281"/>
    <customShpInfo spid="_x0000_s4282"/>
    <customShpInfo spid="_x0000_s4283"/>
    <customShpInfo spid="_x0000_s4284"/>
    <customShpInfo spid="_x0000_s4285"/>
    <customShpInfo spid="_x0000_s4286"/>
    <customShpInfo spid="_x0000_s4287"/>
    <customShpInfo spid="_x0000_s4288"/>
    <customShpInfo spid="_x0000_s4289"/>
    <customShpInfo spid="_x0000_s4290"/>
    <customShpInfo spid="_x0000_s4291"/>
    <customShpInfo spid="_x0000_s4292"/>
    <customShpInfo spid="_x0000_s4293"/>
    <customShpInfo spid="_x0000_s4294"/>
    <customShpInfo spid="_x0000_s4295"/>
    <customShpInfo spid="_x0000_s4296"/>
    <customShpInfo spid="_x0000_s4297"/>
    <customShpInfo spid="_x0000_s4298"/>
    <customShpInfo spid="_x0000_s4299"/>
    <customShpInfo spid="_x0000_s4300"/>
    <customShpInfo spid="_x0000_s4301"/>
    <customShpInfo spid="_x0000_s4302"/>
    <customShpInfo spid="_x0000_s4303"/>
    <customShpInfo spid="_x0000_s4304"/>
    <customShpInfo spid="_x0000_s4305"/>
    <customShpInfo spid="_x0000_s4306"/>
    <customShpInfo spid="_x0000_s4307"/>
    <customShpInfo spid="_x0000_s4308"/>
    <customShpInfo spid="_x0000_s4309"/>
    <customShpInfo spid="_x0000_s4310"/>
    <customShpInfo spid="_x0000_s4311"/>
    <customShpInfo spid="_x0000_s4312"/>
    <customShpInfo spid="_x0000_s4313"/>
    <customShpInfo spid="_x0000_s4314"/>
    <customShpInfo spid="_x0000_s4315"/>
    <customShpInfo spid="_x0000_s4316"/>
    <customShpInfo spid="_x0000_s4317"/>
    <customShpInfo spid="_x0000_s4318"/>
    <customShpInfo spid="_x0000_s4319"/>
    <customShpInfo spid="_x0000_s4320"/>
    <customShpInfo spid="_x0000_s4321"/>
    <customShpInfo spid="_x0000_s4322"/>
    <customShpInfo spid="_x0000_s4323"/>
    <customShpInfo spid="_x0000_s4324"/>
    <customShpInfo spid="_x0000_s4325"/>
    <customShpInfo spid="_x0000_s4326"/>
    <customShpInfo spid="_x0000_s4327"/>
    <customShpInfo spid="_x0000_s4328"/>
    <customShpInfo spid="_x0000_s4329"/>
    <customShpInfo spid="_x0000_s4330"/>
    <customShpInfo spid="_x0000_s4331"/>
    <customShpInfo spid="_x0000_s4332"/>
    <customShpInfo spid="_x0000_s4333"/>
    <customShpInfo spid="_x0000_s4334"/>
    <customShpInfo spid="_x0000_s4335"/>
    <customShpInfo spid="_x0000_s4336"/>
    <customShpInfo spid="_x0000_s4337"/>
    <customShpInfo spid="_x0000_s4338"/>
    <customShpInfo spid="_x0000_s4339"/>
    <customShpInfo spid="_x0000_s4340"/>
    <customShpInfo spid="_x0000_s4341"/>
    <customShpInfo spid="_x0000_s4342"/>
    <customShpInfo spid="_x0000_s4343"/>
    <customShpInfo spid="_x0000_s4344"/>
    <customShpInfo spid="_x0000_s4345"/>
    <customShpInfo spid="_x0000_s4346"/>
    <customShpInfo spid="_x0000_s4347"/>
    <customShpInfo spid="_x0000_s4348"/>
    <customShpInfo spid="_x0000_s4349"/>
    <customShpInfo spid="_x0000_s4350"/>
    <customShpInfo spid="_x0000_s4351"/>
    <customShpInfo spid="_x0000_s4352"/>
    <customShpInfo spid="_x0000_s4353"/>
    <customShpInfo spid="_x0000_s4354"/>
    <customShpInfo spid="_x0000_s4355"/>
    <customShpInfo spid="_x0000_s4356"/>
    <customShpInfo spid="_x0000_s4357"/>
    <customShpInfo spid="_x0000_s4358"/>
    <customShpInfo spid="_x0000_s4359"/>
    <customShpInfo spid="_x0000_s4360"/>
    <customShpInfo spid="_x0000_s4361"/>
    <customShpInfo spid="_x0000_s4362"/>
    <customShpInfo spid="_x0000_s4363"/>
    <customShpInfo spid="_x0000_s4364"/>
    <customShpInfo spid="_x0000_s4365"/>
    <customShpInfo spid="_x0000_s4366"/>
    <customShpInfo spid="_x0000_s4367"/>
    <customShpInfo spid="_x0000_s4368"/>
    <customShpInfo spid="_x0000_s4369"/>
    <customShpInfo spid="_x0000_s4370"/>
    <customShpInfo spid="_x0000_s4371"/>
    <customShpInfo spid="_x0000_s4372"/>
    <customShpInfo spid="_x0000_s4373"/>
    <customShpInfo spid="_x0000_s4374"/>
    <customShpInfo spid="_x0000_s4375"/>
    <customShpInfo spid="_x0000_s4376"/>
    <customShpInfo spid="_x0000_s4377"/>
    <customShpInfo spid="_x0000_s4378"/>
    <customShpInfo spid="_x0000_s4379"/>
    <customShpInfo spid="_x0000_s4380"/>
    <customShpInfo spid="_x0000_s4381"/>
    <customShpInfo spid="_x0000_s4382"/>
    <customShpInfo spid="_x0000_s4383"/>
    <customShpInfo spid="_x0000_s4384"/>
    <customShpInfo spid="_x0000_s4385"/>
    <customShpInfo spid="_x0000_s4386"/>
    <customShpInfo spid="_x0000_s4387"/>
    <customShpInfo spid="_x0000_s4180"/>
    <customShpInfo spid="_x0000_s4389"/>
    <customShpInfo spid="_x0000_s4391"/>
    <customShpInfo spid="_x0000_s4392"/>
    <customShpInfo spid="_x0000_s4393"/>
    <customShpInfo spid="_x0000_s4394"/>
    <customShpInfo spid="_x0000_s4395"/>
    <customShpInfo spid="_x0000_s4396"/>
    <customShpInfo spid="_x0000_s4397"/>
    <customShpInfo spid="_x0000_s4398"/>
    <customShpInfo spid="_x0000_s4399"/>
    <customShpInfo spid="_x0000_s4400"/>
    <customShpInfo spid="_x0000_s4401"/>
    <customShpInfo spid="_x0000_s4402"/>
    <customShpInfo spid="_x0000_s4403"/>
    <customShpInfo spid="_x0000_s4404"/>
    <customShpInfo spid="_x0000_s4405"/>
    <customShpInfo spid="_x0000_s4406"/>
    <customShpInfo spid="_x0000_s4407"/>
    <customShpInfo spid="_x0000_s4408"/>
    <customShpInfo spid="_x0000_s4409"/>
    <customShpInfo spid="_x0000_s4410"/>
    <customShpInfo spid="_x0000_s4411"/>
    <customShpInfo spid="_x0000_s4412"/>
    <customShpInfo spid="_x0000_s4413"/>
    <customShpInfo spid="_x0000_s4414"/>
    <customShpInfo spid="_x0000_s4415"/>
    <customShpInfo spid="_x0000_s4416"/>
    <customShpInfo spid="_x0000_s4417"/>
    <customShpInfo spid="_x0000_s4418"/>
    <customShpInfo spid="_x0000_s4419"/>
    <customShpInfo spid="_x0000_s4420"/>
    <customShpInfo spid="_x0000_s4421"/>
    <customShpInfo spid="_x0000_s4422"/>
    <customShpInfo spid="_x0000_s4423"/>
    <customShpInfo spid="_x0000_s4424"/>
    <customShpInfo spid="_x0000_s4425"/>
    <customShpInfo spid="_x0000_s4426"/>
    <customShpInfo spid="_x0000_s4427"/>
    <customShpInfo spid="_x0000_s4428"/>
    <customShpInfo spid="_x0000_s4429"/>
    <customShpInfo spid="_x0000_s4430"/>
    <customShpInfo spid="_x0000_s4431"/>
    <customShpInfo spid="_x0000_s4432"/>
    <customShpInfo spid="_x0000_s4433"/>
    <customShpInfo spid="_x0000_s4434"/>
    <customShpInfo spid="_x0000_s4435"/>
    <customShpInfo spid="_x0000_s4436"/>
    <customShpInfo spid="_x0000_s4437"/>
    <customShpInfo spid="_x0000_s4438"/>
    <customShpInfo spid="_x0000_s4439"/>
    <customShpInfo spid="_x0000_s4440"/>
    <customShpInfo spid="_x0000_s4441"/>
    <customShpInfo spid="_x0000_s4442"/>
    <customShpInfo spid="_x0000_s4443"/>
    <customShpInfo spid="_x0000_s4444"/>
    <customShpInfo spid="_x0000_s4445"/>
    <customShpInfo spid="_x0000_s4446"/>
    <customShpInfo spid="_x0000_s4447"/>
    <customShpInfo spid="_x0000_s4448"/>
    <customShpInfo spid="_x0000_s4449"/>
    <customShpInfo spid="_x0000_s4450"/>
    <customShpInfo spid="_x0000_s4451"/>
    <customShpInfo spid="_x0000_s4452"/>
    <customShpInfo spid="_x0000_s4453"/>
    <customShpInfo spid="_x0000_s4454"/>
    <customShpInfo spid="_x0000_s4455"/>
    <customShpInfo spid="_x0000_s4456"/>
    <customShpInfo spid="_x0000_s4457"/>
    <customShpInfo spid="_x0000_s4458"/>
    <customShpInfo spid="_x0000_s4459"/>
    <customShpInfo spid="_x0000_s4460"/>
    <customShpInfo spid="_x0000_s4461"/>
    <customShpInfo spid="_x0000_s4462"/>
    <customShpInfo spid="_x0000_s4463"/>
    <customShpInfo spid="_x0000_s4464"/>
    <customShpInfo spid="_x0000_s4465"/>
    <customShpInfo spid="_x0000_s4466"/>
    <customShpInfo spid="_x0000_s4467"/>
    <customShpInfo spid="_x0000_s4468"/>
    <customShpInfo spid="_x0000_s4469"/>
    <customShpInfo spid="_x0000_s4470"/>
    <customShpInfo spid="_x0000_s4471"/>
    <customShpInfo spid="_x0000_s4472"/>
    <customShpInfo spid="_x0000_s4473"/>
    <customShpInfo spid="_x0000_s4474"/>
    <customShpInfo spid="_x0000_s4475"/>
    <customShpInfo spid="_x0000_s4476"/>
    <customShpInfo spid="_x0000_s4477"/>
    <customShpInfo spid="_x0000_s4478"/>
    <customShpInfo spid="_x0000_s4479"/>
    <customShpInfo spid="_x0000_s4480"/>
    <customShpInfo spid="_x0000_s4481"/>
    <customShpInfo spid="_x0000_s4482"/>
    <customShpInfo spid="_x0000_s4483"/>
    <customShpInfo spid="_x0000_s4484"/>
    <customShpInfo spid="_x0000_s4485"/>
    <customShpInfo spid="_x0000_s4486"/>
    <customShpInfo spid="_x0000_s4487"/>
    <customShpInfo spid="_x0000_s4488"/>
    <customShpInfo spid="_x0000_s4489"/>
    <customShpInfo spid="_x0000_s4490"/>
    <customShpInfo spid="_x0000_s4491"/>
    <customShpInfo spid="_x0000_s4492"/>
    <customShpInfo spid="_x0000_s4493"/>
    <customShpInfo spid="_x0000_s4494"/>
    <customShpInfo spid="_x0000_s4495"/>
    <customShpInfo spid="_x0000_s4496"/>
    <customShpInfo spid="_x0000_s4497"/>
    <customShpInfo spid="_x0000_s4498"/>
    <customShpInfo spid="_x0000_s4499"/>
    <customShpInfo spid="_x0000_s4500"/>
    <customShpInfo spid="_x0000_s4501"/>
    <customShpInfo spid="_x0000_s4502"/>
    <customShpInfo spid="_x0000_s4503"/>
    <customShpInfo spid="_x0000_s4504"/>
    <customShpInfo spid="_x0000_s4505"/>
    <customShpInfo spid="_x0000_s4506"/>
    <customShpInfo spid="_x0000_s4507"/>
    <customShpInfo spid="_x0000_s4508"/>
    <customShpInfo spid="_x0000_s4509"/>
    <customShpInfo spid="_x0000_s4510"/>
    <customShpInfo spid="_x0000_s4511"/>
    <customShpInfo spid="_x0000_s4512"/>
    <customShpInfo spid="_x0000_s4513"/>
    <customShpInfo spid="_x0000_s4514"/>
    <customShpInfo spid="_x0000_s4515"/>
    <customShpInfo spid="_x0000_s4516"/>
    <customShpInfo spid="_x0000_s4517"/>
    <customShpInfo spid="_x0000_s4518"/>
    <customShpInfo spid="_x0000_s4519"/>
    <customShpInfo spid="_x0000_s4520"/>
    <customShpInfo spid="_x0000_s4521"/>
    <customShpInfo spid="_x0000_s4522"/>
    <customShpInfo spid="_x0000_s4523"/>
    <customShpInfo spid="_x0000_s4524"/>
    <customShpInfo spid="_x0000_s4525"/>
    <customShpInfo spid="_x0000_s4526"/>
    <customShpInfo spid="_x0000_s4527"/>
    <customShpInfo spid="_x0000_s4528"/>
    <customShpInfo spid="_x0000_s4529"/>
    <customShpInfo spid="_x0000_s4530"/>
    <customShpInfo spid="_x0000_s4531"/>
    <customShpInfo spid="_x0000_s4532"/>
    <customShpInfo spid="_x0000_s4533"/>
    <customShpInfo spid="_x0000_s4534"/>
    <customShpInfo spid="_x0000_s4535"/>
    <customShpInfo spid="_x0000_s4536"/>
    <customShpInfo spid="_x0000_s4537"/>
    <customShpInfo spid="_x0000_s4538"/>
    <customShpInfo spid="_x0000_s4539"/>
    <customShpInfo spid="_x0000_s4540"/>
    <customShpInfo spid="_x0000_s4541"/>
    <customShpInfo spid="_x0000_s4542"/>
    <customShpInfo spid="_x0000_s4543"/>
    <customShpInfo spid="_x0000_s4544"/>
    <customShpInfo spid="_x0000_s4545"/>
    <customShpInfo spid="_x0000_s4546"/>
    <customShpInfo spid="_x0000_s4547"/>
    <customShpInfo spid="_x0000_s4548"/>
    <customShpInfo spid="_x0000_s4549"/>
    <customShpInfo spid="_x0000_s4550"/>
    <customShpInfo spid="_x0000_s4551"/>
    <customShpInfo spid="_x0000_s4552"/>
    <customShpInfo spid="_x0000_s4553"/>
    <customShpInfo spid="_x0000_s4554"/>
    <customShpInfo spid="_x0000_s4555"/>
    <customShpInfo spid="_x0000_s4556"/>
    <customShpInfo spid="_x0000_s4557"/>
    <customShpInfo spid="_x0000_s4558"/>
    <customShpInfo spid="_x0000_s4559"/>
    <customShpInfo spid="_x0000_s4560"/>
    <customShpInfo spid="_x0000_s4561"/>
    <customShpInfo spid="_x0000_s4562"/>
    <customShpInfo spid="_x0000_s4563"/>
    <customShpInfo spid="_x0000_s4564"/>
    <customShpInfo spid="_x0000_s4565"/>
    <customShpInfo spid="_x0000_s4566"/>
    <customShpInfo spid="_x0000_s4567"/>
    <customShpInfo spid="_x0000_s4568"/>
    <customShpInfo spid="_x0000_s4569"/>
    <customShpInfo spid="_x0000_s4570"/>
    <customShpInfo spid="_x0000_s4571"/>
    <customShpInfo spid="_x0000_s4572"/>
    <customShpInfo spid="_x0000_s4573"/>
    <customShpInfo spid="_x0000_s4574"/>
    <customShpInfo spid="_x0000_s4575"/>
    <customShpInfo spid="_x0000_s4576"/>
    <customShpInfo spid="_x0000_s4577"/>
    <customShpInfo spid="_x0000_s4578"/>
    <customShpInfo spid="_x0000_s4579"/>
    <customShpInfo spid="_x0000_s4580"/>
    <customShpInfo spid="_x0000_s4581"/>
    <customShpInfo spid="_x0000_s4582"/>
    <customShpInfo spid="_x0000_s4583"/>
    <customShpInfo spid="_x0000_s4584"/>
    <customShpInfo spid="_x0000_s4585"/>
    <customShpInfo spid="_x0000_s4586"/>
    <customShpInfo spid="_x0000_s4587"/>
    <customShpInfo spid="_x0000_s4588"/>
    <customShpInfo spid="_x0000_s4589"/>
    <customShpInfo spid="_x0000_s4590"/>
    <customShpInfo spid="_x0000_s4591"/>
    <customShpInfo spid="_x0000_s4592"/>
    <customShpInfo spid="_x0000_s4593"/>
    <customShpInfo spid="_x0000_s4594"/>
    <customShpInfo spid="_x0000_s4595"/>
    <customShpInfo spid="_x0000_s4596"/>
    <customShpInfo spid="_x0000_s4597"/>
    <customShpInfo spid="_x0000_s4598"/>
    <customShpInfo spid="_x0000_s4599"/>
    <customShpInfo spid="_x0000_s4600"/>
    <customShpInfo spid="_x0000_s4388"/>
    <customShpInfo spid="_x0000_s4602"/>
    <customShpInfo spid="_x0000_s4604"/>
    <customShpInfo spid="_x0000_s4605"/>
    <customShpInfo spid="_x0000_s4606"/>
    <customShpInfo spid="_x0000_s4607"/>
    <customShpInfo spid="_x0000_s4608"/>
    <customShpInfo spid="_x0000_s4609"/>
    <customShpInfo spid="_x0000_s4610"/>
    <customShpInfo spid="_x0000_s4611"/>
    <customShpInfo spid="_x0000_s4612"/>
    <customShpInfo spid="_x0000_s4613"/>
    <customShpInfo spid="_x0000_s4614"/>
    <customShpInfo spid="_x0000_s4615"/>
    <customShpInfo spid="_x0000_s4616"/>
    <customShpInfo spid="_x0000_s4617"/>
    <customShpInfo spid="_x0000_s4618"/>
    <customShpInfo spid="_x0000_s4619"/>
    <customShpInfo spid="_x0000_s4620"/>
    <customShpInfo spid="_x0000_s4621"/>
    <customShpInfo spid="_x0000_s4622"/>
    <customShpInfo spid="_x0000_s4623"/>
    <customShpInfo spid="_x0000_s4624"/>
    <customShpInfo spid="_x0000_s4625"/>
    <customShpInfo spid="_x0000_s4626"/>
    <customShpInfo spid="_x0000_s4627"/>
    <customShpInfo spid="_x0000_s4628"/>
    <customShpInfo spid="_x0000_s4629"/>
    <customShpInfo spid="_x0000_s4630"/>
    <customShpInfo spid="_x0000_s4631"/>
    <customShpInfo spid="_x0000_s4632"/>
    <customShpInfo spid="_x0000_s4633"/>
    <customShpInfo spid="_x0000_s4634"/>
    <customShpInfo spid="_x0000_s4635"/>
    <customShpInfo spid="_x0000_s4636"/>
    <customShpInfo spid="_x0000_s4637"/>
    <customShpInfo spid="_x0000_s4638"/>
    <customShpInfo spid="_x0000_s4639"/>
    <customShpInfo spid="_x0000_s4640"/>
    <customShpInfo spid="_x0000_s4641"/>
    <customShpInfo spid="_x0000_s4642"/>
    <customShpInfo spid="_x0000_s4643"/>
    <customShpInfo spid="_x0000_s4644"/>
    <customShpInfo spid="_x0000_s4645"/>
    <customShpInfo spid="_x0000_s4646"/>
    <customShpInfo spid="_x0000_s4647"/>
    <customShpInfo spid="_x0000_s4648"/>
    <customShpInfo spid="_x0000_s4649"/>
    <customShpInfo spid="_x0000_s4650"/>
    <customShpInfo spid="_x0000_s4651"/>
    <customShpInfo spid="_x0000_s4652"/>
    <customShpInfo spid="_x0000_s4653"/>
    <customShpInfo spid="_x0000_s4654"/>
    <customShpInfo spid="_x0000_s4655"/>
    <customShpInfo spid="_x0000_s4656"/>
    <customShpInfo spid="_x0000_s4657"/>
    <customShpInfo spid="_x0000_s4658"/>
    <customShpInfo spid="_x0000_s4659"/>
    <customShpInfo spid="_x0000_s4660"/>
    <customShpInfo spid="_x0000_s4661"/>
    <customShpInfo spid="_x0000_s4662"/>
    <customShpInfo spid="_x0000_s4663"/>
    <customShpInfo spid="_x0000_s4664"/>
    <customShpInfo spid="_x0000_s4665"/>
    <customShpInfo spid="_x0000_s4666"/>
    <customShpInfo spid="_x0000_s4667"/>
    <customShpInfo spid="_x0000_s4668"/>
    <customShpInfo spid="_x0000_s4669"/>
    <customShpInfo spid="_x0000_s4670"/>
    <customShpInfo spid="_x0000_s4671"/>
    <customShpInfo spid="_x0000_s4672"/>
    <customShpInfo spid="_x0000_s4673"/>
    <customShpInfo spid="_x0000_s4674"/>
    <customShpInfo spid="_x0000_s4675"/>
    <customShpInfo spid="_x0000_s4676"/>
    <customShpInfo spid="_x0000_s4677"/>
    <customShpInfo spid="_x0000_s4678"/>
    <customShpInfo spid="_x0000_s4679"/>
    <customShpInfo spid="_x0000_s4680"/>
    <customShpInfo spid="_x0000_s4681"/>
    <customShpInfo spid="_x0000_s4682"/>
    <customShpInfo spid="_x0000_s4683"/>
    <customShpInfo spid="_x0000_s4684"/>
    <customShpInfo spid="_x0000_s4685"/>
    <customShpInfo spid="_x0000_s4686"/>
    <customShpInfo spid="_x0000_s4687"/>
    <customShpInfo spid="_x0000_s4688"/>
    <customShpInfo spid="_x0000_s4689"/>
    <customShpInfo spid="_x0000_s4690"/>
    <customShpInfo spid="_x0000_s4691"/>
    <customShpInfo spid="_x0000_s4692"/>
    <customShpInfo spid="_x0000_s4693"/>
    <customShpInfo spid="_x0000_s4694"/>
    <customShpInfo spid="_x0000_s4695"/>
    <customShpInfo spid="_x0000_s4696"/>
    <customShpInfo spid="_x0000_s4697"/>
    <customShpInfo spid="_x0000_s4698"/>
    <customShpInfo spid="_x0000_s4699"/>
    <customShpInfo spid="_x0000_s4700"/>
    <customShpInfo spid="_x0000_s4701"/>
    <customShpInfo spid="_x0000_s4702"/>
    <customShpInfo spid="_x0000_s4703"/>
    <customShpInfo spid="_x0000_s4704"/>
    <customShpInfo spid="_x0000_s4705"/>
    <customShpInfo spid="_x0000_s4706"/>
    <customShpInfo spid="_x0000_s4707"/>
    <customShpInfo spid="_x0000_s4708"/>
    <customShpInfo spid="_x0000_s4709"/>
    <customShpInfo spid="_x0000_s4710"/>
    <customShpInfo spid="_x0000_s4711"/>
    <customShpInfo spid="_x0000_s4712"/>
    <customShpInfo spid="_x0000_s4713"/>
    <customShpInfo spid="_x0000_s4714"/>
    <customShpInfo spid="_x0000_s4715"/>
    <customShpInfo spid="_x0000_s4716"/>
    <customShpInfo spid="_x0000_s4717"/>
    <customShpInfo spid="_x0000_s4718"/>
    <customShpInfo spid="_x0000_s4719"/>
    <customShpInfo spid="_x0000_s4720"/>
    <customShpInfo spid="_x0000_s4721"/>
    <customShpInfo spid="_x0000_s4722"/>
    <customShpInfo spid="_x0000_s4723"/>
    <customShpInfo spid="_x0000_s4724"/>
    <customShpInfo spid="_x0000_s4725"/>
    <customShpInfo spid="_x0000_s4726"/>
    <customShpInfo spid="_x0000_s4727"/>
    <customShpInfo spid="_x0000_s4728"/>
    <customShpInfo spid="_x0000_s4729"/>
    <customShpInfo spid="_x0000_s4730"/>
    <customShpInfo spid="_x0000_s4731"/>
    <customShpInfo spid="_x0000_s4732"/>
    <customShpInfo spid="_x0000_s4733"/>
    <customShpInfo spid="_x0000_s4734"/>
    <customShpInfo spid="_x0000_s4735"/>
    <customShpInfo spid="_x0000_s4736"/>
    <customShpInfo spid="_x0000_s4737"/>
    <customShpInfo spid="_x0000_s4738"/>
    <customShpInfo spid="_x0000_s4739"/>
    <customShpInfo spid="_x0000_s4740"/>
    <customShpInfo spid="_x0000_s4741"/>
    <customShpInfo spid="_x0000_s4742"/>
    <customShpInfo spid="_x0000_s4743"/>
    <customShpInfo spid="_x0000_s4744"/>
    <customShpInfo spid="_x0000_s4745"/>
    <customShpInfo spid="_x0000_s4746"/>
    <customShpInfo spid="_x0000_s4747"/>
    <customShpInfo spid="_x0000_s4748"/>
    <customShpInfo spid="_x0000_s4749"/>
    <customShpInfo spid="_x0000_s4750"/>
    <customShpInfo spid="_x0000_s4751"/>
    <customShpInfo spid="_x0000_s4752"/>
    <customShpInfo spid="_x0000_s4753"/>
    <customShpInfo spid="_x0000_s4754"/>
    <customShpInfo spid="_x0000_s4755"/>
    <customShpInfo spid="_x0000_s4756"/>
    <customShpInfo spid="_x0000_s4757"/>
    <customShpInfo spid="_x0000_s4758"/>
    <customShpInfo spid="_x0000_s4759"/>
    <customShpInfo spid="_x0000_s4760"/>
    <customShpInfo spid="_x0000_s4761"/>
    <customShpInfo spid="_x0000_s4762"/>
    <customShpInfo spid="_x0000_s4763"/>
    <customShpInfo spid="_x0000_s4764"/>
    <customShpInfo spid="_x0000_s4765"/>
    <customShpInfo spid="_x0000_s4766"/>
    <customShpInfo spid="_x0000_s4767"/>
    <customShpInfo spid="_x0000_s4768"/>
    <customShpInfo spid="_x0000_s4769"/>
    <customShpInfo spid="_x0000_s4770"/>
    <customShpInfo spid="_x0000_s4771"/>
    <customShpInfo spid="_x0000_s4772"/>
    <customShpInfo spid="_x0000_s4773"/>
    <customShpInfo spid="_x0000_s4774"/>
    <customShpInfo spid="_x0000_s4775"/>
    <customShpInfo spid="_x0000_s4776"/>
    <customShpInfo spid="_x0000_s4777"/>
    <customShpInfo spid="_x0000_s4778"/>
    <customShpInfo spid="_x0000_s4779"/>
    <customShpInfo spid="_x0000_s4780"/>
    <customShpInfo spid="_x0000_s4781"/>
    <customShpInfo spid="_x0000_s4782"/>
    <customShpInfo spid="_x0000_s4783"/>
    <customShpInfo spid="_x0000_s4784"/>
    <customShpInfo spid="_x0000_s4785"/>
    <customShpInfo spid="_x0000_s4786"/>
    <customShpInfo spid="_x0000_s4787"/>
    <customShpInfo spid="_x0000_s4788"/>
    <customShpInfo spid="_x0000_s4789"/>
    <customShpInfo spid="_x0000_s4790"/>
    <customShpInfo spid="_x0000_s4791"/>
    <customShpInfo spid="_x0000_s4792"/>
    <customShpInfo spid="_x0000_s4793"/>
    <customShpInfo spid="_x0000_s4794"/>
    <customShpInfo spid="_x0000_s4795"/>
    <customShpInfo spid="_x0000_s4796"/>
    <customShpInfo spid="_x0000_s4797"/>
    <customShpInfo spid="_x0000_s4798"/>
    <customShpInfo spid="_x0000_s4799"/>
    <customShpInfo spid="_x0000_s4800"/>
    <customShpInfo spid="_x0000_s4801"/>
    <customShpInfo spid="_x0000_s4802"/>
    <customShpInfo spid="_x0000_s4803"/>
    <customShpInfo spid="_x0000_s4804"/>
    <customShpInfo spid="_x0000_s4805"/>
    <customShpInfo spid="_x0000_s4806"/>
    <customShpInfo spid="_x0000_s4807"/>
    <customShpInfo spid="_x0000_s4808"/>
    <customShpInfo spid="_x0000_s4809"/>
    <customShpInfo spid="_x0000_s4810"/>
    <customShpInfo spid="_x0000_s4811"/>
    <customShpInfo spid="_x0000_s4812"/>
    <customShpInfo spid="_x0000_s4813"/>
    <customShpInfo spid="_x0000_s4814"/>
    <customShpInfo spid="_x0000_s4815"/>
    <customShpInfo spid="_x0000_s4816"/>
    <customShpInfo spid="_x0000_s4817"/>
    <customShpInfo spid="_x0000_s4601"/>
    <customShpInfo spid="_x0000_s4819"/>
    <customShpInfo spid="_x0000_s4820"/>
    <customShpInfo spid="_x0000_s4821"/>
    <customShpInfo spid="_x0000_s4823"/>
    <customShpInfo spid="_x0000_s4824"/>
    <customShpInfo spid="_x0000_s4825"/>
    <customShpInfo spid="_x0000_s4826"/>
    <customShpInfo spid="_x0000_s4827"/>
    <customShpInfo spid="_x0000_s4828"/>
    <customShpInfo spid="_x0000_s4829"/>
    <customShpInfo spid="_x0000_s4830"/>
    <customShpInfo spid="_x0000_s4831"/>
    <customShpInfo spid="_x0000_s4832"/>
    <customShpInfo spid="_x0000_s4833"/>
    <customShpInfo spid="_x0000_s4834"/>
    <customShpInfo spid="_x0000_s4835"/>
    <customShpInfo spid="_x0000_s4836"/>
    <customShpInfo spid="_x0000_s4837"/>
    <customShpInfo spid="_x0000_s4838"/>
    <customShpInfo spid="_x0000_s4839"/>
    <customShpInfo spid="_x0000_s4840"/>
    <customShpInfo spid="_x0000_s4841"/>
    <customShpInfo spid="_x0000_s4842"/>
    <customShpInfo spid="_x0000_s4843"/>
    <customShpInfo spid="_x0000_s4844"/>
    <customShpInfo spid="_x0000_s4845"/>
    <customShpInfo spid="_x0000_s4846"/>
    <customShpInfo spid="_x0000_s4847"/>
    <customShpInfo spid="_x0000_s4848"/>
    <customShpInfo spid="_x0000_s4849"/>
    <customShpInfo spid="_x0000_s4850"/>
    <customShpInfo spid="_x0000_s4851"/>
    <customShpInfo spid="_x0000_s4852"/>
    <customShpInfo spid="_x0000_s4853"/>
    <customShpInfo spid="_x0000_s4854"/>
    <customShpInfo spid="_x0000_s4855"/>
    <customShpInfo spid="_x0000_s4856"/>
    <customShpInfo spid="_x0000_s4857"/>
    <customShpInfo spid="_x0000_s4858"/>
    <customShpInfo spid="_x0000_s4859"/>
    <customShpInfo spid="_x0000_s4860"/>
    <customShpInfo spid="_x0000_s4861"/>
    <customShpInfo spid="_x0000_s4862"/>
    <customShpInfo spid="_x0000_s4863"/>
    <customShpInfo spid="_x0000_s4864"/>
    <customShpInfo spid="_x0000_s4865"/>
    <customShpInfo spid="_x0000_s4866"/>
    <customShpInfo spid="_x0000_s4867"/>
    <customShpInfo spid="_x0000_s4868"/>
    <customShpInfo spid="_x0000_s4869"/>
    <customShpInfo spid="_x0000_s4870"/>
    <customShpInfo spid="_x0000_s4871"/>
    <customShpInfo spid="_x0000_s4872"/>
    <customShpInfo spid="_x0000_s4873"/>
    <customShpInfo spid="_x0000_s4874"/>
    <customShpInfo spid="_x0000_s4875"/>
    <customShpInfo spid="_x0000_s4876"/>
    <customShpInfo spid="_x0000_s4877"/>
    <customShpInfo spid="_x0000_s4878"/>
    <customShpInfo spid="_x0000_s4879"/>
    <customShpInfo spid="_x0000_s4880"/>
    <customShpInfo spid="_x0000_s4881"/>
    <customShpInfo spid="_x0000_s4882"/>
    <customShpInfo spid="_x0000_s4883"/>
    <customShpInfo spid="_x0000_s4884"/>
    <customShpInfo spid="_x0000_s4885"/>
    <customShpInfo spid="_x0000_s4886"/>
    <customShpInfo spid="_x0000_s4887"/>
    <customShpInfo spid="_x0000_s4888"/>
    <customShpInfo spid="_x0000_s4889"/>
    <customShpInfo spid="_x0000_s4890"/>
    <customShpInfo spid="_x0000_s4891"/>
    <customShpInfo spid="_x0000_s4892"/>
    <customShpInfo spid="_x0000_s4893"/>
    <customShpInfo spid="_x0000_s4894"/>
    <customShpInfo spid="_x0000_s4895"/>
    <customShpInfo spid="_x0000_s4896"/>
    <customShpInfo spid="_x0000_s4897"/>
    <customShpInfo spid="_x0000_s4898"/>
    <customShpInfo spid="_x0000_s4899"/>
    <customShpInfo spid="_x0000_s4900"/>
    <customShpInfo spid="_x0000_s4901"/>
    <customShpInfo spid="_x0000_s4902"/>
    <customShpInfo spid="_x0000_s4903"/>
    <customShpInfo spid="_x0000_s4904"/>
    <customShpInfo spid="_x0000_s4905"/>
    <customShpInfo spid="_x0000_s4906"/>
    <customShpInfo spid="_x0000_s4907"/>
    <customShpInfo spid="_x0000_s4908"/>
    <customShpInfo spid="_x0000_s4909"/>
    <customShpInfo spid="_x0000_s4910"/>
    <customShpInfo spid="_x0000_s4911"/>
    <customShpInfo spid="_x0000_s4912"/>
    <customShpInfo spid="_x0000_s4913"/>
    <customShpInfo spid="_x0000_s4914"/>
    <customShpInfo spid="_x0000_s4915"/>
    <customShpInfo spid="_x0000_s4916"/>
    <customShpInfo spid="_x0000_s4917"/>
    <customShpInfo spid="_x0000_s4918"/>
    <customShpInfo spid="_x0000_s4919"/>
    <customShpInfo spid="_x0000_s4920"/>
    <customShpInfo spid="_x0000_s4921"/>
    <customShpInfo spid="_x0000_s4922"/>
    <customShpInfo spid="_x0000_s4923"/>
    <customShpInfo spid="_x0000_s4924"/>
    <customShpInfo spid="_x0000_s4925"/>
    <customShpInfo spid="_x0000_s4926"/>
    <customShpInfo spid="_x0000_s4927"/>
    <customShpInfo spid="_x0000_s4928"/>
    <customShpInfo spid="_x0000_s4929"/>
    <customShpInfo spid="_x0000_s4930"/>
    <customShpInfo spid="_x0000_s4931"/>
    <customShpInfo spid="_x0000_s4932"/>
    <customShpInfo spid="_x0000_s4933"/>
    <customShpInfo spid="_x0000_s4934"/>
    <customShpInfo spid="_x0000_s4935"/>
    <customShpInfo spid="_x0000_s4936"/>
    <customShpInfo spid="_x0000_s4937"/>
    <customShpInfo spid="_x0000_s4938"/>
    <customShpInfo spid="_x0000_s4939"/>
    <customShpInfo spid="_x0000_s4940"/>
    <customShpInfo spid="_x0000_s4941"/>
    <customShpInfo spid="_x0000_s4942"/>
    <customShpInfo spid="_x0000_s4943"/>
    <customShpInfo spid="_x0000_s4944"/>
    <customShpInfo spid="_x0000_s4945"/>
    <customShpInfo spid="_x0000_s4946"/>
    <customShpInfo spid="_x0000_s4947"/>
    <customShpInfo spid="_x0000_s4948"/>
    <customShpInfo spid="_x0000_s4949"/>
    <customShpInfo spid="_x0000_s4950"/>
    <customShpInfo spid="_x0000_s4951"/>
    <customShpInfo spid="_x0000_s4952"/>
    <customShpInfo spid="_x0000_s4953"/>
    <customShpInfo spid="_x0000_s4954"/>
    <customShpInfo spid="_x0000_s4955"/>
    <customShpInfo spid="_x0000_s4956"/>
    <customShpInfo spid="_x0000_s4957"/>
    <customShpInfo spid="_x0000_s4958"/>
    <customShpInfo spid="_x0000_s4959"/>
    <customShpInfo spid="_x0000_s4960"/>
    <customShpInfo spid="_x0000_s4961"/>
    <customShpInfo spid="_x0000_s4962"/>
    <customShpInfo spid="_x0000_s4963"/>
    <customShpInfo spid="_x0000_s4964"/>
    <customShpInfo spid="_x0000_s4965"/>
    <customShpInfo spid="_x0000_s4966"/>
    <customShpInfo spid="_x0000_s4967"/>
    <customShpInfo spid="_x0000_s4968"/>
    <customShpInfo spid="_x0000_s4969"/>
    <customShpInfo spid="_x0000_s4970"/>
    <customShpInfo spid="_x0000_s4971"/>
    <customShpInfo spid="_x0000_s4972"/>
    <customShpInfo spid="_x0000_s4973"/>
    <customShpInfo spid="_x0000_s4974"/>
    <customShpInfo spid="_x0000_s4975"/>
    <customShpInfo spid="_x0000_s4976"/>
    <customShpInfo spid="_x0000_s4977"/>
    <customShpInfo spid="_x0000_s4978"/>
    <customShpInfo spid="_x0000_s4979"/>
    <customShpInfo spid="_x0000_s4980"/>
    <customShpInfo spid="_x0000_s4981"/>
    <customShpInfo spid="_x0000_s4982"/>
    <customShpInfo spid="_x0000_s4983"/>
    <customShpInfo spid="_x0000_s4984"/>
    <customShpInfo spid="_x0000_s4985"/>
    <customShpInfo spid="_x0000_s4986"/>
    <customShpInfo spid="_x0000_s4987"/>
    <customShpInfo spid="_x0000_s4988"/>
    <customShpInfo spid="_x0000_s4989"/>
    <customShpInfo spid="_x0000_s4990"/>
    <customShpInfo spid="_x0000_s4991"/>
    <customShpInfo spid="_x0000_s4992"/>
    <customShpInfo spid="_x0000_s4993"/>
    <customShpInfo spid="_x0000_s4994"/>
    <customShpInfo spid="_x0000_s4995"/>
    <customShpInfo spid="_x0000_s4996"/>
    <customShpInfo spid="_x0000_s4997"/>
    <customShpInfo spid="_x0000_s4998"/>
    <customShpInfo spid="_x0000_s4999"/>
    <customShpInfo spid="_x0000_s5000"/>
    <customShpInfo spid="_x0000_s5001"/>
    <customShpInfo spid="_x0000_s5002"/>
    <customShpInfo spid="_x0000_s5003"/>
    <customShpInfo spid="_x0000_s5004"/>
    <customShpInfo spid="_x0000_s5005"/>
    <customShpInfo spid="_x0000_s5006"/>
    <customShpInfo spid="_x0000_s5007"/>
    <customShpInfo spid="_x0000_s5008"/>
    <customShpInfo spid="_x0000_s5009"/>
    <customShpInfo spid="_x0000_s5010"/>
    <customShpInfo spid="_x0000_s5011"/>
    <customShpInfo spid="_x0000_s5012"/>
    <customShpInfo spid="_x0000_s5013"/>
    <customShpInfo spid="_x0000_s5014"/>
    <customShpInfo spid="_x0000_s5015"/>
    <customShpInfo spid="_x0000_s5016"/>
    <customShpInfo spid="_x0000_s5017"/>
    <customShpInfo spid="_x0000_s5018"/>
    <customShpInfo spid="_x0000_s5019"/>
    <customShpInfo spid="_x0000_s5020"/>
    <customShpInfo spid="_x0000_s5021"/>
    <customShpInfo spid="_x0000_s5022"/>
    <customShpInfo spid="_x0000_s4818"/>
    <customShpInfo spid="_x0000_s5023"/>
    <customShpInfo spid="_x0000_s5024"/>
    <customShpInfo spid="_x0000_s5025"/>
    <customShpInfo spid="_x0000_s5026"/>
    <customShpInfo spid="_x0000_s5027"/>
    <customShpInfo spid="_x0000_s5028"/>
    <customShpInfo spid="_x0000_s5029"/>
    <customShpInfo spid="_x0000_s5030"/>
    <customShpInfo spid="_x0000_s5031"/>
    <customShpInfo spid="_x0000_s5032"/>
    <customShpInfo spid="_x0000_s5033"/>
    <customShpInfo spid="_x0000_s5034"/>
    <customShpInfo spid="_x0000_s5035"/>
    <customShpInfo spid="_x0000_s5036"/>
    <customShpInfo spid="_x0000_s5037"/>
    <customShpInfo spid="_x0000_s5038"/>
    <customShpInfo spid="_x0000_s5039"/>
    <customShpInfo spid="_x0000_s5040"/>
    <customShpInfo spid="_x0000_s5041"/>
    <customShpInfo spid="_x0000_s5042"/>
    <customShpInfo spid="_x0000_s5043"/>
    <customShpInfo spid="_x0000_s5044"/>
    <customShpInfo spid="_x0000_s5045"/>
    <customShpInfo spid="_x0000_s5046"/>
    <customShpInfo spid="_x0000_s5047"/>
    <customShpInfo spid="_x0000_s5048"/>
    <customShpInfo spid="_x0000_s5049"/>
    <customShpInfo spid="_x0000_s5050"/>
    <customShpInfo spid="_x0000_s5051"/>
    <customShpInfo spid="_x0000_s5052"/>
    <customShpInfo spid="_x0000_s5053"/>
    <customShpInfo spid="_x0000_s5054"/>
    <customShpInfo spid="_x0000_s5055"/>
    <customShpInfo spid="_x0000_s5056"/>
    <customShpInfo spid="_x0000_s5057"/>
    <customShpInfo spid="_x0000_s5058"/>
    <customShpInfo spid="_x0000_s5059"/>
    <customShpInfo spid="_x0000_s5060"/>
    <customShpInfo spid="_x0000_s5061"/>
    <customShpInfo spid="_x0000_s5062"/>
    <customShpInfo spid="_x0000_s5063"/>
    <customShpInfo spid="_x0000_s5064"/>
    <customShpInfo spid="_x0000_s5065"/>
    <customShpInfo spid="_x0000_s5066"/>
    <customShpInfo spid="_x0000_s5067"/>
    <customShpInfo spid="_x0000_s5068"/>
    <customShpInfo spid="_x0000_s5069"/>
    <customShpInfo spid="_x0000_s5070"/>
    <customShpInfo spid="_x0000_s5071"/>
    <customShpInfo spid="_x0000_s5072"/>
    <customShpInfo spid="_x0000_s5073"/>
    <customShpInfo spid="_x0000_s5074"/>
    <customShpInfo spid="_x0000_s5075"/>
    <customShpInfo spid="_x0000_s5076"/>
    <customShpInfo spid="_x0000_s5077"/>
    <customShpInfo spid="_x0000_s5078"/>
    <customShpInfo spid="_x0000_s5079"/>
    <customShpInfo spid="_x0000_s5080"/>
    <customShpInfo spid="_x0000_s5081"/>
    <customShpInfo spid="_x0000_s5082"/>
    <customShpInfo spid="_x0000_s5083"/>
    <customShpInfo spid="_x0000_s5084"/>
    <customShpInfo spid="_x0000_s5085"/>
    <customShpInfo spid="_x0000_s5086"/>
    <customShpInfo spid="_x0000_s5087"/>
    <customShpInfo spid="_x0000_s5088"/>
    <customShpInfo spid="_x0000_s5089"/>
    <customShpInfo spid="_x0000_s5090"/>
    <customShpInfo spid="_x0000_s5091"/>
    <customShpInfo spid="_x0000_s5092"/>
    <customShpInfo spid="_x0000_s5093"/>
    <customShpInfo spid="_x0000_s5094"/>
    <customShpInfo spid="_x0000_s5095"/>
    <customShpInfo spid="_x0000_s5096"/>
    <customShpInfo spid="_x0000_s5097"/>
    <customShpInfo spid="_x0000_s5098"/>
    <customShpInfo spid="_x0000_s5099"/>
    <customShpInfo spid="_x0000_s5100"/>
    <customShpInfo spid="_x0000_s5101"/>
    <customShpInfo spid="_x0000_s5102"/>
    <customShpInfo spid="_x0000_s5103"/>
    <customShpInfo spid="_x0000_s5104"/>
    <customShpInfo spid="_x0000_s5105"/>
    <customShpInfo spid="_x0000_s5106"/>
    <customShpInfo spid="_x0000_s5107"/>
    <customShpInfo spid="_x0000_s5108"/>
    <customShpInfo spid="_x0000_s5109"/>
    <customShpInfo spid="_x0000_s5110"/>
    <customShpInfo spid="_x0000_s5111"/>
    <customShpInfo spid="_x0000_s5112"/>
    <customShpInfo spid="_x0000_s5113"/>
    <customShpInfo spid="_x0000_s5114"/>
    <customShpInfo spid="_x0000_s5115"/>
    <customShpInfo spid="_x0000_s5116"/>
    <customShpInfo spid="_x0000_s5117"/>
    <customShpInfo spid="_x0000_s5118"/>
    <customShpInfo spid="_x0000_s5119"/>
    <customShpInfo spid="_x0000_s5120"/>
    <customShpInfo spid="_x0000_s5121"/>
    <customShpInfo spid="_x0000_s5122"/>
    <customShpInfo spid="_x0000_s5123"/>
    <customShpInfo spid="_x0000_s5124"/>
    <customShpInfo spid="_x0000_s5125"/>
    <customShpInfo spid="_x0000_s5126"/>
    <customShpInfo spid="_x0000_s5127"/>
    <customShpInfo spid="_x0000_s5128"/>
    <customShpInfo spid="_x0000_s5129"/>
    <customShpInfo spid="_x0000_s5130"/>
    <customShpInfo spid="_x0000_s5131"/>
    <customShpInfo spid="_x0000_s5132"/>
    <customShpInfo spid="_x0000_s5133"/>
    <customShpInfo spid="_x0000_s5134"/>
    <customShpInfo spid="_x0000_s5135"/>
    <customShpInfo spid="_x0000_s5136"/>
    <customShpInfo spid="_x0000_s5137"/>
    <customShpInfo spid="_x0000_s5138"/>
    <customShpInfo spid="_x0000_s5139"/>
    <customShpInfo spid="_x0000_s5140"/>
    <customShpInfo spid="_x0000_s5141"/>
    <customShpInfo spid="_x0000_s5142"/>
    <customShpInfo spid="_x0000_s5143"/>
    <customShpInfo spid="_x0000_s5144"/>
    <customShpInfo spid="_x0000_s5145"/>
    <customShpInfo spid="_x0000_s5146"/>
    <customShpInfo spid="_x0000_s5147"/>
    <customShpInfo spid="_x0000_s5148"/>
    <customShpInfo spid="_x0000_s5149"/>
    <customShpInfo spid="_x0000_s5150"/>
    <customShpInfo spid="_x0000_s5151"/>
    <customShpInfo spid="_x0000_s5152"/>
    <customShpInfo spid="_x0000_s5153"/>
    <customShpInfo spid="_x0000_s5154"/>
    <customShpInfo spid="_x0000_s5155"/>
    <customShpInfo spid="_x0000_s5156"/>
    <customShpInfo spid="_x0000_s5157"/>
    <customShpInfo spid="_x0000_s5158"/>
    <customShpInfo spid="_x0000_s5159"/>
    <customShpInfo spid="_x0000_s5160"/>
    <customShpInfo spid="_x0000_s5161"/>
    <customShpInfo spid="_x0000_s5162"/>
    <customShpInfo spid="_x0000_s5163"/>
    <customShpInfo spid="_x0000_s5164"/>
    <customShpInfo spid="_x0000_s5165"/>
    <customShpInfo spid="_x0000_s5166"/>
    <customShpInfo spid="_x0000_s5167"/>
    <customShpInfo spid="_x0000_s5168"/>
    <customShpInfo spid="_x0000_s5169"/>
    <customShpInfo spid="_x0000_s5170"/>
    <customShpInfo spid="_x0000_s5171"/>
    <customShpInfo spid="_x0000_s5172"/>
    <customShpInfo spid="_x0000_s5173"/>
    <customShpInfo spid="_x0000_s5174"/>
    <customShpInfo spid="_x0000_s5175"/>
    <customShpInfo spid="_x0000_s5176"/>
    <customShpInfo spid="_x0000_s5177"/>
    <customShpInfo spid="_x0000_s5178"/>
    <customShpInfo spid="_x0000_s5179"/>
    <customShpInfo spid="_x0000_s5180"/>
    <customShpInfo spid="_x0000_s5181"/>
    <customShpInfo spid="_x0000_s5182"/>
    <customShpInfo spid="_x0000_s5183"/>
    <customShpInfo spid="_x0000_s5184"/>
    <customShpInfo spid="_x0000_s5185"/>
    <customShpInfo spid="_x0000_s5186"/>
    <customShpInfo spid="_x0000_s5187"/>
    <customShpInfo spid="_x0000_s5188"/>
    <customShpInfo spid="_x0000_s5189"/>
    <customShpInfo spid="_x0000_s5190"/>
    <customShpInfo spid="_x0000_s5191"/>
    <customShpInfo spid="_x0000_s5192"/>
    <customShpInfo spid="_x0000_s5193"/>
    <customShpInfo spid="_x0000_s5194"/>
    <customShpInfo spid="_x0000_s5195"/>
    <customShpInfo spid="_x0000_s5196"/>
    <customShpInfo spid="_x0000_s5197"/>
    <customShpInfo spid="_x0000_s5198"/>
    <customShpInfo spid="_x0000_s5199"/>
    <customShpInfo spid="_x0000_s5200"/>
    <customShpInfo spid="_x0000_s5201"/>
    <customShpInfo spid="_x0000_s5202"/>
    <customShpInfo spid="_x0000_s5203"/>
    <customShpInfo spid="_x0000_s5204"/>
    <customShpInfo spid="_x0000_s5205"/>
    <customShpInfo spid="_x0000_s5206"/>
    <customShpInfo spid="_x0000_s5207"/>
    <customShpInfo spid="_x0000_s5208"/>
    <customShpInfo spid="_x0000_s5209"/>
    <customShpInfo spid="_x0000_s5210"/>
    <customShpInfo spid="_x0000_s5211"/>
    <customShpInfo spid="_x0000_s5212"/>
    <customShpInfo spid="_x0000_s5213"/>
    <customShpInfo spid="_x0000_s5214"/>
    <customShpInfo spid="_x0000_s5215"/>
    <customShpInfo spid="_x0000_s5216"/>
    <customShpInfo spid="_x0000_s5217"/>
    <customShpInfo spid="_x0000_s5218"/>
    <customShpInfo spid="_x0000_s5219"/>
    <customShpInfo spid="_x0000_s5220"/>
    <customShpInfo spid="_x0000_s5221"/>
    <customShpInfo spid="_x0000_s5222"/>
    <customShpInfo spid="_x0000_s5223"/>
    <customShpInfo spid="_x0000_s5224"/>
    <customShpInfo spid="_x0000_s5225"/>
    <customShpInfo spid="_x0000_s5226"/>
    <customShpInfo spid="_x0000_s5227"/>
    <customShpInfo spid="_x0000_s5228"/>
    <customShpInfo spid="_x0000_s5229"/>
    <customShpInfo spid="_x0000_s5230"/>
    <customShpInfo spid="_x0000_s5231"/>
    <customShpInfo spid="_x0000_s5232"/>
    <customShpInfo spid="_x0000_s5233"/>
    <customShpInfo spid="_x0000_s5234"/>
    <customShpInfo spid="_x0000_s5235"/>
    <customShpInfo spid="_x0000_s5236"/>
    <customShpInfo spid="_x0000_s5237"/>
    <customShpInfo spid="_x0000_s5238"/>
    <customShpInfo spid="_x0000_s5239"/>
    <customShpInfo spid="_x0000_s5240"/>
    <customShpInfo spid="_x0000_s5241"/>
    <customShpInfo spid="_x0000_s5242"/>
    <customShpInfo spid="_x0000_s5243"/>
    <customShpInfo spid="_x0000_s5244"/>
    <customShpInfo spid="_x0000_s5245"/>
    <customShpInfo spid="_x0000_s5246"/>
    <customShpInfo spid="_x0000_s5247"/>
    <customShpInfo spid="_x0000_s5248"/>
    <customShpInfo spid="_x0000_s5249"/>
    <customShpInfo spid="_x0000_s5250"/>
    <customShpInfo spid="_x0000_s5251"/>
    <customShpInfo spid="_x0000_s5252"/>
    <customShpInfo spid="_x0000_s5253"/>
    <customShpInfo spid="_x0000_s5254"/>
    <customShpInfo spid="_x0000_s5255"/>
    <customShpInfo spid="_x0000_s5256"/>
    <customShpInfo spid="_x0000_s5257"/>
    <customShpInfo spid="_x0000_s5258"/>
    <customShpInfo spid="_x0000_s5259"/>
    <customShpInfo spid="_x0000_s5260"/>
    <customShpInfo spid="_x0000_s5261"/>
    <customShpInfo spid="_x0000_s5262"/>
    <customShpInfo spid="_x0000_s5263"/>
    <customShpInfo spid="_x0000_s5264"/>
    <customShpInfo spid="_x0000_s5265"/>
    <customShpInfo spid="_x0000_s5266"/>
    <customShpInfo spid="_x0000_s5267"/>
    <customShpInfo spid="_x0000_s5268"/>
    <customShpInfo spid="_x0000_s5269"/>
    <customShpInfo spid="_x0000_s10298"/>
    <customShpInfo spid="_x0000_s5270"/>
    <customShpInfo spid="_x0000_s10299"/>
    <customShpInfo spid="_x0000_s5271"/>
    <customShpInfo spid="_x0000_s11496"/>
    <customShpInfo spid="_x0000_s5272"/>
    <customShpInfo spid="_x0000_s11497"/>
    <customShpInfo spid="_x0000_s5273"/>
    <customShpInfo spid="_x0000_s11498"/>
    <customShpInfo spid="_x0000_s5274"/>
    <customShpInfo spid="_x0000_s11499"/>
    <customShpInfo spid="_x0000_s5275"/>
    <customShpInfo spid="_x0000_s11500"/>
    <customShpInfo spid="_x0000_s5276"/>
    <customShpInfo spid="_x0000_s11501"/>
    <customShpInfo spid="_x0000_s5277"/>
    <customShpInfo spid="_x0000_s11502"/>
    <customShpInfo spid="_x0000_s5278"/>
    <customShpInfo spid="_x0000_s11503"/>
    <customShpInfo spid="_x0000_s5279"/>
    <customShpInfo spid="_x0000_s11504"/>
    <customShpInfo spid="_x0000_s5280"/>
    <customShpInfo spid="_x0000_s11505"/>
    <customShpInfo spid="_x0000_s5281"/>
    <customShpInfo spid="_x0000_s11506"/>
    <customShpInfo spid="_x0000_s5282"/>
    <customShpInfo spid="_x0000_s11507"/>
    <customShpInfo spid="_x0000_s5283"/>
    <customShpInfo spid="_x0000_s11508"/>
    <customShpInfo spid="_x0000_s5284"/>
    <customShpInfo spid="_x0000_s5285"/>
    <customShpInfo spid="_x0000_s5286"/>
    <customShpInfo spid="_x0000_s11509"/>
    <customShpInfo spid="_x0000_s5287"/>
    <customShpInfo spid="_x0000_s11510"/>
    <customShpInfo spid="_x0000_s5288"/>
    <customShpInfo spid="_x0000_s11511"/>
    <customShpInfo spid="_x0000_s5289"/>
    <customShpInfo spid="_x0000_s11512"/>
    <customShpInfo spid="_x0000_s5290"/>
    <customShpInfo spid="_x0000_s11513"/>
    <customShpInfo spid="_x0000_s5291"/>
    <customShpInfo spid="_x0000_s11514"/>
    <customShpInfo spid="_x0000_s5292"/>
    <customShpInfo spid="_x0000_s11515"/>
    <customShpInfo spid="_x0000_s5293"/>
    <customShpInfo spid="_x0000_s11516"/>
    <customShpInfo spid="_x0000_s5294"/>
    <customShpInfo spid="_x0000_s5296"/>
    <customShpInfo spid="_x0000_s5498"/>
    <customShpInfo spid="_x0000_s5499"/>
    <customShpInfo spid="_x0000_s5298"/>
    <customShpInfo spid="_x0000_s5299"/>
    <customShpInfo spid="_x0000_s5300"/>
    <customShpInfo spid="_x0000_s5301"/>
    <customShpInfo spid="_x0000_s5302"/>
    <customShpInfo spid="_x0000_s5303"/>
    <customShpInfo spid="_x0000_s5304"/>
    <customShpInfo spid="_x0000_s5305"/>
    <customShpInfo spid="_x0000_s5306"/>
    <customShpInfo spid="_x0000_s5307"/>
    <customShpInfo spid="_x0000_s5308"/>
    <customShpInfo spid="_x0000_s5309"/>
    <customShpInfo spid="_x0000_s5310"/>
    <customShpInfo spid="_x0000_s5311"/>
    <customShpInfo spid="_x0000_s5312"/>
    <customShpInfo spid="_x0000_s5313"/>
    <customShpInfo spid="_x0000_s5314"/>
    <customShpInfo spid="_x0000_s5315"/>
    <customShpInfo spid="_x0000_s5316"/>
    <customShpInfo spid="_x0000_s5317"/>
    <customShpInfo spid="_x0000_s5318"/>
    <customShpInfo spid="_x0000_s5319"/>
    <customShpInfo spid="_x0000_s5320"/>
    <customShpInfo spid="_x0000_s5321"/>
    <customShpInfo spid="_x0000_s5322"/>
    <customShpInfo spid="_x0000_s5323"/>
    <customShpInfo spid="_x0000_s5324"/>
    <customShpInfo spid="_x0000_s5325"/>
    <customShpInfo spid="_x0000_s5326"/>
    <customShpInfo spid="_x0000_s5327"/>
    <customShpInfo spid="_x0000_s5328"/>
    <customShpInfo spid="_x0000_s5329"/>
    <customShpInfo spid="_x0000_s5330"/>
    <customShpInfo spid="_x0000_s5331"/>
    <customShpInfo spid="_x0000_s5332"/>
    <customShpInfo spid="_x0000_s5333"/>
    <customShpInfo spid="_x0000_s5334"/>
    <customShpInfo spid="_x0000_s5335"/>
    <customShpInfo spid="_x0000_s5336"/>
    <customShpInfo spid="_x0000_s5337"/>
    <customShpInfo spid="_x0000_s5338"/>
    <customShpInfo spid="_x0000_s5339"/>
    <customShpInfo spid="_x0000_s5340"/>
    <customShpInfo spid="_x0000_s5341"/>
    <customShpInfo spid="_x0000_s5342"/>
    <customShpInfo spid="_x0000_s5343"/>
    <customShpInfo spid="_x0000_s5344"/>
    <customShpInfo spid="_x0000_s5345"/>
    <customShpInfo spid="_x0000_s5346"/>
    <customShpInfo spid="_x0000_s5347"/>
    <customShpInfo spid="_x0000_s5348"/>
    <customShpInfo spid="_x0000_s5349"/>
    <customShpInfo spid="_x0000_s5350"/>
    <customShpInfo spid="_x0000_s5351"/>
    <customShpInfo spid="_x0000_s5352"/>
    <customShpInfo spid="_x0000_s5353"/>
    <customShpInfo spid="_x0000_s5354"/>
    <customShpInfo spid="_x0000_s5355"/>
    <customShpInfo spid="_x0000_s5356"/>
    <customShpInfo spid="_x0000_s5357"/>
    <customShpInfo spid="_x0000_s5358"/>
    <customShpInfo spid="_x0000_s5359"/>
    <customShpInfo spid="_x0000_s5360"/>
    <customShpInfo spid="_x0000_s5361"/>
    <customShpInfo spid="_x0000_s5362"/>
    <customShpInfo spid="_x0000_s5363"/>
    <customShpInfo spid="_x0000_s5364"/>
    <customShpInfo spid="_x0000_s5365"/>
    <customShpInfo spid="_x0000_s5366"/>
    <customShpInfo spid="_x0000_s5367"/>
    <customShpInfo spid="_x0000_s5368"/>
    <customShpInfo spid="_x0000_s5369"/>
    <customShpInfo spid="_x0000_s5370"/>
    <customShpInfo spid="_x0000_s5371"/>
    <customShpInfo spid="_x0000_s5372"/>
    <customShpInfo spid="_x0000_s5373"/>
    <customShpInfo spid="_x0000_s5374"/>
    <customShpInfo spid="_x0000_s5375"/>
    <customShpInfo spid="_x0000_s5376"/>
    <customShpInfo spid="_x0000_s5377"/>
    <customShpInfo spid="_x0000_s5378"/>
    <customShpInfo spid="_x0000_s5379"/>
    <customShpInfo spid="_x0000_s5380"/>
    <customShpInfo spid="_x0000_s5381"/>
    <customShpInfo spid="_x0000_s5382"/>
    <customShpInfo spid="_x0000_s5383"/>
    <customShpInfo spid="_x0000_s5384"/>
    <customShpInfo spid="_x0000_s5385"/>
    <customShpInfo spid="_x0000_s5386"/>
    <customShpInfo spid="_x0000_s5387"/>
    <customShpInfo spid="_x0000_s5388"/>
    <customShpInfo spid="_x0000_s5389"/>
    <customShpInfo spid="_x0000_s5390"/>
    <customShpInfo spid="_x0000_s5391"/>
    <customShpInfo spid="_x0000_s5392"/>
    <customShpInfo spid="_x0000_s5393"/>
    <customShpInfo spid="_x0000_s5394"/>
    <customShpInfo spid="_x0000_s5395"/>
    <customShpInfo spid="_x0000_s5396"/>
    <customShpInfo spid="_x0000_s5397"/>
    <customShpInfo spid="_x0000_s5398"/>
    <customShpInfo spid="_x0000_s5399"/>
    <customShpInfo spid="_x0000_s5400"/>
    <customShpInfo spid="_x0000_s5401"/>
    <customShpInfo spid="_x0000_s5402"/>
    <customShpInfo spid="_x0000_s5403"/>
    <customShpInfo spid="_x0000_s5404"/>
    <customShpInfo spid="_x0000_s5405"/>
    <customShpInfo spid="_x0000_s5406"/>
    <customShpInfo spid="_x0000_s5407"/>
    <customShpInfo spid="_x0000_s5408"/>
    <customShpInfo spid="_x0000_s5409"/>
    <customShpInfo spid="_x0000_s5410"/>
    <customShpInfo spid="_x0000_s5411"/>
    <customShpInfo spid="_x0000_s5412"/>
    <customShpInfo spid="_x0000_s5413"/>
    <customShpInfo spid="_x0000_s5414"/>
    <customShpInfo spid="_x0000_s5415"/>
    <customShpInfo spid="_x0000_s5416"/>
    <customShpInfo spid="_x0000_s5417"/>
    <customShpInfo spid="_x0000_s5418"/>
    <customShpInfo spid="_x0000_s5419"/>
    <customShpInfo spid="_x0000_s5420"/>
    <customShpInfo spid="_x0000_s5421"/>
    <customShpInfo spid="_x0000_s5422"/>
    <customShpInfo spid="_x0000_s5423"/>
    <customShpInfo spid="_x0000_s5424"/>
    <customShpInfo spid="_x0000_s5425"/>
    <customShpInfo spid="_x0000_s5426"/>
    <customShpInfo spid="_x0000_s5427"/>
    <customShpInfo spid="_x0000_s5428"/>
    <customShpInfo spid="_x0000_s5429"/>
    <customShpInfo spid="_x0000_s5430"/>
    <customShpInfo spid="_x0000_s5431"/>
    <customShpInfo spid="_x0000_s5432"/>
    <customShpInfo spid="_x0000_s5433"/>
    <customShpInfo spid="_x0000_s5434"/>
    <customShpInfo spid="_x0000_s5435"/>
    <customShpInfo spid="_x0000_s5436"/>
    <customShpInfo spid="_x0000_s5437"/>
    <customShpInfo spid="_x0000_s5438"/>
    <customShpInfo spid="_x0000_s5439"/>
    <customShpInfo spid="_x0000_s5440"/>
    <customShpInfo spid="_x0000_s5441"/>
    <customShpInfo spid="_x0000_s5442"/>
    <customShpInfo spid="_x0000_s5443"/>
    <customShpInfo spid="_x0000_s5444"/>
    <customShpInfo spid="_x0000_s5445"/>
    <customShpInfo spid="_x0000_s5446"/>
    <customShpInfo spid="_x0000_s5447"/>
    <customShpInfo spid="_x0000_s5448"/>
    <customShpInfo spid="_x0000_s5449"/>
    <customShpInfo spid="_x0000_s5450"/>
    <customShpInfo spid="_x0000_s5451"/>
    <customShpInfo spid="_x0000_s5452"/>
    <customShpInfo spid="_x0000_s5453"/>
    <customShpInfo spid="_x0000_s5454"/>
    <customShpInfo spid="_x0000_s5455"/>
    <customShpInfo spid="_x0000_s5456"/>
    <customShpInfo spid="_x0000_s5457"/>
    <customShpInfo spid="_x0000_s5458"/>
    <customShpInfo spid="_x0000_s5459"/>
    <customShpInfo spid="_x0000_s5460"/>
    <customShpInfo spid="_x0000_s5461"/>
    <customShpInfo spid="_x0000_s5462"/>
    <customShpInfo spid="_x0000_s5463"/>
    <customShpInfo spid="_x0000_s5464"/>
    <customShpInfo spid="_x0000_s5465"/>
    <customShpInfo spid="_x0000_s5466"/>
    <customShpInfo spid="_x0000_s5467"/>
    <customShpInfo spid="_x0000_s5468"/>
    <customShpInfo spid="_x0000_s5469"/>
    <customShpInfo spid="_x0000_s5470"/>
    <customShpInfo spid="_x0000_s5471"/>
    <customShpInfo spid="_x0000_s5472"/>
    <customShpInfo spid="_x0000_s5473"/>
    <customShpInfo spid="_x0000_s5474"/>
    <customShpInfo spid="_x0000_s5475"/>
    <customShpInfo spid="_x0000_s5476"/>
    <customShpInfo spid="_x0000_s5477"/>
    <customShpInfo spid="_x0000_s5478"/>
    <customShpInfo spid="_x0000_s5479"/>
    <customShpInfo spid="_x0000_s5480"/>
    <customShpInfo spid="_x0000_s5481"/>
    <customShpInfo spid="_x0000_s5482"/>
    <customShpInfo spid="_x0000_s5483"/>
    <customShpInfo spid="_x0000_s5484"/>
    <customShpInfo spid="_x0000_s5485"/>
    <customShpInfo spid="_x0000_s5486"/>
    <customShpInfo spid="_x0000_s5487"/>
    <customShpInfo spid="_x0000_s5488"/>
    <customShpInfo spid="_x0000_s5489"/>
    <customShpInfo spid="_x0000_s5490"/>
    <customShpInfo spid="_x0000_s5491"/>
    <customShpInfo spid="_x0000_s5492"/>
    <customShpInfo spid="_x0000_s5493"/>
    <customShpInfo spid="_x0000_s5494"/>
    <customShpInfo spid="_x0000_s5495"/>
    <customShpInfo spid="_x0000_s5496"/>
    <customShpInfo spid="_x0000_s5497"/>
    <customShpInfo spid="_x0000_s5295"/>
    <customShpInfo spid="_x0000_s5501"/>
    <customShpInfo spid="_x0000_s5503"/>
    <customShpInfo spid="_x0000_s5504"/>
    <customShpInfo spid="_x0000_s5505"/>
    <customShpInfo spid="_x0000_s5506"/>
    <customShpInfo spid="_x0000_s5507"/>
    <customShpInfo spid="_x0000_s5508"/>
    <customShpInfo spid="_x0000_s5509"/>
    <customShpInfo spid="_x0000_s5510"/>
    <customShpInfo spid="_x0000_s5511"/>
    <customShpInfo spid="_x0000_s5512"/>
    <customShpInfo spid="_x0000_s5513"/>
    <customShpInfo spid="_x0000_s5514"/>
    <customShpInfo spid="_x0000_s5515"/>
    <customShpInfo spid="_x0000_s5516"/>
    <customShpInfo spid="_x0000_s5517"/>
    <customShpInfo spid="_x0000_s5518"/>
    <customShpInfo spid="_x0000_s5519"/>
    <customShpInfo spid="_x0000_s5520"/>
    <customShpInfo spid="_x0000_s5521"/>
    <customShpInfo spid="_x0000_s5522"/>
    <customShpInfo spid="_x0000_s5523"/>
    <customShpInfo spid="_x0000_s5524"/>
    <customShpInfo spid="_x0000_s5525"/>
    <customShpInfo spid="_x0000_s5526"/>
    <customShpInfo spid="_x0000_s5527"/>
    <customShpInfo spid="_x0000_s5528"/>
    <customShpInfo spid="_x0000_s5529"/>
    <customShpInfo spid="_x0000_s5530"/>
    <customShpInfo spid="_x0000_s5531"/>
    <customShpInfo spid="_x0000_s5532"/>
    <customShpInfo spid="_x0000_s5533"/>
    <customShpInfo spid="_x0000_s5534"/>
    <customShpInfo spid="_x0000_s5535"/>
    <customShpInfo spid="_x0000_s5536"/>
    <customShpInfo spid="_x0000_s5537"/>
    <customShpInfo spid="_x0000_s5538"/>
    <customShpInfo spid="_x0000_s5539"/>
    <customShpInfo spid="_x0000_s5540"/>
    <customShpInfo spid="_x0000_s5541"/>
    <customShpInfo spid="_x0000_s5542"/>
    <customShpInfo spid="_x0000_s5543"/>
    <customShpInfo spid="_x0000_s5544"/>
    <customShpInfo spid="_x0000_s5545"/>
    <customShpInfo spid="_x0000_s5546"/>
    <customShpInfo spid="_x0000_s5547"/>
    <customShpInfo spid="_x0000_s5548"/>
    <customShpInfo spid="_x0000_s5549"/>
    <customShpInfo spid="_x0000_s5550"/>
    <customShpInfo spid="_x0000_s5551"/>
    <customShpInfo spid="_x0000_s5552"/>
    <customShpInfo spid="_x0000_s5553"/>
    <customShpInfo spid="_x0000_s5554"/>
    <customShpInfo spid="_x0000_s5555"/>
    <customShpInfo spid="_x0000_s5556"/>
    <customShpInfo spid="_x0000_s5557"/>
    <customShpInfo spid="_x0000_s5558"/>
    <customShpInfo spid="_x0000_s5559"/>
    <customShpInfo spid="_x0000_s5560"/>
    <customShpInfo spid="_x0000_s5561"/>
    <customShpInfo spid="_x0000_s5562"/>
    <customShpInfo spid="_x0000_s5563"/>
    <customShpInfo spid="_x0000_s5564"/>
    <customShpInfo spid="_x0000_s5565"/>
    <customShpInfo spid="_x0000_s5566"/>
    <customShpInfo spid="_x0000_s5567"/>
    <customShpInfo spid="_x0000_s5568"/>
    <customShpInfo spid="_x0000_s5569"/>
    <customShpInfo spid="_x0000_s5570"/>
    <customShpInfo spid="_x0000_s5571"/>
    <customShpInfo spid="_x0000_s5572"/>
    <customShpInfo spid="_x0000_s5573"/>
    <customShpInfo spid="_x0000_s5574"/>
    <customShpInfo spid="_x0000_s5575"/>
    <customShpInfo spid="_x0000_s5576"/>
    <customShpInfo spid="_x0000_s5577"/>
    <customShpInfo spid="_x0000_s5578"/>
    <customShpInfo spid="_x0000_s5579"/>
    <customShpInfo spid="_x0000_s5580"/>
    <customShpInfo spid="_x0000_s5581"/>
    <customShpInfo spid="_x0000_s5582"/>
    <customShpInfo spid="_x0000_s5583"/>
    <customShpInfo spid="_x0000_s5584"/>
    <customShpInfo spid="_x0000_s5585"/>
    <customShpInfo spid="_x0000_s5586"/>
    <customShpInfo spid="_x0000_s5587"/>
    <customShpInfo spid="_x0000_s5588"/>
    <customShpInfo spid="_x0000_s5589"/>
    <customShpInfo spid="_x0000_s5590"/>
    <customShpInfo spid="_x0000_s5591"/>
    <customShpInfo spid="_x0000_s5592"/>
    <customShpInfo spid="_x0000_s5593"/>
    <customShpInfo spid="_x0000_s5594"/>
    <customShpInfo spid="_x0000_s5595"/>
    <customShpInfo spid="_x0000_s5596"/>
    <customShpInfo spid="_x0000_s5597"/>
    <customShpInfo spid="_x0000_s5598"/>
    <customShpInfo spid="_x0000_s5599"/>
    <customShpInfo spid="_x0000_s5600"/>
    <customShpInfo spid="_x0000_s5601"/>
    <customShpInfo spid="_x0000_s5602"/>
    <customShpInfo spid="_x0000_s5603"/>
    <customShpInfo spid="_x0000_s5604"/>
    <customShpInfo spid="_x0000_s5605"/>
    <customShpInfo spid="_x0000_s5606"/>
    <customShpInfo spid="_x0000_s5607"/>
    <customShpInfo spid="_x0000_s5608"/>
    <customShpInfo spid="_x0000_s5609"/>
    <customShpInfo spid="_x0000_s5610"/>
    <customShpInfo spid="_x0000_s5611"/>
    <customShpInfo spid="_x0000_s5612"/>
    <customShpInfo spid="_x0000_s5613"/>
    <customShpInfo spid="_x0000_s5614"/>
    <customShpInfo spid="_x0000_s5615"/>
    <customShpInfo spid="_x0000_s5616"/>
    <customShpInfo spid="_x0000_s5617"/>
    <customShpInfo spid="_x0000_s5618"/>
    <customShpInfo spid="_x0000_s5619"/>
    <customShpInfo spid="_x0000_s5620"/>
    <customShpInfo spid="_x0000_s5621"/>
    <customShpInfo spid="_x0000_s5622"/>
    <customShpInfo spid="_x0000_s5623"/>
    <customShpInfo spid="_x0000_s5624"/>
    <customShpInfo spid="_x0000_s5625"/>
    <customShpInfo spid="_x0000_s5626"/>
    <customShpInfo spid="_x0000_s5627"/>
    <customShpInfo spid="_x0000_s5628"/>
    <customShpInfo spid="_x0000_s5629"/>
    <customShpInfo spid="_x0000_s5630"/>
    <customShpInfo spid="_x0000_s5631"/>
    <customShpInfo spid="_x0000_s5632"/>
    <customShpInfo spid="_x0000_s5633"/>
    <customShpInfo spid="_x0000_s5634"/>
    <customShpInfo spid="_x0000_s5635"/>
    <customShpInfo spid="_x0000_s5636"/>
    <customShpInfo spid="_x0000_s5637"/>
    <customShpInfo spid="_x0000_s5638"/>
    <customShpInfo spid="_x0000_s5639"/>
    <customShpInfo spid="_x0000_s5640"/>
    <customShpInfo spid="_x0000_s5641"/>
    <customShpInfo spid="_x0000_s5642"/>
    <customShpInfo spid="_x0000_s5643"/>
    <customShpInfo spid="_x0000_s5644"/>
    <customShpInfo spid="_x0000_s5645"/>
    <customShpInfo spid="_x0000_s5646"/>
    <customShpInfo spid="_x0000_s5647"/>
    <customShpInfo spid="_x0000_s5648"/>
    <customShpInfo spid="_x0000_s5649"/>
    <customShpInfo spid="_x0000_s5650"/>
    <customShpInfo spid="_x0000_s5651"/>
    <customShpInfo spid="_x0000_s5652"/>
    <customShpInfo spid="_x0000_s5653"/>
    <customShpInfo spid="_x0000_s5654"/>
    <customShpInfo spid="_x0000_s5655"/>
    <customShpInfo spid="_x0000_s5656"/>
    <customShpInfo spid="_x0000_s5657"/>
    <customShpInfo spid="_x0000_s5658"/>
    <customShpInfo spid="_x0000_s5659"/>
    <customShpInfo spid="_x0000_s5660"/>
    <customShpInfo spid="_x0000_s5661"/>
    <customShpInfo spid="_x0000_s5662"/>
    <customShpInfo spid="_x0000_s5663"/>
    <customShpInfo spid="_x0000_s5664"/>
    <customShpInfo spid="_x0000_s5665"/>
    <customShpInfo spid="_x0000_s5666"/>
    <customShpInfo spid="_x0000_s5667"/>
    <customShpInfo spid="_x0000_s5668"/>
    <customShpInfo spid="_x0000_s5669"/>
    <customShpInfo spid="_x0000_s5670"/>
    <customShpInfo spid="_x0000_s5671"/>
    <customShpInfo spid="_x0000_s5672"/>
    <customShpInfo spid="_x0000_s5673"/>
    <customShpInfo spid="_x0000_s5674"/>
    <customShpInfo spid="_x0000_s5675"/>
    <customShpInfo spid="_x0000_s5676"/>
    <customShpInfo spid="_x0000_s5677"/>
    <customShpInfo spid="_x0000_s5678"/>
    <customShpInfo spid="_x0000_s5679"/>
    <customShpInfo spid="_x0000_s5680"/>
    <customShpInfo spid="_x0000_s5681"/>
    <customShpInfo spid="_x0000_s5682"/>
    <customShpInfo spid="_x0000_s5683"/>
    <customShpInfo spid="_x0000_s5684"/>
    <customShpInfo spid="_x0000_s5685"/>
    <customShpInfo spid="_x0000_s5686"/>
    <customShpInfo spid="_x0000_s5687"/>
    <customShpInfo spid="_x0000_s5688"/>
    <customShpInfo spid="_x0000_s5689"/>
    <customShpInfo spid="_x0000_s5690"/>
    <customShpInfo spid="_x0000_s5691"/>
    <customShpInfo spid="_x0000_s5692"/>
    <customShpInfo spid="_x0000_s5693"/>
    <customShpInfo spid="_x0000_s5694"/>
    <customShpInfo spid="_x0000_s5695"/>
    <customShpInfo spid="_x0000_s5696"/>
    <customShpInfo spid="_x0000_s5697"/>
    <customShpInfo spid="_x0000_s5698"/>
    <customShpInfo spid="_x0000_s5699"/>
    <customShpInfo spid="_x0000_s5700"/>
    <customShpInfo spid="_x0000_s5701"/>
    <customShpInfo spid="_x0000_s5702"/>
    <customShpInfo spid="_x0000_s5703"/>
    <customShpInfo spid="_x0000_s5704"/>
    <customShpInfo spid="_x0000_s5500"/>
    <customShpInfo spid="_x0000_s5705"/>
    <customShpInfo spid="_x0000_s11521"/>
    <customShpInfo spid="_x0000_s11518"/>
    <customShpInfo spid="_x0000_s11517"/>
    <customShpInfo spid="_x0000_s11520"/>
    <customShpInfo spid="_x0000_s11519"/>
    <customShpInfo spid="_x0000_s5706"/>
    <customShpInfo spid="_x0000_s11523"/>
    <customShpInfo spid="_x0000_s11522"/>
    <customShpInfo spid="_x0000_s5707"/>
    <customShpInfo spid="_x0000_s5708"/>
    <customShpInfo spid="_x0000_s5709"/>
    <customShpInfo spid="_x0000_s5710"/>
    <customShpInfo spid="_x0000_s5711"/>
    <customShpInfo spid="_x0000_s5712"/>
    <customShpInfo spid="_x0000_s5713"/>
    <customShpInfo spid="_x0000_s5714"/>
    <customShpInfo spid="_x0000_s5715"/>
    <customShpInfo spid="_x0000_s5716"/>
    <customShpInfo spid="_x0000_s5717"/>
    <customShpInfo spid="_x0000_s5718"/>
    <customShpInfo spid="_x0000_s5719"/>
    <customShpInfo spid="_x0000_s5720"/>
    <customShpInfo spid="_x0000_s5721"/>
    <customShpInfo spid="_x0000_s5722"/>
    <customShpInfo spid="_x0000_s5723"/>
    <customShpInfo spid="_x0000_s5724"/>
    <customShpInfo spid="_x0000_s5725"/>
    <customShpInfo spid="_x0000_s5726"/>
    <customShpInfo spid="_x0000_s5727"/>
    <customShpInfo spid="_x0000_s5728"/>
    <customShpInfo spid="_x0000_s5729"/>
    <customShpInfo spid="_x0000_s5730"/>
    <customShpInfo spid="_x0000_s5731"/>
    <customShpInfo spid="_x0000_s5732"/>
    <customShpInfo spid="_x0000_s5733"/>
    <customShpInfo spid="_x0000_s5734"/>
    <customShpInfo spid="_x0000_s5735"/>
    <customShpInfo spid="_x0000_s5736"/>
    <customShpInfo spid="_x0000_s5737"/>
    <customShpInfo spid="_x0000_s5738"/>
    <customShpInfo spid="_x0000_s5739"/>
    <customShpInfo spid="_x0000_s5740"/>
    <customShpInfo spid="_x0000_s5741"/>
    <customShpInfo spid="_x0000_s5742"/>
    <customShpInfo spid="_x0000_s5743"/>
    <customShpInfo spid="_x0000_s5744"/>
    <customShpInfo spid="_x0000_s5745"/>
    <customShpInfo spid="_x0000_s5746"/>
    <customShpInfo spid="_x0000_s5747"/>
    <customShpInfo spid="_x0000_s5748"/>
    <customShpInfo spid="_x0000_s5749"/>
    <customShpInfo spid="_x0000_s5750"/>
    <customShpInfo spid="_x0000_s5751"/>
    <customShpInfo spid="_x0000_s5752"/>
    <customShpInfo spid="_x0000_s5753"/>
    <customShpInfo spid="_x0000_s5754"/>
    <customShpInfo spid="_x0000_s5755"/>
    <customShpInfo spid="_x0000_s5756"/>
    <customShpInfo spid="_x0000_s5757"/>
    <customShpInfo spid="_x0000_s5758"/>
    <customShpInfo spid="_x0000_s5759"/>
    <customShpInfo spid="_x0000_s5760"/>
    <customShpInfo spid="_x0000_s5761"/>
    <customShpInfo spid="_x0000_s5762"/>
    <customShpInfo spid="_x0000_s5763"/>
    <customShpInfo spid="_x0000_s5764"/>
    <customShpInfo spid="_x0000_s5765"/>
    <customShpInfo spid="_x0000_s5766"/>
    <customShpInfo spid="_x0000_s5767"/>
    <customShpInfo spid="_x0000_s5768"/>
    <customShpInfo spid="_x0000_s5769"/>
    <customShpInfo spid="_x0000_s5770"/>
    <customShpInfo spid="_x0000_s5771"/>
    <customShpInfo spid="_x0000_s5772"/>
    <customShpInfo spid="_x0000_s5773"/>
    <customShpInfo spid="_x0000_s5774"/>
    <customShpInfo spid="_x0000_s5775"/>
    <customShpInfo spid="_x0000_s5776"/>
    <customShpInfo spid="_x0000_s5777"/>
    <customShpInfo spid="_x0000_s5778"/>
    <customShpInfo spid="_x0000_s5779"/>
    <customShpInfo spid="_x0000_s5780"/>
    <customShpInfo spid="_x0000_s5781"/>
    <customShpInfo spid="_x0000_s5782"/>
    <customShpInfo spid="_x0000_s5783"/>
    <customShpInfo spid="_x0000_s5784"/>
    <customShpInfo spid="_x0000_s5785"/>
    <customShpInfo spid="_x0000_s5786"/>
    <customShpInfo spid="_x0000_s5787"/>
    <customShpInfo spid="_x0000_s5788"/>
    <customShpInfo spid="_x0000_s5789"/>
    <customShpInfo spid="_x0000_s5790"/>
    <customShpInfo spid="_x0000_s5791"/>
    <customShpInfo spid="_x0000_s5792"/>
    <customShpInfo spid="_x0000_s5793"/>
    <customShpInfo spid="_x0000_s5794"/>
    <customShpInfo spid="_x0000_s5795"/>
    <customShpInfo spid="_x0000_s5796"/>
    <customShpInfo spid="_x0000_s5797"/>
    <customShpInfo spid="_x0000_s5798"/>
    <customShpInfo spid="_x0000_s5799"/>
    <customShpInfo spid="_x0000_s5800"/>
    <customShpInfo spid="_x0000_s5801"/>
    <customShpInfo spid="_x0000_s5802"/>
    <customShpInfo spid="_x0000_s5803"/>
    <customShpInfo spid="_x0000_s5804"/>
    <customShpInfo spid="_x0000_s5805"/>
    <customShpInfo spid="_x0000_s5806"/>
    <customShpInfo spid="_x0000_s5807"/>
    <customShpInfo spid="_x0000_s5808"/>
    <customShpInfo spid="_x0000_s5809"/>
    <customShpInfo spid="_x0000_s5810"/>
    <customShpInfo spid="_x0000_s5811"/>
    <customShpInfo spid="_x0000_s5812"/>
    <customShpInfo spid="_x0000_s5813"/>
    <customShpInfo spid="_x0000_s5814"/>
    <customShpInfo spid="_x0000_s5815"/>
    <customShpInfo spid="_x0000_s5816"/>
    <customShpInfo spid="_x0000_s5817"/>
    <customShpInfo spid="_x0000_s5818"/>
    <customShpInfo spid="_x0000_s5819"/>
    <customShpInfo spid="_x0000_s5820"/>
    <customShpInfo spid="_x0000_s5821"/>
    <customShpInfo spid="_x0000_s5822"/>
    <customShpInfo spid="_x0000_s5823"/>
    <customShpInfo spid="_x0000_s5824"/>
    <customShpInfo spid="_x0000_s5825"/>
    <customShpInfo spid="_x0000_s5826"/>
    <customShpInfo spid="_x0000_s5827"/>
    <customShpInfo spid="_x0000_s5828"/>
    <customShpInfo spid="_x0000_s5829"/>
    <customShpInfo spid="_x0000_s5830"/>
    <customShpInfo spid="_x0000_s5831"/>
    <customShpInfo spid="_x0000_s5832"/>
    <customShpInfo spid="_x0000_s5833"/>
    <customShpInfo spid="_x0000_s5834"/>
    <customShpInfo spid="_x0000_s5835"/>
    <customShpInfo spid="_x0000_s5836"/>
    <customShpInfo spid="_x0000_s5837"/>
    <customShpInfo spid="_x0000_s5838"/>
    <customShpInfo spid="_x0000_s5839"/>
    <customShpInfo spid="_x0000_s5840"/>
    <customShpInfo spid="_x0000_s5841"/>
    <customShpInfo spid="_x0000_s5842"/>
    <customShpInfo spid="_x0000_s5843"/>
    <customShpInfo spid="_x0000_s5844"/>
    <customShpInfo spid="_x0000_s5845"/>
    <customShpInfo spid="_x0000_s5846"/>
    <customShpInfo spid="_x0000_s5847"/>
    <customShpInfo spid="_x0000_s5848"/>
    <customShpInfo spid="_x0000_s5849"/>
    <customShpInfo spid="_x0000_s5850"/>
    <customShpInfo spid="_x0000_s5851"/>
    <customShpInfo spid="_x0000_s5852"/>
    <customShpInfo spid="_x0000_s5853"/>
    <customShpInfo spid="_x0000_s5854"/>
    <customShpInfo spid="_x0000_s5855"/>
    <customShpInfo spid="_x0000_s5856"/>
    <customShpInfo spid="_x0000_s5857"/>
    <customShpInfo spid="_x0000_s5858"/>
    <customShpInfo spid="_x0000_s5859"/>
    <customShpInfo spid="_x0000_s5860"/>
    <customShpInfo spid="_x0000_s5861"/>
    <customShpInfo spid="_x0000_s5862"/>
    <customShpInfo spid="_x0000_s5863"/>
    <customShpInfo spid="_x0000_s5864"/>
    <customShpInfo spid="_x0000_s5865"/>
    <customShpInfo spid="_x0000_s5866"/>
    <customShpInfo spid="_x0000_s5867"/>
    <customShpInfo spid="_x0000_s5868"/>
    <customShpInfo spid="_x0000_s5869"/>
    <customShpInfo spid="_x0000_s5870"/>
    <customShpInfo spid="_x0000_s5871"/>
    <customShpInfo spid="_x0000_s5872"/>
    <customShpInfo spid="_x0000_s5873"/>
    <customShpInfo spid="_x0000_s5874"/>
    <customShpInfo spid="_x0000_s5875"/>
    <customShpInfo spid="_x0000_s5876"/>
    <customShpInfo spid="_x0000_s5877"/>
    <customShpInfo spid="_x0000_s5878"/>
    <customShpInfo spid="_x0000_s5879"/>
    <customShpInfo spid="_x0000_s5880"/>
    <customShpInfo spid="_x0000_s5881"/>
    <customShpInfo spid="_x0000_s5882"/>
    <customShpInfo spid="_x0000_s5883"/>
    <customShpInfo spid="_x0000_s5884"/>
    <customShpInfo spid="_x0000_s5885"/>
    <customShpInfo spid="_x0000_s5886"/>
    <customShpInfo spid="_x0000_s5887"/>
    <customShpInfo spid="_x0000_s5888"/>
    <customShpInfo spid="_x0000_s5889"/>
    <customShpInfo spid="_x0000_s5890"/>
    <customShpInfo spid="_x0000_s5891"/>
    <customShpInfo spid="_x0000_s5892"/>
    <customShpInfo spid="_x0000_s5893"/>
    <customShpInfo spid="_x0000_s5894"/>
    <customShpInfo spid="_x0000_s5895"/>
    <customShpInfo spid="_x0000_s5896"/>
    <customShpInfo spid="_x0000_s5897"/>
    <customShpInfo spid="_x0000_s5898"/>
    <customShpInfo spid="_x0000_s5899"/>
    <customShpInfo spid="_x0000_s5900"/>
    <customShpInfo spid="_x0000_s5901"/>
    <customShpInfo spid="_x0000_s5902"/>
    <customShpInfo spid="_x0000_s5903"/>
    <customShpInfo spid="_x0000_s5904"/>
    <customShpInfo spid="_x0000_s5905"/>
    <customShpInfo spid="_x0000_s5906"/>
    <customShpInfo spid="_x0000_s5907"/>
    <customShpInfo spid="_x0000_s5908"/>
    <customShpInfo spid="_x0000_s5909"/>
    <customShpInfo spid="_x0000_s5910"/>
    <customShpInfo spid="_x0000_s5911"/>
    <customShpInfo spid="_x0000_s5912"/>
    <customShpInfo spid="_x0000_s5913"/>
    <customShpInfo spid="_x0000_s5914"/>
    <customShpInfo spid="_x0000_s5915"/>
    <customShpInfo spid="_x0000_s5916"/>
    <customShpInfo spid="_x0000_s5917"/>
    <customShpInfo spid="_x0000_s5918"/>
    <customShpInfo spid="_x0000_s5919"/>
    <customShpInfo spid="_x0000_s5920"/>
    <customShpInfo spid="_x0000_s5921"/>
    <customShpInfo spid="_x0000_s5922"/>
    <customShpInfo spid="_x0000_s5923"/>
    <customShpInfo spid="_x0000_s5924"/>
    <customShpInfo spid="_x0000_s5925"/>
    <customShpInfo spid="_x0000_s5926"/>
    <customShpInfo spid="_x0000_s5927"/>
    <customShpInfo spid="_x0000_s5928"/>
    <customShpInfo spid="_x0000_s5929"/>
    <customShpInfo spid="_x0000_s11525"/>
    <customShpInfo spid="_x0000_s11524"/>
    <customShpInfo spid="_x0000_s5930"/>
    <customShpInfo spid="_x0000_s11526"/>
    <customShpInfo spid="_x0000_s11527"/>
    <customShpInfo spid="_x0000_s5931"/>
    <customShpInfo spid="_x0000_s11529"/>
    <customShpInfo spid="_x0000_s11528"/>
    <customShpInfo spid="_x0000_s5932"/>
    <customShpInfo spid="_x0000_s5933"/>
    <customShpInfo spid="_x0000_s5934"/>
    <customShpInfo spid="_x0000_s5935"/>
    <customShpInfo spid="_x0000_s5936"/>
    <customShpInfo spid="_x0000_s5937"/>
    <customShpInfo spid="_x0000_s5938"/>
    <customShpInfo spid="_x0000_s5939"/>
    <customShpInfo spid="_x0000_s5940"/>
    <customShpInfo spid="_x0000_s5941"/>
    <customShpInfo spid="_x0000_s5942"/>
    <customShpInfo spid="_x0000_s5943"/>
    <customShpInfo spid="_x0000_s5944"/>
    <customShpInfo spid="_x0000_s5945"/>
    <customShpInfo spid="_x0000_s5946"/>
    <customShpInfo spid="_x0000_s5947"/>
    <customShpInfo spid="_x0000_s5948"/>
    <customShpInfo spid="_x0000_s5949"/>
    <customShpInfo spid="_x0000_s5950"/>
    <customShpInfo spid="_x0000_s5951"/>
    <customShpInfo spid="_x0000_s5952"/>
    <customShpInfo spid="_x0000_s5953"/>
    <customShpInfo spid="_x0000_s5954"/>
    <customShpInfo spid="_x0000_s5955"/>
    <customShpInfo spid="_x0000_s5956"/>
    <customShpInfo spid="_x0000_s5957"/>
    <customShpInfo spid="_x0000_s5958"/>
    <customShpInfo spid="_x0000_s5959"/>
    <customShpInfo spid="_x0000_s5960"/>
    <customShpInfo spid="_x0000_s5961"/>
    <customShpInfo spid="_x0000_s5962"/>
    <customShpInfo spid="_x0000_s5963"/>
    <customShpInfo spid="_x0000_s5964"/>
    <customShpInfo spid="_x0000_s5965"/>
    <customShpInfo spid="_x0000_s5966"/>
    <customShpInfo spid="_x0000_s5967"/>
    <customShpInfo spid="_x0000_s5968"/>
    <customShpInfo spid="_x0000_s5969"/>
    <customShpInfo spid="_x0000_s5970"/>
    <customShpInfo spid="_x0000_s5971"/>
    <customShpInfo spid="_x0000_s5972"/>
    <customShpInfo spid="_x0000_s5973"/>
    <customShpInfo spid="_x0000_s5974"/>
    <customShpInfo spid="_x0000_s5975"/>
    <customShpInfo spid="_x0000_s5976"/>
    <customShpInfo spid="_x0000_s5977"/>
    <customShpInfo spid="_x0000_s5978"/>
    <customShpInfo spid="_x0000_s5979"/>
    <customShpInfo spid="_x0000_s5980"/>
    <customShpInfo spid="_x0000_s5981"/>
    <customShpInfo spid="_x0000_s5982"/>
    <customShpInfo spid="_x0000_s5983"/>
    <customShpInfo spid="_x0000_s5984"/>
    <customShpInfo spid="_x0000_s5985"/>
    <customShpInfo spid="_x0000_s5986"/>
    <customShpInfo spid="_x0000_s5987"/>
    <customShpInfo spid="_x0000_s5988"/>
    <customShpInfo spid="_x0000_s5989"/>
    <customShpInfo spid="_x0000_s5990"/>
    <customShpInfo spid="_x0000_s5991"/>
    <customShpInfo spid="_x0000_s5992"/>
    <customShpInfo spid="_x0000_s5993"/>
    <customShpInfo spid="_x0000_s5994"/>
    <customShpInfo spid="_x0000_s5995"/>
    <customShpInfo spid="_x0000_s5996"/>
    <customShpInfo spid="_x0000_s5997"/>
    <customShpInfo spid="_x0000_s5998"/>
    <customShpInfo spid="_x0000_s5999"/>
    <customShpInfo spid="_x0000_s6000"/>
    <customShpInfo spid="_x0000_s6001"/>
    <customShpInfo spid="_x0000_s6002"/>
    <customShpInfo spid="_x0000_s6003"/>
    <customShpInfo spid="_x0000_s6004"/>
    <customShpInfo spid="_x0000_s6005"/>
    <customShpInfo spid="_x0000_s6006"/>
    <customShpInfo spid="_x0000_s6007"/>
    <customShpInfo spid="_x0000_s6008"/>
    <customShpInfo spid="_x0000_s6009"/>
    <customShpInfo spid="_x0000_s6010"/>
    <customShpInfo spid="_x0000_s6011"/>
    <customShpInfo spid="_x0000_s6012"/>
    <customShpInfo spid="_x0000_s6013"/>
    <customShpInfo spid="_x0000_s6014"/>
    <customShpInfo spid="_x0000_s6015"/>
    <customShpInfo spid="_x0000_s6016"/>
    <customShpInfo spid="_x0000_s6017"/>
    <customShpInfo spid="_x0000_s6018"/>
    <customShpInfo spid="_x0000_s6019"/>
    <customShpInfo spid="_x0000_s6020"/>
    <customShpInfo spid="_x0000_s6021"/>
    <customShpInfo spid="_x0000_s6022"/>
    <customShpInfo spid="_x0000_s6023"/>
    <customShpInfo spid="_x0000_s6024"/>
    <customShpInfo spid="_x0000_s6025"/>
    <customShpInfo spid="_x0000_s6026"/>
    <customShpInfo spid="_x0000_s6027"/>
    <customShpInfo spid="_x0000_s6028"/>
    <customShpInfo spid="_x0000_s6029"/>
    <customShpInfo spid="_x0000_s6030"/>
    <customShpInfo spid="_x0000_s6031"/>
    <customShpInfo spid="_x0000_s6032"/>
    <customShpInfo spid="_x0000_s6033"/>
    <customShpInfo spid="_x0000_s6034"/>
    <customShpInfo spid="_x0000_s6035"/>
    <customShpInfo spid="_x0000_s6036"/>
    <customShpInfo spid="_x0000_s6037"/>
    <customShpInfo spid="_x0000_s6038"/>
    <customShpInfo spid="_x0000_s6039"/>
    <customShpInfo spid="_x0000_s6040"/>
    <customShpInfo spid="_x0000_s6041"/>
    <customShpInfo spid="_x0000_s6042"/>
    <customShpInfo spid="_x0000_s6043"/>
    <customShpInfo spid="_x0000_s6044"/>
    <customShpInfo spid="_x0000_s6045"/>
    <customShpInfo spid="_x0000_s6046"/>
    <customShpInfo spid="_x0000_s6047"/>
    <customShpInfo spid="_x0000_s6048"/>
    <customShpInfo spid="_x0000_s6049"/>
    <customShpInfo spid="_x0000_s6050"/>
    <customShpInfo spid="_x0000_s6051"/>
    <customShpInfo spid="_x0000_s6052"/>
    <customShpInfo spid="_x0000_s6053"/>
    <customShpInfo spid="_x0000_s6054"/>
    <customShpInfo spid="_x0000_s6055"/>
    <customShpInfo spid="_x0000_s6056"/>
    <customShpInfo spid="_x0000_s6057"/>
    <customShpInfo spid="_x0000_s6058"/>
    <customShpInfo spid="_x0000_s6059"/>
    <customShpInfo spid="_x0000_s6060"/>
    <customShpInfo spid="_x0000_s6061"/>
    <customShpInfo spid="_x0000_s6062"/>
    <customShpInfo spid="_x0000_s6063"/>
    <customShpInfo spid="_x0000_s6064"/>
    <customShpInfo spid="_x0000_s6065"/>
    <customShpInfo spid="_x0000_s6066"/>
    <customShpInfo spid="_x0000_s6067"/>
    <customShpInfo spid="_x0000_s6068"/>
    <customShpInfo spid="_x0000_s6069"/>
    <customShpInfo spid="_x0000_s6070"/>
    <customShpInfo spid="_x0000_s6071"/>
    <customShpInfo spid="_x0000_s6072"/>
    <customShpInfo spid="_x0000_s6073"/>
    <customShpInfo spid="_x0000_s6074"/>
    <customShpInfo spid="_x0000_s6075"/>
    <customShpInfo spid="_x0000_s6076"/>
    <customShpInfo spid="_x0000_s6077"/>
    <customShpInfo spid="_x0000_s6078"/>
    <customShpInfo spid="_x0000_s6079"/>
    <customShpInfo spid="_x0000_s6080"/>
    <customShpInfo spid="_x0000_s6081"/>
    <customShpInfo spid="_x0000_s6082"/>
    <customShpInfo spid="_x0000_s6083"/>
    <customShpInfo spid="_x0000_s6084"/>
    <customShpInfo spid="_x0000_s6085"/>
    <customShpInfo spid="_x0000_s6086"/>
    <customShpInfo spid="_x0000_s6087"/>
    <customShpInfo spid="_x0000_s6088"/>
    <customShpInfo spid="_x0000_s6089"/>
    <customShpInfo spid="_x0000_s6090"/>
    <customShpInfo spid="_x0000_s6091"/>
    <customShpInfo spid="_x0000_s6092"/>
    <customShpInfo spid="_x0000_s6093"/>
    <customShpInfo spid="_x0000_s6094"/>
    <customShpInfo spid="_x0000_s6095"/>
    <customShpInfo spid="_x0000_s6096"/>
    <customShpInfo spid="_x0000_s6097"/>
    <customShpInfo spid="_x0000_s6098"/>
    <customShpInfo spid="_x0000_s6099"/>
    <customShpInfo spid="_x0000_s6100"/>
    <customShpInfo spid="_x0000_s6101"/>
    <customShpInfo spid="_x0000_s6102"/>
    <customShpInfo spid="_x0000_s6103"/>
    <customShpInfo spid="_x0000_s6104"/>
    <customShpInfo spid="_x0000_s6105"/>
    <customShpInfo spid="_x0000_s6106"/>
    <customShpInfo spid="_x0000_s6107"/>
    <customShpInfo spid="_x0000_s6108"/>
    <customShpInfo spid="_x0000_s6109"/>
    <customShpInfo spid="_x0000_s6110"/>
    <customShpInfo spid="_x0000_s6111"/>
    <customShpInfo spid="_x0000_s6112"/>
    <customShpInfo spid="_x0000_s6113"/>
    <customShpInfo spid="_x0000_s6114"/>
    <customShpInfo spid="_x0000_s6115"/>
    <customShpInfo spid="_x0000_s6116"/>
    <customShpInfo spid="_x0000_s6117"/>
    <customShpInfo spid="_x0000_s6118"/>
    <customShpInfo spid="_x0000_s6119"/>
    <customShpInfo spid="_x0000_s6120"/>
    <customShpInfo spid="_x0000_s6121"/>
    <customShpInfo spid="_x0000_s6122"/>
    <customShpInfo spid="_x0000_s6123"/>
    <customShpInfo spid="_x0000_s6124"/>
    <customShpInfo spid="_x0000_s6125"/>
    <customShpInfo spid="_x0000_s6126"/>
    <customShpInfo spid="_x0000_s6127"/>
    <customShpInfo spid="_x0000_s6128"/>
    <customShpInfo spid="_x0000_s6129"/>
    <customShpInfo spid="_x0000_s6130"/>
    <customShpInfo spid="_x0000_s6131"/>
    <customShpInfo spid="_x0000_s6132"/>
    <customShpInfo spid="_x0000_s6133"/>
    <customShpInfo spid="_x0000_s6134"/>
    <customShpInfo spid="_x0000_s6135"/>
    <customShpInfo spid="_x0000_s6136"/>
    <customShpInfo spid="_x0000_s6137"/>
    <customShpInfo spid="_x0000_s6138"/>
    <customShpInfo spid="_x0000_s6139"/>
    <customShpInfo spid="_x0000_s6140"/>
    <customShpInfo spid="_x0000_s6141"/>
    <customShpInfo spid="_x0000_s6142"/>
    <customShpInfo spid="_x0000_s6143"/>
    <customShpInfo spid="_x0000_s6144"/>
    <customShpInfo spid="_x0000_s6145"/>
    <customShpInfo spid="_x0000_s6146"/>
    <customShpInfo spid="_x0000_s6147"/>
    <customShpInfo spid="_x0000_s6148"/>
    <customShpInfo spid="_x0000_s6149"/>
    <customShpInfo spid="_x0000_s6150"/>
    <customShpInfo spid="_x0000_s6151"/>
    <customShpInfo spid="_x0000_s6152"/>
    <customShpInfo spid="_x0000_s6153"/>
    <customShpInfo spid="_x0000_s6154"/>
    <customShpInfo spid="_x0000_s6155"/>
    <customShpInfo spid="_x0000_s6156"/>
    <customShpInfo spid="_x0000_s6157"/>
    <customShpInfo spid="_x0000_s6158"/>
    <customShpInfo spid="_x0000_s6159"/>
    <customShpInfo spid="_x0000_s6160"/>
    <customShpInfo spid="_x0000_s6161"/>
    <customShpInfo spid="_x0000_s6162"/>
    <customShpInfo spid="_x0000_s6163"/>
    <customShpInfo spid="_x0000_s6164"/>
    <customShpInfo spid="_x0000_s6165"/>
    <customShpInfo spid="_x0000_s6166"/>
    <customShpInfo spid="_x0000_s6167"/>
    <customShpInfo spid="_x0000_s6168"/>
    <customShpInfo spid="_x0000_s6169"/>
    <customShpInfo spid="_x0000_s6170"/>
    <customShpInfo spid="_x0000_s6171"/>
    <customShpInfo spid="_x0000_s6172"/>
    <customShpInfo spid="_x0000_s6173"/>
    <customShpInfo spid="_x0000_s6174"/>
    <customShpInfo spid="_x0000_s6175"/>
    <customShpInfo spid="_x0000_s6176"/>
    <customShpInfo spid="_x0000_s6177"/>
    <customShpInfo spid="_x0000_s6178"/>
    <customShpInfo spid="_x0000_s6179"/>
    <customShpInfo spid="_x0000_s6180"/>
    <customShpInfo spid="_x0000_s6181"/>
    <customShpInfo spid="_x0000_s6182"/>
    <customShpInfo spid="_x0000_s6183"/>
    <customShpInfo spid="_x0000_s6184"/>
    <customShpInfo spid="_x0000_s6185"/>
    <customShpInfo spid="_x0000_s6186"/>
    <customShpInfo spid="_x0000_s6187"/>
    <customShpInfo spid="_x0000_s6188"/>
    <customShpInfo spid="_x0000_s6189"/>
    <customShpInfo spid="_x0000_s6190"/>
    <customShpInfo spid="_x0000_s6191"/>
    <customShpInfo spid="_x0000_s6192"/>
    <customShpInfo spid="_x0000_s6193"/>
    <customShpInfo spid="_x0000_s6194"/>
    <customShpInfo spid="_x0000_s6195"/>
    <customShpInfo spid="_x0000_s6196"/>
    <customShpInfo spid="_x0000_s6197"/>
    <customShpInfo spid="_x0000_s6198"/>
    <customShpInfo spid="_x0000_s6199"/>
    <customShpInfo spid="_x0000_s6200"/>
    <customShpInfo spid="_x0000_s6201"/>
    <customShpInfo spid="_x0000_s6202"/>
    <customShpInfo spid="_x0000_s6203"/>
    <customShpInfo spid="_x0000_s6204"/>
    <customShpInfo spid="_x0000_s6205"/>
    <customShpInfo spid="_x0000_s6206"/>
    <customShpInfo spid="_x0000_s6207"/>
    <customShpInfo spid="_x0000_s6208"/>
    <customShpInfo spid="_x0000_s6209"/>
    <customShpInfo spid="_x0000_s6210"/>
    <customShpInfo spid="_x0000_s6211"/>
    <customShpInfo spid="_x0000_s6212"/>
    <customShpInfo spid="_x0000_s6213"/>
    <customShpInfo spid="_x0000_s6214"/>
    <customShpInfo spid="_x0000_s6215"/>
    <customShpInfo spid="_x0000_s6216"/>
    <customShpInfo spid="_x0000_s6217"/>
    <customShpInfo spid="_x0000_s6218"/>
    <customShpInfo spid="_x0000_s6219"/>
    <customShpInfo spid="_x0000_s6220"/>
    <customShpInfo spid="_x0000_s6221"/>
    <customShpInfo spid="_x0000_s6222"/>
    <customShpInfo spid="_x0000_s6223"/>
    <customShpInfo spid="_x0000_s6224"/>
    <customShpInfo spid="_x0000_s6225"/>
    <customShpInfo spid="_x0000_s6226"/>
    <customShpInfo spid="_x0000_s6227"/>
    <customShpInfo spid="_x0000_s6228"/>
    <customShpInfo spid="_x0000_s6229"/>
    <customShpInfo spid="_x0000_s6230"/>
    <customShpInfo spid="_x0000_s6231"/>
    <customShpInfo spid="_x0000_s6232"/>
    <customShpInfo spid="_x0000_s6233"/>
    <customShpInfo spid="_x0000_s6234"/>
    <customShpInfo spid="_x0000_s6235"/>
    <customShpInfo spid="_x0000_s6236"/>
    <customShpInfo spid="_x0000_s6237"/>
    <customShpInfo spid="_x0000_s6238"/>
    <customShpInfo spid="_x0000_s6239"/>
    <customShpInfo spid="_x0000_s6240"/>
    <customShpInfo spid="_x0000_s6241"/>
    <customShpInfo spid="_x0000_s6242"/>
    <customShpInfo spid="_x0000_s6243"/>
    <customShpInfo spid="_x0000_s6244"/>
    <customShpInfo spid="_x0000_s6245"/>
    <customShpInfo spid="_x0000_s6246"/>
    <customShpInfo spid="_x0000_s6247"/>
    <customShpInfo spid="_x0000_s6248"/>
    <customShpInfo spid="_x0000_s6249"/>
    <customShpInfo spid="_x0000_s6250"/>
    <customShpInfo spid="_x0000_s6251"/>
    <customShpInfo spid="_x0000_s6252"/>
    <customShpInfo spid="_x0000_s6253"/>
    <customShpInfo spid="_x0000_s6254"/>
    <customShpInfo spid="_x0000_s6255"/>
    <customShpInfo spid="_x0000_s6256"/>
    <customShpInfo spid="_x0000_s6257"/>
    <customShpInfo spid="_x0000_s6258"/>
    <customShpInfo spid="_x0000_s6259"/>
    <customShpInfo spid="_x0000_s6260"/>
    <customShpInfo spid="_x0000_s6261"/>
    <customShpInfo spid="_x0000_s6262"/>
    <customShpInfo spid="_x0000_s6263"/>
    <customShpInfo spid="_x0000_s6264"/>
    <customShpInfo spid="_x0000_s6265"/>
    <customShpInfo spid="_x0000_s6266"/>
    <customShpInfo spid="_x0000_s6267"/>
    <customShpInfo spid="_x0000_s6268"/>
    <customShpInfo spid="_x0000_s6269"/>
    <customShpInfo spid="_x0000_s6270"/>
    <customShpInfo spid="_x0000_s6271"/>
    <customShpInfo spid="_x0000_s6272"/>
    <customShpInfo spid="_x0000_s6273"/>
    <customShpInfo spid="_x0000_s6274"/>
    <customShpInfo spid="_x0000_s6275"/>
    <customShpInfo spid="_x0000_s6276"/>
    <customShpInfo spid="_x0000_s6277"/>
    <customShpInfo spid="_x0000_s6278"/>
    <customShpInfo spid="_x0000_s6279"/>
    <customShpInfo spid="_x0000_s6280"/>
    <customShpInfo spid="_x0000_s6281"/>
    <customShpInfo spid="_x0000_s6282"/>
    <customShpInfo spid="_x0000_s6283"/>
    <customShpInfo spid="_x0000_s6284"/>
    <customShpInfo spid="_x0000_s6285"/>
    <customShpInfo spid="_x0000_s6286"/>
    <customShpInfo spid="_x0000_s6287"/>
    <customShpInfo spid="_x0000_s6288"/>
    <customShpInfo spid="_x0000_s6289"/>
    <customShpInfo spid="_x0000_s6290"/>
    <customShpInfo spid="_x0000_s6291"/>
    <customShpInfo spid="_x0000_s6292"/>
    <customShpInfo spid="_x0000_s6293"/>
    <customShpInfo spid="_x0000_s6294"/>
    <customShpInfo spid="_x0000_s6295"/>
    <customShpInfo spid="_x0000_s6296"/>
    <customShpInfo spid="_x0000_s6297"/>
    <customShpInfo spid="_x0000_s6298"/>
    <customShpInfo spid="_x0000_s6299"/>
    <customShpInfo spid="_x0000_s6300"/>
    <customShpInfo spid="_x0000_s6301"/>
    <customShpInfo spid="_x0000_s6302"/>
    <customShpInfo spid="_x0000_s6303"/>
    <customShpInfo spid="_x0000_s6304"/>
    <customShpInfo spid="_x0000_s6305"/>
    <customShpInfo spid="_x0000_s6306"/>
    <customShpInfo spid="_x0000_s6307"/>
    <customShpInfo spid="_x0000_s6308"/>
    <customShpInfo spid="_x0000_s6309"/>
    <customShpInfo spid="_x0000_s6310"/>
    <customShpInfo spid="_x0000_s6311"/>
    <customShpInfo spid="_x0000_s6312"/>
    <customShpInfo spid="_x0000_s6313"/>
    <customShpInfo spid="_x0000_s6314"/>
    <customShpInfo spid="_x0000_s6315"/>
    <customShpInfo spid="_x0000_s6316"/>
    <customShpInfo spid="_x0000_s6317"/>
    <customShpInfo spid="_x0000_s6318"/>
    <customShpInfo spid="_x0000_s6319"/>
    <customShpInfo spid="_x0000_s6320"/>
    <customShpInfo spid="_x0000_s6321"/>
    <customShpInfo spid="_x0000_s6322"/>
    <customShpInfo spid="_x0000_s6323"/>
    <customShpInfo spid="_x0000_s6324"/>
    <customShpInfo spid="_x0000_s6325"/>
    <customShpInfo spid="_x0000_s6326"/>
    <customShpInfo spid="_x0000_s6327"/>
    <customShpInfo spid="_x0000_s6328"/>
    <customShpInfo spid="_x0000_s6329"/>
    <customShpInfo spid="_x0000_s6330"/>
    <customShpInfo spid="_x0000_s6331"/>
    <customShpInfo spid="_x0000_s6332"/>
    <customShpInfo spid="_x0000_s6333"/>
    <customShpInfo spid="_x0000_s6334"/>
    <customShpInfo spid="_x0000_s6335"/>
    <customShpInfo spid="_x0000_s6336"/>
    <customShpInfo spid="_x0000_s6337"/>
    <customShpInfo spid="_x0000_s6338"/>
    <customShpInfo spid="_x0000_s6339"/>
    <customShpInfo spid="_x0000_s6340"/>
    <customShpInfo spid="_x0000_s6341"/>
    <customShpInfo spid="_x0000_s6342"/>
    <customShpInfo spid="_x0000_s6343"/>
    <customShpInfo spid="_x0000_s6344"/>
    <customShpInfo spid="_x0000_s6345"/>
    <customShpInfo spid="_x0000_s6346"/>
    <customShpInfo spid="_x0000_s6347"/>
    <customShpInfo spid="_x0000_s6348"/>
    <customShpInfo spid="_x0000_s6349"/>
    <customShpInfo spid="_x0000_s6350"/>
    <customShpInfo spid="_x0000_s6351"/>
    <customShpInfo spid="_x0000_s6352"/>
    <customShpInfo spid="_x0000_s6353"/>
    <customShpInfo spid="_x0000_s6354"/>
    <customShpInfo spid="_x0000_s6355"/>
    <customShpInfo spid="_x0000_s6356"/>
    <customShpInfo spid="_x0000_s6357"/>
    <customShpInfo spid="_x0000_s6358"/>
    <customShpInfo spid="_x0000_s6359"/>
    <customShpInfo spid="_x0000_s6360"/>
    <customShpInfo spid="_x0000_s6361"/>
    <customShpInfo spid="_x0000_s6362"/>
    <customShpInfo spid="_x0000_s6363"/>
    <customShpInfo spid="_x0000_s6364"/>
    <customShpInfo spid="_x0000_s6365"/>
    <customShpInfo spid="_x0000_s6366"/>
    <customShpInfo spid="_x0000_s6367"/>
    <customShpInfo spid="_x0000_s6368"/>
    <customShpInfo spid="_x0000_s6369"/>
    <customShpInfo spid="_x0000_s6370"/>
    <customShpInfo spid="_x0000_s6371"/>
    <customShpInfo spid="_x0000_s6372"/>
    <customShpInfo spid="_x0000_s6373"/>
    <customShpInfo spid="_x0000_s6374"/>
    <customShpInfo spid="_x0000_s6375"/>
    <customShpInfo spid="_x0000_s6376"/>
    <customShpInfo spid="_x0000_s6377"/>
    <customShpInfo spid="_x0000_s6378"/>
    <customShpInfo spid="_x0000_s6379"/>
    <customShpInfo spid="_x0000_s6380"/>
    <customShpInfo spid="_x0000_s6381"/>
    <customShpInfo spid="_x0000_s6382"/>
    <customShpInfo spid="_x0000_s6383"/>
    <customShpInfo spid="_x0000_s6384"/>
    <customShpInfo spid="_x0000_s6385"/>
    <customShpInfo spid="_x0000_s6386"/>
    <customShpInfo spid="_x0000_s6387"/>
    <customShpInfo spid="_x0000_s6388"/>
    <customShpInfo spid="_x0000_s6389"/>
    <customShpInfo spid="_x0000_s6390"/>
    <customShpInfo spid="_x0000_s6391"/>
    <customShpInfo spid="_x0000_s6392"/>
    <customShpInfo spid="_x0000_s6393"/>
    <customShpInfo spid="_x0000_s6394"/>
    <customShpInfo spid="_x0000_s6395"/>
    <customShpInfo spid="_x0000_s6396"/>
    <customShpInfo spid="_x0000_s6397"/>
    <customShpInfo spid="_x0000_s6398"/>
    <customShpInfo spid="_x0000_s6399"/>
    <customShpInfo spid="_x0000_s6400"/>
    <customShpInfo spid="_x0000_s6401"/>
    <customShpInfo spid="_x0000_s6402"/>
    <customShpInfo spid="_x0000_s6403"/>
    <customShpInfo spid="_x0000_s6404"/>
    <customShpInfo spid="_x0000_s6405"/>
    <customShpInfo spid="_x0000_s6406"/>
    <customShpInfo spid="_x0000_s6407"/>
    <customShpInfo spid="_x0000_s6408"/>
    <customShpInfo spid="_x0000_s6409"/>
    <customShpInfo spid="_x0000_s6410"/>
    <customShpInfo spid="_x0000_s6411"/>
    <customShpInfo spid="_x0000_s6412"/>
    <customShpInfo spid="_x0000_s6413"/>
    <customShpInfo spid="_x0000_s6414"/>
    <customShpInfo spid="_x0000_s6415"/>
    <customShpInfo spid="_x0000_s6416"/>
    <customShpInfo spid="_x0000_s6417"/>
    <customShpInfo spid="_x0000_s6418"/>
    <customShpInfo spid="_x0000_s6419"/>
    <customShpInfo spid="_x0000_s6420"/>
    <customShpInfo spid="_x0000_s6421"/>
    <customShpInfo spid="_x0000_s6422"/>
    <customShpInfo spid="_x0000_s6423"/>
    <customShpInfo spid="_x0000_s6424"/>
    <customShpInfo spid="_x0000_s6425"/>
    <customShpInfo spid="_x0000_s6426"/>
    <customShpInfo spid="_x0000_s6427"/>
    <customShpInfo spid="_x0000_s6428"/>
    <customShpInfo spid="_x0000_s6429"/>
    <customShpInfo spid="_x0000_s6430"/>
    <customShpInfo spid="_x0000_s6431"/>
    <customShpInfo spid="_x0000_s6432"/>
    <customShpInfo spid="_x0000_s6433"/>
    <customShpInfo spid="_x0000_s6434"/>
    <customShpInfo spid="_x0000_s6435"/>
    <customShpInfo spid="_x0000_s6436"/>
    <customShpInfo spid="_x0000_s6437"/>
    <customShpInfo spid="_x0000_s6438"/>
    <customShpInfo spid="_x0000_s6439"/>
    <customShpInfo spid="_x0000_s6440"/>
    <customShpInfo spid="_x0000_s6441"/>
    <customShpInfo spid="_x0000_s6442"/>
    <customShpInfo spid="_x0000_s6443"/>
    <customShpInfo spid="_x0000_s6444"/>
    <customShpInfo spid="_x0000_s6445"/>
    <customShpInfo spid="_x0000_s6446"/>
    <customShpInfo spid="_x0000_s6447"/>
    <customShpInfo spid="_x0000_s6448"/>
    <customShpInfo spid="_x0000_s6449"/>
    <customShpInfo spid="_x0000_s6450"/>
    <customShpInfo spid="_x0000_s6451"/>
    <customShpInfo spid="_x0000_s6452"/>
    <customShpInfo spid="_x0000_s6453"/>
    <customShpInfo spid="_x0000_s6454"/>
    <customShpInfo spid="_x0000_s6455"/>
    <customShpInfo spid="_x0000_s6456"/>
    <customShpInfo spid="_x0000_s6457"/>
    <customShpInfo spid="_x0000_s6458"/>
    <customShpInfo spid="_x0000_s6459"/>
    <customShpInfo spid="_x0000_s6460"/>
    <customShpInfo spid="_x0000_s6461"/>
    <customShpInfo spid="_x0000_s6462"/>
    <customShpInfo spid="_x0000_s6463"/>
    <customShpInfo spid="_x0000_s6464"/>
    <customShpInfo spid="_x0000_s6465"/>
    <customShpInfo spid="_x0000_s6466"/>
    <customShpInfo spid="_x0000_s6467"/>
    <customShpInfo spid="_x0000_s6468"/>
    <customShpInfo spid="_x0000_s6469"/>
    <customShpInfo spid="_x0000_s6470"/>
    <customShpInfo spid="_x0000_s6471"/>
    <customShpInfo spid="_x0000_s6472"/>
    <customShpInfo spid="_x0000_s6473"/>
    <customShpInfo spid="_x0000_s6474"/>
    <customShpInfo spid="_x0000_s6475"/>
    <customShpInfo spid="_x0000_s6476"/>
    <customShpInfo spid="_x0000_s6477"/>
    <customShpInfo spid="_x0000_s6478"/>
    <customShpInfo spid="_x0000_s6479"/>
    <customShpInfo spid="_x0000_s6480"/>
    <customShpInfo spid="_x0000_s6481"/>
    <customShpInfo spid="_x0000_s6482"/>
    <customShpInfo spid="_x0000_s6483"/>
    <customShpInfo spid="_x0000_s6484"/>
    <customShpInfo spid="_x0000_s6485"/>
    <customShpInfo spid="_x0000_s6486"/>
    <customShpInfo spid="_x0000_s6487"/>
    <customShpInfo spid="_x0000_s6488"/>
    <customShpInfo spid="_x0000_s6489"/>
    <customShpInfo spid="_x0000_s6490"/>
    <customShpInfo spid="_x0000_s6491"/>
    <customShpInfo spid="_x0000_s6492"/>
    <customShpInfo spid="_x0000_s6493"/>
    <customShpInfo spid="_x0000_s6494"/>
    <customShpInfo spid="_x0000_s6495"/>
    <customShpInfo spid="_x0000_s6496"/>
    <customShpInfo spid="_x0000_s6497"/>
    <customShpInfo spid="_x0000_s6498"/>
    <customShpInfo spid="_x0000_s6499"/>
    <customShpInfo spid="_x0000_s6500"/>
    <customShpInfo spid="_x0000_s6501"/>
    <customShpInfo spid="_x0000_s6502"/>
    <customShpInfo spid="_x0000_s6503"/>
    <customShpInfo spid="_x0000_s6504"/>
    <customShpInfo spid="_x0000_s6505"/>
    <customShpInfo spid="_x0000_s6506"/>
    <customShpInfo spid="_x0000_s6507"/>
    <customShpInfo spid="_x0000_s6508"/>
    <customShpInfo spid="_x0000_s6509"/>
    <customShpInfo spid="_x0000_s6510"/>
    <customShpInfo spid="_x0000_s6511"/>
    <customShpInfo spid="_x0000_s6512"/>
    <customShpInfo spid="_x0000_s6513"/>
    <customShpInfo spid="_x0000_s6514"/>
    <customShpInfo spid="_x0000_s6515"/>
    <customShpInfo spid="_x0000_s6516"/>
    <customShpInfo spid="_x0000_s6517"/>
    <customShpInfo spid="_x0000_s6518"/>
    <customShpInfo spid="_x0000_s6519"/>
    <customShpInfo spid="_x0000_s6520"/>
    <customShpInfo spid="_x0000_s6521"/>
    <customShpInfo spid="_x0000_s6522"/>
    <customShpInfo spid="_x0000_s6523"/>
    <customShpInfo spid="_x0000_s6524"/>
    <customShpInfo spid="_x0000_s6525"/>
    <customShpInfo spid="_x0000_s6526"/>
    <customShpInfo spid="_x0000_s6527"/>
    <customShpInfo spid="_x0000_s6528"/>
    <customShpInfo spid="_x0000_s6529"/>
    <customShpInfo spid="_x0000_s6530"/>
    <customShpInfo spid="_x0000_s6531"/>
    <customShpInfo spid="_x0000_s6532"/>
    <customShpInfo spid="_x0000_s6533"/>
    <customShpInfo spid="_x0000_s6534"/>
    <customShpInfo spid="_x0000_s6535"/>
    <customShpInfo spid="_x0000_s6536"/>
    <customShpInfo spid="_x0000_s6537"/>
    <customShpInfo spid="_x0000_s6538"/>
    <customShpInfo spid="_x0000_s6539"/>
    <customShpInfo spid="_x0000_s6540"/>
    <customShpInfo spid="_x0000_s6541"/>
    <customShpInfo spid="_x0000_s6542"/>
    <customShpInfo spid="_x0000_s6543"/>
    <customShpInfo spid="_x0000_s6544"/>
    <customShpInfo spid="_x0000_s6545"/>
    <customShpInfo spid="_x0000_s6546"/>
    <customShpInfo spid="_x0000_s6547"/>
    <customShpInfo spid="_x0000_s6548"/>
    <customShpInfo spid="_x0000_s6549"/>
    <customShpInfo spid="_x0000_s6550"/>
    <customShpInfo spid="_x0000_s6551"/>
    <customShpInfo spid="_x0000_s6552"/>
    <customShpInfo spid="_x0000_s6553"/>
    <customShpInfo spid="_x0000_s6554"/>
    <customShpInfo spid="_x0000_s6555"/>
    <customShpInfo spid="_x0000_s6556"/>
    <customShpInfo spid="_x0000_s6557"/>
    <customShpInfo spid="_x0000_s6558"/>
    <customShpInfo spid="_x0000_s6559"/>
    <customShpInfo spid="_x0000_s6560"/>
    <customShpInfo spid="_x0000_s6561"/>
    <customShpInfo spid="_x0000_s6562"/>
    <customShpInfo spid="_x0000_s6563"/>
    <customShpInfo spid="_x0000_s6564"/>
    <customShpInfo spid="_x0000_s6565"/>
    <customShpInfo spid="_x0000_s6566"/>
    <customShpInfo spid="_x0000_s6567"/>
    <customShpInfo spid="_x0000_s6568"/>
    <customShpInfo spid="_x0000_s6569"/>
    <customShpInfo spid="_x0000_s6570"/>
    <customShpInfo spid="_x0000_s6571"/>
    <customShpInfo spid="_x0000_s6572"/>
    <customShpInfo spid="_x0000_s6573"/>
    <customShpInfo spid="_x0000_s6574"/>
    <customShpInfo spid="_x0000_s6575"/>
    <customShpInfo spid="_x0000_s6576"/>
    <customShpInfo spid="_x0000_s6577"/>
    <customShpInfo spid="_x0000_s6578"/>
    <customShpInfo spid="_x0000_s6579"/>
    <customShpInfo spid="_x0000_s6580"/>
    <customShpInfo spid="_x0000_s6581"/>
    <customShpInfo spid="_x0000_s6582"/>
    <customShpInfo spid="_x0000_s6583"/>
    <customShpInfo spid="_x0000_s6584"/>
    <customShpInfo spid="_x0000_s6585"/>
    <customShpInfo spid="_x0000_s6586"/>
    <customShpInfo spid="_x0000_s6587"/>
    <customShpInfo spid="_x0000_s6588"/>
    <customShpInfo spid="_x0000_s6589"/>
    <customShpInfo spid="_x0000_s6590"/>
    <customShpInfo spid="_x0000_s6591"/>
    <customShpInfo spid="_x0000_s6592"/>
    <customShpInfo spid="_x0000_s6593"/>
    <customShpInfo spid="_x0000_s6594"/>
    <customShpInfo spid="_x0000_s6595"/>
    <customShpInfo spid="_x0000_s6596"/>
    <customShpInfo spid="_x0000_s6597"/>
    <customShpInfo spid="_x0000_s6598"/>
    <customShpInfo spid="_x0000_s6599"/>
    <customShpInfo spid="_x0000_s6600"/>
    <customShpInfo spid="_x0000_s6601"/>
    <customShpInfo spid="_x0000_s6602"/>
    <customShpInfo spid="_x0000_s6603"/>
    <customShpInfo spid="_x0000_s6604"/>
    <customShpInfo spid="_x0000_s6605"/>
    <customShpInfo spid="_x0000_s6606"/>
    <customShpInfo spid="_x0000_s6607"/>
    <customShpInfo spid="_x0000_s6608"/>
    <customShpInfo spid="_x0000_s6609"/>
    <customShpInfo spid="_x0000_s6610"/>
    <customShpInfo spid="_x0000_s6611"/>
    <customShpInfo spid="_x0000_s6612"/>
    <customShpInfo spid="_x0000_s6613"/>
    <customShpInfo spid="_x0000_s6614"/>
    <customShpInfo spid="_x0000_s6615"/>
    <customShpInfo spid="_x0000_s6616"/>
    <customShpInfo spid="_x0000_s6617"/>
    <customShpInfo spid="_x0000_s6618"/>
    <customShpInfo spid="_x0000_s6619"/>
    <customShpInfo spid="_x0000_s6620"/>
    <customShpInfo spid="_x0000_s6621"/>
    <customShpInfo spid="_x0000_s6622"/>
    <customShpInfo spid="_x0000_s6623"/>
    <customShpInfo spid="_x0000_s6624"/>
    <customShpInfo spid="_x0000_s6625"/>
    <customShpInfo spid="_x0000_s6626"/>
    <customShpInfo spid="_x0000_s6627"/>
    <customShpInfo spid="_x0000_s6628"/>
    <customShpInfo spid="_x0000_s6629"/>
    <customShpInfo spid="_x0000_s6630"/>
    <customShpInfo spid="_x0000_s6631"/>
    <customShpInfo spid="_x0000_s6632"/>
    <customShpInfo spid="_x0000_s6633"/>
    <customShpInfo spid="_x0000_s6634"/>
    <customShpInfo spid="_x0000_s6635"/>
    <customShpInfo spid="_x0000_s6636"/>
    <customShpInfo spid="_x0000_s6637"/>
    <customShpInfo spid="_x0000_s6638"/>
    <customShpInfo spid="_x0000_s6639"/>
    <customShpInfo spid="_x0000_s6640"/>
    <customShpInfo spid="_x0000_s6641"/>
    <customShpInfo spid="_x0000_s6642"/>
    <customShpInfo spid="_x0000_s6643"/>
    <customShpInfo spid="_x0000_s6644"/>
    <customShpInfo spid="_x0000_s6645"/>
    <customShpInfo spid="_x0000_s6646"/>
    <customShpInfo spid="_x0000_s6647"/>
    <customShpInfo spid="_x0000_s6648"/>
    <customShpInfo spid="_x0000_s6649"/>
    <customShpInfo spid="_x0000_s6650"/>
    <customShpInfo spid="_x0000_s6651"/>
    <customShpInfo spid="_x0000_s6652"/>
    <customShpInfo spid="_x0000_s6653"/>
    <customShpInfo spid="_x0000_s6654"/>
    <customShpInfo spid="_x0000_s6655"/>
    <customShpInfo spid="_x0000_s6656"/>
    <customShpInfo spid="_x0000_s6657"/>
    <customShpInfo spid="_x0000_s6658"/>
    <customShpInfo spid="_x0000_s6659"/>
    <customShpInfo spid="_x0000_s6660"/>
    <customShpInfo spid="_x0000_s6661"/>
    <customShpInfo spid="_x0000_s6662"/>
    <customShpInfo spid="_x0000_s6663"/>
    <customShpInfo spid="_x0000_s6664"/>
    <customShpInfo spid="_x0000_s6665"/>
    <customShpInfo spid="_x0000_s6666"/>
    <customShpInfo spid="_x0000_s6667"/>
    <customShpInfo spid="_x0000_s6668"/>
    <customShpInfo spid="_x0000_s6669"/>
    <customShpInfo spid="_x0000_s6670"/>
    <customShpInfo spid="_x0000_s6671"/>
    <customShpInfo spid="_x0000_s6672"/>
    <customShpInfo spid="_x0000_s6673"/>
    <customShpInfo spid="_x0000_s6674"/>
    <customShpInfo spid="_x0000_s6675"/>
    <customShpInfo spid="_x0000_s6676"/>
    <customShpInfo spid="_x0000_s6677"/>
    <customShpInfo spid="_x0000_s6678"/>
    <customShpInfo spid="_x0000_s6679"/>
    <customShpInfo spid="_x0000_s6680"/>
    <customShpInfo spid="_x0000_s6681"/>
    <customShpInfo spid="_x0000_s6682"/>
    <customShpInfo spid="_x0000_s6683"/>
    <customShpInfo spid="_x0000_s6684"/>
    <customShpInfo spid="_x0000_s6685"/>
    <customShpInfo spid="_x0000_s6686"/>
    <customShpInfo spid="_x0000_s6687"/>
    <customShpInfo spid="_x0000_s6688"/>
    <customShpInfo spid="_x0000_s6689"/>
    <customShpInfo spid="_x0000_s6690"/>
    <customShpInfo spid="_x0000_s6691"/>
    <customShpInfo spid="_x0000_s6692"/>
    <customShpInfo spid="_x0000_s6693"/>
    <customShpInfo spid="_x0000_s6694"/>
    <customShpInfo spid="_x0000_s6695"/>
    <customShpInfo spid="_x0000_s6696"/>
    <customShpInfo spid="_x0000_s6697"/>
    <customShpInfo spid="_x0000_s6698"/>
    <customShpInfo spid="_x0000_s6699"/>
    <customShpInfo spid="_x0000_s6700"/>
    <customShpInfo spid="_x0000_s6701"/>
    <customShpInfo spid="_x0000_s6702"/>
    <customShpInfo spid="_x0000_s6703"/>
    <customShpInfo spid="_x0000_s6704"/>
    <customShpInfo spid="_x0000_s6705"/>
    <customShpInfo spid="_x0000_s6706"/>
    <customShpInfo spid="_x0000_s6707"/>
    <customShpInfo spid="_x0000_s6708"/>
    <customShpInfo spid="_x0000_s6709"/>
    <customShpInfo spid="_x0000_s6710"/>
    <customShpInfo spid="_x0000_s6711"/>
    <customShpInfo spid="_x0000_s6712"/>
    <customShpInfo spid="_x0000_s6713"/>
    <customShpInfo spid="_x0000_s6714"/>
    <customShpInfo spid="_x0000_s6715"/>
    <customShpInfo spid="_x0000_s6716"/>
    <customShpInfo spid="_x0000_s6717"/>
    <customShpInfo spid="_x0000_s6718"/>
    <customShpInfo spid="_x0000_s6719"/>
    <customShpInfo spid="_x0000_s6720"/>
    <customShpInfo spid="_x0000_s6721"/>
    <customShpInfo spid="_x0000_s6722"/>
    <customShpInfo spid="_x0000_s6723"/>
    <customShpInfo spid="_x0000_s6724"/>
    <customShpInfo spid="_x0000_s6725"/>
    <customShpInfo spid="_x0000_s6726"/>
    <customShpInfo spid="_x0000_s6727"/>
    <customShpInfo spid="_x0000_s6728"/>
    <customShpInfo spid="_x0000_s6729"/>
    <customShpInfo spid="_x0000_s6730"/>
    <customShpInfo spid="_x0000_s6731"/>
    <customShpInfo spid="_x0000_s6732"/>
    <customShpInfo spid="_x0000_s6733"/>
    <customShpInfo spid="_x0000_s6734"/>
    <customShpInfo spid="_x0000_s6735"/>
    <customShpInfo spid="_x0000_s6736"/>
    <customShpInfo spid="_x0000_s6737"/>
    <customShpInfo spid="_x0000_s6738"/>
    <customShpInfo spid="_x0000_s6739"/>
    <customShpInfo spid="_x0000_s6740"/>
    <customShpInfo spid="_x0000_s6741"/>
    <customShpInfo spid="_x0000_s6742"/>
    <customShpInfo spid="_x0000_s6743"/>
    <customShpInfo spid="_x0000_s6744"/>
    <customShpInfo spid="_x0000_s6745"/>
    <customShpInfo spid="_x0000_s6746"/>
    <customShpInfo spid="_x0000_s6747"/>
    <customShpInfo spid="_x0000_s6748"/>
    <customShpInfo spid="_x0000_s6749"/>
    <customShpInfo spid="_x0000_s6750"/>
    <customShpInfo spid="_x0000_s6751"/>
    <customShpInfo spid="_x0000_s6752"/>
    <customShpInfo spid="_x0000_s6753"/>
    <customShpInfo spid="_x0000_s6754"/>
    <customShpInfo spid="_x0000_s6755"/>
    <customShpInfo spid="_x0000_s6756"/>
    <customShpInfo spid="_x0000_s6757"/>
    <customShpInfo spid="_x0000_s6758"/>
    <customShpInfo spid="_x0000_s6759"/>
    <customShpInfo spid="_x0000_s6760"/>
    <customShpInfo spid="_x0000_s6761"/>
    <customShpInfo spid="_x0000_s6762"/>
    <customShpInfo spid="_x0000_s6763"/>
    <customShpInfo spid="_x0000_s6764"/>
    <customShpInfo spid="_x0000_s6765"/>
    <customShpInfo spid="_x0000_s6766"/>
    <customShpInfo spid="_x0000_s6767"/>
    <customShpInfo spid="_x0000_s6768"/>
    <customShpInfo spid="_x0000_s6769"/>
    <customShpInfo spid="_x0000_s6770"/>
    <customShpInfo spid="_x0000_s6771"/>
    <customShpInfo spid="_x0000_s6772"/>
    <customShpInfo spid="_x0000_s6773"/>
    <customShpInfo spid="_x0000_s6774"/>
    <customShpInfo spid="_x0000_s6775"/>
    <customShpInfo spid="_x0000_s6776"/>
    <customShpInfo spid="_x0000_s6777"/>
    <customShpInfo spid="_x0000_s6778"/>
    <customShpInfo spid="_x0000_s6779"/>
    <customShpInfo spid="_x0000_s6780"/>
    <customShpInfo spid="_x0000_s6781"/>
    <customShpInfo spid="_x0000_s6782"/>
    <customShpInfo spid="_x0000_s6783"/>
    <customShpInfo spid="_x0000_s6784"/>
    <customShpInfo spid="_x0000_s6785"/>
    <customShpInfo spid="_x0000_s6786"/>
    <customShpInfo spid="_x0000_s6787"/>
    <customShpInfo spid="_x0000_s6788"/>
    <customShpInfo spid="_x0000_s6789"/>
    <customShpInfo spid="_x0000_s6790"/>
    <customShpInfo spid="_x0000_s6791"/>
    <customShpInfo spid="_x0000_s6792"/>
    <customShpInfo spid="_x0000_s6793"/>
    <customShpInfo spid="_x0000_s6794"/>
    <customShpInfo spid="_x0000_s6795"/>
    <customShpInfo spid="_x0000_s6796"/>
    <customShpInfo spid="_x0000_s6797"/>
    <customShpInfo spid="_x0000_s6798"/>
    <customShpInfo spid="_x0000_s6799"/>
    <customShpInfo spid="_x0000_s6800"/>
    <customShpInfo spid="_x0000_s6801"/>
    <customShpInfo spid="_x0000_s6802"/>
    <customShpInfo spid="_x0000_s6803"/>
    <customShpInfo spid="_x0000_s6804"/>
    <customShpInfo spid="_x0000_s6805"/>
    <customShpInfo spid="_x0000_s6806"/>
    <customShpInfo spid="_x0000_s6807"/>
    <customShpInfo spid="_x0000_s6808"/>
    <customShpInfo spid="_x0000_s6809"/>
    <customShpInfo spid="_x0000_s6810"/>
    <customShpInfo spid="_x0000_s6811"/>
    <customShpInfo spid="_x0000_s6812"/>
    <customShpInfo spid="_x0000_s6813"/>
    <customShpInfo spid="_x0000_s6814"/>
    <customShpInfo spid="_x0000_s6815"/>
    <customShpInfo spid="_x0000_s6816"/>
    <customShpInfo spid="_x0000_s6817"/>
    <customShpInfo spid="_x0000_s6818"/>
    <customShpInfo spid="_x0000_s6819"/>
    <customShpInfo spid="_x0000_s6820"/>
    <customShpInfo spid="_x0000_s6821"/>
    <customShpInfo spid="_x0000_s6822"/>
    <customShpInfo spid="_x0000_s6823"/>
    <customShpInfo spid="_x0000_s6824"/>
    <customShpInfo spid="_x0000_s6825"/>
    <customShpInfo spid="_x0000_s6826"/>
    <customShpInfo spid="_x0000_s6827"/>
    <customShpInfo spid="_x0000_s6828"/>
    <customShpInfo spid="_x0000_s6829"/>
    <customShpInfo spid="_x0000_s6830"/>
    <customShpInfo spid="_x0000_s6831"/>
    <customShpInfo spid="_x0000_s6832"/>
    <customShpInfo spid="_x0000_s6833"/>
    <customShpInfo spid="_x0000_s6834"/>
    <customShpInfo spid="_x0000_s6835"/>
    <customShpInfo spid="_x0000_s6836"/>
    <customShpInfo spid="_x0000_s6837"/>
    <customShpInfo spid="_x0000_s6838"/>
    <customShpInfo spid="_x0000_s6839"/>
    <customShpInfo spid="_x0000_s6840"/>
    <customShpInfo spid="_x0000_s6841"/>
    <customShpInfo spid="_x0000_s6842"/>
    <customShpInfo spid="_x0000_s6843"/>
    <customShpInfo spid="_x0000_s6844"/>
    <customShpInfo spid="_x0000_s6845"/>
    <customShpInfo spid="_x0000_s6846"/>
    <customShpInfo spid="_x0000_s6847"/>
    <customShpInfo spid="_x0000_s6848"/>
    <customShpInfo spid="_x0000_s6849"/>
    <customShpInfo spid="_x0000_s6850"/>
    <customShpInfo spid="_x0000_s6851"/>
    <customShpInfo spid="_x0000_s6852"/>
    <customShpInfo spid="_x0000_s6853"/>
    <customShpInfo spid="_x0000_s6854"/>
    <customShpInfo spid="_x0000_s6855"/>
    <customShpInfo spid="_x0000_s6856"/>
    <customShpInfo spid="_x0000_s6857"/>
    <customShpInfo spid="_x0000_s6858"/>
    <customShpInfo spid="_x0000_s6859"/>
    <customShpInfo spid="_x0000_s6860"/>
    <customShpInfo spid="_x0000_s6861"/>
    <customShpInfo spid="_x0000_s6862"/>
    <customShpInfo spid="_x0000_s6863"/>
    <customShpInfo spid="_x0000_s6864"/>
    <customShpInfo spid="_x0000_s6865"/>
    <customShpInfo spid="_x0000_s6866"/>
    <customShpInfo spid="_x0000_s6867"/>
    <customShpInfo spid="_x0000_s6868"/>
    <customShpInfo spid="_x0000_s6869"/>
    <customShpInfo spid="_x0000_s6870"/>
    <customShpInfo spid="_x0000_s6871"/>
    <customShpInfo spid="_x0000_s6872"/>
    <customShpInfo spid="_x0000_s6873"/>
    <customShpInfo spid="_x0000_s6874"/>
    <customShpInfo spid="_x0000_s6875"/>
    <customShpInfo spid="_x0000_s6876"/>
    <customShpInfo spid="_x0000_s6877"/>
    <customShpInfo spid="_x0000_s6878"/>
    <customShpInfo spid="_x0000_s6879"/>
    <customShpInfo spid="_x0000_s6880"/>
    <customShpInfo spid="_x0000_s6881"/>
    <customShpInfo spid="_x0000_s6882"/>
    <customShpInfo spid="_x0000_s6883"/>
    <customShpInfo spid="_x0000_s6884"/>
    <customShpInfo spid="_x0000_s6885"/>
    <customShpInfo spid="_x0000_s6886"/>
    <customShpInfo spid="_x0000_s6887"/>
    <customShpInfo spid="_x0000_s6888"/>
    <customShpInfo spid="_x0000_s6889"/>
    <customShpInfo spid="_x0000_s6890"/>
    <customShpInfo spid="_x0000_s6891"/>
    <customShpInfo spid="_x0000_s6892"/>
    <customShpInfo spid="_x0000_s6893"/>
    <customShpInfo spid="_x0000_s6894"/>
    <customShpInfo spid="_x0000_s6895"/>
    <customShpInfo spid="_x0000_s6896"/>
    <customShpInfo spid="_x0000_s6897"/>
    <customShpInfo spid="_x0000_s6898"/>
    <customShpInfo spid="_x0000_s6899"/>
    <customShpInfo spid="_x0000_s6900"/>
    <customShpInfo spid="_x0000_s6901"/>
    <customShpInfo spid="_x0000_s6902"/>
    <customShpInfo spid="_x0000_s6903"/>
    <customShpInfo spid="_x0000_s6904"/>
    <customShpInfo spid="_x0000_s6905"/>
    <customShpInfo spid="_x0000_s6906"/>
    <customShpInfo spid="_x0000_s6907"/>
    <customShpInfo spid="_x0000_s6908"/>
    <customShpInfo spid="_x0000_s6909"/>
    <customShpInfo spid="_x0000_s6910"/>
    <customShpInfo spid="_x0000_s6911"/>
    <customShpInfo spid="_x0000_s6912"/>
    <customShpInfo spid="_x0000_s6913"/>
    <customShpInfo spid="_x0000_s6914"/>
    <customShpInfo spid="_x0000_s6915"/>
    <customShpInfo spid="_x0000_s6916"/>
    <customShpInfo spid="_x0000_s6917"/>
    <customShpInfo spid="_x0000_s6918"/>
    <customShpInfo spid="_x0000_s6919"/>
    <customShpInfo spid="_x0000_s6920"/>
    <customShpInfo spid="_x0000_s6921"/>
    <customShpInfo spid="_x0000_s6922"/>
    <customShpInfo spid="_x0000_s6923"/>
    <customShpInfo spid="_x0000_s6924"/>
    <customShpInfo spid="_x0000_s6925"/>
    <customShpInfo spid="_x0000_s6926"/>
    <customShpInfo spid="_x0000_s6927"/>
    <customShpInfo spid="_x0000_s6928"/>
    <customShpInfo spid="_x0000_s6929"/>
    <customShpInfo spid="_x0000_s6930"/>
    <customShpInfo spid="_x0000_s6931"/>
    <customShpInfo spid="_x0000_s6932"/>
    <customShpInfo spid="_x0000_s6933"/>
    <customShpInfo spid="_x0000_s6934"/>
    <customShpInfo spid="_x0000_s6935"/>
    <customShpInfo spid="_x0000_s6936"/>
    <customShpInfo spid="_x0000_s6937"/>
    <customShpInfo spid="_x0000_s6938"/>
    <customShpInfo spid="_x0000_s6939"/>
    <customShpInfo spid="_x0000_s6940"/>
    <customShpInfo spid="_x0000_s6941"/>
    <customShpInfo spid="_x0000_s6942"/>
    <customShpInfo spid="_x0000_s6943"/>
    <customShpInfo spid="_x0000_s6944"/>
    <customShpInfo spid="_x0000_s6945"/>
    <customShpInfo spid="_x0000_s6946"/>
    <customShpInfo spid="_x0000_s6947"/>
    <customShpInfo spid="_x0000_s6948"/>
    <customShpInfo spid="_x0000_s6949"/>
    <customShpInfo spid="_x0000_s6950"/>
    <customShpInfo spid="_x0000_s6951"/>
    <customShpInfo spid="_x0000_s6952"/>
    <customShpInfo spid="_x0000_s6953"/>
    <customShpInfo spid="_x0000_s6954"/>
    <customShpInfo spid="_x0000_s6955"/>
    <customShpInfo spid="_x0000_s6956"/>
    <customShpInfo spid="_x0000_s6957"/>
    <customShpInfo spid="_x0000_s6958"/>
    <customShpInfo spid="_x0000_s6959"/>
    <customShpInfo spid="_x0000_s6960"/>
    <customShpInfo spid="_x0000_s6961"/>
    <customShpInfo spid="_x0000_s6962"/>
    <customShpInfo spid="_x0000_s6963"/>
    <customShpInfo spid="_x0000_s6964"/>
    <customShpInfo spid="_x0000_s6965"/>
    <customShpInfo spid="_x0000_s6966"/>
    <customShpInfo spid="_x0000_s6967"/>
    <customShpInfo spid="_x0000_s6968"/>
    <customShpInfo spid="_x0000_s6969"/>
    <customShpInfo spid="_x0000_s6970"/>
    <customShpInfo spid="_x0000_s6971"/>
    <customShpInfo spid="_x0000_s6972"/>
    <customShpInfo spid="_x0000_s6973"/>
    <customShpInfo spid="_x0000_s6974"/>
    <customShpInfo spid="_x0000_s6975"/>
    <customShpInfo spid="_x0000_s6976"/>
    <customShpInfo spid="_x0000_s6977"/>
    <customShpInfo spid="_x0000_s6978"/>
    <customShpInfo spid="_x0000_s6979"/>
    <customShpInfo spid="_x0000_s6980"/>
    <customShpInfo spid="_x0000_s6981"/>
    <customShpInfo spid="_x0000_s6982"/>
    <customShpInfo spid="_x0000_s6983"/>
    <customShpInfo spid="_x0000_s6984"/>
    <customShpInfo spid="_x0000_s6985"/>
    <customShpInfo spid="_x0000_s6986"/>
    <customShpInfo spid="_x0000_s6987"/>
    <customShpInfo spid="_x0000_s6988"/>
    <customShpInfo spid="_x0000_s6989"/>
    <customShpInfo spid="_x0000_s6990"/>
    <customShpInfo spid="_x0000_s6991"/>
    <customShpInfo spid="_x0000_s6992"/>
    <customShpInfo spid="_x0000_s6993"/>
    <customShpInfo spid="_x0000_s6994"/>
    <customShpInfo spid="_x0000_s6995"/>
    <customShpInfo spid="_x0000_s6996"/>
    <customShpInfo spid="_x0000_s6997"/>
    <customShpInfo spid="_x0000_s6998"/>
    <customShpInfo spid="_x0000_s6999"/>
    <customShpInfo spid="_x0000_s7000"/>
    <customShpInfo spid="_x0000_s7001"/>
    <customShpInfo spid="_x0000_s7002"/>
    <customShpInfo spid="_x0000_s7003"/>
    <customShpInfo spid="_x0000_s7004"/>
    <customShpInfo spid="_x0000_s7005"/>
    <customShpInfo spid="_x0000_s7006"/>
    <customShpInfo spid="_x0000_s7007"/>
    <customShpInfo spid="_x0000_s7008"/>
    <customShpInfo spid="_x0000_s7009"/>
    <customShpInfo spid="_x0000_s7010"/>
    <customShpInfo spid="_x0000_s7011"/>
    <customShpInfo spid="_x0000_s7012"/>
    <customShpInfo spid="_x0000_s7013"/>
    <customShpInfo spid="_x0000_s7014"/>
    <customShpInfo spid="_x0000_s7015"/>
    <customShpInfo spid="_x0000_s7016"/>
    <customShpInfo spid="_x0000_s7017"/>
    <customShpInfo spid="_x0000_s7018"/>
    <customShpInfo spid="_x0000_s7019"/>
    <customShpInfo spid="_x0000_s7020"/>
    <customShpInfo spid="_x0000_s7021"/>
    <customShpInfo spid="_x0000_s7022"/>
    <customShpInfo spid="_x0000_s7023"/>
    <customShpInfo spid="_x0000_s7024"/>
    <customShpInfo spid="_x0000_s7025"/>
    <customShpInfo spid="_x0000_s7026"/>
    <customShpInfo spid="_x0000_s7027"/>
    <customShpInfo spid="_x0000_s7028"/>
    <customShpInfo spid="_x0000_s7029"/>
    <customShpInfo spid="_x0000_s7030"/>
    <customShpInfo spid="_x0000_s7031"/>
    <customShpInfo spid="_x0000_s7032"/>
    <customShpInfo spid="_x0000_s7033"/>
    <customShpInfo spid="_x0000_s7034"/>
    <customShpInfo spid="_x0000_s7035"/>
    <customShpInfo spid="_x0000_s7036"/>
    <customShpInfo spid="_x0000_s7037"/>
    <customShpInfo spid="_x0000_s7038"/>
    <customShpInfo spid="_x0000_s7039"/>
    <customShpInfo spid="_x0000_s7040"/>
    <customShpInfo spid="_x0000_s7041"/>
    <customShpInfo spid="_x0000_s7042"/>
    <customShpInfo spid="_x0000_s7043"/>
    <customShpInfo spid="_x0000_s7044"/>
    <customShpInfo spid="_x0000_s7045"/>
    <customShpInfo spid="_x0000_s7046"/>
    <customShpInfo spid="_x0000_s7047"/>
    <customShpInfo spid="_x0000_s7048"/>
    <customShpInfo spid="_x0000_s7049"/>
    <customShpInfo spid="_x0000_s7050"/>
    <customShpInfo spid="_x0000_s7051"/>
    <customShpInfo spid="_x0000_s7052"/>
    <customShpInfo spid="_x0000_s7053"/>
    <customShpInfo spid="_x0000_s7054"/>
    <customShpInfo spid="_x0000_s7055"/>
    <customShpInfo spid="_x0000_s7056"/>
    <customShpInfo spid="_x0000_s7057"/>
    <customShpInfo spid="_x0000_s7058"/>
    <customShpInfo spid="_x0000_s7059"/>
    <customShpInfo spid="_x0000_s7060"/>
    <customShpInfo spid="_x0000_s7061"/>
    <customShpInfo spid="_x0000_s7062"/>
    <customShpInfo spid="_x0000_s7063"/>
    <customShpInfo spid="_x0000_s7064"/>
    <customShpInfo spid="_x0000_s7065"/>
    <customShpInfo spid="_x0000_s7066"/>
    <customShpInfo spid="_x0000_s7067"/>
    <customShpInfo spid="_x0000_s7068"/>
    <customShpInfo spid="_x0000_s7069"/>
    <customShpInfo spid="_x0000_s7070"/>
    <customShpInfo spid="_x0000_s7071"/>
    <customShpInfo spid="_x0000_s7072"/>
    <customShpInfo spid="_x0000_s7073"/>
    <customShpInfo spid="_x0000_s7074"/>
    <customShpInfo spid="_x0000_s7075"/>
    <customShpInfo spid="_x0000_s7076"/>
    <customShpInfo spid="_x0000_s7077"/>
    <customShpInfo spid="_x0000_s7078"/>
    <customShpInfo spid="_x0000_s7079"/>
    <customShpInfo spid="_x0000_s7080"/>
    <customShpInfo spid="_x0000_s7081"/>
    <customShpInfo spid="_x0000_s7082"/>
    <customShpInfo spid="_x0000_s7083"/>
    <customShpInfo spid="_x0000_s7084"/>
    <customShpInfo spid="_x0000_s7085"/>
    <customShpInfo spid="_x0000_s7086"/>
    <customShpInfo spid="_x0000_s7087"/>
    <customShpInfo spid="_x0000_s7088"/>
    <customShpInfo spid="_x0000_s7089"/>
    <customShpInfo spid="_x0000_s7090"/>
    <customShpInfo spid="_x0000_s7091"/>
    <customShpInfo spid="_x0000_s7092"/>
    <customShpInfo spid="_x0000_s7093"/>
    <customShpInfo spid="_x0000_s7094"/>
    <customShpInfo spid="_x0000_s7095"/>
    <customShpInfo spid="_x0000_s7096"/>
    <customShpInfo spid="_x0000_s7097"/>
    <customShpInfo spid="_x0000_s7098"/>
    <customShpInfo spid="_x0000_s7099"/>
    <customShpInfo spid="_x0000_s7100"/>
    <customShpInfo spid="_x0000_s7101"/>
    <customShpInfo spid="_x0000_s7102"/>
    <customShpInfo spid="_x0000_s7103"/>
    <customShpInfo spid="_x0000_s7104"/>
    <customShpInfo spid="_x0000_s7105"/>
    <customShpInfo spid="_x0000_s7106"/>
    <customShpInfo spid="_x0000_s7107"/>
    <customShpInfo spid="_x0000_s7108"/>
    <customShpInfo spid="_x0000_s7109"/>
    <customShpInfo spid="_x0000_s7110"/>
    <customShpInfo spid="_x0000_s7111"/>
    <customShpInfo spid="_x0000_s7112"/>
    <customShpInfo spid="_x0000_s7113"/>
    <customShpInfo spid="_x0000_s7114"/>
    <customShpInfo spid="_x0000_s7115"/>
    <customShpInfo spid="_x0000_s7116"/>
    <customShpInfo spid="_x0000_s7117"/>
    <customShpInfo spid="_x0000_s7118"/>
    <customShpInfo spid="_x0000_s7119"/>
    <customShpInfo spid="_x0000_s7120"/>
    <customShpInfo spid="_x0000_s7121"/>
    <customShpInfo spid="_x0000_s7122"/>
    <customShpInfo spid="_x0000_s7123"/>
    <customShpInfo spid="_x0000_s7124"/>
    <customShpInfo spid="_x0000_s7125"/>
    <customShpInfo spid="_x0000_s7126"/>
    <customShpInfo spid="_x0000_s7127"/>
    <customShpInfo spid="_x0000_s7128"/>
    <customShpInfo spid="_x0000_s7129"/>
    <customShpInfo spid="_x0000_s7130"/>
    <customShpInfo spid="_x0000_s7131"/>
    <customShpInfo spid="_x0000_s7132"/>
    <customShpInfo spid="_x0000_s7133"/>
    <customShpInfo spid="_x0000_s7134"/>
    <customShpInfo spid="_x0000_s7135"/>
    <customShpInfo spid="_x0000_s7136"/>
    <customShpInfo spid="_x0000_s7137"/>
    <customShpInfo spid="_x0000_s7138"/>
    <customShpInfo spid="_x0000_s7139"/>
    <customShpInfo spid="_x0000_s7140"/>
    <customShpInfo spid="_x0000_s7141"/>
    <customShpInfo spid="_x0000_s7142"/>
    <customShpInfo spid="_x0000_s7143"/>
    <customShpInfo spid="_x0000_s7144"/>
    <customShpInfo spid="_x0000_s7145"/>
    <customShpInfo spid="_x0000_s7146"/>
    <customShpInfo spid="_x0000_s7147"/>
    <customShpInfo spid="_x0000_s7148"/>
    <customShpInfo spid="_x0000_s7149"/>
    <customShpInfo spid="_x0000_s7150"/>
    <customShpInfo spid="_x0000_s7151"/>
    <customShpInfo spid="_x0000_s7152"/>
    <customShpInfo spid="_x0000_s7153"/>
    <customShpInfo spid="_x0000_s7154"/>
    <customShpInfo spid="_x0000_s7155"/>
    <customShpInfo spid="_x0000_s7156"/>
    <customShpInfo spid="_x0000_s7157"/>
    <customShpInfo spid="_x0000_s7158"/>
    <customShpInfo spid="_x0000_s7159"/>
    <customShpInfo spid="_x0000_s7160"/>
    <customShpInfo spid="_x0000_s7161"/>
    <customShpInfo spid="_x0000_s7162"/>
    <customShpInfo spid="_x0000_s7163"/>
    <customShpInfo spid="_x0000_s7164"/>
    <customShpInfo spid="_x0000_s7165"/>
    <customShpInfo spid="_x0000_s7166"/>
    <customShpInfo spid="_x0000_s7167"/>
    <customShpInfo spid="_x0000_s7168"/>
    <customShpInfo spid="_x0000_s7169"/>
    <customShpInfo spid="_x0000_s7170"/>
    <customShpInfo spid="_x0000_s7171"/>
    <customShpInfo spid="_x0000_s7172"/>
    <customShpInfo spid="_x0000_s7173"/>
    <customShpInfo spid="_x0000_s7174"/>
    <customShpInfo spid="_x0000_s7175"/>
    <customShpInfo spid="_x0000_s7176"/>
    <customShpInfo spid="_x0000_s7177"/>
    <customShpInfo spid="_x0000_s7178"/>
    <customShpInfo spid="_x0000_s7179"/>
    <customShpInfo spid="_x0000_s7180"/>
    <customShpInfo spid="_x0000_s7181"/>
    <customShpInfo spid="_x0000_s7182"/>
    <customShpInfo spid="_x0000_s7183"/>
    <customShpInfo spid="_x0000_s7184"/>
    <customShpInfo spid="_x0000_s7185"/>
    <customShpInfo spid="_x0000_s7186"/>
    <customShpInfo spid="_x0000_s7187"/>
    <customShpInfo spid="_x0000_s7188"/>
    <customShpInfo spid="_x0000_s7189"/>
    <customShpInfo spid="_x0000_s7190"/>
    <customShpInfo spid="_x0000_s7191"/>
    <customShpInfo spid="_x0000_s7192"/>
    <customShpInfo spid="_x0000_s7193"/>
    <customShpInfo spid="_x0000_s7194"/>
    <customShpInfo spid="_x0000_s7195"/>
    <customShpInfo spid="_x0000_s7196"/>
    <customShpInfo spid="_x0000_s7197"/>
    <customShpInfo spid="_x0000_s7198"/>
    <customShpInfo spid="_x0000_s7199"/>
    <customShpInfo spid="_x0000_s7200"/>
    <customShpInfo spid="_x0000_s7201"/>
    <customShpInfo spid="_x0000_s7202"/>
    <customShpInfo spid="_x0000_s7203"/>
    <customShpInfo spid="_x0000_s7204"/>
    <customShpInfo spid="_x0000_s7205"/>
    <customShpInfo spid="_x0000_s7206"/>
    <customShpInfo spid="_x0000_s7207"/>
    <customShpInfo spid="_x0000_s7208"/>
    <customShpInfo spid="_x0000_s7209"/>
    <customShpInfo spid="_x0000_s7210"/>
    <customShpInfo spid="_x0000_s7211"/>
    <customShpInfo spid="_x0000_s7212"/>
    <customShpInfo spid="_x0000_s7213"/>
    <customShpInfo spid="_x0000_s7214"/>
    <customShpInfo spid="_x0000_s7215"/>
    <customShpInfo spid="_x0000_s7216"/>
    <customShpInfo spid="_x0000_s7217"/>
    <customShpInfo spid="_x0000_s7218"/>
    <customShpInfo spid="_x0000_s7219"/>
    <customShpInfo spid="_x0000_s7220"/>
    <customShpInfo spid="_x0000_s7221"/>
    <customShpInfo spid="_x0000_s7222"/>
    <customShpInfo spid="_x0000_s7223"/>
    <customShpInfo spid="_x0000_s7224"/>
    <customShpInfo spid="_x0000_s7225"/>
    <customShpInfo spid="_x0000_s7226"/>
    <customShpInfo spid="_x0000_s7227"/>
    <customShpInfo spid="_x0000_s7228"/>
    <customShpInfo spid="_x0000_s7229"/>
    <customShpInfo spid="_x0000_s7230"/>
    <customShpInfo spid="_x0000_s7231"/>
    <customShpInfo spid="_x0000_s7232"/>
    <customShpInfo spid="_x0000_s7233"/>
    <customShpInfo spid="_x0000_s7234"/>
    <customShpInfo spid="_x0000_s7235"/>
    <customShpInfo spid="_x0000_s7236"/>
    <customShpInfo spid="_x0000_s7237"/>
    <customShpInfo spid="_x0000_s7238"/>
    <customShpInfo spid="_x0000_s7239"/>
    <customShpInfo spid="_x0000_s7240"/>
    <customShpInfo spid="_x0000_s7241"/>
    <customShpInfo spid="_x0000_s7242"/>
    <customShpInfo spid="_x0000_s7243"/>
    <customShpInfo spid="_x0000_s7244"/>
    <customShpInfo spid="_x0000_s7245"/>
    <customShpInfo spid="_x0000_s7246"/>
    <customShpInfo spid="_x0000_s7247"/>
    <customShpInfo spid="_x0000_s7248"/>
    <customShpInfo spid="_x0000_s7249"/>
    <customShpInfo spid="_x0000_s7250"/>
    <customShpInfo spid="_x0000_s7251"/>
    <customShpInfo spid="_x0000_s7252"/>
    <customShpInfo spid="_x0000_s7253"/>
    <customShpInfo spid="_x0000_s7254"/>
    <customShpInfo spid="_x0000_s7255"/>
    <customShpInfo spid="_x0000_s7256"/>
    <customShpInfo spid="_x0000_s7257"/>
    <customShpInfo spid="_x0000_s7258"/>
    <customShpInfo spid="_x0000_s7259"/>
    <customShpInfo spid="_x0000_s7260"/>
    <customShpInfo spid="_x0000_s7261"/>
    <customShpInfo spid="_x0000_s7262"/>
    <customShpInfo spid="_x0000_s7263"/>
    <customShpInfo spid="_x0000_s7264"/>
    <customShpInfo spid="_x0000_s7265"/>
    <customShpInfo spid="_x0000_s7266"/>
    <customShpInfo spid="_x0000_s7267"/>
    <customShpInfo spid="_x0000_s7268"/>
    <customShpInfo spid="_x0000_s7269"/>
    <customShpInfo spid="_x0000_s7270"/>
    <customShpInfo spid="_x0000_s7271"/>
    <customShpInfo spid="_x0000_s7272"/>
    <customShpInfo spid="_x0000_s7273"/>
    <customShpInfo spid="_x0000_s7274"/>
    <customShpInfo spid="_x0000_s7275"/>
    <customShpInfo spid="_x0000_s7276"/>
    <customShpInfo spid="_x0000_s7277"/>
    <customShpInfo spid="_x0000_s7278"/>
    <customShpInfo spid="_x0000_s7279"/>
    <customShpInfo spid="_x0000_s7280"/>
    <customShpInfo spid="_x0000_s7281"/>
    <customShpInfo spid="_x0000_s7282"/>
    <customShpInfo spid="_x0000_s7283"/>
    <customShpInfo spid="_x0000_s7284"/>
    <customShpInfo spid="_x0000_s7285"/>
    <customShpInfo spid="_x0000_s7286"/>
    <customShpInfo spid="_x0000_s7287"/>
    <customShpInfo spid="_x0000_s7288"/>
    <customShpInfo spid="_x0000_s7289"/>
    <customShpInfo spid="_x0000_s7290"/>
    <customShpInfo spid="_x0000_s7291"/>
    <customShpInfo spid="_x0000_s7292"/>
    <customShpInfo spid="_x0000_s7293"/>
    <customShpInfo spid="_x0000_s7294"/>
    <customShpInfo spid="_x0000_s7295"/>
    <customShpInfo spid="_x0000_s7296"/>
    <customShpInfo spid="_x0000_s7297"/>
    <customShpInfo spid="_x0000_s7298"/>
    <customShpInfo spid="_x0000_s7299"/>
    <customShpInfo spid="_x0000_s7300"/>
    <customShpInfo spid="_x0000_s7301"/>
    <customShpInfo spid="_x0000_s7302"/>
    <customShpInfo spid="_x0000_s7303"/>
    <customShpInfo spid="_x0000_s7304"/>
    <customShpInfo spid="_x0000_s7305"/>
    <customShpInfo spid="_x0000_s7306"/>
    <customShpInfo spid="_x0000_s7307"/>
    <customShpInfo spid="_x0000_s7308"/>
    <customShpInfo spid="_x0000_s7309"/>
    <customShpInfo spid="_x0000_s7310"/>
    <customShpInfo spid="_x0000_s7311"/>
    <customShpInfo spid="_x0000_s11531"/>
    <customShpInfo spid="_x0000_s11530"/>
    <customShpInfo spid="_x0000_s7312"/>
    <customShpInfo spid="_x0000_s11533"/>
    <customShpInfo spid="_x0000_s11532"/>
    <customShpInfo spid="_x0000_s7313"/>
    <customShpInfo spid="_x0000_s11535"/>
    <customShpInfo spid="_x0000_s11534"/>
    <customShpInfo spid="_x0000_s7314"/>
    <customShpInfo spid="_x0000_s11537"/>
    <customShpInfo spid="_x0000_s11536"/>
    <customShpInfo spid="_x0000_s7315"/>
    <customShpInfo spid="_x0000_s7316"/>
    <customShpInfo spid="_x0000_s11538"/>
    <customShpInfo spid="_x0000_s7317"/>
    <customShpInfo spid="_x0000_s11539"/>
    <customShpInfo spid="_x0000_s7318"/>
    <customShpInfo spid="_x0000_s7320"/>
    <customShpInfo spid="_x0000_s7322"/>
    <customShpInfo spid="_x0000_s7323"/>
    <customShpInfo spid="_x0000_s7324"/>
    <customShpInfo spid="_x0000_s7325"/>
    <customShpInfo spid="_x0000_s7326"/>
    <customShpInfo spid="_x0000_s7327"/>
    <customShpInfo spid="_x0000_s7328"/>
    <customShpInfo spid="_x0000_s7329"/>
    <customShpInfo spid="_x0000_s7330"/>
    <customShpInfo spid="_x0000_s7331"/>
    <customShpInfo spid="_x0000_s7332"/>
    <customShpInfo spid="_x0000_s7333"/>
    <customShpInfo spid="_x0000_s7334"/>
    <customShpInfo spid="_x0000_s7335"/>
    <customShpInfo spid="_x0000_s7336"/>
    <customShpInfo spid="_x0000_s7337"/>
    <customShpInfo spid="_x0000_s7338"/>
    <customShpInfo spid="_x0000_s7339"/>
    <customShpInfo spid="_x0000_s7340"/>
    <customShpInfo spid="_x0000_s7341"/>
    <customShpInfo spid="_x0000_s7342"/>
    <customShpInfo spid="_x0000_s7343"/>
    <customShpInfo spid="_x0000_s7344"/>
    <customShpInfo spid="_x0000_s7345"/>
    <customShpInfo spid="_x0000_s7346"/>
    <customShpInfo spid="_x0000_s7347"/>
    <customShpInfo spid="_x0000_s7348"/>
    <customShpInfo spid="_x0000_s7349"/>
    <customShpInfo spid="_x0000_s7350"/>
    <customShpInfo spid="_x0000_s7351"/>
    <customShpInfo spid="_x0000_s7352"/>
    <customShpInfo spid="_x0000_s7353"/>
    <customShpInfo spid="_x0000_s7354"/>
    <customShpInfo spid="_x0000_s7355"/>
    <customShpInfo spid="_x0000_s7356"/>
    <customShpInfo spid="_x0000_s7357"/>
    <customShpInfo spid="_x0000_s7358"/>
    <customShpInfo spid="_x0000_s7359"/>
    <customShpInfo spid="_x0000_s7360"/>
    <customShpInfo spid="_x0000_s7361"/>
    <customShpInfo spid="_x0000_s7362"/>
    <customShpInfo spid="_x0000_s7363"/>
    <customShpInfo spid="_x0000_s7364"/>
    <customShpInfo spid="_x0000_s7365"/>
    <customShpInfo spid="_x0000_s7366"/>
    <customShpInfo spid="_x0000_s7367"/>
    <customShpInfo spid="_x0000_s7368"/>
    <customShpInfo spid="_x0000_s7369"/>
    <customShpInfo spid="_x0000_s7370"/>
    <customShpInfo spid="_x0000_s7371"/>
    <customShpInfo spid="_x0000_s7372"/>
    <customShpInfo spid="_x0000_s7373"/>
    <customShpInfo spid="_x0000_s7374"/>
    <customShpInfo spid="_x0000_s7375"/>
    <customShpInfo spid="_x0000_s7376"/>
    <customShpInfo spid="_x0000_s7377"/>
    <customShpInfo spid="_x0000_s7378"/>
    <customShpInfo spid="_x0000_s7379"/>
    <customShpInfo spid="_x0000_s7380"/>
    <customShpInfo spid="_x0000_s7381"/>
    <customShpInfo spid="_x0000_s7382"/>
    <customShpInfo spid="_x0000_s7383"/>
    <customShpInfo spid="_x0000_s7384"/>
    <customShpInfo spid="_x0000_s7385"/>
    <customShpInfo spid="_x0000_s7386"/>
    <customShpInfo spid="_x0000_s7387"/>
    <customShpInfo spid="_x0000_s7388"/>
    <customShpInfo spid="_x0000_s7389"/>
    <customShpInfo spid="_x0000_s7390"/>
    <customShpInfo spid="_x0000_s7391"/>
    <customShpInfo spid="_x0000_s7392"/>
    <customShpInfo spid="_x0000_s7393"/>
    <customShpInfo spid="_x0000_s7394"/>
    <customShpInfo spid="_x0000_s7395"/>
    <customShpInfo spid="_x0000_s7396"/>
    <customShpInfo spid="_x0000_s7397"/>
    <customShpInfo spid="_x0000_s7398"/>
    <customShpInfo spid="_x0000_s7399"/>
    <customShpInfo spid="_x0000_s7400"/>
    <customShpInfo spid="_x0000_s7401"/>
    <customShpInfo spid="_x0000_s7402"/>
    <customShpInfo spid="_x0000_s7403"/>
    <customShpInfo spid="_x0000_s7404"/>
    <customShpInfo spid="_x0000_s7405"/>
    <customShpInfo spid="_x0000_s7406"/>
    <customShpInfo spid="_x0000_s7407"/>
    <customShpInfo spid="_x0000_s7408"/>
    <customShpInfo spid="_x0000_s7409"/>
    <customShpInfo spid="_x0000_s7410"/>
    <customShpInfo spid="_x0000_s7411"/>
    <customShpInfo spid="_x0000_s7412"/>
    <customShpInfo spid="_x0000_s7413"/>
    <customShpInfo spid="_x0000_s7414"/>
    <customShpInfo spid="_x0000_s7415"/>
    <customShpInfo spid="_x0000_s7416"/>
    <customShpInfo spid="_x0000_s7417"/>
    <customShpInfo spid="_x0000_s7418"/>
    <customShpInfo spid="_x0000_s7419"/>
    <customShpInfo spid="_x0000_s7420"/>
    <customShpInfo spid="_x0000_s7421"/>
    <customShpInfo spid="_x0000_s7422"/>
    <customShpInfo spid="_x0000_s7423"/>
    <customShpInfo spid="_x0000_s7424"/>
    <customShpInfo spid="_x0000_s7425"/>
    <customShpInfo spid="_x0000_s7426"/>
    <customShpInfo spid="_x0000_s7427"/>
    <customShpInfo spid="_x0000_s7428"/>
    <customShpInfo spid="_x0000_s7429"/>
    <customShpInfo spid="_x0000_s7430"/>
    <customShpInfo spid="_x0000_s7431"/>
    <customShpInfo spid="_x0000_s7432"/>
    <customShpInfo spid="_x0000_s7433"/>
    <customShpInfo spid="_x0000_s7434"/>
    <customShpInfo spid="_x0000_s7435"/>
    <customShpInfo spid="_x0000_s7436"/>
    <customShpInfo spid="_x0000_s7437"/>
    <customShpInfo spid="_x0000_s7438"/>
    <customShpInfo spid="_x0000_s7439"/>
    <customShpInfo spid="_x0000_s7440"/>
    <customShpInfo spid="_x0000_s7441"/>
    <customShpInfo spid="_x0000_s7442"/>
    <customShpInfo spid="_x0000_s7443"/>
    <customShpInfo spid="_x0000_s7444"/>
    <customShpInfo spid="_x0000_s7445"/>
    <customShpInfo spid="_x0000_s7446"/>
    <customShpInfo spid="_x0000_s7447"/>
    <customShpInfo spid="_x0000_s7448"/>
    <customShpInfo spid="_x0000_s7449"/>
    <customShpInfo spid="_x0000_s7450"/>
    <customShpInfo spid="_x0000_s7451"/>
    <customShpInfo spid="_x0000_s7452"/>
    <customShpInfo spid="_x0000_s7453"/>
    <customShpInfo spid="_x0000_s7454"/>
    <customShpInfo spid="_x0000_s7455"/>
    <customShpInfo spid="_x0000_s7456"/>
    <customShpInfo spid="_x0000_s7457"/>
    <customShpInfo spid="_x0000_s7458"/>
    <customShpInfo spid="_x0000_s7459"/>
    <customShpInfo spid="_x0000_s7460"/>
    <customShpInfo spid="_x0000_s7461"/>
    <customShpInfo spid="_x0000_s7462"/>
    <customShpInfo spid="_x0000_s7463"/>
    <customShpInfo spid="_x0000_s7464"/>
    <customShpInfo spid="_x0000_s7465"/>
    <customShpInfo spid="_x0000_s7466"/>
    <customShpInfo spid="_x0000_s7467"/>
    <customShpInfo spid="_x0000_s7468"/>
    <customShpInfo spid="_x0000_s7469"/>
    <customShpInfo spid="_x0000_s7470"/>
    <customShpInfo spid="_x0000_s7471"/>
    <customShpInfo spid="_x0000_s7472"/>
    <customShpInfo spid="_x0000_s7473"/>
    <customShpInfo spid="_x0000_s7474"/>
    <customShpInfo spid="_x0000_s7475"/>
    <customShpInfo spid="_x0000_s7476"/>
    <customShpInfo spid="_x0000_s7477"/>
    <customShpInfo spid="_x0000_s7478"/>
    <customShpInfo spid="_x0000_s7479"/>
    <customShpInfo spid="_x0000_s7480"/>
    <customShpInfo spid="_x0000_s7481"/>
    <customShpInfo spid="_x0000_s7482"/>
    <customShpInfo spid="_x0000_s7483"/>
    <customShpInfo spid="_x0000_s7484"/>
    <customShpInfo spid="_x0000_s7485"/>
    <customShpInfo spid="_x0000_s7486"/>
    <customShpInfo spid="_x0000_s7487"/>
    <customShpInfo spid="_x0000_s7488"/>
    <customShpInfo spid="_x0000_s7489"/>
    <customShpInfo spid="_x0000_s7490"/>
    <customShpInfo spid="_x0000_s7491"/>
    <customShpInfo spid="_x0000_s7492"/>
    <customShpInfo spid="_x0000_s7493"/>
    <customShpInfo spid="_x0000_s7494"/>
    <customShpInfo spid="_x0000_s7495"/>
    <customShpInfo spid="_x0000_s7496"/>
    <customShpInfo spid="_x0000_s7497"/>
    <customShpInfo spid="_x0000_s7498"/>
    <customShpInfo spid="_x0000_s7499"/>
    <customShpInfo spid="_x0000_s7500"/>
    <customShpInfo spid="_x0000_s7501"/>
    <customShpInfo spid="_x0000_s7502"/>
    <customShpInfo spid="_x0000_s7503"/>
    <customShpInfo spid="_x0000_s7504"/>
    <customShpInfo spid="_x0000_s7505"/>
    <customShpInfo spid="_x0000_s7506"/>
    <customShpInfo spid="_x0000_s7507"/>
    <customShpInfo spid="_x0000_s7508"/>
    <customShpInfo spid="_x0000_s7509"/>
    <customShpInfo spid="_x0000_s7510"/>
    <customShpInfo spid="_x0000_s7511"/>
    <customShpInfo spid="_x0000_s7512"/>
    <customShpInfo spid="_x0000_s7513"/>
    <customShpInfo spid="_x0000_s7514"/>
    <customShpInfo spid="_x0000_s7515"/>
    <customShpInfo spid="_x0000_s7516"/>
    <customShpInfo spid="_x0000_s7517"/>
    <customShpInfo spid="_x0000_s7518"/>
    <customShpInfo spid="_x0000_s7519"/>
    <customShpInfo spid="_x0000_s7520"/>
    <customShpInfo spid="_x0000_s7521"/>
    <customShpInfo spid="_x0000_s7522"/>
    <customShpInfo spid="_x0000_s7319"/>
    <customShpInfo spid="_x0000_s7523"/>
    <customShpInfo spid="_x0000_s7524"/>
    <customShpInfo spid="_x0000_s7525"/>
    <customShpInfo spid="_x0000_s7526"/>
    <customShpInfo spid="_x0000_s7527"/>
    <customShpInfo spid="_x0000_s7528"/>
    <customShpInfo spid="_x0000_s7529"/>
    <customShpInfo spid="_x0000_s7530"/>
    <customShpInfo spid="_x0000_s7531"/>
    <customShpInfo spid="_x0000_s7532"/>
    <customShpInfo spid="_x0000_s7533"/>
    <customShpInfo spid="_x0000_s7534"/>
    <customShpInfo spid="_x0000_s7535"/>
    <customShpInfo spid="_x0000_s7536"/>
    <customShpInfo spid="_x0000_s7537"/>
    <customShpInfo spid="_x0000_s7538"/>
    <customShpInfo spid="_x0000_s7539"/>
    <customShpInfo spid="_x0000_s7540"/>
    <customShpInfo spid="_x0000_s7541"/>
    <customShpInfo spid="_x0000_s7542"/>
    <customShpInfo spid="_x0000_s7543"/>
    <customShpInfo spid="_x0000_s7544"/>
    <customShpInfo spid="_x0000_s7545"/>
    <customShpInfo spid="_x0000_s7546"/>
    <customShpInfo spid="_x0000_s7547"/>
    <customShpInfo spid="_x0000_s7548"/>
    <customShpInfo spid="_x0000_s7549"/>
    <customShpInfo spid="_x0000_s7550"/>
    <customShpInfo spid="_x0000_s7551"/>
    <customShpInfo spid="_x0000_s7552"/>
    <customShpInfo spid="_x0000_s7553"/>
    <customShpInfo spid="_x0000_s7554"/>
    <customShpInfo spid="_x0000_s7555"/>
    <customShpInfo spid="_x0000_s7556"/>
    <customShpInfo spid="_x0000_s7557"/>
    <customShpInfo spid="_x0000_s7558"/>
    <customShpInfo spid="_x0000_s7559"/>
    <customShpInfo spid="_x0000_s7560"/>
    <customShpInfo spid="_x0000_s7561"/>
    <customShpInfo spid="_x0000_s7562"/>
    <customShpInfo spid="_x0000_s7563"/>
    <customShpInfo spid="_x0000_s7564"/>
    <customShpInfo spid="_x0000_s7565"/>
    <customShpInfo spid="_x0000_s7566"/>
    <customShpInfo spid="_x0000_s7567"/>
    <customShpInfo spid="_x0000_s7568"/>
    <customShpInfo spid="_x0000_s7569"/>
    <customShpInfo spid="_x0000_s7570"/>
    <customShpInfo spid="_x0000_s7571"/>
    <customShpInfo spid="_x0000_s7572"/>
    <customShpInfo spid="_x0000_s7573"/>
    <customShpInfo spid="_x0000_s7574"/>
    <customShpInfo spid="_x0000_s7575"/>
    <customShpInfo spid="_x0000_s7576"/>
    <customShpInfo spid="_x0000_s7577"/>
    <customShpInfo spid="_x0000_s7578"/>
    <customShpInfo spid="_x0000_s7579"/>
    <customShpInfo spid="_x0000_s7580"/>
    <customShpInfo spid="_x0000_s7581"/>
    <customShpInfo spid="_x0000_s7582"/>
    <customShpInfo spid="_x0000_s7583"/>
    <customShpInfo spid="_x0000_s7584"/>
    <customShpInfo spid="_x0000_s7585"/>
    <customShpInfo spid="_x0000_s7586"/>
    <customShpInfo spid="_x0000_s7587"/>
    <customShpInfo spid="_x0000_s7588"/>
    <customShpInfo spid="_x0000_s7589"/>
    <customShpInfo spid="_x0000_s7590"/>
    <customShpInfo spid="_x0000_s7591"/>
    <customShpInfo spid="_x0000_s7592"/>
    <customShpInfo spid="_x0000_s7593"/>
    <customShpInfo spid="_x0000_s7594"/>
    <customShpInfo spid="_x0000_s7595"/>
    <customShpInfo spid="_x0000_s7596"/>
    <customShpInfo spid="_x0000_s7597"/>
    <customShpInfo spid="_x0000_s7598"/>
    <customShpInfo spid="_x0000_s7599"/>
    <customShpInfo spid="_x0000_s7600"/>
    <customShpInfo spid="_x0000_s7601"/>
    <customShpInfo spid="_x0000_s7602"/>
    <customShpInfo spid="_x0000_s7603"/>
    <customShpInfo spid="_x0000_s7604"/>
    <customShpInfo spid="_x0000_s7605"/>
    <customShpInfo spid="_x0000_s7606"/>
    <customShpInfo spid="_x0000_s7607"/>
    <customShpInfo spid="_x0000_s7608"/>
    <customShpInfo spid="_x0000_s7609"/>
    <customShpInfo spid="_x0000_s7610"/>
    <customShpInfo spid="_x0000_s7611"/>
    <customShpInfo spid="_x0000_s7612"/>
    <customShpInfo spid="_x0000_s7613"/>
    <customShpInfo spid="_x0000_s7614"/>
    <customShpInfo spid="_x0000_s7615"/>
    <customShpInfo spid="_x0000_s7616"/>
    <customShpInfo spid="_x0000_s7617"/>
    <customShpInfo spid="_x0000_s7618"/>
    <customShpInfo spid="_x0000_s7619"/>
    <customShpInfo spid="_x0000_s7620"/>
    <customShpInfo spid="_x0000_s7621"/>
    <customShpInfo spid="_x0000_s7622"/>
    <customShpInfo spid="_x0000_s7623"/>
    <customShpInfo spid="_x0000_s7624"/>
    <customShpInfo spid="_x0000_s7625"/>
    <customShpInfo spid="_x0000_s7626"/>
    <customShpInfo spid="_x0000_s7627"/>
    <customShpInfo spid="_x0000_s7628"/>
    <customShpInfo spid="_x0000_s7629"/>
    <customShpInfo spid="_x0000_s7630"/>
    <customShpInfo spid="_x0000_s7631"/>
    <customShpInfo spid="_x0000_s7632"/>
    <customShpInfo spid="_x0000_s7633"/>
    <customShpInfo spid="_x0000_s7634"/>
    <customShpInfo spid="_x0000_s7635"/>
    <customShpInfo spid="_x0000_s7636"/>
    <customShpInfo spid="_x0000_s7637"/>
    <customShpInfo spid="_x0000_s7638"/>
    <customShpInfo spid="_x0000_s7639"/>
    <customShpInfo spid="_x0000_s7640"/>
    <customShpInfo spid="_x0000_s7641"/>
    <customShpInfo spid="_x0000_s7642"/>
    <customShpInfo spid="_x0000_s7643"/>
    <customShpInfo spid="_x0000_s7644"/>
    <customShpInfo spid="_x0000_s7645"/>
    <customShpInfo spid="_x0000_s7646"/>
    <customShpInfo spid="_x0000_s7647"/>
    <customShpInfo spid="_x0000_s7648"/>
    <customShpInfo spid="_x0000_s7649"/>
    <customShpInfo spid="_x0000_s7650"/>
    <customShpInfo spid="_x0000_s7651"/>
    <customShpInfo spid="_x0000_s7652"/>
    <customShpInfo spid="_x0000_s7653"/>
    <customShpInfo spid="_x0000_s7654"/>
    <customShpInfo spid="_x0000_s7655"/>
    <customShpInfo spid="_x0000_s7656"/>
    <customShpInfo spid="_x0000_s7657"/>
    <customShpInfo spid="_x0000_s7658"/>
    <customShpInfo spid="_x0000_s7659"/>
    <customShpInfo spid="_x0000_s7660"/>
    <customShpInfo spid="_x0000_s7661"/>
    <customShpInfo spid="_x0000_s7662"/>
    <customShpInfo spid="_x0000_s7663"/>
    <customShpInfo spid="_x0000_s7664"/>
    <customShpInfo spid="_x0000_s7665"/>
    <customShpInfo spid="_x0000_s7666"/>
    <customShpInfo spid="_x0000_s7667"/>
    <customShpInfo spid="_x0000_s7668"/>
    <customShpInfo spid="_x0000_s7669"/>
    <customShpInfo spid="_x0000_s7670"/>
    <customShpInfo spid="_x0000_s7671"/>
    <customShpInfo spid="_x0000_s7672"/>
    <customShpInfo spid="_x0000_s7673"/>
    <customShpInfo spid="_x0000_s7674"/>
    <customShpInfo spid="_x0000_s7675"/>
    <customShpInfo spid="_x0000_s7676"/>
    <customShpInfo spid="_x0000_s7678"/>
    <customShpInfo spid="_x0000_s7680"/>
    <customShpInfo spid="_x0000_s7681"/>
    <customShpInfo spid="_x0000_s7682"/>
    <customShpInfo spid="_x0000_s7683"/>
    <customShpInfo spid="_x0000_s7684"/>
    <customShpInfo spid="_x0000_s7685"/>
    <customShpInfo spid="_x0000_s7686"/>
    <customShpInfo spid="_x0000_s7687"/>
    <customShpInfo spid="_x0000_s7688"/>
    <customShpInfo spid="_x0000_s7689"/>
    <customShpInfo spid="_x0000_s7690"/>
    <customShpInfo spid="_x0000_s7691"/>
    <customShpInfo spid="_x0000_s7692"/>
    <customShpInfo spid="_x0000_s7693"/>
    <customShpInfo spid="_x0000_s7694"/>
    <customShpInfo spid="_x0000_s7695"/>
    <customShpInfo spid="_x0000_s7696"/>
    <customShpInfo spid="_x0000_s7697"/>
    <customShpInfo spid="_x0000_s7698"/>
    <customShpInfo spid="_x0000_s7699"/>
    <customShpInfo spid="_x0000_s7700"/>
    <customShpInfo spid="_x0000_s7701"/>
    <customShpInfo spid="_x0000_s7702"/>
    <customShpInfo spid="_x0000_s7703"/>
    <customShpInfo spid="_x0000_s7704"/>
    <customShpInfo spid="_x0000_s7705"/>
    <customShpInfo spid="_x0000_s7706"/>
    <customShpInfo spid="_x0000_s7707"/>
    <customShpInfo spid="_x0000_s7708"/>
    <customShpInfo spid="_x0000_s7709"/>
    <customShpInfo spid="_x0000_s7710"/>
    <customShpInfo spid="_x0000_s7711"/>
    <customShpInfo spid="_x0000_s7712"/>
    <customShpInfo spid="_x0000_s7713"/>
    <customShpInfo spid="_x0000_s7714"/>
    <customShpInfo spid="_x0000_s7715"/>
    <customShpInfo spid="_x0000_s7716"/>
    <customShpInfo spid="_x0000_s7717"/>
    <customShpInfo spid="_x0000_s7718"/>
    <customShpInfo spid="_x0000_s7719"/>
    <customShpInfo spid="_x0000_s7720"/>
    <customShpInfo spid="_x0000_s7721"/>
    <customShpInfo spid="_x0000_s7722"/>
    <customShpInfo spid="_x0000_s7723"/>
    <customShpInfo spid="_x0000_s7724"/>
    <customShpInfo spid="_x0000_s7725"/>
    <customShpInfo spid="_x0000_s7726"/>
    <customShpInfo spid="_x0000_s7727"/>
    <customShpInfo spid="_x0000_s7728"/>
    <customShpInfo spid="_x0000_s7729"/>
    <customShpInfo spid="_x0000_s7730"/>
    <customShpInfo spid="_x0000_s7731"/>
    <customShpInfo spid="_x0000_s7732"/>
    <customShpInfo spid="_x0000_s7733"/>
    <customShpInfo spid="_x0000_s7734"/>
    <customShpInfo spid="_x0000_s7735"/>
    <customShpInfo spid="_x0000_s7736"/>
    <customShpInfo spid="_x0000_s7737"/>
    <customShpInfo spid="_x0000_s7738"/>
    <customShpInfo spid="_x0000_s7739"/>
    <customShpInfo spid="_x0000_s7740"/>
    <customShpInfo spid="_x0000_s7741"/>
    <customShpInfo spid="_x0000_s7742"/>
    <customShpInfo spid="_x0000_s7743"/>
    <customShpInfo spid="_x0000_s7744"/>
    <customShpInfo spid="_x0000_s7745"/>
    <customShpInfo spid="_x0000_s7746"/>
    <customShpInfo spid="_x0000_s7747"/>
    <customShpInfo spid="_x0000_s7748"/>
    <customShpInfo spid="_x0000_s7749"/>
    <customShpInfo spid="_x0000_s7750"/>
    <customShpInfo spid="_x0000_s7751"/>
    <customShpInfo spid="_x0000_s7752"/>
    <customShpInfo spid="_x0000_s7753"/>
    <customShpInfo spid="_x0000_s7754"/>
    <customShpInfo spid="_x0000_s7755"/>
    <customShpInfo spid="_x0000_s7756"/>
    <customShpInfo spid="_x0000_s7757"/>
    <customShpInfo spid="_x0000_s7758"/>
    <customShpInfo spid="_x0000_s7759"/>
    <customShpInfo spid="_x0000_s7760"/>
    <customShpInfo spid="_x0000_s7761"/>
    <customShpInfo spid="_x0000_s7762"/>
    <customShpInfo spid="_x0000_s7763"/>
    <customShpInfo spid="_x0000_s7764"/>
    <customShpInfo spid="_x0000_s7765"/>
    <customShpInfo spid="_x0000_s7766"/>
    <customShpInfo spid="_x0000_s7767"/>
    <customShpInfo spid="_x0000_s7768"/>
    <customShpInfo spid="_x0000_s7769"/>
    <customShpInfo spid="_x0000_s7770"/>
    <customShpInfo spid="_x0000_s7771"/>
    <customShpInfo spid="_x0000_s7772"/>
    <customShpInfo spid="_x0000_s7773"/>
    <customShpInfo spid="_x0000_s7774"/>
    <customShpInfo spid="_x0000_s7775"/>
    <customShpInfo spid="_x0000_s7776"/>
    <customShpInfo spid="_x0000_s7777"/>
    <customShpInfo spid="_x0000_s7778"/>
    <customShpInfo spid="_x0000_s7779"/>
    <customShpInfo spid="_x0000_s7780"/>
    <customShpInfo spid="_x0000_s7781"/>
    <customShpInfo spid="_x0000_s7782"/>
    <customShpInfo spid="_x0000_s7783"/>
    <customShpInfo spid="_x0000_s7784"/>
    <customShpInfo spid="_x0000_s7785"/>
    <customShpInfo spid="_x0000_s7786"/>
    <customShpInfo spid="_x0000_s7787"/>
    <customShpInfo spid="_x0000_s7788"/>
    <customShpInfo spid="_x0000_s7789"/>
    <customShpInfo spid="_x0000_s7790"/>
    <customShpInfo spid="_x0000_s7791"/>
    <customShpInfo spid="_x0000_s7792"/>
    <customShpInfo spid="_x0000_s7793"/>
    <customShpInfo spid="_x0000_s7794"/>
    <customShpInfo spid="_x0000_s7795"/>
    <customShpInfo spid="_x0000_s7796"/>
    <customShpInfo spid="_x0000_s7797"/>
    <customShpInfo spid="_x0000_s7798"/>
    <customShpInfo spid="_x0000_s7799"/>
    <customShpInfo spid="_x0000_s7800"/>
    <customShpInfo spid="_x0000_s7801"/>
    <customShpInfo spid="_x0000_s7802"/>
    <customShpInfo spid="_x0000_s7803"/>
    <customShpInfo spid="_x0000_s7804"/>
    <customShpInfo spid="_x0000_s7805"/>
    <customShpInfo spid="_x0000_s7806"/>
    <customShpInfo spid="_x0000_s7807"/>
    <customShpInfo spid="_x0000_s7808"/>
    <customShpInfo spid="_x0000_s7809"/>
    <customShpInfo spid="_x0000_s7810"/>
    <customShpInfo spid="_x0000_s7811"/>
    <customShpInfo spid="_x0000_s7812"/>
    <customShpInfo spid="_x0000_s7813"/>
    <customShpInfo spid="_x0000_s7814"/>
    <customShpInfo spid="_x0000_s7815"/>
    <customShpInfo spid="_x0000_s7816"/>
    <customShpInfo spid="_x0000_s7817"/>
    <customShpInfo spid="_x0000_s7818"/>
    <customShpInfo spid="_x0000_s7819"/>
    <customShpInfo spid="_x0000_s7820"/>
    <customShpInfo spid="_x0000_s7821"/>
    <customShpInfo spid="_x0000_s7822"/>
    <customShpInfo spid="_x0000_s7823"/>
    <customShpInfo spid="_x0000_s7824"/>
    <customShpInfo spid="_x0000_s7825"/>
    <customShpInfo spid="_x0000_s7826"/>
    <customShpInfo spid="_x0000_s7827"/>
    <customShpInfo spid="_x0000_s7828"/>
    <customShpInfo spid="_x0000_s7829"/>
    <customShpInfo spid="_x0000_s7830"/>
    <customShpInfo spid="_x0000_s7831"/>
    <customShpInfo spid="_x0000_s7832"/>
    <customShpInfo spid="_x0000_s7833"/>
    <customShpInfo spid="_x0000_s7834"/>
    <customShpInfo spid="_x0000_s7835"/>
    <customShpInfo spid="_x0000_s7836"/>
    <customShpInfo spid="_x0000_s7837"/>
    <customShpInfo spid="_x0000_s7838"/>
    <customShpInfo spid="_x0000_s7839"/>
    <customShpInfo spid="_x0000_s7840"/>
    <customShpInfo spid="_x0000_s7841"/>
    <customShpInfo spid="_x0000_s7842"/>
    <customShpInfo spid="_x0000_s7843"/>
    <customShpInfo spid="_x0000_s7844"/>
    <customShpInfo spid="_x0000_s7845"/>
    <customShpInfo spid="_x0000_s7846"/>
    <customShpInfo spid="_x0000_s7847"/>
    <customShpInfo spid="_x0000_s7848"/>
    <customShpInfo spid="_x0000_s7849"/>
    <customShpInfo spid="_x0000_s7850"/>
    <customShpInfo spid="_x0000_s7851"/>
    <customShpInfo spid="_x0000_s7852"/>
    <customShpInfo spid="_x0000_s7853"/>
    <customShpInfo spid="_x0000_s7854"/>
    <customShpInfo spid="_x0000_s7855"/>
    <customShpInfo spid="_x0000_s7856"/>
    <customShpInfo spid="_x0000_s7857"/>
    <customShpInfo spid="_x0000_s7858"/>
    <customShpInfo spid="_x0000_s7859"/>
    <customShpInfo spid="_x0000_s7860"/>
    <customShpInfo spid="_x0000_s7861"/>
    <customShpInfo spid="_x0000_s7862"/>
    <customShpInfo spid="_x0000_s7863"/>
    <customShpInfo spid="_x0000_s7864"/>
    <customShpInfo spid="_x0000_s7865"/>
    <customShpInfo spid="_x0000_s7866"/>
    <customShpInfo spid="_x0000_s7867"/>
    <customShpInfo spid="_x0000_s7868"/>
    <customShpInfo spid="_x0000_s7869"/>
    <customShpInfo spid="_x0000_s7870"/>
    <customShpInfo spid="_x0000_s7871"/>
    <customShpInfo spid="_x0000_s7872"/>
    <customShpInfo spid="_x0000_s7873"/>
    <customShpInfo spid="_x0000_s7874"/>
    <customShpInfo spid="_x0000_s7875"/>
    <customShpInfo spid="_x0000_s7876"/>
    <customShpInfo spid="_x0000_s7877"/>
    <customShpInfo spid="_x0000_s7878"/>
    <customShpInfo spid="_x0000_s7879"/>
    <customShpInfo spid="_x0000_s7880"/>
    <customShpInfo spid="_x0000_s7677"/>
    <customShpInfo spid="_x0000_s7881"/>
    <customShpInfo spid="_x0000_s7882"/>
    <customShpInfo spid="_x0000_s7883"/>
    <customShpInfo spid="_x0000_s7884"/>
    <customShpInfo spid="_x0000_s7885"/>
    <customShpInfo spid="_x0000_s7886"/>
    <customShpInfo spid="_x0000_s7887"/>
    <customShpInfo spid="_x0000_s7888"/>
    <customShpInfo spid="_x0000_s7889"/>
    <customShpInfo spid="_x0000_s7890"/>
    <customShpInfo spid="_x0000_s7891"/>
    <customShpInfo spid="_x0000_s7892"/>
    <customShpInfo spid="_x0000_s7893"/>
    <customShpInfo spid="_x0000_s7894"/>
    <customShpInfo spid="_x0000_s7895"/>
    <customShpInfo spid="_x0000_s7896"/>
    <customShpInfo spid="_x0000_s7897"/>
    <customShpInfo spid="_x0000_s7898"/>
    <customShpInfo spid="_x0000_s7899"/>
    <customShpInfo spid="_x0000_s7900"/>
    <customShpInfo spid="_x0000_s7901"/>
    <customShpInfo spid="_x0000_s7902"/>
    <customShpInfo spid="_x0000_s7903"/>
    <customShpInfo spid="_x0000_s7904"/>
    <customShpInfo spid="_x0000_s7905"/>
    <customShpInfo spid="_x0000_s7906"/>
    <customShpInfo spid="_x0000_s7907"/>
    <customShpInfo spid="_x0000_s7908"/>
    <customShpInfo spid="_x0000_s7909"/>
    <customShpInfo spid="_x0000_s7910"/>
    <customShpInfo spid="_x0000_s7911"/>
    <customShpInfo spid="_x0000_s7912"/>
    <customShpInfo spid="_x0000_s7913"/>
    <customShpInfo spid="_x0000_s7914"/>
    <customShpInfo spid="_x0000_s7915"/>
    <customShpInfo spid="_x0000_s7916"/>
    <customShpInfo spid="_x0000_s7917"/>
    <customShpInfo spid="_x0000_s7918"/>
    <customShpInfo spid="_x0000_s7919"/>
    <customShpInfo spid="_x0000_s7920"/>
    <customShpInfo spid="_x0000_s7921"/>
    <customShpInfo spid="_x0000_s7922"/>
    <customShpInfo spid="_x0000_s7923"/>
    <customShpInfo spid="_x0000_s7924"/>
    <customShpInfo spid="_x0000_s7925"/>
    <customShpInfo spid="_x0000_s7926"/>
    <customShpInfo spid="_x0000_s7927"/>
    <customShpInfo spid="_x0000_s7928"/>
    <customShpInfo spid="_x0000_s7929"/>
    <customShpInfo spid="_x0000_s7930"/>
    <customShpInfo spid="_x0000_s7931"/>
    <customShpInfo spid="_x0000_s7932"/>
    <customShpInfo spid="_x0000_s7933"/>
    <customShpInfo spid="_x0000_s7934"/>
    <customShpInfo spid="_x0000_s7935"/>
    <customShpInfo spid="_x0000_s7936"/>
    <customShpInfo spid="_x0000_s7937"/>
    <customShpInfo spid="_x0000_s7938"/>
    <customShpInfo spid="_x0000_s7939"/>
    <customShpInfo spid="_x0000_s7940"/>
    <customShpInfo spid="_x0000_s7941"/>
    <customShpInfo spid="_x0000_s7942"/>
    <customShpInfo spid="_x0000_s7943"/>
    <customShpInfo spid="_x0000_s7944"/>
    <customShpInfo spid="_x0000_s7945"/>
    <customShpInfo spid="_x0000_s7946"/>
    <customShpInfo spid="_x0000_s7947"/>
    <customShpInfo spid="_x0000_s7948"/>
    <customShpInfo spid="_x0000_s7949"/>
    <customShpInfo spid="_x0000_s7950"/>
    <customShpInfo spid="_x0000_s7951"/>
    <customShpInfo spid="_x0000_s7952"/>
    <customShpInfo spid="_x0000_s7953"/>
    <customShpInfo spid="_x0000_s7954"/>
    <customShpInfo spid="_x0000_s7955"/>
    <customShpInfo spid="_x0000_s7956"/>
    <customShpInfo spid="_x0000_s7957"/>
    <customShpInfo spid="_x0000_s7958"/>
    <customShpInfo spid="_x0000_s7959"/>
    <customShpInfo spid="_x0000_s7960"/>
    <customShpInfo spid="_x0000_s7961"/>
    <customShpInfo spid="_x0000_s7962"/>
    <customShpInfo spid="_x0000_s7963"/>
    <customShpInfo spid="_x0000_s7964"/>
    <customShpInfo spid="_x0000_s7965"/>
    <customShpInfo spid="_x0000_s7966"/>
    <customShpInfo spid="_x0000_s7967"/>
    <customShpInfo spid="_x0000_s7968"/>
    <customShpInfo spid="_x0000_s7969"/>
    <customShpInfo spid="_x0000_s7970"/>
    <customShpInfo spid="_x0000_s7971"/>
    <customShpInfo spid="_x0000_s7972"/>
    <customShpInfo spid="_x0000_s7973"/>
    <customShpInfo spid="_x0000_s7974"/>
    <customShpInfo spid="_x0000_s7975"/>
    <customShpInfo spid="_x0000_s7976"/>
    <customShpInfo spid="_x0000_s7977"/>
    <customShpInfo spid="_x0000_s7978"/>
    <customShpInfo spid="_x0000_s7979"/>
    <customShpInfo spid="_x0000_s7980"/>
    <customShpInfo spid="_x0000_s7981"/>
    <customShpInfo spid="_x0000_s7982"/>
    <customShpInfo spid="_x0000_s7983"/>
    <customShpInfo spid="_x0000_s7984"/>
    <customShpInfo spid="_x0000_s7985"/>
    <customShpInfo spid="_x0000_s7986"/>
    <customShpInfo spid="_x0000_s7987"/>
    <customShpInfo spid="_x0000_s7988"/>
    <customShpInfo spid="_x0000_s7989"/>
    <customShpInfo spid="_x0000_s7990"/>
    <customShpInfo spid="_x0000_s7991"/>
    <customShpInfo spid="_x0000_s7992"/>
    <customShpInfo spid="_x0000_s7993"/>
    <customShpInfo spid="_x0000_s7994"/>
    <customShpInfo spid="_x0000_s7995"/>
    <customShpInfo spid="_x0000_s7996"/>
    <customShpInfo spid="_x0000_s7997"/>
    <customShpInfo spid="_x0000_s7998"/>
    <customShpInfo spid="_x0000_s7999"/>
    <customShpInfo spid="_x0000_s8000"/>
    <customShpInfo spid="_x0000_s8001"/>
    <customShpInfo spid="_x0000_s8002"/>
    <customShpInfo spid="_x0000_s8003"/>
    <customShpInfo spid="_x0000_s8004"/>
    <customShpInfo spid="_x0000_s8005"/>
    <customShpInfo spid="_x0000_s8006"/>
    <customShpInfo spid="_x0000_s8007"/>
    <customShpInfo spid="_x0000_s8008"/>
    <customShpInfo spid="_x0000_s8009"/>
    <customShpInfo spid="_x0000_s8010"/>
    <customShpInfo spid="_x0000_s8011"/>
    <customShpInfo spid="_x0000_s8012"/>
    <customShpInfo spid="_x0000_s8013"/>
    <customShpInfo spid="_x0000_s8014"/>
    <customShpInfo spid="_x0000_s8015"/>
    <customShpInfo spid="_x0000_s8016"/>
    <customShpInfo spid="_x0000_s8017"/>
    <customShpInfo spid="_x0000_s8018"/>
    <customShpInfo spid="_x0000_s8019"/>
    <customShpInfo spid="_x0000_s8020"/>
    <customShpInfo spid="_x0000_s8021"/>
    <customShpInfo spid="_x0000_s8022"/>
    <customShpInfo spid="_x0000_s8023"/>
    <customShpInfo spid="_x0000_s8024"/>
    <customShpInfo spid="_x0000_s8025"/>
    <customShpInfo spid="_x0000_s8026"/>
    <customShpInfo spid="_x0000_s8027"/>
    <customShpInfo spid="_x0000_s8028"/>
    <customShpInfo spid="_x0000_s8029"/>
    <customShpInfo spid="_x0000_s8030"/>
    <customShpInfo spid="_x0000_s8031"/>
    <customShpInfo spid="_x0000_s8032"/>
    <customShpInfo spid="_x0000_s8033"/>
    <customShpInfo spid="_x0000_s8034"/>
    <customShpInfo spid="_x0000_s8035"/>
    <customShpInfo spid="_x0000_s8036"/>
    <customShpInfo spid="_x0000_s8037"/>
    <customShpInfo spid="_x0000_s8038"/>
    <customShpInfo spid="_x0000_s8039"/>
    <customShpInfo spid="_x0000_s8040"/>
    <customShpInfo spid="_x0000_s8041"/>
    <customShpInfo spid="_x0000_s8042"/>
    <customShpInfo spid="_x0000_s8043"/>
    <customShpInfo spid="_x0000_s8044"/>
    <customShpInfo spid="_x0000_s8045"/>
    <customShpInfo spid="_x0000_s8046"/>
    <customShpInfo spid="_x0000_s8047"/>
    <customShpInfo spid="_x0000_s8048"/>
    <customShpInfo spid="_x0000_s8049"/>
    <customShpInfo spid="_x0000_s8050"/>
    <customShpInfo spid="_x0000_s8051"/>
    <customShpInfo spid="_x0000_s8052"/>
    <customShpInfo spid="_x0000_s8053"/>
    <customShpInfo spid="_x0000_s8054"/>
    <customShpInfo spid="_x0000_s8055"/>
    <customShpInfo spid="_x0000_s8056"/>
    <customShpInfo spid="_x0000_s8057"/>
    <customShpInfo spid="_x0000_s8058"/>
    <customShpInfo spid="_x0000_s8059"/>
    <customShpInfo spid="_x0000_s8060"/>
    <customShpInfo spid="_x0000_s8061"/>
    <customShpInfo spid="_x0000_s8062"/>
    <customShpInfo spid="_x0000_s8063"/>
    <customShpInfo spid="_x0000_s8064"/>
    <customShpInfo spid="_x0000_s8065"/>
    <customShpInfo spid="_x0000_s8066"/>
    <customShpInfo spid="_x0000_s8067"/>
    <customShpInfo spid="_x0000_s8068"/>
    <customShpInfo spid="_x0000_s8069"/>
    <customShpInfo spid="_x0000_s8070"/>
    <customShpInfo spid="_x0000_s8071"/>
    <customShpInfo spid="_x0000_s8072"/>
    <customShpInfo spid="_x0000_s8073"/>
    <customShpInfo spid="_x0000_s8074"/>
    <customShpInfo spid="_x0000_s8075"/>
    <customShpInfo spid="_x0000_s8076"/>
    <customShpInfo spid="_x0000_s8077"/>
    <customShpInfo spid="_x0000_s8078"/>
    <customShpInfo spid="_x0000_s8079"/>
    <customShpInfo spid="_x0000_s8080"/>
    <customShpInfo spid="_x0000_s8081"/>
    <customShpInfo spid="_x0000_s8082"/>
    <customShpInfo spid="_x0000_s8083"/>
    <customShpInfo spid="_x0000_s8084"/>
    <customShpInfo spid="_x0000_s8085"/>
    <customShpInfo spid="_x0000_s8086"/>
    <customShpInfo spid="_x0000_s8087"/>
    <customShpInfo spid="_x0000_s8088"/>
    <customShpInfo spid="_x0000_s8089"/>
    <customShpInfo spid="_x0000_s8090"/>
    <customShpInfo spid="_x0000_s8091"/>
    <customShpInfo spid="_x0000_s8092"/>
    <customShpInfo spid="_x0000_s8093"/>
    <customShpInfo spid="_x0000_s8094"/>
    <customShpInfo spid="_x0000_s8095"/>
    <customShpInfo spid="_x0000_s8096"/>
    <customShpInfo spid="_x0000_s8097"/>
    <customShpInfo spid="_x0000_s8098"/>
    <customShpInfo spid="_x0000_s8099"/>
    <customShpInfo spid="_x0000_s8100"/>
    <customShpInfo spid="_x0000_s8101"/>
    <customShpInfo spid="_x0000_s8102"/>
    <customShpInfo spid="_x0000_s8103"/>
    <customShpInfo spid="_x0000_s8104"/>
    <customShpInfo spid="_x0000_s8105"/>
    <customShpInfo spid="_x0000_s8106"/>
    <customShpInfo spid="_x0000_s8107"/>
    <customShpInfo spid="_x0000_s8108"/>
    <customShpInfo spid="_x0000_s8109"/>
    <customShpInfo spid="_x0000_s8110"/>
    <customShpInfo spid="_x0000_s8111"/>
    <customShpInfo spid="_x0000_s8117"/>
    <customShpInfo spid="_x0000_s8118"/>
    <customShpInfo spid="_x0000_s8119"/>
    <customShpInfo spid="_x0000_s8120"/>
    <customShpInfo spid="_x0000_s8121"/>
    <customShpInfo spid="_x0000_s8122"/>
    <customShpInfo spid="_x0000_s8123"/>
    <customShpInfo spid="_x0000_s8124"/>
    <customShpInfo spid="_x0000_s8125"/>
    <customShpInfo spid="_x0000_s8126"/>
    <customShpInfo spid="_x0000_s8127"/>
    <customShpInfo spid="_x0000_s8128"/>
    <customShpInfo spid="_x0000_s8129"/>
    <customShpInfo spid="_x0000_s8130"/>
    <customShpInfo spid="_x0000_s8131"/>
    <customShpInfo spid="_x0000_s8132"/>
    <customShpInfo spid="_x0000_s8133"/>
    <customShpInfo spid="_x0000_s8134"/>
    <customShpInfo spid="_x0000_s8135"/>
    <customShpInfo spid="_x0000_s8136"/>
    <customShpInfo spid="_x0000_s8137"/>
    <customShpInfo spid="_x0000_s8138"/>
    <customShpInfo spid="_x0000_s8139"/>
    <customShpInfo spid="_x0000_s8140"/>
    <customShpInfo spid="_x0000_s8141"/>
    <customShpInfo spid="_x0000_s8142"/>
    <customShpInfo spid="_x0000_s8143"/>
    <customShpInfo spid="_x0000_s8144"/>
    <customShpInfo spid="_x0000_s8145"/>
    <customShpInfo spid="_x0000_s8146"/>
    <customShpInfo spid="_x0000_s8147"/>
    <customShpInfo spid="_x0000_s8148"/>
    <customShpInfo spid="_x0000_s8149"/>
    <customShpInfo spid="_x0000_s8150"/>
    <customShpInfo spid="_x0000_s8151"/>
    <customShpInfo spid="_x0000_s8152"/>
    <customShpInfo spid="_x0000_s8153"/>
    <customShpInfo spid="_x0000_s8154"/>
    <customShpInfo spid="_x0000_s8155"/>
    <customShpInfo spid="_x0000_s8156"/>
    <customShpInfo spid="_x0000_s8157"/>
    <customShpInfo spid="_x0000_s8158"/>
    <customShpInfo spid="_x0000_s8159"/>
    <customShpInfo spid="_x0000_s8160"/>
    <customShpInfo spid="_x0000_s8161"/>
    <customShpInfo spid="_x0000_s8162"/>
    <customShpInfo spid="_x0000_s8163"/>
    <customShpInfo spid="_x0000_s8164"/>
    <customShpInfo spid="_x0000_s8165"/>
    <customShpInfo spid="_x0000_s8166"/>
    <customShpInfo spid="_x0000_s8167"/>
    <customShpInfo spid="_x0000_s8168"/>
    <customShpInfo spid="_x0000_s8169"/>
    <customShpInfo spid="_x0000_s8170"/>
    <customShpInfo spid="_x0000_s8171"/>
    <customShpInfo spid="_x0000_s8172"/>
    <customShpInfo spid="_x0000_s8173"/>
    <customShpInfo spid="_x0000_s8174"/>
    <customShpInfo spid="_x0000_s8175"/>
    <customShpInfo spid="_x0000_s8176"/>
    <customShpInfo spid="_x0000_s8177"/>
    <customShpInfo spid="_x0000_s8178"/>
    <customShpInfo spid="_x0000_s8179"/>
    <customShpInfo spid="_x0000_s8180"/>
    <customShpInfo spid="_x0000_s8181"/>
    <customShpInfo spid="_x0000_s8182"/>
    <customShpInfo spid="_x0000_s8183"/>
    <customShpInfo spid="_x0000_s8185"/>
    <customShpInfo spid="_x0000_s8187"/>
    <customShpInfo spid="_x0000_s8188"/>
    <customShpInfo spid="_x0000_s8189"/>
    <customShpInfo spid="_x0000_s8190"/>
    <customShpInfo spid="_x0000_s8191"/>
    <customShpInfo spid="_x0000_s10300"/>
    <customShpInfo spid="_x0000_s10301"/>
    <customShpInfo spid="_x0000_s10302"/>
    <customShpInfo spid="_x0000_s10303"/>
    <customShpInfo spid="_x0000_s10304"/>
    <customShpInfo spid="_x0000_s10305"/>
    <customShpInfo spid="_x0000_s10306"/>
    <customShpInfo spid="_x0000_s10307"/>
    <customShpInfo spid="_x0000_s10308"/>
    <customShpInfo spid="_x0000_s10309"/>
    <customShpInfo spid="_x0000_s10310"/>
    <customShpInfo spid="_x0000_s10311"/>
    <customShpInfo spid="_x0000_s10312"/>
    <customShpInfo spid="_x0000_s10313"/>
    <customShpInfo spid="_x0000_s10314"/>
    <customShpInfo spid="_x0000_s10315"/>
    <customShpInfo spid="_x0000_s10316"/>
    <customShpInfo spid="_x0000_s10317"/>
    <customShpInfo spid="_x0000_s10318"/>
    <customShpInfo spid="_x0000_s10319"/>
    <customShpInfo spid="_x0000_s10320"/>
    <customShpInfo spid="_x0000_s10321"/>
    <customShpInfo spid="_x0000_s10322"/>
    <customShpInfo spid="_x0000_s10323"/>
    <customShpInfo spid="_x0000_s10324"/>
    <customShpInfo spid="_x0000_s10325"/>
    <customShpInfo spid="_x0000_s10326"/>
    <customShpInfo spid="_x0000_s10327"/>
    <customShpInfo spid="_x0000_s10328"/>
    <customShpInfo spid="_x0000_s10329"/>
    <customShpInfo spid="_x0000_s10330"/>
    <customShpInfo spid="_x0000_s10331"/>
    <customShpInfo spid="_x0000_s10332"/>
    <customShpInfo spid="_x0000_s10333"/>
    <customShpInfo spid="_x0000_s10334"/>
    <customShpInfo spid="_x0000_s10335"/>
    <customShpInfo spid="_x0000_s10336"/>
    <customShpInfo spid="_x0000_s10337"/>
    <customShpInfo spid="_x0000_s10338"/>
    <customShpInfo spid="_x0000_s10339"/>
    <customShpInfo spid="_x0000_s10340"/>
    <customShpInfo spid="_x0000_s10341"/>
    <customShpInfo spid="_x0000_s10342"/>
    <customShpInfo spid="_x0000_s10343"/>
    <customShpInfo spid="_x0000_s10344"/>
    <customShpInfo spid="_x0000_s10345"/>
    <customShpInfo spid="_x0000_s10346"/>
    <customShpInfo spid="_x0000_s10347"/>
    <customShpInfo spid="_x0000_s10348"/>
    <customShpInfo spid="_x0000_s10349"/>
    <customShpInfo spid="_x0000_s10350"/>
    <customShpInfo spid="_x0000_s10351"/>
    <customShpInfo spid="_x0000_s10352"/>
    <customShpInfo spid="_x0000_s10353"/>
    <customShpInfo spid="_x0000_s10354"/>
    <customShpInfo spid="_x0000_s10355"/>
    <customShpInfo spid="_x0000_s10356"/>
    <customShpInfo spid="_x0000_s10357"/>
    <customShpInfo spid="_x0000_s10358"/>
    <customShpInfo spid="_x0000_s10359"/>
    <customShpInfo spid="_x0000_s10360"/>
    <customShpInfo spid="_x0000_s10361"/>
    <customShpInfo spid="_x0000_s10362"/>
    <customShpInfo spid="_x0000_s10363"/>
    <customShpInfo spid="_x0000_s10364"/>
    <customShpInfo spid="_x0000_s10365"/>
    <customShpInfo spid="_x0000_s10366"/>
    <customShpInfo spid="_x0000_s10367"/>
    <customShpInfo spid="_x0000_s10368"/>
    <customShpInfo spid="_x0000_s10369"/>
    <customShpInfo spid="_x0000_s10370"/>
    <customShpInfo spid="_x0000_s10371"/>
    <customShpInfo spid="_x0000_s10372"/>
    <customShpInfo spid="_x0000_s10373"/>
    <customShpInfo spid="_x0000_s10374"/>
    <customShpInfo spid="_x0000_s10375"/>
    <customShpInfo spid="_x0000_s10376"/>
    <customShpInfo spid="_x0000_s10377"/>
    <customShpInfo spid="_x0000_s10378"/>
    <customShpInfo spid="_x0000_s10379"/>
    <customShpInfo spid="_x0000_s10380"/>
    <customShpInfo spid="_x0000_s10381"/>
    <customShpInfo spid="_x0000_s10382"/>
    <customShpInfo spid="_x0000_s10383"/>
    <customShpInfo spid="_x0000_s10384"/>
    <customShpInfo spid="_x0000_s10385"/>
    <customShpInfo spid="_x0000_s10386"/>
    <customShpInfo spid="_x0000_s10387"/>
    <customShpInfo spid="_x0000_s10388"/>
    <customShpInfo spid="_x0000_s10389"/>
    <customShpInfo spid="_x0000_s10390"/>
    <customShpInfo spid="_x0000_s10391"/>
    <customShpInfo spid="_x0000_s10392"/>
    <customShpInfo spid="_x0000_s10393"/>
    <customShpInfo spid="_x0000_s10394"/>
    <customShpInfo spid="_x0000_s10395"/>
    <customShpInfo spid="_x0000_s10396"/>
    <customShpInfo spid="_x0000_s10397"/>
    <customShpInfo spid="_x0000_s10398"/>
    <customShpInfo spid="_x0000_s10399"/>
    <customShpInfo spid="_x0000_s10400"/>
    <customShpInfo spid="_x0000_s10401"/>
    <customShpInfo spid="_x0000_s10402"/>
    <customShpInfo spid="_x0000_s10403"/>
    <customShpInfo spid="_x0000_s10404"/>
    <customShpInfo spid="_x0000_s10405"/>
    <customShpInfo spid="_x0000_s10406"/>
    <customShpInfo spid="_x0000_s10407"/>
    <customShpInfo spid="_x0000_s10408"/>
    <customShpInfo spid="_x0000_s10409"/>
    <customShpInfo spid="_x0000_s10410"/>
    <customShpInfo spid="_x0000_s10411"/>
    <customShpInfo spid="_x0000_s10412"/>
    <customShpInfo spid="_x0000_s10413"/>
    <customShpInfo spid="_x0000_s10414"/>
    <customShpInfo spid="_x0000_s10415"/>
    <customShpInfo spid="_x0000_s10416"/>
    <customShpInfo spid="_x0000_s10417"/>
    <customShpInfo spid="_x0000_s10418"/>
    <customShpInfo spid="_x0000_s10419"/>
    <customShpInfo spid="_x0000_s10420"/>
    <customShpInfo spid="_x0000_s10421"/>
    <customShpInfo spid="_x0000_s10422"/>
    <customShpInfo spid="_x0000_s10423"/>
    <customShpInfo spid="_x0000_s10424"/>
    <customShpInfo spid="_x0000_s10425"/>
    <customShpInfo spid="_x0000_s10426"/>
    <customShpInfo spid="_x0000_s10427"/>
    <customShpInfo spid="_x0000_s10428"/>
    <customShpInfo spid="_x0000_s10429"/>
    <customShpInfo spid="_x0000_s10430"/>
    <customShpInfo spid="_x0000_s10431"/>
    <customShpInfo spid="_x0000_s10432"/>
    <customShpInfo spid="_x0000_s10433"/>
    <customShpInfo spid="_x0000_s10434"/>
    <customShpInfo spid="_x0000_s10435"/>
    <customShpInfo spid="_x0000_s10436"/>
    <customShpInfo spid="_x0000_s10437"/>
    <customShpInfo spid="_x0000_s10438"/>
    <customShpInfo spid="_x0000_s10439"/>
    <customShpInfo spid="_x0000_s10440"/>
    <customShpInfo spid="_x0000_s10441"/>
    <customShpInfo spid="_x0000_s10442"/>
    <customShpInfo spid="_x0000_s10443"/>
    <customShpInfo spid="_x0000_s10444"/>
    <customShpInfo spid="_x0000_s10445"/>
    <customShpInfo spid="_x0000_s10446"/>
    <customShpInfo spid="_x0000_s10447"/>
    <customShpInfo spid="_x0000_s10448"/>
    <customShpInfo spid="_x0000_s10449"/>
    <customShpInfo spid="_x0000_s10450"/>
    <customShpInfo spid="_x0000_s10451"/>
    <customShpInfo spid="_x0000_s10452"/>
    <customShpInfo spid="_x0000_s10453"/>
    <customShpInfo spid="_x0000_s10454"/>
    <customShpInfo spid="_x0000_s10455"/>
    <customShpInfo spid="_x0000_s10456"/>
    <customShpInfo spid="_x0000_s10457"/>
    <customShpInfo spid="_x0000_s10458"/>
    <customShpInfo spid="_x0000_s10459"/>
    <customShpInfo spid="_x0000_s10460"/>
    <customShpInfo spid="_x0000_s10461"/>
    <customShpInfo spid="_x0000_s10462"/>
    <customShpInfo spid="_x0000_s10463"/>
    <customShpInfo spid="_x0000_s10464"/>
    <customShpInfo spid="_x0000_s10465"/>
    <customShpInfo spid="_x0000_s10466"/>
    <customShpInfo spid="_x0000_s10467"/>
    <customShpInfo spid="_x0000_s10468"/>
    <customShpInfo spid="_x0000_s10469"/>
    <customShpInfo spid="_x0000_s10470"/>
    <customShpInfo spid="_x0000_s10471"/>
    <customShpInfo spid="_x0000_s10472"/>
    <customShpInfo spid="_x0000_s10473"/>
    <customShpInfo spid="_x0000_s10474"/>
    <customShpInfo spid="_x0000_s10475"/>
    <customShpInfo spid="_x0000_s10476"/>
    <customShpInfo spid="_x0000_s10477"/>
    <customShpInfo spid="_x0000_s10478"/>
    <customShpInfo spid="_x0000_s10479"/>
    <customShpInfo spid="_x0000_s10480"/>
    <customShpInfo spid="_x0000_s10481"/>
    <customShpInfo spid="_x0000_s10482"/>
    <customShpInfo spid="_x0000_s10483"/>
    <customShpInfo spid="_x0000_s10484"/>
    <customShpInfo spid="_x0000_s10485"/>
    <customShpInfo spid="_x0000_s10486"/>
    <customShpInfo spid="_x0000_s10487"/>
    <customShpInfo spid="_x0000_s10488"/>
    <customShpInfo spid="_x0000_s10489"/>
    <customShpInfo spid="_x0000_s10490"/>
    <customShpInfo spid="_x0000_s10491"/>
    <customShpInfo spid="_x0000_s10492"/>
    <customShpInfo spid="_x0000_s10493"/>
    <customShpInfo spid="_x0000_s10494"/>
    <customShpInfo spid="_x0000_s8184"/>
    <customShpInfo spid="_x0000_s11540"/>
    <customShpInfo spid="_x0000_s10495"/>
    <customShpInfo spid="_x0000_s11541"/>
    <customShpInfo spid="_x0000_s10496"/>
    <customShpInfo spid="_x0000_s11542"/>
    <customShpInfo spid="_x0000_s10497"/>
    <customShpInfo spid="_x0000_s11543"/>
    <customShpInfo spid="_x0000_s10498"/>
    <customShpInfo spid="_x0000_s11544"/>
    <customShpInfo spid="_x0000_s10499"/>
    <customShpInfo spid="_x0000_s10500"/>
    <customShpInfo spid="_x0000_s10501"/>
    <customShpInfo spid="_x0000_s10502"/>
    <customShpInfo spid="_x0000_s10503"/>
    <customShpInfo spid="_x0000_s10504"/>
    <customShpInfo spid="_x0000_s10505"/>
    <customShpInfo spid="_x0000_s10506"/>
    <customShpInfo spid="_x0000_s10507"/>
    <customShpInfo spid="_x0000_s10508"/>
    <customShpInfo spid="_x0000_s10509"/>
    <customShpInfo spid="_x0000_s10510"/>
    <customShpInfo spid="_x0000_s10511"/>
    <customShpInfo spid="_x0000_s10512"/>
    <customShpInfo spid="_x0000_s10513"/>
    <customShpInfo spid="_x0000_s10514"/>
    <customShpInfo spid="_x0000_s10515"/>
    <customShpInfo spid="_x0000_s10516"/>
    <customShpInfo spid="_x0000_s10517"/>
    <customShpInfo spid="_x0000_s10518"/>
    <customShpInfo spid="_x0000_s10519"/>
    <customShpInfo spid="_x0000_s10520"/>
    <customShpInfo spid="_x0000_s10521"/>
    <customShpInfo spid="_x0000_s10522"/>
    <customShpInfo spid="_x0000_s10523"/>
    <customShpInfo spid="_x0000_s10524"/>
    <customShpInfo spid="_x0000_s10525"/>
    <customShpInfo spid="_x0000_s10526"/>
    <customShpInfo spid="_x0000_s10527"/>
    <customShpInfo spid="_x0000_s10528"/>
    <customShpInfo spid="_x0000_s10529"/>
    <customShpInfo spid="_x0000_s10530"/>
    <customShpInfo spid="_x0000_s10531"/>
    <customShpInfo spid="_x0000_s10532"/>
    <customShpInfo spid="_x0000_s10533"/>
    <customShpInfo spid="_x0000_s10534"/>
    <customShpInfo spid="_x0000_s10535"/>
    <customShpInfo spid="_x0000_s10536"/>
    <customShpInfo spid="_x0000_s10537"/>
    <customShpInfo spid="_x0000_s10538"/>
    <customShpInfo spid="_x0000_s10539"/>
    <customShpInfo spid="_x0000_s10540"/>
    <customShpInfo spid="_x0000_s10541"/>
    <customShpInfo spid="_x0000_s10542"/>
    <customShpInfo spid="_x0000_s10543"/>
    <customShpInfo spid="_x0000_s10544"/>
    <customShpInfo spid="_x0000_s10545"/>
    <customShpInfo spid="_x0000_s10546"/>
    <customShpInfo spid="_x0000_s10547"/>
    <customShpInfo spid="_x0000_s10548"/>
    <customShpInfo spid="_x0000_s10549"/>
    <customShpInfo spid="_x0000_s10550"/>
    <customShpInfo spid="_x0000_s10551"/>
    <customShpInfo spid="_x0000_s10552"/>
    <customShpInfo spid="_x0000_s10553"/>
    <customShpInfo spid="_x0000_s10554"/>
    <customShpInfo spid="_x0000_s10555"/>
    <customShpInfo spid="_x0000_s10556"/>
    <customShpInfo spid="_x0000_s10557"/>
    <customShpInfo spid="_x0000_s10558"/>
    <customShpInfo spid="_x0000_s10559"/>
    <customShpInfo spid="_x0000_s10560"/>
    <customShpInfo spid="_x0000_s10561"/>
    <customShpInfo spid="_x0000_s10562"/>
    <customShpInfo spid="_x0000_s10563"/>
    <customShpInfo spid="_x0000_s10564"/>
    <customShpInfo spid="_x0000_s10565"/>
    <customShpInfo spid="_x0000_s10566"/>
    <customShpInfo spid="_x0000_s10567"/>
    <customShpInfo spid="_x0000_s10568"/>
    <customShpInfo spid="_x0000_s10569"/>
    <customShpInfo spid="_x0000_s10570"/>
    <customShpInfo spid="_x0000_s10571"/>
    <customShpInfo spid="_x0000_s10572"/>
    <customShpInfo spid="_x0000_s10573"/>
    <customShpInfo spid="_x0000_s10574"/>
    <customShpInfo spid="_x0000_s10575"/>
    <customShpInfo spid="_x0000_s10576"/>
    <customShpInfo spid="_x0000_s10577"/>
    <customShpInfo spid="_x0000_s10578"/>
    <customShpInfo spid="_x0000_s10579"/>
    <customShpInfo spid="_x0000_s10580"/>
    <customShpInfo spid="_x0000_s10581"/>
    <customShpInfo spid="_x0000_s10582"/>
    <customShpInfo spid="_x0000_s10583"/>
    <customShpInfo spid="_x0000_s10584"/>
    <customShpInfo spid="_x0000_s10585"/>
    <customShpInfo spid="_x0000_s10586"/>
    <customShpInfo spid="_x0000_s10587"/>
    <customShpInfo spid="_x0000_s10588"/>
    <customShpInfo spid="_x0000_s10589"/>
    <customShpInfo spid="_x0000_s10590"/>
    <customShpInfo spid="_x0000_s10591"/>
    <customShpInfo spid="_x0000_s10592"/>
    <customShpInfo spid="_x0000_s10593"/>
    <customShpInfo spid="_x0000_s10594"/>
    <customShpInfo spid="_x0000_s10595"/>
    <customShpInfo spid="_x0000_s10596"/>
    <customShpInfo spid="_x0000_s10597"/>
    <customShpInfo spid="_x0000_s10598"/>
    <customShpInfo spid="_x0000_s10599"/>
    <customShpInfo spid="_x0000_s10600"/>
    <customShpInfo spid="_x0000_s10601"/>
    <customShpInfo spid="_x0000_s10602"/>
    <customShpInfo spid="_x0000_s10603"/>
    <customShpInfo spid="_x0000_s10604"/>
    <customShpInfo spid="_x0000_s10605"/>
    <customShpInfo spid="_x0000_s10606"/>
    <customShpInfo spid="_x0000_s10607"/>
    <customShpInfo spid="_x0000_s10608"/>
    <customShpInfo spid="_x0000_s10609"/>
    <customShpInfo spid="_x0000_s10610"/>
    <customShpInfo spid="_x0000_s10611"/>
    <customShpInfo spid="_x0000_s10612"/>
    <customShpInfo spid="_x0000_s10613"/>
    <customShpInfo spid="_x0000_s10614"/>
    <customShpInfo spid="_x0000_s10615"/>
    <customShpInfo spid="_x0000_s10616"/>
    <customShpInfo spid="_x0000_s10617"/>
    <customShpInfo spid="_x0000_s10618"/>
    <customShpInfo spid="_x0000_s10619"/>
    <customShpInfo spid="_x0000_s10620"/>
    <customShpInfo spid="_x0000_s10621"/>
    <customShpInfo spid="_x0000_s10622"/>
    <customShpInfo spid="_x0000_s10623"/>
    <customShpInfo spid="_x0000_s10624"/>
    <customShpInfo spid="_x0000_s10625"/>
    <customShpInfo spid="_x0000_s10626"/>
    <customShpInfo spid="_x0000_s10627"/>
    <customShpInfo spid="_x0000_s10628"/>
    <customShpInfo spid="_x0000_s10629"/>
    <customShpInfo spid="_x0000_s10630"/>
    <customShpInfo spid="_x0000_s10631"/>
    <customShpInfo spid="_x0000_s10632"/>
    <customShpInfo spid="_x0000_s10633"/>
    <customShpInfo spid="_x0000_s10634"/>
    <customShpInfo spid="_x0000_s10635"/>
    <customShpInfo spid="_x0000_s10636"/>
    <customShpInfo spid="_x0000_s10637"/>
    <customShpInfo spid="_x0000_s10638"/>
    <customShpInfo spid="_x0000_s10639"/>
    <customShpInfo spid="_x0000_s10640"/>
    <customShpInfo spid="_x0000_s10641"/>
    <customShpInfo spid="_x0000_s10642"/>
    <customShpInfo spid="_x0000_s10643"/>
    <customShpInfo spid="_x0000_s10644"/>
    <customShpInfo spid="_x0000_s10645"/>
    <customShpInfo spid="_x0000_s10646"/>
    <customShpInfo spid="_x0000_s10647"/>
    <customShpInfo spid="_x0000_s10648"/>
    <customShpInfo spid="_x0000_s10649"/>
    <customShpInfo spid="_x0000_s10650"/>
    <customShpInfo spid="_x0000_s10651"/>
    <customShpInfo spid="_x0000_s10652"/>
    <customShpInfo spid="_x0000_s10653"/>
    <customShpInfo spid="_x0000_s10654"/>
    <customShpInfo spid="_x0000_s10655"/>
    <customShpInfo spid="_x0000_s10656"/>
    <customShpInfo spid="_x0000_s10657"/>
    <customShpInfo spid="_x0000_s10658"/>
    <customShpInfo spid="_x0000_s10659"/>
    <customShpInfo spid="_x0000_s10660"/>
    <customShpInfo spid="_x0000_s10661"/>
    <customShpInfo spid="_x0000_s10662"/>
    <customShpInfo spid="_x0000_s10663"/>
    <customShpInfo spid="_x0000_s10664"/>
    <customShpInfo spid="_x0000_s10665"/>
    <customShpInfo spid="_x0000_s10666"/>
    <customShpInfo spid="_x0000_s10667"/>
    <customShpInfo spid="_x0000_s10668"/>
    <customShpInfo spid="_x0000_s10669"/>
    <customShpInfo spid="_x0000_s10670"/>
    <customShpInfo spid="_x0000_s10671"/>
    <customShpInfo spid="_x0000_s10672"/>
    <customShpInfo spid="_x0000_s10673"/>
    <customShpInfo spid="_x0000_s10674"/>
    <customShpInfo spid="_x0000_s10675"/>
    <customShpInfo spid="_x0000_s10676"/>
    <customShpInfo spid="_x0000_s10677"/>
    <customShpInfo spid="_x0000_s10678"/>
    <customShpInfo spid="_x0000_s10679"/>
    <customShpInfo spid="_x0000_s10680"/>
    <customShpInfo spid="_x0000_s10681"/>
    <customShpInfo spid="_x0000_s10682"/>
    <customShpInfo spid="_x0000_s10683"/>
    <customShpInfo spid="_x0000_s10684"/>
    <customShpInfo spid="_x0000_s10685"/>
    <customShpInfo spid="_x0000_s10686"/>
    <customShpInfo spid="_x0000_s10687"/>
    <customShpInfo spid="_x0000_s10688"/>
    <customShpInfo spid="_x0000_s10689"/>
    <customShpInfo spid="_x0000_s10690"/>
    <customShpInfo spid="_x0000_s10691"/>
    <customShpInfo spid="_x0000_s10692"/>
    <customShpInfo spid="_x0000_s10693"/>
    <customShpInfo spid="_x0000_s10694"/>
    <customShpInfo spid="_x0000_s10695"/>
    <customShpInfo spid="_x0000_s10696"/>
    <customShpInfo spid="_x0000_s10697"/>
    <customShpInfo spid="_x0000_s10698"/>
    <customShpInfo spid="_x0000_s10699"/>
    <customShpInfo spid="_x0000_s10700"/>
    <customShpInfo spid="_x0000_s10701"/>
    <customShpInfo spid="_x0000_s10702"/>
    <customShpInfo spid="_x0000_s10703"/>
    <customShpInfo spid="_x0000_s10704"/>
    <customShpInfo spid="_x0000_s10705"/>
    <customShpInfo spid="_x0000_s10706"/>
    <customShpInfo spid="_x0000_s10707"/>
    <customShpInfo spid="_x0000_s10708"/>
    <customShpInfo spid="_x0000_s10709"/>
    <customShpInfo spid="_x0000_s10710"/>
    <customShpInfo spid="_x0000_s10711"/>
    <customShpInfo spid="_x0000_s10712"/>
    <customShpInfo spid="_x0000_s10713"/>
    <customShpInfo spid="_x0000_s10714"/>
    <customShpInfo spid="_x0000_s10715"/>
    <customShpInfo spid="_x0000_s10716"/>
    <customShpInfo spid="_x0000_s10717"/>
    <customShpInfo spid="_x0000_s10718"/>
    <customShpInfo spid="_x0000_s10719"/>
    <customShpInfo spid="_x0000_s10720"/>
    <customShpInfo spid="_x0000_s10721"/>
    <customShpInfo spid="_x0000_s10722"/>
    <customShpInfo spid="_x0000_s10723"/>
    <customShpInfo spid="_x0000_s10724"/>
    <customShpInfo spid="_x0000_s10725"/>
    <customShpInfo spid="_x0000_s10726"/>
    <customShpInfo spid="_x0000_s10727"/>
    <customShpInfo spid="_x0000_s10728"/>
    <customShpInfo spid="_x0000_s10729"/>
    <customShpInfo spid="_x0000_s10730"/>
    <customShpInfo spid="_x0000_s10731"/>
    <customShpInfo spid="_x0000_s10732"/>
    <customShpInfo spid="_x0000_s10733"/>
    <customShpInfo spid="_x0000_s10734"/>
    <customShpInfo spid="_x0000_s10735"/>
    <customShpInfo spid="_x0000_s10736"/>
    <customShpInfo spid="_x0000_s10737"/>
    <customShpInfo spid="_x0000_s10738"/>
    <customShpInfo spid="_x0000_s10739"/>
    <customShpInfo spid="_x0000_s10740"/>
    <customShpInfo spid="_x0000_s10741"/>
    <customShpInfo spid="_x0000_s10742"/>
    <customShpInfo spid="_x0000_s10743"/>
    <customShpInfo spid="_x0000_s10744"/>
    <customShpInfo spid="_x0000_s10745"/>
    <customShpInfo spid="_x0000_s10746"/>
    <customShpInfo spid="_x0000_s10747"/>
    <customShpInfo spid="_x0000_s10748"/>
    <customShpInfo spid="_x0000_s10749"/>
    <customShpInfo spid="_x0000_s10750"/>
    <customShpInfo spid="_x0000_s10751"/>
    <customShpInfo spid="_x0000_s10752"/>
    <customShpInfo spid="_x0000_s10753"/>
    <customShpInfo spid="_x0000_s10754"/>
    <customShpInfo spid="_x0000_s10755"/>
    <customShpInfo spid="_x0000_s10756"/>
    <customShpInfo spid="_x0000_s10757"/>
    <customShpInfo spid="_x0000_s10758"/>
    <customShpInfo spid="_x0000_s10759"/>
    <customShpInfo spid="_x0000_s10760"/>
    <customShpInfo spid="_x0000_s10761"/>
    <customShpInfo spid="_x0000_s10762"/>
    <customShpInfo spid="_x0000_s10763"/>
    <customShpInfo spid="_x0000_s10764"/>
    <customShpInfo spid="_x0000_s10765"/>
    <customShpInfo spid="_x0000_s10766"/>
    <customShpInfo spid="_x0000_s10767"/>
    <customShpInfo spid="_x0000_s10768"/>
    <customShpInfo spid="_x0000_s10769"/>
    <customShpInfo spid="_x0000_s10770"/>
    <customShpInfo spid="_x0000_s10771"/>
    <customShpInfo spid="_x0000_s10772"/>
    <customShpInfo spid="_x0000_s10773"/>
    <customShpInfo spid="_x0000_s10774"/>
    <customShpInfo spid="_x0000_s10775"/>
    <customShpInfo spid="_x0000_s10776"/>
    <customShpInfo spid="_x0000_s10777"/>
    <customShpInfo spid="_x0000_s10778"/>
    <customShpInfo spid="_x0000_s10779"/>
    <customShpInfo spid="_x0000_s10780"/>
    <customShpInfo spid="_x0000_s10781"/>
    <customShpInfo spid="_x0000_s10782"/>
    <customShpInfo spid="_x0000_s10783"/>
    <customShpInfo spid="_x0000_s10784"/>
    <customShpInfo spid="_x0000_s10785"/>
    <customShpInfo spid="_x0000_s10786"/>
    <customShpInfo spid="_x0000_s10787"/>
    <customShpInfo spid="_x0000_s10788"/>
    <customShpInfo spid="_x0000_s10789"/>
    <customShpInfo spid="_x0000_s10790"/>
    <customShpInfo spid="_x0000_s10791"/>
    <customShpInfo spid="_x0000_s10792"/>
    <customShpInfo spid="_x0000_s10793"/>
    <customShpInfo spid="_x0000_s10794"/>
    <customShpInfo spid="_x0000_s10795"/>
    <customShpInfo spid="_x0000_s10796"/>
    <customShpInfo spid="_x0000_s10797"/>
    <customShpInfo spid="_x0000_s10798"/>
    <customShpInfo spid="_x0000_s10799"/>
    <customShpInfo spid="_x0000_s10800"/>
    <customShpInfo spid="_x0000_s10801"/>
    <customShpInfo spid="_x0000_s10802"/>
    <customShpInfo spid="_x0000_s10803"/>
    <customShpInfo spid="_x0000_s10804"/>
    <customShpInfo spid="_x0000_s10805"/>
    <customShpInfo spid="_x0000_s10806"/>
    <customShpInfo spid="_x0000_s10807"/>
    <customShpInfo spid="_x0000_s10808"/>
    <customShpInfo spid="_x0000_s10809"/>
    <customShpInfo spid="_x0000_s10810"/>
    <customShpInfo spid="_x0000_s10811"/>
    <customShpInfo spid="_x0000_s10812"/>
    <customShpInfo spid="_x0000_s10813"/>
    <customShpInfo spid="_x0000_s10814"/>
    <customShpInfo spid="_x0000_s10815"/>
    <customShpInfo spid="_x0000_s10816"/>
    <customShpInfo spid="_x0000_s10817"/>
    <customShpInfo spid="_x0000_s10818"/>
    <customShpInfo spid="_x0000_s10819"/>
    <customShpInfo spid="_x0000_s10820"/>
    <customShpInfo spid="_x0000_s10821"/>
    <customShpInfo spid="_x0000_s10822"/>
    <customShpInfo spid="_x0000_s10823"/>
    <customShpInfo spid="_x0000_s10824"/>
    <customShpInfo spid="_x0000_s10825"/>
    <customShpInfo spid="_x0000_s10826"/>
    <customShpInfo spid="_x0000_s10827"/>
    <customShpInfo spid="_x0000_s10828"/>
    <customShpInfo spid="_x0000_s10829"/>
    <customShpInfo spid="_x0000_s10830"/>
    <customShpInfo spid="_x0000_s10831"/>
    <customShpInfo spid="_x0000_s10832"/>
    <customShpInfo spid="_x0000_s10833"/>
    <customShpInfo spid="_x0000_s10834"/>
    <customShpInfo spid="_x0000_s10835"/>
    <customShpInfo spid="_x0000_s10836"/>
    <customShpInfo spid="_x0000_s10837"/>
    <customShpInfo spid="_x0000_s10838"/>
    <customShpInfo spid="_x0000_s10839"/>
    <customShpInfo spid="_x0000_s10840"/>
    <customShpInfo spid="_x0000_s10841"/>
    <customShpInfo spid="_x0000_s10842"/>
    <customShpInfo spid="_x0000_s10843"/>
    <customShpInfo spid="_x0000_s10844"/>
    <customShpInfo spid="_x0000_s10845"/>
    <customShpInfo spid="_x0000_s10846"/>
    <customShpInfo spid="_x0000_s10847"/>
    <customShpInfo spid="_x0000_s10848"/>
    <customShpInfo spid="_x0000_s10849"/>
    <customShpInfo spid="_x0000_s10850"/>
    <customShpInfo spid="_x0000_s10851"/>
    <customShpInfo spid="_x0000_s10852"/>
    <customShpInfo spid="_x0000_s10853"/>
    <customShpInfo spid="_x0000_s10854"/>
    <customShpInfo spid="_x0000_s10855"/>
    <customShpInfo spid="_x0000_s10856"/>
    <customShpInfo spid="_x0000_s10857"/>
    <customShpInfo spid="_x0000_s10858"/>
    <customShpInfo spid="_x0000_s10859"/>
    <customShpInfo spid="_x0000_s10860"/>
    <customShpInfo spid="_x0000_s10861"/>
    <customShpInfo spid="_x0000_s10862"/>
    <customShpInfo spid="_x0000_s10863"/>
    <customShpInfo spid="_x0000_s10864"/>
    <customShpInfo spid="_x0000_s10865"/>
    <customShpInfo spid="_x0000_s10866"/>
    <customShpInfo spid="_x0000_s10867"/>
    <customShpInfo spid="_x0000_s10868"/>
    <customShpInfo spid="_x0000_s10869"/>
    <customShpInfo spid="_x0000_s10870"/>
    <customShpInfo spid="_x0000_s10871"/>
    <customShpInfo spid="_x0000_s10872"/>
    <customShpInfo spid="_x0000_s10873"/>
    <customShpInfo spid="_x0000_s10874"/>
    <customShpInfo spid="_x0000_s10875"/>
    <customShpInfo spid="_x0000_s10876"/>
    <customShpInfo spid="_x0000_s10877"/>
    <customShpInfo spid="_x0000_s10878"/>
    <customShpInfo spid="_x0000_s10879"/>
    <customShpInfo spid="_x0000_s10880"/>
    <customShpInfo spid="_x0000_s10881"/>
    <customShpInfo spid="_x0000_s10882"/>
    <customShpInfo spid="_x0000_s10883"/>
    <customShpInfo spid="_x0000_s10884"/>
    <customShpInfo spid="_x0000_s10885"/>
    <customShpInfo spid="_x0000_s10886"/>
    <customShpInfo spid="_x0000_s10887"/>
    <customShpInfo spid="_x0000_s10888"/>
    <customShpInfo spid="_x0000_s10889"/>
    <customShpInfo spid="_x0000_s10890"/>
    <customShpInfo spid="_x0000_s10891"/>
    <customShpInfo spid="_x0000_s10892"/>
    <customShpInfo spid="_x0000_s10893"/>
    <customShpInfo spid="_x0000_s10894"/>
    <customShpInfo spid="_x0000_s10895"/>
    <customShpInfo spid="_x0000_s10896"/>
    <customShpInfo spid="_x0000_s10897"/>
    <customShpInfo spid="_x0000_s10898"/>
    <customShpInfo spid="_x0000_s10899"/>
    <customShpInfo spid="_x0000_s10900"/>
    <customShpInfo spid="_x0000_s10901"/>
    <customShpInfo spid="_x0000_s10902"/>
    <customShpInfo spid="_x0000_s10903"/>
    <customShpInfo spid="_x0000_s10904"/>
    <customShpInfo spid="_x0000_s10905"/>
    <customShpInfo spid="_x0000_s10906"/>
    <customShpInfo spid="_x0000_s10907"/>
    <customShpInfo spid="_x0000_s10908"/>
    <customShpInfo spid="_x0000_s10909"/>
    <customShpInfo spid="_x0000_s10910"/>
    <customShpInfo spid="_x0000_s10911"/>
    <customShpInfo spid="_x0000_s10912"/>
    <customShpInfo spid="_x0000_s10913"/>
    <customShpInfo spid="_x0000_s10914"/>
    <customShpInfo spid="_x0000_s10915"/>
    <customShpInfo spid="_x0000_s10916"/>
    <customShpInfo spid="_x0000_s10917"/>
    <customShpInfo spid="_x0000_s10918"/>
    <customShpInfo spid="_x0000_s10919"/>
    <customShpInfo spid="_x0000_s10920"/>
    <customShpInfo spid="_x0000_s10921"/>
    <customShpInfo spid="_x0000_s10922"/>
    <customShpInfo spid="_x0000_s10923"/>
    <customShpInfo spid="_x0000_s10924"/>
    <customShpInfo spid="_x0000_s10925"/>
    <customShpInfo spid="_x0000_s10926"/>
    <customShpInfo spid="_x0000_s10927"/>
    <customShpInfo spid="_x0000_s10928"/>
    <customShpInfo spid="_x0000_s10929"/>
    <customShpInfo spid="_x0000_s10930"/>
    <customShpInfo spid="_x0000_s10931"/>
    <customShpInfo spid="_x0000_s10932"/>
    <customShpInfo spid="_x0000_s10933"/>
    <customShpInfo spid="_x0000_s10934"/>
    <customShpInfo spid="_x0000_s10935"/>
    <customShpInfo spid="_x0000_s10936"/>
    <customShpInfo spid="_x0000_s10937"/>
    <customShpInfo spid="_x0000_s10938"/>
    <customShpInfo spid="_x0000_s10939"/>
    <customShpInfo spid="_x0000_s10940"/>
    <customShpInfo spid="_x0000_s10941"/>
    <customShpInfo spid="_x0000_s10942"/>
    <customShpInfo spid="_x0000_s10943"/>
    <customShpInfo spid="_x0000_s10944"/>
    <customShpInfo spid="_x0000_s10945"/>
    <customShpInfo spid="_x0000_s10946"/>
    <customShpInfo spid="_x0000_s10947"/>
    <customShpInfo spid="_x0000_s10948"/>
    <customShpInfo spid="_x0000_s10949"/>
    <customShpInfo spid="_x0000_s10950"/>
    <customShpInfo spid="_x0000_s10951"/>
    <customShpInfo spid="_x0000_s10952"/>
    <customShpInfo spid="_x0000_s10953"/>
    <customShpInfo spid="_x0000_s10954"/>
    <customShpInfo spid="_x0000_s10955"/>
    <customShpInfo spid="_x0000_s10956"/>
    <customShpInfo spid="_x0000_s10957"/>
    <customShpInfo spid="_x0000_s10958"/>
    <customShpInfo spid="_x0000_s10959"/>
    <customShpInfo spid="_x0000_s10960"/>
    <customShpInfo spid="_x0000_s10961"/>
    <customShpInfo spid="_x0000_s10962"/>
    <customShpInfo spid="_x0000_s10963"/>
    <customShpInfo spid="_x0000_s10964"/>
    <customShpInfo spid="_x0000_s10965"/>
    <customShpInfo spid="_x0000_s10966"/>
    <customShpInfo spid="_x0000_s10967"/>
    <customShpInfo spid="_x0000_s10968"/>
    <customShpInfo spid="_x0000_s10969"/>
    <customShpInfo spid="_x0000_s10970"/>
    <customShpInfo spid="_x0000_s10971"/>
    <customShpInfo spid="_x0000_s10972"/>
    <customShpInfo spid="_x0000_s10973"/>
    <customShpInfo spid="_x0000_s10974"/>
    <customShpInfo spid="_x0000_s10975"/>
    <customShpInfo spid="_x0000_s10976"/>
    <customShpInfo spid="_x0000_s10977"/>
    <customShpInfo spid="_x0000_s10978"/>
    <customShpInfo spid="_x0000_s10979"/>
    <customShpInfo spid="_x0000_s10980"/>
    <customShpInfo spid="_x0000_s10981"/>
    <customShpInfo spid="_x0000_s10982"/>
    <customShpInfo spid="_x0000_s10983"/>
    <customShpInfo spid="_x0000_s10984"/>
    <customShpInfo spid="_x0000_s10985"/>
    <customShpInfo spid="_x0000_s10986"/>
    <customShpInfo spid="_x0000_s10987"/>
    <customShpInfo spid="_x0000_s10988"/>
    <customShpInfo spid="_x0000_s10989"/>
    <customShpInfo spid="_x0000_s10990"/>
    <customShpInfo spid="_x0000_s10991"/>
    <customShpInfo spid="_x0000_s10992"/>
    <customShpInfo spid="_x0000_s10993"/>
    <customShpInfo spid="_x0000_s10994"/>
    <customShpInfo spid="_x0000_s10995"/>
    <customShpInfo spid="_x0000_s10996"/>
    <customShpInfo spid="_x0000_s10997"/>
    <customShpInfo spid="_x0000_s10998"/>
    <customShpInfo spid="_x0000_s10999"/>
    <customShpInfo spid="_x0000_s11000"/>
    <customShpInfo spid="_x0000_s11001"/>
    <customShpInfo spid="_x0000_s11002"/>
    <customShpInfo spid="_x0000_s11003"/>
    <customShpInfo spid="_x0000_s11004"/>
    <customShpInfo spid="_x0000_s11005"/>
    <customShpInfo spid="_x0000_s11006"/>
    <customShpInfo spid="_x0000_s11007"/>
    <customShpInfo spid="_x0000_s11008"/>
    <customShpInfo spid="_x0000_s11009"/>
    <customShpInfo spid="_x0000_s11010"/>
    <customShpInfo spid="_x0000_s11011"/>
    <customShpInfo spid="_x0000_s11012"/>
    <customShpInfo spid="_x0000_s11013"/>
    <customShpInfo spid="_x0000_s11014"/>
    <customShpInfo spid="_x0000_s11015"/>
    <customShpInfo spid="_x0000_s11016"/>
    <customShpInfo spid="_x0000_s11017"/>
    <customShpInfo spid="_x0000_s11018"/>
    <customShpInfo spid="_x0000_s11019"/>
    <customShpInfo spid="_x0000_s11020"/>
    <customShpInfo spid="_x0000_s11021"/>
    <customShpInfo spid="_x0000_s11022"/>
    <customShpInfo spid="_x0000_s11023"/>
    <customShpInfo spid="_x0000_s11024"/>
    <customShpInfo spid="_x0000_s11025"/>
    <customShpInfo spid="_x0000_s11026"/>
    <customShpInfo spid="_x0000_s11027"/>
    <customShpInfo spid="_x0000_s11028"/>
    <customShpInfo spid="_x0000_s11029"/>
    <customShpInfo spid="_x0000_s11030"/>
    <customShpInfo spid="_x0000_s11031"/>
    <customShpInfo spid="_x0000_s11032"/>
    <customShpInfo spid="_x0000_s11033"/>
    <customShpInfo spid="_x0000_s11034"/>
    <customShpInfo spid="_x0000_s11035"/>
    <customShpInfo spid="_x0000_s11036"/>
    <customShpInfo spid="_x0000_s11037"/>
    <customShpInfo spid="_x0000_s11038"/>
    <customShpInfo spid="_x0000_s11039"/>
    <customShpInfo spid="_x0000_s11040"/>
    <customShpInfo spid="_x0000_s11041"/>
    <customShpInfo spid="_x0000_s11042"/>
    <customShpInfo spid="_x0000_s11043"/>
    <customShpInfo spid="_x0000_s11044"/>
    <customShpInfo spid="_x0000_s11045"/>
    <customShpInfo spid="_x0000_s11046"/>
    <customShpInfo spid="_x0000_s11047"/>
    <customShpInfo spid="_x0000_s11048"/>
    <customShpInfo spid="_x0000_s11049"/>
    <customShpInfo spid="_x0000_s11050"/>
    <customShpInfo spid="_x0000_s11051"/>
    <customShpInfo spid="_x0000_s11052"/>
    <customShpInfo spid="_x0000_s11053"/>
    <customShpInfo spid="_x0000_s11054"/>
    <customShpInfo spid="_x0000_s11055"/>
    <customShpInfo spid="_x0000_s11056"/>
    <customShpInfo spid="_x0000_s11057"/>
    <customShpInfo spid="_x0000_s11058"/>
    <customShpInfo spid="_x0000_s11059"/>
    <customShpInfo spid="_x0000_s11060"/>
    <customShpInfo spid="_x0000_s11061"/>
    <customShpInfo spid="_x0000_s11062"/>
    <customShpInfo spid="_x0000_s11063"/>
    <customShpInfo spid="_x0000_s11064"/>
    <customShpInfo spid="_x0000_s11065"/>
    <customShpInfo spid="_x0000_s11066"/>
    <customShpInfo spid="_x0000_s11067"/>
    <customShpInfo spid="_x0000_s11068"/>
    <customShpInfo spid="_x0000_s11069"/>
    <customShpInfo spid="_x0000_s11070"/>
    <customShpInfo spid="_x0000_s11071"/>
    <customShpInfo spid="_x0000_s11072"/>
    <customShpInfo spid="_x0000_s11073"/>
    <customShpInfo spid="_x0000_s11074"/>
    <customShpInfo spid="_x0000_s11075"/>
    <customShpInfo spid="_x0000_s11076"/>
    <customShpInfo spid="_x0000_s11077"/>
    <customShpInfo spid="_x0000_s11078"/>
    <customShpInfo spid="_x0000_s11079"/>
    <customShpInfo spid="_x0000_s11080"/>
    <customShpInfo spid="_x0000_s11081"/>
    <customShpInfo spid="_x0000_s11082"/>
    <customShpInfo spid="_x0000_s11083"/>
    <customShpInfo spid="_x0000_s11084"/>
    <customShpInfo spid="_x0000_s11085"/>
    <customShpInfo spid="_x0000_s11086"/>
    <customShpInfo spid="_x0000_s11087"/>
    <customShpInfo spid="_x0000_s11088"/>
    <customShpInfo spid="_x0000_s11089"/>
    <customShpInfo spid="_x0000_s11090"/>
    <customShpInfo spid="_x0000_s11091"/>
    <customShpInfo spid="_x0000_s11092"/>
    <customShpInfo spid="_x0000_s11093"/>
    <customShpInfo spid="_x0000_s11094"/>
    <customShpInfo spid="_x0000_s11095"/>
    <customShpInfo spid="_x0000_s11096"/>
    <customShpInfo spid="_x0000_s11097"/>
    <customShpInfo spid="_x0000_s11098"/>
    <customShpInfo spid="_x0000_s11099"/>
    <customShpInfo spid="_x0000_s11100"/>
    <customShpInfo spid="_x0000_s11101"/>
    <customShpInfo spid="_x0000_s11102"/>
    <customShpInfo spid="_x0000_s11103"/>
    <customShpInfo spid="_x0000_s11104"/>
    <customShpInfo spid="_x0000_s11105"/>
    <customShpInfo spid="_x0000_s11107"/>
    <customShpInfo spid="_x0000_s11106"/>
    <customShpInfo spid="_x0000_s11108"/>
    <customShpInfo spid="_x0000_s11109"/>
    <customShpInfo spid="_x0000_s11110"/>
    <customShpInfo spid="_x0000_s11111"/>
    <customShpInfo spid="_x0000_s11112"/>
    <customShpInfo spid="_x0000_s11113"/>
    <customShpInfo spid="_x0000_s11114"/>
    <customShpInfo spid="_x0000_s11115"/>
    <customShpInfo spid="_x0000_s11116"/>
    <customShpInfo spid="_x0000_s11117"/>
    <customShpInfo spid="_x0000_s11118"/>
    <customShpInfo spid="_x0000_s11119"/>
    <customShpInfo spid="_x0000_s11120"/>
    <customShpInfo spid="_x0000_s11121"/>
    <customShpInfo spid="_x0000_s11122"/>
    <customShpInfo spid="_x0000_s11123"/>
    <customShpInfo spid="_x0000_s11124"/>
    <customShpInfo spid="_x0000_s11125"/>
    <customShpInfo spid="_x0000_s11126"/>
    <customShpInfo spid="_x0000_s11127"/>
    <customShpInfo spid="_x0000_s11128"/>
    <customShpInfo spid="_x0000_s11129"/>
    <customShpInfo spid="_x0000_s11130"/>
    <customShpInfo spid="_x0000_s11131"/>
    <customShpInfo spid="_x0000_s11132"/>
    <customShpInfo spid="_x0000_s11133"/>
    <customShpInfo spid="_x0000_s11134"/>
    <customShpInfo spid="_x0000_s11135"/>
    <customShpInfo spid="_x0000_s11136"/>
    <customShpInfo spid="_x0000_s11137"/>
    <customShpInfo spid="_x0000_s11138"/>
    <customShpInfo spid="_x0000_s11139"/>
    <customShpInfo spid="_x0000_s11140"/>
    <customShpInfo spid="_x0000_s11141"/>
    <customShpInfo spid="_x0000_s11142"/>
    <customShpInfo spid="_x0000_s11143"/>
    <customShpInfo spid="_x0000_s11144"/>
    <customShpInfo spid="_x0000_s11145"/>
    <customShpInfo spid="_x0000_s11146"/>
    <customShpInfo spid="_x0000_s11147"/>
    <customShpInfo spid="_x0000_s11148"/>
    <customShpInfo spid="_x0000_s11149"/>
    <customShpInfo spid="_x0000_s11150"/>
    <customShpInfo spid="_x0000_s11151"/>
    <customShpInfo spid="_x0000_s11152"/>
    <customShpInfo spid="_x0000_s11153"/>
    <customShpInfo spid="_x0000_s11154"/>
    <customShpInfo spid="_x0000_s11155"/>
    <customShpInfo spid="_x0000_s11156"/>
    <customShpInfo spid="_x0000_s11157"/>
    <customShpInfo spid="_x0000_s11158"/>
    <customShpInfo spid="_x0000_s11159"/>
    <customShpInfo spid="_x0000_s11160"/>
    <customShpInfo spid="_x0000_s11161"/>
    <customShpInfo spid="_x0000_s11162"/>
    <customShpInfo spid="_x0000_s11163"/>
    <customShpInfo spid="_x0000_s11164"/>
    <customShpInfo spid="_x0000_s11165"/>
    <customShpInfo spid="_x0000_s11166"/>
    <customShpInfo spid="_x0000_s11167"/>
    <customShpInfo spid="_x0000_s11168"/>
    <customShpInfo spid="_x0000_s11169"/>
    <customShpInfo spid="_x0000_s11170"/>
    <customShpInfo spid="_x0000_s11171"/>
    <customShpInfo spid="_x0000_s11172"/>
    <customShpInfo spid="_x0000_s11173"/>
    <customShpInfo spid="_x0000_s11174"/>
    <customShpInfo spid="_x0000_s11175"/>
    <customShpInfo spid="_x0000_s11176"/>
    <customShpInfo spid="_x0000_s11177"/>
    <customShpInfo spid="_x0000_s11178"/>
    <customShpInfo spid="_x0000_s11179"/>
    <customShpInfo spid="_x0000_s11180"/>
    <customShpInfo spid="_x0000_s11181"/>
    <customShpInfo spid="_x0000_s11182"/>
    <customShpInfo spid="_x0000_s11183"/>
    <customShpInfo spid="_x0000_s11184"/>
    <customShpInfo spid="_x0000_s11185"/>
    <customShpInfo spid="_x0000_s11186"/>
    <customShpInfo spid="_x0000_s11187"/>
    <customShpInfo spid="_x0000_s11188"/>
    <customShpInfo spid="_x0000_s11189"/>
    <customShpInfo spid="_x0000_s11190"/>
    <customShpInfo spid="_x0000_s11191"/>
    <customShpInfo spid="_x0000_s11192"/>
    <customShpInfo spid="_x0000_s11193"/>
    <customShpInfo spid="_x0000_s11194"/>
    <customShpInfo spid="_x0000_s11195"/>
    <customShpInfo spid="_x0000_s11196"/>
    <customShpInfo spid="_x0000_s11197"/>
    <customShpInfo spid="_x0000_s11198"/>
    <customShpInfo spid="_x0000_s11199"/>
    <customShpInfo spid="_x0000_s11200"/>
    <customShpInfo spid="_x0000_s11201"/>
    <customShpInfo spid="_x0000_s11202"/>
    <customShpInfo spid="_x0000_s11203"/>
    <customShpInfo spid="_x0000_s11204"/>
    <customShpInfo spid="_x0000_s11205"/>
    <customShpInfo spid="_x0000_s11206"/>
    <customShpInfo spid="_x0000_s11207"/>
    <customShpInfo spid="_x0000_s11208"/>
    <customShpInfo spid="_x0000_s11209"/>
    <customShpInfo spid="_x0000_s11210"/>
    <customShpInfo spid="_x0000_s11211"/>
    <customShpInfo spid="_x0000_s11212"/>
    <customShpInfo spid="_x0000_s11213"/>
    <customShpInfo spid="_x0000_s11214"/>
    <customShpInfo spid="_x0000_s11215"/>
    <customShpInfo spid="_x0000_s11216"/>
    <customShpInfo spid="_x0000_s11217"/>
    <customShpInfo spid="_x0000_s11218"/>
    <customShpInfo spid="_x0000_s11219"/>
    <customShpInfo spid="_x0000_s11545"/>
    <customShpInfo spid="_x0000_s11220"/>
    <customShpInfo spid="_x0000_s11221"/>
    <customShpInfo spid="_x0000_s11546"/>
    <customShpInfo spid="_x0000_s11547"/>
    <customShpInfo spid="_x0000_s11222"/>
    <customShpInfo spid="_x0000_s11548"/>
    <customShpInfo spid="_x0000_s11223"/>
    <customShpInfo spid="_x0000_s11224"/>
    <customShpInfo spid="_x0000_s11225"/>
    <customShpInfo spid="_x0000_s11226"/>
    <customShpInfo spid="_x0000_s11227"/>
    <customShpInfo spid="_x0000_s11228"/>
    <customShpInfo spid="_x0000_s11229"/>
    <customShpInfo spid="_x0000_s11230"/>
    <customShpInfo spid="_x0000_s11231"/>
    <customShpInfo spid="_x0000_s11232"/>
    <customShpInfo spid="_x0000_s11233"/>
    <customShpInfo spid="_x0000_s11234"/>
    <customShpInfo spid="_x0000_s11235"/>
    <customShpInfo spid="_x0000_s11236"/>
    <customShpInfo spid="_x0000_s11237"/>
    <customShpInfo spid="_x0000_s11238"/>
    <customShpInfo spid="_x0000_s11239"/>
    <customShpInfo spid="_x0000_s11240"/>
    <customShpInfo spid="_x0000_s11241"/>
    <customShpInfo spid="_x0000_s11242"/>
    <customShpInfo spid="_x0000_s11243"/>
    <customShpInfo spid="_x0000_s11244"/>
    <customShpInfo spid="_x0000_s11245"/>
    <customShpInfo spid="_x0000_s11246"/>
    <customShpInfo spid="_x0000_s11247"/>
    <customShpInfo spid="_x0000_s11248"/>
    <customShpInfo spid="_x0000_s11249"/>
    <customShpInfo spid="_x0000_s11250"/>
    <customShpInfo spid="_x0000_s11251"/>
    <customShpInfo spid="_x0000_s11252"/>
    <customShpInfo spid="_x0000_s11253"/>
    <customShpInfo spid="_x0000_s11254"/>
    <customShpInfo spid="_x0000_s11255"/>
    <customShpInfo spid="_x0000_s11256"/>
    <customShpInfo spid="_x0000_s11257"/>
    <customShpInfo spid="_x0000_s11258"/>
    <customShpInfo spid="_x0000_s11259"/>
    <customShpInfo spid="_x0000_s11260"/>
    <customShpInfo spid="_x0000_s11261"/>
    <customShpInfo spid="_x0000_s11262"/>
    <customShpInfo spid="_x0000_s11263"/>
    <customShpInfo spid="_x0000_s11264"/>
    <customShpInfo spid="_x0000_s11265"/>
    <customShpInfo spid="_x0000_s11266"/>
    <customShpInfo spid="_x0000_s11267"/>
    <customShpInfo spid="_x0000_s11268"/>
    <customShpInfo spid="_x0000_s11269"/>
    <customShpInfo spid="_x0000_s11270"/>
    <customShpInfo spid="_x0000_s11271"/>
    <customShpInfo spid="_x0000_s11272"/>
    <customShpInfo spid="_x0000_s11273"/>
    <customShpInfo spid="_x0000_s11274"/>
    <customShpInfo spid="_x0000_s11275"/>
    <customShpInfo spid="_x0000_s11276"/>
    <customShpInfo spid="_x0000_s11277"/>
    <customShpInfo spid="_x0000_s11278"/>
    <customShpInfo spid="_x0000_s11279"/>
    <customShpInfo spid="_x0000_s11280"/>
    <customShpInfo spid="_x0000_s11281"/>
    <customShpInfo spid="_x0000_s11282"/>
    <customShpInfo spid="_x0000_s11283"/>
    <customShpInfo spid="_x0000_s11284"/>
    <customShpInfo spid="_x0000_s11285"/>
    <customShpInfo spid="_x0000_s11286"/>
    <customShpInfo spid="_x0000_s11287"/>
    <customShpInfo spid="_x0000_s11288"/>
    <customShpInfo spid="_x0000_s11289"/>
    <customShpInfo spid="_x0000_s11290"/>
    <customShpInfo spid="_x0000_s11291"/>
    <customShpInfo spid="_x0000_s11292"/>
    <customShpInfo spid="_x0000_s11293"/>
    <customShpInfo spid="_x0000_s11294"/>
    <customShpInfo spid="_x0000_s11295"/>
    <customShpInfo spid="_x0000_s11296"/>
    <customShpInfo spid="_x0000_s11297"/>
    <customShpInfo spid="_x0000_s11298"/>
    <customShpInfo spid="_x0000_s11299"/>
    <customShpInfo spid="_x0000_s11300"/>
    <customShpInfo spid="_x0000_s11301"/>
    <customShpInfo spid="_x0000_s11302"/>
    <customShpInfo spid="_x0000_s11303"/>
    <customShpInfo spid="_x0000_s11304"/>
    <customShpInfo spid="_x0000_s11549"/>
    <customShpInfo spid="_x0000_s11305"/>
    <customShpInfo spid="_x0000_s11306"/>
    <customShpInfo spid="_x0000_s11307"/>
    <customShpInfo spid="_x0000_s11308"/>
    <customShpInfo spid="_x0000_s11309"/>
    <customShpInfo spid="_x0000_s11310"/>
    <customShpInfo spid="_x0000_s11311"/>
    <customShpInfo spid="_x0000_s11312"/>
    <customShpInfo spid="_x0000_s11313"/>
    <customShpInfo spid="_x0000_s11314"/>
    <customShpInfo spid="_x0000_s11315"/>
    <customShpInfo spid="_x0000_s11316"/>
    <customShpInfo spid="_x0000_s11317"/>
    <customShpInfo spid="_x0000_s11318"/>
    <customShpInfo spid="_x0000_s11319"/>
    <customShpInfo spid="_x0000_s11320"/>
    <customShpInfo spid="_x0000_s11321"/>
    <customShpInfo spid="_x0000_s11322"/>
    <customShpInfo spid="_x0000_s11323"/>
    <customShpInfo spid="_x0000_s11324"/>
    <customShpInfo spid="_x0000_s11325"/>
    <customShpInfo spid="_x0000_s11326"/>
    <customShpInfo spid="_x0000_s11327"/>
    <customShpInfo spid="_x0000_s11328"/>
    <customShpInfo spid="_x0000_s11329"/>
    <customShpInfo spid="_x0000_s11330"/>
    <customShpInfo spid="_x0000_s11331"/>
    <customShpInfo spid="_x0000_s11332"/>
    <customShpInfo spid="_x0000_s11333"/>
    <customShpInfo spid="_x0000_s11334"/>
    <customShpInfo spid="_x0000_s11335"/>
    <customShpInfo spid="_x0000_s11336"/>
    <customShpInfo spid="_x0000_s11337"/>
    <customShpInfo spid="_x0000_s11338"/>
    <customShpInfo spid="_x0000_s11339"/>
    <customShpInfo spid="_x0000_s11340"/>
    <customShpInfo spid="_x0000_s11341"/>
    <customShpInfo spid="_x0000_s11342"/>
    <customShpInfo spid="_x0000_s11343"/>
    <customShpInfo spid="_x0000_s11344"/>
    <customShpInfo spid="_x0000_s11345"/>
    <customShpInfo spid="_x0000_s11550"/>
    <customShpInfo spid="_x0000_s11346"/>
    <customShpInfo spid="_x0000_s11347"/>
    <customShpInfo spid="_x0000_s11348"/>
    <customShpInfo spid="_x0000_s11349"/>
    <customShpInfo spid="_x0000_s11350"/>
    <customShpInfo spid="_x0000_s11351"/>
    <customShpInfo spid="_x0000_s11352"/>
    <customShpInfo spid="_x0000_s11353"/>
    <customShpInfo spid="_x0000_s11354"/>
    <customShpInfo spid="_x0000_s11355"/>
    <customShpInfo spid="_x0000_s11356"/>
    <customShpInfo spid="_x0000_s11357"/>
    <customShpInfo spid="_x0000_s11358"/>
    <customShpInfo spid="_x0000_s11359"/>
    <customShpInfo spid="_x0000_s11360"/>
    <customShpInfo spid="_x0000_s11361"/>
    <customShpInfo spid="_x0000_s11362"/>
    <customShpInfo spid="_x0000_s11363"/>
    <customShpInfo spid="_x0000_s11364"/>
    <customShpInfo spid="_x0000_s11365"/>
    <customShpInfo spid="_x0000_s11366"/>
    <customShpInfo spid="_x0000_s11367"/>
    <customShpInfo spid="_x0000_s11368"/>
    <customShpInfo spid="_x0000_s11369"/>
    <customShpInfo spid="_x0000_s11370"/>
    <customShpInfo spid="_x0000_s11371"/>
    <customShpInfo spid="_x0000_s11372"/>
    <customShpInfo spid="_x0000_s11373"/>
    <customShpInfo spid="_x0000_s11374"/>
    <customShpInfo spid="_x0000_s11375"/>
    <customShpInfo spid="_x0000_s11376"/>
    <customShpInfo spid="_x0000_s11377"/>
    <customShpInfo spid="_x0000_s11378"/>
    <customShpInfo spid="_x0000_s11379"/>
    <customShpInfo spid="_x0000_s11380"/>
    <customShpInfo spid="_x0000_s11381"/>
    <customShpInfo spid="_x0000_s11382"/>
    <customShpInfo spid="_x0000_s11383"/>
    <customShpInfo spid="_x0000_s11384"/>
    <customShpInfo spid="_x0000_s11385"/>
    <customShpInfo spid="_x0000_s11386"/>
    <customShpInfo spid="_x0000_s11387"/>
    <customShpInfo spid="_x0000_s11388"/>
    <customShpInfo spid="_x0000_s11389"/>
    <customShpInfo spid="_x0000_s11390"/>
    <customShpInfo spid="_x0000_s11391"/>
    <customShpInfo spid="_x0000_s11392"/>
    <customShpInfo spid="_x0000_s11393"/>
    <customShpInfo spid="_x0000_s11394"/>
    <customShpInfo spid="_x0000_s11395"/>
    <customShpInfo spid="_x0000_s11551"/>
    <customShpInfo spid="_x0000_s11396"/>
    <customShpInfo spid="_x0000_s11397"/>
    <customShpInfo spid="_x0000_s11398"/>
    <customShpInfo spid="_x0000_s11399"/>
    <customShpInfo spid="_x0000_s11400"/>
    <customShpInfo spid="_x0000_s11401"/>
    <customShpInfo spid="_x0000_s11402"/>
    <customShpInfo spid="_x0000_s11403"/>
    <customShpInfo spid="_x0000_s11404"/>
    <customShpInfo spid="_x0000_s11405"/>
    <customShpInfo spid="_x0000_s11406"/>
    <customShpInfo spid="_x0000_s11407"/>
    <customShpInfo spid="_x0000_s11408"/>
    <customShpInfo spid="_x0000_s11409"/>
    <customShpInfo spid="_x0000_s11410"/>
    <customShpInfo spid="_x0000_s11411"/>
    <customShpInfo spid="_x0000_s11412"/>
    <customShpInfo spid="_x0000_s11413"/>
    <customShpInfo spid="_x0000_s11414"/>
    <customShpInfo spid="_x0000_s11415"/>
    <customShpInfo spid="_x0000_s11416"/>
    <customShpInfo spid="_x0000_s11417"/>
    <customShpInfo spid="_x0000_s11418"/>
    <customShpInfo spid="_x0000_s11419"/>
    <customShpInfo spid="_x0000_s11420"/>
    <customShpInfo spid="_x0000_s11421"/>
    <customShpInfo spid="_x0000_s11422"/>
    <customShpInfo spid="_x0000_s11423"/>
    <customShpInfo spid="_x0000_s11424"/>
    <customShpInfo spid="_x0000_s11425"/>
    <customShpInfo spid="_x0000_s11426"/>
    <customShpInfo spid="_x0000_s11427"/>
    <customShpInfo spid="_x0000_s11428"/>
    <customShpInfo spid="_x0000_s11429"/>
    <customShpInfo spid="_x0000_s11430"/>
    <customShpInfo spid="_x0000_s11431"/>
    <customShpInfo spid="_x0000_s11432"/>
    <customShpInfo spid="_x0000_s11433"/>
    <customShpInfo spid="_x0000_s11434"/>
    <customShpInfo spid="_x0000_s11435"/>
    <customShpInfo spid="_x0000_s11436"/>
    <customShpInfo spid="_x0000_s11437"/>
    <customShpInfo spid="_x0000_s11438"/>
    <customShpInfo spid="_x0000_s11439"/>
    <customShpInfo spid="_x0000_s11440"/>
    <customShpInfo spid="_x0000_s11441"/>
    <customShpInfo spid="_x0000_s11442"/>
    <customShpInfo spid="_x0000_s11443"/>
    <customShpInfo spid="_x0000_s11444"/>
    <customShpInfo spid="_x0000_s11445"/>
    <customShpInfo spid="_x0000_s11446"/>
    <customShpInfo spid="_x0000_s11447"/>
    <customShpInfo spid="_x0000_s11448"/>
    <customShpInfo spid="_x0000_s11449"/>
    <customShpInfo spid="_x0000_s11450"/>
    <customShpInfo spid="_x0000_s11552"/>
    <customShpInfo spid="_x0000_s11451"/>
    <customShpInfo spid="_x0000_s11553"/>
    <customShpInfo spid="_x0000_s11452"/>
    <customShpInfo spid="_x0000_s11554"/>
    <customShpInfo spid="_x0000_s11453"/>
    <customShpInfo spid="_x0000_s11555"/>
    <customShpInfo spid="_x0000_s11454"/>
    <customShpInfo spid="_x0000_s11556"/>
    <customShpInfo spid="_x0000_s11455"/>
    <customShpInfo spid="_x0000_s11557"/>
    <customShpInfo spid="_x0000_s11456"/>
    <customShpInfo spid="_x0000_s11457"/>
    <customShpInfo spid="_x0000_s11458"/>
    <customShpInfo spid="_x0000_s11459"/>
    <customShpInfo spid="_x0000_s11460"/>
    <customShpInfo spid="_x0000_s11461"/>
    <customShpInfo spid="_x0000_s11462"/>
    <customShpInfo spid="_x0000_s11463"/>
    <customShpInfo spid="_x0000_s11464"/>
    <customShpInfo spid="_x0000_s11465"/>
    <customShpInfo spid="_x0000_s11466"/>
    <customShpInfo spid="_x0000_s11467"/>
    <customShpInfo spid="_x0000_s11468"/>
    <customShpInfo spid="_x0000_s11469"/>
    <customShpInfo spid="_x0000_s11470"/>
    <customShpInfo spid="_x0000_s11471"/>
    <customShpInfo spid="_x0000_s11472"/>
    <customShpInfo spid="_x0000_s11473"/>
    <customShpInfo spid="_x0000_s11474"/>
    <customShpInfo spid="_x0000_s11475"/>
    <customShpInfo spid="_x0000_s11476"/>
    <customShpInfo spid="_x0000_s11477"/>
    <customShpInfo spid="_x0000_s11478"/>
    <customShpInfo spid="_x0000_s11479"/>
    <customShpInfo spid="_x0000_s11480"/>
    <customShpInfo spid="_x0000_s11481"/>
    <customShpInfo spid="_x0000_s11482"/>
    <customShpInfo spid="_x0000_s11483"/>
    <customShpInfo spid="_x0000_s11558"/>
    <customShpInfo spid="_x0000_s11484"/>
    <customShpInfo spid="_x0000_s11485"/>
    <customShpInfo spid="_x0000_s11559"/>
    <customShpInfo spid="_x0000_s11486"/>
    <customShpInfo spid="_x0000_s11487"/>
    <customShpInfo spid="_x0000_s11488"/>
    <customShpInfo spid="_x0000_s11489"/>
    <customShpInfo spid="_x0000_s11560"/>
    <customShpInfo spid="_x0000_s11490"/>
    <customShpInfo spid="_x0000_s11491"/>
    <customShpInfo spid="_x0000_s11561"/>
    <customShpInfo spid="_x0000_s11492"/>
    <customShpInfo spid="_x0000_s11493"/>
    <customShpInfo spid="_x0000_s11562"/>
    <customShpInfo spid="_x0000_s11494"/>
    <customShpInfo spid="_x0000_s1149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Sky123.Org</Company>
  <Pages>245</Pages>
  <Words>2631</Words>
  <Characters>15003</Characters>
  <Lines>0</Lines>
  <Paragraphs>0</Paragraphs>
  <ScaleCrop>false</ScaleCrop>
  <LinksUpToDate>false</LinksUpToDate>
  <CharactersWithSpaces>0</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2016-10-24T03:24:00Z</dcterms:created>
  <dc:creator>Sky123.Org</dc:creator>
  <cp:lastModifiedBy>Administrator</cp:lastModifiedBy>
  <dcterms:modified xsi:type="dcterms:W3CDTF">2016-12-15T04:20:25Z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